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DF466" w14:textId="4EE1868E" w:rsidR="00F834FA" w:rsidRPr="00F834FA" w:rsidRDefault="0004377F" w:rsidP="00F834FA">
      <w:pPr>
        <w:rPr>
          <w:lang w:val="fr-CA"/>
        </w:rPr>
      </w:pPr>
      <w:bookmarkStart w:id="0" w:name="_Toc505493043"/>
      <w:r>
        <w:rPr>
          <w:noProof/>
          <w:lang w:eastAsia="en-CA"/>
        </w:rPr>
        <w:drawing>
          <wp:inline distT="0" distB="0" distL="0" distR="0" wp14:anchorId="50600517" wp14:editId="6B8DE433">
            <wp:extent cx="4972686" cy="426085"/>
            <wp:effectExtent l="0" t="0" r="0" b="0"/>
            <wp:docPr id="572640166" name="Picture 572640166" title="https://findlogovector.com/wp-content/uploads/2019/07/global-affairs-canada-logo-vecto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t="40812" b="41133"/>
                    <a:stretch>
                      <a:fillRect/>
                    </a:stretch>
                  </pic:blipFill>
                  <pic:spPr>
                    <a:xfrm>
                      <a:off x="0" y="0"/>
                      <a:ext cx="4972686" cy="426085"/>
                    </a:xfrm>
                    <a:prstGeom prst="rect">
                      <a:avLst/>
                    </a:prstGeom>
                  </pic:spPr>
                </pic:pic>
              </a:graphicData>
            </a:graphic>
          </wp:inline>
        </w:drawing>
      </w:r>
    </w:p>
    <w:p w14:paraId="50B5B1FD" w14:textId="77777777" w:rsidR="00F834FA" w:rsidRPr="00F834FA" w:rsidRDefault="00F834FA" w:rsidP="00F834FA">
      <w:pPr>
        <w:jc w:val="center"/>
        <w:rPr>
          <w:lang w:val="fr-CA"/>
        </w:rPr>
      </w:pPr>
    </w:p>
    <w:p w14:paraId="657A14F1" w14:textId="77777777" w:rsidR="00F834FA" w:rsidRPr="00F834FA" w:rsidRDefault="00F834FA" w:rsidP="00F834FA">
      <w:pPr>
        <w:rPr>
          <w:lang w:val="fr-CA"/>
        </w:rPr>
      </w:pPr>
    </w:p>
    <w:p w14:paraId="1782602F" w14:textId="77777777" w:rsidR="00F834FA" w:rsidRPr="00F834FA" w:rsidRDefault="00F834FA" w:rsidP="00F834FA">
      <w:pPr>
        <w:rPr>
          <w:lang w:val="fr-CA"/>
        </w:rPr>
      </w:pPr>
    </w:p>
    <w:p w14:paraId="7FB09D7F" w14:textId="77777777" w:rsidR="00F834FA" w:rsidRPr="00F834FA" w:rsidRDefault="00F834FA" w:rsidP="00F834FA">
      <w:pPr>
        <w:rPr>
          <w:lang w:val="fr-CA"/>
        </w:rPr>
      </w:pPr>
    </w:p>
    <w:p w14:paraId="35971AB5" w14:textId="77777777" w:rsidR="00F834FA" w:rsidRPr="00F834FA" w:rsidRDefault="00F834FA" w:rsidP="00F834FA">
      <w:pPr>
        <w:rPr>
          <w:lang w:val="fr-CA"/>
        </w:rPr>
      </w:pPr>
    </w:p>
    <w:p w14:paraId="00E8581E" w14:textId="77777777" w:rsidR="00F834FA" w:rsidRPr="00F834FA" w:rsidRDefault="00F834FA" w:rsidP="00F834FA">
      <w:pPr>
        <w:rPr>
          <w:lang w:val="fr-CA"/>
        </w:rPr>
      </w:pPr>
    </w:p>
    <w:p w14:paraId="6C891983" w14:textId="77777777" w:rsidR="00F834FA" w:rsidRPr="00F834FA" w:rsidRDefault="00F834FA" w:rsidP="00F834FA">
      <w:pPr>
        <w:pStyle w:val="Default"/>
        <w:rPr>
          <w:lang w:val="fr-CA"/>
        </w:rPr>
      </w:pPr>
    </w:p>
    <w:p w14:paraId="62A4B3A5" w14:textId="77777777" w:rsidR="00F834FA" w:rsidRPr="00F834FA" w:rsidRDefault="00F834FA" w:rsidP="00F834FA">
      <w:pPr>
        <w:pStyle w:val="Default"/>
        <w:rPr>
          <w:lang w:val="fr-CA"/>
        </w:rPr>
      </w:pPr>
    </w:p>
    <w:p w14:paraId="6BCAD524" w14:textId="77777777" w:rsidR="00F834FA" w:rsidRDefault="00F834FA" w:rsidP="00F834FA">
      <w:pPr>
        <w:pStyle w:val="REPORTTITLE"/>
        <w:ind w:left="0"/>
        <w:jc w:val="left"/>
        <w:rPr>
          <w:rFonts w:ascii="Arial" w:hAnsi="Arial"/>
          <w:b/>
          <w:sz w:val="48"/>
          <w:lang w:val="fr-CA"/>
        </w:rPr>
      </w:pPr>
    </w:p>
    <w:p w14:paraId="638CAC76" w14:textId="12F212E0" w:rsidR="00F834FA" w:rsidRPr="00F834FA" w:rsidRDefault="00F834FA" w:rsidP="00F834FA">
      <w:pPr>
        <w:pStyle w:val="REPORTTITLE"/>
        <w:ind w:left="0"/>
        <w:jc w:val="left"/>
        <w:rPr>
          <w:rFonts w:ascii="Arial" w:hAnsi="Arial" w:cs="Arial"/>
          <w:b/>
          <w:sz w:val="48"/>
          <w:lang w:val="fr-CA"/>
        </w:rPr>
      </w:pPr>
      <w:r w:rsidRPr="00F834FA">
        <w:rPr>
          <w:rFonts w:ascii="Arial" w:hAnsi="Arial"/>
          <w:b/>
          <w:sz w:val="48"/>
          <w:lang w:val="fr-CA"/>
        </w:rPr>
        <w:t>Attitudes des Canadiens à l’égard du commerce international</w:t>
      </w:r>
    </w:p>
    <w:p w14:paraId="26C11DCF" w14:textId="77777777" w:rsidR="00F834FA" w:rsidRPr="00F834FA" w:rsidRDefault="00F834FA" w:rsidP="00F834FA">
      <w:pPr>
        <w:pStyle w:val="REPORTTITLE"/>
        <w:spacing w:after="0" w:line="240" w:lineRule="auto"/>
        <w:ind w:left="0"/>
        <w:jc w:val="left"/>
        <w:rPr>
          <w:rFonts w:ascii="Arial" w:hAnsi="Arial" w:cs="Arial"/>
          <w:sz w:val="48"/>
          <w:lang w:val="fr-CA"/>
        </w:rPr>
      </w:pPr>
      <w:r w:rsidRPr="00F834FA">
        <w:rPr>
          <w:rFonts w:ascii="Arial" w:hAnsi="Arial"/>
          <w:sz w:val="48"/>
          <w:lang w:val="fr-CA"/>
        </w:rPr>
        <w:t>Rapport final</w:t>
      </w:r>
    </w:p>
    <w:p w14:paraId="59A15A1A" w14:textId="77777777" w:rsidR="00F834FA" w:rsidRPr="00F834FA" w:rsidRDefault="00F834FA" w:rsidP="00F834FA">
      <w:pPr>
        <w:rPr>
          <w:lang w:val="fr-CA"/>
        </w:rPr>
      </w:pPr>
    </w:p>
    <w:p w14:paraId="1E0A715D" w14:textId="77777777" w:rsidR="00F834FA" w:rsidRPr="00F834FA" w:rsidRDefault="00F834FA" w:rsidP="00F834FA">
      <w:pPr>
        <w:rPr>
          <w:lang w:val="fr-CA"/>
        </w:rPr>
      </w:pPr>
    </w:p>
    <w:p w14:paraId="11ABAF11" w14:textId="77777777" w:rsidR="00F834FA" w:rsidRPr="00F834FA" w:rsidRDefault="00F834FA" w:rsidP="00F834FA">
      <w:pPr>
        <w:rPr>
          <w:lang w:val="fr-CA"/>
        </w:rPr>
      </w:pPr>
    </w:p>
    <w:p w14:paraId="0267CE16" w14:textId="77777777" w:rsidR="00F834FA" w:rsidRPr="00F834FA" w:rsidRDefault="00F834FA" w:rsidP="00F834FA">
      <w:pPr>
        <w:pStyle w:val="Submission"/>
        <w:tabs>
          <w:tab w:val="clear" w:pos="1584"/>
          <w:tab w:val="left" w:pos="1843"/>
        </w:tabs>
        <w:ind w:left="0"/>
        <w:jc w:val="left"/>
        <w:rPr>
          <w:b/>
          <w:sz w:val="24"/>
          <w:lang w:val="fr-CA"/>
        </w:rPr>
      </w:pPr>
      <w:r w:rsidRPr="00F834FA">
        <w:rPr>
          <w:b/>
          <w:sz w:val="24"/>
          <w:lang w:val="fr-CA"/>
        </w:rPr>
        <w:t>Préparé pour Affaires mondiales Canada</w:t>
      </w:r>
    </w:p>
    <w:p w14:paraId="6359CA3A" w14:textId="77777777" w:rsidR="00F834FA" w:rsidRPr="00F834FA" w:rsidRDefault="00F834FA" w:rsidP="00F834FA">
      <w:pPr>
        <w:pStyle w:val="Chapterbodytext"/>
        <w:jc w:val="left"/>
        <w:rPr>
          <w:lang w:val="fr-CA"/>
        </w:rPr>
      </w:pPr>
      <w:r w:rsidRPr="00F834FA">
        <w:rPr>
          <w:lang w:val="fr-CA"/>
        </w:rPr>
        <w:t>Nom du fournisseur : Les Associés de recherche EKOS</w:t>
      </w:r>
    </w:p>
    <w:p w14:paraId="06B001AC" w14:textId="77777777" w:rsidR="00F834FA" w:rsidRPr="00F834FA" w:rsidRDefault="00F834FA" w:rsidP="00F834FA">
      <w:pPr>
        <w:pStyle w:val="Chapterbodytext"/>
        <w:jc w:val="left"/>
        <w:rPr>
          <w:lang w:val="fr-CA"/>
        </w:rPr>
      </w:pPr>
      <w:r w:rsidRPr="00F834FA">
        <w:rPr>
          <w:lang w:val="fr-CA"/>
        </w:rPr>
        <w:t>N</w:t>
      </w:r>
      <w:r w:rsidRPr="003C1BB8">
        <w:rPr>
          <w:vertAlign w:val="superscript"/>
          <w:lang w:val="fr-CA"/>
        </w:rPr>
        <w:t>o</w:t>
      </w:r>
      <w:r w:rsidRPr="00F834FA">
        <w:rPr>
          <w:lang w:val="fr-CA"/>
        </w:rPr>
        <w:t xml:space="preserve"> du contrat : 08C91-200510/001/CY</w:t>
      </w:r>
    </w:p>
    <w:p w14:paraId="293CCB7F" w14:textId="77777777" w:rsidR="00F834FA" w:rsidRPr="00F834FA" w:rsidRDefault="00F834FA" w:rsidP="00F834FA">
      <w:pPr>
        <w:pStyle w:val="Chapterbodytext"/>
        <w:jc w:val="left"/>
        <w:rPr>
          <w:lang w:val="fr-CA"/>
        </w:rPr>
      </w:pPr>
    </w:p>
    <w:p w14:paraId="1C57A0D4" w14:textId="60621B9F" w:rsidR="00F834FA" w:rsidRPr="00F834FA" w:rsidRDefault="00F834FA" w:rsidP="00F834FA">
      <w:pPr>
        <w:pStyle w:val="Chapterbodytext"/>
        <w:jc w:val="left"/>
        <w:rPr>
          <w:lang w:val="fr-CA"/>
        </w:rPr>
      </w:pPr>
      <w:r w:rsidRPr="00F834FA">
        <w:rPr>
          <w:lang w:val="fr-CA"/>
        </w:rPr>
        <w:t xml:space="preserve">Date d’attribution du contrat : </w:t>
      </w:r>
      <w:r w:rsidR="00DF7F98">
        <w:rPr>
          <w:lang w:val="fr-CA"/>
        </w:rPr>
        <w:t xml:space="preserve">le </w:t>
      </w:r>
      <w:r w:rsidRPr="00F834FA">
        <w:rPr>
          <w:lang w:val="fr-CA"/>
        </w:rPr>
        <w:t>20 janvier 2021</w:t>
      </w:r>
    </w:p>
    <w:p w14:paraId="68C1A8C0" w14:textId="130955C3" w:rsidR="00F834FA" w:rsidRPr="00F834FA" w:rsidRDefault="00F834FA" w:rsidP="00F834FA">
      <w:pPr>
        <w:pStyle w:val="Chapterbodytext"/>
        <w:jc w:val="left"/>
        <w:rPr>
          <w:lang w:val="fr-CA"/>
        </w:rPr>
      </w:pPr>
      <w:r w:rsidRPr="00F834FA">
        <w:rPr>
          <w:lang w:val="fr-CA"/>
        </w:rPr>
        <w:t>Valeur d</w:t>
      </w:r>
      <w:r w:rsidR="00DC0056">
        <w:rPr>
          <w:lang w:val="fr-CA"/>
        </w:rPr>
        <w:t>u contrat</w:t>
      </w:r>
      <w:r w:rsidRPr="00F834FA">
        <w:rPr>
          <w:lang w:val="fr-CA"/>
        </w:rPr>
        <w:t> : 74</w:t>
      </w:r>
      <w:r w:rsidRPr="00F834FA">
        <w:rPr>
          <w:rFonts w:ascii="Arial" w:hAnsi="Arial" w:cs="Arial"/>
          <w:lang w:val="fr-CA"/>
        </w:rPr>
        <w:t> </w:t>
      </w:r>
      <w:r w:rsidRPr="00F834FA">
        <w:rPr>
          <w:lang w:val="fr-CA"/>
        </w:rPr>
        <w:t>788,09</w:t>
      </w:r>
      <w:r w:rsidRPr="00F834FA">
        <w:rPr>
          <w:rFonts w:cs="Arial Narrow"/>
          <w:lang w:val="fr-CA"/>
        </w:rPr>
        <w:t> </w:t>
      </w:r>
      <w:r w:rsidRPr="00F834FA">
        <w:rPr>
          <w:lang w:val="fr-CA"/>
        </w:rPr>
        <w:t>$ (TVH comprise)</w:t>
      </w:r>
    </w:p>
    <w:p w14:paraId="6873AF61" w14:textId="77777777" w:rsidR="00F834FA" w:rsidRPr="00F834FA" w:rsidRDefault="00F834FA" w:rsidP="00F834FA">
      <w:pPr>
        <w:pStyle w:val="Chapterbodytext"/>
        <w:jc w:val="left"/>
        <w:rPr>
          <w:lang w:val="fr-CA"/>
        </w:rPr>
      </w:pPr>
      <w:r w:rsidRPr="00F834FA">
        <w:rPr>
          <w:lang w:val="fr-CA"/>
        </w:rPr>
        <w:t>Date de livraison : 17 mars 2021</w:t>
      </w:r>
    </w:p>
    <w:p w14:paraId="391C1014" w14:textId="77777777" w:rsidR="00F834FA" w:rsidRPr="00F834FA" w:rsidRDefault="00F834FA" w:rsidP="00F834FA">
      <w:pPr>
        <w:pStyle w:val="Submission"/>
        <w:rPr>
          <w:sz w:val="24"/>
          <w:lang w:val="fr-CA"/>
        </w:rPr>
      </w:pPr>
    </w:p>
    <w:p w14:paraId="04A1A211" w14:textId="77777777" w:rsidR="00F834FA" w:rsidRPr="00F834FA" w:rsidRDefault="00F834FA" w:rsidP="00F834FA">
      <w:pPr>
        <w:pStyle w:val="Submission"/>
        <w:rPr>
          <w:sz w:val="24"/>
          <w:lang w:val="fr-CA"/>
        </w:rPr>
      </w:pPr>
    </w:p>
    <w:p w14:paraId="47D30EA3" w14:textId="77777777" w:rsidR="00F834FA" w:rsidRPr="00F834FA" w:rsidRDefault="00F834FA" w:rsidP="00F834FA">
      <w:pPr>
        <w:pStyle w:val="Chapterbodytext"/>
        <w:jc w:val="left"/>
        <w:rPr>
          <w:lang w:val="fr-CA"/>
        </w:rPr>
      </w:pPr>
      <w:bookmarkStart w:id="1" w:name="OLE_LINK6"/>
      <w:bookmarkStart w:id="2" w:name="OLE_LINK5"/>
      <w:r w:rsidRPr="00F834FA">
        <w:rPr>
          <w:lang w:val="fr-CA"/>
        </w:rPr>
        <w:t>N</w:t>
      </w:r>
      <w:r w:rsidRPr="003C1BB8">
        <w:rPr>
          <w:vertAlign w:val="superscript"/>
          <w:lang w:val="fr-CA"/>
        </w:rPr>
        <w:t>o</w:t>
      </w:r>
      <w:r w:rsidRPr="00F834FA">
        <w:rPr>
          <w:lang w:val="fr-CA"/>
        </w:rPr>
        <w:t xml:space="preserve"> d’inscription : 106-20</w:t>
      </w:r>
    </w:p>
    <w:p w14:paraId="06E5605B" w14:textId="77777777" w:rsidR="00F834FA" w:rsidRPr="00F834FA" w:rsidRDefault="00F834FA" w:rsidP="00F834FA">
      <w:pPr>
        <w:pStyle w:val="Chapterbodytext"/>
        <w:jc w:val="left"/>
        <w:rPr>
          <w:lang w:val="fr-CA"/>
        </w:rPr>
      </w:pPr>
      <w:r w:rsidRPr="00F834FA">
        <w:rPr>
          <w:lang w:val="fr-CA"/>
        </w:rPr>
        <w:t>Pour obtenir de plus amples renseignements sur le présent rapport, veuillez communiquer avec Affaires mondiales Canada à </w:t>
      </w:r>
      <w:bookmarkEnd w:id="1"/>
      <w:bookmarkEnd w:id="2"/>
      <w:r w:rsidRPr="00F834FA">
        <w:rPr>
          <w:lang w:val="fr-CA"/>
        </w:rPr>
        <w:fldChar w:fldCharType="begin"/>
      </w:r>
      <w:r w:rsidRPr="00F834FA">
        <w:rPr>
          <w:lang w:val="fr-CA"/>
        </w:rPr>
        <w:instrText xml:space="preserve"> HYPERLINK "mailto:POR-ROP@international.gc.ca" \t "_blank" </w:instrText>
      </w:r>
      <w:r w:rsidRPr="00F834FA">
        <w:rPr>
          <w:lang w:val="fr-CA"/>
        </w:rPr>
        <w:fldChar w:fldCharType="separate"/>
      </w:r>
      <w:r w:rsidRPr="00F834FA">
        <w:rPr>
          <w:rStyle w:val="normaltextrun"/>
          <w:color w:val="0000FF"/>
          <w:u w:val="single"/>
          <w:shd w:val="clear" w:color="auto" w:fill="FFFFFF"/>
          <w:lang w:val="fr-CA"/>
        </w:rPr>
        <w:t>POR-ROP@international.gc.ca</w:t>
      </w:r>
      <w:r w:rsidRPr="00F834FA">
        <w:rPr>
          <w:lang w:val="fr-CA"/>
        </w:rPr>
        <w:fldChar w:fldCharType="end"/>
      </w:r>
      <w:r w:rsidRPr="00F834FA">
        <w:rPr>
          <w:lang w:val="fr-CA"/>
        </w:rPr>
        <w:t>.</w:t>
      </w:r>
    </w:p>
    <w:p w14:paraId="28AE2E12" w14:textId="77777777" w:rsidR="00F834FA" w:rsidRPr="00F834FA" w:rsidRDefault="00F834FA" w:rsidP="00F834FA">
      <w:pPr>
        <w:pStyle w:val="Submission"/>
        <w:ind w:left="0"/>
        <w:jc w:val="left"/>
        <w:rPr>
          <w:sz w:val="24"/>
          <w:lang w:val="fr-CA"/>
        </w:rPr>
      </w:pPr>
    </w:p>
    <w:p w14:paraId="3D2A260E" w14:textId="77777777" w:rsidR="00F834FA" w:rsidRPr="00F834FA" w:rsidRDefault="00F834FA" w:rsidP="00F834FA">
      <w:pPr>
        <w:pStyle w:val="Submission"/>
        <w:ind w:left="0"/>
        <w:jc w:val="left"/>
        <w:rPr>
          <w:sz w:val="24"/>
          <w:lang w:val="fr-CA"/>
        </w:rPr>
      </w:pPr>
    </w:p>
    <w:p w14:paraId="1502C5CC" w14:textId="77777777" w:rsidR="00F834FA" w:rsidRPr="008B5E32" w:rsidRDefault="00F834FA" w:rsidP="00F834FA">
      <w:pPr>
        <w:pStyle w:val="Submission"/>
        <w:rPr>
          <w:b/>
          <w:sz w:val="24"/>
        </w:rPr>
      </w:pPr>
      <w:r w:rsidRPr="008B5E32">
        <w:rPr>
          <w:b/>
          <w:sz w:val="24"/>
        </w:rPr>
        <w:t>This report is also available in English</w:t>
      </w:r>
    </w:p>
    <w:p w14:paraId="266AED5D" w14:textId="77777777" w:rsidR="00F834FA" w:rsidRPr="008B5E32" w:rsidRDefault="00F834FA" w:rsidP="00F834FA">
      <w:pPr>
        <w:pStyle w:val="Submission"/>
        <w:rPr>
          <w:b/>
          <w:sz w:val="24"/>
        </w:rPr>
      </w:pPr>
    </w:p>
    <w:p w14:paraId="6F20E2D9" w14:textId="77777777" w:rsidR="00F834FA" w:rsidRPr="008B5E32" w:rsidRDefault="00F834FA" w:rsidP="00F834FA">
      <w:pPr>
        <w:pStyle w:val="Submission"/>
        <w:rPr>
          <w:b/>
          <w:sz w:val="24"/>
        </w:rPr>
      </w:pPr>
    </w:p>
    <w:p w14:paraId="5BAB8568" w14:textId="77777777" w:rsidR="00F834FA" w:rsidRPr="008B5E32" w:rsidRDefault="00F834FA" w:rsidP="00F834FA">
      <w:pPr>
        <w:pStyle w:val="Submission"/>
        <w:rPr>
          <w:b/>
          <w:sz w:val="24"/>
        </w:rPr>
      </w:pPr>
    </w:p>
    <w:p w14:paraId="5E29DA3F" w14:textId="77777777" w:rsidR="00F834FA" w:rsidRPr="008B5E32" w:rsidRDefault="00F834FA" w:rsidP="00F834FA">
      <w:pPr>
        <w:pStyle w:val="Submission"/>
        <w:ind w:right="-7"/>
        <w:jc w:val="right"/>
        <w:rPr>
          <w:b/>
          <w:sz w:val="24"/>
        </w:rPr>
      </w:pPr>
    </w:p>
    <w:p w14:paraId="06A67935" w14:textId="77777777" w:rsidR="00F834FA" w:rsidRPr="00F834FA" w:rsidRDefault="0004377F" w:rsidP="00F834FA">
      <w:pPr>
        <w:pStyle w:val="Submission"/>
        <w:ind w:right="-7"/>
        <w:jc w:val="right"/>
        <w:rPr>
          <w:b/>
          <w:sz w:val="24"/>
          <w:lang w:val="fr-CA"/>
        </w:rPr>
      </w:pPr>
      <w:r>
        <w:rPr>
          <w:noProof/>
          <w:lang w:eastAsia="en-CA"/>
        </w:rPr>
        <w:drawing>
          <wp:inline distT="0" distB="0" distL="0" distR="0" wp14:anchorId="0EB01F13" wp14:editId="4CAF8A3B">
            <wp:extent cx="1352550" cy="363220"/>
            <wp:effectExtent l="0" t="0" r="0" b="0"/>
            <wp:docPr id="524251673" name="Picture 524251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52550" cy="363220"/>
                    </a:xfrm>
                    <a:prstGeom prst="rect">
                      <a:avLst/>
                    </a:prstGeom>
                  </pic:spPr>
                </pic:pic>
              </a:graphicData>
            </a:graphic>
          </wp:inline>
        </w:drawing>
      </w:r>
    </w:p>
    <w:p w14:paraId="3B84A352" w14:textId="77777777" w:rsidR="00F834FA" w:rsidRPr="00F834FA" w:rsidRDefault="00F834FA" w:rsidP="00F834FA">
      <w:pPr>
        <w:pStyle w:val="REPORTTITLE"/>
        <w:ind w:left="0" w:right="-7"/>
        <w:jc w:val="left"/>
        <w:rPr>
          <w:rFonts w:ascii="Arial" w:hAnsi="Arial" w:cs="Arial"/>
          <w:b/>
          <w:sz w:val="36"/>
          <w:lang w:val="fr-CA"/>
        </w:rPr>
      </w:pPr>
      <w:r w:rsidRPr="00F834FA">
        <w:rPr>
          <w:lang w:val="fr-CA"/>
        </w:rPr>
        <w:br w:type="page"/>
      </w:r>
      <w:r w:rsidRPr="00F834FA">
        <w:rPr>
          <w:rFonts w:ascii="Arial" w:hAnsi="Arial"/>
          <w:b/>
          <w:sz w:val="36"/>
          <w:lang w:val="fr-CA"/>
        </w:rPr>
        <w:lastRenderedPageBreak/>
        <w:t>Attitudes des Canadiens à l’égard du commerce international</w:t>
      </w:r>
    </w:p>
    <w:p w14:paraId="6A7A5C0D" w14:textId="77777777" w:rsidR="00F834FA" w:rsidRPr="00F834FA" w:rsidRDefault="00F834FA" w:rsidP="00F834FA">
      <w:pPr>
        <w:pStyle w:val="REPORTTITLE"/>
        <w:ind w:left="0"/>
        <w:jc w:val="left"/>
        <w:rPr>
          <w:rFonts w:ascii="Arial" w:hAnsi="Arial" w:cs="Arial"/>
          <w:sz w:val="36"/>
          <w:lang w:val="fr-CA"/>
        </w:rPr>
      </w:pPr>
      <w:r w:rsidRPr="00F834FA">
        <w:rPr>
          <w:rFonts w:ascii="Arial" w:hAnsi="Arial"/>
          <w:sz w:val="36"/>
          <w:lang w:val="fr-CA"/>
        </w:rPr>
        <w:t>Rapport final</w:t>
      </w:r>
    </w:p>
    <w:p w14:paraId="732A41B3" w14:textId="77777777" w:rsidR="00F834FA" w:rsidRPr="00F834FA" w:rsidRDefault="00F834FA" w:rsidP="00F834FA">
      <w:pPr>
        <w:pStyle w:val="Header"/>
        <w:tabs>
          <w:tab w:val="left" w:pos="720"/>
        </w:tabs>
        <w:rPr>
          <w:szCs w:val="24"/>
          <w:lang w:val="fr-CA"/>
        </w:rPr>
      </w:pPr>
    </w:p>
    <w:p w14:paraId="37276E35" w14:textId="77777777" w:rsidR="00F834FA" w:rsidRPr="00F834FA" w:rsidRDefault="00F834FA" w:rsidP="00F834FA">
      <w:pPr>
        <w:rPr>
          <w:lang w:val="fr-CA"/>
        </w:rPr>
      </w:pPr>
      <w:r w:rsidRPr="00F834FA">
        <w:rPr>
          <w:lang w:val="fr-CA"/>
        </w:rPr>
        <w:t>Préparé pour Affaires mondiales Canada</w:t>
      </w:r>
    </w:p>
    <w:p w14:paraId="7EBBBC98" w14:textId="77777777" w:rsidR="00F834FA" w:rsidRPr="00F834FA" w:rsidRDefault="00F834FA" w:rsidP="00F834FA">
      <w:pPr>
        <w:rPr>
          <w:lang w:val="fr-CA"/>
        </w:rPr>
      </w:pPr>
      <w:r w:rsidRPr="00F834FA">
        <w:rPr>
          <w:lang w:val="fr-CA"/>
        </w:rPr>
        <w:t>Nom du fournisseur : Les Associés de recherche EKOS</w:t>
      </w:r>
    </w:p>
    <w:p w14:paraId="033F0F27" w14:textId="77777777" w:rsidR="00F834FA" w:rsidRPr="00F834FA" w:rsidRDefault="00F834FA" w:rsidP="00F834FA">
      <w:pPr>
        <w:rPr>
          <w:lang w:val="fr-CA"/>
        </w:rPr>
      </w:pPr>
      <w:r w:rsidRPr="00F834FA">
        <w:rPr>
          <w:lang w:val="fr-CA"/>
        </w:rPr>
        <w:t>Mars 2021</w:t>
      </w:r>
    </w:p>
    <w:p w14:paraId="25350F6E" w14:textId="77777777" w:rsidR="00F834FA" w:rsidRPr="00F834FA" w:rsidRDefault="00F834FA" w:rsidP="00F834FA">
      <w:pPr>
        <w:rPr>
          <w:lang w:val="fr-CA"/>
        </w:rPr>
      </w:pPr>
    </w:p>
    <w:p w14:paraId="7F9DB4A5" w14:textId="77777777" w:rsidR="00F834FA" w:rsidRPr="00F834FA" w:rsidRDefault="00F834FA" w:rsidP="00F834FA">
      <w:pPr>
        <w:rPr>
          <w:lang w:val="fr-CA"/>
        </w:rPr>
      </w:pPr>
      <w:r w:rsidRPr="00F834FA">
        <w:rPr>
          <w:lang w:val="fr-CA"/>
        </w:rPr>
        <w:t>Le présent rapport fait la synthèse des résultats d’un sondage mené auprès de 2 043 Canadiens.</w:t>
      </w:r>
    </w:p>
    <w:p w14:paraId="60280BEF" w14:textId="77777777" w:rsidR="00F834FA" w:rsidRPr="00F834FA" w:rsidRDefault="00F834FA" w:rsidP="00F834FA">
      <w:pPr>
        <w:rPr>
          <w:lang w:val="fr-CA"/>
        </w:rPr>
      </w:pPr>
    </w:p>
    <w:p w14:paraId="7B5EC289" w14:textId="77777777" w:rsidR="00F834FA" w:rsidRPr="008B5E32" w:rsidRDefault="00F834FA" w:rsidP="00F834FA">
      <w:r w:rsidRPr="008B5E32">
        <w:t>This report is also available in English under the title: Canadian Attitudes towards International Trade</w:t>
      </w:r>
    </w:p>
    <w:p w14:paraId="7D5A057D" w14:textId="77777777" w:rsidR="00F834FA" w:rsidRPr="008B5E32" w:rsidRDefault="00F834FA" w:rsidP="00F834FA"/>
    <w:p w14:paraId="01919934" w14:textId="13B4618E" w:rsidR="00F834FA" w:rsidRPr="00F834FA" w:rsidRDefault="00F834FA" w:rsidP="00F834FA">
      <w:pPr>
        <w:rPr>
          <w:lang w:val="fr-CA"/>
        </w:rPr>
      </w:pPr>
      <w:r w:rsidRPr="00F834FA">
        <w:rPr>
          <w:lang w:val="fr-CA"/>
        </w:rPr>
        <w:t xml:space="preserve">Cette publication ne peut être reproduite qu’à des fins non commerciales. Une autorisation écrite préalable doit être obtenue auprès d’Affaires mondiales Canada. Pour obtenir de plus amples renseignements sur le présent rapport, veuillez communiquer avec Affaires mondiales Canada à </w:t>
      </w:r>
      <w:hyperlink r:id="rId13" w:tgtFrame="_blank" w:history="1">
        <w:r w:rsidRPr="00F834FA">
          <w:rPr>
            <w:rStyle w:val="normaltextrun"/>
            <w:color w:val="0000FF"/>
            <w:u w:val="single"/>
            <w:shd w:val="clear" w:color="auto" w:fill="FFFFFF"/>
            <w:lang w:val="fr-CA"/>
          </w:rPr>
          <w:t>POR-ROP@international.gc.ca</w:t>
        </w:r>
      </w:hyperlink>
      <w:r w:rsidRPr="00F834FA">
        <w:rPr>
          <w:lang w:val="fr-CA"/>
        </w:rPr>
        <w:t>.</w:t>
      </w:r>
    </w:p>
    <w:p w14:paraId="49AF1F0E" w14:textId="77777777" w:rsidR="00F834FA" w:rsidRPr="00F834FA" w:rsidRDefault="00F834FA" w:rsidP="00F834FA">
      <w:pPr>
        <w:rPr>
          <w:lang w:val="fr-CA"/>
        </w:rPr>
      </w:pPr>
    </w:p>
    <w:p w14:paraId="5E473AA5" w14:textId="77777777" w:rsidR="00F834FA" w:rsidRPr="00F834FA" w:rsidRDefault="00F834FA" w:rsidP="00F834FA">
      <w:pPr>
        <w:rPr>
          <w:b/>
          <w:lang w:val="fr-CA"/>
        </w:rPr>
      </w:pPr>
      <w:r w:rsidRPr="00F834FA">
        <w:rPr>
          <w:b/>
          <w:lang w:val="fr-CA"/>
        </w:rPr>
        <w:t xml:space="preserve">Numéro de catalogue : </w:t>
      </w:r>
      <w:r w:rsidRPr="00F834FA">
        <w:rPr>
          <w:rStyle w:val="normaltextrun"/>
          <w:color w:val="000000"/>
          <w:shd w:val="clear" w:color="auto" w:fill="FFFFFF"/>
          <w:lang w:val="fr-CA"/>
        </w:rPr>
        <w:t>978-0-660-38198-5</w:t>
      </w:r>
    </w:p>
    <w:p w14:paraId="6DA1BA15" w14:textId="77777777" w:rsidR="00F834FA" w:rsidRPr="00F834FA" w:rsidRDefault="00F834FA" w:rsidP="00F834FA">
      <w:pPr>
        <w:rPr>
          <w:lang w:val="fr-CA"/>
        </w:rPr>
      </w:pPr>
    </w:p>
    <w:p w14:paraId="706CB847" w14:textId="0A0F42A1" w:rsidR="00F834FA" w:rsidRPr="00F834FA" w:rsidRDefault="00F834FA" w:rsidP="00F834FA">
      <w:pPr>
        <w:rPr>
          <w:b/>
          <w:lang w:val="fr-CA"/>
        </w:rPr>
      </w:pPr>
      <w:r w:rsidRPr="00F834FA">
        <w:rPr>
          <w:b/>
          <w:lang w:val="fr-CA"/>
        </w:rPr>
        <w:t xml:space="preserve">Numéro international normalisé du livre (ISBN) : </w:t>
      </w:r>
      <w:r w:rsidRPr="00F834FA">
        <w:rPr>
          <w:rStyle w:val="normaltextrun"/>
          <w:color w:val="000000"/>
          <w:bdr w:val="none" w:sz="0" w:space="0" w:color="auto" w:frame="1"/>
          <w:lang w:val="fr-CA"/>
        </w:rPr>
        <w:t>FR5-174/2021</w:t>
      </w:r>
      <w:r w:rsidR="00DF7F98">
        <w:rPr>
          <w:rStyle w:val="normaltextrun"/>
          <w:color w:val="000000"/>
          <w:bdr w:val="none" w:sz="0" w:space="0" w:color="auto" w:frame="1"/>
          <w:lang w:val="fr-CA"/>
        </w:rPr>
        <w:t>F</w:t>
      </w:r>
      <w:r w:rsidRPr="00F834FA">
        <w:rPr>
          <w:rStyle w:val="normaltextrun"/>
          <w:color w:val="000000"/>
          <w:bdr w:val="none" w:sz="0" w:space="0" w:color="auto" w:frame="1"/>
          <w:lang w:val="fr-CA"/>
        </w:rPr>
        <w:t>-PDF</w:t>
      </w:r>
    </w:p>
    <w:p w14:paraId="15E6775A" w14:textId="77777777" w:rsidR="00F834FA" w:rsidRPr="00F834FA" w:rsidRDefault="00F834FA" w:rsidP="00F834FA">
      <w:pPr>
        <w:rPr>
          <w:b/>
          <w:lang w:val="fr-CA"/>
        </w:rPr>
      </w:pPr>
    </w:p>
    <w:p w14:paraId="457D7F67" w14:textId="77777777" w:rsidR="00F834FA" w:rsidRPr="00F834FA" w:rsidRDefault="00F834FA" w:rsidP="00F834FA">
      <w:pPr>
        <w:rPr>
          <w:b/>
          <w:lang w:val="fr-CA"/>
        </w:rPr>
      </w:pPr>
    </w:p>
    <w:p w14:paraId="7A8D65BC" w14:textId="77777777" w:rsidR="00F834FA" w:rsidRPr="00F834FA" w:rsidRDefault="00F834FA" w:rsidP="00F834FA">
      <w:pPr>
        <w:rPr>
          <w:lang w:val="fr-CA"/>
        </w:rPr>
      </w:pPr>
    </w:p>
    <w:p w14:paraId="1D84DCE7" w14:textId="77777777" w:rsidR="00F834FA" w:rsidRPr="00F834FA" w:rsidRDefault="00F834FA" w:rsidP="00F834FA">
      <w:pPr>
        <w:rPr>
          <w:lang w:val="fr-CA"/>
        </w:rPr>
      </w:pPr>
    </w:p>
    <w:p w14:paraId="0D1B4A49" w14:textId="77777777" w:rsidR="00F834FA" w:rsidRPr="00F834FA" w:rsidRDefault="00F834FA" w:rsidP="00F834FA">
      <w:pPr>
        <w:rPr>
          <w:lang w:val="fr-CA"/>
        </w:rPr>
      </w:pPr>
    </w:p>
    <w:p w14:paraId="6AFD871E" w14:textId="77777777" w:rsidR="00F834FA" w:rsidRPr="00F834FA" w:rsidRDefault="00F834FA" w:rsidP="00F834FA">
      <w:pPr>
        <w:rPr>
          <w:lang w:val="fr-CA"/>
        </w:rPr>
      </w:pPr>
    </w:p>
    <w:p w14:paraId="1B35775F" w14:textId="77777777" w:rsidR="00F834FA" w:rsidRPr="00F834FA" w:rsidRDefault="00F834FA" w:rsidP="00F834FA">
      <w:pPr>
        <w:rPr>
          <w:lang w:val="fr-CA"/>
        </w:rPr>
      </w:pPr>
    </w:p>
    <w:p w14:paraId="6D313985" w14:textId="77777777" w:rsidR="00F834FA" w:rsidRPr="00F834FA" w:rsidRDefault="00F834FA" w:rsidP="00F834FA">
      <w:pPr>
        <w:rPr>
          <w:lang w:val="fr-CA"/>
        </w:rPr>
      </w:pPr>
    </w:p>
    <w:p w14:paraId="1478A47F" w14:textId="77777777" w:rsidR="00F834FA" w:rsidRPr="00F834FA" w:rsidRDefault="00F834FA" w:rsidP="00F834FA">
      <w:pPr>
        <w:rPr>
          <w:lang w:val="fr-CA"/>
        </w:rPr>
      </w:pPr>
    </w:p>
    <w:p w14:paraId="734B554E" w14:textId="77777777" w:rsidR="00F834FA" w:rsidRPr="00F834FA" w:rsidRDefault="00F834FA" w:rsidP="00F834FA">
      <w:pPr>
        <w:rPr>
          <w:lang w:val="fr-CA"/>
        </w:rPr>
      </w:pPr>
    </w:p>
    <w:p w14:paraId="2C1481E1" w14:textId="77777777" w:rsidR="00F834FA" w:rsidRPr="00F834FA" w:rsidRDefault="00F834FA" w:rsidP="00F834FA">
      <w:pPr>
        <w:rPr>
          <w:lang w:val="fr-CA"/>
        </w:rPr>
      </w:pPr>
    </w:p>
    <w:p w14:paraId="29C767FC" w14:textId="77777777" w:rsidR="00F834FA" w:rsidRPr="00F834FA" w:rsidRDefault="00F834FA" w:rsidP="00F834FA">
      <w:pPr>
        <w:rPr>
          <w:lang w:val="fr-CA"/>
        </w:rPr>
      </w:pPr>
    </w:p>
    <w:p w14:paraId="61ED00D1" w14:textId="77777777" w:rsidR="00F834FA" w:rsidRPr="00F834FA" w:rsidRDefault="00F834FA" w:rsidP="00F834FA">
      <w:pPr>
        <w:rPr>
          <w:lang w:val="fr-CA"/>
        </w:rPr>
      </w:pPr>
    </w:p>
    <w:p w14:paraId="5C453CB2" w14:textId="77777777" w:rsidR="00F834FA" w:rsidRPr="00F834FA" w:rsidRDefault="00F834FA" w:rsidP="00F834FA">
      <w:pPr>
        <w:rPr>
          <w:lang w:val="fr-CA"/>
        </w:rPr>
      </w:pPr>
    </w:p>
    <w:p w14:paraId="673672A5" w14:textId="77777777" w:rsidR="00F834FA" w:rsidRPr="00F834FA" w:rsidRDefault="00F834FA" w:rsidP="00F834FA">
      <w:pPr>
        <w:rPr>
          <w:lang w:val="fr-CA"/>
        </w:rPr>
      </w:pPr>
    </w:p>
    <w:p w14:paraId="2ED9190E" w14:textId="77777777" w:rsidR="00F834FA" w:rsidRPr="00F834FA" w:rsidRDefault="00F834FA" w:rsidP="00F834FA">
      <w:pPr>
        <w:rPr>
          <w:lang w:val="fr-CA"/>
        </w:rPr>
      </w:pPr>
    </w:p>
    <w:p w14:paraId="59A30441" w14:textId="77777777" w:rsidR="00F834FA" w:rsidRPr="00F834FA" w:rsidRDefault="00F834FA" w:rsidP="00F834FA">
      <w:pPr>
        <w:rPr>
          <w:lang w:val="fr-CA"/>
        </w:rPr>
      </w:pPr>
      <w:r w:rsidRPr="00F834FA">
        <w:rPr>
          <w:b/>
          <w:color w:val="222222"/>
          <w:sz w:val="21"/>
          <w:shd w:val="clear" w:color="auto" w:fill="FFFFFF"/>
          <w:lang w:val="fr-CA"/>
        </w:rPr>
        <w:t>©</w:t>
      </w:r>
      <w:r w:rsidRPr="00F834FA">
        <w:rPr>
          <w:color w:val="222222"/>
          <w:sz w:val="21"/>
          <w:shd w:val="clear" w:color="auto" w:fill="FFFFFF"/>
          <w:lang w:val="fr-CA"/>
        </w:rPr>
        <w:t> </w:t>
      </w:r>
      <w:r w:rsidRPr="00F834FA">
        <w:rPr>
          <w:lang w:val="fr-CA"/>
        </w:rPr>
        <w:t>Sa Majesté la Reine du chef du Canada</w:t>
      </w:r>
    </w:p>
    <w:p w14:paraId="5DE7071B" w14:textId="77777777" w:rsidR="00F834FA" w:rsidRPr="00F834FA" w:rsidRDefault="00F834FA" w:rsidP="00F834FA">
      <w:pPr>
        <w:pStyle w:val="Heading3"/>
        <w:rPr>
          <w:lang w:val="fr-CA"/>
        </w:rPr>
        <w:sectPr w:rsidR="00F834FA" w:rsidRPr="00F834FA">
          <w:headerReference w:type="even" r:id="rId14"/>
          <w:headerReference w:type="default" r:id="rId15"/>
          <w:footerReference w:type="even" r:id="rId16"/>
          <w:footerReference w:type="default" r:id="rId17"/>
          <w:headerReference w:type="first" r:id="rId18"/>
          <w:footerReference w:type="first" r:id="rId19"/>
          <w:type w:val="oddPage"/>
          <w:pgSz w:w="12240" w:h="15840" w:code="1"/>
          <w:pgMar w:top="1728" w:right="1800" w:bottom="1008" w:left="1800" w:header="720" w:footer="576" w:gutter="0"/>
          <w:cols w:space="720"/>
          <w:titlePg/>
          <w:docGrid w:linePitch="360"/>
        </w:sectPr>
      </w:pPr>
    </w:p>
    <w:p w14:paraId="5D2F2C38" w14:textId="3F7E7C71" w:rsidR="005C41C2" w:rsidRPr="005C41C2" w:rsidRDefault="00F834FA" w:rsidP="005C41C2">
      <w:pPr>
        <w:pStyle w:val="Sectionheading"/>
        <w:rPr>
          <w:lang w:val="fr-CA"/>
        </w:rPr>
      </w:pPr>
      <w:r w:rsidRPr="00F834FA">
        <w:rPr>
          <w:lang w:val="fr-CA"/>
        </w:rPr>
        <w:lastRenderedPageBreak/>
        <w:t>Tables des matières</w:t>
      </w:r>
      <w:bookmarkEnd w:id="0"/>
      <w:r w:rsidRPr="00F834FA">
        <w:rPr>
          <w:lang w:val="fr-CA"/>
        </w:rPr>
        <w:fldChar w:fldCharType="begin"/>
      </w:r>
      <w:r w:rsidRPr="00F834FA">
        <w:rPr>
          <w:lang w:val="fr-CA"/>
        </w:rPr>
        <w:instrText xml:space="preserve"> TOC \o "1-2" \h \z \t "Ex-sum,1" </w:instrText>
      </w:r>
      <w:r w:rsidRPr="00F834FA">
        <w:rPr>
          <w:lang w:val="fr-CA"/>
        </w:rPr>
        <w:fldChar w:fldCharType="separate"/>
      </w:r>
    </w:p>
    <w:p w14:paraId="75C047BE" w14:textId="6F7ECCC0" w:rsidR="005C41C2" w:rsidRPr="005C41C2" w:rsidRDefault="003C1BB8">
      <w:pPr>
        <w:pStyle w:val="TOC1"/>
        <w:rPr>
          <w:rFonts w:ascii="Calibri" w:hAnsi="Calibri"/>
          <w:b w:val="0"/>
          <w:sz w:val="22"/>
          <w:szCs w:val="22"/>
          <w:lang w:eastAsia="en-CA"/>
        </w:rPr>
      </w:pPr>
      <w:hyperlink w:anchor="_Toc70685643" w:history="1">
        <w:r w:rsidR="005C41C2" w:rsidRPr="00DC2CBB">
          <w:rPr>
            <w:rStyle w:val="Hyperlink"/>
            <w:lang w:val="fr-CA"/>
          </w:rPr>
          <w:t>1.</w:t>
        </w:r>
        <w:r w:rsidR="005C41C2" w:rsidRPr="005C41C2">
          <w:rPr>
            <w:rFonts w:ascii="Calibri" w:hAnsi="Calibri"/>
            <w:b w:val="0"/>
            <w:sz w:val="22"/>
            <w:szCs w:val="22"/>
            <w:lang w:eastAsia="en-CA"/>
          </w:rPr>
          <w:tab/>
        </w:r>
        <w:r w:rsidR="005C41C2" w:rsidRPr="00DC2CBB">
          <w:rPr>
            <w:rStyle w:val="Hyperlink"/>
            <w:lang w:val="fr-CA"/>
          </w:rPr>
          <w:t>Contexte et méthodologie</w:t>
        </w:r>
        <w:r w:rsidR="005C41C2">
          <w:rPr>
            <w:webHidden/>
          </w:rPr>
          <w:tab/>
        </w:r>
        <w:r w:rsidR="005C41C2">
          <w:rPr>
            <w:webHidden/>
          </w:rPr>
          <w:fldChar w:fldCharType="begin"/>
        </w:r>
        <w:r w:rsidR="005C41C2">
          <w:rPr>
            <w:webHidden/>
          </w:rPr>
          <w:instrText xml:space="preserve"> PAGEREF _Toc70685643 \h </w:instrText>
        </w:r>
        <w:r w:rsidR="005C41C2">
          <w:rPr>
            <w:webHidden/>
          </w:rPr>
        </w:r>
        <w:r w:rsidR="005C41C2">
          <w:rPr>
            <w:webHidden/>
          </w:rPr>
          <w:fldChar w:fldCharType="separate"/>
        </w:r>
        <w:r w:rsidR="008C350B">
          <w:rPr>
            <w:webHidden/>
          </w:rPr>
          <w:t>15</w:t>
        </w:r>
        <w:r w:rsidR="005C41C2">
          <w:rPr>
            <w:webHidden/>
          </w:rPr>
          <w:fldChar w:fldCharType="end"/>
        </w:r>
      </w:hyperlink>
    </w:p>
    <w:p w14:paraId="6C8D3756" w14:textId="71AFCC69" w:rsidR="005C41C2" w:rsidRPr="005C41C2" w:rsidRDefault="003C1BB8">
      <w:pPr>
        <w:pStyle w:val="TOC2"/>
        <w:rPr>
          <w:rFonts w:ascii="Calibri" w:hAnsi="Calibri"/>
          <w:sz w:val="22"/>
          <w:szCs w:val="22"/>
          <w:lang w:eastAsia="en-CA"/>
        </w:rPr>
      </w:pPr>
      <w:hyperlink w:anchor="_Toc70685644" w:history="1">
        <w:r w:rsidR="005C41C2" w:rsidRPr="00DC2CBB">
          <w:rPr>
            <w:rStyle w:val="Hyperlink"/>
            <w:lang w:val="fr-CA"/>
          </w:rPr>
          <w:t>1.1</w:t>
        </w:r>
        <w:r w:rsidR="005C41C2" w:rsidRPr="005C41C2">
          <w:rPr>
            <w:rFonts w:ascii="Calibri" w:hAnsi="Calibri"/>
            <w:sz w:val="22"/>
            <w:szCs w:val="22"/>
            <w:lang w:eastAsia="en-CA"/>
          </w:rPr>
          <w:tab/>
        </w:r>
        <w:r w:rsidR="005C41C2" w:rsidRPr="00DC2CBB">
          <w:rPr>
            <w:rStyle w:val="Hyperlink"/>
            <w:lang w:val="fr-CA"/>
          </w:rPr>
          <w:t>Contexte et objectifs</w:t>
        </w:r>
        <w:r w:rsidR="005C41C2">
          <w:rPr>
            <w:webHidden/>
          </w:rPr>
          <w:tab/>
        </w:r>
        <w:r w:rsidR="005C41C2">
          <w:rPr>
            <w:webHidden/>
          </w:rPr>
          <w:fldChar w:fldCharType="begin"/>
        </w:r>
        <w:r w:rsidR="005C41C2">
          <w:rPr>
            <w:webHidden/>
          </w:rPr>
          <w:instrText xml:space="preserve"> PAGEREF _Toc70685644 \h </w:instrText>
        </w:r>
        <w:r w:rsidR="005C41C2">
          <w:rPr>
            <w:webHidden/>
          </w:rPr>
        </w:r>
        <w:r w:rsidR="005C41C2">
          <w:rPr>
            <w:webHidden/>
          </w:rPr>
          <w:fldChar w:fldCharType="separate"/>
        </w:r>
        <w:r w:rsidR="008C350B">
          <w:rPr>
            <w:webHidden/>
          </w:rPr>
          <w:t>15</w:t>
        </w:r>
        <w:r w:rsidR="005C41C2">
          <w:rPr>
            <w:webHidden/>
          </w:rPr>
          <w:fldChar w:fldCharType="end"/>
        </w:r>
      </w:hyperlink>
    </w:p>
    <w:p w14:paraId="0090CD11" w14:textId="41001E1D" w:rsidR="005C41C2" w:rsidRPr="005C41C2" w:rsidRDefault="003C1BB8">
      <w:pPr>
        <w:pStyle w:val="TOC2"/>
        <w:rPr>
          <w:rFonts w:ascii="Calibri" w:hAnsi="Calibri"/>
          <w:sz w:val="22"/>
          <w:szCs w:val="22"/>
          <w:lang w:eastAsia="en-CA"/>
        </w:rPr>
      </w:pPr>
      <w:hyperlink w:anchor="_Toc70685645" w:history="1">
        <w:r w:rsidR="005C41C2" w:rsidRPr="00DC2CBB">
          <w:rPr>
            <w:rStyle w:val="Hyperlink"/>
            <w:lang w:val="fr-CA"/>
          </w:rPr>
          <w:t>1.2</w:t>
        </w:r>
        <w:r w:rsidR="005C41C2" w:rsidRPr="005C41C2">
          <w:rPr>
            <w:rFonts w:ascii="Calibri" w:hAnsi="Calibri"/>
            <w:sz w:val="22"/>
            <w:szCs w:val="22"/>
            <w:lang w:eastAsia="en-CA"/>
          </w:rPr>
          <w:tab/>
        </w:r>
        <w:r w:rsidR="005C41C2" w:rsidRPr="00DC2CBB">
          <w:rPr>
            <w:rStyle w:val="Hyperlink"/>
            <w:lang w:val="fr-CA"/>
          </w:rPr>
          <w:t>Méthodologie</w:t>
        </w:r>
        <w:r w:rsidR="005C41C2">
          <w:rPr>
            <w:webHidden/>
          </w:rPr>
          <w:tab/>
        </w:r>
        <w:r w:rsidR="005C41C2">
          <w:rPr>
            <w:webHidden/>
          </w:rPr>
          <w:fldChar w:fldCharType="begin"/>
        </w:r>
        <w:r w:rsidR="005C41C2">
          <w:rPr>
            <w:webHidden/>
          </w:rPr>
          <w:instrText xml:space="preserve"> PAGEREF _Toc70685645 \h </w:instrText>
        </w:r>
        <w:r w:rsidR="005C41C2">
          <w:rPr>
            <w:webHidden/>
          </w:rPr>
        </w:r>
        <w:r w:rsidR="005C41C2">
          <w:rPr>
            <w:webHidden/>
          </w:rPr>
          <w:fldChar w:fldCharType="separate"/>
        </w:r>
        <w:r w:rsidR="008C350B">
          <w:rPr>
            <w:webHidden/>
          </w:rPr>
          <w:t>16</w:t>
        </w:r>
        <w:r w:rsidR="005C41C2">
          <w:rPr>
            <w:webHidden/>
          </w:rPr>
          <w:fldChar w:fldCharType="end"/>
        </w:r>
      </w:hyperlink>
    </w:p>
    <w:p w14:paraId="4E17AB2A" w14:textId="3746C0A0" w:rsidR="005C41C2" w:rsidRPr="005C41C2" w:rsidRDefault="003C1BB8">
      <w:pPr>
        <w:pStyle w:val="TOC1"/>
        <w:rPr>
          <w:rFonts w:ascii="Calibri" w:hAnsi="Calibri"/>
          <w:b w:val="0"/>
          <w:sz w:val="22"/>
          <w:szCs w:val="22"/>
          <w:lang w:eastAsia="en-CA"/>
        </w:rPr>
      </w:pPr>
      <w:hyperlink w:anchor="_Toc70685646" w:history="1">
        <w:r w:rsidR="005C41C2" w:rsidRPr="00DC2CBB">
          <w:rPr>
            <w:rStyle w:val="Hyperlink"/>
            <w:lang w:val="fr-CA"/>
          </w:rPr>
          <w:t>2.</w:t>
        </w:r>
        <w:r w:rsidR="005C41C2" w:rsidRPr="005C41C2">
          <w:rPr>
            <w:rFonts w:ascii="Calibri" w:hAnsi="Calibri"/>
            <w:b w:val="0"/>
            <w:sz w:val="22"/>
            <w:szCs w:val="22"/>
            <w:lang w:eastAsia="en-CA"/>
          </w:rPr>
          <w:tab/>
        </w:r>
        <w:r w:rsidR="005C41C2" w:rsidRPr="00DC2CBB">
          <w:rPr>
            <w:rStyle w:val="Hyperlink"/>
            <w:lang w:val="fr-CA"/>
          </w:rPr>
          <w:t>Questions générales sur le commerce</w:t>
        </w:r>
        <w:r w:rsidR="005C41C2">
          <w:rPr>
            <w:webHidden/>
          </w:rPr>
          <w:tab/>
        </w:r>
        <w:r w:rsidR="005C41C2">
          <w:rPr>
            <w:webHidden/>
          </w:rPr>
          <w:fldChar w:fldCharType="begin"/>
        </w:r>
        <w:r w:rsidR="005C41C2">
          <w:rPr>
            <w:webHidden/>
          </w:rPr>
          <w:instrText xml:space="preserve"> PAGEREF _Toc70685646 \h </w:instrText>
        </w:r>
        <w:r w:rsidR="005C41C2">
          <w:rPr>
            <w:webHidden/>
          </w:rPr>
        </w:r>
        <w:r w:rsidR="005C41C2">
          <w:rPr>
            <w:webHidden/>
          </w:rPr>
          <w:fldChar w:fldCharType="separate"/>
        </w:r>
        <w:r w:rsidR="008C350B">
          <w:rPr>
            <w:webHidden/>
          </w:rPr>
          <w:t>21</w:t>
        </w:r>
        <w:r w:rsidR="005C41C2">
          <w:rPr>
            <w:webHidden/>
          </w:rPr>
          <w:fldChar w:fldCharType="end"/>
        </w:r>
      </w:hyperlink>
    </w:p>
    <w:p w14:paraId="7D0E479E" w14:textId="12B2A080" w:rsidR="005C41C2" w:rsidRPr="005C41C2" w:rsidRDefault="003C1BB8">
      <w:pPr>
        <w:pStyle w:val="TOC2"/>
        <w:rPr>
          <w:rFonts w:ascii="Calibri" w:hAnsi="Calibri"/>
          <w:sz w:val="22"/>
          <w:szCs w:val="22"/>
          <w:lang w:eastAsia="en-CA"/>
        </w:rPr>
      </w:pPr>
      <w:hyperlink w:anchor="_Toc70685647" w:history="1">
        <w:r w:rsidR="005C41C2" w:rsidRPr="00DC2CBB">
          <w:rPr>
            <w:rStyle w:val="Hyperlink"/>
            <w:lang w:val="fr-CA"/>
          </w:rPr>
          <w:t>2.1</w:t>
        </w:r>
        <w:r w:rsidR="005C41C2" w:rsidRPr="005C41C2">
          <w:rPr>
            <w:rFonts w:ascii="Calibri" w:hAnsi="Calibri"/>
            <w:sz w:val="22"/>
            <w:szCs w:val="22"/>
            <w:lang w:eastAsia="en-CA"/>
          </w:rPr>
          <w:tab/>
        </w:r>
        <w:r w:rsidR="005C41C2" w:rsidRPr="00DC2CBB">
          <w:rPr>
            <w:rStyle w:val="Hyperlink"/>
            <w:lang w:val="fr-CA"/>
          </w:rPr>
          <w:t>Rappel des nouvelles traitant de commerce international</w:t>
        </w:r>
        <w:r w:rsidR="005C41C2">
          <w:rPr>
            <w:webHidden/>
          </w:rPr>
          <w:tab/>
        </w:r>
        <w:r w:rsidR="005C41C2">
          <w:rPr>
            <w:webHidden/>
          </w:rPr>
          <w:fldChar w:fldCharType="begin"/>
        </w:r>
        <w:r w:rsidR="005C41C2">
          <w:rPr>
            <w:webHidden/>
          </w:rPr>
          <w:instrText xml:space="preserve"> PAGEREF _Toc70685647 \h </w:instrText>
        </w:r>
        <w:r w:rsidR="005C41C2">
          <w:rPr>
            <w:webHidden/>
          </w:rPr>
        </w:r>
        <w:r w:rsidR="005C41C2">
          <w:rPr>
            <w:webHidden/>
          </w:rPr>
          <w:fldChar w:fldCharType="separate"/>
        </w:r>
        <w:r w:rsidR="008C350B">
          <w:rPr>
            <w:webHidden/>
          </w:rPr>
          <w:t>21</w:t>
        </w:r>
        <w:r w:rsidR="005C41C2">
          <w:rPr>
            <w:webHidden/>
          </w:rPr>
          <w:fldChar w:fldCharType="end"/>
        </w:r>
      </w:hyperlink>
    </w:p>
    <w:p w14:paraId="27DE6A24" w14:textId="145BF8F1" w:rsidR="005C41C2" w:rsidRPr="005C41C2" w:rsidRDefault="003C1BB8">
      <w:pPr>
        <w:pStyle w:val="TOC2"/>
        <w:rPr>
          <w:rFonts w:ascii="Calibri" w:hAnsi="Calibri"/>
          <w:sz w:val="22"/>
          <w:szCs w:val="22"/>
          <w:lang w:eastAsia="en-CA"/>
        </w:rPr>
      </w:pPr>
      <w:hyperlink w:anchor="_Toc70685648" w:history="1">
        <w:r w:rsidR="005C41C2" w:rsidRPr="00DC2CBB">
          <w:rPr>
            <w:rStyle w:val="Hyperlink"/>
            <w:lang w:val="fr-CA"/>
          </w:rPr>
          <w:t>2.2</w:t>
        </w:r>
        <w:r w:rsidR="005C41C2" w:rsidRPr="005C41C2">
          <w:rPr>
            <w:rFonts w:ascii="Calibri" w:hAnsi="Calibri"/>
            <w:sz w:val="22"/>
            <w:szCs w:val="22"/>
            <w:lang w:eastAsia="en-CA"/>
          </w:rPr>
          <w:tab/>
        </w:r>
        <w:r w:rsidR="005C41C2" w:rsidRPr="00DC2CBB">
          <w:rPr>
            <w:rStyle w:val="Hyperlink"/>
            <w:lang w:val="fr-CA"/>
          </w:rPr>
          <w:t>Importance des principaux objectifs du commerce international</w:t>
        </w:r>
        <w:r w:rsidR="005C41C2">
          <w:rPr>
            <w:webHidden/>
          </w:rPr>
          <w:tab/>
        </w:r>
        <w:r w:rsidR="005C41C2">
          <w:rPr>
            <w:webHidden/>
          </w:rPr>
          <w:fldChar w:fldCharType="begin"/>
        </w:r>
        <w:r w:rsidR="005C41C2">
          <w:rPr>
            <w:webHidden/>
          </w:rPr>
          <w:instrText xml:space="preserve"> PAGEREF _Toc70685648 \h </w:instrText>
        </w:r>
        <w:r w:rsidR="005C41C2">
          <w:rPr>
            <w:webHidden/>
          </w:rPr>
        </w:r>
        <w:r w:rsidR="005C41C2">
          <w:rPr>
            <w:webHidden/>
          </w:rPr>
          <w:fldChar w:fldCharType="separate"/>
        </w:r>
        <w:r w:rsidR="008C350B">
          <w:rPr>
            <w:webHidden/>
          </w:rPr>
          <w:t>23</w:t>
        </w:r>
        <w:r w:rsidR="005C41C2">
          <w:rPr>
            <w:webHidden/>
          </w:rPr>
          <w:fldChar w:fldCharType="end"/>
        </w:r>
      </w:hyperlink>
    </w:p>
    <w:p w14:paraId="1A9AB6BB" w14:textId="4C6F1D1B" w:rsidR="005C41C2" w:rsidRPr="005C41C2" w:rsidRDefault="003C1BB8">
      <w:pPr>
        <w:pStyle w:val="TOC2"/>
        <w:rPr>
          <w:rFonts w:ascii="Calibri" w:hAnsi="Calibri"/>
          <w:sz w:val="22"/>
          <w:szCs w:val="22"/>
          <w:lang w:eastAsia="en-CA"/>
        </w:rPr>
      </w:pPr>
      <w:hyperlink w:anchor="_Toc70685649" w:history="1">
        <w:r w:rsidR="005C41C2" w:rsidRPr="00DC2CBB">
          <w:rPr>
            <w:rStyle w:val="Hyperlink"/>
            <w:lang w:val="fr-CA"/>
          </w:rPr>
          <w:t>2.3</w:t>
        </w:r>
        <w:r w:rsidR="005C41C2" w:rsidRPr="005C41C2">
          <w:rPr>
            <w:rFonts w:ascii="Calibri" w:hAnsi="Calibri"/>
            <w:sz w:val="22"/>
            <w:szCs w:val="22"/>
            <w:lang w:eastAsia="en-CA"/>
          </w:rPr>
          <w:tab/>
        </w:r>
        <w:r w:rsidR="005C41C2" w:rsidRPr="00DC2CBB">
          <w:rPr>
            <w:rStyle w:val="Hyperlink"/>
            <w:lang w:val="fr-CA"/>
          </w:rPr>
          <w:t>Marchés d’exportations les plus importants du Canada</w:t>
        </w:r>
        <w:r w:rsidR="005C41C2">
          <w:rPr>
            <w:webHidden/>
          </w:rPr>
          <w:tab/>
        </w:r>
        <w:r w:rsidR="005C41C2">
          <w:rPr>
            <w:webHidden/>
          </w:rPr>
          <w:fldChar w:fldCharType="begin"/>
        </w:r>
        <w:r w:rsidR="005C41C2">
          <w:rPr>
            <w:webHidden/>
          </w:rPr>
          <w:instrText xml:space="preserve"> PAGEREF _Toc70685649 \h </w:instrText>
        </w:r>
        <w:r w:rsidR="005C41C2">
          <w:rPr>
            <w:webHidden/>
          </w:rPr>
        </w:r>
        <w:r w:rsidR="005C41C2">
          <w:rPr>
            <w:webHidden/>
          </w:rPr>
          <w:fldChar w:fldCharType="separate"/>
        </w:r>
        <w:r w:rsidR="008C350B">
          <w:rPr>
            <w:webHidden/>
          </w:rPr>
          <w:t>32</w:t>
        </w:r>
        <w:r w:rsidR="005C41C2">
          <w:rPr>
            <w:webHidden/>
          </w:rPr>
          <w:fldChar w:fldCharType="end"/>
        </w:r>
      </w:hyperlink>
    </w:p>
    <w:p w14:paraId="3C60DAA2" w14:textId="493529EA" w:rsidR="005C41C2" w:rsidRPr="005C41C2" w:rsidRDefault="003C1BB8">
      <w:pPr>
        <w:pStyle w:val="TOC2"/>
        <w:rPr>
          <w:rFonts w:ascii="Calibri" w:hAnsi="Calibri"/>
          <w:sz w:val="22"/>
          <w:szCs w:val="22"/>
          <w:lang w:eastAsia="en-CA"/>
        </w:rPr>
      </w:pPr>
      <w:hyperlink w:anchor="_Toc70685650" w:history="1">
        <w:r w:rsidR="005C41C2" w:rsidRPr="00DC2CBB">
          <w:rPr>
            <w:rStyle w:val="Hyperlink"/>
            <w:lang w:val="fr-CA"/>
          </w:rPr>
          <w:t>2.4</w:t>
        </w:r>
        <w:r w:rsidR="005C41C2" w:rsidRPr="005C41C2">
          <w:rPr>
            <w:rFonts w:ascii="Calibri" w:hAnsi="Calibri"/>
            <w:sz w:val="22"/>
            <w:szCs w:val="22"/>
            <w:lang w:eastAsia="en-CA"/>
          </w:rPr>
          <w:tab/>
        </w:r>
        <w:r w:rsidR="005C41C2" w:rsidRPr="00DC2CBB">
          <w:rPr>
            <w:rStyle w:val="Hyperlink"/>
            <w:lang w:val="fr-CA"/>
          </w:rPr>
          <w:t>Principaux secteurs d’exportation du Canada</w:t>
        </w:r>
        <w:r w:rsidR="005C41C2">
          <w:rPr>
            <w:webHidden/>
          </w:rPr>
          <w:tab/>
        </w:r>
        <w:r w:rsidR="005C41C2">
          <w:rPr>
            <w:webHidden/>
          </w:rPr>
          <w:fldChar w:fldCharType="begin"/>
        </w:r>
        <w:r w:rsidR="005C41C2">
          <w:rPr>
            <w:webHidden/>
          </w:rPr>
          <w:instrText xml:space="preserve"> PAGEREF _Toc70685650 \h </w:instrText>
        </w:r>
        <w:r w:rsidR="005C41C2">
          <w:rPr>
            <w:webHidden/>
          </w:rPr>
        </w:r>
        <w:r w:rsidR="005C41C2">
          <w:rPr>
            <w:webHidden/>
          </w:rPr>
          <w:fldChar w:fldCharType="separate"/>
        </w:r>
        <w:r w:rsidR="008C350B">
          <w:rPr>
            <w:webHidden/>
          </w:rPr>
          <w:t>34</w:t>
        </w:r>
        <w:r w:rsidR="005C41C2">
          <w:rPr>
            <w:webHidden/>
          </w:rPr>
          <w:fldChar w:fldCharType="end"/>
        </w:r>
      </w:hyperlink>
    </w:p>
    <w:p w14:paraId="6AB04341" w14:textId="20994563" w:rsidR="005C41C2" w:rsidRPr="005C41C2" w:rsidRDefault="003C1BB8">
      <w:pPr>
        <w:pStyle w:val="TOC2"/>
        <w:rPr>
          <w:rFonts w:ascii="Calibri" w:hAnsi="Calibri"/>
          <w:sz w:val="22"/>
          <w:szCs w:val="22"/>
          <w:lang w:eastAsia="en-CA"/>
        </w:rPr>
      </w:pPr>
      <w:hyperlink w:anchor="_Toc70685651" w:history="1">
        <w:r w:rsidR="005C41C2" w:rsidRPr="00DC2CBB">
          <w:rPr>
            <w:rStyle w:val="Hyperlink"/>
            <w:lang w:val="fr-CA"/>
          </w:rPr>
          <w:t>2.5</w:t>
        </w:r>
        <w:r w:rsidR="005C41C2" w:rsidRPr="005C41C2">
          <w:rPr>
            <w:rFonts w:ascii="Calibri" w:hAnsi="Calibri"/>
            <w:sz w:val="22"/>
            <w:szCs w:val="22"/>
            <w:lang w:eastAsia="en-CA"/>
          </w:rPr>
          <w:tab/>
        </w:r>
        <w:r w:rsidR="005C41C2" w:rsidRPr="00DC2CBB">
          <w:rPr>
            <w:rStyle w:val="Hyperlink"/>
            <w:lang w:val="fr-CA"/>
          </w:rPr>
          <w:t>Proportion relative des services par rapport aux produits</w:t>
        </w:r>
        <w:r w:rsidR="005C41C2">
          <w:rPr>
            <w:webHidden/>
          </w:rPr>
          <w:tab/>
        </w:r>
        <w:r w:rsidR="005C41C2">
          <w:rPr>
            <w:webHidden/>
          </w:rPr>
          <w:fldChar w:fldCharType="begin"/>
        </w:r>
        <w:r w:rsidR="005C41C2">
          <w:rPr>
            <w:webHidden/>
          </w:rPr>
          <w:instrText xml:space="preserve"> PAGEREF _Toc70685651 \h </w:instrText>
        </w:r>
        <w:r w:rsidR="005C41C2">
          <w:rPr>
            <w:webHidden/>
          </w:rPr>
        </w:r>
        <w:r w:rsidR="005C41C2">
          <w:rPr>
            <w:webHidden/>
          </w:rPr>
          <w:fldChar w:fldCharType="separate"/>
        </w:r>
        <w:r w:rsidR="008C350B">
          <w:rPr>
            <w:webHidden/>
          </w:rPr>
          <w:t>36</w:t>
        </w:r>
        <w:r w:rsidR="005C41C2">
          <w:rPr>
            <w:webHidden/>
          </w:rPr>
          <w:fldChar w:fldCharType="end"/>
        </w:r>
      </w:hyperlink>
    </w:p>
    <w:p w14:paraId="0710FC9E" w14:textId="74325FCB" w:rsidR="005C41C2" w:rsidRPr="005C41C2" w:rsidRDefault="003C1BB8">
      <w:pPr>
        <w:pStyle w:val="TOC2"/>
        <w:rPr>
          <w:rFonts w:ascii="Calibri" w:hAnsi="Calibri"/>
          <w:sz w:val="22"/>
          <w:szCs w:val="22"/>
          <w:lang w:eastAsia="en-CA"/>
        </w:rPr>
      </w:pPr>
      <w:hyperlink w:anchor="_Toc70685652" w:history="1">
        <w:r w:rsidR="005C41C2" w:rsidRPr="00DC2CBB">
          <w:rPr>
            <w:rStyle w:val="Hyperlink"/>
            <w:lang w:val="fr-CA"/>
          </w:rPr>
          <w:t>2.6</w:t>
        </w:r>
        <w:r w:rsidR="005C41C2" w:rsidRPr="005C41C2">
          <w:rPr>
            <w:rFonts w:ascii="Calibri" w:hAnsi="Calibri"/>
            <w:sz w:val="22"/>
            <w:szCs w:val="22"/>
            <w:lang w:eastAsia="en-CA"/>
          </w:rPr>
          <w:tab/>
        </w:r>
        <w:r w:rsidR="005C41C2" w:rsidRPr="00DC2CBB">
          <w:rPr>
            <w:rStyle w:val="Hyperlink"/>
            <w:lang w:val="fr-CA"/>
          </w:rPr>
          <w:t>Importance d’assurer la concurrence mondiale dans des secteurs clés</w:t>
        </w:r>
        <w:r w:rsidR="005C41C2">
          <w:rPr>
            <w:webHidden/>
          </w:rPr>
          <w:tab/>
        </w:r>
        <w:r w:rsidR="005C41C2">
          <w:rPr>
            <w:webHidden/>
          </w:rPr>
          <w:fldChar w:fldCharType="begin"/>
        </w:r>
        <w:r w:rsidR="005C41C2">
          <w:rPr>
            <w:webHidden/>
          </w:rPr>
          <w:instrText xml:space="preserve"> PAGEREF _Toc70685652 \h </w:instrText>
        </w:r>
        <w:r w:rsidR="005C41C2">
          <w:rPr>
            <w:webHidden/>
          </w:rPr>
        </w:r>
        <w:r w:rsidR="005C41C2">
          <w:rPr>
            <w:webHidden/>
          </w:rPr>
          <w:fldChar w:fldCharType="separate"/>
        </w:r>
        <w:r w:rsidR="008C350B">
          <w:rPr>
            <w:webHidden/>
          </w:rPr>
          <w:t>37</w:t>
        </w:r>
        <w:r w:rsidR="005C41C2">
          <w:rPr>
            <w:webHidden/>
          </w:rPr>
          <w:fldChar w:fldCharType="end"/>
        </w:r>
      </w:hyperlink>
    </w:p>
    <w:p w14:paraId="31B7F15F" w14:textId="1AF5F63F" w:rsidR="005C41C2" w:rsidRPr="005C41C2" w:rsidRDefault="003C1BB8">
      <w:pPr>
        <w:pStyle w:val="TOC2"/>
        <w:rPr>
          <w:rFonts w:ascii="Calibri" w:hAnsi="Calibri"/>
          <w:sz w:val="22"/>
          <w:szCs w:val="22"/>
          <w:lang w:eastAsia="en-CA"/>
        </w:rPr>
      </w:pPr>
      <w:hyperlink w:anchor="_Toc70685653" w:history="1">
        <w:r w:rsidR="005C41C2" w:rsidRPr="00DC2CBB">
          <w:rPr>
            <w:rStyle w:val="Hyperlink"/>
            <w:lang w:val="fr-CA"/>
          </w:rPr>
          <w:t>2.7</w:t>
        </w:r>
        <w:r w:rsidR="005C41C2" w:rsidRPr="005C41C2">
          <w:rPr>
            <w:rFonts w:ascii="Calibri" w:hAnsi="Calibri"/>
            <w:sz w:val="22"/>
            <w:szCs w:val="22"/>
            <w:lang w:eastAsia="en-CA"/>
          </w:rPr>
          <w:tab/>
        </w:r>
        <w:r w:rsidR="005C41C2" w:rsidRPr="00DC2CBB">
          <w:rPr>
            <w:rStyle w:val="Hyperlink"/>
            <w:lang w:val="fr-CA"/>
          </w:rPr>
          <w:t>Le commerce comme moyen de se préparer aux pandémies</w:t>
        </w:r>
        <w:r w:rsidR="005C41C2">
          <w:rPr>
            <w:webHidden/>
          </w:rPr>
          <w:tab/>
        </w:r>
        <w:r w:rsidR="005C41C2">
          <w:rPr>
            <w:webHidden/>
          </w:rPr>
          <w:fldChar w:fldCharType="begin"/>
        </w:r>
        <w:r w:rsidR="005C41C2">
          <w:rPr>
            <w:webHidden/>
          </w:rPr>
          <w:instrText xml:space="preserve"> PAGEREF _Toc70685653 \h </w:instrText>
        </w:r>
        <w:r w:rsidR="005C41C2">
          <w:rPr>
            <w:webHidden/>
          </w:rPr>
        </w:r>
        <w:r w:rsidR="005C41C2">
          <w:rPr>
            <w:webHidden/>
          </w:rPr>
          <w:fldChar w:fldCharType="separate"/>
        </w:r>
        <w:r w:rsidR="008C350B">
          <w:rPr>
            <w:webHidden/>
          </w:rPr>
          <w:t>38</w:t>
        </w:r>
        <w:r w:rsidR="005C41C2">
          <w:rPr>
            <w:webHidden/>
          </w:rPr>
          <w:fldChar w:fldCharType="end"/>
        </w:r>
      </w:hyperlink>
    </w:p>
    <w:p w14:paraId="78B39749" w14:textId="1BD0DF93" w:rsidR="005C41C2" w:rsidRPr="005C41C2" w:rsidRDefault="003C1BB8">
      <w:pPr>
        <w:pStyle w:val="TOC1"/>
        <w:rPr>
          <w:rFonts w:ascii="Calibri" w:hAnsi="Calibri"/>
          <w:b w:val="0"/>
          <w:sz w:val="22"/>
          <w:szCs w:val="22"/>
          <w:lang w:eastAsia="en-CA"/>
        </w:rPr>
      </w:pPr>
      <w:hyperlink w:anchor="_Toc70685654" w:history="1">
        <w:r w:rsidR="005C41C2" w:rsidRPr="00DC2CBB">
          <w:rPr>
            <w:rStyle w:val="Hyperlink"/>
            <w:lang w:val="fr-CA"/>
          </w:rPr>
          <w:t>3.</w:t>
        </w:r>
        <w:r w:rsidR="005C41C2" w:rsidRPr="005C41C2">
          <w:rPr>
            <w:rFonts w:ascii="Calibri" w:hAnsi="Calibri"/>
            <w:b w:val="0"/>
            <w:sz w:val="22"/>
            <w:szCs w:val="22"/>
            <w:lang w:eastAsia="en-CA"/>
          </w:rPr>
          <w:tab/>
        </w:r>
        <w:r w:rsidR="005C41C2" w:rsidRPr="00DC2CBB">
          <w:rPr>
            <w:rStyle w:val="Hyperlink"/>
            <w:lang w:val="fr-CA"/>
          </w:rPr>
          <w:t>Avantages du commerce international</w:t>
        </w:r>
        <w:r w:rsidR="005C41C2">
          <w:rPr>
            <w:webHidden/>
          </w:rPr>
          <w:tab/>
        </w:r>
        <w:r w:rsidR="005C41C2">
          <w:rPr>
            <w:webHidden/>
          </w:rPr>
          <w:fldChar w:fldCharType="begin"/>
        </w:r>
        <w:r w:rsidR="005C41C2">
          <w:rPr>
            <w:webHidden/>
          </w:rPr>
          <w:instrText xml:space="preserve"> PAGEREF _Toc70685654 \h </w:instrText>
        </w:r>
        <w:r w:rsidR="005C41C2">
          <w:rPr>
            <w:webHidden/>
          </w:rPr>
        </w:r>
        <w:r w:rsidR="005C41C2">
          <w:rPr>
            <w:webHidden/>
          </w:rPr>
          <w:fldChar w:fldCharType="separate"/>
        </w:r>
        <w:r w:rsidR="008C350B">
          <w:rPr>
            <w:webHidden/>
          </w:rPr>
          <w:t>39</w:t>
        </w:r>
        <w:r w:rsidR="005C41C2">
          <w:rPr>
            <w:webHidden/>
          </w:rPr>
          <w:fldChar w:fldCharType="end"/>
        </w:r>
      </w:hyperlink>
    </w:p>
    <w:p w14:paraId="1CBFBA31" w14:textId="44340CBA" w:rsidR="005C41C2" w:rsidRPr="005C41C2" w:rsidRDefault="003C1BB8">
      <w:pPr>
        <w:pStyle w:val="TOC2"/>
        <w:rPr>
          <w:rFonts w:ascii="Calibri" w:hAnsi="Calibri"/>
          <w:sz w:val="22"/>
          <w:szCs w:val="22"/>
          <w:lang w:eastAsia="en-CA"/>
        </w:rPr>
      </w:pPr>
      <w:hyperlink w:anchor="_Toc70685655" w:history="1">
        <w:r w:rsidR="005C41C2" w:rsidRPr="00DC2CBB">
          <w:rPr>
            <w:rStyle w:val="Hyperlink"/>
            <w:lang w:val="fr-CA"/>
          </w:rPr>
          <w:t>3.1</w:t>
        </w:r>
        <w:r w:rsidR="005C41C2" w:rsidRPr="005C41C2">
          <w:rPr>
            <w:rFonts w:ascii="Calibri" w:hAnsi="Calibri"/>
            <w:sz w:val="22"/>
            <w:szCs w:val="22"/>
            <w:lang w:eastAsia="en-CA"/>
          </w:rPr>
          <w:tab/>
        </w:r>
        <w:r w:rsidR="005C41C2" w:rsidRPr="00DC2CBB">
          <w:rPr>
            <w:rStyle w:val="Hyperlink"/>
            <w:lang w:val="fr-CA"/>
          </w:rPr>
          <w:t>Importance du commerce international</w:t>
        </w:r>
        <w:r w:rsidR="005C41C2">
          <w:rPr>
            <w:webHidden/>
          </w:rPr>
          <w:tab/>
        </w:r>
        <w:r w:rsidR="005C41C2">
          <w:rPr>
            <w:webHidden/>
          </w:rPr>
          <w:fldChar w:fldCharType="begin"/>
        </w:r>
        <w:r w:rsidR="005C41C2">
          <w:rPr>
            <w:webHidden/>
          </w:rPr>
          <w:instrText xml:space="preserve"> PAGEREF _Toc70685655 \h </w:instrText>
        </w:r>
        <w:r w:rsidR="005C41C2">
          <w:rPr>
            <w:webHidden/>
          </w:rPr>
        </w:r>
        <w:r w:rsidR="005C41C2">
          <w:rPr>
            <w:webHidden/>
          </w:rPr>
          <w:fldChar w:fldCharType="separate"/>
        </w:r>
        <w:r w:rsidR="008C350B">
          <w:rPr>
            <w:webHidden/>
          </w:rPr>
          <w:t>39</w:t>
        </w:r>
        <w:r w:rsidR="005C41C2">
          <w:rPr>
            <w:webHidden/>
          </w:rPr>
          <w:fldChar w:fldCharType="end"/>
        </w:r>
      </w:hyperlink>
    </w:p>
    <w:p w14:paraId="0256A838" w14:textId="39F97A65" w:rsidR="005C41C2" w:rsidRPr="005C41C2" w:rsidRDefault="003C1BB8">
      <w:pPr>
        <w:pStyle w:val="TOC2"/>
        <w:rPr>
          <w:rFonts w:ascii="Calibri" w:hAnsi="Calibri"/>
          <w:sz w:val="22"/>
          <w:szCs w:val="22"/>
          <w:lang w:eastAsia="en-CA"/>
        </w:rPr>
      </w:pPr>
      <w:hyperlink w:anchor="_Toc70685656" w:history="1">
        <w:r w:rsidR="005C41C2" w:rsidRPr="00DC2CBB">
          <w:rPr>
            <w:rStyle w:val="Hyperlink"/>
            <w:lang w:val="fr-CA"/>
          </w:rPr>
          <w:t>3.2</w:t>
        </w:r>
        <w:r w:rsidR="005C41C2" w:rsidRPr="005C41C2">
          <w:rPr>
            <w:rFonts w:ascii="Calibri" w:hAnsi="Calibri"/>
            <w:sz w:val="22"/>
            <w:szCs w:val="22"/>
            <w:lang w:eastAsia="en-CA"/>
          </w:rPr>
          <w:tab/>
        </w:r>
        <w:r w:rsidR="005C41C2" w:rsidRPr="00DC2CBB">
          <w:rPr>
            <w:rStyle w:val="Hyperlink"/>
            <w:lang w:val="fr-CA"/>
          </w:rPr>
          <w:t>Répercussions du commerce international</w:t>
        </w:r>
        <w:r w:rsidR="005C41C2">
          <w:rPr>
            <w:webHidden/>
          </w:rPr>
          <w:tab/>
        </w:r>
        <w:r w:rsidR="005C41C2">
          <w:rPr>
            <w:webHidden/>
          </w:rPr>
          <w:fldChar w:fldCharType="begin"/>
        </w:r>
        <w:r w:rsidR="005C41C2">
          <w:rPr>
            <w:webHidden/>
          </w:rPr>
          <w:instrText xml:space="preserve"> PAGEREF _Toc70685656 \h </w:instrText>
        </w:r>
        <w:r w:rsidR="005C41C2">
          <w:rPr>
            <w:webHidden/>
          </w:rPr>
        </w:r>
        <w:r w:rsidR="005C41C2">
          <w:rPr>
            <w:webHidden/>
          </w:rPr>
          <w:fldChar w:fldCharType="separate"/>
        </w:r>
        <w:r w:rsidR="008C350B">
          <w:rPr>
            <w:webHidden/>
          </w:rPr>
          <w:t>41</w:t>
        </w:r>
        <w:r w:rsidR="005C41C2">
          <w:rPr>
            <w:webHidden/>
          </w:rPr>
          <w:fldChar w:fldCharType="end"/>
        </w:r>
      </w:hyperlink>
    </w:p>
    <w:p w14:paraId="51802B95" w14:textId="75796945" w:rsidR="005C41C2" w:rsidRPr="005C41C2" w:rsidRDefault="003C1BB8">
      <w:pPr>
        <w:pStyle w:val="TOC2"/>
        <w:rPr>
          <w:rFonts w:ascii="Calibri" w:hAnsi="Calibri"/>
          <w:sz w:val="22"/>
          <w:szCs w:val="22"/>
          <w:lang w:eastAsia="en-CA"/>
        </w:rPr>
      </w:pPr>
      <w:hyperlink w:anchor="_Toc70685657" w:history="1">
        <w:r w:rsidR="005C41C2" w:rsidRPr="00DC2CBB">
          <w:rPr>
            <w:rStyle w:val="Hyperlink"/>
            <w:lang w:val="fr-CA"/>
          </w:rPr>
          <w:t>3.3</w:t>
        </w:r>
        <w:r w:rsidR="005C41C2" w:rsidRPr="005C41C2">
          <w:rPr>
            <w:rFonts w:ascii="Calibri" w:hAnsi="Calibri"/>
            <w:sz w:val="22"/>
            <w:szCs w:val="22"/>
            <w:lang w:eastAsia="en-CA"/>
          </w:rPr>
          <w:tab/>
        </w:r>
        <w:r w:rsidR="005C41C2" w:rsidRPr="00DC2CBB">
          <w:rPr>
            <w:rStyle w:val="Hyperlink"/>
            <w:lang w:val="fr-CA"/>
          </w:rPr>
          <w:t>Répercussions sur les investissements internationaux</w:t>
        </w:r>
        <w:r w:rsidR="005C41C2">
          <w:rPr>
            <w:webHidden/>
          </w:rPr>
          <w:tab/>
        </w:r>
        <w:r w:rsidR="005C41C2">
          <w:rPr>
            <w:webHidden/>
          </w:rPr>
          <w:fldChar w:fldCharType="begin"/>
        </w:r>
        <w:r w:rsidR="005C41C2">
          <w:rPr>
            <w:webHidden/>
          </w:rPr>
          <w:instrText xml:space="preserve"> PAGEREF _Toc70685657 \h </w:instrText>
        </w:r>
        <w:r w:rsidR="005C41C2">
          <w:rPr>
            <w:webHidden/>
          </w:rPr>
        </w:r>
        <w:r w:rsidR="005C41C2">
          <w:rPr>
            <w:webHidden/>
          </w:rPr>
          <w:fldChar w:fldCharType="separate"/>
        </w:r>
        <w:r w:rsidR="008C350B">
          <w:rPr>
            <w:webHidden/>
          </w:rPr>
          <w:t>47</w:t>
        </w:r>
        <w:r w:rsidR="005C41C2">
          <w:rPr>
            <w:webHidden/>
          </w:rPr>
          <w:fldChar w:fldCharType="end"/>
        </w:r>
      </w:hyperlink>
    </w:p>
    <w:p w14:paraId="3D14D8A9" w14:textId="1E02AD2F" w:rsidR="005C41C2" w:rsidRPr="005C41C2" w:rsidRDefault="003C1BB8">
      <w:pPr>
        <w:pStyle w:val="TOC1"/>
        <w:rPr>
          <w:rFonts w:ascii="Calibri" w:hAnsi="Calibri"/>
          <w:b w:val="0"/>
          <w:sz w:val="22"/>
          <w:szCs w:val="22"/>
          <w:lang w:eastAsia="en-CA"/>
        </w:rPr>
      </w:pPr>
      <w:hyperlink w:anchor="_Toc70685658" w:history="1">
        <w:r w:rsidR="005C41C2" w:rsidRPr="00DC2CBB">
          <w:rPr>
            <w:rStyle w:val="Hyperlink"/>
            <w:lang w:val="fr-CA"/>
          </w:rPr>
          <w:t>4.</w:t>
        </w:r>
        <w:r w:rsidR="005C41C2" w:rsidRPr="005C41C2">
          <w:rPr>
            <w:rFonts w:ascii="Calibri" w:hAnsi="Calibri"/>
            <w:b w:val="0"/>
            <w:sz w:val="22"/>
            <w:szCs w:val="22"/>
            <w:lang w:eastAsia="en-CA"/>
          </w:rPr>
          <w:tab/>
        </w:r>
        <w:r w:rsidR="005C41C2" w:rsidRPr="00DC2CBB">
          <w:rPr>
            <w:rStyle w:val="Hyperlink"/>
            <w:lang w:val="fr-CA"/>
          </w:rPr>
          <w:t>Marque du Canada</w:t>
        </w:r>
        <w:r w:rsidR="005C41C2">
          <w:rPr>
            <w:webHidden/>
          </w:rPr>
          <w:tab/>
        </w:r>
        <w:r w:rsidR="005C41C2">
          <w:rPr>
            <w:webHidden/>
          </w:rPr>
          <w:fldChar w:fldCharType="begin"/>
        </w:r>
        <w:r w:rsidR="005C41C2">
          <w:rPr>
            <w:webHidden/>
          </w:rPr>
          <w:instrText xml:space="preserve"> PAGEREF _Toc70685658 \h </w:instrText>
        </w:r>
        <w:r w:rsidR="005C41C2">
          <w:rPr>
            <w:webHidden/>
          </w:rPr>
        </w:r>
        <w:r w:rsidR="005C41C2">
          <w:rPr>
            <w:webHidden/>
          </w:rPr>
          <w:fldChar w:fldCharType="separate"/>
        </w:r>
        <w:r w:rsidR="008C350B">
          <w:rPr>
            <w:webHidden/>
          </w:rPr>
          <w:t>48</w:t>
        </w:r>
        <w:r w:rsidR="005C41C2">
          <w:rPr>
            <w:webHidden/>
          </w:rPr>
          <w:fldChar w:fldCharType="end"/>
        </w:r>
      </w:hyperlink>
    </w:p>
    <w:p w14:paraId="63C89A98" w14:textId="041E2210" w:rsidR="005C41C2" w:rsidRPr="005C41C2" w:rsidRDefault="003C1BB8">
      <w:pPr>
        <w:pStyle w:val="TOC2"/>
        <w:rPr>
          <w:rFonts w:ascii="Calibri" w:hAnsi="Calibri"/>
          <w:sz w:val="22"/>
          <w:szCs w:val="22"/>
          <w:lang w:eastAsia="en-CA"/>
        </w:rPr>
      </w:pPr>
      <w:hyperlink w:anchor="_Toc70685659" w:history="1">
        <w:r w:rsidR="005C41C2" w:rsidRPr="00DC2CBB">
          <w:rPr>
            <w:rStyle w:val="Hyperlink"/>
            <w:lang w:val="fr-CA"/>
          </w:rPr>
          <w:t>4.1</w:t>
        </w:r>
        <w:r w:rsidR="005C41C2" w:rsidRPr="005C41C2">
          <w:rPr>
            <w:rFonts w:ascii="Calibri" w:hAnsi="Calibri"/>
            <w:sz w:val="22"/>
            <w:szCs w:val="22"/>
            <w:lang w:eastAsia="en-CA"/>
          </w:rPr>
          <w:tab/>
        </w:r>
        <w:r w:rsidR="005C41C2" w:rsidRPr="00DC2CBB">
          <w:rPr>
            <w:rStyle w:val="Hyperlink"/>
            <w:lang w:val="fr-CA"/>
          </w:rPr>
          <w:t>Réputation des produits canadiens</w:t>
        </w:r>
        <w:r w:rsidR="005C41C2">
          <w:rPr>
            <w:webHidden/>
          </w:rPr>
          <w:tab/>
        </w:r>
        <w:r w:rsidR="005C41C2">
          <w:rPr>
            <w:webHidden/>
          </w:rPr>
          <w:fldChar w:fldCharType="begin"/>
        </w:r>
        <w:r w:rsidR="005C41C2">
          <w:rPr>
            <w:webHidden/>
          </w:rPr>
          <w:instrText xml:space="preserve"> PAGEREF _Toc70685659 \h </w:instrText>
        </w:r>
        <w:r w:rsidR="005C41C2">
          <w:rPr>
            <w:webHidden/>
          </w:rPr>
        </w:r>
        <w:r w:rsidR="005C41C2">
          <w:rPr>
            <w:webHidden/>
          </w:rPr>
          <w:fldChar w:fldCharType="separate"/>
        </w:r>
        <w:r w:rsidR="008C350B">
          <w:rPr>
            <w:webHidden/>
          </w:rPr>
          <w:t>48</w:t>
        </w:r>
        <w:r w:rsidR="005C41C2">
          <w:rPr>
            <w:webHidden/>
          </w:rPr>
          <w:fldChar w:fldCharType="end"/>
        </w:r>
      </w:hyperlink>
    </w:p>
    <w:p w14:paraId="21DF92D6" w14:textId="3C64DE1F" w:rsidR="005C41C2" w:rsidRPr="005C41C2" w:rsidRDefault="003C1BB8">
      <w:pPr>
        <w:pStyle w:val="TOC2"/>
        <w:rPr>
          <w:rFonts w:ascii="Calibri" w:hAnsi="Calibri"/>
          <w:sz w:val="22"/>
          <w:szCs w:val="22"/>
          <w:lang w:eastAsia="en-CA"/>
        </w:rPr>
      </w:pPr>
      <w:hyperlink w:anchor="_Toc70685660" w:history="1">
        <w:r w:rsidR="005C41C2" w:rsidRPr="00DC2CBB">
          <w:rPr>
            <w:rStyle w:val="Hyperlink"/>
            <w:lang w:val="fr-CA"/>
          </w:rPr>
          <w:t>4.2</w:t>
        </w:r>
        <w:r w:rsidR="005C41C2" w:rsidRPr="005C41C2">
          <w:rPr>
            <w:rFonts w:ascii="Calibri" w:hAnsi="Calibri"/>
            <w:sz w:val="22"/>
            <w:szCs w:val="22"/>
            <w:lang w:eastAsia="en-CA"/>
          </w:rPr>
          <w:tab/>
        </w:r>
        <w:r w:rsidR="005C41C2" w:rsidRPr="00DC2CBB">
          <w:rPr>
            <w:rStyle w:val="Hyperlink"/>
            <w:lang w:val="fr-CA"/>
          </w:rPr>
          <w:t>Points de vue sur le protectionnisme</w:t>
        </w:r>
        <w:r w:rsidR="005C41C2">
          <w:rPr>
            <w:webHidden/>
          </w:rPr>
          <w:tab/>
        </w:r>
        <w:r w:rsidR="005C41C2">
          <w:rPr>
            <w:webHidden/>
          </w:rPr>
          <w:fldChar w:fldCharType="begin"/>
        </w:r>
        <w:r w:rsidR="005C41C2">
          <w:rPr>
            <w:webHidden/>
          </w:rPr>
          <w:instrText xml:space="preserve"> PAGEREF _Toc70685660 \h </w:instrText>
        </w:r>
        <w:r w:rsidR="005C41C2">
          <w:rPr>
            <w:webHidden/>
          </w:rPr>
        </w:r>
        <w:r w:rsidR="005C41C2">
          <w:rPr>
            <w:webHidden/>
          </w:rPr>
          <w:fldChar w:fldCharType="separate"/>
        </w:r>
        <w:r w:rsidR="008C350B">
          <w:rPr>
            <w:webHidden/>
          </w:rPr>
          <w:t>49</w:t>
        </w:r>
        <w:r w:rsidR="005C41C2">
          <w:rPr>
            <w:webHidden/>
          </w:rPr>
          <w:fldChar w:fldCharType="end"/>
        </w:r>
      </w:hyperlink>
    </w:p>
    <w:p w14:paraId="1910D883" w14:textId="55935FF0" w:rsidR="005C41C2" w:rsidRPr="005C41C2" w:rsidRDefault="003C1BB8">
      <w:pPr>
        <w:pStyle w:val="TOC1"/>
        <w:rPr>
          <w:rFonts w:ascii="Calibri" w:hAnsi="Calibri"/>
          <w:b w:val="0"/>
          <w:sz w:val="22"/>
          <w:szCs w:val="22"/>
          <w:lang w:eastAsia="en-CA"/>
        </w:rPr>
      </w:pPr>
      <w:hyperlink w:anchor="_Toc70685661" w:history="1">
        <w:r w:rsidR="005C41C2" w:rsidRPr="00DC2CBB">
          <w:rPr>
            <w:rStyle w:val="Hyperlink"/>
            <w:lang w:val="fr-CA"/>
          </w:rPr>
          <w:t>5.</w:t>
        </w:r>
        <w:r w:rsidR="005C41C2" w:rsidRPr="005C41C2">
          <w:rPr>
            <w:rFonts w:ascii="Calibri" w:hAnsi="Calibri"/>
            <w:b w:val="0"/>
            <w:sz w:val="22"/>
            <w:szCs w:val="22"/>
            <w:lang w:eastAsia="en-CA"/>
          </w:rPr>
          <w:tab/>
        </w:r>
        <w:r w:rsidR="005C41C2" w:rsidRPr="00DC2CBB">
          <w:rPr>
            <w:rStyle w:val="Hyperlink"/>
            <w:lang w:val="fr-CA"/>
          </w:rPr>
          <w:t>Débouchés commerciaux durables et inclusifs</w:t>
        </w:r>
        <w:r w:rsidR="005C41C2">
          <w:rPr>
            <w:webHidden/>
          </w:rPr>
          <w:tab/>
        </w:r>
        <w:r w:rsidR="005C41C2">
          <w:rPr>
            <w:webHidden/>
          </w:rPr>
          <w:fldChar w:fldCharType="begin"/>
        </w:r>
        <w:r w:rsidR="005C41C2">
          <w:rPr>
            <w:webHidden/>
          </w:rPr>
          <w:instrText xml:space="preserve"> PAGEREF _Toc70685661 \h </w:instrText>
        </w:r>
        <w:r w:rsidR="005C41C2">
          <w:rPr>
            <w:webHidden/>
          </w:rPr>
        </w:r>
        <w:r w:rsidR="005C41C2">
          <w:rPr>
            <w:webHidden/>
          </w:rPr>
          <w:fldChar w:fldCharType="separate"/>
        </w:r>
        <w:r w:rsidR="008C350B">
          <w:rPr>
            <w:webHidden/>
          </w:rPr>
          <w:t>51</w:t>
        </w:r>
        <w:r w:rsidR="005C41C2">
          <w:rPr>
            <w:webHidden/>
          </w:rPr>
          <w:fldChar w:fldCharType="end"/>
        </w:r>
      </w:hyperlink>
    </w:p>
    <w:p w14:paraId="364ED8FB" w14:textId="1608F779" w:rsidR="005C41C2" w:rsidRPr="005C41C2" w:rsidRDefault="003C1BB8">
      <w:pPr>
        <w:pStyle w:val="TOC2"/>
        <w:rPr>
          <w:rFonts w:ascii="Calibri" w:hAnsi="Calibri"/>
          <w:sz w:val="22"/>
          <w:szCs w:val="22"/>
          <w:lang w:eastAsia="en-CA"/>
        </w:rPr>
      </w:pPr>
      <w:hyperlink w:anchor="_Toc70685662" w:history="1">
        <w:r w:rsidR="005C41C2" w:rsidRPr="00DC2CBB">
          <w:rPr>
            <w:rStyle w:val="Hyperlink"/>
            <w:lang w:val="fr-CA"/>
          </w:rPr>
          <w:t>5.1</w:t>
        </w:r>
        <w:r w:rsidR="005C41C2" w:rsidRPr="005C41C2">
          <w:rPr>
            <w:rFonts w:ascii="Calibri" w:hAnsi="Calibri"/>
            <w:sz w:val="22"/>
            <w:szCs w:val="22"/>
            <w:lang w:eastAsia="en-CA"/>
          </w:rPr>
          <w:tab/>
        </w:r>
        <w:r w:rsidR="005C41C2" w:rsidRPr="00DC2CBB">
          <w:rPr>
            <w:rStyle w:val="Hyperlink"/>
            <w:lang w:val="fr-CA"/>
          </w:rPr>
          <w:t>Impact du commerce sur les normes environnementales</w:t>
        </w:r>
        <w:r w:rsidR="005C41C2">
          <w:rPr>
            <w:webHidden/>
          </w:rPr>
          <w:tab/>
        </w:r>
        <w:r w:rsidR="005C41C2">
          <w:rPr>
            <w:webHidden/>
          </w:rPr>
          <w:fldChar w:fldCharType="begin"/>
        </w:r>
        <w:r w:rsidR="005C41C2">
          <w:rPr>
            <w:webHidden/>
          </w:rPr>
          <w:instrText xml:space="preserve"> PAGEREF _Toc70685662 \h </w:instrText>
        </w:r>
        <w:r w:rsidR="005C41C2">
          <w:rPr>
            <w:webHidden/>
          </w:rPr>
        </w:r>
        <w:r w:rsidR="005C41C2">
          <w:rPr>
            <w:webHidden/>
          </w:rPr>
          <w:fldChar w:fldCharType="separate"/>
        </w:r>
        <w:r w:rsidR="008C350B">
          <w:rPr>
            <w:webHidden/>
          </w:rPr>
          <w:t>51</w:t>
        </w:r>
        <w:r w:rsidR="005C41C2">
          <w:rPr>
            <w:webHidden/>
          </w:rPr>
          <w:fldChar w:fldCharType="end"/>
        </w:r>
      </w:hyperlink>
    </w:p>
    <w:p w14:paraId="09E6E24A" w14:textId="13A22C0E" w:rsidR="005C41C2" w:rsidRPr="005C41C2" w:rsidRDefault="003C1BB8">
      <w:pPr>
        <w:pStyle w:val="TOC2"/>
        <w:rPr>
          <w:rFonts w:ascii="Calibri" w:hAnsi="Calibri"/>
          <w:sz w:val="22"/>
          <w:szCs w:val="22"/>
          <w:lang w:eastAsia="en-CA"/>
        </w:rPr>
      </w:pPr>
      <w:hyperlink w:anchor="_Toc70685663" w:history="1">
        <w:r w:rsidR="005C41C2" w:rsidRPr="00DC2CBB">
          <w:rPr>
            <w:rStyle w:val="Hyperlink"/>
            <w:lang w:val="fr-CA"/>
          </w:rPr>
          <w:t>5.2</w:t>
        </w:r>
        <w:r w:rsidR="005C41C2" w:rsidRPr="005C41C2">
          <w:rPr>
            <w:rFonts w:ascii="Calibri" w:hAnsi="Calibri"/>
            <w:sz w:val="22"/>
            <w:szCs w:val="22"/>
            <w:lang w:eastAsia="en-CA"/>
          </w:rPr>
          <w:tab/>
        </w:r>
        <w:r w:rsidR="005C41C2" w:rsidRPr="00DC2CBB">
          <w:rPr>
            <w:rStyle w:val="Hyperlink"/>
            <w:lang w:val="fr-CA"/>
          </w:rPr>
          <w:t>Commerce international et enjeux sociaux</w:t>
        </w:r>
        <w:r w:rsidR="005C41C2">
          <w:rPr>
            <w:webHidden/>
          </w:rPr>
          <w:tab/>
        </w:r>
        <w:r w:rsidR="005C41C2">
          <w:rPr>
            <w:webHidden/>
          </w:rPr>
          <w:fldChar w:fldCharType="begin"/>
        </w:r>
        <w:r w:rsidR="005C41C2">
          <w:rPr>
            <w:webHidden/>
          </w:rPr>
          <w:instrText xml:space="preserve"> PAGEREF _Toc70685663 \h </w:instrText>
        </w:r>
        <w:r w:rsidR="005C41C2">
          <w:rPr>
            <w:webHidden/>
          </w:rPr>
        </w:r>
        <w:r w:rsidR="005C41C2">
          <w:rPr>
            <w:webHidden/>
          </w:rPr>
          <w:fldChar w:fldCharType="separate"/>
        </w:r>
        <w:r w:rsidR="008C350B">
          <w:rPr>
            <w:webHidden/>
          </w:rPr>
          <w:t>52</w:t>
        </w:r>
        <w:r w:rsidR="005C41C2">
          <w:rPr>
            <w:webHidden/>
          </w:rPr>
          <w:fldChar w:fldCharType="end"/>
        </w:r>
      </w:hyperlink>
    </w:p>
    <w:p w14:paraId="7983E0D5" w14:textId="2787861D" w:rsidR="005C41C2" w:rsidRPr="005C41C2" w:rsidRDefault="003C1BB8">
      <w:pPr>
        <w:pStyle w:val="TOC1"/>
        <w:rPr>
          <w:rFonts w:ascii="Calibri" w:hAnsi="Calibri"/>
          <w:b w:val="0"/>
          <w:sz w:val="22"/>
          <w:szCs w:val="22"/>
          <w:lang w:eastAsia="en-CA"/>
        </w:rPr>
      </w:pPr>
      <w:hyperlink w:anchor="_Toc70685664" w:history="1">
        <w:r w:rsidR="005C41C2" w:rsidRPr="00DC2CBB">
          <w:rPr>
            <w:rStyle w:val="Hyperlink"/>
            <w:lang w:val="fr-CA"/>
          </w:rPr>
          <w:t>6.</w:t>
        </w:r>
        <w:r w:rsidR="005C41C2" w:rsidRPr="005C41C2">
          <w:rPr>
            <w:rFonts w:ascii="Calibri" w:hAnsi="Calibri"/>
            <w:b w:val="0"/>
            <w:sz w:val="22"/>
            <w:szCs w:val="22"/>
            <w:lang w:eastAsia="en-CA"/>
          </w:rPr>
          <w:tab/>
        </w:r>
        <w:r w:rsidR="005C41C2" w:rsidRPr="00DC2CBB">
          <w:rPr>
            <w:rStyle w:val="Hyperlink"/>
            <w:lang w:val="fr-CA"/>
          </w:rPr>
          <w:t>Connaissance du commerce et des accords de libre-échange du Canada</w:t>
        </w:r>
        <w:r w:rsidR="005C41C2">
          <w:rPr>
            <w:webHidden/>
          </w:rPr>
          <w:tab/>
        </w:r>
        <w:r w:rsidR="005C41C2">
          <w:rPr>
            <w:webHidden/>
          </w:rPr>
          <w:fldChar w:fldCharType="begin"/>
        </w:r>
        <w:r w:rsidR="005C41C2">
          <w:rPr>
            <w:webHidden/>
          </w:rPr>
          <w:instrText xml:space="preserve"> PAGEREF _Toc70685664 \h </w:instrText>
        </w:r>
        <w:r w:rsidR="005C41C2">
          <w:rPr>
            <w:webHidden/>
          </w:rPr>
        </w:r>
        <w:r w:rsidR="005C41C2">
          <w:rPr>
            <w:webHidden/>
          </w:rPr>
          <w:fldChar w:fldCharType="separate"/>
        </w:r>
        <w:r w:rsidR="008C350B">
          <w:rPr>
            <w:webHidden/>
          </w:rPr>
          <w:t>57</w:t>
        </w:r>
        <w:r w:rsidR="005C41C2">
          <w:rPr>
            <w:webHidden/>
          </w:rPr>
          <w:fldChar w:fldCharType="end"/>
        </w:r>
      </w:hyperlink>
    </w:p>
    <w:p w14:paraId="5355552C" w14:textId="0071A96F" w:rsidR="005C41C2" w:rsidRPr="005C41C2" w:rsidRDefault="003C1BB8">
      <w:pPr>
        <w:pStyle w:val="TOC2"/>
        <w:rPr>
          <w:rFonts w:ascii="Calibri" w:hAnsi="Calibri"/>
          <w:sz w:val="22"/>
          <w:szCs w:val="22"/>
          <w:lang w:eastAsia="en-CA"/>
        </w:rPr>
      </w:pPr>
      <w:hyperlink w:anchor="_Toc70685665" w:history="1">
        <w:r w:rsidR="005C41C2" w:rsidRPr="00DC2CBB">
          <w:rPr>
            <w:rStyle w:val="Hyperlink"/>
            <w:lang w:val="fr-CA"/>
          </w:rPr>
          <w:t>6.1</w:t>
        </w:r>
        <w:r w:rsidR="005C41C2" w:rsidRPr="005C41C2">
          <w:rPr>
            <w:rFonts w:ascii="Calibri" w:hAnsi="Calibri"/>
            <w:sz w:val="22"/>
            <w:szCs w:val="22"/>
            <w:lang w:eastAsia="en-CA"/>
          </w:rPr>
          <w:tab/>
        </w:r>
        <w:r w:rsidR="005C41C2" w:rsidRPr="00DC2CBB">
          <w:rPr>
            <w:rStyle w:val="Hyperlink"/>
            <w:lang w:val="fr-CA"/>
          </w:rPr>
          <w:t>Soutien au commerce international</w:t>
        </w:r>
        <w:r w:rsidR="005C41C2">
          <w:rPr>
            <w:webHidden/>
          </w:rPr>
          <w:tab/>
        </w:r>
        <w:r w:rsidR="005C41C2">
          <w:rPr>
            <w:webHidden/>
          </w:rPr>
          <w:fldChar w:fldCharType="begin"/>
        </w:r>
        <w:r w:rsidR="005C41C2">
          <w:rPr>
            <w:webHidden/>
          </w:rPr>
          <w:instrText xml:space="preserve"> PAGEREF _Toc70685665 \h </w:instrText>
        </w:r>
        <w:r w:rsidR="005C41C2">
          <w:rPr>
            <w:webHidden/>
          </w:rPr>
        </w:r>
        <w:r w:rsidR="005C41C2">
          <w:rPr>
            <w:webHidden/>
          </w:rPr>
          <w:fldChar w:fldCharType="separate"/>
        </w:r>
        <w:r w:rsidR="008C350B">
          <w:rPr>
            <w:webHidden/>
          </w:rPr>
          <w:t>57</w:t>
        </w:r>
        <w:r w:rsidR="005C41C2">
          <w:rPr>
            <w:webHidden/>
          </w:rPr>
          <w:fldChar w:fldCharType="end"/>
        </w:r>
      </w:hyperlink>
    </w:p>
    <w:p w14:paraId="0BB15453" w14:textId="4ADD2F79" w:rsidR="005C41C2" w:rsidRPr="005C41C2" w:rsidRDefault="003C1BB8">
      <w:pPr>
        <w:pStyle w:val="TOC2"/>
        <w:rPr>
          <w:rFonts w:ascii="Calibri" w:hAnsi="Calibri"/>
          <w:sz w:val="22"/>
          <w:szCs w:val="22"/>
          <w:lang w:eastAsia="en-CA"/>
        </w:rPr>
      </w:pPr>
      <w:hyperlink w:anchor="_Toc70685666" w:history="1">
        <w:r w:rsidR="005C41C2" w:rsidRPr="00DC2CBB">
          <w:rPr>
            <w:rStyle w:val="Hyperlink"/>
            <w:lang w:val="fr-CA"/>
          </w:rPr>
          <w:t>6.2</w:t>
        </w:r>
        <w:r w:rsidR="005C41C2" w:rsidRPr="005C41C2">
          <w:rPr>
            <w:rFonts w:ascii="Calibri" w:hAnsi="Calibri"/>
            <w:sz w:val="22"/>
            <w:szCs w:val="22"/>
            <w:lang w:eastAsia="en-CA"/>
          </w:rPr>
          <w:tab/>
        </w:r>
        <w:r w:rsidR="005C41C2" w:rsidRPr="00DC2CBB">
          <w:rPr>
            <w:rStyle w:val="Hyperlink"/>
            <w:lang w:val="fr-CA"/>
          </w:rPr>
          <w:t>Potentiel d’augmentation du commerce</w:t>
        </w:r>
        <w:r w:rsidR="005C41C2">
          <w:rPr>
            <w:webHidden/>
          </w:rPr>
          <w:tab/>
        </w:r>
        <w:r w:rsidR="005C41C2">
          <w:rPr>
            <w:webHidden/>
          </w:rPr>
          <w:fldChar w:fldCharType="begin"/>
        </w:r>
        <w:r w:rsidR="005C41C2">
          <w:rPr>
            <w:webHidden/>
          </w:rPr>
          <w:instrText xml:space="preserve"> PAGEREF _Toc70685666 \h </w:instrText>
        </w:r>
        <w:r w:rsidR="005C41C2">
          <w:rPr>
            <w:webHidden/>
          </w:rPr>
        </w:r>
        <w:r w:rsidR="005C41C2">
          <w:rPr>
            <w:webHidden/>
          </w:rPr>
          <w:fldChar w:fldCharType="separate"/>
        </w:r>
        <w:r w:rsidR="008C350B">
          <w:rPr>
            <w:webHidden/>
          </w:rPr>
          <w:t>59</w:t>
        </w:r>
        <w:r w:rsidR="005C41C2">
          <w:rPr>
            <w:webHidden/>
          </w:rPr>
          <w:fldChar w:fldCharType="end"/>
        </w:r>
      </w:hyperlink>
    </w:p>
    <w:p w14:paraId="2CFCB7BD" w14:textId="63A5D48C" w:rsidR="005C41C2" w:rsidRPr="005C41C2" w:rsidRDefault="003C1BB8">
      <w:pPr>
        <w:pStyle w:val="TOC2"/>
        <w:rPr>
          <w:rFonts w:ascii="Calibri" w:hAnsi="Calibri"/>
          <w:sz w:val="22"/>
          <w:szCs w:val="22"/>
          <w:lang w:eastAsia="en-CA"/>
        </w:rPr>
      </w:pPr>
      <w:hyperlink w:anchor="_Toc70685667" w:history="1">
        <w:r w:rsidR="005C41C2" w:rsidRPr="00DC2CBB">
          <w:rPr>
            <w:rStyle w:val="Hyperlink"/>
            <w:lang w:val="fr-CA"/>
          </w:rPr>
          <w:t>6.3</w:t>
        </w:r>
        <w:r w:rsidR="005C41C2" w:rsidRPr="005C41C2">
          <w:rPr>
            <w:rFonts w:ascii="Calibri" w:hAnsi="Calibri"/>
            <w:sz w:val="22"/>
            <w:szCs w:val="22"/>
            <w:lang w:eastAsia="en-CA"/>
          </w:rPr>
          <w:tab/>
        </w:r>
        <w:r w:rsidR="005C41C2" w:rsidRPr="00DC2CBB">
          <w:rPr>
            <w:rStyle w:val="Hyperlink"/>
            <w:lang w:val="fr-CA"/>
          </w:rPr>
          <w:t>Connaissance et points de vue à l’égard de l’ACEUM, du PTPGP et de l’AECG</w:t>
        </w:r>
        <w:r w:rsidR="005C41C2">
          <w:rPr>
            <w:webHidden/>
          </w:rPr>
          <w:tab/>
        </w:r>
        <w:r w:rsidR="005C41C2">
          <w:rPr>
            <w:webHidden/>
          </w:rPr>
          <w:fldChar w:fldCharType="begin"/>
        </w:r>
        <w:r w:rsidR="005C41C2">
          <w:rPr>
            <w:webHidden/>
          </w:rPr>
          <w:instrText xml:space="preserve"> PAGEREF _Toc70685667 \h </w:instrText>
        </w:r>
        <w:r w:rsidR="005C41C2">
          <w:rPr>
            <w:webHidden/>
          </w:rPr>
        </w:r>
        <w:r w:rsidR="005C41C2">
          <w:rPr>
            <w:webHidden/>
          </w:rPr>
          <w:fldChar w:fldCharType="separate"/>
        </w:r>
        <w:r w:rsidR="008C350B">
          <w:rPr>
            <w:webHidden/>
          </w:rPr>
          <w:t>60</w:t>
        </w:r>
        <w:r w:rsidR="005C41C2">
          <w:rPr>
            <w:webHidden/>
          </w:rPr>
          <w:fldChar w:fldCharType="end"/>
        </w:r>
      </w:hyperlink>
    </w:p>
    <w:p w14:paraId="7621A15A" w14:textId="6BDE3B2E" w:rsidR="005C41C2" w:rsidRPr="005C41C2" w:rsidRDefault="003C1BB8">
      <w:pPr>
        <w:pStyle w:val="TOC1"/>
        <w:rPr>
          <w:rFonts w:ascii="Calibri" w:hAnsi="Calibri"/>
          <w:b w:val="0"/>
          <w:sz w:val="22"/>
          <w:szCs w:val="22"/>
          <w:lang w:eastAsia="en-CA"/>
        </w:rPr>
      </w:pPr>
      <w:hyperlink w:anchor="_Toc70685668" w:history="1">
        <w:r w:rsidR="005C41C2" w:rsidRPr="00DC2CBB">
          <w:rPr>
            <w:rStyle w:val="Hyperlink"/>
            <w:lang w:val="fr-CA"/>
          </w:rPr>
          <w:t>7.</w:t>
        </w:r>
        <w:r w:rsidR="005C41C2" w:rsidRPr="005C41C2">
          <w:rPr>
            <w:rFonts w:ascii="Calibri" w:hAnsi="Calibri"/>
            <w:b w:val="0"/>
            <w:sz w:val="22"/>
            <w:szCs w:val="22"/>
            <w:lang w:eastAsia="en-CA"/>
          </w:rPr>
          <w:tab/>
        </w:r>
        <w:r w:rsidR="005C41C2" w:rsidRPr="00DC2CBB">
          <w:rPr>
            <w:rStyle w:val="Hyperlink"/>
            <w:lang w:val="fr-CA"/>
          </w:rPr>
          <w:t>Connaissance des programmes gouvernementaux</w:t>
        </w:r>
        <w:r w:rsidR="005C41C2">
          <w:rPr>
            <w:webHidden/>
          </w:rPr>
          <w:tab/>
        </w:r>
        <w:r w:rsidR="005C41C2">
          <w:rPr>
            <w:webHidden/>
          </w:rPr>
          <w:fldChar w:fldCharType="begin"/>
        </w:r>
        <w:r w:rsidR="005C41C2">
          <w:rPr>
            <w:webHidden/>
          </w:rPr>
          <w:instrText xml:space="preserve"> PAGEREF _Toc70685668 \h </w:instrText>
        </w:r>
        <w:r w:rsidR="005C41C2">
          <w:rPr>
            <w:webHidden/>
          </w:rPr>
        </w:r>
        <w:r w:rsidR="005C41C2">
          <w:rPr>
            <w:webHidden/>
          </w:rPr>
          <w:fldChar w:fldCharType="separate"/>
        </w:r>
        <w:r w:rsidR="008C350B">
          <w:rPr>
            <w:webHidden/>
          </w:rPr>
          <w:t>67</w:t>
        </w:r>
        <w:r w:rsidR="005C41C2">
          <w:rPr>
            <w:webHidden/>
          </w:rPr>
          <w:fldChar w:fldCharType="end"/>
        </w:r>
      </w:hyperlink>
    </w:p>
    <w:p w14:paraId="0337F5C8" w14:textId="24FF3E78" w:rsidR="005C41C2" w:rsidRPr="005C41C2" w:rsidRDefault="003C1BB8">
      <w:pPr>
        <w:pStyle w:val="TOC2"/>
        <w:rPr>
          <w:rFonts w:ascii="Calibri" w:hAnsi="Calibri"/>
          <w:sz w:val="22"/>
          <w:szCs w:val="22"/>
          <w:lang w:eastAsia="en-CA"/>
        </w:rPr>
      </w:pPr>
      <w:hyperlink w:anchor="_Toc70685669" w:history="1">
        <w:r w:rsidR="005C41C2" w:rsidRPr="00DC2CBB">
          <w:rPr>
            <w:rStyle w:val="Hyperlink"/>
            <w:lang w:val="fr-CA"/>
          </w:rPr>
          <w:t>7.1</w:t>
        </w:r>
        <w:r w:rsidR="005C41C2" w:rsidRPr="005C41C2">
          <w:rPr>
            <w:rFonts w:ascii="Calibri" w:hAnsi="Calibri"/>
            <w:sz w:val="22"/>
            <w:szCs w:val="22"/>
            <w:lang w:eastAsia="en-CA"/>
          </w:rPr>
          <w:tab/>
        </w:r>
        <w:r w:rsidR="005C41C2" w:rsidRPr="00DC2CBB">
          <w:rPr>
            <w:rStyle w:val="Hyperlink"/>
            <w:lang w:val="fr-CA"/>
          </w:rPr>
          <w:t>Connaissance des programmes du GdC</w:t>
        </w:r>
        <w:r w:rsidR="005C41C2">
          <w:rPr>
            <w:webHidden/>
          </w:rPr>
          <w:tab/>
        </w:r>
        <w:r w:rsidR="005C41C2">
          <w:rPr>
            <w:webHidden/>
          </w:rPr>
          <w:fldChar w:fldCharType="begin"/>
        </w:r>
        <w:r w:rsidR="005C41C2">
          <w:rPr>
            <w:webHidden/>
          </w:rPr>
          <w:instrText xml:space="preserve"> PAGEREF _Toc70685669 \h </w:instrText>
        </w:r>
        <w:r w:rsidR="005C41C2">
          <w:rPr>
            <w:webHidden/>
          </w:rPr>
        </w:r>
        <w:r w:rsidR="005C41C2">
          <w:rPr>
            <w:webHidden/>
          </w:rPr>
          <w:fldChar w:fldCharType="separate"/>
        </w:r>
        <w:r w:rsidR="008C350B">
          <w:rPr>
            <w:webHidden/>
          </w:rPr>
          <w:t>67</w:t>
        </w:r>
        <w:r w:rsidR="005C41C2">
          <w:rPr>
            <w:webHidden/>
          </w:rPr>
          <w:fldChar w:fldCharType="end"/>
        </w:r>
      </w:hyperlink>
    </w:p>
    <w:p w14:paraId="14DCA558" w14:textId="2FD0ADAE" w:rsidR="005C41C2" w:rsidRPr="005C41C2" w:rsidRDefault="003C1BB8">
      <w:pPr>
        <w:pStyle w:val="TOC1"/>
        <w:rPr>
          <w:rFonts w:ascii="Calibri" w:hAnsi="Calibri"/>
          <w:b w:val="0"/>
          <w:sz w:val="22"/>
          <w:szCs w:val="22"/>
          <w:lang w:eastAsia="en-CA"/>
        </w:rPr>
      </w:pPr>
      <w:hyperlink w:anchor="_Toc70685670" w:history="1">
        <w:r w:rsidR="005C41C2" w:rsidRPr="00DC2CBB">
          <w:rPr>
            <w:rStyle w:val="Hyperlink"/>
            <w:lang w:val="fr-CA"/>
          </w:rPr>
          <w:t>8.</w:t>
        </w:r>
        <w:r w:rsidR="005C41C2" w:rsidRPr="005C41C2">
          <w:rPr>
            <w:rFonts w:ascii="Calibri" w:hAnsi="Calibri"/>
            <w:b w:val="0"/>
            <w:sz w:val="22"/>
            <w:szCs w:val="22"/>
            <w:lang w:eastAsia="en-CA"/>
          </w:rPr>
          <w:tab/>
        </w:r>
        <w:r w:rsidR="005C41C2" w:rsidRPr="00DC2CBB">
          <w:rPr>
            <w:rStyle w:val="Hyperlink"/>
            <w:lang w:val="fr-CA"/>
          </w:rPr>
          <w:t>Impact direct sur les Canadiens</w:t>
        </w:r>
        <w:r w:rsidR="005C41C2">
          <w:rPr>
            <w:webHidden/>
          </w:rPr>
          <w:tab/>
        </w:r>
        <w:r w:rsidR="005C41C2">
          <w:rPr>
            <w:webHidden/>
          </w:rPr>
          <w:fldChar w:fldCharType="begin"/>
        </w:r>
        <w:r w:rsidR="005C41C2">
          <w:rPr>
            <w:webHidden/>
          </w:rPr>
          <w:instrText xml:space="preserve"> PAGEREF _Toc70685670 \h </w:instrText>
        </w:r>
        <w:r w:rsidR="005C41C2">
          <w:rPr>
            <w:webHidden/>
          </w:rPr>
        </w:r>
        <w:r w:rsidR="005C41C2">
          <w:rPr>
            <w:webHidden/>
          </w:rPr>
          <w:fldChar w:fldCharType="separate"/>
        </w:r>
        <w:r w:rsidR="008C350B">
          <w:rPr>
            <w:webHidden/>
          </w:rPr>
          <w:t>69</w:t>
        </w:r>
        <w:r w:rsidR="005C41C2">
          <w:rPr>
            <w:webHidden/>
          </w:rPr>
          <w:fldChar w:fldCharType="end"/>
        </w:r>
      </w:hyperlink>
    </w:p>
    <w:p w14:paraId="6FBFD079" w14:textId="1FC96574" w:rsidR="005C41C2" w:rsidRPr="005C41C2" w:rsidRDefault="003C1BB8">
      <w:pPr>
        <w:pStyle w:val="TOC2"/>
        <w:rPr>
          <w:rFonts w:ascii="Calibri" w:hAnsi="Calibri"/>
          <w:sz w:val="22"/>
          <w:szCs w:val="22"/>
          <w:lang w:eastAsia="en-CA"/>
        </w:rPr>
      </w:pPr>
      <w:hyperlink w:anchor="_Toc70685671" w:history="1">
        <w:r w:rsidR="005C41C2" w:rsidRPr="00DC2CBB">
          <w:rPr>
            <w:rStyle w:val="Hyperlink"/>
            <w:lang w:val="fr-CA"/>
          </w:rPr>
          <w:t>8.1</w:t>
        </w:r>
        <w:r w:rsidR="005C41C2" w:rsidRPr="005C41C2">
          <w:rPr>
            <w:rFonts w:ascii="Calibri" w:hAnsi="Calibri"/>
            <w:sz w:val="22"/>
            <w:szCs w:val="22"/>
            <w:lang w:eastAsia="en-CA"/>
          </w:rPr>
          <w:tab/>
        </w:r>
        <w:r w:rsidR="005C41C2" w:rsidRPr="00DC2CBB">
          <w:rPr>
            <w:rStyle w:val="Hyperlink"/>
            <w:lang w:val="fr-CA"/>
          </w:rPr>
          <w:t>Répercussions du commerce international</w:t>
        </w:r>
        <w:r w:rsidR="005C41C2">
          <w:rPr>
            <w:webHidden/>
          </w:rPr>
          <w:tab/>
        </w:r>
        <w:r w:rsidR="005C41C2">
          <w:rPr>
            <w:webHidden/>
          </w:rPr>
          <w:fldChar w:fldCharType="begin"/>
        </w:r>
        <w:r w:rsidR="005C41C2">
          <w:rPr>
            <w:webHidden/>
          </w:rPr>
          <w:instrText xml:space="preserve"> PAGEREF _Toc70685671 \h </w:instrText>
        </w:r>
        <w:r w:rsidR="005C41C2">
          <w:rPr>
            <w:webHidden/>
          </w:rPr>
        </w:r>
        <w:r w:rsidR="005C41C2">
          <w:rPr>
            <w:webHidden/>
          </w:rPr>
          <w:fldChar w:fldCharType="separate"/>
        </w:r>
        <w:r w:rsidR="008C350B">
          <w:rPr>
            <w:webHidden/>
          </w:rPr>
          <w:t>69</w:t>
        </w:r>
        <w:r w:rsidR="005C41C2">
          <w:rPr>
            <w:webHidden/>
          </w:rPr>
          <w:fldChar w:fldCharType="end"/>
        </w:r>
      </w:hyperlink>
    </w:p>
    <w:p w14:paraId="2CADA8F2" w14:textId="144A9B8E" w:rsidR="005C41C2" w:rsidRPr="005C41C2" w:rsidRDefault="003C1BB8">
      <w:pPr>
        <w:pStyle w:val="TOC2"/>
        <w:rPr>
          <w:rFonts w:ascii="Calibri" w:hAnsi="Calibri"/>
          <w:sz w:val="22"/>
          <w:szCs w:val="22"/>
          <w:lang w:eastAsia="en-CA"/>
        </w:rPr>
      </w:pPr>
      <w:hyperlink w:anchor="_Toc70685672" w:history="1">
        <w:r w:rsidR="005C41C2" w:rsidRPr="00DC2CBB">
          <w:rPr>
            <w:rStyle w:val="Hyperlink"/>
            <w:lang w:val="fr-CA"/>
          </w:rPr>
          <w:t>8.2</w:t>
        </w:r>
        <w:r w:rsidR="005C41C2" w:rsidRPr="005C41C2">
          <w:rPr>
            <w:rFonts w:ascii="Calibri" w:hAnsi="Calibri"/>
            <w:sz w:val="22"/>
            <w:szCs w:val="22"/>
            <w:lang w:eastAsia="en-CA"/>
          </w:rPr>
          <w:tab/>
        </w:r>
        <w:r w:rsidR="005C41C2" w:rsidRPr="00DC2CBB">
          <w:rPr>
            <w:rStyle w:val="Hyperlink"/>
            <w:lang w:val="fr-CA"/>
          </w:rPr>
          <w:t>Avantages personnels du commerce international</w:t>
        </w:r>
        <w:r w:rsidR="005C41C2">
          <w:rPr>
            <w:webHidden/>
          </w:rPr>
          <w:tab/>
        </w:r>
        <w:r w:rsidR="005C41C2">
          <w:rPr>
            <w:webHidden/>
          </w:rPr>
          <w:fldChar w:fldCharType="begin"/>
        </w:r>
        <w:r w:rsidR="005C41C2">
          <w:rPr>
            <w:webHidden/>
          </w:rPr>
          <w:instrText xml:space="preserve"> PAGEREF _Toc70685672 \h </w:instrText>
        </w:r>
        <w:r w:rsidR="005C41C2">
          <w:rPr>
            <w:webHidden/>
          </w:rPr>
        </w:r>
        <w:r w:rsidR="005C41C2">
          <w:rPr>
            <w:webHidden/>
          </w:rPr>
          <w:fldChar w:fldCharType="separate"/>
        </w:r>
        <w:r w:rsidR="008C350B">
          <w:rPr>
            <w:webHidden/>
          </w:rPr>
          <w:t>73</w:t>
        </w:r>
        <w:r w:rsidR="005C41C2">
          <w:rPr>
            <w:webHidden/>
          </w:rPr>
          <w:fldChar w:fldCharType="end"/>
        </w:r>
      </w:hyperlink>
    </w:p>
    <w:p w14:paraId="1D37107A" w14:textId="04038F7F" w:rsidR="005C41C2" w:rsidRPr="005C41C2" w:rsidRDefault="003C1BB8">
      <w:pPr>
        <w:pStyle w:val="TOC1"/>
        <w:rPr>
          <w:rFonts w:ascii="Calibri" w:hAnsi="Calibri"/>
          <w:b w:val="0"/>
          <w:sz w:val="22"/>
          <w:szCs w:val="22"/>
          <w:lang w:eastAsia="en-CA"/>
        </w:rPr>
      </w:pPr>
      <w:hyperlink w:anchor="_Toc70685673" w:history="1">
        <w:r w:rsidR="005C41C2" w:rsidRPr="00DC2CBB">
          <w:rPr>
            <w:rStyle w:val="Hyperlink"/>
            <w:lang w:val="fr-CA"/>
          </w:rPr>
          <w:t>9.</w:t>
        </w:r>
        <w:r w:rsidR="005C41C2" w:rsidRPr="005C41C2">
          <w:rPr>
            <w:rFonts w:ascii="Calibri" w:hAnsi="Calibri"/>
            <w:b w:val="0"/>
            <w:sz w:val="22"/>
            <w:szCs w:val="22"/>
            <w:lang w:eastAsia="en-CA"/>
          </w:rPr>
          <w:tab/>
        </w:r>
        <w:r w:rsidR="005C41C2" w:rsidRPr="00DC2CBB">
          <w:rPr>
            <w:rStyle w:val="Hyperlink"/>
            <w:lang w:val="fr-CA"/>
          </w:rPr>
          <w:t>Conclusions et implications</w:t>
        </w:r>
        <w:r w:rsidR="005C41C2">
          <w:rPr>
            <w:webHidden/>
          </w:rPr>
          <w:tab/>
        </w:r>
        <w:r w:rsidR="005C41C2">
          <w:rPr>
            <w:webHidden/>
          </w:rPr>
          <w:fldChar w:fldCharType="begin"/>
        </w:r>
        <w:r w:rsidR="005C41C2">
          <w:rPr>
            <w:webHidden/>
          </w:rPr>
          <w:instrText xml:space="preserve"> PAGEREF _Toc70685673 \h </w:instrText>
        </w:r>
        <w:r w:rsidR="005C41C2">
          <w:rPr>
            <w:webHidden/>
          </w:rPr>
        </w:r>
        <w:r w:rsidR="005C41C2">
          <w:rPr>
            <w:webHidden/>
          </w:rPr>
          <w:fldChar w:fldCharType="separate"/>
        </w:r>
        <w:r w:rsidR="008C350B">
          <w:rPr>
            <w:webHidden/>
          </w:rPr>
          <w:t>77</w:t>
        </w:r>
        <w:r w:rsidR="005C41C2">
          <w:rPr>
            <w:webHidden/>
          </w:rPr>
          <w:fldChar w:fldCharType="end"/>
        </w:r>
      </w:hyperlink>
    </w:p>
    <w:p w14:paraId="13D470BB" w14:textId="647FD383" w:rsidR="00F834FA" w:rsidRPr="00F834FA" w:rsidRDefault="00F834FA" w:rsidP="00F834FA">
      <w:pPr>
        <w:pStyle w:val="TOC2"/>
        <w:ind w:left="0" w:right="1133"/>
        <w:rPr>
          <w:lang w:val="fr-CA"/>
        </w:rPr>
      </w:pPr>
      <w:r w:rsidRPr="00F834FA">
        <w:rPr>
          <w:lang w:val="fr-CA"/>
        </w:rPr>
        <w:fldChar w:fldCharType="end"/>
      </w:r>
      <w:r w:rsidRPr="00F834FA">
        <w:rPr>
          <w:lang w:val="fr-CA"/>
        </w:rPr>
        <w:t>Annexe A : Questionnaire</w:t>
      </w:r>
      <w:bookmarkStart w:id="3" w:name="_Toc505493048"/>
    </w:p>
    <w:p w14:paraId="57F5801D" w14:textId="77777777" w:rsidR="00F834FA" w:rsidRPr="00F834FA" w:rsidRDefault="00F834FA" w:rsidP="00F834FA">
      <w:pPr>
        <w:pStyle w:val="Heading1"/>
        <w:rPr>
          <w:lang w:val="fr-CA"/>
        </w:rPr>
        <w:sectPr w:rsidR="00F834FA" w:rsidRPr="00F834FA" w:rsidSect="00643665">
          <w:footerReference w:type="even" r:id="rId20"/>
          <w:footerReference w:type="first" r:id="rId21"/>
          <w:type w:val="oddPage"/>
          <w:pgSz w:w="12240" w:h="15840" w:code="1"/>
          <w:pgMar w:top="1729" w:right="1797" w:bottom="1009" w:left="1797" w:header="720" w:footer="578" w:gutter="0"/>
          <w:cols w:space="720"/>
          <w:titlePg/>
          <w:docGrid w:linePitch="360"/>
        </w:sectPr>
      </w:pPr>
    </w:p>
    <w:p w14:paraId="0040ABA3" w14:textId="77777777" w:rsidR="00F834FA" w:rsidRPr="00F834FA" w:rsidRDefault="00F834FA" w:rsidP="00F834FA">
      <w:pPr>
        <w:pStyle w:val="Ex-sum"/>
        <w:rPr>
          <w:lang w:val="fr-CA"/>
        </w:rPr>
      </w:pPr>
      <w:bookmarkStart w:id="4" w:name="_Toc500160963"/>
      <w:bookmarkStart w:id="5" w:name="_Toc70685642"/>
      <w:r w:rsidRPr="00F834FA">
        <w:rPr>
          <w:lang w:val="fr-CA"/>
        </w:rPr>
        <w:lastRenderedPageBreak/>
        <w:t>Sommaire</w:t>
      </w:r>
      <w:bookmarkEnd w:id="4"/>
      <w:bookmarkEnd w:id="5"/>
    </w:p>
    <w:p w14:paraId="4C052A30" w14:textId="77777777" w:rsidR="00F834FA" w:rsidRPr="00F834FA" w:rsidRDefault="00F834FA" w:rsidP="00F834FA">
      <w:pPr>
        <w:pStyle w:val="Chapterbodytext"/>
        <w:rPr>
          <w:lang w:val="fr-CA"/>
        </w:rPr>
      </w:pPr>
    </w:p>
    <w:p w14:paraId="7D304016" w14:textId="77777777" w:rsidR="00F834FA" w:rsidRPr="00F834FA" w:rsidRDefault="00F834FA" w:rsidP="00F834FA">
      <w:pPr>
        <w:pStyle w:val="Chapterbodytext"/>
        <w:rPr>
          <w:b/>
          <w:bCs/>
          <w:sz w:val="32"/>
          <w:szCs w:val="32"/>
          <w:lang w:val="fr-CA"/>
        </w:rPr>
      </w:pPr>
      <w:r w:rsidRPr="00F834FA">
        <w:rPr>
          <w:b/>
          <w:sz w:val="32"/>
          <w:lang w:val="fr-CA"/>
        </w:rPr>
        <w:t>Contexte et méthodologie</w:t>
      </w:r>
    </w:p>
    <w:p w14:paraId="3F17939D" w14:textId="77777777" w:rsidR="00F834FA" w:rsidRPr="00F834FA" w:rsidRDefault="00F834FA" w:rsidP="00F834FA">
      <w:pPr>
        <w:pStyle w:val="Chapterbodytext"/>
        <w:rPr>
          <w:lang w:val="fr-CA"/>
        </w:rPr>
      </w:pPr>
    </w:p>
    <w:p w14:paraId="0686BF30" w14:textId="4446F392" w:rsidR="00F834FA" w:rsidRPr="00F834FA" w:rsidRDefault="00F834FA" w:rsidP="00F834FA">
      <w:pPr>
        <w:pStyle w:val="Chapterbodytext"/>
        <w:rPr>
          <w:szCs w:val="24"/>
          <w:lang w:val="fr-CA"/>
        </w:rPr>
      </w:pPr>
      <w:r w:rsidRPr="00F834FA">
        <w:rPr>
          <w:lang w:val="fr-CA"/>
        </w:rPr>
        <w:tab/>
      </w:r>
      <w:r w:rsidRPr="00F834FA">
        <w:rPr>
          <w:szCs w:val="24"/>
          <w:lang w:val="fr-CA"/>
        </w:rPr>
        <w:t xml:space="preserve">En conformité avec la Stratégie de diversification du commerce, Affaires mondiales Canada (GAC) s’efforce d’aider le Canada à diversifier son commerce à l’étranger. Cette stratégie comprend des efforts visant à promouvoir une approche inclusive au commerce dont l’objectif est de veiller à ce que les avantages et les possibilités du commerce soient </w:t>
      </w:r>
      <w:r w:rsidR="00C11851" w:rsidRPr="00F834FA">
        <w:rPr>
          <w:szCs w:val="24"/>
          <w:lang w:val="fr-CA"/>
        </w:rPr>
        <w:t xml:space="preserve">davantage </w:t>
      </w:r>
      <w:r w:rsidRPr="00F834FA">
        <w:rPr>
          <w:szCs w:val="24"/>
          <w:lang w:val="fr-CA"/>
        </w:rPr>
        <w:t>partagés entre tous les Canadiens. En appui à ces</w:t>
      </w:r>
      <w:r w:rsidR="00C11851">
        <w:rPr>
          <w:szCs w:val="24"/>
          <w:lang w:val="fr-CA"/>
        </w:rPr>
        <w:t xml:space="preserve"> efforts</w:t>
      </w:r>
      <w:r w:rsidRPr="00F834FA">
        <w:rPr>
          <w:szCs w:val="24"/>
          <w:lang w:val="fr-CA"/>
        </w:rPr>
        <w:t xml:space="preserve">, un </w:t>
      </w:r>
      <w:r w:rsidR="00E1103A">
        <w:rPr>
          <w:szCs w:val="24"/>
          <w:lang w:val="fr-CA"/>
        </w:rPr>
        <w:t xml:space="preserve">sondage </w:t>
      </w:r>
      <w:r w:rsidRPr="00F834FA">
        <w:rPr>
          <w:szCs w:val="24"/>
          <w:lang w:val="fr-CA"/>
        </w:rPr>
        <w:t xml:space="preserve">initial a été mené auprès de Canadiens en février 2020 afin de fournir aux communicateurs commerciaux une vision claire des attitudes du public envers le commerce, et de les aider à </w:t>
      </w:r>
      <w:r w:rsidR="00C11851">
        <w:rPr>
          <w:szCs w:val="24"/>
          <w:lang w:val="fr-CA"/>
        </w:rPr>
        <w:t>informer le</w:t>
      </w:r>
      <w:r w:rsidR="00E1103A">
        <w:rPr>
          <w:szCs w:val="24"/>
          <w:lang w:val="fr-CA"/>
        </w:rPr>
        <w:t>ur</w:t>
      </w:r>
      <w:r w:rsidR="00C11851">
        <w:rPr>
          <w:szCs w:val="24"/>
          <w:lang w:val="fr-CA"/>
        </w:rPr>
        <w:t xml:space="preserve">s </w:t>
      </w:r>
      <w:r w:rsidRPr="00F834FA">
        <w:rPr>
          <w:szCs w:val="24"/>
          <w:lang w:val="fr-CA"/>
        </w:rPr>
        <w:t xml:space="preserve">messages et </w:t>
      </w:r>
      <w:r w:rsidR="00C11851">
        <w:rPr>
          <w:szCs w:val="24"/>
          <w:lang w:val="fr-CA"/>
        </w:rPr>
        <w:t>l</w:t>
      </w:r>
      <w:r w:rsidRPr="00F834FA">
        <w:rPr>
          <w:szCs w:val="24"/>
          <w:lang w:val="fr-CA"/>
        </w:rPr>
        <w:t>e</w:t>
      </w:r>
      <w:r w:rsidR="00E1103A">
        <w:rPr>
          <w:szCs w:val="24"/>
          <w:lang w:val="fr-CA"/>
        </w:rPr>
        <w:t>ur</w:t>
      </w:r>
      <w:r w:rsidRPr="00F834FA">
        <w:rPr>
          <w:szCs w:val="24"/>
          <w:lang w:val="fr-CA"/>
        </w:rPr>
        <w:t xml:space="preserve">s communications (y compris </w:t>
      </w:r>
      <w:r w:rsidR="00C11851">
        <w:rPr>
          <w:szCs w:val="24"/>
          <w:lang w:val="fr-CA"/>
        </w:rPr>
        <w:t>l</w:t>
      </w:r>
      <w:r w:rsidRPr="00F834FA">
        <w:rPr>
          <w:szCs w:val="24"/>
          <w:lang w:val="fr-CA"/>
        </w:rPr>
        <w:t xml:space="preserve">es discours, </w:t>
      </w:r>
      <w:r w:rsidR="00C11851">
        <w:rPr>
          <w:szCs w:val="24"/>
          <w:lang w:val="fr-CA"/>
        </w:rPr>
        <w:t>l</w:t>
      </w:r>
      <w:r w:rsidRPr="00F834FA">
        <w:rPr>
          <w:szCs w:val="24"/>
          <w:lang w:val="fr-CA"/>
        </w:rPr>
        <w:t xml:space="preserve">es notes d’entrevue, </w:t>
      </w:r>
      <w:r w:rsidR="00C11851">
        <w:rPr>
          <w:szCs w:val="24"/>
          <w:lang w:val="fr-CA"/>
        </w:rPr>
        <w:t>l</w:t>
      </w:r>
      <w:r w:rsidRPr="00F834FA">
        <w:rPr>
          <w:szCs w:val="24"/>
          <w:lang w:val="fr-CA"/>
        </w:rPr>
        <w:t xml:space="preserve">es communiqués de presse et </w:t>
      </w:r>
      <w:r w:rsidR="00C11851">
        <w:rPr>
          <w:szCs w:val="24"/>
          <w:lang w:val="fr-CA"/>
        </w:rPr>
        <w:t>l</w:t>
      </w:r>
      <w:r w:rsidRPr="00F834FA">
        <w:rPr>
          <w:szCs w:val="24"/>
          <w:lang w:val="fr-CA"/>
        </w:rPr>
        <w:t>es publications dans des médias sociaux).</w:t>
      </w:r>
    </w:p>
    <w:p w14:paraId="7A613D0C" w14:textId="77777777" w:rsidR="00F834FA" w:rsidRPr="00F834FA" w:rsidRDefault="00F834FA" w:rsidP="00F834FA">
      <w:pPr>
        <w:pStyle w:val="Chapterbodytext"/>
        <w:rPr>
          <w:szCs w:val="24"/>
          <w:lang w:val="fr-CA"/>
        </w:rPr>
      </w:pPr>
    </w:p>
    <w:p w14:paraId="7F6FE06E" w14:textId="1BDE720C" w:rsidR="00F834FA" w:rsidRPr="00F834FA" w:rsidRDefault="00F834FA" w:rsidP="00F834FA">
      <w:pPr>
        <w:pStyle w:val="Highl-1"/>
        <w:numPr>
          <w:ilvl w:val="0"/>
          <w:numId w:val="0"/>
        </w:numPr>
        <w:ind w:firstLine="720"/>
        <w:jc w:val="both"/>
        <w:rPr>
          <w:sz w:val="24"/>
          <w:szCs w:val="24"/>
          <w:lang w:val="fr-CA"/>
        </w:rPr>
      </w:pPr>
      <w:r w:rsidRPr="00F834FA">
        <w:rPr>
          <w:sz w:val="24"/>
          <w:szCs w:val="24"/>
          <w:lang w:val="fr-CA"/>
        </w:rPr>
        <w:t xml:space="preserve">Reconnaissant que les efforts visant à </w:t>
      </w:r>
      <w:r w:rsidR="00C11851">
        <w:rPr>
          <w:sz w:val="24"/>
          <w:szCs w:val="24"/>
          <w:lang w:val="fr-CA"/>
        </w:rPr>
        <w:t xml:space="preserve">enrayer </w:t>
      </w:r>
      <w:r w:rsidRPr="00F834FA">
        <w:rPr>
          <w:sz w:val="24"/>
          <w:szCs w:val="24"/>
          <w:lang w:val="fr-CA"/>
        </w:rPr>
        <w:t xml:space="preserve">la propagation de la COVID-19 – y compris les restrictions aux frontières et les </w:t>
      </w:r>
      <w:r w:rsidR="00C11851">
        <w:rPr>
          <w:sz w:val="24"/>
          <w:szCs w:val="24"/>
          <w:lang w:val="fr-CA"/>
        </w:rPr>
        <w:t>perturbations au sein d</w:t>
      </w:r>
      <w:r w:rsidRPr="00F834FA">
        <w:rPr>
          <w:sz w:val="24"/>
          <w:szCs w:val="24"/>
          <w:lang w:val="fr-CA"/>
        </w:rPr>
        <w:t>es chaînes d’approvisionnement mondiales de matériel médical et de fournitures médicales –</w:t>
      </w:r>
      <w:r w:rsidR="00C11851">
        <w:rPr>
          <w:sz w:val="24"/>
          <w:szCs w:val="24"/>
          <w:lang w:val="fr-CA"/>
        </w:rPr>
        <w:t xml:space="preserve"> pourraient avoir eu </w:t>
      </w:r>
      <w:r w:rsidRPr="00F834FA">
        <w:rPr>
          <w:sz w:val="24"/>
          <w:szCs w:val="24"/>
          <w:lang w:val="fr-CA"/>
        </w:rPr>
        <w:t>une incidence sur les attitudes du public à l’égard du commerce, une étude de suivi a été menée en février 2021.</w:t>
      </w:r>
    </w:p>
    <w:p w14:paraId="0201CB89" w14:textId="77777777" w:rsidR="00F834FA" w:rsidRPr="00F834FA" w:rsidRDefault="00F834FA" w:rsidP="00F834FA">
      <w:pPr>
        <w:pStyle w:val="Highl-1"/>
        <w:numPr>
          <w:ilvl w:val="0"/>
          <w:numId w:val="0"/>
        </w:numPr>
        <w:ind w:left="1080" w:hanging="360"/>
        <w:jc w:val="both"/>
        <w:rPr>
          <w:sz w:val="24"/>
          <w:szCs w:val="24"/>
          <w:lang w:val="fr-CA"/>
        </w:rPr>
      </w:pPr>
    </w:p>
    <w:p w14:paraId="19E9E5B8" w14:textId="77777777" w:rsidR="00F834FA" w:rsidRPr="00F834FA" w:rsidRDefault="00F834FA" w:rsidP="00F834FA">
      <w:pPr>
        <w:pStyle w:val="Chapterbodytext"/>
        <w:rPr>
          <w:szCs w:val="24"/>
          <w:lang w:val="fr-CA"/>
        </w:rPr>
      </w:pPr>
      <w:r w:rsidRPr="00F834FA">
        <w:rPr>
          <w:szCs w:val="24"/>
          <w:lang w:val="fr-CA"/>
        </w:rPr>
        <w:tab/>
        <w:t>Les objectifs de l’étude sont les suivants :</w:t>
      </w:r>
    </w:p>
    <w:p w14:paraId="3D1E77FF" w14:textId="4324A57F"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t xml:space="preserve">déterminer le niveau de compréhension et d’intérêt des Canadiens à </w:t>
      </w:r>
      <w:r w:rsidR="00C11851">
        <w:rPr>
          <w:sz w:val="24"/>
          <w:szCs w:val="24"/>
          <w:lang w:val="fr-CA"/>
        </w:rPr>
        <w:t xml:space="preserve">l’égard </w:t>
      </w:r>
      <w:r w:rsidRPr="00F834FA">
        <w:rPr>
          <w:sz w:val="24"/>
          <w:szCs w:val="24"/>
          <w:lang w:val="fr-CA"/>
        </w:rPr>
        <w:t>de questions générales sur le commerce;</w:t>
      </w:r>
    </w:p>
    <w:p w14:paraId="54EE4C4D" w14:textId="06FF5C23"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t xml:space="preserve">déterminer le niveau de compréhension des avantages du commerce, y compris </w:t>
      </w:r>
      <w:r w:rsidR="00C11851">
        <w:rPr>
          <w:sz w:val="24"/>
          <w:szCs w:val="24"/>
          <w:lang w:val="fr-CA"/>
        </w:rPr>
        <w:t xml:space="preserve">les avantages </w:t>
      </w:r>
      <w:r w:rsidRPr="00F834FA">
        <w:rPr>
          <w:sz w:val="24"/>
          <w:szCs w:val="24"/>
          <w:lang w:val="fr-CA"/>
        </w:rPr>
        <w:t>des investissements directs étrangers;</w:t>
      </w:r>
    </w:p>
    <w:p w14:paraId="54F1F792" w14:textId="77777777"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t>obtenir les points de vue de Canadiens sur le commerce avec divers pays et secteurs;</w:t>
      </w:r>
    </w:p>
    <w:p w14:paraId="61B36E75" w14:textId="6FEDD260"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t xml:space="preserve">déterminer le niveau de compréhension de divers éléments liés au commerce inclusif (femmes, </w:t>
      </w:r>
      <w:r w:rsidR="00C11851">
        <w:rPr>
          <w:sz w:val="24"/>
          <w:szCs w:val="24"/>
          <w:lang w:val="fr-CA"/>
        </w:rPr>
        <w:t>A</w:t>
      </w:r>
      <w:r w:rsidRPr="00F834FA">
        <w:rPr>
          <w:sz w:val="24"/>
          <w:szCs w:val="24"/>
          <w:lang w:val="fr-CA"/>
        </w:rPr>
        <w:t xml:space="preserve">utochtones, </w:t>
      </w:r>
      <w:r w:rsidR="004D0FD8">
        <w:rPr>
          <w:sz w:val="24"/>
          <w:szCs w:val="24"/>
          <w:lang w:val="fr-CA"/>
        </w:rPr>
        <w:t xml:space="preserve">communauté </w:t>
      </w:r>
      <w:r w:rsidRPr="00F834FA">
        <w:rPr>
          <w:sz w:val="24"/>
          <w:szCs w:val="24"/>
          <w:lang w:val="fr-CA"/>
        </w:rPr>
        <w:t>LGBTQ2) et au développement durable (travail, protection de l’environnement);</w:t>
      </w:r>
    </w:p>
    <w:p w14:paraId="3BA17737" w14:textId="11AC9388"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t xml:space="preserve">déterminer le niveau de connaissance des Canadiens </w:t>
      </w:r>
      <w:r w:rsidR="004D0FD8">
        <w:rPr>
          <w:sz w:val="24"/>
          <w:szCs w:val="24"/>
          <w:lang w:val="fr-CA"/>
        </w:rPr>
        <w:t xml:space="preserve">en ce qui a trait </w:t>
      </w:r>
      <w:r w:rsidRPr="00F834FA">
        <w:rPr>
          <w:sz w:val="24"/>
          <w:szCs w:val="24"/>
          <w:lang w:val="fr-CA"/>
        </w:rPr>
        <w:t>aux accords de libre-échange du Canada;</w:t>
      </w:r>
    </w:p>
    <w:p w14:paraId="3C67445C" w14:textId="25263BA1"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t xml:space="preserve">déterminer le niveau de connaissance des Canadiens </w:t>
      </w:r>
      <w:r w:rsidR="004D0FD8">
        <w:rPr>
          <w:sz w:val="24"/>
          <w:szCs w:val="24"/>
          <w:lang w:val="fr-CA"/>
        </w:rPr>
        <w:t xml:space="preserve">à l’égard des </w:t>
      </w:r>
      <w:r w:rsidRPr="00F834FA">
        <w:rPr>
          <w:sz w:val="24"/>
          <w:szCs w:val="24"/>
          <w:lang w:val="fr-CA"/>
        </w:rPr>
        <w:t xml:space="preserve">programmes, </w:t>
      </w:r>
      <w:r w:rsidR="004D0FD8">
        <w:rPr>
          <w:sz w:val="24"/>
          <w:szCs w:val="24"/>
          <w:lang w:val="fr-CA"/>
        </w:rPr>
        <w:t xml:space="preserve">des </w:t>
      </w:r>
      <w:r w:rsidRPr="00F834FA">
        <w:rPr>
          <w:sz w:val="24"/>
          <w:szCs w:val="24"/>
          <w:lang w:val="fr-CA"/>
        </w:rPr>
        <w:t xml:space="preserve">services et </w:t>
      </w:r>
      <w:r w:rsidR="004D0FD8">
        <w:rPr>
          <w:sz w:val="24"/>
          <w:szCs w:val="24"/>
          <w:lang w:val="fr-CA"/>
        </w:rPr>
        <w:t xml:space="preserve">des </w:t>
      </w:r>
      <w:r w:rsidRPr="00F834FA">
        <w:rPr>
          <w:sz w:val="24"/>
          <w:szCs w:val="24"/>
          <w:lang w:val="fr-CA"/>
        </w:rPr>
        <w:t>organismes gouvernementaux;</w:t>
      </w:r>
    </w:p>
    <w:p w14:paraId="60B64CEB" w14:textId="77777777"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t>comprendre la mesure dans laquelle les Canadiens se sentent directement touchés par le commerce international.</w:t>
      </w:r>
    </w:p>
    <w:p w14:paraId="4CB1C8DC" w14:textId="77777777" w:rsidR="00F834FA" w:rsidRPr="00F834FA" w:rsidRDefault="00F834FA" w:rsidP="00F834FA">
      <w:pPr>
        <w:pStyle w:val="Highl-1"/>
        <w:numPr>
          <w:ilvl w:val="0"/>
          <w:numId w:val="0"/>
        </w:numPr>
        <w:jc w:val="both"/>
        <w:rPr>
          <w:sz w:val="24"/>
          <w:szCs w:val="24"/>
          <w:lang w:val="fr-CA"/>
        </w:rPr>
      </w:pPr>
    </w:p>
    <w:p w14:paraId="5B737291" w14:textId="3CB3BE77" w:rsidR="00F834FA" w:rsidRPr="00F834FA" w:rsidRDefault="00F834FA" w:rsidP="00F834FA">
      <w:pPr>
        <w:pStyle w:val="Highl-1"/>
        <w:numPr>
          <w:ilvl w:val="0"/>
          <w:numId w:val="0"/>
        </w:numPr>
        <w:ind w:firstLine="720"/>
        <w:jc w:val="both"/>
        <w:rPr>
          <w:sz w:val="24"/>
          <w:szCs w:val="24"/>
          <w:lang w:val="fr-CA"/>
        </w:rPr>
      </w:pPr>
      <w:r w:rsidRPr="00F834FA">
        <w:rPr>
          <w:sz w:val="24"/>
          <w:szCs w:val="24"/>
          <w:lang w:val="fr-CA"/>
        </w:rPr>
        <w:lastRenderedPageBreak/>
        <w:t xml:space="preserve">Les résultats de cette étude seront utilisés pour aider AMC dans </w:t>
      </w:r>
      <w:r w:rsidR="008C350B">
        <w:rPr>
          <w:sz w:val="24"/>
          <w:szCs w:val="24"/>
          <w:lang w:val="fr-CA"/>
        </w:rPr>
        <w:t xml:space="preserve">le cadre </w:t>
      </w:r>
      <w:r w:rsidR="0099353B">
        <w:rPr>
          <w:sz w:val="24"/>
          <w:szCs w:val="24"/>
          <w:lang w:val="fr-CA"/>
        </w:rPr>
        <w:t xml:space="preserve">de </w:t>
      </w:r>
      <w:r w:rsidRPr="00F834FA">
        <w:rPr>
          <w:sz w:val="24"/>
          <w:szCs w:val="24"/>
          <w:lang w:val="fr-CA"/>
        </w:rPr>
        <w:t>ses futures initiatives de communication avec le public.</w:t>
      </w:r>
    </w:p>
    <w:p w14:paraId="76FF0BED" w14:textId="77777777" w:rsidR="00F834FA" w:rsidRPr="00F834FA" w:rsidRDefault="00F834FA" w:rsidP="00F834FA">
      <w:pPr>
        <w:pStyle w:val="Highl-1"/>
        <w:numPr>
          <w:ilvl w:val="0"/>
          <w:numId w:val="0"/>
        </w:numPr>
        <w:jc w:val="both"/>
        <w:rPr>
          <w:sz w:val="24"/>
          <w:szCs w:val="24"/>
          <w:lang w:val="fr-CA"/>
        </w:rPr>
      </w:pPr>
    </w:p>
    <w:p w14:paraId="3179687A" w14:textId="2BDCC058" w:rsidR="00F834FA" w:rsidRPr="00F834FA" w:rsidRDefault="00F834FA" w:rsidP="00F834FA">
      <w:pPr>
        <w:pStyle w:val="Chapterbodytext"/>
        <w:rPr>
          <w:szCs w:val="24"/>
          <w:lang w:val="fr-CA"/>
        </w:rPr>
      </w:pPr>
      <w:r w:rsidRPr="00F834FA">
        <w:rPr>
          <w:szCs w:val="24"/>
          <w:lang w:val="fr-CA"/>
        </w:rPr>
        <w:tab/>
        <w:t xml:space="preserve">L’étude de 2021 a été menée </w:t>
      </w:r>
      <w:r w:rsidR="004765B1">
        <w:rPr>
          <w:szCs w:val="24"/>
          <w:lang w:val="fr-CA"/>
        </w:rPr>
        <w:t xml:space="preserve">par l’entremise d’un sondage </w:t>
      </w:r>
      <w:r w:rsidRPr="00F834FA">
        <w:rPr>
          <w:szCs w:val="24"/>
          <w:lang w:val="fr-CA"/>
        </w:rPr>
        <w:t>auprès de 2</w:t>
      </w:r>
      <w:r w:rsidRPr="00F834FA">
        <w:rPr>
          <w:rFonts w:ascii="Arial" w:hAnsi="Arial" w:cs="Arial"/>
          <w:szCs w:val="24"/>
          <w:lang w:val="fr-CA"/>
        </w:rPr>
        <w:t> </w:t>
      </w:r>
      <w:r w:rsidRPr="00F834FA">
        <w:rPr>
          <w:szCs w:val="24"/>
          <w:lang w:val="fr-CA"/>
        </w:rPr>
        <w:t xml:space="preserve">043 Canadiens et Canadiennes âgés de 18 ans ou plus. Le travail sur le terrain a eu lieu du 8 au 25 février 2021. Le </w:t>
      </w:r>
      <w:r w:rsidR="00065EFD">
        <w:rPr>
          <w:szCs w:val="24"/>
          <w:lang w:val="fr-CA"/>
        </w:rPr>
        <w:t xml:space="preserve">sondage </w:t>
      </w:r>
      <w:r w:rsidRPr="00F834FA">
        <w:rPr>
          <w:szCs w:val="24"/>
          <w:lang w:val="fr-CA"/>
        </w:rPr>
        <w:t>a été mené principalement en ligne à l’aide de Prob</w:t>
      </w:r>
      <w:r w:rsidRPr="00F834FA">
        <w:rPr>
          <w:i/>
          <w:szCs w:val="24"/>
          <w:lang w:val="fr-CA"/>
        </w:rPr>
        <w:t>it</w:t>
      </w:r>
      <w:r w:rsidRPr="00F834FA">
        <w:rPr>
          <w:szCs w:val="24"/>
          <w:lang w:val="fr-CA"/>
        </w:rPr>
        <w:t>, le panel en ligne probabiliste des Associés de recherche EKOS, qui compte un bassin d’environ 90</w:t>
      </w:r>
      <w:r w:rsidRPr="00F834FA">
        <w:rPr>
          <w:rFonts w:ascii="Arial" w:hAnsi="Arial" w:cs="Arial"/>
          <w:szCs w:val="24"/>
          <w:lang w:val="fr-CA"/>
        </w:rPr>
        <w:t> </w:t>
      </w:r>
      <w:r w:rsidRPr="00F834FA">
        <w:rPr>
          <w:szCs w:val="24"/>
          <w:lang w:val="fr-CA"/>
        </w:rPr>
        <w:t xml:space="preserve">000 ménages canadiens. Cependant, pour pouvoir mieux </w:t>
      </w:r>
      <w:r w:rsidR="00065EFD">
        <w:rPr>
          <w:szCs w:val="24"/>
          <w:lang w:val="fr-CA"/>
        </w:rPr>
        <w:t xml:space="preserve">inclure </w:t>
      </w:r>
      <w:r w:rsidRPr="00F834FA">
        <w:rPr>
          <w:szCs w:val="24"/>
          <w:lang w:val="fr-CA"/>
        </w:rPr>
        <w:t>les Canadiens qui n’ont pas accès à Internet, certaines entrevues ont été effectuées au téléphone. En tout, 1</w:t>
      </w:r>
      <w:r w:rsidRPr="00F834FA">
        <w:rPr>
          <w:rFonts w:ascii="Arial" w:hAnsi="Arial" w:cs="Arial"/>
          <w:szCs w:val="24"/>
          <w:lang w:val="fr-CA"/>
        </w:rPr>
        <w:t> </w:t>
      </w:r>
      <w:r w:rsidRPr="00F834FA">
        <w:rPr>
          <w:szCs w:val="24"/>
          <w:lang w:val="fr-CA"/>
        </w:rPr>
        <w:t>538 cas ont été recueillis en ligne et 505 l’ont été au téléphone. Les résultats du sondage ont été pondérés en fonction de données de Statistique Canada concernant l’âge, le sexe et la région afin de rendre l’échantillon représentatif de l’ensemble de la population canadienne âgée de 18 ans ou plus. La marge d’erreur associée à l’échantillon total est de +/- 2,2 points de pourcentage, 19 fois sur 20.</w:t>
      </w:r>
    </w:p>
    <w:p w14:paraId="19A9E105" w14:textId="77777777" w:rsidR="00F834FA" w:rsidRPr="00F834FA" w:rsidRDefault="00F834FA" w:rsidP="00F834FA">
      <w:pPr>
        <w:pStyle w:val="Chapterbodytext"/>
        <w:rPr>
          <w:lang w:val="fr-CA"/>
        </w:rPr>
      </w:pPr>
    </w:p>
    <w:p w14:paraId="252A4859" w14:textId="77777777" w:rsidR="00F834FA" w:rsidRPr="00F834FA" w:rsidRDefault="00F834FA" w:rsidP="00F834FA">
      <w:pPr>
        <w:pStyle w:val="Chapterbodytext"/>
        <w:rPr>
          <w:b/>
          <w:bCs/>
          <w:sz w:val="32"/>
          <w:szCs w:val="32"/>
          <w:lang w:val="fr-CA"/>
        </w:rPr>
      </w:pPr>
      <w:r w:rsidRPr="00F834FA">
        <w:rPr>
          <w:b/>
          <w:sz w:val="32"/>
          <w:lang w:val="fr-CA"/>
        </w:rPr>
        <w:t>Résultats du sondage</w:t>
      </w:r>
    </w:p>
    <w:p w14:paraId="62263567" w14:textId="77777777" w:rsidR="00F834FA" w:rsidRPr="00F834FA" w:rsidRDefault="00F834FA" w:rsidP="00F834FA">
      <w:pPr>
        <w:pStyle w:val="Chapterbodytext"/>
        <w:rPr>
          <w:lang w:val="fr-CA"/>
        </w:rPr>
      </w:pPr>
    </w:p>
    <w:p w14:paraId="6EDB9DA9" w14:textId="4ECBB594" w:rsidR="00F834FA" w:rsidRPr="00F834FA" w:rsidRDefault="00F834FA" w:rsidP="00F834FA">
      <w:pPr>
        <w:pStyle w:val="Chapterbodytext"/>
        <w:rPr>
          <w:lang w:val="fr-CA"/>
        </w:rPr>
      </w:pPr>
      <w:r w:rsidRPr="00F834FA">
        <w:rPr>
          <w:lang w:val="fr-CA"/>
        </w:rPr>
        <w:tab/>
        <w:t xml:space="preserve">Les principales constatations de cette étude sont exposées ci-dessous. Le reste du rapport décrit plus en détail les résultats du sondage. Dans la mesure du possible, un suivi est effectué par rapport aux résultats obtenus dans le cadre </w:t>
      </w:r>
      <w:r w:rsidR="00E1103A">
        <w:rPr>
          <w:lang w:val="fr-CA"/>
        </w:rPr>
        <w:t xml:space="preserve">du sondage </w:t>
      </w:r>
      <w:r w:rsidRPr="00F834FA">
        <w:rPr>
          <w:lang w:val="fr-CA"/>
        </w:rPr>
        <w:t>de février 2020.</w:t>
      </w:r>
    </w:p>
    <w:p w14:paraId="7A3C5626" w14:textId="77777777" w:rsidR="00F834FA" w:rsidRPr="00F834FA" w:rsidRDefault="00F834FA" w:rsidP="00F834FA">
      <w:pPr>
        <w:pStyle w:val="Chapterbodytext"/>
        <w:rPr>
          <w:lang w:val="fr-CA"/>
        </w:rPr>
      </w:pPr>
    </w:p>
    <w:p w14:paraId="77C1F673" w14:textId="77777777" w:rsidR="00F834FA" w:rsidRPr="00F834FA" w:rsidRDefault="00F834FA" w:rsidP="00F834FA">
      <w:pPr>
        <w:pStyle w:val="Chapterbodytext"/>
        <w:rPr>
          <w:lang w:val="fr-CA"/>
        </w:rPr>
      </w:pPr>
      <w:r w:rsidRPr="00F834FA">
        <w:rPr>
          <w:b/>
          <w:sz w:val="28"/>
          <w:lang w:val="fr-CA"/>
        </w:rPr>
        <w:t>Questions générales sur le commerce</w:t>
      </w:r>
    </w:p>
    <w:p w14:paraId="67188359" w14:textId="77777777" w:rsidR="00F834FA" w:rsidRPr="00F834FA" w:rsidRDefault="00F834FA" w:rsidP="00F834FA">
      <w:pPr>
        <w:pStyle w:val="Chapterbodytext"/>
        <w:rPr>
          <w:lang w:val="fr-CA"/>
        </w:rPr>
      </w:pPr>
    </w:p>
    <w:p w14:paraId="3273EAFD" w14:textId="7EA61402" w:rsidR="00F834FA" w:rsidRPr="00F834FA" w:rsidRDefault="00F834FA" w:rsidP="00F834FA">
      <w:pPr>
        <w:pStyle w:val="Chapterbodytext"/>
        <w:rPr>
          <w:lang w:val="fr-CA"/>
        </w:rPr>
      </w:pPr>
      <w:r w:rsidRPr="00F834FA">
        <w:rPr>
          <w:lang w:val="fr-CA"/>
        </w:rPr>
        <w:tab/>
        <w:t xml:space="preserve">Le commerce international demeure un sujet populaire dans les médias. Lorsqu’on leur demande s’ils se rappellent avoir entendu des nouvelles sur le commerce international, six répondants sur dix (61 %) répondent </w:t>
      </w:r>
      <w:r w:rsidR="00065EFD">
        <w:rPr>
          <w:lang w:val="fr-CA"/>
        </w:rPr>
        <w:t>par</w:t>
      </w:r>
      <w:r w:rsidRPr="00F834FA">
        <w:rPr>
          <w:lang w:val="fr-CA"/>
        </w:rPr>
        <w:t xml:space="preserve"> l’affirmative, alors qu’un répondant sur trois (33 %) </w:t>
      </w:r>
      <w:r w:rsidR="00630F3F">
        <w:rPr>
          <w:lang w:val="fr-CA"/>
        </w:rPr>
        <w:t>répond par la négative</w:t>
      </w:r>
      <w:r w:rsidRPr="00F834FA">
        <w:rPr>
          <w:lang w:val="fr-CA"/>
        </w:rPr>
        <w:t xml:space="preserve">. Toutefois, le suivi révèle une baisse de 14 points dans ce domaine depuis 2020. </w:t>
      </w:r>
      <w:r w:rsidR="00630F3F">
        <w:rPr>
          <w:lang w:val="fr-CA"/>
        </w:rPr>
        <w:t>C</w:t>
      </w:r>
      <w:r w:rsidRPr="00F834FA">
        <w:rPr>
          <w:lang w:val="fr-CA"/>
        </w:rPr>
        <w:t xml:space="preserve">ela est </w:t>
      </w:r>
      <w:r w:rsidR="00630F3F">
        <w:rPr>
          <w:lang w:val="fr-CA"/>
        </w:rPr>
        <w:t xml:space="preserve">sans doute </w:t>
      </w:r>
      <w:r w:rsidRPr="00F834FA">
        <w:rPr>
          <w:lang w:val="fr-CA"/>
        </w:rPr>
        <w:t>dû à l’accent mis sur la pandémie de COVID-19 au cours de la dernière année, ainsi qu’à la diminution de la couverture sur l’Accord Canada–États-Unis–Mexique (ACEUM), maintenant qu’il est en vigueur.</w:t>
      </w:r>
    </w:p>
    <w:p w14:paraId="240AB6D7" w14:textId="77777777" w:rsidR="00F834FA" w:rsidRPr="00F834FA" w:rsidRDefault="00F834FA" w:rsidP="00F834FA">
      <w:pPr>
        <w:pStyle w:val="Chapterbodytext"/>
        <w:rPr>
          <w:lang w:val="fr-CA"/>
        </w:rPr>
      </w:pPr>
    </w:p>
    <w:p w14:paraId="4A152228" w14:textId="220BE841" w:rsidR="00F834FA" w:rsidRPr="00F834FA" w:rsidRDefault="00F834FA" w:rsidP="00F834FA">
      <w:pPr>
        <w:pStyle w:val="Chapterbodytext"/>
        <w:rPr>
          <w:lang w:val="fr-CA"/>
        </w:rPr>
      </w:pPr>
      <w:r w:rsidRPr="00F834FA">
        <w:rPr>
          <w:lang w:val="fr-CA"/>
        </w:rPr>
        <w:tab/>
      </w:r>
      <w:r w:rsidR="00630F3F">
        <w:rPr>
          <w:lang w:val="fr-CA"/>
        </w:rPr>
        <w:t>Conformément aux</w:t>
      </w:r>
      <w:r w:rsidRPr="00F834FA">
        <w:rPr>
          <w:lang w:val="fr-CA"/>
        </w:rPr>
        <w:t xml:space="preserve"> résultats de 2020, lorsqu’invités à évaluer l’importance de divers objectifs de l’approche canadienne en matière de commerce international, les répondants mentionnent principalement des questions économiques, neuf répondants sur dix considérant la création d’emplois (93 %) et le soutien aux entreprises canadiennes (91 %) comme des priorités clés. Plus de huit </w:t>
      </w:r>
      <w:r w:rsidR="007176D4">
        <w:rPr>
          <w:lang w:val="fr-CA"/>
        </w:rPr>
        <w:t>répondants</w:t>
      </w:r>
      <w:r w:rsidRPr="00F834FA">
        <w:rPr>
          <w:lang w:val="fr-CA"/>
        </w:rPr>
        <w:t xml:space="preserve"> sur dix accordent aussi beaucoup d’importance à l’amélioration du niveau de vie des Canadiens (88 %), au respect des normes canadiennes liées à la santé et à l’environnement (87 %), au soutien du secteur agricole du Canada (86 %), à la protection de la propriété intellectuelle canadienne (86 %), à la diversification des marchés d’exportation du Canada (81 %) et au fait de veiller à ce que le commerce profite à tout le monde (80 %). Les </w:t>
      </w:r>
      <w:r w:rsidRPr="00F834FA">
        <w:rPr>
          <w:lang w:val="fr-CA"/>
        </w:rPr>
        <w:lastRenderedPageBreak/>
        <w:t xml:space="preserve">Canadiens attachent </w:t>
      </w:r>
      <w:r w:rsidR="00652AD8">
        <w:rPr>
          <w:lang w:val="fr-CA"/>
        </w:rPr>
        <w:t xml:space="preserve">comparativement </w:t>
      </w:r>
      <w:r w:rsidRPr="00F834FA">
        <w:rPr>
          <w:lang w:val="fr-CA"/>
        </w:rPr>
        <w:t xml:space="preserve">moins d’importance à la réduction des coûts de la production nationale (69 %), à la promotion de l’égalité des sexes (66 %) et au fait d’offrir aux consommateurs le plus grand choix </w:t>
      </w:r>
      <w:r w:rsidR="00946F5A">
        <w:rPr>
          <w:lang w:val="fr-CA"/>
        </w:rPr>
        <w:t xml:space="preserve">possible </w:t>
      </w:r>
      <w:r w:rsidRPr="00F834FA">
        <w:rPr>
          <w:lang w:val="fr-CA"/>
        </w:rPr>
        <w:t xml:space="preserve">de produits et de services aux prix les plus bas (58 %). Seuls 47 % </w:t>
      </w:r>
      <w:r w:rsidR="00946F5A">
        <w:rPr>
          <w:lang w:val="fr-CA"/>
        </w:rPr>
        <w:t xml:space="preserve">des répondants </w:t>
      </w:r>
      <w:r w:rsidRPr="00F834FA">
        <w:rPr>
          <w:lang w:val="fr-CA"/>
        </w:rPr>
        <w:t xml:space="preserve">estiment que l’augmentation des investissements directs étrangers au Canada devrait être une priorité de premier plan, ce qui représente une baisse de huit points </w:t>
      </w:r>
      <w:r w:rsidR="00946F5A">
        <w:rPr>
          <w:lang w:val="fr-CA"/>
        </w:rPr>
        <w:t xml:space="preserve">de pourcentage </w:t>
      </w:r>
      <w:r w:rsidRPr="00F834FA">
        <w:rPr>
          <w:lang w:val="fr-CA"/>
        </w:rPr>
        <w:t>par rapport à 2020. Les femmes sont plus susceptibles d’accorder de l’importance au respect des normes canadiennes liées à la santé et à l’environnement</w:t>
      </w:r>
      <w:r w:rsidR="00946F5A">
        <w:rPr>
          <w:lang w:val="fr-CA"/>
        </w:rPr>
        <w:t>,</w:t>
      </w:r>
      <w:r w:rsidRPr="00F834FA">
        <w:rPr>
          <w:lang w:val="fr-CA"/>
        </w:rPr>
        <w:t xml:space="preserve"> de même qu’à la promotion de l’égalité </w:t>
      </w:r>
      <w:r w:rsidR="00B32E62">
        <w:rPr>
          <w:lang w:val="fr-CA"/>
        </w:rPr>
        <w:t xml:space="preserve">des </w:t>
      </w:r>
      <w:r w:rsidRPr="00F834FA">
        <w:rPr>
          <w:lang w:val="fr-CA"/>
        </w:rPr>
        <w:t>sexes.</w:t>
      </w:r>
    </w:p>
    <w:p w14:paraId="27CC4062" w14:textId="77777777" w:rsidR="00F834FA" w:rsidRPr="00F834FA" w:rsidRDefault="00F834FA" w:rsidP="00F834FA">
      <w:pPr>
        <w:pStyle w:val="Chapterbodytext"/>
        <w:rPr>
          <w:lang w:val="fr-CA"/>
        </w:rPr>
      </w:pPr>
    </w:p>
    <w:p w14:paraId="61CEBFFF" w14:textId="3DD9C1DB" w:rsidR="00F834FA" w:rsidRPr="00F834FA" w:rsidRDefault="00F834FA" w:rsidP="00F834FA">
      <w:pPr>
        <w:pStyle w:val="Chapterbodytext"/>
        <w:rPr>
          <w:lang w:val="fr-CA"/>
        </w:rPr>
      </w:pPr>
      <w:r w:rsidRPr="00F834FA">
        <w:rPr>
          <w:lang w:val="fr-CA"/>
        </w:rPr>
        <w:tab/>
        <w:t xml:space="preserve">Lorsqu’invités à identifier les cinq principaux marchés d’exportation du Canada, la grande majorité des répondants (87 %) croient que les États-Unis constituent le plus grand marché, alors que les deux tiers (67 %) considèrent la Chine comme un marché important. Environ quatre répondants sur dix nomment le Royaume-Uni (43 %), le Mexique (40 %) et l’Europe (37 %) </w:t>
      </w:r>
      <w:r w:rsidR="00565A65">
        <w:rPr>
          <w:lang w:val="fr-CA"/>
        </w:rPr>
        <w:t xml:space="preserve">parmi </w:t>
      </w:r>
      <w:r w:rsidRPr="00F834FA">
        <w:rPr>
          <w:lang w:val="fr-CA"/>
        </w:rPr>
        <w:t>les principaux marchés des exportations canadiennes.</w:t>
      </w:r>
    </w:p>
    <w:p w14:paraId="53A89604" w14:textId="77777777" w:rsidR="00F834FA" w:rsidRPr="00F834FA" w:rsidRDefault="00F834FA" w:rsidP="00F834FA">
      <w:pPr>
        <w:pStyle w:val="Chapterbodytext"/>
        <w:rPr>
          <w:lang w:val="fr-CA"/>
        </w:rPr>
      </w:pPr>
    </w:p>
    <w:p w14:paraId="05900560" w14:textId="65EEC9E5" w:rsidR="00F834FA" w:rsidRPr="00F834FA" w:rsidRDefault="00F834FA" w:rsidP="00F834FA">
      <w:pPr>
        <w:pStyle w:val="Chapterbodytext"/>
        <w:rPr>
          <w:lang w:val="fr-CA"/>
        </w:rPr>
      </w:pPr>
      <w:r w:rsidRPr="00F834FA">
        <w:rPr>
          <w:lang w:val="fr-CA"/>
        </w:rPr>
        <w:tab/>
        <w:t xml:space="preserve">Les résultats révèlent que huit Canadiens sur dix (80 %) estiment qu’il faudra veiller à ce que le Canada soit un acteur important de l’industrie des technologies de la santé lors de l’élaboration de futures politiques commerciales, alors qu’un peu moins de répondants (76 %) sont d’avis que les technologies vertes devraient être une préoccupation majeure. L’intelligence artificielle se classe plus bas, six répondants sur dix (63 %) affirmant que les politiques commerciales qui y sont associées devraient assurer la </w:t>
      </w:r>
      <w:r w:rsidR="00565A65">
        <w:rPr>
          <w:lang w:val="fr-CA"/>
        </w:rPr>
        <w:t xml:space="preserve">compétitivité </w:t>
      </w:r>
      <w:r w:rsidRPr="00F834FA">
        <w:rPr>
          <w:lang w:val="fr-CA"/>
        </w:rPr>
        <w:t>mondiale du Canada.</w:t>
      </w:r>
    </w:p>
    <w:p w14:paraId="012AF943" w14:textId="77777777" w:rsidR="00F834FA" w:rsidRPr="00F834FA" w:rsidRDefault="00F834FA" w:rsidP="00F834FA">
      <w:pPr>
        <w:pStyle w:val="Chapterbodytext"/>
        <w:rPr>
          <w:lang w:val="fr-CA"/>
        </w:rPr>
      </w:pPr>
    </w:p>
    <w:p w14:paraId="68A93A75" w14:textId="59E79D90" w:rsidR="00F834FA" w:rsidRPr="00F834FA" w:rsidRDefault="00F834FA" w:rsidP="00F834FA">
      <w:pPr>
        <w:pStyle w:val="Chapterbodytext"/>
        <w:rPr>
          <w:lang w:val="fr-CA"/>
        </w:rPr>
      </w:pPr>
      <w:r w:rsidRPr="00F834FA">
        <w:rPr>
          <w:lang w:val="fr-CA"/>
        </w:rPr>
        <w:tab/>
        <w:t>Les résultats indiquent aussi que l</w:t>
      </w:r>
      <w:r w:rsidR="00565A65">
        <w:rPr>
          <w:lang w:val="fr-CA"/>
        </w:rPr>
        <w:t>a plupart des</w:t>
      </w:r>
      <w:r w:rsidRPr="00F834FA">
        <w:rPr>
          <w:lang w:val="fr-CA"/>
        </w:rPr>
        <w:t xml:space="preserve"> Canadiens croient que la préparation à de futures pandémies devrait être un élément clé de l’élaboration de politiques de commerce international et d’investissement. En effet, environ huit </w:t>
      </w:r>
      <w:r w:rsidR="007176D4">
        <w:rPr>
          <w:lang w:val="fr-CA"/>
        </w:rPr>
        <w:t xml:space="preserve">répondants </w:t>
      </w:r>
      <w:r w:rsidRPr="00F834FA">
        <w:rPr>
          <w:lang w:val="fr-CA"/>
        </w:rPr>
        <w:t xml:space="preserve">sur dix (83 %) considèrent comme important que nos politiques commerciales assurent une grande capacité de préparation à de futures pandémies, tandis qu’un répondant sur dix (9 %) croit que cela est moyennement important. Seuls </w:t>
      </w:r>
      <w:r w:rsidR="005E5B00">
        <w:rPr>
          <w:lang w:val="fr-CA"/>
        </w:rPr>
        <w:t xml:space="preserve">6 % des répondants </w:t>
      </w:r>
      <w:r w:rsidRPr="00F834FA">
        <w:rPr>
          <w:lang w:val="fr-CA"/>
        </w:rPr>
        <w:t xml:space="preserve">estiment que </w:t>
      </w:r>
      <w:r w:rsidR="005E5B00">
        <w:rPr>
          <w:lang w:val="fr-CA"/>
        </w:rPr>
        <w:t xml:space="preserve">les </w:t>
      </w:r>
      <w:r w:rsidRPr="00F834FA">
        <w:rPr>
          <w:lang w:val="fr-CA"/>
        </w:rPr>
        <w:t xml:space="preserve">questions liées aux pandémies ne devraient </w:t>
      </w:r>
      <w:r w:rsidR="005E5B00">
        <w:rPr>
          <w:lang w:val="fr-CA"/>
        </w:rPr>
        <w:t xml:space="preserve">en général </w:t>
      </w:r>
      <w:r w:rsidRPr="00F834FA">
        <w:rPr>
          <w:lang w:val="fr-CA"/>
        </w:rPr>
        <w:t>pas être prises en compte dans les politiques de commerce international et d’investissement.</w:t>
      </w:r>
    </w:p>
    <w:p w14:paraId="3F348068" w14:textId="77777777" w:rsidR="00F834FA" w:rsidRPr="00F834FA" w:rsidRDefault="00F834FA" w:rsidP="00F834FA">
      <w:pPr>
        <w:pStyle w:val="Chapterbodytext"/>
        <w:rPr>
          <w:lang w:val="fr-CA"/>
        </w:rPr>
      </w:pPr>
    </w:p>
    <w:p w14:paraId="5C2EFC48" w14:textId="77777777" w:rsidR="00F834FA" w:rsidRPr="00F834FA" w:rsidRDefault="00F834FA" w:rsidP="00F834FA">
      <w:pPr>
        <w:pStyle w:val="Chapterbodytext"/>
        <w:rPr>
          <w:b/>
          <w:bCs/>
          <w:sz w:val="28"/>
          <w:lang w:val="fr-CA"/>
        </w:rPr>
      </w:pPr>
      <w:r w:rsidRPr="00F834FA">
        <w:rPr>
          <w:b/>
          <w:sz w:val="28"/>
          <w:lang w:val="fr-CA"/>
        </w:rPr>
        <w:t>Avantages du commerce international</w:t>
      </w:r>
    </w:p>
    <w:p w14:paraId="11914295" w14:textId="77777777" w:rsidR="00F834FA" w:rsidRPr="00F834FA" w:rsidRDefault="00F834FA" w:rsidP="00F834FA">
      <w:pPr>
        <w:pStyle w:val="Chapterbodytext"/>
        <w:rPr>
          <w:lang w:val="fr-CA"/>
        </w:rPr>
      </w:pPr>
    </w:p>
    <w:p w14:paraId="0CB3FB3D" w14:textId="4A5F42F2" w:rsidR="00F834FA" w:rsidRPr="00F834FA" w:rsidRDefault="00F834FA" w:rsidP="00F834FA">
      <w:pPr>
        <w:pStyle w:val="Chapterbodytext"/>
        <w:rPr>
          <w:lang w:val="fr-CA"/>
        </w:rPr>
      </w:pPr>
      <w:r w:rsidRPr="00F834FA">
        <w:rPr>
          <w:lang w:val="fr-CA"/>
        </w:rPr>
        <w:tab/>
        <w:t xml:space="preserve">Les résultats donnent à penser que le commerce est devenu plus important </w:t>
      </w:r>
      <w:r w:rsidR="00FC7976">
        <w:rPr>
          <w:lang w:val="fr-CA"/>
        </w:rPr>
        <w:t xml:space="preserve">pour les Canadiens </w:t>
      </w:r>
      <w:r w:rsidRPr="00F834FA">
        <w:rPr>
          <w:lang w:val="fr-CA"/>
        </w:rPr>
        <w:t xml:space="preserve">au cours des dix dernières années. </w:t>
      </w:r>
      <w:r w:rsidR="005E5B00">
        <w:rPr>
          <w:lang w:val="fr-CA"/>
        </w:rPr>
        <w:t xml:space="preserve">Conformément aux </w:t>
      </w:r>
      <w:r w:rsidRPr="00F834FA">
        <w:rPr>
          <w:lang w:val="fr-CA"/>
        </w:rPr>
        <w:t xml:space="preserve">résultats </w:t>
      </w:r>
      <w:r w:rsidR="00E1103A">
        <w:rPr>
          <w:lang w:val="fr-CA"/>
        </w:rPr>
        <w:t xml:space="preserve">du sondage </w:t>
      </w:r>
      <w:r w:rsidRPr="00F834FA">
        <w:rPr>
          <w:lang w:val="fr-CA"/>
        </w:rPr>
        <w:t xml:space="preserve">précédent, huit répondants sur dix (81 %) affirment que le commerce a pris de l’importance au cours des dix dernières années, alors que seulement </w:t>
      </w:r>
      <w:r w:rsidR="005E5B00">
        <w:rPr>
          <w:lang w:val="fr-CA"/>
        </w:rPr>
        <w:t xml:space="preserve">4 % </w:t>
      </w:r>
      <w:r w:rsidRPr="00F834FA">
        <w:rPr>
          <w:lang w:val="fr-CA"/>
        </w:rPr>
        <w:t>jugent qu’il est de moins en moins important.</w:t>
      </w:r>
    </w:p>
    <w:p w14:paraId="6FBA13F8" w14:textId="77777777" w:rsidR="00F834FA" w:rsidRPr="00F834FA" w:rsidRDefault="00F834FA" w:rsidP="00F834FA">
      <w:pPr>
        <w:pStyle w:val="Chapterbodytext"/>
        <w:rPr>
          <w:lang w:val="fr-CA"/>
        </w:rPr>
      </w:pPr>
    </w:p>
    <w:p w14:paraId="509D15DE" w14:textId="638B66D9" w:rsidR="00F834FA" w:rsidRPr="00F834FA" w:rsidRDefault="00F834FA" w:rsidP="00F834FA">
      <w:pPr>
        <w:pStyle w:val="Chapterbodytext"/>
        <w:rPr>
          <w:lang w:val="fr-CA"/>
        </w:rPr>
      </w:pPr>
      <w:r w:rsidRPr="00F834FA">
        <w:rPr>
          <w:lang w:val="fr-CA"/>
        </w:rPr>
        <w:lastRenderedPageBreak/>
        <w:tab/>
        <w:t xml:space="preserve">Toutefois, les résultats </w:t>
      </w:r>
      <w:r w:rsidR="00FC7976">
        <w:rPr>
          <w:lang w:val="fr-CA"/>
        </w:rPr>
        <w:t xml:space="preserve">indiquent </w:t>
      </w:r>
      <w:r w:rsidRPr="00F834FA">
        <w:rPr>
          <w:lang w:val="fr-CA"/>
        </w:rPr>
        <w:t xml:space="preserve">également que les Canadiens continuent de croire que le commerce profite </w:t>
      </w:r>
      <w:r w:rsidR="007450FC">
        <w:rPr>
          <w:lang w:val="fr-CA"/>
        </w:rPr>
        <w:t xml:space="preserve">surtout </w:t>
      </w:r>
      <w:r w:rsidRPr="00F834FA">
        <w:rPr>
          <w:lang w:val="fr-CA"/>
        </w:rPr>
        <w:t xml:space="preserve">aux grandes sociétés et qu’il offre </w:t>
      </w:r>
      <w:r w:rsidR="00FC7976">
        <w:rPr>
          <w:lang w:val="fr-CA"/>
        </w:rPr>
        <w:t xml:space="preserve">peu </w:t>
      </w:r>
      <w:r w:rsidRPr="00F834FA">
        <w:rPr>
          <w:lang w:val="fr-CA"/>
        </w:rPr>
        <w:t xml:space="preserve">d’avantages aux groupes les plus marginalisés du Canada. Lorsqu’interrogés sur la mesure dans laquelle divers groupes tirent profit du commerce international, neuf Canadiens sur dix (88 %) affirment que les grandes sociétés en profitent énormément, alors que près de la moitié est d’avis que les petites et moyennes entreprises </w:t>
      </w:r>
      <w:r w:rsidR="00FC7976">
        <w:rPr>
          <w:lang w:val="fr-CA"/>
        </w:rPr>
        <w:t xml:space="preserve">(PME) et </w:t>
      </w:r>
      <w:r w:rsidRPr="00F834FA">
        <w:rPr>
          <w:lang w:val="fr-CA"/>
        </w:rPr>
        <w:t xml:space="preserve">les entreprises de leur collectivité en profitent autant (50 % et 48 %, respectivement). Un peu plus de quatre </w:t>
      </w:r>
      <w:r w:rsidR="007176D4">
        <w:rPr>
          <w:lang w:val="fr-CA"/>
        </w:rPr>
        <w:t xml:space="preserve">répondants </w:t>
      </w:r>
      <w:r w:rsidRPr="00F834FA">
        <w:rPr>
          <w:lang w:val="fr-CA"/>
        </w:rPr>
        <w:t xml:space="preserve">sur dix (44 %) ont l’impression de profiter </w:t>
      </w:r>
      <w:r w:rsidR="00FC7976" w:rsidRPr="00F834FA">
        <w:rPr>
          <w:lang w:val="fr-CA"/>
        </w:rPr>
        <w:t xml:space="preserve">personnellement </w:t>
      </w:r>
      <w:r w:rsidRPr="00F834FA">
        <w:rPr>
          <w:lang w:val="fr-CA"/>
        </w:rPr>
        <w:t xml:space="preserve">du commerce international, alors qu’une proportion semblable (42 %) considère les immigrants comme des bénéficiaires. Seul un peu plus du tiers </w:t>
      </w:r>
      <w:r w:rsidR="00FC7976">
        <w:rPr>
          <w:lang w:val="fr-CA"/>
        </w:rPr>
        <w:t xml:space="preserve">des répondants </w:t>
      </w:r>
      <w:r w:rsidRPr="00F834FA">
        <w:rPr>
          <w:lang w:val="fr-CA"/>
        </w:rPr>
        <w:t xml:space="preserve">pense que les femmes ou les jeunes profitent du commerce international (36 % </w:t>
      </w:r>
      <w:r w:rsidR="00FC7976">
        <w:rPr>
          <w:lang w:val="fr-CA"/>
        </w:rPr>
        <w:t xml:space="preserve">pour </w:t>
      </w:r>
      <w:r w:rsidRPr="00F834FA">
        <w:rPr>
          <w:lang w:val="fr-CA"/>
        </w:rPr>
        <w:t>chacun</w:t>
      </w:r>
      <w:r w:rsidR="00FC7976">
        <w:rPr>
          <w:lang w:val="fr-CA"/>
        </w:rPr>
        <w:t xml:space="preserve"> des groupes</w:t>
      </w:r>
      <w:r w:rsidRPr="00F834FA">
        <w:rPr>
          <w:lang w:val="fr-CA"/>
        </w:rPr>
        <w:t>) et peu estiment que c’est le cas pour les groupes racisés (26 %), pour les Autochtones (23 %) ou pour les membres de la communauté LGBTQ2 (21 %). Ces résultats sont demeurés en grande partie stables au cours de la dernière année.</w:t>
      </w:r>
    </w:p>
    <w:p w14:paraId="355CBA65" w14:textId="77777777" w:rsidR="00F834FA" w:rsidRPr="00F834FA" w:rsidRDefault="00F834FA" w:rsidP="00F834FA">
      <w:pPr>
        <w:pStyle w:val="Chapterbodytext"/>
        <w:rPr>
          <w:lang w:val="fr-CA"/>
        </w:rPr>
      </w:pPr>
    </w:p>
    <w:p w14:paraId="416778E0" w14:textId="77777777" w:rsidR="00F834FA" w:rsidRPr="00F834FA" w:rsidRDefault="00F834FA" w:rsidP="00F834FA">
      <w:pPr>
        <w:pStyle w:val="Chapterbodytext"/>
        <w:rPr>
          <w:b/>
          <w:bCs/>
          <w:sz w:val="28"/>
          <w:lang w:val="fr-CA"/>
        </w:rPr>
      </w:pPr>
      <w:r w:rsidRPr="00F834FA">
        <w:rPr>
          <w:b/>
          <w:sz w:val="28"/>
          <w:lang w:val="fr-CA"/>
        </w:rPr>
        <w:t>Marque du Canada</w:t>
      </w:r>
    </w:p>
    <w:p w14:paraId="39950E74" w14:textId="77777777" w:rsidR="00F834FA" w:rsidRPr="00F834FA" w:rsidRDefault="00F834FA" w:rsidP="00F834FA">
      <w:pPr>
        <w:pStyle w:val="Chapterbodytext"/>
        <w:rPr>
          <w:lang w:val="fr-CA"/>
        </w:rPr>
      </w:pPr>
    </w:p>
    <w:p w14:paraId="26585341" w14:textId="4EF8AE9C" w:rsidR="00F834FA" w:rsidRPr="00F834FA" w:rsidRDefault="00F834FA" w:rsidP="00F834FA">
      <w:pPr>
        <w:pStyle w:val="Chapterbodytext"/>
        <w:rPr>
          <w:lang w:val="fr-CA"/>
        </w:rPr>
      </w:pPr>
      <w:r w:rsidRPr="00F834FA">
        <w:rPr>
          <w:lang w:val="fr-CA"/>
        </w:rPr>
        <w:tab/>
        <w:t xml:space="preserve">Lorsqu’invités à nommer les raisons pour lesquelles ils estiment que les produits canadiens sont les plus reconnus à l’échelle internationale, les deux tiers (65 %) des répondants affirment que nos produits sont reconnus pour leur qualité supérieure. Un peu plus de la moitié (55 %) des </w:t>
      </w:r>
      <w:r w:rsidR="003D3FAB">
        <w:rPr>
          <w:lang w:val="fr-CA"/>
        </w:rPr>
        <w:t xml:space="preserve">répondants </w:t>
      </w:r>
      <w:r w:rsidRPr="00F834FA">
        <w:rPr>
          <w:lang w:val="fr-CA"/>
        </w:rPr>
        <w:t xml:space="preserve">affirment que les produits canadiens sont définis par le traitement équitable des travailleurs au Canada, tandis qu’un peu plus de quatre </w:t>
      </w:r>
      <w:r w:rsidR="007176D4">
        <w:rPr>
          <w:lang w:val="fr-CA"/>
        </w:rPr>
        <w:t xml:space="preserve">répondants </w:t>
      </w:r>
      <w:r w:rsidRPr="00F834FA">
        <w:rPr>
          <w:lang w:val="fr-CA"/>
        </w:rPr>
        <w:t>sur dix (45 %) déclarent que le respect des normes environnementales du pays est à la base de la réputation du Canada. Seul un répondant sur huit (13 %) croit que les produits canadiens sont reconnus pour leurs prix</w:t>
      </w:r>
      <w:r w:rsidR="003D3FAB">
        <w:rPr>
          <w:lang w:val="fr-CA"/>
        </w:rPr>
        <w:t xml:space="preserve"> peu élevés</w:t>
      </w:r>
      <w:r w:rsidRPr="00F834FA">
        <w:rPr>
          <w:lang w:val="fr-CA"/>
        </w:rPr>
        <w:t>.</w:t>
      </w:r>
    </w:p>
    <w:p w14:paraId="257EB9A9" w14:textId="77777777" w:rsidR="00F834FA" w:rsidRPr="00F834FA" w:rsidRDefault="00F834FA" w:rsidP="00F834FA">
      <w:pPr>
        <w:pStyle w:val="Chapterbodytext"/>
        <w:rPr>
          <w:lang w:val="fr-CA"/>
        </w:rPr>
      </w:pPr>
    </w:p>
    <w:p w14:paraId="09A54218" w14:textId="77777777" w:rsidR="00F834FA" w:rsidRPr="00F834FA" w:rsidRDefault="00F834FA" w:rsidP="00F834FA">
      <w:pPr>
        <w:pStyle w:val="Chapterbodytext"/>
        <w:rPr>
          <w:lang w:val="fr-CA"/>
        </w:rPr>
      </w:pPr>
      <w:r w:rsidRPr="00F834FA">
        <w:rPr>
          <w:b/>
          <w:sz w:val="28"/>
          <w:lang w:val="fr-CA"/>
        </w:rPr>
        <w:t>Débouchés commerciaux durables et inclusifs</w:t>
      </w:r>
    </w:p>
    <w:p w14:paraId="23E540F4" w14:textId="77777777" w:rsidR="00F834FA" w:rsidRPr="00F834FA" w:rsidRDefault="00F834FA" w:rsidP="00F834FA">
      <w:pPr>
        <w:pStyle w:val="Chapterbodytext"/>
        <w:rPr>
          <w:lang w:val="fr-CA"/>
        </w:rPr>
      </w:pPr>
    </w:p>
    <w:p w14:paraId="2CF986E4" w14:textId="354F6D5D" w:rsidR="00F834FA" w:rsidRPr="00F834FA" w:rsidRDefault="00F834FA" w:rsidP="00F834FA">
      <w:pPr>
        <w:pStyle w:val="Chapterbodytext"/>
        <w:rPr>
          <w:lang w:val="fr-CA"/>
        </w:rPr>
      </w:pPr>
      <w:r w:rsidRPr="00F834FA">
        <w:rPr>
          <w:lang w:val="fr-CA"/>
        </w:rPr>
        <w:tab/>
        <w:t>Les résultats suggèrent que les Canadiens s’inquiètent moyennement de l’impact du commerce sur les normes environnementales internationales. Lorsqu’on leur demande s’ils sont d’accord ou non avec le fait qu’un commerce international accru est susceptible d’amener les pays à baisser leurs normes environnementales pour être plus concurrentiels, les répondants conviennent dans une proportion de six sur dix (57 %) que c’est le cas, alors que le quart (23 %) n’est pas d’accord. Le suivi révèle une hausse de six points</w:t>
      </w:r>
      <w:r w:rsidR="003C5A42">
        <w:rPr>
          <w:lang w:val="fr-CA"/>
        </w:rPr>
        <w:t>,</w:t>
      </w:r>
      <w:r w:rsidRPr="00F834FA">
        <w:rPr>
          <w:lang w:val="fr-CA"/>
        </w:rPr>
        <w:t xml:space="preserve"> </w:t>
      </w:r>
      <w:r w:rsidR="003C5A42" w:rsidRPr="00F834FA">
        <w:rPr>
          <w:lang w:val="fr-CA"/>
        </w:rPr>
        <w:t>depuis 2020</w:t>
      </w:r>
      <w:r w:rsidR="003C5A42">
        <w:rPr>
          <w:lang w:val="fr-CA"/>
        </w:rPr>
        <w:t xml:space="preserve">, </w:t>
      </w:r>
      <w:r w:rsidRPr="00F834FA">
        <w:rPr>
          <w:lang w:val="fr-CA"/>
        </w:rPr>
        <w:t>dans la proportion de répondants qui sont d’accord avec cette déclaration.</w:t>
      </w:r>
    </w:p>
    <w:p w14:paraId="7BB89FC8" w14:textId="77777777" w:rsidR="00F834FA" w:rsidRPr="00F834FA" w:rsidRDefault="00F834FA" w:rsidP="00F834FA">
      <w:pPr>
        <w:pStyle w:val="Chapterbodytext"/>
        <w:rPr>
          <w:lang w:val="fr-CA"/>
        </w:rPr>
      </w:pPr>
    </w:p>
    <w:p w14:paraId="74D6BC61" w14:textId="40743B52" w:rsidR="00F834FA" w:rsidRPr="00F834FA" w:rsidRDefault="00F834FA" w:rsidP="00F834FA">
      <w:pPr>
        <w:pStyle w:val="Chapterbodytext"/>
        <w:rPr>
          <w:lang w:val="fr-CA"/>
        </w:rPr>
      </w:pPr>
      <w:r w:rsidRPr="00F834FA">
        <w:rPr>
          <w:lang w:val="fr-CA"/>
        </w:rPr>
        <w:tab/>
        <w:t xml:space="preserve">Toutefois, les résultats donnent également à penser que le commerce international est en grande partie considéré comme une occasion pour le Canada de promouvoir certains objectifs sociaux. Environ six Canadiens sur dix considèrent le commerce comme une bonne façon de promouvoir la responsabilité environnementale (63 %), le respect des droits des travailleurs (62 %) </w:t>
      </w:r>
      <w:r w:rsidRPr="00F834FA">
        <w:rPr>
          <w:lang w:val="fr-CA"/>
        </w:rPr>
        <w:lastRenderedPageBreak/>
        <w:t>et le respect des droits de la personne (60 %). Un</w:t>
      </w:r>
      <w:r w:rsidR="003C5A42">
        <w:rPr>
          <w:lang w:val="fr-CA"/>
        </w:rPr>
        <w:t>e proportion un</w:t>
      </w:r>
      <w:r w:rsidRPr="00F834FA">
        <w:rPr>
          <w:lang w:val="fr-CA"/>
        </w:rPr>
        <w:t xml:space="preserve"> peu moins </w:t>
      </w:r>
      <w:r w:rsidR="003C5A42">
        <w:rPr>
          <w:lang w:val="fr-CA"/>
        </w:rPr>
        <w:t xml:space="preserve">élevée </w:t>
      </w:r>
      <w:r w:rsidRPr="00F834FA">
        <w:rPr>
          <w:lang w:val="fr-CA"/>
        </w:rPr>
        <w:t xml:space="preserve">d’entre eux (57 %) affirme que le commerce est un moyen efficace de favoriser des débouchés commerciaux pour tous. Ces résultats demeurent </w:t>
      </w:r>
      <w:r w:rsidR="003C5A42">
        <w:rPr>
          <w:lang w:val="fr-CA"/>
        </w:rPr>
        <w:t xml:space="preserve">essentiellement </w:t>
      </w:r>
      <w:r w:rsidRPr="00F834FA">
        <w:rPr>
          <w:lang w:val="fr-CA"/>
        </w:rPr>
        <w:t>inchangés depuis 2020.</w:t>
      </w:r>
    </w:p>
    <w:p w14:paraId="6D05D7D6" w14:textId="77777777" w:rsidR="00F834FA" w:rsidRPr="00F834FA" w:rsidRDefault="00F834FA" w:rsidP="00F834FA">
      <w:pPr>
        <w:pStyle w:val="Chapterbodytext"/>
        <w:rPr>
          <w:lang w:val="fr-CA"/>
        </w:rPr>
      </w:pPr>
    </w:p>
    <w:p w14:paraId="14361DAA" w14:textId="77777777" w:rsidR="00F834FA" w:rsidRPr="00F834FA" w:rsidRDefault="00F834FA" w:rsidP="00F834FA">
      <w:pPr>
        <w:pStyle w:val="Chapterbodytext"/>
        <w:rPr>
          <w:b/>
          <w:bCs/>
          <w:sz w:val="28"/>
          <w:lang w:val="fr-CA"/>
        </w:rPr>
      </w:pPr>
      <w:r w:rsidRPr="00F834FA">
        <w:rPr>
          <w:b/>
          <w:sz w:val="28"/>
          <w:lang w:val="fr-CA"/>
        </w:rPr>
        <w:t>Connaissance du commerce et des accords commerciaux du Canada</w:t>
      </w:r>
    </w:p>
    <w:p w14:paraId="7B1CAC0A" w14:textId="77777777" w:rsidR="00F834FA" w:rsidRPr="00F834FA" w:rsidRDefault="00F834FA" w:rsidP="00F834FA">
      <w:pPr>
        <w:pStyle w:val="Chapterbodytext"/>
        <w:rPr>
          <w:lang w:val="fr-CA"/>
        </w:rPr>
      </w:pPr>
    </w:p>
    <w:p w14:paraId="1600FF0F" w14:textId="12A6EE8E" w:rsidR="00F834FA" w:rsidRPr="00F834FA" w:rsidRDefault="00F834FA" w:rsidP="00F834FA">
      <w:pPr>
        <w:pStyle w:val="Chapterbodytext"/>
        <w:rPr>
          <w:lang w:val="fr-CA"/>
        </w:rPr>
      </w:pPr>
      <w:r w:rsidRPr="00F834FA">
        <w:rPr>
          <w:lang w:val="fr-CA"/>
        </w:rPr>
        <w:tab/>
        <w:t xml:space="preserve">Lorsqu’on leur demande si </w:t>
      </w:r>
      <w:r w:rsidR="003C5A42">
        <w:rPr>
          <w:lang w:val="fr-CA"/>
        </w:rPr>
        <w:t xml:space="preserve">un </w:t>
      </w:r>
      <w:r w:rsidRPr="00F834FA">
        <w:rPr>
          <w:lang w:val="fr-CA"/>
        </w:rPr>
        <w:t xml:space="preserve">commerce international </w:t>
      </w:r>
      <w:r w:rsidR="003C5A42">
        <w:rPr>
          <w:lang w:val="fr-CA"/>
        </w:rPr>
        <w:t xml:space="preserve">accru </w:t>
      </w:r>
      <w:r w:rsidRPr="00F834FA">
        <w:rPr>
          <w:lang w:val="fr-CA"/>
        </w:rPr>
        <w:t xml:space="preserve">est une bonne chose ou une mauvaise chose pour le Canada, les deux tiers (61 %) des répondants disent que c’est une bonne chose, alors qu’un </w:t>
      </w:r>
      <w:r w:rsidR="0099353B">
        <w:rPr>
          <w:lang w:val="fr-CA"/>
        </w:rPr>
        <w:t>répondant</w:t>
      </w:r>
      <w:r w:rsidRPr="00F834FA">
        <w:rPr>
          <w:lang w:val="fr-CA"/>
        </w:rPr>
        <w:t xml:space="preserve"> sur dix (10 %</w:t>
      </w:r>
      <w:r w:rsidR="0099353B">
        <w:rPr>
          <w:lang w:val="fr-CA"/>
        </w:rPr>
        <w:t>)</w:t>
      </w:r>
      <w:r w:rsidRPr="00F834FA">
        <w:rPr>
          <w:lang w:val="fr-CA"/>
        </w:rPr>
        <w:t xml:space="preserve"> pense que c’est une mauvaise chose. Le suivi suggère une augmentation constante de l’appui au commerce international au cours des quatre dernières années (de 48 % en 2017 à 67 % aujourd’hui).</w:t>
      </w:r>
    </w:p>
    <w:p w14:paraId="3F45AD01" w14:textId="77777777" w:rsidR="00F834FA" w:rsidRPr="00F834FA" w:rsidRDefault="00F834FA" w:rsidP="00F834FA">
      <w:pPr>
        <w:pStyle w:val="Chapterbodytext"/>
        <w:rPr>
          <w:lang w:val="fr-CA"/>
        </w:rPr>
      </w:pPr>
    </w:p>
    <w:p w14:paraId="6F0ACEEF" w14:textId="7F24DF41" w:rsidR="00F834FA" w:rsidRPr="00F834FA" w:rsidRDefault="00F834FA" w:rsidP="00F834FA">
      <w:pPr>
        <w:pStyle w:val="Chapterbodytext"/>
        <w:rPr>
          <w:lang w:val="fr-CA"/>
        </w:rPr>
      </w:pPr>
      <w:r w:rsidRPr="00F834FA">
        <w:rPr>
          <w:lang w:val="fr-CA"/>
        </w:rPr>
        <w:tab/>
        <w:t xml:space="preserve">Les résultats </w:t>
      </w:r>
      <w:r w:rsidR="00E1103A">
        <w:rPr>
          <w:lang w:val="fr-CA"/>
        </w:rPr>
        <w:t xml:space="preserve">du sondage </w:t>
      </w:r>
      <w:r w:rsidR="00E010DC">
        <w:rPr>
          <w:lang w:val="fr-CA"/>
        </w:rPr>
        <w:t xml:space="preserve">montrent que le public a </w:t>
      </w:r>
      <w:r w:rsidRPr="00F834FA">
        <w:rPr>
          <w:lang w:val="fr-CA"/>
        </w:rPr>
        <w:t>une connaissance limitée des accords commerciaux. Les Canadiens déclarent ne pas bien connaître</w:t>
      </w:r>
      <w:r w:rsidR="00E010DC">
        <w:rPr>
          <w:lang w:val="fr-CA"/>
        </w:rPr>
        <w:t xml:space="preserve"> de façon générale</w:t>
      </w:r>
      <w:r w:rsidRPr="00F834FA">
        <w:rPr>
          <w:lang w:val="fr-CA"/>
        </w:rPr>
        <w:t xml:space="preserve"> l’Accord de </w:t>
      </w:r>
      <w:r w:rsidR="005A3B3D">
        <w:rPr>
          <w:lang w:val="fr-CA"/>
        </w:rPr>
        <w:t>P</w:t>
      </w:r>
      <w:r w:rsidRPr="00F834FA">
        <w:rPr>
          <w:lang w:val="fr-CA"/>
        </w:rPr>
        <w:t xml:space="preserve">artenariat transpacifique global et progressiste (PTPGP) </w:t>
      </w:r>
      <w:r w:rsidR="00E010DC">
        <w:rPr>
          <w:lang w:val="fr-CA"/>
        </w:rPr>
        <w:t>ni</w:t>
      </w:r>
      <w:r w:rsidRPr="00F834FA">
        <w:rPr>
          <w:lang w:val="fr-CA"/>
        </w:rPr>
        <w:t xml:space="preserve"> l’Accord économique et commercial global (AECG)</w:t>
      </w:r>
      <w:r w:rsidR="005A3B3D" w:rsidRPr="005A3B3D">
        <w:rPr>
          <w:lang w:val="fr-CA"/>
        </w:rPr>
        <w:t xml:space="preserve"> </w:t>
      </w:r>
      <w:r w:rsidR="005A3B3D" w:rsidRPr="00F834FA">
        <w:rPr>
          <w:lang w:val="fr-CA"/>
        </w:rPr>
        <w:t>entre le Canada et l’Union européenne</w:t>
      </w:r>
      <w:r w:rsidRPr="00F834FA">
        <w:rPr>
          <w:lang w:val="fr-CA"/>
        </w:rPr>
        <w:t>, et disent connaître moyennement l’Accord Canada–États-Unis–Mexique (ACEUM). Toutefois, le</w:t>
      </w:r>
      <w:r w:rsidR="00E010DC">
        <w:rPr>
          <w:lang w:val="fr-CA"/>
        </w:rPr>
        <w:t xml:space="preserve"> point</w:t>
      </w:r>
      <w:r w:rsidRPr="00F834FA">
        <w:rPr>
          <w:lang w:val="fr-CA"/>
        </w:rPr>
        <w:t xml:space="preserve"> </w:t>
      </w:r>
      <w:r w:rsidR="00E010DC">
        <w:rPr>
          <w:lang w:val="fr-CA"/>
        </w:rPr>
        <w:t xml:space="preserve">de vue des </w:t>
      </w:r>
      <w:r w:rsidRPr="00F834FA">
        <w:rPr>
          <w:lang w:val="fr-CA"/>
        </w:rPr>
        <w:t xml:space="preserve">répondants qui connaissent bien les accords commerciaux </w:t>
      </w:r>
      <w:r w:rsidR="00E010DC">
        <w:rPr>
          <w:lang w:val="fr-CA"/>
        </w:rPr>
        <w:t xml:space="preserve">est </w:t>
      </w:r>
      <w:r w:rsidRPr="00F834FA">
        <w:rPr>
          <w:lang w:val="fr-CA"/>
        </w:rPr>
        <w:t>positif. Environ la moitié des Canadiens juge connaître très bien (7 %) ou assez bien (45 %) l’ACEUM. Parmi ceux qui connaissent au moins un peu l’accord, la plupart en ont une opinion très positive (9 %) ou plutôt positive (53 %).</w:t>
      </w:r>
    </w:p>
    <w:p w14:paraId="0CB1A349" w14:textId="77777777" w:rsidR="00F834FA" w:rsidRPr="00F834FA" w:rsidRDefault="00F834FA" w:rsidP="00F834FA">
      <w:pPr>
        <w:pStyle w:val="Chapterbodytext"/>
        <w:rPr>
          <w:lang w:val="fr-CA"/>
        </w:rPr>
      </w:pPr>
    </w:p>
    <w:p w14:paraId="15D1CFC2" w14:textId="087BC805" w:rsidR="00F834FA" w:rsidRPr="00F834FA" w:rsidRDefault="00F834FA" w:rsidP="00F834FA">
      <w:pPr>
        <w:pStyle w:val="Chapterbodytext"/>
        <w:rPr>
          <w:lang w:val="fr-CA"/>
        </w:rPr>
      </w:pPr>
      <w:r w:rsidRPr="00F834FA">
        <w:rPr>
          <w:lang w:val="fr-CA"/>
        </w:rPr>
        <w:tab/>
        <w:t>Lorsqu’invités à indiquer à quel point ils connaissent bien le PTPGP, la plupart des répondants disent ne pas le connaître très bien (42 %) ou ne pas le connaître du tout (29 %). Le quart seulement (25 %) déclare le connaître assez bien, et une proportion encore moins importante (3 %) a l’impression de très bien</w:t>
      </w:r>
      <w:r w:rsidR="00E06F1F" w:rsidRPr="00E06F1F">
        <w:rPr>
          <w:lang w:val="fr-CA"/>
        </w:rPr>
        <w:t xml:space="preserve"> </w:t>
      </w:r>
      <w:r w:rsidR="00E06F1F" w:rsidRPr="00F834FA">
        <w:rPr>
          <w:lang w:val="fr-CA"/>
        </w:rPr>
        <w:t>le connaître</w:t>
      </w:r>
      <w:r w:rsidRPr="00F834FA">
        <w:rPr>
          <w:lang w:val="fr-CA"/>
        </w:rPr>
        <w:t>. Toutefois, parmi les répondants qui affirment le connaître, la moitié (52 %) croit qu</w:t>
      </w:r>
      <w:r w:rsidR="00E06F1F">
        <w:rPr>
          <w:lang w:val="fr-CA"/>
        </w:rPr>
        <w:t>e cet accord</w:t>
      </w:r>
      <w:r w:rsidRPr="00F834FA">
        <w:rPr>
          <w:lang w:val="fr-CA"/>
        </w:rPr>
        <w:t xml:space="preserve"> a des répercussions plutôt positives sur le Canada, </w:t>
      </w:r>
      <w:r w:rsidR="00E06F1F">
        <w:rPr>
          <w:lang w:val="fr-CA"/>
        </w:rPr>
        <w:t xml:space="preserve">et </w:t>
      </w:r>
      <w:r w:rsidRPr="00F834FA">
        <w:rPr>
          <w:lang w:val="fr-CA"/>
        </w:rPr>
        <w:t>un sur cinq (21 %) est d’avis qu’il a des répercussions très positives.</w:t>
      </w:r>
    </w:p>
    <w:p w14:paraId="2D1C0DB5" w14:textId="77777777" w:rsidR="00F834FA" w:rsidRPr="00F834FA" w:rsidRDefault="00F834FA" w:rsidP="00F834FA">
      <w:pPr>
        <w:pStyle w:val="Chapterbodytext"/>
        <w:rPr>
          <w:lang w:val="fr-CA"/>
        </w:rPr>
      </w:pPr>
    </w:p>
    <w:p w14:paraId="2846B67E" w14:textId="3A867726" w:rsidR="00F834FA" w:rsidRPr="00F834FA" w:rsidRDefault="00F834FA" w:rsidP="00F834FA">
      <w:pPr>
        <w:pStyle w:val="Chapterbodytext"/>
        <w:rPr>
          <w:lang w:val="fr-CA"/>
        </w:rPr>
      </w:pPr>
      <w:r w:rsidRPr="00F834FA">
        <w:rPr>
          <w:lang w:val="fr-CA"/>
        </w:rPr>
        <w:tab/>
      </w:r>
      <w:r w:rsidR="00E06F1F">
        <w:rPr>
          <w:lang w:val="fr-CA"/>
        </w:rPr>
        <w:t>De même, l</w:t>
      </w:r>
      <w:r w:rsidRPr="00F834FA">
        <w:rPr>
          <w:lang w:val="fr-CA"/>
        </w:rPr>
        <w:t xml:space="preserve">a plupart des Canadiens ne connaissent pas très bien l’AECG (39 %) ou </w:t>
      </w:r>
      <w:r w:rsidR="00E06F1F">
        <w:rPr>
          <w:lang w:val="fr-CA"/>
        </w:rPr>
        <w:t xml:space="preserve">ne le connaissent </w:t>
      </w:r>
      <w:r w:rsidRPr="00F834FA">
        <w:rPr>
          <w:lang w:val="fr-CA"/>
        </w:rPr>
        <w:t xml:space="preserve">pas du tout (28 %). Environ trois </w:t>
      </w:r>
      <w:r w:rsidR="007176D4">
        <w:rPr>
          <w:lang w:val="fr-CA"/>
        </w:rPr>
        <w:t xml:space="preserve">répondants </w:t>
      </w:r>
      <w:r w:rsidRPr="00F834FA">
        <w:rPr>
          <w:lang w:val="fr-CA"/>
        </w:rPr>
        <w:t>sur dix (30 %) disent le connaître alors que seul</w:t>
      </w:r>
      <w:r w:rsidR="00E06F1F">
        <w:rPr>
          <w:lang w:val="fr-CA"/>
        </w:rPr>
        <w:t>ement</w:t>
      </w:r>
      <w:r w:rsidRPr="00F834FA">
        <w:rPr>
          <w:lang w:val="fr-CA"/>
        </w:rPr>
        <w:t xml:space="preserve"> </w:t>
      </w:r>
      <w:r w:rsidR="00E06F1F">
        <w:rPr>
          <w:lang w:val="fr-CA"/>
        </w:rPr>
        <w:t xml:space="preserve">3 % des répondants </w:t>
      </w:r>
      <w:r w:rsidRPr="00F834FA">
        <w:rPr>
          <w:lang w:val="fr-CA"/>
        </w:rPr>
        <w:t xml:space="preserve">le connaissent très bien. Cependant, parmi ceux qui connaissent l’entente, plus de la moitié (59 %) </w:t>
      </w:r>
      <w:r w:rsidR="00E06F1F">
        <w:rPr>
          <w:lang w:val="fr-CA"/>
        </w:rPr>
        <w:t xml:space="preserve">pensent </w:t>
      </w:r>
      <w:r w:rsidRPr="00F834FA">
        <w:rPr>
          <w:lang w:val="fr-CA"/>
        </w:rPr>
        <w:t>que les répercussions de l’AECG sur le Canada sont plutôt positives, et le quart (27 %) croient qu’elles sont très positives.</w:t>
      </w:r>
    </w:p>
    <w:p w14:paraId="3BD3BC2B" w14:textId="77777777" w:rsidR="00F834FA" w:rsidRPr="00F834FA" w:rsidRDefault="00F834FA" w:rsidP="00F834FA">
      <w:pPr>
        <w:pStyle w:val="Chapterbodytext"/>
        <w:rPr>
          <w:lang w:val="fr-CA"/>
        </w:rPr>
      </w:pPr>
    </w:p>
    <w:p w14:paraId="44E68088" w14:textId="77777777" w:rsidR="00F834FA" w:rsidRPr="00F834FA" w:rsidRDefault="00F834FA" w:rsidP="00F834FA">
      <w:pPr>
        <w:pStyle w:val="Chapterbodytext"/>
        <w:rPr>
          <w:b/>
          <w:bCs/>
          <w:sz w:val="28"/>
          <w:lang w:val="fr-CA"/>
        </w:rPr>
      </w:pPr>
      <w:r w:rsidRPr="00F834FA">
        <w:rPr>
          <w:b/>
          <w:sz w:val="28"/>
          <w:lang w:val="fr-CA"/>
        </w:rPr>
        <w:t>Connaissance des programmes gouvernementaux</w:t>
      </w:r>
    </w:p>
    <w:p w14:paraId="59DDC31D" w14:textId="77777777" w:rsidR="00F834FA" w:rsidRPr="00F834FA" w:rsidRDefault="00F834FA" w:rsidP="00F834FA">
      <w:pPr>
        <w:pStyle w:val="Chapterbodytext"/>
        <w:rPr>
          <w:lang w:val="fr-CA"/>
        </w:rPr>
      </w:pPr>
    </w:p>
    <w:p w14:paraId="2B9303FB" w14:textId="347C7368" w:rsidR="00F834FA" w:rsidRPr="00F834FA" w:rsidRDefault="00F834FA" w:rsidP="00F834FA">
      <w:pPr>
        <w:pStyle w:val="Chapterbodytext"/>
        <w:rPr>
          <w:lang w:val="fr-CA"/>
        </w:rPr>
      </w:pPr>
      <w:r w:rsidRPr="00F834FA">
        <w:rPr>
          <w:lang w:val="fr-CA"/>
        </w:rPr>
        <w:tab/>
        <w:t xml:space="preserve">Un peu plus de la moitié des répondants (54 %) disent savoir que le gouvernement fédéral a des programmes dont l’objectif est d’aider des entreprises à faire des affaires à l’étranger. </w:t>
      </w:r>
      <w:r w:rsidRPr="00F834FA">
        <w:rPr>
          <w:lang w:val="fr-CA"/>
        </w:rPr>
        <w:lastRenderedPageBreak/>
        <w:t xml:space="preserve">Quatre </w:t>
      </w:r>
      <w:r w:rsidR="007176D4">
        <w:rPr>
          <w:lang w:val="fr-CA"/>
        </w:rPr>
        <w:t xml:space="preserve">répondants </w:t>
      </w:r>
      <w:r w:rsidRPr="00F834FA">
        <w:rPr>
          <w:lang w:val="fr-CA"/>
        </w:rPr>
        <w:t xml:space="preserve">sur dix (40 %) affirment ne pas le savoir. Néanmoins, lorsqu’on leur demande d’expliquer leur réponse, la plupart des répondants qui déclarent connaître ces programmes (64 %) ne </w:t>
      </w:r>
      <w:r w:rsidR="00725ED2">
        <w:rPr>
          <w:lang w:val="fr-CA"/>
        </w:rPr>
        <w:t xml:space="preserve">sont </w:t>
      </w:r>
      <w:r w:rsidRPr="00F834FA">
        <w:rPr>
          <w:lang w:val="fr-CA"/>
        </w:rPr>
        <w:t xml:space="preserve">pas </w:t>
      </w:r>
      <w:r w:rsidR="00725ED2">
        <w:rPr>
          <w:lang w:val="fr-CA"/>
        </w:rPr>
        <w:t xml:space="preserve">en mesure de </w:t>
      </w:r>
      <w:r w:rsidRPr="00F834FA">
        <w:rPr>
          <w:lang w:val="fr-CA"/>
        </w:rPr>
        <w:t>nommer un programme en particulier.</w:t>
      </w:r>
    </w:p>
    <w:p w14:paraId="420C82DC" w14:textId="77777777" w:rsidR="00F834FA" w:rsidRPr="00F834FA" w:rsidRDefault="00F834FA" w:rsidP="00F834FA">
      <w:pPr>
        <w:pStyle w:val="Chapterbodytext"/>
        <w:rPr>
          <w:lang w:val="fr-CA"/>
        </w:rPr>
      </w:pPr>
    </w:p>
    <w:p w14:paraId="7505011E" w14:textId="77777777" w:rsidR="00F834FA" w:rsidRPr="00F834FA" w:rsidRDefault="00F834FA" w:rsidP="00F834FA">
      <w:pPr>
        <w:pStyle w:val="Chapterbodytext"/>
        <w:rPr>
          <w:b/>
          <w:bCs/>
          <w:sz w:val="28"/>
          <w:lang w:val="fr-CA"/>
        </w:rPr>
      </w:pPr>
      <w:r w:rsidRPr="00F834FA">
        <w:rPr>
          <w:b/>
          <w:sz w:val="28"/>
          <w:lang w:val="fr-CA"/>
        </w:rPr>
        <w:t>Impact direct sur les Canadiens</w:t>
      </w:r>
    </w:p>
    <w:p w14:paraId="5C08DBE0" w14:textId="77777777" w:rsidR="00F834FA" w:rsidRPr="00F834FA" w:rsidRDefault="00F834FA" w:rsidP="00F834FA">
      <w:pPr>
        <w:pStyle w:val="Chapterbodytext"/>
        <w:rPr>
          <w:lang w:val="fr-CA"/>
        </w:rPr>
      </w:pPr>
    </w:p>
    <w:p w14:paraId="5AE80381" w14:textId="1C7AC28C" w:rsidR="00F834FA" w:rsidRPr="00F834FA" w:rsidRDefault="00F834FA" w:rsidP="00F834FA">
      <w:pPr>
        <w:pStyle w:val="Chapterbodytext"/>
        <w:rPr>
          <w:lang w:val="fr-CA"/>
        </w:rPr>
      </w:pPr>
      <w:r w:rsidRPr="00F834FA">
        <w:rPr>
          <w:lang w:val="fr-CA"/>
        </w:rPr>
        <w:tab/>
      </w:r>
      <w:r w:rsidR="00725ED2">
        <w:rPr>
          <w:lang w:val="fr-CA"/>
        </w:rPr>
        <w:t xml:space="preserve">Conformément aux </w:t>
      </w:r>
      <w:r w:rsidRPr="00F834FA">
        <w:rPr>
          <w:lang w:val="fr-CA"/>
        </w:rPr>
        <w:t xml:space="preserve">résultats obtenus en 2020, les Canadiens ont généralement </w:t>
      </w:r>
      <w:r w:rsidR="00725ED2">
        <w:rPr>
          <w:lang w:val="fr-CA"/>
        </w:rPr>
        <w:t xml:space="preserve">une </w:t>
      </w:r>
      <w:r w:rsidRPr="00F834FA">
        <w:rPr>
          <w:lang w:val="fr-CA"/>
        </w:rPr>
        <w:t xml:space="preserve">impression positive des répercussions du commerce international, tant au Canada qu’à l’étranger. Sept </w:t>
      </w:r>
      <w:r w:rsidR="007176D4">
        <w:rPr>
          <w:lang w:val="fr-CA"/>
        </w:rPr>
        <w:t xml:space="preserve">répondants </w:t>
      </w:r>
      <w:r w:rsidRPr="00F834FA">
        <w:rPr>
          <w:lang w:val="fr-CA"/>
        </w:rPr>
        <w:t xml:space="preserve">sur dix (71 %) croient que le commerce international du Canada a </w:t>
      </w:r>
      <w:r w:rsidR="00725ED2">
        <w:rPr>
          <w:lang w:val="fr-CA"/>
        </w:rPr>
        <w:t xml:space="preserve">eu </w:t>
      </w:r>
      <w:r w:rsidRPr="00F834FA">
        <w:rPr>
          <w:lang w:val="fr-CA"/>
        </w:rPr>
        <w:t xml:space="preserve">des répercussions positives sur le développement de la technologie et de l’innovation au Canada. Environ six répondants sur dix disent que cela a </w:t>
      </w:r>
      <w:r w:rsidR="00725ED2">
        <w:rPr>
          <w:lang w:val="fr-CA"/>
        </w:rPr>
        <w:t xml:space="preserve">eu </w:t>
      </w:r>
      <w:r w:rsidRPr="00F834FA">
        <w:rPr>
          <w:lang w:val="fr-CA"/>
        </w:rPr>
        <w:t xml:space="preserve">un impact positif sur le nombre d’emplois au Canada (58 %) et sont d’avis que leur qualité de vie s’est améliorée grâce au commerce international (57 %). Environ la moitié (47 %) des </w:t>
      </w:r>
      <w:r w:rsidR="00725ED2">
        <w:rPr>
          <w:lang w:val="fr-CA"/>
        </w:rPr>
        <w:t xml:space="preserve">répondants </w:t>
      </w:r>
      <w:r w:rsidRPr="00F834FA">
        <w:rPr>
          <w:lang w:val="fr-CA"/>
        </w:rPr>
        <w:t xml:space="preserve">ont la même impression lorsqu’il est question de normes environnementales au Canada et à l’étranger. Quatre </w:t>
      </w:r>
      <w:r w:rsidR="007176D4">
        <w:rPr>
          <w:lang w:val="fr-CA"/>
        </w:rPr>
        <w:t xml:space="preserve">répondants </w:t>
      </w:r>
      <w:r w:rsidRPr="00F834FA">
        <w:rPr>
          <w:lang w:val="fr-CA"/>
        </w:rPr>
        <w:t xml:space="preserve">sur dix (37 %) croient que le commerce international du Canada a </w:t>
      </w:r>
      <w:r w:rsidR="00725ED2">
        <w:rPr>
          <w:lang w:val="fr-CA"/>
        </w:rPr>
        <w:t xml:space="preserve">eu </w:t>
      </w:r>
      <w:r w:rsidRPr="00F834FA">
        <w:rPr>
          <w:lang w:val="fr-CA"/>
        </w:rPr>
        <w:t xml:space="preserve">un impact positif sur l’amélioration des conditions de travail à l’étranger. Moins d’un répondant sur cinq affirme que le commerce international a </w:t>
      </w:r>
      <w:r w:rsidR="00725ED2">
        <w:rPr>
          <w:lang w:val="fr-CA"/>
        </w:rPr>
        <w:t xml:space="preserve">eu </w:t>
      </w:r>
      <w:r w:rsidRPr="00F834FA">
        <w:rPr>
          <w:lang w:val="fr-CA"/>
        </w:rPr>
        <w:t>des répercussions négatives dans l’un de ces domaines.</w:t>
      </w:r>
    </w:p>
    <w:p w14:paraId="11DB519E" w14:textId="77777777" w:rsidR="00F834FA" w:rsidRPr="00F834FA" w:rsidRDefault="00F834FA" w:rsidP="00F834FA">
      <w:pPr>
        <w:pStyle w:val="Chapterbodytext"/>
        <w:rPr>
          <w:lang w:val="fr-CA"/>
        </w:rPr>
      </w:pPr>
    </w:p>
    <w:p w14:paraId="25D6E780" w14:textId="66A8EE0D" w:rsidR="00F834FA" w:rsidRPr="00F834FA" w:rsidRDefault="00F834FA" w:rsidP="00F834FA">
      <w:pPr>
        <w:pStyle w:val="Chapterbodytext"/>
        <w:rPr>
          <w:lang w:val="fr-CA"/>
        </w:rPr>
      </w:pPr>
      <w:r w:rsidRPr="00F834FA">
        <w:rPr>
          <w:lang w:val="fr-CA"/>
        </w:rPr>
        <w:tab/>
        <w:t xml:space="preserve">Lorsqu’on leur demande s’ils croient qu’ils profitent actuellement du commerce, environ les deux tiers des répondants (65 %) déclarent que c’est le cas, alors que seul le quart (23 %) affirme le contraire (ces résultats demeurent en grande partie inchangés depuis l’an passé). Environ huit répondants sur dix (83 %) qui croient tirer profit du commerce affirment avoir une plus vaste sélection de biens et de services, et plus de la moitié </w:t>
      </w:r>
      <w:r w:rsidR="00872D82">
        <w:rPr>
          <w:lang w:val="fr-CA"/>
        </w:rPr>
        <w:t xml:space="preserve">des répondants </w:t>
      </w:r>
      <w:r w:rsidRPr="00F834FA">
        <w:rPr>
          <w:lang w:val="fr-CA"/>
        </w:rPr>
        <w:t>cite</w:t>
      </w:r>
      <w:r w:rsidR="00872D82">
        <w:rPr>
          <w:lang w:val="fr-CA"/>
        </w:rPr>
        <w:t>nt</w:t>
      </w:r>
      <w:r w:rsidRPr="00F834FA">
        <w:rPr>
          <w:lang w:val="fr-CA"/>
        </w:rPr>
        <w:t xml:space="preserve"> la création d’emplois (57 %), les avantages économiques (54 %), et des prix </w:t>
      </w:r>
      <w:r w:rsidR="00872D82">
        <w:rPr>
          <w:lang w:val="fr-CA"/>
        </w:rPr>
        <w:t>moins élevés</w:t>
      </w:r>
      <w:r w:rsidRPr="00F834FA">
        <w:rPr>
          <w:lang w:val="fr-CA"/>
        </w:rPr>
        <w:t xml:space="preserve"> (53 %) comme des avantages personnels du commerce international. Parmi ceux qui ne pensent pas profiter du commerce international, un peu moins de la moitié (46 %) citent la qualité inférieure des produits fabriqués à l’étranger, tandis qu’une proportion légèrement inférieure (41 %) </w:t>
      </w:r>
      <w:r w:rsidR="00872D82">
        <w:rPr>
          <w:lang w:val="fr-CA"/>
        </w:rPr>
        <w:t xml:space="preserve">de répondants </w:t>
      </w:r>
      <w:r w:rsidRPr="00F834FA">
        <w:rPr>
          <w:lang w:val="fr-CA"/>
        </w:rPr>
        <w:t xml:space="preserve">attribue sa désapprobation aux craintes de pertes d’emplois au Canada. Le tiers fait part de préoccupations </w:t>
      </w:r>
      <w:r w:rsidR="00872D82">
        <w:rPr>
          <w:lang w:val="fr-CA"/>
        </w:rPr>
        <w:t xml:space="preserve">à l’égard </w:t>
      </w:r>
      <w:r w:rsidRPr="00F834FA">
        <w:rPr>
          <w:lang w:val="fr-CA"/>
        </w:rPr>
        <w:t>des répercussions sur l’économie canadienne (35 %), des répercussions sur l’environnement (35 %) et des prix plus élevés des produits importés (33 %).</w:t>
      </w:r>
    </w:p>
    <w:p w14:paraId="407BEFD1" w14:textId="77777777" w:rsidR="00F834FA" w:rsidRPr="00F834FA" w:rsidRDefault="00F834FA" w:rsidP="00F834FA">
      <w:pPr>
        <w:pStyle w:val="Chapterbodytext"/>
        <w:rPr>
          <w:b/>
          <w:sz w:val="32"/>
          <w:lang w:val="fr-CA"/>
        </w:rPr>
      </w:pPr>
    </w:p>
    <w:p w14:paraId="6DAC085A" w14:textId="79C16639" w:rsidR="00F834FA" w:rsidRPr="00F834FA" w:rsidRDefault="00F834FA" w:rsidP="00F834FA">
      <w:pPr>
        <w:pStyle w:val="Chapterbodytext"/>
        <w:rPr>
          <w:b/>
          <w:bCs/>
          <w:sz w:val="32"/>
          <w:szCs w:val="32"/>
          <w:lang w:val="fr-CA"/>
        </w:rPr>
      </w:pPr>
      <w:r w:rsidRPr="00F834FA">
        <w:rPr>
          <w:b/>
          <w:sz w:val="32"/>
          <w:lang w:val="fr-CA"/>
        </w:rPr>
        <w:t xml:space="preserve">Conclusions et </w:t>
      </w:r>
      <w:r w:rsidR="00AD60B3">
        <w:rPr>
          <w:b/>
          <w:sz w:val="32"/>
          <w:lang w:val="fr-CA"/>
        </w:rPr>
        <w:t>conséquences</w:t>
      </w:r>
    </w:p>
    <w:p w14:paraId="7BC96651" w14:textId="77777777" w:rsidR="00F834FA" w:rsidRPr="00F834FA" w:rsidRDefault="00F834FA" w:rsidP="00F834FA">
      <w:pPr>
        <w:pStyle w:val="Chapterbodytext"/>
        <w:rPr>
          <w:lang w:val="fr-CA"/>
        </w:rPr>
      </w:pPr>
    </w:p>
    <w:p w14:paraId="78673AEB" w14:textId="74C55C43" w:rsidR="00F834FA" w:rsidRPr="00F834FA" w:rsidRDefault="00F834FA" w:rsidP="00F834FA">
      <w:pPr>
        <w:pStyle w:val="Chapterbodytext"/>
        <w:rPr>
          <w:lang w:val="fr-CA"/>
        </w:rPr>
      </w:pPr>
      <w:r w:rsidRPr="00F834FA">
        <w:rPr>
          <w:lang w:val="fr-CA"/>
        </w:rPr>
        <w:tab/>
        <w:t>La pandémie de COVID-19 semble avoir peu atténu</w:t>
      </w:r>
      <w:r w:rsidR="00B67897">
        <w:rPr>
          <w:lang w:val="fr-CA"/>
        </w:rPr>
        <w:t>é</w:t>
      </w:r>
      <w:r w:rsidRPr="00F834FA">
        <w:rPr>
          <w:lang w:val="fr-CA"/>
        </w:rPr>
        <w:t xml:space="preserve"> l’enthousiasme des Canadiens à l’égard du commerce international. </w:t>
      </w:r>
      <w:r w:rsidR="00B67897">
        <w:rPr>
          <w:lang w:val="fr-CA"/>
        </w:rPr>
        <w:t xml:space="preserve">Conformément aux </w:t>
      </w:r>
      <w:r w:rsidRPr="00F834FA">
        <w:rPr>
          <w:lang w:val="fr-CA"/>
        </w:rPr>
        <w:t xml:space="preserve">résultats de 2020, les répondants considèrent que le commerce est avantageux pour le Canada </w:t>
      </w:r>
      <w:r w:rsidR="00B67897">
        <w:rPr>
          <w:lang w:val="fr-CA"/>
        </w:rPr>
        <w:t xml:space="preserve">pour </w:t>
      </w:r>
      <w:r w:rsidRPr="00F834FA">
        <w:rPr>
          <w:lang w:val="fr-CA"/>
        </w:rPr>
        <w:t xml:space="preserve">la plupart des indicateurs testés, particulièrement lorsqu’il s’agit de favoriser l’innovation et de stimuler la création d’emplois. De plus, la vaste majorité des Canadiens croient que le commerce est devenu plus important au </w:t>
      </w:r>
      <w:r w:rsidRPr="00F834FA">
        <w:rPr>
          <w:lang w:val="fr-CA"/>
        </w:rPr>
        <w:lastRenderedPageBreak/>
        <w:t xml:space="preserve">cours des dernières années et </w:t>
      </w:r>
      <w:r w:rsidR="00B67897">
        <w:rPr>
          <w:lang w:val="fr-CA"/>
        </w:rPr>
        <w:t xml:space="preserve">ils </w:t>
      </w:r>
      <w:r w:rsidRPr="00F834FA">
        <w:rPr>
          <w:lang w:val="fr-CA"/>
        </w:rPr>
        <w:t xml:space="preserve">sont prêts à le </w:t>
      </w:r>
      <w:r w:rsidR="00B67897">
        <w:rPr>
          <w:lang w:val="fr-CA"/>
        </w:rPr>
        <w:t xml:space="preserve">voir se </w:t>
      </w:r>
      <w:r w:rsidRPr="00F834FA">
        <w:rPr>
          <w:lang w:val="fr-CA"/>
        </w:rPr>
        <w:t xml:space="preserve">développer davantage. La plupart des Canadiens estiment profiter personnellement du commerce, les avantages perçus étant un plus grand choix pour les consommateurs, </w:t>
      </w:r>
      <w:r w:rsidR="00B67897">
        <w:rPr>
          <w:lang w:val="fr-CA"/>
        </w:rPr>
        <w:t>une</w:t>
      </w:r>
      <w:r w:rsidRPr="00F834FA">
        <w:rPr>
          <w:lang w:val="fr-CA"/>
        </w:rPr>
        <w:t xml:space="preserve"> baisse des prix des produits et la création d’emplois.</w:t>
      </w:r>
    </w:p>
    <w:p w14:paraId="2B4C2F33" w14:textId="77777777" w:rsidR="00F834FA" w:rsidRPr="00F834FA" w:rsidRDefault="00F834FA" w:rsidP="00F834FA">
      <w:pPr>
        <w:pStyle w:val="Chapterbodytext"/>
        <w:rPr>
          <w:lang w:val="fr-CA"/>
        </w:rPr>
      </w:pPr>
    </w:p>
    <w:p w14:paraId="24BB8BAC" w14:textId="52716070" w:rsidR="00F834FA" w:rsidRPr="00F834FA" w:rsidRDefault="00F834FA" w:rsidP="00F834FA">
      <w:pPr>
        <w:pStyle w:val="Chapterbodytext"/>
        <w:rPr>
          <w:lang w:val="fr-CA"/>
        </w:rPr>
      </w:pPr>
      <w:r w:rsidRPr="00F834FA">
        <w:rPr>
          <w:lang w:val="fr-CA"/>
        </w:rPr>
        <w:tab/>
        <w:t>Une des questions qui pose problème, cependant, est la perception constante que le commerce international profite beaucoup plus aux grandes sociétés. Les répondants expriment de sérieux doutes quant à savoir si le commerce profite aux groupes les plus marginalisés du Canada, en particulier les Canadiens racisés, les Autochtones et les membres de la communauté LGBTQ2. Néanmoins, la plupart des Canadiens considèrent le commerce comme un moyen de promouvoir des débouchés commerciaux pour ces groupes et d’atteindre d’autres objectifs sociaux.</w:t>
      </w:r>
    </w:p>
    <w:p w14:paraId="49EA1EA6" w14:textId="77777777" w:rsidR="00F834FA" w:rsidRPr="00F834FA" w:rsidRDefault="00F834FA" w:rsidP="00F834FA">
      <w:pPr>
        <w:pStyle w:val="Chapterbodytext"/>
        <w:rPr>
          <w:lang w:val="fr-CA"/>
        </w:rPr>
      </w:pPr>
    </w:p>
    <w:p w14:paraId="35A6A5FD" w14:textId="77777777" w:rsidR="00F834FA" w:rsidRPr="00F834FA" w:rsidRDefault="00F834FA" w:rsidP="00F834FA">
      <w:pPr>
        <w:pStyle w:val="Chapterbodytext"/>
        <w:rPr>
          <w:lang w:val="fr-CA"/>
        </w:rPr>
      </w:pPr>
      <w:r w:rsidRPr="00F834FA">
        <w:rPr>
          <w:lang w:val="fr-CA"/>
        </w:rPr>
        <w:tab/>
        <w:t>Lorsqu’il est question de l’approche qu’adopte le Canada en matière de commerce international, les répondants mentionnent plusieurs considérations importantes, particulièrement des questions économiques, comme la création d’emplois, le soutien aux entreprises canadiennes et l’innovation. Toutefois, l’amélioration du niveau de vie, le respect des normes liées à la santé et à l’environnement, la protection de la propriété intellectuelle, la diversification des marchés du Canada et la répartition plus équitable des avantages du commerce sont également des priorités de premier plan. La grande majorité des Canadiens croient aussi que la préparation à d’autres pandémies devrait être un élément clé des futures politiques commerciales.</w:t>
      </w:r>
    </w:p>
    <w:p w14:paraId="553AB306" w14:textId="77777777" w:rsidR="00F834FA" w:rsidRPr="00F834FA" w:rsidRDefault="00F834FA" w:rsidP="00F834FA">
      <w:pPr>
        <w:pStyle w:val="Chapterbodytext"/>
        <w:rPr>
          <w:lang w:val="fr-CA"/>
        </w:rPr>
      </w:pPr>
    </w:p>
    <w:p w14:paraId="47F2DE65" w14:textId="6B003943" w:rsidR="00F834FA" w:rsidRPr="00F834FA" w:rsidRDefault="00F834FA" w:rsidP="00F834FA">
      <w:pPr>
        <w:pStyle w:val="Chapterbodytext"/>
        <w:rPr>
          <w:lang w:val="fr-CA"/>
        </w:rPr>
      </w:pPr>
      <w:r w:rsidRPr="00F834FA">
        <w:rPr>
          <w:lang w:val="fr-CA"/>
        </w:rPr>
        <w:tab/>
        <w:t>La mesure dans laquelle les répondants disent bien connaître l’ACEUM est moyennement élevée</w:t>
      </w:r>
      <w:r w:rsidR="00AD60B3">
        <w:rPr>
          <w:lang w:val="fr-CA"/>
        </w:rPr>
        <w:t>,</w:t>
      </w:r>
      <w:r w:rsidRPr="00F834FA">
        <w:rPr>
          <w:lang w:val="fr-CA"/>
        </w:rPr>
        <w:t xml:space="preserve"> et les Canadiens sont </w:t>
      </w:r>
      <w:r w:rsidR="00AD60B3">
        <w:rPr>
          <w:lang w:val="fr-CA"/>
        </w:rPr>
        <w:t xml:space="preserve">dans l’ensemble </w:t>
      </w:r>
      <w:r w:rsidRPr="00F834FA">
        <w:rPr>
          <w:lang w:val="fr-CA"/>
        </w:rPr>
        <w:t xml:space="preserve">enthousiastes par rapport </w:t>
      </w:r>
      <w:r w:rsidR="00AD60B3">
        <w:rPr>
          <w:lang w:val="fr-CA"/>
        </w:rPr>
        <w:t>aux</w:t>
      </w:r>
      <w:r w:rsidRPr="00F834FA">
        <w:rPr>
          <w:lang w:val="fr-CA"/>
        </w:rPr>
        <w:t xml:space="preserve"> avantages</w:t>
      </w:r>
      <w:r w:rsidR="00AD60B3">
        <w:rPr>
          <w:lang w:val="fr-CA"/>
        </w:rPr>
        <w:t xml:space="preserve"> de cet accord</w:t>
      </w:r>
      <w:r w:rsidRPr="00F834FA">
        <w:rPr>
          <w:lang w:val="fr-CA"/>
        </w:rPr>
        <w:t>. La connaissance des autres accords commerciaux qu’a récemment conclus le Canada – l’AECG et le PTPGP – est relativement faible; mais parmi ceux qui connaissent bien les accords, la majorité est optimiste quant à leurs répercussions.</w:t>
      </w:r>
    </w:p>
    <w:p w14:paraId="4B4AB423" w14:textId="77777777" w:rsidR="00F834FA" w:rsidRPr="00F834FA" w:rsidRDefault="00F834FA" w:rsidP="00F834FA">
      <w:pPr>
        <w:pStyle w:val="Chapterbodytext"/>
        <w:rPr>
          <w:b/>
          <w:sz w:val="28"/>
          <w:lang w:val="fr-CA"/>
        </w:rPr>
      </w:pPr>
    </w:p>
    <w:p w14:paraId="0BED8EB1" w14:textId="77777777" w:rsidR="00F834FA" w:rsidRPr="00F834FA" w:rsidRDefault="00F834FA" w:rsidP="00F834FA">
      <w:pPr>
        <w:pStyle w:val="Chapterbodytext"/>
        <w:rPr>
          <w:b/>
          <w:bCs/>
          <w:sz w:val="28"/>
          <w:lang w:val="fr-CA"/>
        </w:rPr>
      </w:pPr>
      <w:r w:rsidRPr="00F834FA">
        <w:rPr>
          <w:b/>
          <w:sz w:val="28"/>
          <w:lang w:val="fr-CA"/>
        </w:rPr>
        <w:t>Conséquences</w:t>
      </w:r>
    </w:p>
    <w:p w14:paraId="3387C5F6" w14:textId="77777777" w:rsidR="00F834FA" w:rsidRPr="00F834FA" w:rsidRDefault="00F834FA" w:rsidP="00F834FA">
      <w:pPr>
        <w:pStyle w:val="Chapterbodytext"/>
        <w:rPr>
          <w:lang w:val="fr-CA"/>
        </w:rPr>
      </w:pPr>
    </w:p>
    <w:p w14:paraId="7AC247E7" w14:textId="02A1B881" w:rsidR="00F834FA" w:rsidRPr="00F834FA" w:rsidRDefault="00F834FA" w:rsidP="00F834FA">
      <w:pPr>
        <w:pStyle w:val="Chapterbodytext"/>
        <w:rPr>
          <w:lang w:val="fr-CA"/>
        </w:rPr>
      </w:pPr>
      <w:r w:rsidRPr="00F834FA">
        <w:rPr>
          <w:lang w:val="fr-CA"/>
        </w:rPr>
        <w:tab/>
        <w:t>Les Canadiens demeurent optimistes face au commerce international</w:t>
      </w:r>
      <w:r w:rsidR="00452D52">
        <w:rPr>
          <w:lang w:val="fr-CA"/>
        </w:rPr>
        <w:t>,</w:t>
      </w:r>
      <w:r w:rsidRPr="00F834FA">
        <w:rPr>
          <w:lang w:val="fr-CA"/>
        </w:rPr>
        <w:t xml:space="preserve"> et la pandémie de COVID-19 n’a pas beaucoup refroidi leur enthousiasme. </w:t>
      </w:r>
      <w:r w:rsidR="00452D52">
        <w:rPr>
          <w:lang w:val="fr-CA"/>
        </w:rPr>
        <w:t>L</w:t>
      </w:r>
      <w:r w:rsidRPr="00F834FA">
        <w:rPr>
          <w:lang w:val="fr-CA"/>
        </w:rPr>
        <w:t xml:space="preserve">a stabilité dans les attitudes positives à l’égard du commerce et de la mondialisation est </w:t>
      </w:r>
      <w:r w:rsidR="00452D52">
        <w:rPr>
          <w:lang w:val="fr-CA"/>
        </w:rPr>
        <w:t xml:space="preserve">de fait </w:t>
      </w:r>
      <w:r w:rsidRPr="00F834FA">
        <w:rPr>
          <w:lang w:val="fr-CA"/>
        </w:rPr>
        <w:t>remarquable.</w:t>
      </w:r>
    </w:p>
    <w:p w14:paraId="0A4D6B72" w14:textId="77777777" w:rsidR="00F834FA" w:rsidRPr="00F834FA" w:rsidRDefault="00F834FA" w:rsidP="00F834FA">
      <w:pPr>
        <w:pStyle w:val="Chapterbodytext"/>
        <w:rPr>
          <w:lang w:val="fr-CA"/>
        </w:rPr>
      </w:pPr>
    </w:p>
    <w:p w14:paraId="571FB813" w14:textId="112FD567" w:rsidR="00F834FA" w:rsidRPr="00F834FA" w:rsidRDefault="00F834FA" w:rsidP="00F834FA">
      <w:pPr>
        <w:pStyle w:val="Chapterbodytext"/>
        <w:rPr>
          <w:lang w:val="fr-CA"/>
        </w:rPr>
      </w:pPr>
      <w:r w:rsidRPr="00F834FA">
        <w:rPr>
          <w:lang w:val="fr-CA"/>
        </w:rPr>
        <w:tab/>
        <w:t xml:space="preserve">Les Canadiens aiment surtout le commerce international en raison des avantages économiques qu’il présente. Ils reconnaissent également d’autres avantages et aimeraient que le commerce ait d’autres objectifs, notamment en ce qui concerne l’environnement, le travail et diverses questions touchant aux femmes. Toutefois, ces objectifs sont en définitive subordonnés </w:t>
      </w:r>
      <w:r w:rsidR="00452D52">
        <w:rPr>
          <w:lang w:val="fr-CA"/>
        </w:rPr>
        <w:t xml:space="preserve">aux </w:t>
      </w:r>
      <w:r w:rsidRPr="00F834FA">
        <w:rPr>
          <w:lang w:val="fr-CA"/>
        </w:rPr>
        <w:t>questions économiques.</w:t>
      </w:r>
    </w:p>
    <w:p w14:paraId="76E58B90" w14:textId="77777777" w:rsidR="00F834FA" w:rsidRPr="00F834FA" w:rsidRDefault="00F834FA" w:rsidP="00F834FA">
      <w:pPr>
        <w:pStyle w:val="Chapterbodytext"/>
        <w:rPr>
          <w:lang w:val="fr-CA"/>
        </w:rPr>
      </w:pPr>
    </w:p>
    <w:p w14:paraId="5F280B45" w14:textId="731A8E29" w:rsidR="00F834FA" w:rsidRPr="00F834FA" w:rsidRDefault="00F834FA" w:rsidP="00F834FA">
      <w:pPr>
        <w:pStyle w:val="Chapterbodytext"/>
        <w:rPr>
          <w:lang w:val="fr-CA"/>
        </w:rPr>
      </w:pPr>
      <w:r w:rsidRPr="00F834FA">
        <w:rPr>
          <w:lang w:val="fr-CA"/>
        </w:rPr>
        <w:lastRenderedPageBreak/>
        <w:tab/>
        <w:t xml:space="preserve">Comme nous l’avons constaté l’année dernière, le niveau de connaissance du commerce international est mitigé. Les Canadiens reconnaissent le rôle que jouent les États-Unis, mais semblent surestimer la demande en exportations canadiennes </w:t>
      </w:r>
      <w:r w:rsidR="00452D52">
        <w:rPr>
          <w:lang w:val="fr-CA"/>
        </w:rPr>
        <w:t xml:space="preserve">de la part </w:t>
      </w:r>
      <w:r w:rsidRPr="00F834FA">
        <w:rPr>
          <w:lang w:val="fr-CA"/>
        </w:rPr>
        <w:t xml:space="preserve">de la Chine par rapport à </w:t>
      </w:r>
      <w:r w:rsidR="00452D52">
        <w:rPr>
          <w:lang w:val="fr-CA"/>
        </w:rPr>
        <w:t xml:space="preserve">celle </w:t>
      </w:r>
      <w:r w:rsidRPr="00F834FA">
        <w:rPr>
          <w:lang w:val="fr-CA"/>
        </w:rPr>
        <w:t>de marchés comme l’Europe et le Royaume-Uni.</w:t>
      </w:r>
    </w:p>
    <w:p w14:paraId="1E454EEE" w14:textId="77777777" w:rsidR="00F834FA" w:rsidRPr="00F834FA" w:rsidRDefault="00F834FA" w:rsidP="00F834FA">
      <w:pPr>
        <w:pStyle w:val="Chapterbodytext"/>
        <w:rPr>
          <w:lang w:val="fr-CA"/>
        </w:rPr>
      </w:pPr>
    </w:p>
    <w:p w14:paraId="63F1B369" w14:textId="084F633E" w:rsidR="00F834FA" w:rsidRPr="00F834FA" w:rsidRDefault="00F834FA" w:rsidP="00F834FA">
      <w:pPr>
        <w:pStyle w:val="Chapterbodytext"/>
        <w:rPr>
          <w:lang w:val="fr-CA"/>
        </w:rPr>
      </w:pPr>
      <w:r w:rsidRPr="00F834FA">
        <w:rPr>
          <w:lang w:val="fr-CA"/>
        </w:rPr>
        <w:tab/>
      </w:r>
      <w:r w:rsidR="00452D52">
        <w:rPr>
          <w:lang w:val="fr-CA"/>
        </w:rPr>
        <w:t xml:space="preserve">Conformément aux </w:t>
      </w:r>
      <w:r w:rsidRPr="00F834FA">
        <w:rPr>
          <w:lang w:val="fr-CA"/>
        </w:rPr>
        <w:t xml:space="preserve">résultats de 2020, les Canadiens considèrent le commerce comme avantageux </w:t>
      </w:r>
      <w:r w:rsidR="00452D52">
        <w:rPr>
          <w:lang w:val="fr-CA"/>
        </w:rPr>
        <w:t xml:space="preserve">avant tout </w:t>
      </w:r>
      <w:r w:rsidRPr="00F834FA">
        <w:rPr>
          <w:lang w:val="fr-CA"/>
        </w:rPr>
        <w:t xml:space="preserve">pour les grandes sociétés (lorsqu’interrogés sur les avantages du commerce international, il y a </w:t>
      </w:r>
      <w:r w:rsidR="0099353B">
        <w:rPr>
          <w:lang w:val="fr-CA"/>
        </w:rPr>
        <w:t xml:space="preserve">en effet </w:t>
      </w:r>
      <w:r w:rsidRPr="00F834FA">
        <w:rPr>
          <w:lang w:val="fr-CA"/>
        </w:rPr>
        <w:t>une diminution importante d</w:t>
      </w:r>
      <w:r w:rsidR="00452D52">
        <w:rPr>
          <w:lang w:val="fr-CA"/>
        </w:rPr>
        <w:t>e l</w:t>
      </w:r>
      <w:r w:rsidRPr="00F834FA">
        <w:rPr>
          <w:lang w:val="fr-CA"/>
        </w:rPr>
        <w:t xml:space="preserve">’appui lorsque la question </w:t>
      </w:r>
      <w:r w:rsidR="00B56C70">
        <w:rPr>
          <w:lang w:val="fr-CA"/>
        </w:rPr>
        <w:t xml:space="preserve">porte </w:t>
      </w:r>
      <w:r w:rsidRPr="00F834FA">
        <w:rPr>
          <w:lang w:val="fr-CA"/>
        </w:rPr>
        <w:t>sur les petites entreprises). Toutefois, les Canadiens ne semblent pas trop importunés par ce manque apparent d’équité. Ils semblent reconnaître que la croissance économique du pays est inextricablement liée au rendement de nos grandes entreprises, bien qu’ils continuent de manifester certaines inquiétudes par rapport au fait que ce ne sont pas tous les Canadiens qui profitent des avantages du commerce international.</w:t>
      </w:r>
    </w:p>
    <w:p w14:paraId="4A7CB0C4" w14:textId="77777777" w:rsidR="00F834FA" w:rsidRPr="00F834FA" w:rsidRDefault="00F834FA" w:rsidP="00F834FA">
      <w:pPr>
        <w:pStyle w:val="Chapterbodytext"/>
        <w:rPr>
          <w:lang w:val="fr-CA"/>
        </w:rPr>
      </w:pPr>
    </w:p>
    <w:p w14:paraId="2C961F14" w14:textId="77777777" w:rsidR="00F834FA" w:rsidRPr="00F834FA" w:rsidRDefault="00F834FA" w:rsidP="00F834FA">
      <w:pPr>
        <w:pStyle w:val="Chapterbodytext"/>
        <w:rPr>
          <w:sz w:val="28"/>
          <w:szCs w:val="28"/>
          <w:lang w:val="fr-CA"/>
        </w:rPr>
      </w:pPr>
      <w:r w:rsidRPr="00F834FA">
        <w:rPr>
          <w:b/>
          <w:sz w:val="28"/>
          <w:lang w:val="fr-CA"/>
        </w:rPr>
        <w:t>Sommaire des changements depuis 2020</w:t>
      </w:r>
    </w:p>
    <w:p w14:paraId="16330DDF" w14:textId="77777777" w:rsidR="00F834FA" w:rsidRPr="00F834FA" w:rsidRDefault="00F834FA" w:rsidP="00F834FA">
      <w:pPr>
        <w:pStyle w:val="Chapterbodytext"/>
        <w:rPr>
          <w:lang w:val="fr-CA"/>
        </w:rPr>
      </w:pPr>
    </w:p>
    <w:p w14:paraId="3FA7E20D" w14:textId="4A4AC973" w:rsidR="00F834FA" w:rsidRPr="00F834FA" w:rsidRDefault="00F834FA" w:rsidP="00F834FA">
      <w:pPr>
        <w:pStyle w:val="Chapterbodytext"/>
        <w:rPr>
          <w:lang w:val="fr-CA"/>
        </w:rPr>
      </w:pPr>
      <w:r w:rsidRPr="00F834FA">
        <w:rPr>
          <w:lang w:val="fr-CA"/>
        </w:rPr>
        <w:tab/>
        <w:t xml:space="preserve">Le suivi des résultats de 2020 </w:t>
      </w:r>
      <w:r w:rsidR="00186131">
        <w:rPr>
          <w:lang w:val="fr-CA"/>
        </w:rPr>
        <w:t xml:space="preserve">donne à penser </w:t>
      </w:r>
      <w:r w:rsidRPr="00F834FA">
        <w:rPr>
          <w:lang w:val="fr-CA"/>
        </w:rPr>
        <w:t xml:space="preserve">que les attitudes du public à l’égard du commerce ont </w:t>
      </w:r>
      <w:r w:rsidR="00186131">
        <w:rPr>
          <w:lang w:val="fr-CA"/>
        </w:rPr>
        <w:t xml:space="preserve">quelque </w:t>
      </w:r>
      <w:r w:rsidRPr="00F834FA">
        <w:rPr>
          <w:lang w:val="fr-CA"/>
        </w:rPr>
        <w:t>peu changé au cours de la dernière année</w:t>
      </w:r>
      <w:r w:rsidR="00186131">
        <w:rPr>
          <w:lang w:val="fr-CA"/>
        </w:rPr>
        <w:t xml:space="preserve"> pour ce qui est de</w:t>
      </w:r>
      <w:r w:rsidR="00186131" w:rsidRPr="00F834FA">
        <w:rPr>
          <w:lang w:val="fr-CA"/>
        </w:rPr>
        <w:t xml:space="preserve"> certaines des questions abordées</w:t>
      </w:r>
      <w:r w:rsidRPr="00F834FA">
        <w:rPr>
          <w:lang w:val="fr-CA"/>
        </w:rPr>
        <w:t xml:space="preserve">. Veuillez trouver ci-dessous un sommaire des changements les plus importants par rapport </w:t>
      </w:r>
      <w:r w:rsidR="00E1103A">
        <w:rPr>
          <w:lang w:val="fr-CA"/>
        </w:rPr>
        <w:t xml:space="preserve">au sondage </w:t>
      </w:r>
      <w:r w:rsidRPr="00F834FA">
        <w:rPr>
          <w:lang w:val="fr-CA"/>
        </w:rPr>
        <w:t>de 2020.</w:t>
      </w:r>
    </w:p>
    <w:p w14:paraId="2697F5D9" w14:textId="77777777" w:rsidR="00F834FA" w:rsidRPr="00F834FA" w:rsidRDefault="00F834FA" w:rsidP="00F834FA">
      <w:pPr>
        <w:pStyle w:val="Chapterbodytext"/>
        <w:rPr>
          <w:lang w:val="fr-CA"/>
        </w:rPr>
      </w:pPr>
    </w:p>
    <w:p w14:paraId="2EBF599A" w14:textId="2F5C9065" w:rsidR="00F834FA" w:rsidRPr="00F834FA" w:rsidRDefault="00F834FA" w:rsidP="00F834FA">
      <w:pPr>
        <w:pStyle w:val="Chapterbodytext"/>
        <w:rPr>
          <w:lang w:val="fr-CA"/>
        </w:rPr>
      </w:pPr>
      <w:r w:rsidRPr="00F834FA">
        <w:rPr>
          <w:lang w:val="fr-CA"/>
        </w:rPr>
        <w:tab/>
        <w:t xml:space="preserve">Il y a une baisse de 14 points </w:t>
      </w:r>
      <w:r w:rsidR="00186131">
        <w:rPr>
          <w:lang w:val="fr-CA"/>
        </w:rPr>
        <w:t xml:space="preserve">de pourcentage </w:t>
      </w:r>
      <w:r w:rsidRPr="00F834FA">
        <w:rPr>
          <w:lang w:val="fr-CA"/>
        </w:rPr>
        <w:t>dans le rappel des nouvelles liées au commerce international depuis 2020 (probablement en raison de l’accent mis sur la pandémie de COVID-19 au cours de la dernière année, ainsi que sur l’ACEUM, qui est maintenant en vigueur).</w:t>
      </w:r>
    </w:p>
    <w:p w14:paraId="7DDD45A1" w14:textId="77777777" w:rsidR="00F834FA" w:rsidRPr="00F834FA" w:rsidRDefault="00F834FA" w:rsidP="00F834FA">
      <w:pPr>
        <w:pStyle w:val="Chapterbodytext"/>
        <w:rPr>
          <w:lang w:val="fr-CA"/>
        </w:rPr>
      </w:pPr>
    </w:p>
    <w:p w14:paraId="2CC525C7" w14:textId="77777777" w:rsidR="00F834FA" w:rsidRPr="00F834FA" w:rsidRDefault="00F834FA" w:rsidP="00F834FA">
      <w:pPr>
        <w:pStyle w:val="Chapterbodytext"/>
        <w:rPr>
          <w:lang w:val="fr-CA"/>
        </w:rPr>
      </w:pPr>
      <w:r w:rsidRPr="00F834FA">
        <w:rPr>
          <w:lang w:val="fr-CA"/>
        </w:rPr>
        <w:tab/>
        <w:t>Le suivi des résultats de 2020 révèle une diminution de la proportion de Canadiens qui considèrent la Chine comme un partenaire commercial clé (67 %, comparativement à 75 % en 2020). À l’inverse, la proportion de répondants qui considèrent le Royaume-Uni comme l’un des marchés d’exportation le plus important du Canada est passée de 32 % à 43 %.</w:t>
      </w:r>
    </w:p>
    <w:p w14:paraId="2247198A" w14:textId="77777777" w:rsidR="00F834FA" w:rsidRPr="00F834FA" w:rsidRDefault="00F834FA" w:rsidP="00F834FA">
      <w:pPr>
        <w:pStyle w:val="Chapterbodytext"/>
        <w:rPr>
          <w:lang w:val="fr-CA"/>
        </w:rPr>
      </w:pPr>
    </w:p>
    <w:p w14:paraId="1CAB793C" w14:textId="6C7B4605" w:rsidR="00F834FA" w:rsidRPr="00F834FA" w:rsidRDefault="00F834FA" w:rsidP="00F834FA">
      <w:pPr>
        <w:pStyle w:val="Chapterbodytext"/>
        <w:rPr>
          <w:lang w:val="fr-CA"/>
        </w:rPr>
      </w:pPr>
      <w:r w:rsidRPr="00F834FA">
        <w:rPr>
          <w:lang w:val="fr-CA"/>
        </w:rPr>
        <w:tab/>
        <w:t xml:space="preserve">Il y a une augmentation de six points </w:t>
      </w:r>
      <w:r w:rsidR="00186131">
        <w:rPr>
          <w:lang w:val="fr-CA"/>
        </w:rPr>
        <w:t xml:space="preserve">de pourcentage </w:t>
      </w:r>
      <w:r w:rsidRPr="00F834FA">
        <w:rPr>
          <w:lang w:val="fr-CA"/>
        </w:rPr>
        <w:t>dans la proportion de Canadiens qui pensent profiter personnellement du commerce international</w:t>
      </w:r>
      <w:r w:rsidR="00827DD9">
        <w:rPr>
          <w:lang w:val="fr-CA"/>
        </w:rPr>
        <w:t>,</w:t>
      </w:r>
      <w:r w:rsidRPr="00F834FA">
        <w:rPr>
          <w:lang w:val="fr-CA"/>
        </w:rPr>
        <w:t xml:space="preserve"> et </w:t>
      </w:r>
      <w:r w:rsidR="00827DD9">
        <w:rPr>
          <w:lang w:val="fr-CA"/>
        </w:rPr>
        <w:t xml:space="preserve">une </w:t>
      </w:r>
      <w:r w:rsidRPr="00F834FA">
        <w:rPr>
          <w:lang w:val="fr-CA"/>
        </w:rPr>
        <w:t>augmentation semblable en ce qui concerne l’appui au commerce international en général au cours de la dernière année (61 % en 2020 par rapport à 67 % aujourd’hui).</w:t>
      </w:r>
    </w:p>
    <w:p w14:paraId="7956ABD0" w14:textId="77777777" w:rsidR="00F834FA" w:rsidRPr="00F834FA" w:rsidRDefault="00F834FA" w:rsidP="00F834FA">
      <w:pPr>
        <w:pStyle w:val="Chapterbodytext"/>
        <w:rPr>
          <w:lang w:val="fr-CA"/>
        </w:rPr>
      </w:pPr>
    </w:p>
    <w:p w14:paraId="0D0A5389" w14:textId="506931C8" w:rsidR="00F834FA" w:rsidRPr="00F834FA" w:rsidRDefault="00F834FA" w:rsidP="00F834FA">
      <w:pPr>
        <w:pStyle w:val="Chapterbodytext"/>
        <w:rPr>
          <w:lang w:val="fr-CA"/>
        </w:rPr>
      </w:pPr>
      <w:r w:rsidRPr="00F834FA">
        <w:rPr>
          <w:lang w:val="fr-CA"/>
        </w:rPr>
        <w:tab/>
        <w:t>Cependant, nous constatons aussi une augmentation des préoccupations concernant certaines des répercussions du commerce international</w:t>
      </w:r>
      <w:r w:rsidR="0090668F">
        <w:rPr>
          <w:lang w:val="fr-CA"/>
        </w:rPr>
        <w:t> : il y a une hausse</w:t>
      </w:r>
      <w:r w:rsidRPr="00F834FA">
        <w:rPr>
          <w:lang w:val="fr-CA"/>
        </w:rPr>
        <w:t xml:space="preserve"> de six points </w:t>
      </w:r>
      <w:r w:rsidR="0090668F">
        <w:rPr>
          <w:lang w:val="fr-CA"/>
        </w:rPr>
        <w:t xml:space="preserve">de pourcentage </w:t>
      </w:r>
      <w:r w:rsidRPr="00F834FA">
        <w:rPr>
          <w:lang w:val="fr-CA"/>
        </w:rPr>
        <w:t>en ce qui a trait au fait que le commerce international est susceptible d’entraîner certains pays à baisser leurs normes environnementales pour être plus concurrentiels.</w:t>
      </w:r>
    </w:p>
    <w:p w14:paraId="603363BE" w14:textId="77777777" w:rsidR="00F834FA" w:rsidRPr="00F834FA" w:rsidRDefault="00F834FA" w:rsidP="00F834FA">
      <w:pPr>
        <w:pStyle w:val="Chapterbodytext"/>
        <w:rPr>
          <w:lang w:val="fr-CA"/>
        </w:rPr>
      </w:pPr>
    </w:p>
    <w:p w14:paraId="2E8659F9" w14:textId="4EEE6159" w:rsidR="00F834FA" w:rsidRPr="00F834FA" w:rsidRDefault="00F834FA" w:rsidP="00F834FA">
      <w:pPr>
        <w:pStyle w:val="Chapterbodytext"/>
        <w:rPr>
          <w:lang w:val="fr-CA"/>
        </w:rPr>
      </w:pPr>
      <w:r w:rsidRPr="00F834FA">
        <w:rPr>
          <w:lang w:val="fr-CA"/>
        </w:rPr>
        <w:tab/>
        <w:t xml:space="preserve">Le suivi révèle également que </w:t>
      </w:r>
      <w:r w:rsidR="0090668F">
        <w:rPr>
          <w:lang w:val="fr-CA"/>
        </w:rPr>
        <w:t xml:space="preserve">l’autoévaluation de </w:t>
      </w:r>
      <w:r w:rsidRPr="00F834FA">
        <w:rPr>
          <w:lang w:val="fr-CA"/>
        </w:rPr>
        <w:t xml:space="preserve">la connaissance des programmes offerts par le gouvernement fédéral pour aider les entreprises à faire des affaires à l’étranger a diminué de sept points </w:t>
      </w:r>
      <w:r w:rsidR="0090668F">
        <w:rPr>
          <w:lang w:val="fr-CA"/>
        </w:rPr>
        <w:t xml:space="preserve">de pourcentage </w:t>
      </w:r>
      <w:r w:rsidRPr="00F834FA">
        <w:rPr>
          <w:lang w:val="fr-CA"/>
        </w:rPr>
        <w:t>depuis 2020.</w:t>
      </w:r>
    </w:p>
    <w:p w14:paraId="73367926" w14:textId="77777777" w:rsidR="00F834FA" w:rsidRPr="00F834FA" w:rsidRDefault="00F834FA" w:rsidP="00F834FA">
      <w:pPr>
        <w:pStyle w:val="Chapterbodytext"/>
        <w:rPr>
          <w:lang w:val="fr-CA"/>
        </w:rPr>
      </w:pPr>
    </w:p>
    <w:p w14:paraId="0BD2A2E4" w14:textId="77777777" w:rsidR="00F834FA" w:rsidRPr="00F834FA" w:rsidRDefault="00F834FA" w:rsidP="00F834FA">
      <w:pPr>
        <w:pStyle w:val="Chapterbodytext"/>
        <w:rPr>
          <w:lang w:val="fr-CA"/>
        </w:rPr>
      </w:pPr>
      <w:r w:rsidRPr="00F834FA">
        <w:rPr>
          <w:b/>
          <w:sz w:val="32"/>
          <w:lang w:val="fr-CA"/>
        </w:rPr>
        <w:t>Valeur du contrat et déclaration de neutralité politique</w:t>
      </w:r>
    </w:p>
    <w:p w14:paraId="2ABFB083" w14:textId="77777777" w:rsidR="00F834FA" w:rsidRPr="00F834FA" w:rsidRDefault="00F834FA" w:rsidP="00F834FA">
      <w:pPr>
        <w:pStyle w:val="Chapterbodytext"/>
        <w:rPr>
          <w:lang w:val="fr-CA"/>
        </w:rPr>
      </w:pPr>
    </w:p>
    <w:p w14:paraId="16E36776" w14:textId="32BDB8DB" w:rsidR="00F834FA" w:rsidRPr="00F834FA" w:rsidRDefault="00F834FA" w:rsidP="00F834FA">
      <w:pPr>
        <w:pStyle w:val="Chapterbodytext"/>
        <w:rPr>
          <w:lang w:val="fr-CA"/>
        </w:rPr>
      </w:pPr>
      <w:r w:rsidRPr="00F834FA">
        <w:rPr>
          <w:b/>
          <w:lang w:val="fr-CA"/>
        </w:rPr>
        <w:t>Valeur d</w:t>
      </w:r>
      <w:r w:rsidR="00DC0056">
        <w:rPr>
          <w:b/>
          <w:lang w:val="fr-CA"/>
        </w:rPr>
        <w:t>u</w:t>
      </w:r>
      <w:r w:rsidRPr="00F834FA">
        <w:rPr>
          <w:b/>
          <w:lang w:val="fr-CA"/>
        </w:rPr>
        <w:t xml:space="preserve"> </w:t>
      </w:r>
      <w:r w:rsidR="00DC0056">
        <w:rPr>
          <w:b/>
          <w:lang w:val="fr-CA"/>
        </w:rPr>
        <w:t>contrat</w:t>
      </w:r>
      <w:r w:rsidRPr="00F834FA">
        <w:rPr>
          <w:b/>
          <w:lang w:val="fr-CA"/>
        </w:rPr>
        <w:t> :</w:t>
      </w:r>
      <w:r w:rsidRPr="00F834FA">
        <w:rPr>
          <w:lang w:val="fr-CA"/>
        </w:rPr>
        <w:t xml:space="preserve"> 74</w:t>
      </w:r>
      <w:r w:rsidRPr="00F834FA">
        <w:rPr>
          <w:rFonts w:ascii="Arial" w:hAnsi="Arial" w:cs="Arial"/>
          <w:lang w:val="fr-CA"/>
        </w:rPr>
        <w:t> </w:t>
      </w:r>
      <w:r w:rsidRPr="00F834FA">
        <w:rPr>
          <w:lang w:val="fr-CA"/>
        </w:rPr>
        <w:t>788,09 $ (TVH incluse)</w:t>
      </w:r>
    </w:p>
    <w:p w14:paraId="2D04D37D" w14:textId="77777777" w:rsidR="00F834FA" w:rsidRPr="00F834FA" w:rsidRDefault="00F834FA" w:rsidP="00F834FA">
      <w:pPr>
        <w:pStyle w:val="Chapterbodytext"/>
        <w:rPr>
          <w:lang w:val="fr-CA"/>
        </w:rPr>
      </w:pPr>
    </w:p>
    <w:p w14:paraId="2D32300A" w14:textId="77777777" w:rsidR="00F834FA" w:rsidRPr="00F834FA" w:rsidRDefault="00F834FA" w:rsidP="00F834FA">
      <w:pPr>
        <w:pStyle w:val="Chapterbodytext"/>
        <w:rPr>
          <w:lang w:val="fr-CA"/>
        </w:rPr>
      </w:pPr>
      <w:r w:rsidRPr="00F834FA">
        <w:rPr>
          <w:b/>
          <w:lang w:val="fr-CA"/>
        </w:rPr>
        <w:t>Certification de neutralité politique :</w:t>
      </w:r>
      <w:r w:rsidRPr="00F834FA">
        <w:rPr>
          <w:lang w:val="fr-CA"/>
        </w:rPr>
        <w:t xml:space="preserve"> À titre de cadre supérieur des Associés de recherche EKOS, j’atteste par la présente que les documents remis sont entièrement conformes aux exigences de neutralité politique du gouvernement du Canada exposées dans la Politique de communication du gouvernement du Canada et dans la Procédure de planification et d’attribution de marchés de services de recherche sur l’opinion publique. En particulier, les documents remis ne contiennent pas de référence à des intentions de vote électoral, à des préférences de partis politiques, à des prises de position par rapport à des partis politiques ou à l’évaluation du rendement d’un parti politique ou de son chef.</w:t>
      </w:r>
    </w:p>
    <w:p w14:paraId="7969AA00" w14:textId="77777777" w:rsidR="00F834FA" w:rsidRPr="00F834FA" w:rsidRDefault="00F834FA" w:rsidP="00F834FA">
      <w:pPr>
        <w:pStyle w:val="Chapterbodytext"/>
        <w:rPr>
          <w:lang w:val="fr-CA"/>
        </w:rPr>
      </w:pPr>
    </w:p>
    <w:p w14:paraId="65ABAEF2" w14:textId="77777777" w:rsidR="00F834FA" w:rsidRPr="00F834FA" w:rsidRDefault="0004377F" w:rsidP="00F834FA">
      <w:pPr>
        <w:pStyle w:val="Chapterbodytext"/>
        <w:rPr>
          <w:lang w:val="fr-CA"/>
        </w:rPr>
      </w:pPr>
      <w:r>
        <w:rPr>
          <w:noProof/>
          <w:lang w:eastAsia="en-CA"/>
        </w:rPr>
        <w:drawing>
          <wp:inline distT="0" distB="0" distL="0" distR="0" wp14:anchorId="15A4C3FE" wp14:editId="2FDB7257">
            <wp:extent cx="1540510" cy="626110"/>
            <wp:effectExtent l="0" t="0" r="0" b="0"/>
            <wp:docPr id="1872587081" name="Picture 1872587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540510" cy="626110"/>
                    </a:xfrm>
                    <a:prstGeom prst="rect">
                      <a:avLst/>
                    </a:prstGeom>
                  </pic:spPr>
                </pic:pic>
              </a:graphicData>
            </a:graphic>
          </wp:inline>
        </w:drawing>
      </w:r>
    </w:p>
    <w:p w14:paraId="066357F4" w14:textId="77777777" w:rsidR="00F834FA" w:rsidRPr="00F834FA" w:rsidRDefault="00F834FA" w:rsidP="00F834FA">
      <w:pPr>
        <w:pStyle w:val="Chapterbodytext"/>
        <w:rPr>
          <w:lang w:val="fr-CA"/>
        </w:rPr>
      </w:pPr>
    </w:p>
    <w:p w14:paraId="2C31DD8B" w14:textId="77777777" w:rsidR="00F834FA" w:rsidRPr="00F834FA" w:rsidRDefault="00F834FA" w:rsidP="00F834FA">
      <w:pPr>
        <w:pStyle w:val="Chapterbodytext"/>
        <w:rPr>
          <w:lang w:val="fr-CA"/>
        </w:rPr>
      </w:pPr>
      <w:r w:rsidRPr="00F834FA">
        <w:rPr>
          <w:lang w:val="fr-CA"/>
        </w:rPr>
        <w:t>Derek Jansen</w:t>
      </w:r>
    </w:p>
    <w:p w14:paraId="100CF64A" w14:textId="77777777" w:rsidR="00F834FA" w:rsidRPr="00F834FA" w:rsidRDefault="00F834FA" w:rsidP="00F834FA">
      <w:pPr>
        <w:pStyle w:val="Chapterbodytext"/>
        <w:rPr>
          <w:lang w:val="fr-CA"/>
        </w:rPr>
      </w:pPr>
      <w:r w:rsidRPr="00F834FA">
        <w:rPr>
          <w:lang w:val="fr-CA"/>
        </w:rPr>
        <w:t>Vice-président</w:t>
      </w:r>
    </w:p>
    <w:p w14:paraId="5C5131B9" w14:textId="77777777" w:rsidR="00F834FA" w:rsidRPr="00F834FA" w:rsidRDefault="00F834FA" w:rsidP="00F834FA">
      <w:pPr>
        <w:pStyle w:val="Chapterbodytext"/>
        <w:rPr>
          <w:lang w:val="fr-CA"/>
        </w:rPr>
      </w:pPr>
      <w:r w:rsidRPr="00F834FA">
        <w:rPr>
          <w:lang w:val="fr-CA"/>
        </w:rPr>
        <w:t>Les Associés de recherche EKOS inc.</w:t>
      </w:r>
    </w:p>
    <w:p w14:paraId="31ED72EE" w14:textId="77777777" w:rsidR="00F834FA" w:rsidRPr="00F834FA" w:rsidRDefault="00F834FA" w:rsidP="00F834FA">
      <w:pPr>
        <w:pStyle w:val="Chapterbodytext"/>
        <w:rPr>
          <w:lang w:val="fr-CA"/>
        </w:rPr>
        <w:sectPr w:rsidR="00F834FA" w:rsidRPr="00F834FA" w:rsidSect="00643665">
          <w:footerReference w:type="even" r:id="rId23"/>
          <w:footerReference w:type="first" r:id="rId24"/>
          <w:type w:val="oddPage"/>
          <w:pgSz w:w="12240" w:h="15840" w:code="1"/>
          <w:pgMar w:top="1729" w:right="1797" w:bottom="1009" w:left="1797" w:header="720" w:footer="578" w:gutter="0"/>
          <w:cols w:space="720"/>
          <w:titlePg/>
          <w:docGrid w:linePitch="360"/>
        </w:sectPr>
      </w:pPr>
    </w:p>
    <w:p w14:paraId="7D5EDD70" w14:textId="77777777" w:rsidR="00F834FA" w:rsidRPr="00F834FA" w:rsidRDefault="00F834FA" w:rsidP="00F834FA">
      <w:pPr>
        <w:pStyle w:val="Heading1"/>
        <w:rPr>
          <w:lang w:val="fr-CA"/>
        </w:rPr>
      </w:pPr>
      <w:bookmarkStart w:id="6" w:name="_Toc70685643"/>
      <w:r w:rsidRPr="00F834FA">
        <w:rPr>
          <w:lang w:val="fr-CA"/>
        </w:rPr>
        <w:lastRenderedPageBreak/>
        <w:t>Contexte et méthodologie</w:t>
      </w:r>
      <w:bookmarkEnd w:id="6"/>
    </w:p>
    <w:p w14:paraId="3B620EBE" w14:textId="77777777" w:rsidR="00F834FA" w:rsidRPr="00F834FA" w:rsidRDefault="00F834FA" w:rsidP="00F834FA">
      <w:pPr>
        <w:pStyle w:val="Chapterbodytext"/>
        <w:rPr>
          <w:sz w:val="16"/>
          <w:szCs w:val="16"/>
          <w:lang w:val="fr-CA"/>
        </w:rPr>
      </w:pPr>
    </w:p>
    <w:p w14:paraId="3BDC6F02" w14:textId="77777777" w:rsidR="00F834FA" w:rsidRPr="00F834FA" w:rsidRDefault="00F834FA" w:rsidP="00F834FA">
      <w:pPr>
        <w:pStyle w:val="Heading2"/>
        <w:rPr>
          <w:lang w:val="fr-CA"/>
        </w:rPr>
      </w:pPr>
      <w:bookmarkStart w:id="7" w:name="_Toc70685644"/>
      <w:r w:rsidRPr="00F834FA">
        <w:rPr>
          <w:lang w:val="fr-CA"/>
        </w:rPr>
        <w:t>Contexte et objectifs</w:t>
      </w:r>
      <w:bookmarkEnd w:id="7"/>
    </w:p>
    <w:p w14:paraId="129B6D5B" w14:textId="77777777" w:rsidR="00F834FA" w:rsidRPr="00F834FA" w:rsidRDefault="00F834FA" w:rsidP="00F834FA">
      <w:pPr>
        <w:pStyle w:val="Chapterbodytext"/>
        <w:rPr>
          <w:lang w:val="fr-CA"/>
        </w:rPr>
      </w:pPr>
      <w:bookmarkStart w:id="8" w:name="OLE_LINK1"/>
    </w:p>
    <w:p w14:paraId="6FBEF66D" w14:textId="77777777" w:rsidR="00F834FA" w:rsidRPr="00F834FA" w:rsidRDefault="00F834FA" w:rsidP="00F834FA">
      <w:pPr>
        <w:pStyle w:val="Chapterbodytext"/>
        <w:ind w:left="1077"/>
        <w:rPr>
          <w:lang w:val="fr-CA"/>
        </w:rPr>
      </w:pPr>
    </w:p>
    <w:p w14:paraId="0C00A08C" w14:textId="598DAB98" w:rsidR="00F834FA" w:rsidRPr="00F834FA" w:rsidRDefault="00F834FA" w:rsidP="00F834FA">
      <w:pPr>
        <w:pStyle w:val="Chapterbodytext"/>
        <w:rPr>
          <w:szCs w:val="24"/>
          <w:lang w:val="fr-CA"/>
        </w:rPr>
      </w:pPr>
      <w:r w:rsidRPr="00F834FA">
        <w:rPr>
          <w:lang w:val="fr-CA"/>
        </w:rPr>
        <w:tab/>
      </w:r>
      <w:r w:rsidRPr="00F834FA">
        <w:rPr>
          <w:szCs w:val="24"/>
          <w:lang w:val="fr-CA"/>
        </w:rPr>
        <w:t>En conformité avec la Stratégie de diversification du commerce, Affaires mondiales Canada (GAC) s’efforce d’aider le Canada à diversifier son commerce à l’étranger. Cette stratégie comprend des efforts visant à promouvoir une approche</w:t>
      </w:r>
      <w:r w:rsidR="00682584">
        <w:rPr>
          <w:szCs w:val="24"/>
          <w:lang w:val="fr-CA"/>
        </w:rPr>
        <w:t xml:space="preserve"> commerciale</w:t>
      </w:r>
      <w:r w:rsidRPr="00F834FA">
        <w:rPr>
          <w:szCs w:val="24"/>
          <w:lang w:val="fr-CA"/>
        </w:rPr>
        <w:t xml:space="preserve"> inclusive dont l’objectif est de veiller à ce que les avantages et les possibilités du commerce soient partagés davantage entre tous les Canadiens. En appui à ces initiatives, un </w:t>
      </w:r>
      <w:r w:rsidR="000F3703">
        <w:rPr>
          <w:szCs w:val="24"/>
          <w:lang w:val="fr-CA"/>
        </w:rPr>
        <w:t xml:space="preserve">sondage </w:t>
      </w:r>
      <w:r w:rsidRPr="00F834FA">
        <w:rPr>
          <w:szCs w:val="24"/>
          <w:lang w:val="fr-CA"/>
        </w:rPr>
        <w:t xml:space="preserve">initial a été mené auprès de Canadiens en février 2020 afin de fournir aux communicateurs commerciaux une </w:t>
      </w:r>
      <w:r w:rsidR="00682584">
        <w:rPr>
          <w:szCs w:val="24"/>
          <w:lang w:val="fr-CA"/>
        </w:rPr>
        <w:t xml:space="preserve">image </w:t>
      </w:r>
      <w:r w:rsidRPr="00F834FA">
        <w:rPr>
          <w:szCs w:val="24"/>
          <w:lang w:val="fr-CA"/>
        </w:rPr>
        <w:t xml:space="preserve">claire des attitudes du public envers le commerce, et de </w:t>
      </w:r>
      <w:r w:rsidR="00682584">
        <w:rPr>
          <w:szCs w:val="24"/>
          <w:lang w:val="fr-CA"/>
        </w:rPr>
        <w:t xml:space="preserve">contribuer </w:t>
      </w:r>
      <w:r w:rsidRPr="00F834FA">
        <w:rPr>
          <w:szCs w:val="24"/>
          <w:lang w:val="fr-CA"/>
        </w:rPr>
        <w:t xml:space="preserve">à </w:t>
      </w:r>
      <w:r w:rsidR="00682584">
        <w:rPr>
          <w:szCs w:val="24"/>
          <w:lang w:val="fr-CA"/>
        </w:rPr>
        <w:t>informer le</w:t>
      </w:r>
      <w:r w:rsidR="007E1602">
        <w:rPr>
          <w:szCs w:val="24"/>
          <w:lang w:val="fr-CA"/>
        </w:rPr>
        <w:t>ur</w:t>
      </w:r>
      <w:r w:rsidR="00682584">
        <w:rPr>
          <w:szCs w:val="24"/>
          <w:lang w:val="fr-CA"/>
        </w:rPr>
        <w:t xml:space="preserve">s </w:t>
      </w:r>
      <w:r w:rsidRPr="00F834FA">
        <w:rPr>
          <w:szCs w:val="24"/>
          <w:lang w:val="fr-CA"/>
        </w:rPr>
        <w:t xml:space="preserve">messages et </w:t>
      </w:r>
      <w:r w:rsidR="00682584">
        <w:rPr>
          <w:szCs w:val="24"/>
          <w:lang w:val="fr-CA"/>
        </w:rPr>
        <w:t>le</w:t>
      </w:r>
      <w:r w:rsidR="007E1602">
        <w:rPr>
          <w:szCs w:val="24"/>
          <w:lang w:val="fr-CA"/>
        </w:rPr>
        <w:t>ur</w:t>
      </w:r>
      <w:r w:rsidR="00682584">
        <w:rPr>
          <w:szCs w:val="24"/>
          <w:lang w:val="fr-CA"/>
        </w:rPr>
        <w:t xml:space="preserve">s </w:t>
      </w:r>
      <w:r w:rsidRPr="00F834FA">
        <w:rPr>
          <w:szCs w:val="24"/>
          <w:lang w:val="fr-CA"/>
        </w:rPr>
        <w:t xml:space="preserve">communications (y compris </w:t>
      </w:r>
      <w:r w:rsidR="00682584">
        <w:rPr>
          <w:szCs w:val="24"/>
          <w:lang w:val="fr-CA"/>
        </w:rPr>
        <w:t>l</w:t>
      </w:r>
      <w:r w:rsidRPr="00F834FA">
        <w:rPr>
          <w:szCs w:val="24"/>
          <w:lang w:val="fr-CA"/>
        </w:rPr>
        <w:t xml:space="preserve">es discours, </w:t>
      </w:r>
      <w:r w:rsidR="00682584">
        <w:rPr>
          <w:szCs w:val="24"/>
          <w:lang w:val="fr-CA"/>
        </w:rPr>
        <w:t>l</w:t>
      </w:r>
      <w:r w:rsidRPr="00F834FA">
        <w:rPr>
          <w:szCs w:val="24"/>
          <w:lang w:val="fr-CA"/>
        </w:rPr>
        <w:t xml:space="preserve">es notes d’entrevue, </w:t>
      </w:r>
      <w:r w:rsidR="00682584">
        <w:rPr>
          <w:szCs w:val="24"/>
          <w:lang w:val="fr-CA"/>
        </w:rPr>
        <w:t>l</w:t>
      </w:r>
      <w:r w:rsidRPr="00F834FA">
        <w:rPr>
          <w:szCs w:val="24"/>
          <w:lang w:val="fr-CA"/>
        </w:rPr>
        <w:t xml:space="preserve">es communiqués de presse et </w:t>
      </w:r>
      <w:r w:rsidR="00682584">
        <w:rPr>
          <w:szCs w:val="24"/>
          <w:lang w:val="fr-CA"/>
        </w:rPr>
        <w:t>l</w:t>
      </w:r>
      <w:r w:rsidRPr="00F834FA">
        <w:rPr>
          <w:szCs w:val="24"/>
          <w:lang w:val="fr-CA"/>
        </w:rPr>
        <w:t xml:space="preserve">es publications dans </w:t>
      </w:r>
      <w:r w:rsidR="007E1602">
        <w:rPr>
          <w:szCs w:val="24"/>
          <w:lang w:val="fr-CA"/>
        </w:rPr>
        <w:t>l</w:t>
      </w:r>
      <w:r w:rsidRPr="00F834FA">
        <w:rPr>
          <w:szCs w:val="24"/>
          <w:lang w:val="fr-CA"/>
        </w:rPr>
        <w:t>es médias sociaux).</w:t>
      </w:r>
    </w:p>
    <w:p w14:paraId="0F1BD289" w14:textId="77777777" w:rsidR="00F834FA" w:rsidRPr="00F834FA" w:rsidRDefault="00F834FA" w:rsidP="00F834FA">
      <w:pPr>
        <w:pStyle w:val="Chapterbodytext"/>
        <w:rPr>
          <w:lang w:val="fr-CA"/>
        </w:rPr>
      </w:pPr>
    </w:p>
    <w:p w14:paraId="396883AC" w14:textId="3E38676C" w:rsidR="00F834FA" w:rsidRPr="00F834FA" w:rsidRDefault="00F834FA" w:rsidP="00F834FA">
      <w:pPr>
        <w:pStyle w:val="Chapterbodytext"/>
        <w:rPr>
          <w:lang w:val="fr-CA"/>
        </w:rPr>
      </w:pPr>
      <w:r w:rsidRPr="00F834FA">
        <w:rPr>
          <w:lang w:val="fr-CA"/>
        </w:rPr>
        <w:tab/>
        <w:t xml:space="preserve">Reconnaissant que les efforts visant à </w:t>
      </w:r>
      <w:r w:rsidR="00DE7A78">
        <w:rPr>
          <w:lang w:val="fr-CA"/>
        </w:rPr>
        <w:t xml:space="preserve">enrayer </w:t>
      </w:r>
      <w:r w:rsidRPr="00F834FA">
        <w:rPr>
          <w:lang w:val="fr-CA"/>
        </w:rPr>
        <w:t>la propagation de la COVID-19 – y compris les restrictions de voyage et aux frontières –</w:t>
      </w:r>
      <w:r w:rsidR="00DE7A78">
        <w:rPr>
          <w:szCs w:val="24"/>
          <w:lang w:val="fr-CA"/>
        </w:rPr>
        <w:t xml:space="preserve">pourraient avoir eu </w:t>
      </w:r>
      <w:r w:rsidRPr="00F834FA">
        <w:rPr>
          <w:lang w:val="fr-CA"/>
        </w:rPr>
        <w:t>une incidence sur les attitudes du public à l’égard du commerce, une étude de suivi a été menée en février 2021.</w:t>
      </w:r>
      <w:r w:rsidR="00DE7A78">
        <w:rPr>
          <w:lang w:val="fr-CA"/>
        </w:rPr>
        <w:t xml:space="preserve"> </w:t>
      </w:r>
    </w:p>
    <w:p w14:paraId="79903645" w14:textId="77777777" w:rsidR="00F834FA" w:rsidRPr="00F834FA" w:rsidRDefault="00F834FA" w:rsidP="00F834FA">
      <w:pPr>
        <w:pStyle w:val="Chapterbodytext"/>
        <w:rPr>
          <w:lang w:val="fr-CA"/>
        </w:rPr>
      </w:pPr>
    </w:p>
    <w:p w14:paraId="2C7EFEA3" w14:textId="5B0E2E4E" w:rsidR="00F834FA" w:rsidRPr="00F834FA" w:rsidRDefault="00F834FA" w:rsidP="00F834FA">
      <w:pPr>
        <w:pStyle w:val="Chapterbodytext"/>
        <w:rPr>
          <w:lang w:val="fr-CA"/>
        </w:rPr>
      </w:pPr>
      <w:r w:rsidRPr="00F834FA">
        <w:rPr>
          <w:lang w:val="fr-CA"/>
        </w:rPr>
        <w:tab/>
        <w:t xml:space="preserve">À l’instar du sondage de 2020, cette étude a été menée pour fournir aux communicateurs commerciaux une vision claire de la compréhension et </w:t>
      </w:r>
      <w:r w:rsidR="002B54B2">
        <w:rPr>
          <w:lang w:val="fr-CA"/>
        </w:rPr>
        <w:t xml:space="preserve">de l’attitude </w:t>
      </w:r>
      <w:r w:rsidRPr="00F834FA">
        <w:rPr>
          <w:lang w:val="fr-CA"/>
        </w:rPr>
        <w:t xml:space="preserve">des Canadiens </w:t>
      </w:r>
      <w:r w:rsidR="002B54B2">
        <w:rPr>
          <w:lang w:val="fr-CA"/>
        </w:rPr>
        <w:t>à l’égard du</w:t>
      </w:r>
      <w:r w:rsidRPr="00F834FA">
        <w:rPr>
          <w:lang w:val="fr-CA"/>
        </w:rPr>
        <w:t xml:space="preserve"> commerce, </w:t>
      </w:r>
      <w:r w:rsidRPr="00F834FA">
        <w:rPr>
          <w:szCs w:val="24"/>
          <w:lang w:val="fr-CA"/>
        </w:rPr>
        <w:t xml:space="preserve">et pour </w:t>
      </w:r>
      <w:r w:rsidR="007E1602">
        <w:rPr>
          <w:szCs w:val="24"/>
          <w:lang w:val="fr-CA"/>
        </w:rPr>
        <w:t xml:space="preserve">contribuer à informer leurs </w:t>
      </w:r>
      <w:r w:rsidRPr="00F834FA">
        <w:rPr>
          <w:szCs w:val="24"/>
          <w:lang w:val="fr-CA"/>
        </w:rPr>
        <w:t xml:space="preserve">messages et </w:t>
      </w:r>
      <w:r w:rsidR="007E1602">
        <w:rPr>
          <w:szCs w:val="24"/>
          <w:lang w:val="fr-CA"/>
        </w:rPr>
        <w:t xml:space="preserve">leurs </w:t>
      </w:r>
      <w:r w:rsidRPr="00F834FA">
        <w:rPr>
          <w:szCs w:val="24"/>
          <w:lang w:val="fr-CA"/>
        </w:rPr>
        <w:t>communications</w:t>
      </w:r>
      <w:r w:rsidRPr="00F834FA">
        <w:rPr>
          <w:lang w:val="fr-CA"/>
        </w:rPr>
        <w:t xml:space="preserve"> (y compris </w:t>
      </w:r>
      <w:r w:rsidR="007E1602">
        <w:rPr>
          <w:lang w:val="fr-CA"/>
        </w:rPr>
        <w:t>l</w:t>
      </w:r>
      <w:r w:rsidRPr="00F834FA">
        <w:rPr>
          <w:lang w:val="fr-CA"/>
        </w:rPr>
        <w:t xml:space="preserve">es discours, </w:t>
      </w:r>
      <w:r w:rsidR="007E1602">
        <w:rPr>
          <w:lang w:val="fr-CA"/>
        </w:rPr>
        <w:t>l</w:t>
      </w:r>
      <w:r w:rsidRPr="00F834FA">
        <w:rPr>
          <w:lang w:val="fr-CA"/>
        </w:rPr>
        <w:t xml:space="preserve">es notes d’entrevue, </w:t>
      </w:r>
      <w:r w:rsidR="007E1602">
        <w:rPr>
          <w:lang w:val="fr-CA"/>
        </w:rPr>
        <w:t>l</w:t>
      </w:r>
      <w:r w:rsidRPr="00F834FA">
        <w:rPr>
          <w:lang w:val="fr-CA"/>
        </w:rPr>
        <w:t xml:space="preserve">es communiqués de presse et </w:t>
      </w:r>
      <w:r w:rsidR="007E1602">
        <w:rPr>
          <w:lang w:val="fr-CA"/>
        </w:rPr>
        <w:t>l</w:t>
      </w:r>
      <w:r w:rsidRPr="00F834FA">
        <w:rPr>
          <w:lang w:val="fr-CA"/>
        </w:rPr>
        <w:t xml:space="preserve">es publications dans </w:t>
      </w:r>
      <w:r w:rsidR="007E1602">
        <w:rPr>
          <w:lang w:val="fr-CA"/>
        </w:rPr>
        <w:t>l</w:t>
      </w:r>
      <w:r w:rsidRPr="00F834FA">
        <w:rPr>
          <w:lang w:val="fr-CA"/>
        </w:rPr>
        <w:t>es médias sociaux).</w:t>
      </w:r>
      <w:bookmarkStart w:id="9" w:name="_GoBack"/>
      <w:bookmarkEnd w:id="9"/>
    </w:p>
    <w:p w14:paraId="1EFB7993" w14:textId="77777777" w:rsidR="00F834FA" w:rsidRPr="00F834FA" w:rsidRDefault="00F834FA" w:rsidP="00F834FA">
      <w:pPr>
        <w:pStyle w:val="Chapterbodytext"/>
        <w:rPr>
          <w:szCs w:val="24"/>
          <w:lang w:val="fr-CA"/>
        </w:rPr>
      </w:pPr>
    </w:p>
    <w:p w14:paraId="3073C562" w14:textId="77777777" w:rsidR="00F834FA" w:rsidRPr="00F834FA" w:rsidRDefault="00F834FA" w:rsidP="00F834FA">
      <w:pPr>
        <w:pStyle w:val="Chapterbodytext"/>
        <w:rPr>
          <w:szCs w:val="24"/>
          <w:lang w:val="fr-CA"/>
        </w:rPr>
      </w:pPr>
      <w:r w:rsidRPr="00F834FA">
        <w:rPr>
          <w:szCs w:val="24"/>
          <w:lang w:val="fr-CA"/>
        </w:rPr>
        <w:tab/>
        <w:t>Les objectifs de l’étude sont les suivants :</w:t>
      </w:r>
    </w:p>
    <w:p w14:paraId="6468174B" w14:textId="6052675A"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t xml:space="preserve">déterminer le niveau de compréhension et d’intérêt des Canadiens à </w:t>
      </w:r>
      <w:r w:rsidR="008C350B">
        <w:rPr>
          <w:sz w:val="24"/>
          <w:szCs w:val="24"/>
          <w:lang w:val="fr-CA"/>
        </w:rPr>
        <w:t xml:space="preserve">l’égard </w:t>
      </w:r>
      <w:r w:rsidRPr="00F834FA">
        <w:rPr>
          <w:sz w:val="24"/>
          <w:szCs w:val="24"/>
          <w:lang w:val="fr-CA"/>
        </w:rPr>
        <w:t>de questions générales sur le commerce;</w:t>
      </w:r>
    </w:p>
    <w:p w14:paraId="08527828" w14:textId="5453DFE1"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t xml:space="preserve">déterminer le niveau de compréhension des avantages du commerce, y compris </w:t>
      </w:r>
      <w:r w:rsidR="008C350B">
        <w:rPr>
          <w:sz w:val="24"/>
          <w:szCs w:val="24"/>
          <w:lang w:val="fr-CA"/>
        </w:rPr>
        <w:t>l</w:t>
      </w:r>
      <w:r w:rsidRPr="00F834FA">
        <w:rPr>
          <w:sz w:val="24"/>
          <w:szCs w:val="24"/>
          <w:lang w:val="fr-CA"/>
        </w:rPr>
        <w:t xml:space="preserve">es </w:t>
      </w:r>
      <w:r w:rsidR="008C350B">
        <w:rPr>
          <w:sz w:val="24"/>
          <w:szCs w:val="24"/>
          <w:lang w:val="fr-CA"/>
        </w:rPr>
        <w:t xml:space="preserve">avantages des </w:t>
      </w:r>
      <w:r w:rsidRPr="00F834FA">
        <w:rPr>
          <w:sz w:val="24"/>
          <w:szCs w:val="24"/>
          <w:lang w:val="fr-CA"/>
        </w:rPr>
        <w:t>investissements directs étrangers;</w:t>
      </w:r>
    </w:p>
    <w:p w14:paraId="5ED85D30" w14:textId="77777777"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t>obtenir les points de vue de Canadiens sur le commerce avec divers pays et secteurs;</w:t>
      </w:r>
    </w:p>
    <w:p w14:paraId="2D7BDF4B" w14:textId="30C0A211"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t xml:space="preserve">déterminer le niveau de compréhension de divers éléments liés au commerce inclusif (femmes, </w:t>
      </w:r>
      <w:r w:rsidR="008C350B">
        <w:rPr>
          <w:sz w:val="24"/>
          <w:szCs w:val="24"/>
          <w:lang w:val="fr-CA"/>
        </w:rPr>
        <w:t>A</w:t>
      </w:r>
      <w:r w:rsidRPr="00F834FA">
        <w:rPr>
          <w:sz w:val="24"/>
          <w:szCs w:val="24"/>
          <w:lang w:val="fr-CA"/>
        </w:rPr>
        <w:t xml:space="preserve">utochtones, </w:t>
      </w:r>
      <w:r w:rsidR="008C350B">
        <w:rPr>
          <w:sz w:val="24"/>
          <w:szCs w:val="24"/>
          <w:lang w:val="fr-CA"/>
        </w:rPr>
        <w:t xml:space="preserve">communauté </w:t>
      </w:r>
      <w:r w:rsidRPr="00F834FA">
        <w:rPr>
          <w:sz w:val="24"/>
          <w:szCs w:val="24"/>
          <w:lang w:val="fr-CA"/>
        </w:rPr>
        <w:t>LGBTQ2) et au développement durable (travail, protection de l’environnement);</w:t>
      </w:r>
    </w:p>
    <w:p w14:paraId="04320675" w14:textId="12A8ED66"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lastRenderedPageBreak/>
        <w:t xml:space="preserve">déterminer le niveau de connaissance des Canadiens </w:t>
      </w:r>
      <w:r w:rsidR="008C350B">
        <w:rPr>
          <w:sz w:val="24"/>
          <w:szCs w:val="24"/>
          <w:lang w:val="fr-CA"/>
        </w:rPr>
        <w:t xml:space="preserve">en ce qui a trait aux </w:t>
      </w:r>
      <w:r w:rsidRPr="00F834FA">
        <w:rPr>
          <w:sz w:val="24"/>
          <w:szCs w:val="24"/>
          <w:lang w:val="fr-CA"/>
        </w:rPr>
        <w:t>accords de libre-échange du Canada;</w:t>
      </w:r>
    </w:p>
    <w:p w14:paraId="0E2E718D" w14:textId="65413D41"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t xml:space="preserve">déterminer le niveau de connaissance des Canadiens </w:t>
      </w:r>
      <w:r w:rsidR="008C350B">
        <w:rPr>
          <w:sz w:val="24"/>
          <w:szCs w:val="24"/>
          <w:lang w:val="fr-CA"/>
        </w:rPr>
        <w:t xml:space="preserve">à l’égard des </w:t>
      </w:r>
      <w:r w:rsidRPr="00F834FA">
        <w:rPr>
          <w:sz w:val="24"/>
          <w:szCs w:val="24"/>
          <w:lang w:val="fr-CA"/>
        </w:rPr>
        <w:t xml:space="preserve">programmes, </w:t>
      </w:r>
      <w:r w:rsidR="008C350B">
        <w:rPr>
          <w:sz w:val="24"/>
          <w:szCs w:val="24"/>
          <w:lang w:val="fr-CA"/>
        </w:rPr>
        <w:t xml:space="preserve">des </w:t>
      </w:r>
      <w:r w:rsidRPr="00F834FA">
        <w:rPr>
          <w:sz w:val="24"/>
          <w:szCs w:val="24"/>
          <w:lang w:val="fr-CA"/>
        </w:rPr>
        <w:t xml:space="preserve">services et </w:t>
      </w:r>
      <w:r w:rsidR="008C350B">
        <w:rPr>
          <w:sz w:val="24"/>
          <w:szCs w:val="24"/>
          <w:lang w:val="fr-CA"/>
        </w:rPr>
        <w:t xml:space="preserve">des </w:t>
      </w:r>
      <w:r w:rsidRPr="00F834FA">
        <w:rPr>
          <w:sz w:val="24"/>
          <w:szCs w:val="24"/>
          <w:lang w:val="fr-CA"/>
        </w:rPr>
        <w:t>organismes gouvernementaux;</w:t>
      </w:r>
    </w:p>
    <w:p w14:paraId="26C6E6CC" w14:textId="77777777" w:rsidR="00F834FA" w:rsidRPr="00F834FA" w:rsidRDefault="00F834FA" w:rsidP="00F834FA">
      <w:pPr>
        <w:pStyle w:val="Highl-1"/>
        <w:tabs>
          <w:tab w:val="clear" w:pos="540"/>
          <w:tab w:val="num" w:pos="1080"/>
        </w:tabs>
        <w:jc w:val="both"/>
        <w:rPr>
          <w:sz w:val="24"/>
          <w:szCs w:val="24"/>
          <w:lang w:val="fr-CA"/>
        </w:rPr>
      </w:pPr>
      <w:r w:rsidRPr="00F834FA">
        <w:rPr>
          <w:sz w:val="24"/>
          <w:szCs w:val="24"/>
          <w:lang w:val="fr-CA"/>
        </w:rPr>
        <w:t>comprendre la mesure dans laquelle les Canadiens se sentent directement touchés par le commerce international.</w:t>
      </w:r>
    </w:p>
    <w:p w14:paraId="3790D8E8" w14:textId="77777777" w:rsidR="00F834FA" w:rsidRPr="00F834FA" w:rsidRDefault="00F834FA" w:rsidP="00F834FA">
      <w:pPr>
        <w:pStyle w:val="Highl-1"/>
        <w:numPr>
          <w:ilvl w:val="0"/>
          <w:numId w:val="0"/>
        </w:numPr>
        <w:jc w:val="both"/>
        <w:rPr>
          <w:sz w:val="24"/>
          <w:szCs w:val="24"/>
          <w:lang w:val="fr-CA"/>
        </w:rPr>
      </w:pPr>
    </w:p>
    <w:p w14:paraId="4ADE09FB" w14:textId="768D0B2B" w:rsidR="00F834FA" w:rsidRPr="00F834FA" w:rsidRDefault="00F834FA" w:rsidP="00F834FA">
      <w:pPr>
        <w:pStyle w:val="Highl-1"/>
        <w:numPr>
          <w:ilvl w:val="0"/>
          <w:numId w:val="0"/>
        </w:numPr>
        <w:ind w:firstLine="720"/>
        <w:jc w:val="both"/>
        <w:rPr>
          <w:sz w:val="24"/>
          <w:szCs w:val="24"/>
          <w:lang w:val="fr-CA"/>
        </w:rPr>
      </w:pPr>
      <w:r w:rsidRPr="00F834FA">
        <w:rPr>
          <w:sz w:val="24"/>
          <w:szCs w:val="24"/>
          <w:lang w:val="fr-CA"/>
        </w:rPr>
        <w:t xml:space="preserve">Les résultats de cette étude seront utilisés pour aider AMC dans </w:t>
      </w:r>
      <w:r w:rsidR="008C350B">
        <w:rPr>
          <w:sz w:val="24"/>
          <w:szCs w:val="24"/>
          <w:lang w:val="fr-CA"/>
        </w:rPr>
        <w:t xml:space="preserve">le cadre de </w:t>
      </w:r>
      <w:r w:rsidRPr="00F834FA">
        <w:rPr>
          <w:sz w:val="24"/>
          <w:szCs w:val="24"/>
          <w:lang w:val="fr-CA"/>
        </w:rPr>
        <w:t>ses futures initiatives de communication avec le public.</w:t>
      </w:r>
      <w:r w:rsidR="008C350B">
        <w:rPr>
          <w:sz w:val="24"/>
          <w:szCs w:val="24"/>
          <w:lang w:val="fr-CA"/>
        </w:rPr>
        <w:t xml:space="preserve"> </w:t>
      </w:r>
    </w:p>
    <w:p w14:paraId="4331C9E2" w14:textId="77777777" w:rsidR="00F834FA" w:rsidRPr="00F834FA" w:rsidRDefault="00F834FA" w:rsidP="00F834FA">
      <w:pPr>
        <w:pStyle w:val="Highl-1"/>
        <w:numPr>
          <w:ilvl w:val="0"/>
          <w:numId w:val="0"/>
        </w:numPr>
        <w:jc w:val="both"/>
        <w:rPr>
          <w:sz w:val="24"/>
          <w:szCs w:val="24"/>
          <w:lang w:val="fr-CA"/>
        </w:rPr>
      </w:pPr>
    </w:p>
    <w:p w14:paraId="681ACBED" w14:textId="77777777" w:rsidR="00F834FA" w:rsidRPr="00F834FA" w:rsidRDefault="00F834FA" w:rsidP="00F834FA">
      <w:pPr>
        <w:pStyle w:val="Heading2"/>
        <w:rPr>
          <w:lang w:val="fr-CA"/>
        </w:rPr>
      </w:pPr>
      <w:bookmarkStart w:id="10" w:name="_Toc70685645"/>
      <w:r w:rsidRPr="00F834FA">
        <w:rPr>
          <w:lang w:val="fr-CA"/>
        </w:rPr>
        <w:t>Méthodologie</w:t>
      </w:r>
      <w:bookmarkEnd w:id="10"/>
    </w:p>
    <w:bookmarkEnd w:id="3"/>
    <w:bookmarkEnd w:id="8"/>
    <w:p w14:paraId="670E215B" w14:textId="77777777" w:rsidR="00F834FA" w:rsidRPr="00F834FA" w:rsidRDefault="00F834FA" w:rsidP="00F834FA">
      <w:pPr>
        <w:pStyle w:val="Chapterbodytext"/>
        <w:rPr>
          <w:sz w:val="16"/>
          <w:szCs w:val="16"/>
          <w:lang w:val="fr-CA"/>
        </w:rPr>
      </w:pPr>
    </w:p>
    <w:p w14:paraId="24228D3B" w14:textId="36EE5FC7" w:rsidR="00F834FA" w:rsidRPr="00F834FA" w:rsidRDefault="00F834FA" w:rsidP="00F834FA">
      <w:pPr>
        <w:pStyle w:val="Chapterbodytext"/>
        <w:rPr>
          <w:szCs w:val="24"/>
          <w:lang w:val="fr-CA"/>
        </w:rPr>
      </w:pPr>
      <w:r w:rsidRPr="00F834FA">
        <w:rPr>
          <w:sz w:val="16"/>
          <w:szCs w:val="16"/>
          <w:lang w:val="fr-CA"/>
        </w:rPr>
        <w:tab/>
      </w:r>
      <w:r w:rsidRPr="00F834FA">
        <w:rPr>
          <w:szCs w:val="24"/>
          <w:lang w:val="fr-CA"/>
        </w:rPr>
        <w:t xml:space="preserve">Cette étude a été menée </w:t>
      </w:r>
      <w:r w:rsidR="00B55D2D">
        <w:rPr>
          <w:szCs w:val="24"/>
          <w:lang w:val="fr-CA"/>
        </w:rPr>
        <w:t xml:space="preserve">par l’entremise d’un sondage </w:t>
      </w:r>
      <w:r w:rsidRPr="00F834FA">
        <w:rPr>
          <w:szCs w:val="24"/>
          <w:lang w:val="fr-CA"/>
        </w:rPr>
        <w:t>auprès de 2</w:t>
      </w:r>
      <w:r w:rsidRPr="00F834FA">
        <w:rPr>
          <w:rFonts w:ascii="Arial" w:hAnsi="Arial" w:cs="Arial"/>
          <w:szCs w:val="24"/>
          <w:lang w:val="fr-CA"/>
        </w:rPr>
        <w:t> </w:t>
      </w:r>
      <w:r w:rsidRPr="00F834FA">
        <w:rPr>
          <w:szCs w:val="24"/>
          <w:lang w:val="fr-CA"/>
        </w:rPr>
        <w:t>043 Canadiens et Canadiennes âgés de 18 ans ou plus. Le travail sur le terrain a eu lieu du 8 au 25 février 2021. L</w:t>
      </w:r>
      <w:r w:rsidR="004765B1">
        <w:rPr>
          <w:szCs w:val="24"/>
          <w:lang w:val="fr-CA"/>
        </w:rPr>
        <w:t>e sondage</w:t>
      </w:r>
      <w:r w:rsidRPr="00F834FA">
        <w:rPr>
          <w:szCs w:val="24"/>
          <w:lang w:val="fr-CA"/>
        </w:rPr>
        <w:t xml:space="preserve"> a été mené principalement en ligne à l’aide de Prob</w:t>
      </w:r>
      <w:r w:rsidRPr="00F834FA">
        <w:rPr>
          <w:i/>
          <w:szCs w:val="24"/>
          <w:lang w:val="fr-CA"/>
        </w:rPr>
        <w:t>it</w:t>
      </w:r>
      <w:r w:rsidRPr="00F834FA">
        <w:rPr>
          <w:szCs w:val="24"/>
          <w:lang w:val="fr-CA"/>
        </w:rPr>
        <w:t xml:space="preserve">, notre panel probabiliste. Cependant, pour pouvoir mieux </w:t>
      </w:r>
      <w:r w:rsidR="004765B1">
        <w:rPr>
          <w:szCs w:val="24"/>
          <w:lang w:val="fr-CA"/>
        </w:rPr>
        <w:t xml:space="preserve">inclure </w:t>
      </w:r>
      <w:r w:rsidRPr="00F834FA">
        <w:rPr>
          <w:szCs w:val="24"/>
          <w:lang w:val="fr-CA"/>
        </w:rPr>
        <w:t>les Canadiens qui n’ont pas accès à Internet, certaines entrevues ont été effectuées au téléphone. En tout, 1</w:t>
      </w:r>
      <w:r w:rsidRPr="00F834FA">
        <w:rPr>
          <w:rFonts w:ascii="Arial" w:hAnsi="Arial" w:cs="Arial"/>
          <w:szCs w:val="24"/>
          <w:lang w:val="fr-CA"/>
        </w:rPr>
        <w:t> </w:t>
      </w:r>
      <w:r w:rsidRPr="00F834FA">
        <w:rPr>
          <w:szCs w:val="24"/>
          <w:lang w:val="fr-CA"/>
        </w:rPr>
        <w:t>538 cas ont été recueillis en ligne et 505 l’ont été au téléphone. Les résultats du sondage ont été pondérés en fonction de données de Statistique Canada concernant l’âge, le sexe et la région afin de rendre l’échantillon représentatif de l’ensemble de la population canadienne âgée de 18 ans ou plus. La marge d’erreur associée à l’échantillon total est de +/- 2,2 points de pourcentage, 19 fois sur 20.</w:t>
      </w:r>
    </w:p>
    <w:p w14:paraId="5C90DCDC" w14:textId="77777777" w:rsidR="00F834FA" w:rsidRPr="00F834FA" w:rsidRDefault="00F834FA" w:rsidP="00F834FA">
      <w:pPr>
        <w:pStyle w:val="Chapterbodytext"/>
        <w:rPr>
          <w:lang w:val="fr-CA"/>
        </w:rPr>
      </w:pPr>
    </w:p>
    <w:p w14:paraId="3C75C840" w14:textId="4B1B9768" w:rsidR="00F834FA" w:rsidRPr="00F834FA" w:rsidRDefault="00F834FA" w:rsidP="00F834FA">
      <w:pPr>
        <w:pStyle w:val="Chapterbodytext"/>
        <w:rPr>
          <w:lang w:val="fr-CA"/>
        </w:rPr>
      </w:pPr>
      <w:r w:rsidRPr="00F834FA">
        <w:rPr>
          <w:lang w:val="fr-CA"/>
        </w:rPr>
        <w:tab/>
      </w:r>
      <w:r w:rsidR="004765B1">
        <w:rPr>
          <w:lang w:val="fr-CA"/>
        </w:rPr>
        <w:t>Des</w:t>
      </w:r>
      <w:r w:rsidRPr="00F834FA">
        <w:rPr>
          <w:lang w:val="fr-CA"/>
        </w:rPr>
        <w:t xml:space="preserve"> détails sur la méthodologie associée aux volets en ligne et au téléphone de la recherche</w:t>
      </w:r>
      <w:r w:rsidR="004765B1" w:rsidRPr="004765B1">
        <w:rPr>
          <w:lang w:val="fr-CA"/>
        </w:rPr>
        <w:t xml:space="preserve"> </w:t>
      </w:r>
      <w:r w:rsidR="004765B1" w:rsidRPr="00F834FA">
        <w:rPr>
          <w:lang w:val="fr-CA"/>
        </w:rPr>
        <w:t xml:space="preserve">sont </w:t>
      </w:r>
      <w:r w:rsidR="004765B1">
        <w:rPr>
          <w:lang w:val="fr-CA"/>
        </w:rPr>
        <w:t xml:space="preserve">présentés </w:t>
      </w:r>
      <w:r w:rsidR="004765B1" w:rsidRPr="00F834FA">
        <w:rPr>
          <w:lang w:val="fr-CA"/>
        </w:rPr>
        <w:t>ci-dessous</w:t>
      </w:r>
      <w:r w:rsidRPr="00F834FA">
        <w:rPr>
          <w:lang w:val="fr-CA"/>
        </w:rPr>
        <w:t>.</w:t>
      </w:r>
    </w:p>
    <w:p w14:paraId="0D902169" w14:textId="77777777" w:rsidR="00F834FA" w:rsidRPr="00F834FA" w:rsidRDefault="00F834FA" w:rsidP="00F834FA">
      <w:pPr>
        <w:pStyle w:val="Chapterbodytext"/>
        <w:rPr>
          <w:lang w:val="fr-CA"/>
        </w:rPr>
      </w:pPr>
    </w:p>
    <w:p w14:paraId="6D5E6AAB" w14:textId="77777777" w:rsidR="00F834FA" w:rsidRPr="00F834FA" w:rsidRDefault="00F834FA" w:rsidP="00F834FA">
      <w:pPr>
        <w:pStyle w:val="Chapterbodytext"/>
        <w:rPr>
          <w:b/>
          <w:lang w:val="fr-CA"/>
        </w:rPr>
      </w:pPr>
      <w:r w:rsidRPr="00F834FA">
        <w:rPr>
          <w:b/>
          <w:lang w:val="fr-CA"/>
        </w:rPr>
        <w:t>Panel Prob</w:t>
      </w:r>
      <w:r w:rsidRPr="00F834FA">
        <w:rPr>
          <w:b/>
          <w:i/>
          <w:lang w:val="fr-CA"/>
        </w:rPr>
        <w:t>it</w:t>
      </w:r>
      <w:r w:rsidRPr="00F834FA">
        <w:rPr>
          <w:b/>
          <w:lang w:val="fr-CA"/>
        </w:rPr>
        <w:t xml:space="preserve"> (échantillon en ligne)</w:t>
      </w:r>
    </w:p>
    <w:p w14:paraId="5A2F24CB" w14:textId="77777777" w:rsidR="00F834FA" w:rsidRPr="00F834FA" w:rsidRDefault="00F834FA" w:rsidP="00F834FA">
      <w:pPr>
        <w:pStyle w:val="Chapterbodytext"/>
        <w:rPr>
          <w:lang w:val="fr-CA"/>
        </w:rPr>
      </w:pPr>
    </w:p>
    <w:p w14:paraId="5DA3778E" w14:textId="7C8C4705" w:rsidR="00F834FA" w:rsidRPr="00F834FA" w:rsidRDefault="00F834FA" w:rsidP="00F834FA">
      <w:pPr>
        <w:pStyle w:val="Chapterbodytext"/>
        <w:rPr>
          <w:lang w:val="fr-CA"/>
        </w:rPr>
      </w:pPr>
      <w:r w:rsidRPr="00F834FA">
        <w:rPr>
          <w:lang w:val="fr-CA"/>
        </w:rPr>
        <w:tab/>
        <w:t>Nous avons eu recours à Prob</w:t>
      </w:r>
      <w:r w:rsidRPr="00F834FA">
        <w:rPr>
          <w:i/>
          <w:iCs/>
          <w:lang w:val="fr-CA"/>
        </w:rPr>
        <w:t>it</w:t>
      </w:r>
      <w:r w:rsidRPr="00F834FA">
        <w:rPr>
          <w:lang w:val="fr-CA"/>
        </w:rPr>
        <w:t>, notre panel probabiliste en ligne, pour le volet du sondage effectué en ligne. Prob</w:t>
      </w:r>
      <w:r w:rsidRPr="00F834FA">
        <w:rPr>
          <w:i/>
          <w:iCs/>
          <w:lang w:val="fr-CA"/>
        </w:rPr>
        <w:t xml:space="preserve">it </w:t>
      </w:r>
      <w:r w:rsidRPr="00F834FA">
        <w:rPr>
          <w:lang w:val="fr-CA"/>
        </w:rPr>
        <w:t xml:space="preserve">est un panel de recherche qu’a mis sur pied EKOS pour </w:t>
      </w:r>
      <w:r w:rsidR="00A87F03">
        <w:rPr>
          <w:lang w:val="fr-CA"/>
        </w:rPr>
        <w:t xml:space="preserve">recueillir </w:t>
      </w:r>
      <w:r w:rsidRPr="00F834FA">
        <w:rPr>
          <w:lang w:val="fr-CA"/>
        </w:rPr>
        <w:t>des données statistiquement représentatives. Notre panel couvre la totalité de la population canadienne (Internet, téléphone, cellulaire), fait du recrutement aléatoire (les participants ne choisissent pas eux-mêmes de faire partie de notre panel) et offre de l’échantillonnage avec probabilités égales. Tous les répondants de notre panel sont recrutés par téléphone à l’aide d’un système d’appel aléatoire, et leurs renseignements démographiques sont confirmés par des enquêteurs en direct.</w:t>
      </w:r>
    </w:p>
    <w:p w14:paraId="632E6D6F" w14:textId="77777777" w:rsidR="00F834FA" w:rsidRPr="00F834FA" w:rsidRDefault="00F834FA" w:rsidP="00F834FA">
      <w:pPr>
        <w:pStyle w:val="Chapterbodytext"/>
        <w:rPr>
          <w:lang w:val="fr-CA"/>
        </w:rPr>
      </w:pPr>
    </w:p>
    <w:p w14:paraId="072915EB" w14:textId="6AA7A593" w:rsidR="00F834FA" w:rsidRPr="00F834FA" w:rsidRDefault="00F834FA" w:rsidP="00F834FA">
      <w:pPr>
        <w:pStyle w:val="Chapterbodytext"/>
        <w:rPr>
          <w:lang w:val="fr-CA"/>
        </w:rPr>
      </w:pPr>
      <w:r w:rsidRPr="00F834FA">
        <w:rPr>
          <w:lang w:val="fr-CA"/>
        </w:rPr>
        <w:tab/>
        <w:t xml:space="preserve">La distribution du processus de recrutement de notre panel reflète la population </w:t>
      </w:r>
      <w:r w:rsidR="00A87F03">
        <w:rPr>
          <w:lang w:val="fr-CA"/>
        </w:rPr>
        <w:t>courante</w:t>
      </w:r>
      <w:r w:rsidR="000B39B9">
        <w:rPr>
          <w:lang w:val="fr-CA"/>
        </w:rPr>
        <w:t xml:space="preserve"> </w:t>
      </w:r>
      <w:r w:rsidRPr="00F834FA">
        <w:rPr>
          <w:lang w:val="fr-CA"/>
        </w:rPr>
        <w:t>du Canada (</w:t>
      </w:r>
      <w:r w:rsidR="00A87F03">
        <w:rPr>
          <w:lang w:val="fr-CA"/>
        </w:rPr>
        <w:t xml:space="preserve">telle que </w:t>
      </w:r>
      <w:r w:rsidRPr="00F834FA">
        <w:rPr>
          <w:lang w:val="fr-CA"/>
        </w:rPr>
        <w:t xml:space="preserve">définie par Statistique Canada). À ce titre, notre panel peut être </w:t>
      </w:r>
      <w:r w:rsidRPr="00F834FA">
        <w:rPr>
          <w:lang w:val="fr-CA"/>
        </w:rPr>
        <w:lastRenderedPageBreak/>
        <w:t>considéré comme représentatif du grand public (les résultats des sondages de notre panel en ligne tient compte des intervalles de confiance et des estimations de la marge d’erreur, une caractéristique unique au Canada). La taille globale du panel est d’environ 90</w:t>
      </w:r>
      <w:r w:rsidRPr="00F834FA">
        <w:rPr>
          <w:rFonts w:ascii="Arial" w:hAnsi="Arial" w:cs="Arial"/>
          <w:lang w:val="fr-CA"/>
        </w:rPr>
        <w:t> </w:t>
      </w:r>
      <w:r w:rsidRPr="00F834FA">
        <w:rPr>
          <w:lang w:val="fr-CA"/>
        </w:rPr>
        <w:t>000 ménages canadiens. Pour les attributions de recherche personnelle, des échantillons aléatoires stratifiés sont prélevés d</w:t>
      </w:r>
      <w:r w:rsidR="00800348">
        <w:rPr>
          <w:lang w:val="fr-CA"/>
        </w:rPr>
        <w:t>ans</w:t>
      </w:r>
      <w:r w:rsidRPr="00F834FA">
        <w:rPr>
          <w:lang w:val="fr-CA"/>
        </w:rPr>
        <w:t xml:space="preserve"> la base de données du panel.</w:t>
      </w:r>
    </w:p>
    <w:p w14:paraId="4E3A7CA3" w14:textId="77777777" w:rsidR="00F834FA" w:rsidRPr="00F834FA" w:rsidRDefault="00F834FA" w:rsidP="00F834FA">
      <w:pPr>
        <w:pStyle w:val="Chapterbodytext"/>
        <w:rPr>
          <w:lang w:val="fr-CA"/>
        </w:rPr>
      </w:pPr>
    </w:p>
    <w:p w14:paraId="34CC4FC2" w14:textId="77777777" w:rsidR="00F834FA" w:rsidRPr="00F834FA" w:rsidRDefault="00F834FA" w:rsidP="00F834FA">
      <w:pPr>
        <w:pStyle w:val="Chapterbodytext"/>
        <w:rPr>
          <w:b/>
          <w:lang w:val="fr-CA"/>
        </w:rPr>
      </w:pPr>
      <w:r w:rsidRPr="00F834FA">
        <w:rPr>
          <w:b/>
          <w:lang w:val="fr-CA"/>
        </w:rPr>
        <w:t xml:space="preserve">Échantillon téléphonique </w:t>
      </w:r>
    </w:p>
    <w:p w14:paraId="1D1C9773" w14:textId="77777777" w:rsidR="00F834FA" w:rsidRPr="00F834FA" w:rsidRDefault="00F834FA" w:rsidP="00F834FA">
      <w:pPr>
        <w:pStyle w:val="Chapterbodytext"/>
        <w:rPr>
          <w:lang w:val="fr-CA"/>
        </w:rPr>
      </w:pPr>
    </w:p>
    <w:p w14:paraId="6CEAE5AD" w14:textId="3C87E31A" w:rsidR="00F834FA" w:rsidRPr="00F834FA" w:rsidRDefault="00F834FA" w:rsidP="00F834FA">
      <w:pPr>
        <w:pStyle w:val="Chapterbodytext"/>
        <w:rPr>
          <w:lang w:val="fr-CA"/>
        </w:rPr>
      </w:pPr>
      <w:r w:rsidRPr="00F834FA">
        <w:rPr>
          <w:lang w:val="fr-CA"/>
        </w:rPr>
        <w:tab/>
        <w:t>EKOS a recours à un échantillonneur pour répondre aux exigences relatives aux échantillons de ses sondages téléphoniques. Le logiciel utilise les annuaires les plus à jour</w:t>
      </w:r>
      <w:r w:rsidR="00800348">
        <w:rPr>
          <w:lang w:val="fr-CA"/>
        </w:rPr>
        <w:t>,</w:t>
      </w:r>
      <w:r w:rsidRPr="00F834FA">
        <w:rPr>
          <w:lang w:val="fr-CA"/>
        </w:rPr>
        <w:t xml:space="preserve"> à mesure qu’ils deviennent disponibles</w:t>
      </w:r>
      <w:r w:rsidR="00800348">
        <w:rPr>
          <w:lang w:val="fr-CA"/>
        </w:rPr>
        <w:t>,</w:t>
      </w:r>
      <w:r w:rsidRPr="00F834FA">
        <w:rPr>
          <w:lang w:val="fr-CA"/>
        </w:rPr>
        <w:t xml:space="preserve"> et est actualisé tous les trimestres. Il crée des échantillons en ayant recours à la méthodologie de composition aléatoire et vérifie les échantillons en les comparant à des répertoires téléphoniques publiés afin de séparer l’échantillon en éléments «</w:t>
      </w:r>
      <w:r w:rsidRPr="00F834FA">
        <w:rPr>
          <w:rFonts w:ascii="Arial" w:hAnsi="Arial" w:cs="Arial"/>
          <w:lang w:val="fr-CA"/>
        </w:rPr>
        <w:t> </w:t>
      </w:r>
      <w:r w:rsidRPr="00F834FA">
        <w:rPr>
          <w:lang w:val="fr-CA"/>
        </w:rPr>
        <w:t>figurant dans un annuaire</w:t>
      </w:r>
      <w:r w:rsidRPr="00F834FA">
        <w:rPr>
          <w:rFonts w:ascii="Arial" w:hAnsi="Arial" w:cs="Arial"/>
          <w:lang w:val="fr-CA"/>
        </w:rPr>
        <w:t> </w:t>
      </w:r>
      <w:r w:rsidRPr="00F834FA">
        <w:rPr>
          <w:lang w:val="fr-CA"/>
        </w:rPr>
        <w:t>» et «</w:t>
      </w:r>
      <w:r w:rsidRPr="00F834FA">
        <w:rPr>
          <w:rFonts w:ascii="Arial" w:hAnsi="Arial" w:cs="Arial"/>
          <w:lang w:val="fr-CA"/>
        </w:rPr>
        <w:t> </w:t>
      </w:r>
      <w:r w:rsidRPr="00F834FA">
        <w:rPr>
          <w:lang w:val="fr-CA"/>
        </w:rPr>
        <w:t>ne figurant pas dans un annuaire</w:t>
      </w:r>
      <w:r w:rsidRPr="00F834FA">
        <w:rPr>
          <w:rFonts w:ascii="Arial" w:hAnsi="Arial" w:cs="Arial"/>
          <w:lang w:val="fr-CA"/>
        </w:rPr>
        <w:t> </w:t>
      </w:r>
      <w:r w:rsidRPr="00F834FA">
        <w:rPr>
          <w:lang w:val="fr-CA"/>
        </w:rPr>
        <w:t xml:space="preserve">». La souplesse du logiciel permet de créer des échantillons selon des villes ou régions en particulier. Il est possible de créer un échantillon en fonction de la représentativité d’une population ou de prévoir des paramètres de stratification, </w:t>
      </w:r>
      <w:r w:rsidR="00800348">
        <w:rPr>
          <w:lang w:val="fr-CA"/>
        </w:rPr>
        <w:t xml:space="preserve">selon </w:t>
      </w:r>
      <w:r w:rsidRPr="00F834FA">
        <w:rPr>
          <w:lang w:val="fr-CA"/>
        </w:rPr>
        <w:t>les besoins. Une fois qu’un échantillon est créé pour un sondage précis, les numéros sont importés dans notre système d’interview téléphonique assistée par ordinateur (ITAO)</w:t>
      </w:r>
      <w:r w:rsidR="006C6410">
        <w:rPr>
          <w:lang w:val="fr-CA"/>
        </w:rPr>
        <w:t>,</w:t>
      </w:r>
      <w:r w:rsidRPr="00F834FA">
        <w:rPr>
          <w:lang w:val="fr-CA"/>
        </w:rPr>
        <w:t xml:space="preserve"> et des quotas sont établis pour des caractéristiques individuelles.</w:t>
      </w:r>
    </w:p>
    <w:p w14:paraId="0A7A01F5" w14:textId="77777777" w:rsidR="00F834FA" w:rsidRPr="00F834FA" w:rsidRDefault="00F834FA" w:rsidP="00F834FA">
      <w:pPr>
        <w:pStyle w:val="Chapterbodytext"/>
        <w:rPr>
          <w:lang w:val="fr-CA"/>
        </w:rPr>
      </w:pPr>
    </w:p>
    <w:p w14:paraId="05A9BAE5" w14:textId="6B83EE5A" w:rsidR="00F834FA" w:rsidRPr="00F834FA" w:rsidRDefault="00F834FA" w:rsidP="00F834FA">
      <w:pPr>
        <w:pStyle w:val="Chapterbodytext"/>
        <w:rPr>
          <w:highlight w:val="yellow"/>
          <w:lang w:val="fr-CA"/>
        </w:rPr>
      </w:pPr>
      <w:r w:rsidRPr="00F834FA">
        <w:rPr>
          <w:lang w:val="fr-CA"/>
        </w:rPr>
        <w:tab/>
        <w:t>Nous avons effectué 505 entretiens téléphoniques</w:t>
      </w:r>
      <w:r w:rsidR="006C6410">
        <w:rPr>
          <w:lang w:val="fr-CA"/>
        </w:rPr>
        <w:t>,</w:t>
      </w:r>
      <w:r w:rsidRPr="00F834FA">
        <w:rPr>
          <w:lang w:val="fr-CA"/>
        </w:rPr>
        <w:t xml:space="preserve"> </w:t>
      </w:r>
      <w:r w:rsidR="006C6410">
        <w:rPr>
          <w:lang w:val="fr-CA"/>
        </w:rPr>
        <w:t>et</w:t>
      </w:r>
      <w:r w:rsidRPr="00F834FA">
        <w:rPr>
          <w:lang w:val="fr-CA"/>
        </w:rPr>
        <w:t xml:space="preserve"> 1538 répondants ont participé au sondage en ligne. Les résultats ont été pondérés en fonction de la région, du sexe et de l’âge pour s’assurer que l’échantillon est représentatif de la population canadienne âgée de 18 ans </w:t>
      </w:r>
      <w:r w:rsidR="006C6410">
        <w:rPr>
          <w:lang w:val="fr-CA"/>
        </w:rPr>
        <w:t>ou</w:t>
      </w:r>
      <w:r w:rsidRPr="00F834FA">
        <w:rPr>
          <w:lang w:val="fr-CA"/>
        </w:rPr>
        <w:t xml:space="preserve"> plus. </w:t>
      </w:r>
      <w:r w:rsidR="006C6410">
        <w:rPr>
          <w:lang w:val="fr-CA"/>
        </w:rPr>
        <w:t>L</w:t>
      </w:r>
      <w:r w:rsidRPr="00F834FA">
        <w:rPr>
          <w:lang w:val="fr-CA"/>
        </w:rPr>
        <w:t xml:space="preserve">a </w:t>
      </w:r>
      <w:r w:rsidR="006C6410">
        <w:rPr>
          <w:lang w:val="fr-CA"/>
        </w:rPr>
        <w:t xml:space="preserve">ventilation </w:t>
      </w:r>
      <w:r w:rsidRPr="00F834FA">
        <w:rPr>
          <w:lang w:val="fr-CA"/>
        </w:rPr>
        <w:t>de l’échantillon et la marge d’erreur associé</w:t>
      </w:r>
      <w:r w:rsidR="006C6410">
        <w:rPr>
          <w:lang w:val="fr-CA"/>
        </w:rPr>
        <w:t>e</w:t>
      </w:r>
      <w:r w:rsidRPr="00F834FA">
        <w:rPr>
          <w:lang w:val="fr-CA"/>
        </w:rPr>
        <w:t xml:space="preserve"> à la province ou au territoire, à l’âge, au sexe, au revenu, au niveau de scolarité et aux groupes minoritaires.</w:t>
      </w:r>
    </w:p>
    <w:p w14:paraId="5B73A115" w14:textId="77777777" w:rsidR="00F834FA" w:rsidRPr="00F834FA" w:rsidRDefault="00F834FA" w:rsidP="00F834FA">
      <w:pPr>
        <w:pStyle w:val="Chapterbodytext"/>
        <w:rPr>
          <w:highlight w:val="yellow"/>
          <w:lang w:val="fr-CA"/>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F834FA" w:rsidRPr="003C1BB8" w14:paraId="1AA296F1" w14:textId="77777777" w:rsidTr="0004377F">
        <w:trPr>
          <w:tblHeader/>
        </w:trPr>
        <w:tc>
          <w:tcPr>
            <w:tcW w:w="6975" w:type="dxa"/>
            <w:gridSpan w:val="3"/>
            <w:tcBorders>
              <w:left w:val="nil"/>
              <w:right w:val="nil"/>
            </w:tcBorders>
            <w:vAlign w:val="center"/>
          </w:tcPr>
          <w:p w14:paraId="7DF77DD0" w14:textId="77777777" w:rsidR="00F834FA" w:rsidRPr="00F834FA" w:rsidRDefault="00F834FA" w:rsidP="0004377F">
            <w:pPr>
              <w:pStyle w:val="Table-text"/>
              <w:rPr>
                <w:b/>
                <w:bCs/>
                <w:lang w:val="fr-CA"/>
              </w:rPr>
            </w:pPr>
            <w:r w:rsidRPr="00F834FA">
              <w:rPr>
                <w:b/>
                <w:lang w:val="fr-CA"/>
              </w:rPr>
              <w:t>Marge d’erreur par province ou territoire</w:t>
            </w:r>
          </w:p>
        </w:tc>
      </w:tr>
      <w:tr w:rsidR="00F834FA" w:rsidRPr="00F834FA" w14:paraId="63A3046A" w14:textId="77777777" w:rsidTr="0004377F">
        <w:trPr>
          <w:tblHeader/>
        </w:trPr>
        <w:tc>
          <w:tcPr>
            <w:tcW w:w="2325" w:type="dxa"/>
            <w:tcBorders>
              <w:left w:val="nil"/>
            </w:tcBorders>
            <w:vAlign w:val="center"/>
          </w:tcPr>
          <w:p w14:paraId="6A85511F" w14:textId="3F5BD30E" w:rsidR="00F834FA" w:rsidRPr="00F834FA" w:rsidRDefault="00F834FA" w:rsidP="006C6410">
            <w:pPr>
              <w:pStyle w:val="Table-text"/>
              <w:rPr>
                <w:b/>
                <w:bCs/>
                <w:lang w:val="fr-CA"/>
              </w:rPr>
            </w:pPr>
            <w:r w:rsidRPr="00F834FA">
              <w:rPr>
                <w:b/>
                <w:lang w:val="fr-CA"/>
              </w:rPr>
              <w:t>Province</w:t>
            </w:r>
            <w:r w:rsidR="0099353B">
              <w:rPr>
                <w:b/>
                <w:lang w:val="fr-CA"/>
              </w:rPr>
              <w:t xml:space="preserve"> </w:t>
            </w:r>
            <w:r w:rsidR="006C6410">
              <w:rPr>
                <w:b/>
                <w:lang w:val="fr-CA"/>
              </w:rPr>
              <w:t>ou t</w:t>
            </w:r>
            <w:r w:rsidRPr="00F834FA">
              <w:rPr>
                <w:b/>
                <w:lang w:val="fr-CA"/>
              </w:rPr>
              <w:t>erritoire</w:t>
            </w:r>
          </w:p>
        </w:tc>
        <w:tc>
          <w:tcPr>
            <w:tcW w:w="2325" w:type="dxa"/>
            <w:tcBorders>
              <w:left w:val="nil"/>
            </w:tcBorders>
            <w:vAlign w:val="center"/>
          </w:tcPr>
          <w:p w14:paraId="17860D99" w14:textId="77777777" w:rsidR="00F834FA" w:rsidRPr="00F834FA" w:rsidRDefault="00F834FA" w:rsidP="0004377F">
            <w:pPr>
              <w:pStyle w:val="Table-text"/>
              <w:jc w:val="center"/>
              <w:rPr>
                <w:b/>
                <w:bCs/>
                <w:lang w:val="fr-CA"/>
              </w:rPr>
            </w:pPr>
            <w:r w:rsidRPr="00F834FA">
              <w:rPr>
                <w:b/>
                <w:lang w:val="fr-CA"/>
              </w:rPr>
              <w:t>Taille de l’échantillon</w:t>
            </w:r>
          </w:p>
        </w:tc>
        <w:tc>
          <w:tcPr>
            <w:tcW w:w="2325" w:type="dxa"/>
            <w:tcBorders>
              <w:right w:val="nil"/>
            </w:tcBorders>
            <w:vAlign w:val="center"/>
          </w:tcPr>
          <w:p w14:paraId="0CC45950" w14:textId="77777777" w:rsidR="00F834FA" w:rsidRPr="00F834FA" w:rsidRDefault="00F834FA" w:rsidP="0004377F">
            <w:pPr>
              <w:pStyle w:val="Table-text"/>
              <w:jc w:val="center"/>
              <w:rPr>
                <w:b/>
                <w:bCs/>
                <w:lang w:val="fr-CA"/>
              </w:rPr>
            </w:pPr>
            <w:r w:rsidRPr="00F834FA">
              <w:rPr>
                <w:b/>
                <w:lang w:val="fr-CA"/>
              </w:rPr>
              <w:t>Marge d’erreur</w:t>
            </w:r>
            <w:r w:rsidRPr="00F834FA">
              <w:rPr>
                <w:b/>
                <w:lang w:val="fr-CA"/>
              </w:rPr>
              <w:br/>
              <w:t>(+/-, 19 fois sur 20)</w:t>
            </w:r>
          </w:p>
        </w:tc>
      </w:tr>
      <w:tr w:rsidR="00F834FA" w:rsidRPr="00F834FA" w14:paraId="127F7B92" w14:textId="77777777" w:rsidTr="0004377F">
        <w:tc>
          <w:tcPr>
            <w:tcW w:w="2325" w:type="dxa"/>
            <w:tcBorders>
              <w:left w:val="nil"/>
              <w:bottom w:val="dashSmallGap" w:sz="4" w:space="0" w:color="auto"/>
            </w:tcBorders>
          </w:tcPr>
          <w:p w14:paraId="7FED32BE" w14:textId="77777777" w:rsidR="00F834FA" w:rsidRPr="00F834FA" w:rsidRDefault="00F834FA" w:rsidP="0004377F">
            <w:pPr>
              <w:pStyle w:val="Table-text"/>
              <w:rPr>
                <w:lang w:val="fr-CA"/>
              </w:rPr>
            </w:pPr>
            <w:r w:rsidRPr="00F834FA">
              <w:rPr>
                <w:lang w:val="fr-CA"/>
              </w:rPr>
              <w:t>Global</w:t>
            </w:r>
          </w:p>
        </w:tc>
        <w:tc>
          <w:tcPr>
            <w:tcW w:w="2325" w:type="dxa"/>
            <w:tcBorders>
              <w:left w:val="nil"/>
              <w:bottom w:val="dashSmallGap" w:sz="4" w:space="0" w:color="auto"/>
            </w:tcBorders>
            <w:vAlign w:val="center"/>
          </w:tcPr>
          <w:p w14:paraId="49C093DD" w14:textId="4A8858D5" w:rsidR="00F834FA" w:rsidRPr="00F834FA" w:rsidRDefault="00F834FA" w:rsidP="0004377F">
            <w:pPr>
              <w:pStyle w:val="Table-text"/>
              <w:jc w:val="center"/>
              <w:rPr>
                <w:lang w:val="fr-CA"/>
              </w:rPr>
            </w:pPr>
            <w:r w:rsidRPr="00F834FA">
              <w:rPr>
                <w:lang w:val="fr-CA"/>
              </w:rPr>
              <w:t>2</w:t>
            </w:r>
            <w:r w:rsidR="006C6410">
              <w:rPr>
                <w:lang w:val="fr-CA"/>
              </w:rPr>
              <w:t xml:space="preserve"> </w:t>
            </w:r>
            <w:r w:rsidRPr="00F834FA">
              <w:rPr>
                <w:lang w:val="fr-CA"/>
              </w:rPr>
              <w:t>043</w:t>
            </w:r>
          </w:p>
        </w:tc>
        <w:tc>
          <w:tcPr>
            <w:tcW w:w="2325" w:type="dxa"/>
            <w:tcBorders>
              <w:bottom w:val="dashSmallGap" w:sz="4" w:space="0" w:color="auto"/>
              <w:right w:val="nil"/>
            </w:tcBorders>
            <w:vAlign w:val="center"/>
          </w:tcPr>
          <w:p w14:paraId="7BF57467" w14:textId="77777777" w:rsidR="00F834FA" w:rsidRPr="00F834FA" w:rsidRDefault="00F834FA" w:rsidP="0004377F">
            <w:pPr>
              <w:pStyle w:val="Table-text"/>
              <w:jc w:val="center"/>
              <w:rPr>
                <w:lang w:val="fr-CA"/>
              </w:rPr>
            </w:pPr>
            <w:r w:rsidRPr="00F834FA">
              <w:rPr>
                <w:lang w:val="fr-CA"/>
              </w:rPr>
              <w:t>2,2 %</w:t>
            </w:r>
          </w:p>
        </w:tc>
      </w:tr>
      <w:tr w:rsidR="00F834FA" w:rsidRPr="00F834FA" w14:paraId="712B5F76" w14:textId="77777777" w:rsidTr="0004377F">
        <w:tc>
          <w:tcPr>
            <w:tcW w:w="2325" w:type="dxa"/>
            <w:tcBorders>
              <w:left w:val="nil"/>
              <w:bottom w:val="dashSmallGap" w:sz="4" w:space="0" w:color="auto"/>
            </w:tcBorders>
          </w:tcPr>
          <w:p w14:paraId="3FB45619" w14:textId="77777777" w:rsidR="00F834FA" w:rsidRPr="00F834FA" w:rsidRDefault="00F834FA" w:rsidP="0004377F">
            <w:pPr>
              <w:pStyle w:val="Table-text"/>
              <w:rPr>
                <w:lang w:val="fr-CA"/>
              </w:rPr>
            </w:pPr>
            <w:r w:rsidRPr="00F834FA">
              <w:rPr>
                <w:lang w:val="fr-CA"/>
              </w:rPr>
              <w:t>Colombie-Britannique</w:t>
            </w:r>
          </w:p>
        </w:tc>
        <w:tc>
          <w:tcPr>
            <w:tcW w:w="2325" w:type="dxa"/>
            <w:tcBorders>
              <w:left w:val="nil"/>
              <w:bottom w:val="dashSmallGap" w:sz="4" w:space="0" w:color="auto"/>
            </w:tcBorders>
            <w:vAlign w:val="center"/>
          </w:tcPr>
          <w:p w14:paraId="0457D08E" w14:textId="77777777" w:rsidR="00F834FA" w:rsidRPr="00F834FA" w:rsidRDefault="00F834FA" w:rsidP="0004377F">
            <w:pPr>
              <w:pStyle w:val="Table-text"/>
              <w:jc w:val="center"/>
              <w:rPr>
                <w:lang w:val="fr-CA"/>
              </w:rPr>
            </w:pPr>
            <w:r w:rsidRPr="00F834FA">
              <w:rPr>
                <w:lang w:val="fr-CA"/>
              </w:rPr>
              <w:t>269</w:t>
            </w:r>
          </w:p>
        </w:tc>
        <w:tc>
          <w:tcPr>
            <w:tcW w:w="2325" w:type="dxa"/>
            <w:tcBorders>
              <w:bottom w:val="dashSmallGap" w:sz="4" w:space="0" w:color="auto"/>
              <w:right w:val="nil"/>
            </w:tcBorders>
            <w:vAlign w:val="center"/>
          </w:tcPr>
          <w:p w14:paraId="37E89866" w14:textId="77777777" w:rsidR="00F834FA" w:rsidRPr="00F834FA" w:rsidRDefault="00F834FA" w:rsidP="0004377F">
            <w:pPr>
              <w:pStyle w:val="Table-text"/>
              <w:jc w:val="center"/>
              <w:rPr>
                <w:lang w:val="fr-CA"/>
              </w:rPr>
            </w:pPr>
            <w:r w:rsidRPr="00F834FA">
              <w:rPr>
                <w:lang w:val="fr-CA"/>
              </w:rPr>
              <w:t>6,0 %</w:t>
            </w:r>
          </w:p>
        </w:tc>
      </w:tr>
      <w:tr w:rsidR="00F834FA" w:rsidRPr="00F834FA" w14:paraId="4005620E" w14:textId="77777777" w:rsidTr="0004377F">
        <w:tc>
          <w:tcPr>
            <w:tcW w:w="2325" w:type="dxa"/>
            <w:tcBorders>
              <w:top w:val="dashSmallGap" w:sz="4" w:space="0" w:color="auto"/>
              <w:left w:val="nil"/>
              <w:bottom w:val="dashSmallGap" w:sz="4" w:space="0" w:color="auto"/>
            </w:tcBorders>
          </w:tcPr>
          <w:p w14:paraId="27FA2CFA" w14:textId="77777777" w:rsidR="00F834FA" w:rsidRPr="00F834FA" w:rsidRDefault="00F834FA" w:rsidP="0004377F">
            <w:pPr>
              <w:pStyle w:val="Table-text"/>
              <w:rPr>
                <w:lang w:val="fr-CA"/>
              </w:rPr>
            </w:pPr>
            <w:r w:rsidRPr="00F834FA">
              <w:rPr>
                <w:lang w:val="fr-CA"/>
              </w:rPr>
              <w:t>Alberta</w:t>
            </w:r>
          </w:p>
        </w:tc>
        <w:tc>
          <w:tcPr>
            <w:tcW w:w="2325" w:type="dxa"/>
            <w:tcBorders>
              <w:top w:val="dashSmallGap" w:sz="4" w:space="0" w:color="auto"/>
              <w:left w:val="nil"/>
              <w:bottom w:val="dashSmallGap" w:sz="4" w:space="0" w:color="auto"/>
            </w:tcBorders>
            <w:vAlign w:val="center"/>
          </w:tcPr>
          <w:p w14:paraId="439C3715" w14:textId="77777777" w:rsidR="00F834FA" w:rsidRPr="00F834FA" w:rsidRDefault="00F834FA" w:rsidP="0004377F">
            <w:pPr>
              <w:pStyle w:val="Table-text"/>
              <w:jc w:val="center"/>
              <w:rPr>
                <w:lang w:val="fr-CA"/>
              </w:rPr>
            </w:pPr>
            <w:r w:rsidRPr="00F834FA">
              <w:rPr>
                <w:lang w:val="fr-CA"/>
              </w:rPr>
              <w:t>231</w:t>
            </w:r>
          </w:p>
        </w:tc>
        <w:tc>
          <w:tcPr>
            <w:tcW w:w="2325" w:type="dxa"/>
            <w:tcBorders>
              <w:top w:val="dashSmallGap" w:sz="4" w:space="0" w:color="auto"/>
              <w:bottom w:val="dashSmallGap" w:sz="4" w:space="0" w:color="auto"/>
              <w:right w:val="nil"/>
            </w:tcBorders>
            <w:vAlign w:val="center"/>
          </w:tcPr>
          <w:p w14:paraId="5AF9E650" w14:textId="77777777" w:rsidR="00F834FA" w:rsidRPr="00F834FA" w:rsidRDefault="00F834FA" w:rsidP="0004377F">
            <w:pPr>
              <w:pStyle w:val="Table-text"/>
              <w:jc w:val="center"/>
              <w:rPr>
                <w:lang w:val="fr-CA"/>
              </w:rPr>
            </w:pPr>
            <w:r w:rsidRPr="00F834FA">
              <w:rPr>
                <w:lang w:val="fr-CA"/>
              </w:rPr>
              <w:t>6,5 %</w:t>
            </w:r>
          </w:p>
        </w:tc>
      </w:tr>
      <w:tr w:rsidR="00F834FA" w:rsidRPr="00F834FA" w14:paraId="4CD4A845" w14:textId="77777777" w:rsidTr="0004377F">
        <w:tc>
          <w:tcPr>
            <w:tcW w:w="2325" w:type="dxa"/>
            <w:tcBorders>
              <w:top w:val="dashSmallGap" w:sz="4" w:space="0" w:color="auto"/>
              <w:left w:val="nil"/>
              <w:bottom w:val="dashSmallGap" w:sz="4" w:space="0" w:color="auto"/>
            </w:tcBorders>
          </w:tcPr>
          <w:p w14:paraId="298F8882" w14:textId="77777777" w:rsidR="00F834FA" w:rsidRPr="00F834FA" w:rsidRDefault="00F834FA" w:rsidP="0004377F">
            <w:pPr>
              <w:pStyle w:val="Table-text"/>
              <w:rPr>
                <w:lang w:val="fr-CA"/>
              </w:rPr>
            </w:pPr>
            <w:r w:rsidRPr="00F834FA">
              <w:rPr>
                <w:lang w:val="fr-CA"/>
              </w:rPr>
              <w:t>Saskatchewan</w:t>
            </w:r>
          </w:p>
        </w:tc>
        <w:tc>
          <w:tcPr>
            <w:tcW w:w="2325" w:type="dxa"/>
            <w:tcBorders>
              <w:top w:val="dashSmallGap" w:sz="4" w:space="0" w:color="auto"/>
              <w:left w:val="nil"/>
              <w:bottom w:val="dashSmallGap" w:sz="4" w:space="0" w:color="auto"/>
            </w:tcBorders>
            <w:vAlign w:val="center"/>
          </w:tcPr>
          <w:p w14:paraId="02749967" w14:textId="77777777" w:rsidR="00F834FA" w:rsidRPr="00F834FA" w:rsidRDefault="00F834FA" w:rsidP="0004377F">
            <w:pPr>
              <w:pStyle w:val="Table-text"/>
              <w:jc w:val="center"/>
              <w:rPr>
                <w:lang w:val="fr-CA"/>
              </w:rPr>
            </w:pPr>
            <w:r w:rsidRPr="00F834FA">
              <w:rPr>
                <w:lang w:val="fr-CA"/>
              </w:rPr>
              <w:t>56</w:t>
            </w:r>
          </w:p>
        </w:tc>
        <w:tc>
          <w:tcPr>
            <w:tcW w:w="2325" w:type="dxa"/>
            <w:tcBorders>
              <w:top w:val="dashSmallGap" w:sz="4" w:space="0" w:color="auto"/>
              <w:bottom w:val="dashSmallGap" w:sz="4" w:space="0" w:color="auto"/>
              <w:right w:val="nil"/>
            </w:tcBorders>
            <w:vAlign w:val="center"/>
          </w:tcPr>
          <w:p w14:paraId="4E2DC468" w14:textId="77777777" w:rsidR="00F834FA" w:rsidRPr="00F834FA" w:rsidRDefault="00F834FA" w:rsidP="0004377F">
            <w:pPr>
              <w:pStyle w:val="Table-text"/>
              <w:jc w:val="center"/>
              <w:rPr>
                <w:lang w:val="fr-CA"/>
              </w:rPr>
            </w:pPr>
            <w:r w:rsidRPr="00F834FA">
              <w:rPr>
                <w:lang w:val="fr-CA"/>
              </w:rPr>
              <w:t>13,1 %</w:t>
            </w:r>
          </w:p>
        </w:tc>
      </w:tr>
      <w:tr w:rsidR="00F834FA" w:rsidRPr="00F834FA" w14:paraId="229B33A3" w14:textId="77777777" w:rsidTr="0004377F">
        <w:tc>
          <w:tcPr>
            <w:tcW w:w="2325" w:type="dxa"/>
            <w:tcBorders>
              <w:top w:val="dashSmallGap" w:sz="4" w:space="0" w:color="auto"/>
              <w:left w:val="nil"/>
              <w:bottom w:val="dashSmallGap" w:sz="4" w:space="0" w:color="auto"/>
            </w:tcBorders>
          </w:tcPr>
          <w:p w14:paraId="15482B6C" w14:textId="77777777" w:rsidR="00F834FA" w:rsidRPr="00F834FA" w:rsidRDefault="00F834FA" w:rsidP="0004377F">
            <w:pPr>
              <w:pStyle w:val="Table-text"/>
              <w:rPr>
                <w:lang w:val="fr-CA"/>
              </w:rPr>
            </w:pPr>
            <w:r w:rsidRPr="00F834FA">
              <w:rPr>
                <w:lang w:val="fr-CA"/>
              </w:rPr>
              <w:t>Manitoba</w:t>
            </w:r>
          </w:p>
        </w:tc>
        <w:tc>
          <w:tcPr>
            <w:tcW w:w="2325" w:type="dxa"/>
            <w:tcBorders>
              <w:top w:val="dashSmallGap" w:sz="4" w:space="0" w:color="auto"/>
              <w:left w:val="nil"/>
              <w:bottom w:val="dashSmallGap" w:sz="4" w:space="0" w:color="auto"/>
            </w:tcBorders>
            <w:vAlign w:val="center"/>
          </w:tcPr>
          <w:p w14:paraId="0CB6853C" w14:textId="77777777" w:rsidR="00F834FA" w:rsidRPr="00F834FA" w:rsidRDefault="00F834FA" w:rsidP="0004377F">
            <w:pPr>
              <w:pStyle w:val="Table-text"/>
              <w:jc w:val="center"/>
              <w:rPr>
                <w:lang w:val="fr-CA"/>
              </w:rPr>
            </w:pPr>
            <w:r w:rsidRPr="00F834FA">
              <w:rPr>
                <w:lang w:val="fr-CA"/>
              </w:rPr>
              <w:t>85</w:t>
            </w:r>
          </w:p>
        </w:tc>
        <w:tc>
          <w:tcPr>
            <w:tcW w:w="2325" w:type="dxa"/>
            <w:tcBorders>
              <w:top w:val="dashSmallGap" w:sz="4" w:space="0" w:color="auto"/>
              <w:bottom w:val="dashSmallGap" w:sz="4" w:space="0" w:color="auto"/>
              <w:right w:val="nil"/>
            </w:tcBorders>
            <w:vAlign w:val="center"/>
          </w:tcPr>
          <w:p w14:paraId="51220EB6" w14:textId="77777777" w:rsidR="00F834FA" w:rsidRPr="00F834FA" w:rsidRDefault="00F834FA" w:rsidP="0004377F">
            <w:pPr>
              <w:pStyle w:val="Table-text"/>
              <w:jc w:val="center"/>
              <w:rPr>
                <w:lang w:val="fr-CA"/>
              </w:rPr>
            </w:pPr>
            <w:r w:rsidRPr="00F834FA">
              <w:rPr>
                <w:lang w:val="fr-CA"/>
              </w:rPr>
              <w:t>10,6 %</w:t>
            </w:r>
          </w:p>
        </w:tc>
      </w:tr>
      <w:tr w:rsidR="00F834FA" w:rsidRPr="00F834FA" w14:paraId="3766DA48" w14:textId="77777777" w:rsidTr="0004377F">
        <w:tc>
          <w:tcPr>
            <w:tcW w:w="2325" w:type="dxa"/>
            <w:tcBorders>
              <w:top w:val="dashSmallGap" w:sz="4" w:space="0" w:color="auto"/>
              <w:left w:val="nil"/>
              <w:bottom w:val="dashSmallGap" w:sz="4" w:space="0" w:color="auto"/>
            </w:tcBorders>
          </w:tcPr>
          <w:p w14:paraId="3718ADB0" w14:textId="77777777" w:rsidR="00F834FA" w:rsidRPr="00F834FA" w:rsidRDefault="00F834FA" w:rsidP="0004377F">
            <w:pPr>
              <w:pStyle w:val="Table-text"/>
              <w:rPr>
                <w:lang w:val="fr-CA"/>
              </w:rPr>
            </w:pPr>
            <w:r w:rsidRPr="00F834FA">
              <w:rPr>
                <w:lang w:val="fr-CA"/>
              </w:rPr>
              <w:t>Ontario</w:t>
            </w:r>
          </w:p>
        </w:tc>
        <w:tc>
          <w:tcPr>
            <w:tcW w:w="2325" w:type="dxa"/>
            <w:tcBorders>
              <w:top w:val="dashSmallGap" w:sz="4" w:space="0" w:color="auto"/>
              <w:left w:val="nil"/>
              <w:bottom w:val="dashSmallGap" w:sz="4" w:space="0" w:color="auto"/>
            </w:tcBorders>
            <w:vAlign w:val="center"/>
          </w:tcPr>
          <w:p w14:paraId="48CBF8A0" w14:textId="77777777" w:rsidR="00F834FA" w:rsidRPr="00F834FA" w:rsidRDefault="00F834FA" w:rsidP="0004377F">
            <w:pPr>
              <w:pStyle w:val="Table-text"/>
              <w:jc w:val="center"/>
              <w:rPr>
                <w:lang w:val="fr-CA"/>
              </w:rPr>
            </w:pPr>
            <w:r w:rsidRPr="00F834FA">
              <w:rPr>
                <w:lang w:val="fr-CA"/>
              </w:rPr>
              <w:t>769</w:t>
            </w:r>
          </w:p>
        </w:tc>
        <w:tc>
          <w:tcPr>
            <w:tcW w:w="2325" w:type="dxa"/>
            <w:tcBorders>
              <w:top w:val="dashSmallGap" w:sz="4" w:space="0" w:color="auto"/>
              <w:bottom w:val="dashSmallGap" w:sz="4" w:space="0" w:color="auto"/>
              <w:right w:val="nil"/>
            </w:tcBorders>
            <w:vAlign w:val="center"/>
          </w:tcPr>
          <w:p w14:paraId="540DFB19" w14:textId="77777777" w:rsidR="00F834FA" w:rsidRPr="00F834FA" w:rsidRDefault="00F834FA" w:rsidP="0004377F">
            <w:pPr>
              <w:pStyle w:val="Table-text"/>
              <w:jc w:val="center"/>
              <w:rPr>
                <w:lang w:val="fr-CA"/>
              </w:rPr>
            </w:pPr>
            <w:r w:rsidRPr="00F834FA">
              <w:rPr>
                <w:lang w:val="fr-CA"/>
              </w:rPr>
              <w:t>3,5 %</w:t>
            </w:r>
          </w:p>
        </w:tc>
      </w:tr>
      <w:tr w:rsidR="00F834FA" w:rsidRPr="00F834FA" w14:paraId="21215784" w14:textId="77777777" w:rsidTr="0004377F">
        <w:tc>
          <w:tcPr>
            <w:tcW w:w="2325" w:type="dxa"/>
            <w:tcBorders>
              <w:top w:val="dashSmallGap" w:sz="4" w:space="0" w:color="auto"/>
              <w:left w:val="nil"/>
              <w:bottom w:val="dashSmallGap" w:sz="4" w:space="0" w:color="auto"/>
            </w:tcBorders>
          </w:tcPr>
          <w:p w14:paraId="7FD0BAB8" w14:textId="77777777" w:rsidR="00F834FA" w:rsidRPr="00F834FA" w:rsidRDefault="00F834FA" w:rsidP="0004377F">
            <w:pPr>
              <w:pStyle w:val="Table-text"/>
              <w:rPr>
                <w:lang w:val="fr-CA"/>
              </w:rPr>
            </w:pPr>
            <w:r w:rsidRPr="00F834FA">
              <w:rPr>
                <w:lang w:val="fr-CA"/>
              </w:rPr>
              <w:t>Québec</w:t>
            </w:r>
          </w:p>
        </w:tc>
        <w:tc>
          <w:tcPr>
            <w:tcW w:w="2325" w:type="dxa"/>
            <w:tcBorders>
              <w:top w:val="dashSmallGap" w:sz="4" w:space="0" w:color="auto"/>
              <w:left w:val="nil"/>
              <w:bottom w:val="dashSmallGap" w:sz="4" w:space="0" w:color="auto"/>
            </w:tcBorders>
            <w:vAlign w:val="center"/>
          </w:tcPr>
          <w:p w14:paraId="05981863" w14:textId="77777777" w:rsidR="00F834FA" w:rsidRPr="00F834FA" w:rsidRDefault="00F834FA" w:rsidP="0004377F">
            <w:pPr>
              <w:pStyle w:val="Table-text"/>
              <w:jc w:val="center"/>
              <w:rPr>
                <w:lang w:val="fr-CA"/>
              </w:rPr>
            </w:pPr>
            <w:r w:rsidRPr="00F834FA">
              <w:rPr>
                <w:lang w:val="fr-CA"/>
              </w:rPr>
              <w:t>465</w:t>
            </w:r>
          </w:p>
        </w:tc>
        <w:tc>
          <w:tcPr>
            <w:tcW w:w="2325" w:type="dxa"/>
            <w:tcBorders>
              <w:top w:val="dashSmallGap" w:sz="4" w:space="0" w:color="auto"/>
              <w:bottom w:val="dashSmallGap" w:sz="4" w:space="0" w:color="auto"/>
              <w:right w:val="nil"/>
            </w:tcBorders>
            <w:vAlign w:val="center"/>
          </w:tcPr>
          <w:p w14:paraId="36EC450A" w14:textId="77777777" w:rsidR="00F834FA" w:rsidRPr="00F834FA" w:rsidRDefault="00F834FA" w:rsidP="0004377F">
            <w:pPr>
              <w:pStyle w:val="Table-text"/>
              <w:jc w:val="center"/>
              <w:rPr>
                <w:lang w:val="fr-CA"/>
              </w:rPr>
            </w:pPr>
            <w:r w:rsidRPr="00F834FA">
              <w:rPr>
                <w:lang w:val="fr-CA"/>
              </w:rPr>
              <w:t>4,5 %</w:t>
            </w:r>
          </w:p>
        </w:tc>
      </w:tr>
      <w:tr w:rsidR="00F834FA" w:rsidRPr="00F834FA" w14:paraId="751E1220" w14:textId="77777777" w:rsidTr="0004377F">
        <w:tc>
          <w:tcPr>
            <w:tcW w:w="2325" w:type="dxa"/>
            <w:tcBorders>
              <w:top w:val="dashSmallGap" w:sz="4" w:space="0" w:color="auto"/>
              <w:left w:val="nil"/>
              <w:bottom w:val="dashSmallGap" w:sz="4" w:space="0" w:color="auto"/>
            </w:tcBorders>
          </w:tcPr>
          <w:p w14:paraId="1727365A" w14:textId="77777777" w:rsidR="00F834FA" w:rsidRPr="00F834FA" w:rsidRDefault="00F834FA" w:rsidP="0004377F">
            <w:pPr>
              <w:pStyle w:val="Table-text"/>
              <w:rPr>
                <w:lang w:val="fr-CA"/>
              </w:rPr>
            </w:pPr>
            <w:r w:rsidRPr="00F834FA">
              <w:rPr>
                <w:lang w:val="fr-CA"/>
              </w:rPr>
              <w:t>Nouveau-Brunswick</w:t>
            </w:r>
          </w:p>
        </w:tc>
        <w:tc>
          <w:tcPr>
            <w:tcW w:w="2325" w:type="dxa"/>
            <w:tcBorders>
              <w:top w:val="dashSmallGap" w:sz="4" w:space="0" w:color="auto"/>
              <w:left w:val="nil"/>
              <w:bottom w:val="dashSmallGap" w:sz="4" w:space="0" w:color="auto"/>
            </w:tcBorders>
            <w:vAlign w:val="center"/>
          </w:tcPr>
          <w:p w14:paraId="565CD48A" w14:textId="77777777" w:rsidR="00F834FA" w:rsidRPr="00F834FA" w:rsidRDefault="00F834FA" w:rsidP="0004377F">
            <w:pPr>
              <w:pStyle w:val="Table-text"/>
              <w:jc w:val="center"/>
              <w:rPr>
                <w:lang w:val="fr-CA"/>
              </w:rPr>
            </w:pPr>
            <w:r w:rsidRPr="00F834FA">
              <w:rPr>
                <w:lang w:val="fr-CA"/>
              </w:rPr>
              <w:t>44</w:t>
            </w:r>
          </w:p>
        </w:tc>
        <w:tc>
          <w:tcPr>
            <w:tcW w:w="2325" w:type="dxa"/>
            <w:tcBorders>
              <w:top w:val="dashSmallGap" w:sz="4" w:space="0" w:color="auto"/>
              <w:bottom w:val="dashSmallGap" w:sz="4" w:space="0" w:color="auto"/>
              <w:right w:val="nil"/>
            </w:tcBorders>
            <w:vAlign w:val="center"/>
          </w:tcPr>
          <w:p w14:paraId="425294AA" w14:textId="77777777" w:rsidR="00F834FA" w:rsidRPr="00F834FA" w:rsidRDefault="00F834FA" w:rsidP="0004377F">
            <w:pPr>
              <w:pStyle w:val="Table-text"/>
              <w:jc w:val="center"/>
              <w:rPr>
                <w:lang w:val="fr-CA"/>
              </w:rPr>
            </w:pPr>
            <w:r w:rsidRPr="00F834FA">
              <w:rPr>
                <w:lang w:val="fr-CA"/>
              </w:rPr>
              <w:t>14,8 %</w:t>
            </w:r>
          </w:p>
        </w:tc>
      </w:tr>
      <w:tr w:rsidR="00F834FA" w:rsidRPr="00F834FA" w14:paraId="7B6D218F" w14:textId="77777777" w:rsidTr="0004377F">
        <w:tc>
          <w:tcPr>
            <w:tcW w:w="2325" w:type="dxa"/>
            <w:tcBorders>
              <w:top w:val="dashSmallGap" w:sz="4" w:space="0" w:color="auto"/>
              <w:left w:val="nil"/>
              <w:bottom w:val="dashSmallGap" w:sz="4" w:space="0" w:color="auto"/>
            </w:tcBorders>
          </w:tcPr>
          <w:p w14:paraId="1DAA43B2" w14:textId="77777777" w:rsidR="00F834FA" w:rsidRPr="00F834FA" w:rsidRDefault="00F834FA" w:rsidP="0004377F">
            <w:pPr>
              <w:pStyle w:val="Table-text"/>
              <w:rPr>
                <w:lang w:val="fr-CA"/>
              </w:rPr>
            </w:pPr>
            <w:r w:rsidRPr="00F834FA">
              <w:rPr>
                <w:lang w:val="fr-CA"/>
              </w:rPr>
              <w:t>Nouvelle-Écosse</w:t>
            </w:r>
          </w:p>
        </w:tc>
        <w:tc>
          <w:tcPr>
            <w:tcW w:w="2325" w:type="dxa"/>
            <w:tcBorders>
              <w:top w:val="dashSmallGap" w:sz="4" w:space="0" w:color="auto"/>
              <w:left w:val="nil"/>
              <w:bottom w:val="dashSmallGap" w:sz="4" w:space="0" w:color="auto"/>
            </w:tcBorders>
            <w:vAlign w:val="center"/>
          </w:tcPr>
          <w:p w14:paraId="27F3D710" w14:textId="77777777" w:rsidR="00F834FA" w:rsidRPr="00F834FA" w:rsidRDefault="00F834FA" w:rsidP="0004377F">
            <w:pPr>
              <w:pStyle w:val="Table-text"/>
              <w:jc w:val="center"/>
              <w:rPr>
                <w:lang w:val="fr-CA"/>
              </w:rPr>
            </w:pPr>
            <w:r w:rsidRPr="00F834FA">
              <w:rPr>
                <w:lang w:val="fr-CA"/>
              </w:rPr>
              <w:t>62</w:t>
            </w:r>
          </w:p>
        </w:tc>
        <w:tc>
          <w:tcPr>
            <w:tcW w:w="2325" w:type="dxa"/>
            <w:tcBorders>
              <w:top w:val="dashSmallGap" w:sz="4" w:space="0" w:color="auto"/>
              <w:bottom w:val="dashSmallGap" w:sz="4" w:space="0" w:color="auto"/>
              <w:right w:val="nil"/>
            </w:tcBorders>
            <w:vAlign w:val="center"/>
          </w:tcPr>
          <w:p w14:paraId="508E3AA8" w14:textId="77777777" w:rsidR="00F834FA" w:rsidRPr="00F834FA" w:rsidRDefault="00F834FA" w:rsidP="0004377F">
            <w:pPr>
              <w:pStyle w:val="Table-text"/>
              <w:jc w:val="center"/>
              <w:rPr>
                <w:lang w:val="fr-CA"/>
              </w:rPr>
            </w:pPr>
            <w:r w:rsidRPr="00F834FA">
              <w:rPr>
                <w:lang w:val="fr-CA"/>
              </w:rPr>
              <w:t>12,5 %</w:t>
            </w:r>
          </w:p>
        </w:tc>
      </w:tr>
      <w:tr w:rsidR="00F834FA" w:rsidRPr="00F834FA" w14:paraId="1A35C058" w14:textId="77777777" w:rsidTr="0004377F">
        <w:tc>
          <w:tcPr>
            <w:tcW w:w="2325" w:type="dxa"/>
            <w:tcBorders>
              <w:top w:val="dashSmallGap" w:sz="4" w:space="0" w:color="auto"/>
              <w:left w:val="nil"/>
              <w:bottom w:val="dashSmallGap" w:sz="4" w:space="0" w:color="auto"/>
            </w:tcBorders>
          </w:tcPr>
          <w:p w14:paraId="24AD65AF" w14:textId="77777777" w:rsidR="00F834FA" w:rsidRPr="00F834FA" w:rsidRDefault="00F834FA" w:rsidP="0004377F">
            <w:pPr>
              <w:pStyle w:val="Table-text"/>
              <w:rPr>
                <w:lang w:val="fr-CA"/>
              </w:rPr>
            </w:pPr>
            <w:r w:rsidRPr="00F834FA">
              <w:rPr>
                <w:lang w:val="fr-CA"/>
              </w:rPr>
              <w:t>Île-du-Prince-Édouard</w:t>
            </w:r>
          </w:p>
        </w:tc>
        <w:tc>
          <w:tcPr>
            <w:tcW w:w="2325" w:type="dxa"/>
            <w:tcBorders>
              <w:top w:val="dashSmallGap" w:sz="4" w:space="0" w:color="auto"/>
              <w:left w:val="nil"/>
              <w:bottom w:val="dashSmallGap" w:sz="4" w:space="0" w:color="auto"/>
            </w:tcBorders>
            <w:vAlign w:val="center"/>
          </w:tcPr>
          <w:p w14:paraId="2B22B26F" w14:textId="77777777" w:rsidR="00F834FA" w:rsidRPr="00F834FA" w:rsidRDefault="00F834FA" w:rsidP="0004377F">
            <w:pPr>
              <w:pStyle w:val="Table-text"/>
              <w:jc w:val="center"/>
              <w:rPr>
                <w:lang w:val="fr-CA"/>
              </w:rPr>
            </w:pPr>
            <w:r w:rsidRPr="00F834FA">
              <w:rPr>
                <w:lang w:val="fr-CA"/>
              </w:rPr>
              <w:t>11</w:t>
            </w:r>
          </w:p>
        </w:tc>
        <w:tc>
          <w:tcPr>
            <w:tcW w:w="2325" w:type="dxa"/>
            <w:tcBorders>
              <w:top w:val="dashSmallGap" w:sz="4" w:space="0" w:color="auto"/>
              <w:bottom w:val="dashSmallGap" w:sz="4" w:space="0" w:color="auto"/>
              <w:right w:val="nil"/>
            </w:tcBorders>
            <w:vAlign w:val="center"/>
          </w:tcPr>
          <w:p w14:paraId="6D240737" w14:textId="77777777" w:rsidR="00F834FA" w:rsidRPr="00F834FA" w:rsidRDefault="00F834FA" w:rsidP="0004377F">
            <w:pPr>
              <w:pStyle w:val="Table-text"/>
              <w:jc w:val="center"/>
              <w:rPr>
                <w:lang w:val="fr-CA"/>
              </w:rPr>
            </w:pPr>
            <w:r w:rsidRPr="00F834FA">
              <w:rPr>
                <w:lang w:val="fr-CA"/>
              </w:rPr>
              <w:t>29,6 %</w:t>
            </w:r>
          </w:p>
        </w:tc>
      </w:tr>
      <w:tr w:rsidR="00F834FA" w:rsidRPr="00F834FA" w14:paraId="44B881BB" w14:textId="77777777" w:rsidTr="0004377F">
        <w:tc>
          <w:tcPr>
            <w:tcW w:w="2325" w:type="dxa"/>
            <w:tcBorders>
              <w:top w:val="dashSmallGap" w:sz="4" w:space="0" w:color="auto"/>
              <w:left w:val="nil"/>
              <w:bottom w:val="dashSmallGap" w:sz="4" w:space="0" w:color="auto"/>
            </w:tcBorders>
          </w:tcPr>
          <w:p w14:paraId="1B20B116" w14:textId="77777777" w:rsidR="00F834FA" w:rsidRPr="00F834FA" w:rsidRDefault="00F834FA" w:rsidP="0004377F">
            <w:pPr>
              <w:pStyle w:val="Table-text"/>
              <w:rPr>
                <w:lang w:val="fr-CA"/>
              </w:rPr>
            </w:pPr>
            <w:r w:rsidRPr="00F834FA">
              <w:rPr>
                <w:lang w:val="fr-CA"/>
              </w:rPr>
              <w:t>Terre-Neuve-et-Labrador</w:t>
            </w:r>
          </w:p>
        </w:tc>
        <w:tc>
          <w:tcPr>
            <w:tcW w:w="2325" w:type="dxa"/>
            <w:tcBorders>
              <w:top w:val="dashSmallGap" w:sz="4" w:space="0" w:color="auto"/>
              <w:left w:val="nil"/>
              <w:bottom w:val="dashSmallGap" w:sz="4" w:space="0" w:color="auto"/>
            </w:tcBorders>
            <w:vAlign w:val="center"/>
          </w:tcPr>
          <w:p w14:paraId="5036468C" w14:textId="77777777" w:rsidR="00F834FA" w:rsidRPr="00F834FA" w:rsidRDefault="00F834FA" w:rsidP="0004377F">
            <w:pPr>
              <w:pStyle w:val="Table-text"/>
              <w:jc w:val="center"/>
              <w:rPr>
                <w:lang w:val="fr-CA"/>
              </w:rPr>
            </w:pPr>
            <w:r w:rsidRPr="00F834FA">
              <w:rPr>
                <w:lang w:val="fr-CA"/>
              </w:rPr>
              <w:t>29</w:t>
            </w:r>
          </w:p>
        </w:tc>
        <w:tc>
          <w:tcPr>
            <w:tcW w:w="2325" w:type="dxa"/>
            <w:tcBorders>
              <w:top w:val="dashSmallGap" w:sz="4" w:space="0" w:color="auto"/>
              <w:bottom w:val="dashSmallGap" w:sz="4" w:space="0" w:color="auto"/>
              <w:right w:val="nil"/>
            </w:tcBorders>
            <w:vAlign w:val="center"/>
          </w:tcPr>
          <w:p w14:paraId="4D3D537B" w14:textId="77777777" w:rsidR="00F834FA" w:rsidRPr="00F834FA" w:rsidRDefault="00F834FA" w:rsidP="0004377F">
            <w:pPr>
              <w:pStyle w:val="Table-text"/>
              <w:jc w:val="center"/>
              <w:rPr>
                <w:lang w:val="fr-CA"/>
              </w:rPr>
            </w:pPr>
            <w:r w:rsidRPr="00F834FA">
              <w:rPr>
                <w:lang w:val="fr-CA"/>
              </w:rPr>
              <w:t>18,2 %</w:t>
            </w:r>
          </w:p>
        </w:tc>
      </w:tr>
      <w:tr w:rsidR="00F834FA" w:rsidRPr="00F834FA" w14:paraId="7E32B3D5" w14:textId="77777777" w:rsidTr="0004377F">
        <w:tc>
          <w:tcPr>
            <w:tcW w:w="2325" w:type="dxa"/>
            <w:tcBorders>
              <w:top w:val="dashSmallGap" w:sz="4" w:space="0" w:color="auto"/>
              <w:left w:val="nil"/>
            </w:tcBorders>
          </w:tcPr>
          <w:p w14:paraId="7555B9EC" w14:textId="77777777" w:rsidR="00F834FA" w:rsidRPr="00F834FA" w:rsidRDefault="00F834FA" w:rsidP="0004377F">
            <w:pPr>
              <w:pStyle w:val="Table-text"/>
              <w:rPr>
                <w:lang w:val="fr-CA"/>
              </w:rPr>
            </w:pPr>
            <w:r w:rsidRPr="00F834FA">
              <w:rPr>
                <w:lang w:val="fr-CA"/>
              </w:rPr>
              <w:t>Territoires</w:t>
            </w:r>
          </w:p>
        </w:tc>
        <w:tc>
          <w:tcPr>
            <w:tcW w:w="2325" w:type="dxa"/>
            <w:tcBorders>
              <w:top w:val="dashSmallGap" w:sz="4" w:space="0" w:color="auto"/>
              <w:left w:val="nil"/>
            </w:tcBorders>
            <w:vAlign w:val="center"/>
          </w:tcPr>
          <w:p w14:paraId="74CA8E83" w14:textId="77777777" w:rsidR="00F834FA" w:rsidRPr="00F834FA" w:rsidRDefault="00F834FA" w:rsidP="0004377F">
            <w:pPr>
              <w:pStyle w:val="Table-text"/>
              <w:jc w:val="center"/>
              <w:rPr>
                <w:lang w:val="fr-CA"/>
              </w:rPr>
            </w:pPr>
            <w:r w:rsidRPr="00F834FA">
              <w:rPr>
                <w:lang w:val="fr-CA"/>
              </w:rPr>
              <w:t>16</w:t>
            </w:r>
          </w:p>
        </w:tc>
        <w:tc>
          <w:tcPr>
            <w:tcW w:w="2325" w:type="dxa"/>
            <w:tcBorders>
              <w:top w:val="dashSmallGap" w:sz="4" w:space="0" w:color="auto"/>
              <w:right w:val="nil"/>
            </w:tcBorders>
            <w:vAlign w:val="center"/>
          </w:tcPr>
          <w:p w14:paraId="19CA3A7E" w14:textId="77777777" w:rsidR="00F834FA" w:rsidRPr="00F834FA" w:rsidRDefault="00F834FA" w:rsidP="0004377F">
            <w:pPr>
              <w:pStyle w:val="Table-text"/>
              <w:jc w:val="center"/>
              <w:rPr>
                <w:lang w:val="fr-CA"/>
              </w:rPr>
            </w:pPr>
            <w:r w:rsidRPr="00F834FA">
              <w:rPr>
                <w:lang w:val="fr-CA"/>
              </w:rPr>
              <w:t>24,5 %</w:t>
            </w:r>
          </w:p>
        </w:tc>
      </w:tr>
    </w:tbl>
    <w:p w14:paraId="7A29FE31" w14:textId="77777777" w:rsidR="00F834FA" w:rsidRPr="00F834FA" w:rsidRDefault="00F834FA" w:rsidP="00F834FA">
      <w:pPr>
        <w:pStyle w:val="Chapterbodytext"/>
        <w:rPr>
          <w:highlight w:val="yellow"/>
          <w:lang w:val="fr-CA"/>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F834FA" w:rsidRPr="00F834FA" w14:paraId="63AEE1BB" w14:textId="77777777" w:rsidTr="0004377F">
        <w:trPr>
          <w:tblHeader/>
        </w:trPr>
        <w:tc>
          <w:tcPr>
            <w:tcW w:w="6975" w:type="dxa"/>
            <w:gridSpan w:val="3"/>
            <w:tcBorders>
              <w:left w:val="nil"/>
              <w:right w:val="nil"/>
            </w:tcBorders>
            <w:vAlign w:val="center"/>
          </w:tcPr>
          <w:p w14:paraId="38099BE8" w14:textId="77777777" w:rsidR="00F834FA" w:rsidRPr="00F834FA" w:rsidRDefault="00F834FA" w:rsidP="0004377F">
            <w:pPr>
              <w:pStyle w:val="Table-text"/>
              <w:rPr>
                <w:b/>
                <w:bCs/>
                <w:lang w:val="fr-CA"/>
              </w:rPr>
            </w:pPr>
            <w:r w:rsidRPr="00F834FA">
              <w:rPr>
                <w:b/>
                <w:lang w:val="fr-CA"/>
              </w:rPr>
              <w:t>Marge d’erreur par âge</w:t>
            </w:r>
          </w:p>
        </w:tc>
      </w:tr>
      <w:tr w:rsidR="00F834FA" w:rsidRPr="00F834FA" w14:paraId="0F6B7DEC" w14:textId="77777777" w:rsidTr="0004377F">
        <w:trPr>
          <w:tblHeader/>
        </w:trPr>
        <w:tc>
          <w:tcPr>
            <w:tcW w:w="2325" w:type="dxa"/>
            <w:tcBorders>
              <w:left w:val="nil"/>
            </w:tcBorders>
            <w:vAlign w:val="center"/>
          </w:tcPr>
          <w:p w14:paraId="4716A397" w14:textId="77777777" w:rsidR="00F834FA" w:rsidRPr="00F834FA" w:rsidRDefault="00F834FA" w:rsidP="0004377F">
            <w:pPr>
              <w:pStyle w:val="Table-text"/>
              <w:rPr>
                <w:b/>
                <w:bCs/>
                <w:lang w:val="fr-CA"/>
              </w:rPr>
            </w:pPr>
            <w:r w:rsidRPr="00F834FA">
              <w:rPr>
                <w:b/>
                <w:lang w:val="fr-CA"/>
              </w:rPr>
              <w:t>Âge</w:t>
            </w:r>
          </w:p>
        </w:tc>
        <w:tc>
          <w:tcPr>
            <w:tcW w:w="2325" w:type="dxa"/>
            <w:tcBorders>
              <w:left w:val="nil"/>
            </w:tcBorders>
            <w:vAlign w:val="center"/>
          </w:tcPr>
          <w:p w14:paraId="4A8EBDD5" w14:textId="77777777" w:rsidR="00F834FA" w:rsidRPr="00F834FA" w:rsidRDefault="00F834FA" w:rsidP="0004377F">
            <w:pPr>
              <w:pStyle w:val="Table-text"/>
              <w:jc w:val="center"/>
              <w:rPr>
                <w:b/>
                <w:bCs/>
                <w:lang w:val="fr-CA"/>
              </w:rPr>
            </w:pPr>
            <w:r w:rsidRPr="00F834FA">
              <w:rPr>
                <w:b/>
                <w:lang w:val="fr-CA"/>
              </w:rPr>
              <w:t>Taille de l’échantillon</w:t>
            </w:r>
          </w:p>
        </w:tc>
        <w:tc>
          <w:tcPr>
            <w:tcW w:w="2325" w:type="dxa"/>
            <w:tcBorders>
              <w:right w:val="nil"/>
            </w:tcBorders>
            <w:vAlign w:val="center"/>
          </w:tcPr>
          <w:p w14:paraId="61157662" w14:textId="77777777" w:rsidR="00F834FA" w:rsidRPr="00F834FA" w:rsidRDefault="00F834FA" w:rsidP="0004377F">
            <w:pPr>
              <w:pStyle w:val="Table-text"/>
              <w:jc w:val="center"/>
              <w:rPr>
                <w:b/>
                <w:bCs/>
                <w:lang w:val="fr-CA"/>
              </w:rPr>
            </w:pPr>
            <w:r w:rsidRPr="00F834FA">
              <w:rPr>
                <w:b/>
                <w:lang w:val="fr-CA"/>
              </w:rPr>
              <w:t>Marge d’erreur</w:t>
            </w:r>
            <w:r w:rsidRPr="00F834FA">
              <w:rPr>
                <w:b/>
                <w:lang w:val="fr-CA"/>
              </w:rPr>
              <w:br/>
              <w:t>(+/-, 19 fois sur 20)</w:t>
            </w:r>
          </w:p>
        </w:tc>
      </w:tr>
      <w:tr w:rsidR="00F834FA" w:rsidRPr="00F834FA" w14:paraId="70BE9BA6" w14:textId="77777777" w:rsidTr="0004377F">
        <w:tc>
          <w:tcPr>
            <w:tcW w:w="2325" w:type="dxa"/>
            <w:tcBorders>
              <w:left w:val="nil"/>
              <w:bottom w:val="dashSmallGap" w:sz="4" w:space="0" w:color="auto"/>
            </w:tcBorders>
          </w:tcPr>
          <w:p w14:paraId="29CA84ED" w14:textId="77777777" w:rsidR="00F834FA" w:rsidRPr="00F834FA" w:rsidRDefault="00F834FA" w:rsidP="0004377F">
            <w:pPr>
              <w:pStyle w:val="Table-text"/>
              <w:rPr>
                <w:lang w:val="fr-CA"/>
              </w:rPr>
            </w:pPr>
            <w:r w:rsidRPr="00F834FA">
              <w:rPr>
                <w:lang w:val="fr-CA"/>
              </w:rPr>
              <w:t>Global</w:t>
            </w:r>
          </w:p>
        </w:tc>
        <w:tc>
          <w:tcPr>
            <w:tcW w:w="2325" w:type="dxa"/>
            <w:tcBorders>
              <w:left w:val="nil"/>
              <w:bottom w:val="dashSmallGap" w:sz="4" w:space="0" w:color="auto"/>
            </w:tcBorders>
            <w:vAlign w:val="center"/>
          </w:tcPr>
          <w:p w14:paraId="595A48CB" w14:textId="761ECBFD" w:rsidR="00F834FA" w:rsidRPr="00F834FA" w:rsidRDefault="00F834FA" w:rsidP="0004377F">
            <w:pPr>
              <w:pStyle w:val="Table-text"/>
              <w:jc w:val="center"/>
              <w:rPr>
                <w:lang w:val="fr-CA"/>
              </w:rPr>
            </w:pPr>
            <w:r w:rsidRPr="00F834FA">
              <w:rPr>
                <w:lang w:val="fr-CA"/>
              </w:rPr>
              <w:t>2</w:t>
            </w:r>
            <w:r w:rsidR="006C6410">
              <w:rPr>
                <w:lang w:val="fr-CA"/>
              </w:rPr>
              <w:t xml:space="preserve"> </w:t>
            </w:r>
            <w:r w:rsidRPr="00F834FA">
              <w:rPr>
                <w:lang w:val="fr-CA"/>
              </w:rPr>
              <w:t>043</w:t>
            </w:r>
          </w:p>
        </w:tc>
        <w:tc>
          <w:tcPr>
            <w:tcW w:w="2325" w:type="dxa"/>
            <w:tcBorders>
              <w:bottom w:val="dashSmallGap" w:sz="4" w:space="0" w:color="auto"/>
              <w:right w:val="nil"/>
            </w:tcBorders>
            <w:vAlign w:val="center"/>
          </w:tcPr>
          <w:p w14:paraId="77A785A2" w14:textId="77777777" w:rsidR="00F834FA" w:rsidRPr="00F834FA" w:rsidRDefault="00F834FA" w:rsidP="0004377F">
            <w:pPr>
              <w:pStyle w:val="Table-text"/>
              <w:jc w:val="center"/>
              <w:rPr>
                <w:lang w:val="fr-CA"/>
              </w:rPr>
            </w:pPr>
            <w:r w:rsidRPr="00F834FA">
              <w:rPr>
                <w:lang w:val="fr-CA"/>
              </w:rPr>
              <w:t>2,2 %</w:t>
            </w:r>
          </w:p>
        </w:tc>
      </w:tr>
      <w:tr w:rsidR="00F834FA" w:rsidRPr="00F834FA" w14:paraId="63973015" w14:textId="77777777" w:rsidTr="0004377F">
        <w:tc>
          <w:tcPr>
            <w:tcW w:w="2325" w:type="dxa"/>
            <w:tcBorders>
              <w:left w:val="nil"/>
              <w:bottom w:val="dashSmallGap" w:sz="4" w:space="0" w:color="auto"/>
            </w:tcBorders>
          </w:tcPr>
          <w:p w14:paraId="5B661CA0" w14:textId="77777777" w:rsidR="00F834FA" w:rsidRPr="00F834FA" w:rsidRDefault="00F834FA" w:rsidP="0004377F">
            <w:pPr>
              <w:pStyle w:val="Table-text"/>
              <w:rPr>
                <w:lang w:val="fr-CA"/>
              </w:rPr>
            </w:pPr>
            <w:r w:rsidRPr="00F834FA">
              <w:rPr>
                <w:lang w:val="fr-CA"/>
              </w:rPr>
              <w:t>Entre 18 et 34 ans</w:t>
            </w:r>
          </w:p>
        </w:tc>
        <w:tc>
          <w:tcPr>
            <w:tcW w:w="2325" w:type="dxa"/>
            <w:tcBorders>
              <w:left w:val="nil"/>
              <w:bottom w:val="dashSmallGap" w:sz="4" w:space="0" w:color="auto"/>
            </w:tcBorders>
            <w:vAlign w:val="center"/>
          </w:tcPr>
          <w:p w14:paraId="7765008F" w14:textId="77777777" w:rsidR="00F834FA" w:rsidRPr="00F834FA" w:rsidRDefault="00F834FA" w:rsidP="0004377F">
            <w:pPr>
              <w:pStyle w:val="Table-text"/>
              <w:jc w:val="center"/>
              <w:rPr>
                <w:lang w:val="fr-CA"/>
              </w:rPr>
            </w:pPr>
            <w:r w:rsidRPr="00F834FA">
              <w:rPr>
                <w:lang w:val="fr-CA"/>
              </w:rPr>
              <w:t>382</w:t>
            </w:r>
          </w:p>
        </w:tc>
        <w:tc>
          <w:tcPr>
            <w:tcW w:w="2325" w:type="dxa"/>
            <w:tcBorders>
              <w:bottom w:val="dashSmallGap" w:sz="4" w:space="0" w:color="auto"/>
              <w:right w:val="nil"/>
            </w:tcBorders>
            <w:vAlign w:val="center"/>
          </w:tcPr>
          <w:p w14:paraId="78D3775D" w14:textId="77777777" w:rsidR="00F834FA" w:rsidRPr="00F834FA" w:rsidRDefault="00F834FA" w:rsidP="0004377F">
            <w:pPr>
              <w:pStyle w:val="Table-text"/>
              <w:jc w:val="center"/>
              <w:rPr>
                <w:lang w:val="fr-CA"/>
              </w:rPr>
            </w:pPr>
            <w:r w:rsidRPr="00F834FA">
              <w:rPr>
                <w:lang w:val="fr-CA"/>
              </w:rPr>
              <w:t>5,0 %</w:t>
            </w:r>
          </w:p>
        </w:tc>
      </w:tr>
      <w:tr w:rsidR="00F834FA" w:rsidRPr="00F834FA" w14:paraId="1D2FB79F" w14:textId="77777777" w:rsidTr="0004377F">
        <w:tc>
          <w:tcPr>
            <w:tcW w:w="2325" w:type="dxa"/>
            <w:tcBorders>
              <w:left w:val="nil"/>
              <w:bottom w:val="dashSmallGap" w:sz="4" w:space="0" w:color="auto"/>
            </w:tcBorders>
          </w:tcPr>
          <w:p w14:paraId="3A1C74DD" w14:textId="77777777" w:rsidR="00F834FA" w:rsidRPr="00F834FA" w:rsidRDefault="00F834FA" w:rsidP="0004377F">
            <w:pPr>
              <w:pStyle w:val="Table-text"/>
              <w:rPr>
                <w:lang w:val="fr-CA"/>
              </w:rPr>
            </w:pPr>
            <w:r w:rsidRPr="00F834FA">
              <w:rPr>
                <w:lang w:val="fr-CA"/>
              </w:rPr>
              <w:t>Entre 35 et 49 ans</w:t>
            </w:r>
          </w:p>
        </w:tc>
        <w:tc>
          <w:tcPr>
            <w:tcW w:w="2325" w:type="dxa"/>
            <w:tcBorders>
              <w:left w:val="nil"/>
              <w:bottom w:val="dashSmallGap" w:sz="4" w:space="0" w:color="auto"/>
            </w:tcBorders>
            <w:vAlign w:val="center"/>
          </w:tcPr>
          <w:p w14:paraId="70BC16F4" w14:textId="77777777" w:rsidR="00F834FA" w:rsidRPr="00F834FA" w:rsidRDefault="00F834FA" w:rsidP="0004377F">
            <w:pPr>
              <w:pStyle w:val="Table-text"/>
              <w:jc w:val="center"/>
              <w:rPr>
                <w:lang w:val="fr-CA"/>
              </w:rPr>
            </w:pPr>
            <w:r w:rsidRPr="00F834FA">
              <w:rPr>
                <w:lang w:val="fr-CA"/>
              </w:rPr>
              <w:t>517</w:t>
            </w:r>
          </w:p>
        </w:tc>
        <w:tc>
          <w:tcPr>
            <w:tcW w:w="2325" w:type="dxa"/>
            <w:tcBorders>
              <w:bottom w:val="dashSmallGap" w:sz="4" w:space="0" w:color="auto"/>
              <w:right w:val="nil"/>
            </w:tcBorders>
            <w:vAlign w:val="center"/>
          </w:tcPr>
          <w:p w14:paraId="7AC97238" w14:textId="77777777" w:rsidR="00F834FA" w:rsidRPr="00F834FA" w:rsidRDefault="00F834FA" w:rsidP="0004377F">
            <w:pPr>
              <w:pStyle w:val="Table-text"/>
              <w:jc w:val="center"/>
              <w:rPr>
                <w:lang w:val="fr-CA"/>
              </w:rPr>
            </w:pPr>
            <w:r w:rsidRPr="00F834FA">
              <w:rPr>
                <w:lang w:val="fr-CA"/>
              </w:rPr>
              <w:t>4,3 %</w:t>
            </w:r>
          </w:p>
        </w:tc>
      </w:tr>
      <w:tr w:rsidR="00F834FA" w:rsidRPr="00F834FA" w14:paraId="7F012448" w14:textId="77777777" w:rsidTr="0004377F">
        <w:tc>
          <w:tcPr>
            <w:tcW w:w="2325" w:type="dxa"/>
            <w:tcBorders>
              <w:top w:val="dashSmallGap" w:sz="4" w:space="0" w:color="auto"/>
              <w:left w:val="nil"/>
              <w:bottom w:val="dashSmallGap" w:sz="4" w:space="0" w:color="auto"/>
            </w:tcBorders>
          </w:tcPr>
          <w:p w14:paraId="4AA40A2E" w14:textId="77777777" w:rsidR="00F834FA" w:rsidRPr="00F834FA" w:rsidRDefault="00F834FA" w:rsidP="0004377F">
            <w:pPr>
              <w:pStyle w:val="Table-text"/>
              <w:rPr>
                <w:lang w:val="fr-CA"/>
              </w:rPr>
            </w:pPr>
            <w:r w:rsidRPr="00F834FA">
              <w:rPr>
                <w:lang w:val="fr-CA"/>
              </w:rPr>
              <w:t>Entre 50 et 64 ans</w:t>
            </w:r>
          </w:p>
        </w:tc>
        <w:tc>
          <w:tcPr>
            <w:tcW w:w="2325" w:type="dxa"/>
            <w:tcBorders>
              <w:top w:val="dashSmallGap" w:sz="4" w:space="0" w:color="auto"/>
              <w:left w:val="nil"/>
              <w:bottom w:val="dashSmallGap" w:sz="4" w:space="0" w:color="auto"/>
            </w:tcBorders>
            <w:vAlign w:val="center"/>
          </w:tcPr>
          <w:p w14:paraId="12276220" w14:textId="77777777" w:rsidR="00F834FA" w:rsidRPr="00F834FA" w:rsidRDefault="00F834FA" w:rsidP="0004377F">
            <w:pPr>
              <w:pStyle w:val="Table-text"/>
              <w:jc w:val="center"/>
              <w:rPr>
                <w:lang w:val="fr-CA"/>
              </w:rPr>
            </w:pPr>
            <w:r w:rsidRPr="00F834FA">
              <w:rPr>
                <w:lang w:val="fr-CA"/>
              </w:rPr>
              <w:t>606</w:t>
            </w:r>
          </w:p>
        </w:tc>
        <w:tc>
          <w:tcPr>
            <w:tcW w:w="2325" w:type="dxa"/>
            <w:tcBorders>
              <w:top w:val="dashSmallGap" w:sz="4" w:space="0" w:color="auto"/>
              <w:bottom w:val="dashSmallGap" w:sz="4" w:space="0" w:color="auto"/>
              <w:right w:val="nil"/>
            </w:tcBorders>
            <w:vAlign w:val="center"/>
          </w:tcPr>
          <w:p w14:paraId="0BEC302F" w14:textId="77777777" w:rsidR="00F834FA" w:rsidRPr="00F834FA" w:rsidRDefault="00F834FA" w:rsidP="0004377F">
            <w:pPr>
              <w:pStyle w:val="Table-text"/>
              <w:jc w:val="center"/>
              <w:rPr>
                <w:lang w:val="fr-CA"/>
              </w:rPr>
            </w:pPr>
            <w:r w:rsidRPr="00F834FA">
              <w:rPr>
                <w:lang w:val="fr-CA"/>
              </w:rPr>
              <w:t>4,0 %</w:t>
            </w:r>
          </w:p>
        </w:tc>
      </w:tr>
      <w:tr w:rsidR="00F834FA" w:rsidRPr="00F834FA" w14:paraId="7C593325" w14:textId="77777777" w:rsidTr="0004377F">
        <w:tc>
          <w:tcPr>
            <w:tcW w:w="2325" w:type="dxa"/>
            <w:tcBorders>
              <w:top w:val="dashSmallGap" w:sz="4" w:space="0" w:color="auto"/>
              <w:left w:val="nil"/>
            </w:tcBorders>
          </w:tcPr>
          <w:p w14:paraId="69D9DA9C" w14:textId="77777777" w:rsidR="00F834FA" w:rsidRPr="00F834FA" w:rsidRDefault="00F834FA" w:rsidP="0004377F">
            <w:pPr>
              <w:pStyle w:val="Table-text"/>
              <w:rPr>
                <w:lang w:val="fr-CA"/>
              </w:rPr>
            </w:pPr>
            <w:r w:rsidRPr="00F834FA">
              <w:rPr>
                <w:lang w:val="fr-CA"/>
              </w:rPr>
              <w:t>65 ans ou plus</w:t>
            </w:r>
          </w:p>
        </w:tc>
        <w:tc>
          <w:tcPr>
            <w:tcW w:w="2325" w:type="dxa"/>
            <w:tcBorders>
              <w:top w:val="dashSmallGap" w:sz="4" w:space="0" w:color="auto"/>
              <w:left w:val="nil"/>
            </w:tcBorders>
            <w:vAlign w:val="center"/>
          </w:tcPr>
          <w:p w14:paraId="65A487A2" w14:textId="77777777" w:rsidR="00F834FA" w:rsidRPr="00F834FA" w:rsidRDefault="00F834FA" w:rsidP="0004377F">
            <w:pPr>
              <w:pStyle w:val="Table-text"/>
              <w:jc w:val="center"/>
              <w:rPr>
                <w:lang w:val="fr-CA"/>
              </w:rPr>
            </w:pPr>
            <w:r w:rsidRPr="00F834FA">
              <w:rPr>
                <w:lang w:val="fr-CA"/>
              </w:rPr>
              <w:t>504</w:t>
            </w:r>
          </w:p>
        </w:tc>
        <w:tc>
          <w:tcPr>
            <w:tcW w:w="2325" w:type="dxa"/>
            <w:tcBorders>
              <w:top w:val="dashSmallGap" w:sz="4" w:space="0" w:color="auto"/>
              <w:right w:val="nil"/>
            </w:tcBorders>
            <w:vAlign w:val="center"/>
          </w:tcPr>
          <w:p w14:paraId="73F44071" w14:textId="77777777" w:rsidR="00F834FA" w:rsidRPr="00F834FA" w:rsidRDefault="00F834FA" w:rsidP="0004377F">
            <w:pPr>
              <w:pStyle w:val="Table-text"/>
              <w:jc w:val="center"/>
              <w:rPr>
                <w:lang w:val="fr-CA"/>
              </w:rPr>
            </w:pPr>
            <w:r w:rsidRPr="00F834FA">
              <w:rPr>
                <w:lang w:val="fr-CA"/>
              </w:rPr>
              <w:t>4,4 %</w:t>
            </w:r>
          </w:p>
        </w:tc>
      </w:tr>
    </w:tbl>
    <w:p w14:paraId="050C1BA4" w14:textId="77777777" w:rsidR="00F834FA" w:rsidRPr="00F834FA" w:rsidRDefault="00F834FA" w:rsidP="00F834FA">
      <w:pPr>
        <w:pStyle w:val="Chapterbodytext"/>
        <w:rPr>
          <w:highlight w:val="yellow"/>
          <w:lang w:val="fr-CA"/>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F834FA" w:rsidRPr="00F834FA" w14:paraId="0932842E" w14:textId="77777777" w:rsidTr="0004377F">
        <w:trPr>
          <w:tblHeader/>
        </w:trPr>
        <w:tc>
          <w:tcPr>
            <w:tcW w:w="6975" w:type="dxa"/>
            <w:gridSpan w:val="3"/>
            <w:tcBorders>
              <w:left w:val="nil"/>
              <w:right w:val="nil"/>
            </w:tcBorders>
            <w:vAlign w:val="center"/>
          </w:tcPr>
          <w:p w14:paraId="3C8D062B" w14:textId="77777777" w:rsidR="00F834FA" w:rsidRPr="00F834FA" w:rsidRDefault="00F834FA" w:rsidP="0004377F">
            <w:pPr>
              <w:pStyle w:val="Table-text"/>
              <w:rPr>
                <w:b/>
                <w:bCs/>
                <w:lang w:val="fr-CA"/>
              </w:rPr>
            </w:pPr>
            <w:r w:rsidRPr="00F834FA">
              <w:rPr>
                <w:b/>
                <w:lang w:val="fr-CA"/>
              </w:rPr>
              <w:t>Marge d’erreur par sexe</w:t>
            </w:r>
          </w:p>
        </w:tc>
      </w:tr>
      <w:tr w:rsidR="00F834FA" w:rsidRPr="00F834FA" w14:paraId="1F003FCD" w14:textId="77777777" w:rsidTr="0004377F">
        <w:trPr>
          <w:tblHeader/>
        </w:trPr>
        <w:tc>
          <w:tcPr>
            <w:tcW w:w="2325" w:type="dxa"/>
            <w:tcBorders>
              <w:left w:val="nil"/>
            </w:tcBorders>
            <w:vAlign w:val="center"/>
          </w:tcPr>
          <w:p w14:paraId="7205830B" w14:textId="77777777" w:rsidR="00F834FA" w:rsidRPr="00F834FA" w:rsidRDefault="00F834FA" w:rsidP="0004377F">
            <w:pPr>
              <w:pStyle w:val="Table-text"/>
              <w:rPr>
                <w:b/>
                <w:bCs/>
                <w:lang w:val="fr-CA"/>
              </w:rPr>
            </w:pPr>
            <w:r w:rsidRPr="00F834FA">
              <w:rPr>
                <w:b/>
                <w:lang w:val="fr-CA"/>
              </w:rPr>
              <w:t>Sexe</w:t>
            </w:r>
          </w:p>
        </w:tc>
        <w:tc>
          <w:tcPr>
            <w:tcW w:w="2325" w:type="dxa"/>
            <w:tcBorders>
              <w:left w:val="nil"/>
            </w:tcBorders>
            <w:vAlign w:val="center"/>
          </w:tcPr>
          <w:p w14:paraId="58812EE3" w14:textId="77777777" w:rsidR="00F834FA" w:rsidRPr="00F834FA" w:rsidRDefault="00F834FA" w:rsidP="0004377F">
            <w:pPr>
              <w:pStyle w:val="Table-text"/>
              <w:jc w:val="center"/>
              <w:rPr>
                <w:b/>
                <w:bCs/>
                <w:lang w:val="fr-CA"/>
              </w:rPr>
            </w:pPr>
            <w:r w:rsidRPr="00F834FA">
              <w:rPr>
                <w:b/>
                <w:lang w:val="fr-CA"/>
              </w:rPr>
              <w:t>Taille de l’échantillon</w:t>
            </w:r>
          </w:p>
        </w:tc>
        <w:tc>
          <w:tcPr>
            <w:tcW w:w="2325" w:type="dxa"/>
            <w:tcBorders>
              <w:right w:val="nil"/>
            </w:tcBorders>
            <w:vAlign w:val="center"/>
          </w:tcPr>
          <w:p w14:paraId="6EF097E6" w14:textId="77777777" w:rsidR="00F834FA" w:rsidRPr="00F834FA" w:rsidRDefault="00F834FA" w:rsidP="0004377F">
            <w:pPr>
              <w:pStyle w:val="Table-text"/>
              <w:jc w:val="center"/>
              <w:rPr>
                <w:b/>
                <w:bCs/>
                <w:lang w:val="fr-CA"/>
              </w:rPr>
            </w:pPr>
            <w:r w:rsidRPr="00F834FA">
              <w:rPr>
                <w:b/>
                <w:lang w:val="fr-CA"/>
              </w:rPr>
              <w:t>Marge d’erreur</w:t>
            </w:r>
            <w:r w:rsidRPr="00F834FA">
              <w:rPr>
                <w:b/>
                <w:lang w:val="fr-CA"/>
              </w:rPr>
              <w:br/>
              <w:t>(+/-, 19 fois sur 20)</w:t>
            </w:r>
          </w:p>
        </w:tc>
      </w:tr>
      <w:tr w:rsidR="00F834FA" w:rsidRPr="00F834FA" w14:paraId="73C7B534" w14:textId="77777777" w:rsidTr="0004377F">
        <w:tc>
          <w:tcPr>
            <w:tcW w:w="2325" w:type="dxa"/>
            <w:tcBorders>
              <w:left w:val="nil"/>
              <w:bottom w:val="dashSmallGap" w:sz="4" w:space="0" w:color="auto"/>
            </w:tcBorders>
          </w:tcPr>
          <w:p w14:paraId="679C6F04" w14:textId="77777777" w:rsidR="00F834FA" w:rsidRPr="00F834FA" w:rsidRDefault="00F834FA" w:rsidP="0004377F">
            <w:pPr>
              <w:pStyle w:val="Table-text"/>
              <w:rPr>
                <w:lang w:val="fr-CA"/>
              </w:rPr>
            </w:pPr>
            <w:r w:rsidRPr="00F834FA">
              <w:rPr>
                <w:lang w:val="fr-CA"/>
              </w:rPr>
              <w:t>Global</w:t>
            </w:r>
          </w:p>
        </w:tc>
        <w:tc>
          <w:tcPr>
            <w:tcW w:w="2325" w:type="dxa"/>
            <w:tcBorders>
              <w:left w:val="nil"/>
              <w:bottom w:val="dashSmallGap" w:sz="4" w:space="0" w:color="auto"/>
            </w:tcBorders>
            <w:vAlign w:val="center"/>
          </w:tcPr>
          <w:p w14:paraId="775BDA98" w14:textId="1684AC1D" w:rsidR="00F834FA" w:rsidRPr="00F834FA" w:rsidRDefault="00F834FA" w:rsidP="0004377F">
            <w:pPr>
              <w:pStyle w:val="Table-text"/>
              <w:jc w:val="center"/>
              <w:rPr>
                <w:lang w:val="fr-CA"/>
              </w:rPr>
            </w:pPr>
            <w:r w:rsidRPr="00F834FA">
              <w:rPr>
                <w:lang w:val="fr-CA"/>
              </w:rPr>
              <w:t>2</w:t>
            </w:r>
            <w:r w:rsidR="006C6410">
              <w:rPr>
                <w:lang w:val="fr-CA"/>
              </w:rPr>
              <w:t xml:space="preserve"> </w:t>
            </w:r>
            <w:r w:rsidRPr="00F834FA">
              <w:rPr>
                <w:lang w:val="fr-CA"/>
              </w:rPr>
              <w:t>043</w:t>
            </w:r>
          </w:p>
        </w:tc>
        <w:tc>
          <w:tcPr>
            <w:tcW w:w="2325" w:type="dxa"/>
            <w:tcBorders>
              <w:bottom w:val="dashSmallGap" w:sz="4" w:space="0" w:color="auto"/>
              <w:right w:val="nil"/>
            </w:tcBorders>
            <w:vAlign w:val="center"/>
          </w:tcPr>
          <w:p w14:paraId="19DDF9E0" w14:textId="77777777" w:rsidR="00F834FA" w:rsidRPr="00F834FA" w:rsidRDefault="00F834FA" w:rsidP="0004377F">
            <w:pPr>
              <w:pStyle w:val="Table-text"/>
              <w:jc w:val="center"/>
              <w:rPr>
                <w:lang w:val="fr-CA"/>
              </w:rPr>
            </w:pPr>
            <w:r w:rsidRPr="00F834FA">
              <w:rPr>
                <w:lang w:val="fr-CA"/>
              </w:rPr>
              <w:t>2,2 %</w:t>
            </w:r>
          </w:p>
        </w:tc>
      </w:tr>
      <w:tr w:rsidR="00F834FA" w:rsidRPr="00F834FA" w14:paraId="7F7596CB" w14:textId="77777777" w:rsidTr="0004377F">
        <w:tc>
          <w:tcPr>
            <w:tcW w:w="2325" w:type="dxa"/>
            <w:tcBorders>
              <w:left w:val="nil"/>
              <w:bottom w:val="dashSmallGap" w:sz="4" w:space="0" w:color="auto"/>
            </w:tcBorders>
          </w:tcPr>
          <w:p w14:paraId="4F7F79E2" w14:textId="77777777" w:rsidR="00F834FA" w:rsidRPr="00F834FA" w:rsidRDefault="00F834FA" w:rsidP="0004377F">
            <w:pPr>
              <w:pStyle w:val="Table-text"/>
              <w:tabs>
                <w:tab w:val="clear" w:pos="1584"/>
                <w:tab w:val="clear" w:pos="1800"/>
                <w:tab w:val="clear" w:pos="2340"/>
                <w:tab w:val="left" w:pos="1170"/>
              </w:tabs>
              <w:rPr>
                <w:lang w:val="fr-CA"/>
              </w:rPr>
            </w:pPr>
            <w:r w:rsidRPr="00F834FA">
              <w:rPr>
                <w:lang w:val="fr-CA"/>
              </w:rPr>
              <w:t>Homme</w:t>
            </w:r>
            <w:r w:rsidRPr="00F834FA">
              <w:rPr>
                <w:lang w:val="fr-CA"/>
              </w:rPr>
              <w:tab/>
            </w:r>
          </w:p>
        </w:tc>
        <w:tc>
          <w:tcPr>
            <w:tcW w:w="2325" w:type="dxa"/>
            <w:tcBorders>
              <w:left w:val="nil"/>
              <w:bottom w:val="dashSmallGap" w:sz="4" w:space="0" w:color="auto"/>
            </w:tcBorders>
            <w:vAlign w:val="center"/>
          </w:tcPr>
          <w:p w14:paraId="6873C5D1" w14:textId="7ACB8A1B" w:rsidR="00F834FA" w:rsidRPr="00F834FA" w:rsidRDefault="00F834FA" w:rsidP="0004377F">
            <w:pPr>
              <w:pStyle w:val="Table-text"/>
              <w:jc w:val="center"/>
              <w:rPr>
                <w:lang w:val="fr-CA"/>
              </w:rPr>
            </w:pPr>
            <w:r w:rsidRPr="00F834FA">
              <w:rPr>
                <w:lang w:val="fr-CA"/>
              </w:rPr>
              <w:t>1</w:t>
            </w:r>
            <w:r w:rsidR="006C6410">
              <w:rPr>
                <w:lang w:val="fr-CA"/>
              </w:rPr>
              <w:t xml:space="preserve"> </w:t>
            </w:r>
            <w:r w:rsidRPr="00F834FA">
              <w:rPr>
                <w:lang w:val="fr-CA"/>
              </w:rPr>
              <w:t>010</w:t>
            </w:r>
          </w:p>
        </w:tc>
        <w:tc>
          <w:tcPr>
            <w:tcW w:w="2325" w:type="dxa"/>
            <w:tcBorders>
              <w:bottom w:val="dashSmallGap" w:sz="4" w:space="0" w:color="auto"/>
              <w:right w:val="nil"/>
            </w:tcBorders>
            <w:vAlign w:val="center"/>
          </w:tcPr>
          <w:p w14:paraId="3C78C049" w14:textId="77777777" w:rsidR="00F834FA" w:rsidRPr="00F834FA" w:rsidRDefault="00F834FA" w:rsidP="0004377F">
            <w:pPr>
              <w:pStyle w:val="Table-text"/>
              <w:jc w:val="center"/>
              <w:rPr>
                <w:lang w:val="fr-CA"/>
              </w:rPr>
            </w:pPr>
            <w:r w:rsidRPr="00F834FA">
              <w:rPr>
                <w:lang w:val="fr-CA"/>
              </w:rPr>
              <w:t>3,1 %</w:t>
            </w:r>
          </w:p>
        </w:tc>
      </w:tr>
      <w:tr w:rsidR="00F834FA" w:rsidRPr="00F834FA" w14:paraId="5FC0EF0F" w14:textId="77777777" w:rsidTr="0004377F">
        <w:tc>
          <w:tcPr>
            <w:tcW w:w="2325" w:type="dxa"/>
            <w:tcBorders>
              <w:top w:val="dashSmallGap" w:sz="4" w:space="0" w:color="auto"/>
              <w:left w:val="nil"/>
              <w:bottom w:val="dashSmallGap" w:sz="4" w:space="0" w:color="auto"/>
            </w:tcBorders>
          </w:tcPr>
          <w:p w14:paraId="5D26E7A0" w14:textId="77777777" w:rsidR="00F834FA" w:rsidRPr="00F834FA" w:rsidRDefault="00F834FA" w:rsidP="0004377F">
            <w:pPr>
              <w:pStyle w:val="Table-text"/>
              <w:rPr>
                <w:lang w:val="fr-CA"/>
              </w:rPr>
            </w:pPr>
            <w:r w:rsidRPr="00F834FA">
              <w:rPr>
                <w:lang w:val="fr-CA"/>
              </w:rPr>
              <w:t>Femme</w:t>
            </w:r>
          </w:p>
        </w:tc>
        <w:tc>
          <w:tcPr>
            <w:tcW w:w="2325" w:type="dxa"/>
            <w:tcBorders>
              <w:top w:val="dashSmallGap" w:sz="4" w:space="0" w:color="auto"/>
              <w:left w:val="nil"/>
              <w:bottom w:val="dashSmallGap" w:sz="4" w:space="0" w:color="auto"/>
            </w:tcBorders>
            <w:vAlign w:val="center"/>
          </w:tcPr>
          <w:p w14:paraId="3890C4F6" w14:textId="77777777" w:rsidR="00F834FA" w:rsidRPr="00F834FA" w:rsidRDefault="00F834FA" w:rsidP="0004377F">
            <w:pPr>
              <w:pStyle w:val="Table-text"/>
              <w:jc w:val="center"/>
              <w:rPr>
                <w:lang w:val="fr-CA"/>
              </w:rPr>
            </w:pPr>
            <w:r w:rsidRPr="00F834FA">
              <w:rPr>
                <w:lang w:val="fr-CA"/>
              </w:rPr>
              <w:t>996</w:t>
            </w:r>
          </w:p>
        </w:tc>
        <w:tc>
          <w:tcPr>
            <w:tcW w:w="2325" w:type="dxa"/>
            <w:tcBorders>
              <w:top w:val="dashSmallGap" w:sz="4" w:space="0" w:color="auto"/>
              <w:bottom w:val="dashSmallGap" w:sz="4" w:space="0" w:color="auto"/>
              <w:right w:val="nil"/>
            </w:tcBorders>
            <w:vAlign w:val="center"/>
          </w:tcPr>
          <w:p w14:paraId="24E0D10F" w14:textId="77777777" w:rsidR="00F834FA" w:rsidRPr="00F834FA" w:rsidRDefault="00F834FA" w:rsidP="0004377F">
            <w:pPr>
              <w:pStyle w:val="Table-text"/>
              <w:jc w:val="center"/>
              <w:rPr>
                <w:lang w:val="fr-CA"/>
              </w:rPr>
            </w:pPr>
            <w:r w:rsidRPr="00F834FA">
              <w:rPr>
                <w:lang w:val="fr-CA"/>
              </w:rPr>
              <w:t>3,1 %</w:t>
            </w:r>
          </w:p>
        </w:tc>
      </w:tr>
      <w:tr w:rsidR="00F834FA" w:rsidRPr="00F834FA" w14:paraId="4DED6AB9" w14:textId="77777777" w:rsidTr="0004377F">
        <w:tc>
          <w:tcPr>
            <w:tcW w:w="2325" w:type="dxa"/>
            <w:tcBorders>
              <w:top w:val="dashSmallGap" w:sz="4" w:space="0" w:color="auto"/>
              <w:left w:val="nil"/>
            </w:tcBorders>
          </w:tcPr>
          <w:p w14:paraId="079FFEA6" w14:textId="77777777" w:rsidR="00F834FA" w:rsidRPr="00F834FA" w:rsidRDefault="00F834FA" w:rsidP="0004377F">
            <w:pPr>
              <w:pStyle w:val="Table-text"/>
              <w:rPr>
                <w:lang w:val="fr-CA"/>
              </w:rPr>
            </w:pPr>
            <w:r w:rsidRPr="00F834FA">
              <w:rPr>
                <w:lang w:val="fr-CA"/>
              </w:rPr>
              <w:t>Autre identité sexuelle</w:t>
            </w:r>
          </w:p>
        </w:tc>
        <w:tc>
          <w:tcPr>
            <w:tcW w:w="2325" w:type="dxa"/>
            <w:tcBorders>
              <w:top w:val="dashSmallGap" w:sz="4" w:space="0" w:color="auto"/>
              <w:left w:val="nil"/>
            </w:tcBorders>
            <w:vAlign w:val="center"/>
          </w:tcPr>
          <w:p w14:paraId="1FF8E4DF" w14:textId="77777777" w:rsidR="00F834FA" w:rsidRPr="00F834FA" w:rsidRDefault="00F834FA" w:rsidP="0004377F">
            <w:pPr>
              <w:pStyle w:val="Table-text"/>
              <w:jc w:val="center"/>
              <w:rPr>
                <w:lang w:val="fr-CA"/>
              </w:rPr>
            </w:pPr>
            <w:r w:rsidRPr="00F834FA">
              <w:rPr>
                <w:lang w:val="fr-CA"/>
              </w:rPr>
              <w:t>19</w:t>
            </w:r>
          </w:p>
        </w:tc>
        <w:tc>
          <w:tcPr>
            <w:tcW w:w="2325" w:type="dxa"/>
            <w:tcBorders>
              <w:top w:val="dashSmallGap" w:sz="4" w:space="0" w:color="auto"/>
              <w:right w:val="nil"/>
            </w:tcBorders>
            <w:vAlign w:val="center"/>
          </w:tcPr>
          <w:p w14:paraId="2A710C31" w14:textId="77777777" w:rsidR="00F834FA" w:rsidRPr="00F834FA" w:rsidRDefault="00F834FA" w:rsidP="0004377F">
            <w:pPr>
              <w:pStyle w:val="Table-text"/>
              <w:jc w:val="center"/>
              <w:rPr>
                <w:lang w:val="fr-CA"/>
              </w:rPr>
            </w:pPr>
            <w:r w:rsidRPr="00F834FA">
              <w:rPr>
                <w:lang w:val="fr-CA"/>
              </w:rPr>
              <w:t>22,5 %</w:t>
            </w:r>
          </w:p>
        </w:tc>
      </w:tr>
    </w:tbl>
    <w:p w14:paraId="28241A85" w14:textId="77777777" w:rsidR="00F834FA" w:rsidRPr="00F834FA" w:rsidRDefault="00F834FA" w:rsidP="00F834FA">
      <w:pPr>
        <w:rPr>
          <w:rFonts w:ascii="Arial Narrow" w:hAnsi="Arial Narrow"/>
          <w:szCs w:val="20"/>
          <w:highlight w:val="yellow"/>
          <w:lang w:val="fr-CA"/>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F834FA" w:rsidRPr="00F834FA" w14:paraId="5FBB2150" w14:textId="77777777" w:rsidTr="0004377F">
        <w:trPr>
          <w:tblHeader/>
        </w:trPr>
        <w:tc>
          <w:tcPr>
            <w:tcW w:w="6975" w:type="dxa"/>
            <w:gridSpan w:val="3"/>
            <w:tcBorders>
              <w:left w:val="nil"/>
              <w:right w:val="nil"/>
            </w:tcBorders>
            <w:vAlign w:val="center"/>
          </w:tcPr>
          <w:p w14:paraId="0C1A1598" w14:textId="77777777" w:rsidR="00F834FA" w:rsidRPr="00F834FA" w:rsidRDefault="00F834FA" w:rsidP="0004377F">
            <w:pPr>
              <w:pStyle w:val="Table-text"/>
              <w:rPr>
                <w:b/>
                <w:bCs/>
                <w:lang w:val="fr-CA"/>
              </w:rPr>
            </w:pPr>
            <w:r w:rsidRPr="00F834FA">
              <w:rPr>
                <w:b/>
                <w:lang w:val="fr-CA"/>
              </w:rPr>
              <w:t>Marge d’erreur par revenu</w:t>
            </w:r>
          </w:p>
        </w:tc>
      </w:tr>
      <w:tr w:rsidR="00F834FA" w:rsidRPr="00F834FA" w14:paraId="0099A1B2" w14:textId="77777777" w:rsidTr="0004377F">
        <w:trPr>
          <w:tblHeader/>
        </w:trPr>
        <w:tc>
          <w:tcPr>
            <w:tcW w:w="2325" w:type="dxa"/>
            <w:tcBorders>
              <w:left w:val="nil"/>
            </w:tcBorders>
            <w:vAlign w:val="center"/>
          </w:tcPr>
          <w:p w14:paraId="28F9E3A3" w14:textId="77777777" w:rsidR="00F834FA" w:rsidRPr="00F834FA" w:rsidRDefault="00F834FA" w:rsidP="0004377F">
            <w:pPr>
              <w:pStyle w:val="Table-text"/>
              <w:rPr>
                <w:b/>
                <w:bCs/>
                <w:lang w:val="fr-CA"/>
              </w:rPr>
            </w:pPr>
            <w:r w:rsidRPr="00F834FA">
              <w:rPr>
                <w:b/>
                <w:lang w:val="fr-CA"/>
              </w:rPr>
              <w:t>Revenu</w:t>
            </w:r>
          </w:p>
        </w:tc>
        <w:tc>
          <w:tcPr>
            <w:tcW w:w="2325" w:type="dxa"/>
            <w:tcBorders>
              <w:left w:val="nil"/>
            </w:tcBorders>
            <w:vAlign w:val="center"/>
          </w:tcPr>
          <w:p w14:paraId="159EBB6F" w14:textId="77777777" w:rsidR="00F834FA" w:rsidRPr="00F834FA" w:rsidRDefault="00F834FA" w:rsidP="0004377F">
            <w:pPr>
              <w:pStyle w:val="Table-text"/>
              <w:jc w:val="center"/>
              <w:rPr>
                <w:b/>
                <w:bCs/>
                <w:lang w:val="fr-CA"/>
              </w:rPr>
            </w:pPr>
            <w:r w:rsidRPr="00F834FA">
              <w:rPr>
                <w:b/>
                <w:lang w:val="fr-CA"/>
              </w:rPr>
              <w:t>Taille de l’échantillon</w:t>
            </w:r>
          </w:p>
        </w:tc>
        <w:tc>
          <w:tcPr>
            <w:tcW w:w="2325" w:type="dxa"/>
            <w:tcBorders>
              <w:right w:val="nil"/>
            </w:tcBorders>
            <w:vAlign w:val="center"/>
          </w:tcPr>
          <w:p w14:paraId="0589554A" w14:textId="77777777" w:rsidR="00F834FA" w:rsidRPr="00F834FA" w:rsidRDefault="00F834FA" w:rsidP="0004377F">
            <w:pPr>
              <w:pStyle w:val="Table-text"/>
              <w:jc w:val="center"/>
              <w:rPr>
                <w:b/>
                <w:bCs/>
                <w:lang w:val="fr-CA"/>
              </w:rPr>
            </w:pPr>
            <w:r w:rsidRPr="00F834FA">
              <w:rPr>
                <w:b/>
                <w:lang w:val="fr-CA"/>
              </w:rPr>
              <w:t>Marge d’erreur</w:t>
            </w:r>
            <w:r w:rsidRPr="00F834FA">
              <w:rPr>
                <w:b/>
                <w:lang w:val="fr-CA"/>
              </w:rPr>
              <w:br/>
              <w:t>(+/-, 19 fois sur 20)</w:t>
            </w:r>
          </w:p>
        </w:tc>
      </w:tr>
      <w:tr w:rsidR="00F834FA" w:rsidRPr="00F834FA" w14:paraId="55E7EE64" w14:textId="77777777" w:rsidTr="0004377F">
        <w:tc>
          <w:tcPr>
            <w:tcW w:w="2325" w:type="dxa"/>
            <w:tcBorders>
              <w:left w:val="nil"/>
              <w:bottom w:val="dashSmallGap" w:sz="4" w:space="0" w:color="auto"/>
            </w:tcBorders>
          </w:tcPr>
          <w:p w14:paraId="20DCEAC7" w14:textId="77777777" w:rsidR="00F834FA" w:rsidRPr="00F834FA" w:rsidRDefault="00F834FA" w:rsidP="0004377F">
            <w:pPr>
              <w:pStyle w:val="Table-text"/>
              <w:rPr>
                <w:lang w:val="fr-CA"/>
              </w:rPr>
            </w:pPr>
            <w:r w:rsidRPr="00F834FA">
              <w:rPr>
                <w:lang w:val="fr-CA"/>
              </w:rPr>
              <w:t>Global</w:t>
            </w:r>
          </w:p>
        </w:tc>
        <w:tc>
          <w:tcPr>
            <w:tcW w:w="2325" w:type="dxa"/>
            <w:tcBorders>
              <w:left w:val="nil"/>
              <w:bottom w:val="dashSmallGap" w:sz="4" w:space="0" w:color="auto"/>
            </w:tcBorders>
            <w:vAlign w:val="center"/>
          </w:tcPr>
          <w:p w14:paraId="5627A836" w14:textId="6D7E2923" w:rsidR="00F834FA" w:rsidRPr="00F834FA" w:rsidRDefault="00F834FA" w:rsidP="0004377F">
            <w:pPr>
              <w:pStyle w:val="Table-text"/>
              <w:jc w:val="center"/>
              <w:rPr>
                <w:lang w:val="fr-CA"/>
              </w:rPr>
            </w:pPr>
            <w:r w:rsidRPr="00F834FA">
              <w:rPr>
                <w:lang w:val="fr-CA"/>
              </w:rPr>
              <w:t>2</w:t>
            </w:r>
            <w:r w:rsidR="006C6410">
              <w:rPr>
                <w:lang w:val="fr-CA"/>
              </w:rPr>
              <w:t xml:space="preserve"> </w:t>
            </w:r>
            <w:r w:rsidRPr="00F834FA">
              <w:rPr>
                <w:lang w:val="fr-CA"/>
              </w:rPr>
              <w:t>043</w:t>
            </w:r>
          </w:p>
        </w:tc>
        <w:tc>
          <w:tcPr>
            <w:tcW w:w="2325" w:type="dxa"/>
            <w:tcBorders>
              <w:bottom w:val="dashSmallGap" w:sz="4" w:space="0" w:color="auto"/>
              <w:right w:val="nil"/>
            </w:tcBorders>
            <w:vAlign w:val="center"/>
          </w:tcPr>
          <w:p w14:paraId="4A6D15BE" w14:textId="77777777" w:rsidR="00F834FA" w:rsidRPr="00F834FA" w:rsidRDefault="00F834FA" w:rsidP="0004377F">
            <w:pPr>
              <w:pStyle w:val="Table-text"/>
              <w:jc w:val="center"/>
              <w:rPr>
                <w:lang w:val="fr-CA"/>
              </w:rPr>
            </w:pPr>
            <w:r w:rsidRPr="00F834FA">
              <w:rPr>
                <w:lang w:val="fr-CA"/>
              </w:rPr>
              <w:t>2,2 %</w:t>
            </w:r>
          </w:p>
        </w:tc>
      </w:tr>
      <w:tr w:rsidR="00F834FA" w:rsidRPr="00F834FA" w14:paraId="5412E730" w14:textId="77777777" w:rsidTr="0004377F">
        <w:tc>
          <w:tcPr>
            <w:tcW w:w="2325" w:type="dxa"/>
            <w:tcBorders>
              <w:left w:val="nil"/>
              <w:bottom w:val="dashSmallGap" w:sz="4" w:space="0" w:color="auto"/>
            </w:tcBorders>
          </w:tcPr>
          <w:p w14:paraId="3DB16066" w14:textId="77777777" w:rsidR="00F834FA" w:rsidRPr="00F834FA" w:rsidRDefault="00F834FA" w:rsidP="0004377F">
            <w:pPr>
              <w:pStyle w:val="Table-text"/>
              <w:rPr>
                <w:lang w:val="fr-CA"/>
              </w:rPr>
            </w:pPr>
            <w:r w:rsidRPr="00F834FA">
              <w:rPr>
                <w:lang w:val="fr-CA"/>
              </w:rPr>
              <w:t>Moins de 20</w:t>
            </w:r>
            <w:r w:rsidRPr="00F834FA">
              <w:rPr>
                <w:rFonts w:ascii="Arial" w:hAnsi="Arial" w:cs="Arial"/>
                <w:lang w:val="fr-CA"/>
              </w:rPr>
              <w:t> </w:t>
            </w:r>
            <w:r w:rsidRPr="00F834FA">
              <w:rPr>
                <w:lang w:val="fr-CA"/>
              </w:rPr>
              <w:t>000 $</w:t>
            </w:r>
          </w:p>
        </w:tc>
        <w:tc>
          <w:tcPr>
            <w:tcW w:w="2325" w:type="dxa"/>
            <w:tcBorders>
              <w:left w:val="nil"/>
              <w:bottom w:val="dashSmallGap" w:sz="4" w:space="0" w:color="auto"/>
            </w:tcBorders>
            <w:vAlign w:val="center"/>
          </w:tcPr>
          <w:p w14:paraId="58CBFC60" w14:textId="77777777" w:rsidR="00F834FA" w:rsidRPr="00F834FA" w:rsidRDefault="00F834FA" w:rsidP="0004377F">
            <w:pPr>
              <w:jc w:val="center"/>
              <w:rPr>
                <w:rFonts w:ascii="Arial Narrow" w:hAnsi="Arial Narrow"/>
                <w:sz w:val="18"/>
                <w:szCs w:val="18"/>
                <w:lang w:val="fr-CA"/>
              </w:rPr>
            </w:pPr>
            <w:r w:rsidRPr="00F834FA">
              <w:rPr>
                <w:rFonts w:ascii="Arial Narrow" w:hAnsi="Arial Narrow"/>
                <w:sz w:val="18"/>
                <w:lang w:val="fr-CA"/>
              </w:rPr>
              <w:t>83</w:t>
            </w:r>
          </w:p>
        </w:tc>
        <w:tc>
          <w:tcPr>
            <w:tcW w:w="2325" w:type="dxa"/>
            <w:tcBorders>
              <w:bottom w:val="dashSmallGap" w:sz="4" w:space="0" w:color="auto"/>
              <w:right w:val="nil"/>
            </w:tcBorders>
            <w:vAlign w:val="center"/>
          </w:tcPr>
          <w:p w14:paraId="249DC81E" w14:textId="77777777" w:rsidR="00F834FA" w:rsidRPr="00F834FA" w:rsidRDefault="00F834FA" w:rsidP="0004377F">
            <w:pPr>
              <w:pStyle w:val="Table-text"/>
              <w:jc w:val="center"/>
              <w:rPr>
                <w:lang w:val="fr-CA"/>
              </w:rPr>
            </w:pPr>
            <w:r w:rsidRPr="00F834FA">
              <w:rPr>
                <w:lang w:val="fr-CA"/>
              </w:rPr>
              <w:t>10,8 %</w:t>
            </w:r>
          </w:p>
        </w:tc>
      </w:tr>
      <w:tr w:rsidR="00F834FA" w:rsidRPr="00F834FA" w14:paraId="4305132C" w14:textId="77777777" w:rsidTr="0004377F">
        <w:tc>
          <w:tcPr>
            <w:tcW w:w="2325" w:type="dxa"/>
            <w:tcBorders>
              <w:top w:val="dashSmallGap" w:sz="4" w:space="0" w:color="auto"/>
              <w:left w:val="nil"/>
              <w:bottom w:val="dashSmallGap" w:sz="4" w:space="0" w:color="auto"/>
            </w:tcBorders>
          </w:tcPr>
          <w:p w14:paraId="743BF06E" w14:textId="77777777" w:rsidR="00F834FA" w:rsidRPr="00F834FA" w:rsidRDefault="00F834FA" w:rsidP="0004377F">
            <w:pPr>
              <w:pStyle w:val="Table-text"/>
              <w:rPr>
                <w:lang w:val="fr-CA"/>
              </w:rPr>
            </w:pPr>
            <w:r w:rsidRPr="00F834FA">
              <w:rPr>
                <w:lang w:val="fr-CA"/>
              </w:rPr>
              <w:t>Entre 20</w:t>
            </w:r>
            <w:r w:rsidRPr="00F834FA">
              <w:rPr>
                <w:rFonts w:ascii="Arial" w:hAnsi="Arial" w:cs="Arial"/>
                <w:lang w:val="fr-CA"/>
              </w:rPr>
              <w:t> </w:t>
            </w:r>
            <w:r w:rsidRPr="00F834FA">
              <w:rPr>
                <w:lang w:val="fr-CA"/>
              </w:rPr>
              <w:t>000 $ et 39</w:t>
            </w:r>
            <w:r w:rsidRPr="00F834FA">
              <w:rPr>
                <w:rFonts w:ascii="Arial" w:hAnsi="Arial" w:cs="Arial"/>
                <w:lang w:val="fr-CA"/>
              </w:rPr>
              <w:t> </w:t>
            </w:r>
            <w:r w:rsidRPr="00F834FA">
              <w:rPr>
                <w:lang w:val="fr-CA"/>
              </w:rPr>
              <w:t>999 $</w:t>
            </w:r>
          </w:p>
        </w:tc>
        <w:tc>
          <w:tcPr>
            <w:tcW w:w="2325" w:type="dxa"/>
            <w:tcBorders>
              <w:top w:val="dashSmallGap" w:sz="4" w:space="0" w:color="auto"/>
              <w:left w:val="nil"/>
              <w:bottom w:val="dashSmallGap" w:sz="4" w:space="0" w:color="auto"/>
            </w:tcBorders>
            <w:vAlign w:val="center"/>
          </w:tcPr>
          <w:p w14:paraId="3A839D8E" w14:textId="77777777" w:rsidR="00F834FA" w:rsidRPr="00F834FA" w:rsidRDefault="00F834FA" w:rsidP="0004377F">
            <w:pPr>
              <w:jc w:val="center"/>
              <w:rPr>
                <w:rFonts w:ascii="Arial Narrow" w:hAnsi="Arial Narrow"/>
                <w:sz w:val="18"/>
                <w:szCs w:val="18"/>
                <w:lang w:val="fr-CA"/>
              </w:rPr>
            </w:pPr>
            <w:r w:rsidRPr="00F834FA">
              <w:rPr>
                <w:rFonts w:ascii="Arial Narrow" w:hAnsi="Arial Narrow"/>
                <w:sz w:val="18"/>
                <w:lang w:val="fr-CA"/>
              </w:rPr>
              <w:t>199</w:t>
            </w:r>
          </w:p>
        </w:tc>
        <w:tc>
          <w:tcPr>
            <w:tcW w:w="2325" w:type="dxa"/>
            <w:tcBorders>
              <w:top w:val="dashSmallGap" w:sz="4" w:space="0" w:color="auto"/>
              <w:bottom w:val="dashSmallGap" w:sz="4" w:space="0" w:color="auto"/>
              <w:right w:val="nil"/>
            </w:tcBorders>
            <w:vAlign w:val="center"/>
          </w:tcPr>
          <w:p w14:paraId="66401225" w14:textId="77777777" w:rsidR="00F834FA" w:rsidRPr="00F834FA" w:rsidRDefault="00F834FA" w:rsidP="0004377F">
            <w:pPr>
              <w:pStyle w:val="Table-text"/>
              <w:jc w:val="center"/>
              <w:rPr>
                <w:lang w:val="fr-CA"/>
              </w:rPr>
            </w:pPr>
            <w:r w:rsidRPr="00F834FA">
              <w:rPr>
                <w:lang w:val="fr-CA"/>
              </w:rPr>
              <w:t>7,0 %</w:t>
            </w:r>
          </w:p>
        </w:tc>
      </w:tr>
      <w:tr w:rsidR="00F834FA" w:rsidRPr="00F834FA" w14:paraId="07949A3B" w14:textId="77777777" w:rsidTr="0004377F">
        <w:tc>
          <w:tcPr>
            <w:tcW w:w="2325" w:type="dxa"/>
            <w:tcBorders>
              <w:top w:val="dashSmallGap" w:sz="4" w:space="0" w:color="auto"/>
              <w:left w:val="nil"/>
              <w:bottom w:val="dashSmallGap" w:sz="4" w:space="0" w:color="auto"/>
            </w:tcBorders>
          </w:tcPr>
          <w:p w14:paraId="34BD50E2" w14:textId="77777777" w:rsidR="00F834FA" w:rsidRPr="00F834FA" w:rsidRDefault="00F834FA" w:rsidP="0004377F">
            <w:pPr>
              <w:pStyle w:val="Table-text"/>
              <w:rPr>
                <w:lang w:val="fr-CA"/>
              </w:rPr>
            </w:pPr>
            <w:r w:rsidRPr="00F834FA">
              <w:rPr>
                <w:lang w:val="fr-CA"/>
              </w:rPr>
              <w:t>Entre 40</w:t>
            </w:r>
            <w:r w:rsidRPr="00F834FA">
              <w:rPr>
                <w:rFonts w:ascii="Arial" w:hAnsi="Arial" w:cs="Arial"/>
                <w:lang w:val="fr-CA"/>
              </w:rPr>
              <w:t> </w:t>
            </w:r>
            <w:r w:rsidRPr="00F834FA">
              <w:rPr>
                <w:lang w:val="fr-CA"/>
              </w:rPr>
              <w:t>000 $ et 59</w:t>
            </w:r>
            <w:r w:rsidRPr="00F834FA">
              <w:rPr>
                <w:rFonts w:ascii="Arial" w:hAnsi="Arial" w:cs="Arial"/>
                <w:lang w:val="fr-CA"/>
              </w:rPr>
              <w:t> </w:t>
            </w:r>
            <w:r w:rsidRPr="00F834FA">
              <w:rPr>
                <w:lang w:val="fr-CA"/>
              </w:rPr>
              <w:t>999 $</w:t>
            </w:r>
          </w:p>
        </w:tc>
        <w:tc>
          <w:tcPr>
            <w:tcW w:w="2325" w:type="dxa"/>
            <w:tcBorders>
              <w:top w:val="dashSmallGap" w:sz="4" w:space="0" w:color="auto"/>
              <w:left w:val="nil"/>
              <w:bottom w:val="dashSmallGap" w:sz="4" w:space="0" w:color="auto"/>
            </w:tcBorders>
            <w:vAlign w:val="center"/>
          </w:tcPr>
          <w:p w14:paraId="5DD4B608" w14:textId="77777777" w:rsidR="00F834FA" w:rsidRPr="00F834FA" w:rsidRDefault="00F834FA" w:rsidP="0004377F">
            <w:pPr>
              <w:jc w:val="center"/>
              <w:rPr>
                <w:rFonts w:ascii="Arial Narrow" w:hAnsi="Arial Narrow"/>
                <w:sz w:val="18"/>
                <w:szCs w:val="18"/>
                <w:lang w:val="fr-CA"/>
              </w:rPr>
            </w:pPr>
            <w:r w:rsidRPr="00F834FA">
              <w:rPr>
                <w:rFonts w:ascii="Arial Narrow" w:hAnsi="Arial Narrow"/>
                <w:sz w:val="18"/>
                <w:lang w:val="fr-CA"/>
              </w:rPr>
              <w:t>245</w:t>
            </w:r>
          </w:p>
        </w:tc>
        <w:tc>
          <w:tcPr>
            <w:tcW w:w="2325" w:type="dxa"/>
            <w:tcBorders>
              <w:top w:val="dashSmallGap" w:sz="4" w:space="0" w:color="auto"/>
              <w:bottom w:val="dashSmallGap" w:sz="4" w:space="0" w:color="auto"/>
              <w:right w:val="nil"/>
            </w:tcBorders>
            <w:vAlign w:val="center"/>
          </w:tcPr>
          <w:p w14:paraId="44583922" w14:textId="77777777" w:rsidR="00F834FA" w:rsidRPr="00F834FA" w:rsidRDefault="00F834FA" w:rsidP="0004377F">
            <w:pPr>
              <w:pStyle w:val="Table-text"/>
              <w:jc w:val="center"/>
              <w:rPr>
                <w:lang w:val="fr-CA"/>
              </w:rPr>
            </w:pPr>
            <w:r w:rsidRPr="00F834FA">
              <w:rPr>
                <w:lang w:val="fr-CA"/>
              </w:rPr>
              <w:t>6,3 %</w:t>
            </w:r>
          </w:p>
        </w:tc>
      </w:tr>
      <w:tr w:rsidR="00F834FA" w:rsidRPr="00F834FA" w14:paraId="3BE3F9DE" w14:textId="77777777" w:rsidTr="0004377F">
        <w:tc>
          <w:tcPr>
            <w:tcW w:w="2325" w:type="dxa"/>
            <w:tcBorders>
              <w:top w:val="dashSmallGap" w:sz="4" w:space="0" w:color="auto"/>
              <w:left w:val="nil"/>
              <w:bottom w:val="dashSmallGap" w:sz="4" w:space="0" w:color="auto"/>
            </w:tcBorders>
          </w:tcPr>
          <w:p w14:paraId="6AED8AD8" w14:textId="77777777" w:rsidR="00F834FA" w:rsidRPr="00F834FA" w:rsidRDefault="00F834FA" w:rsidP="0004377F">
            <w:pPr>
              <w:pStyle w:val="Table-text"/>
              <w:rPr>
                <w:lang w:val="fr-CA"/>
              </w:rPr>
            </w:pPr>
            <w:r w:rsidRPr="00F834FA">
              <w:rPr>
                <w:lang w:val="fr-CA"/>
              </w:rPr>
              <w:t>Entre 60</w:t>
            </w:r>
            <w:r w:rsidRPr="00F834FA">
              <w:rPr>
                <w:rFonts w:ascii="Arial" w:hAnsi="Arial" w:cs="Arial"/>
                <w:lang w:val="fr-CA"/>
              </w:rPr>
              <w:t> </w:t>
            </w:r>
            <w:r w:rsidRPr="00F834FA">
              <w:rPr>
                <w:lang w:val="fr-CA"/>
              </w:rPr>
              <w:t>000 $ et 79</w:t>
            </w:r>
            <w:r w:rsidRPr="00F834FA">
              <w:rPr>
                <w:rFonts w:ascii="Arial" w:hAnsi="Arial" w:cs="Arial"/>
                <w:lang w:val="fr-CA"/>
              </w:rPr>
              <w:t> </w:t>
            </w:r>
            <w:r w:rsidRPr="00F834FA">
              <w:rPr>
                <w:lang w:val="fr-CA"/>
              </w:rPr>
              <w:t>999 $</w:t>
            </w:r>
          </w:p>
        </w:tc>
        <w:tc>
          <w:tcPr>
            <w:tcW w:w="2325" w:type="dxa"/>
            <w:tcBorders>
              <w:top w:val="dashSmallGap" w:sz="4" w:space="0" w:color="auto"/>
              <w:left w:val="nil"/>
              <w:bottom w:val="dashSmallGap" w:sz="4" w:space="0" w:color="auto"/>
            </w:tcBorders>
            <w:vAlign w:val="center"/>
          </w:tcPr>
          <w:p w14:paraId="35F47043" w14:textId="77777777" w:rsidR="00F834FA" w:rsidRPr="00F834FA" w:rsidRDefault="00F834FA" w:rsidP="0004377F">
            <w:pPr>
              <w:jc w:val="center"/>
              <w:rPr>
                <w:rFonts w:ascii="Arial Narrow" w:hAnsi="Arial Narrow"/>
                <w:sz w:val="18"/>
                <w:szCs w:val="18"/>
                <w:lang w:val="fr-CA"/>
              </w:rPr>
            </w:pPr>
            <w:r w:rsidRPr="00F834FA">
              <w:rPr>
                <w:rFonts w:ascii="Arial Narrow" w:hAnsi="Arial Narrow"/>
                <w:sz w:val="18"/>
                <w:lang w:val="fr-CA"/>
              </w:rPr>
              <w:t>252</w:t>
            </w:r>
          </w:p>
        </w:tc>
        <w:tc>
          <w:tcPr>
            <w:tcW w:w="2325" w:type="dxa"/>
            <w:tcBorders>
              <w:top w:val="dashSmallGap" w:sz="4" w:space="0" w:color="auto"/>
              <w:bottom w:val="dashSmallGap" w:sz="4" w:space="0" w:color="auto"/>
              <w:right w:val="nil"/>
            </w:tcBorders>
            <w:vAlign w:val="center"/>
          </w:tcPr>
          <w:p w14:paraId="7D83947A" w14:textId="77777777" w:rsidR="00F834FA" w:rsidRPr="00F834FA" w:rsidRDefault="00F834FA" w:rsidP="0004377F">
            <w:pPr>
              <w:pStyle w:val="Table-text"/>
              <w:jc w:val="center"/>
              <w:rPr>
                <w:lang w:val="fr-CA"/>
              </w:rPr>
            </w:pPr>
            <w:r w:rsidRPr="00F834FA">
              <w:rPr>
                <w:lang w:val="fr-CA"/>
              </w:rPr>
              <w:t>6,2 %</w:t>
            </w:r>
          </w:p>
        </w:tc>
      </w:tr>
      <w:tr w:rsidR="00F834FA" w:rsidRPr="00F834FA" w14:paraId="3E7397B2" w14:textId="77777777" w:rsidTr="0004377F">
        <w:tc>
          <w:tcPr>
            <w:tcW w:w="2325" w:type="dxa"/>
            <w:tcBorders>
              <w:top w:val="dashSmallGap" w:sz="4" w:space="0" w:color="auto"/>
              <w:left w:val="nil"/>
              <w:bottom w:val="dashSmallGap" w:sz="4" w:space="0" w:color="auto"/>
            </w:tcBorders>
          </w:tcPr>
          <w:p w14:paraId="33F582B4" w14:textId="77777777" w:rsidR="00F834FA" w:rsidRPr="00F834FA" w:rsidRDefault="00F834FA" w:rsidP="0004377F">
            <w:pPr>
              <w:pStyle w:val="Table-text"/>
              <w:rPr>
                <w:lang w:val="fr-CA"/>
              </w:rPr>
            </w:pPr>
            <w:r w:rsidRPr="00F834FA">
              <w:rPr>
                <w:lang w:val="fr-CA"/>
              </w:rPr>
              <w:t>Entre 80</w:t>
            </w:r>
            <w:r w:rsidRPr="00F834FA">
              <w:rPr>
                <w:rFonts w:ascii="Arial" w:hAnsi="Arial" w:cs="Arial"/>
                <w:lang w:val="fr-CA"/>
              </w:rPr>
              <w:t> </w:t>
            </w:r>
            <w:r w:rsidRPr="00F834FA">
              <w:rPr>
                <w:lang w:val="fr-CA"/>
              </w:rPr>
              <w:t>000 $ et 99</w:t>
            </w:r>
            <w:r w:rsidRPr="00F834FA">
              <w:rPr>
                <w:rFonts w:ascii="Arial" w:hAnsi="Arial" w:cs="Arial"/>
                <w:lang w:val="fr-CA"/>
              </w:rPr>
              <w:t> </w:t>
            </w:r>
            <w:r w:rsidRPr="00F834FA">
              <w:rPr>
                <w:lang w:val="fr-CA"/>
              </w:rPr>
              <w:t>999 $</w:t>
            </w:r>
          </w:p>
        </w:tc>
        <w:tc>
          <w:tcPr>
            <w:tcW w:w="2325" w:type="dxa"/>
            <w:tcBorders>
              <w:top w:val="dashSmallGap" w:sz="4" w:space="0" w:color="auto"/>
              <w:left w:val="nil"/>
              <w:bottom w:val="dashSmallGap" w:sz="4" w:space="0" w:color="auto"/>
            </w:tcBorders>
            <w:vAlign w:val="center"/>
          </w:tcPr>
          <w:p w14:paraId="6CA4110C" w14:textId="77777777" w:rsidR="00F834FA" w:rsidRPr="00F834FA" w:rsidRDefault="00F834FA" w:rsidP="0004377F">
            <w:pPr>
              <w:jc w:val="center"/>
              <w:rPr>
                <w:rFonts w:ascii="Arial Narrow" w:hAnsi="Arial Narrow"/>
                <w:sz w:val="18"/>
                <w:szCs w:val="18"/>
                <w:lang w:val="fr-CA"/>
              </w:rPr>
            </w:pPr>
            <w:r w:rsidRPr="00F834FA">
              <w:rPr>
                <w:rFonts w:ascii="Arial Narrow" w:hAnsi="Arial Narrow"/>
                <w:sz w:val="18"/>
                <w:lang w:val="fr-CA"/>
              </w:rPr>
              <w:t>241</w:t>
            </w:r>
          </w:p>
        </w:tc>
        <w:tc>
          <w:tcPr>
            <w:tcW w:w="2325" w:type="dxa"/>
            <w:tcBorders>
              <w:top w:val="dashSmallGap" w:sz="4" w:space="0" w:color="auto"/>
              <w:bottom w:val="dashSmallGap" w:sz="4" w:space="0" w:color="auto"/>
              <w:right w:val="nil"/>
            </w:tcBorders>
            <w:vAlign w:val="center"/>
          </w:tcPr>
          <w:p w14:paraId="6D2EFB82" w14:textId="77777777" w:rsidR="00F834FA" w:rsidRPr="00F834FA" w:rsidRDefault="00F834FA" w:rsidP="0004377F">
            <w:pPr>
              <w:pStyle w:val="Table-text"/>
              <w:jc w:val="center"/>
              <w:rPr>
                <w:lang w:val="fr-CA"/>
              </w:rPr>
            </w:pPr>
            <w:r w:rsidRPr="00F834FA">
              <w:rPr>
                <w:lang w:val="fr-CA"/>
              </w:rPr>
              <w:t>6,3 %</w:t>
            </w:r>
          </w:p>
        </w:tc>
      </w:tr>
      <w:tr w:rsidR="00F834FA" w:rsidRPr="00F834FA" w14:paraId="054EB276" w14:textId="77777777" w:rsidTr="0004377F">
        <w:tc>
          <w:tcPr>
            <w:tcW w:w="2325" w:type="dxa"/>
            <w:tcBorders>
              <w:top w:val="dashSmallGap" w:sz="4" w:space="0" w:color="auto"/>
              <w:left w:val="nil"/>
              <w:bottom w:val="dashSmallGap" w:sz="4" w:space="0" w:color="auto"/>
            </w:tcBorders>
          </w:tcPr>
          <w:p w14:paraId="738F7009" w14:textId="77777777" w:rsidR="00F834FA" w:rsidRPr="00F834FA" w:rsidRDefault="00F834FA" w:rsidP="0004377F">
            <w:pPr>
              <w:pStyle w:val="Table-text"/>
              <w:rPr>
                <w:lang w:val="fr-CA"/>
              </w:rPr>
            </w:pPr>
            <w:r w:rsidRPr="00F834FA">
              <w:rPr>
                <w:lang w:val="fr-CA"/>
              </w:rPr>
              <w:t>Entre 100</w:t>
            </w:r>
            <w:r w:rsidRPr="00F834FA">
              <w:rPr>
                <w:rFonts w:ascii="Arial" w:hAnsi="Arial" w:cs="Arial"/>
                <w:lang w:val="fr-CA"/>
              </w:rPr>
              <w:t> </w:t>
            </w:r>
            <w:r w:rsidRPr="00F834FA">
              <w:rPr>
                <w:lang w:val="fr-CA"/>
              </w:rPr>
              <w:t>000 $ et 149</w:t>
            </w:r>
            <w:r w:rsidRPr="00F834FA">
              <w:rPr>
                <w:rFonts w:ascii="Arial" w:hAnsi="Arial" w:cs="Arial"/>
                <w:lang w:val="fr-CA"/>
              </w:rPr>
              <w:t> </w:t>
            </w:r>
            <w:r w:rsidRPr="00F834FA">
              <w:rPr>
                <w:lang w:val="fr-CA"/>
              </w:rPr>
              <w:t>999 $</w:t>
            </w:r>
          </w:p>
        </w:tc>
        <w:tc>
          <w:tcPr>
            <w:tcW w:w="2325" w:type="dxa"/>
            <w:tcBorders>
              <w:top w:val="dashSmallGap" w:sz="4" w:space="0" w:color="auto"/>
              <w:left w:val="nil"/>
              <w:bottom w:val="dashSmallGap" w:sz="4" w:space="0" w:color="auto"/>
            </w:tcBorders>
            <w:vAlign w:val="center"/>
          </w:tcPr>
          <w:p w14:paraId="60CA0A72" w14:textId="77777777" w:rsidR="00F834FA" w:rsidRPr="00F834FA" w:rsidRDefault="00F834FA" w:rsidP="0004377F">
            <w:pPr>
              <w:jc w:val="center"/>
              <w:rPr>
                <w:rFonts w:ascii="Arial Narrow" w:hAnsi="Arial Narrow"/>
                <w:sz w:val="18"/>
                <w:szCs w:val="18"/>
                <w:lang w:val="fr-CA"/>
              </w:rPr>
            </w:pPr>
            <w:r w:rsidRPr="00F834FA">
              <w:rPr>
                <w:rFonts w:ascii="Arial Narrow" w:hAnsi="Arial Narrow"/>
                <w:sz w:val="18"/>
                <w:lang w:val="fr-CA"/>
              </w:rPr>
              <w:t>357</w:t>
            </w:r>
          </w:p>
        </w:tc>
        <w:tc>
          <w:tcPr>
            <w:tcW w:w="2325" w:type="dxa"/>
            <w:tcBorders>
              <w:top w:val="dashSmallGap" w:sz="4" w:space="0" w:color="auto"/>
              <w:bottom w:val="dashSmallGap" w:sz="4" w:space="0" w:color="auto"/>
              <w:right w:val="nil"/>
            </w:tcBorders>
            <w:vAlign w:val="center"/>
          </w:tcPr>
          <w:p w14:paraId="41FF96F3" w14:textId="77777777" w:rsidR="00F834FA" w:rsidRPr="00F834FA" w:rsidRDefault="00F834FA" w:rsidP="0004377F">
            <w:pPr>
              <w:pStyle w:val="Table-text"/>
              <w:jc w:val="center"/>
              <w:rPr>
                <w:lang w:val="fr-CA"/>
              </w:rPr>
            </w:pPr>
            <w:r w:rsidRPr="00F834FA">
              <w:rPr>
                <w:lang w:val="fr-CA"/>
              </w:rPr>
              <w:t>5,2 %</w:t>
            </w:r>
          </w:p>
        </w:tc>
      </w:tr>
      <w:tr w:rsidR="00F834FA" w:rsidRPr="00F834FA" w14:paraId="5F2B0711" w14:textId="77777777" w:rsidTr="0004377F">
        <w:tc>
          <w:tcPr>
            <w:tcW w:w="2325" w:type="dxa"/>
            <w:tcBorders>
              <w:top w:val="dashSmallGap" w:sz="4" w:space="0" w:color="auto"/>
              <w:left w:val="nil"/>
            </w:tcBorders>
          </w:tcPr>
          <w:p w14:paraId="3721059A" w14:textId="77777777" w:rsidR="00F834FA" w:rsidRPr="00F834FA" w:rsidRDefault="00F834FA" w:rsidP="0004377F">
            <w:pPr>
              <w:pStyle w:val="Table-text"/>
              <w:rPr>
                <w:lang w:val="fr-CA"/>
              </w:rPr>
            </w:pPr>
            <w:r w:rsidRPr="00F834FA">
              <w:rPr>
                <w:lang w:val="fr-CA"/>
              </w:rPr>
              <w:t>150</w:t>
            </w:r>
            <w:r w:rsidRPr="00F834FA">
              <w:rPr>
                <w:rFonts w:ascii="Arial" w:hAnsi="Arial" w:cs="Arial"/>
                <w:lang w:val="fr-CA"/>
              </w:rPr>
              <w:t> </w:t>
            </w:r>
            <w:r w:rsidRPr="00F834FA">
              <w:rPr>
                <w:lang w:val="fr-CA"/>
              </w:rPr>
              <w:t>000 $ ou plus</w:t>
            </w:r>
          </w:p>
        </w:tc>
        <w:tc>
          <w:tcPr>
            <w:tcW w:w="2325" w:type="dxa"/>
            <w:tcBorders>
              <w:top w:val="dashSmallGap" w:sz="4" w:space="0" w:color="auto"/>
              <w:left w:val="nil"/>
            </w:tcBorders>
            <w:vAlign w:val="center"/>
          </w:tcPr>
          <w:p w14:paraId="08E0A949" w14:textId="77777777" w:rsidR="00F834FA" w:rsidRPr="00F834FA" w:rsidRDefault="00F834FA" w:rsidP="0004377F">
            <w:pPr>
              <w:jc w:val="center"/>
              <w:rPr>
                <w:rFonts w:ascii="Arial Narrow" w:hAnsi="Arial Narrow"/>
                <w:sz w:val="18"/>
                <w:szCs w:val="18"/>
                <w:lang w:val="fr-CA"/>
              </w:rPr>
            </w:pPr>
            <w:r w:rsidRPr="00F834FA">
              <w:rPr>
                <w:rFonts w:ascii="Arial Narrow" w:hAnsi="Arial Narrow"/>
                <w:sz w:val="18"/>
                <w:lang w:val="fr-CA"/>
              </w:rPr>
              <w:t>358</w:t>
            </w:r>
          </w:p>
        </w:tc>
        <w:tc>
          <w:tcPr>
            <w:tcW w:w="2325" w:type="dxa"/>
            <w:tcBorders>
              <w:top w:val="dashSmallGap" w:sz="4" w:space="0" w:color="auto"/>
              <w:right w:val="nil"/>
            </w:tcBorders>
            <w:vAlign w:val="center"/>
          </w:tcPr>
          <w:p w14:paraId="2DCAFBCF" w14:textId="77777777" w:rsidR="00F834FA" w:rsidRPr="00F834FA" w:rsidRDefault="00F834FA" w:rsidP="0004377F">
            <w:pPr>
              <w:pStyle w:val="Table-text"/>
              <w:jc w:val="center"/>
              <w:rPr>
                <w:lang w:val="fr-CA"/>
              </w:rPr>
            </w:pPr>
            <w:r w:rsidRPr="00F834FA">
              <w:rPr>
                <w:lang w:val="fr-CA"/>
              </w:rPr>
              <w:t>5,2 %</w:t>
            </w:r>
          </w:p>
        </w:tc>
      </w:tr>
    </w:tbl>
    <w:p w14:paraId="10BB1356" w14:textId="77777777" w:rsidR="00F834FA" w:rsidRPr="00F834FA" w:rsidRDefault="00F834FA" w:rsidP="00F834FA">
      <w:pPr>
        <w:pStyle w:val="Chapterbodytext"/>
        <w:rPr>
          <w:highlight w:val="yellow"/>
          <w:lang w:val="fr-CA"/>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F834FA" w:rsidRPr="003C1BB8" w14:paraId="2C812EF1" w14:textId="77777777" w:rsidTr="0004377F">
        <w:trPr>
          <w:tblHeader/>
        </w:trPr>
        <w:tc>
          <w:tcPr>
            <w:tcW w:w="6975" w:type="dxa"/>
            <w:gridSpan w:val="3"/>
            <w:tcBorders>
              <w:left w:val="nil"/>
              <w:right w:val="nil"/>
            </w:tcBorders>
            <w:vAlign w:val="center"/>
          </w:tcPr>
          <w:p w14:paraId="73E17CE4" w14:textId="77777777" w:rsidR="00F834FA" w:rsidRPr="00F834FA" w:rsidRDefault="00F834FA" w:rsidP="0004377F">
            <w:pPr>
              <w:pStyle w:val="Table-text"/>
              <w:rPr>
                <w:b/>
                <w:bCs/>
                <w:lang w:val="fr-CA"/>
              </w:rPr>
            </w:pPr>
            <w:r w:rsidRPr="00F834FA">
              <w:rPr>
                <w:b/>
                <w:lang w:val="fr-CA"/>
              </w:rPr>
              <w:t>Marge d’erreur par niveau de scolarité</w:t>
            </w:r>
          </w:p>
        </w:tc>
      </w:tr>
      <w:tr w:rsidR="00F834FA" w:rsidRPr="00F834FA" w14:paraId="4F6DA852" w14:textId="77777777" w:rsidTr="0004377F">
        <w:trPr>
          <w:tblHeader/>
        </w:trPr>
        <w:tc>
          <w:tcPr>
            <w:tcW w:w="2325" w:type="dxa"/>
            <w:tcBorders>
              <w:left w:val="nil"/>
            </w:tcBorders>
            <w:vAlign w:val="center"/>
          </w:tcPr>
          <w:p w14:paraId="72F28D9E" w14:textId="77777777" w:rsidR="00F834FA" w:rsidRPr="00F834FA" w:rsidRDefault="00F834FA" w:rsidP="0004377F">
            <w:pPr>
              <w:pStyle w:val="Table-text"/>
              <w:rPr>
                <w:b/>
                <w:bCs/>
                <w:lang w:val="fr-CA"/>
              </w:rPr>
            </w:pPr>
            <w:r w:rsidRPr="00F834FA">
              <w:rPr>
                <w:b/>
                <w:lang w:val="fr-CA"/>
              </w:rPr>
              <w:t>Niveau de scolarité</w:t>
            </w:r>
          </w:p>
        </w:tc>
        <w:tc>
          <w:tcPr>
            <w:tcW w:w="2325" w:type="dxa"/>
            <w:tcBorders>
              <w:left w:val="nil"/>
            </w:tcBorders>
            <w:vAlign w:val="center"/>
          </w:tcPr>
          <w:p w14:paraId="5E2FDDD5" w14:textId="77777777" w:rsidR="00F834FA" w:rsidRPr="00F834FA" w:rsidRDefault="00F834FA" w:rsidP="0004377F">
            <w:pPr>
              <w:pStyle w:val="Table-text"/>
              <w:jc w:val="center"/>
              <w:rPr>
                <w:b/>
                <w:bCs/>
                <w:lang w:val="fr-CA"/>
              </w:rPr>
            </w:pPr>
            <w:r w:rsidRPr="00F834FA">
              <w:rPr>
                <w:b/>
                <w:lang w:val="fr-CA"/>
              </w:rPr>
              <w:t>Taille de l’échantillon</w:t>
            </w:r>
          </w:p>
        </w:tc>
        <w:tc>
          <w:tcPr>
            <w:tcW w:w="2325" w:type="dxa"/>
            <w:tcBorders>
              <w:right w:val="nil"/>
            </w:tcBorders>
            <w:vAlign w:val="center"/>
          </w:tcPr>
          <w:p w14:paraId="6D5E22E5" w14:textId="77777777" w:rsidR="00F834FA" w:rsidRPr="00F834FA" w:rsidRDefault="00F834FA" w:rsidP="0004377F">
            <w:pPr>
              <w:pStyle w:val="Table-text"/>
              <w:jc w:val="center"/>
              <w:rPr>
                <w:b/>
                <w:bCs/>
                <w:lang w:val="fr-CA"/>
              </w:rPr>
            </w:pPr>
            <w:r w:rsidRPr="00F834FA">
              <w:rPr>
                <w:b/>
                <w:lang w:val="fr-CA"/>
              </w:rPr>
              <w:t>Marge d’erreur</w:t>
            </w:r>
            <w:r w:rsidRPr="00F834FA">
              <w:rPr>
                <w:b/>
                <w:lang w:val="fr-CA"/>
              </w:rPr>
              <w:br/>
              <w:t>(+/-, 19 fois sur 20)</w:t>
            </w:r>
          </w:p>
        </w:tc>
      </w:tr>
      <w:tr w:rsidR="00F834FA" w:rsidRPr="00F834FA" w14:paraId="26C9016F" w14:textId="77777777" w:rsidTr="0004377F">
        <w:tc>
          <w:tcPr>
            <w:tcW w:w="2325" w:type="dxa"/>
            <w:tcBorders>
              <w:left w:val="nil"/>
              <w:bottom w:val="dashSmallGap" w:sz="4" w:space="0" w:color="auto"/>
            </w:tcBorders>
          </w:tcPr>
          <w:p w14:paraId="3CDF38D1" w14:textId="77777777" w:rsidR="00F834FA" w:rsidRPr="00F834FA" w:rsidRDefault="00F834FA" w:rsidP="0004377F">
            <w:pPr>
              <w:pStyle w:val="Table-text"/>
              <w:rPr>
                <w:lang w:val="fr-CA"/>
              </w:rPr>
            </w:pPr>
            <w:r w:rsidRPr="00F834FA">
              <w:rPr>
                <w:lang w:val="fr-CA"/>
              </w:rPr>
              <w:t>Global</w:t>
            </w:r>
          </w:p>
        </w:tc>
        <w:tc>
          <w:tcPr>
            <w:tcW w:w="2325" w:type="dxa"/>
            <w:tcBorders>
              <w:left w:val="nil"/>
              <w:bottom w:val="dashSmallGap" w:sz="4" w:space="0" w:color="auto"/>
            </w:tcBorders>
            <w:vAlign w:val="center"/>
          </w:tcPr>
          <w:p w14:paraId="5A937A66" w14:textId="1BFD232C" w:rsidR="00F834FA" w:rsidRPr="00F834FA" w:rsidRDefault="00F834FA" w:rsidP="0004377F">
            <w:pPr>
              <w:pStyle w:val="Table-text"/>
              <w:jc w:val="center"/>
              <w:rPr>
                <w:lang w:val="fr-CA"/>
              </w:rPr>
            </w:pPr>
            <w:r w:rsidRPr="00F834FA">
              <w:rPr>
                <w:lang w:val="fr-CA"/>
              </w:rPr>
              <w:t>2</w:t>
            </w:r>
            <w:r w:rsidR="006C6410">
              <w:rPr>
                <w:lang w:val="fr-CA"/>
              </w:rPr>
              <w:t xml:space="preserve"> </w:t>
            </w:r>
            <w:r w:rsidRPr="00F834FA">
              <w:rPr>
                <w:lang w:val="fr-CA"/>
              </w:rPr>
              <w:t>043</w:t>
            </w:r>
          </w:p>
        </w:tc>
        <w:tc>
          <w:tcPr>
            <w:tcW w:w="2325" w:type="dxa"/>
            <w:tcBorders>
              <w:bottom w:val="dashSmallGap" w:sz="4" w:space="0" w:color="auto"/>
              <w:right w:val="nil"/>
            </w:tcBorders>
            <w:vAlign w:val="center"/>
          </w:tcPr>
          <w:p w14:paraId="66CB780A" w14:textId="77777777" w:rsidR="00F834FA" w:rsidRPr="00F834FA" w:rsidRDefault="00F834FA" w:rsidP="0004377F">
            <w:pPr>
              <w:pStyle w:val="Table-text"/>
              <w:jc w:val="center"/>
              <w:rPr>
                <w:lang w:val="fr-CA"/>
              </w:rPr>
            </w:pPr>
            <w:r w:rsidRPr="00F834FA">
              <w:rPr>
                <w:lang w:val="fr-CA"/>
              </w:rPr>
              <w:t>2,2 %</w:t>
            </w:r>
          </w:p>
        </w:tc>
      </w:tr>
      <w:tr w:rsidR="00F834FA" w:rsidRPr="00F834FA" w14:paraId="6AFC5314" w14:textId="77777777" w:rsidTr="0004377F">
        <w:tc>
          <w:tcPr>
            <w:tcW w:w="2325" w:type="dxa"/>
            <w:tcBorders>
              <w:left w:val="nil"/>
              <w:bottom w:val="dashSmallGap" w:sz="4" w:space="0" w:color="auto"/>
            </w:tcBorders>
          </w:tcPr>
          <w:p w14:paraId="0848C516" w14:textId="77777777" w:rsidR="00F834FA" w:rsidRPr="00F834FA" w:rsidRDefault="00F834FA" w:rsidP="0004377F">
            <w:pPr>
              <w:pStyle w:val="Table-text"/>
              <w:rPr>
                <w:lang w:val="fr-CA"/>
              </w:rPr>
            </w:pPr>
            <w:r w:rsidRPr="00F834FA">
              <w:rPr>
                <w:lang w:val="fr-CA"/>
              </w:rPr>
              <w:t>Études secondaires non terminées</w:t>
            </w:r>
          </w:p>
        </w:tc>
        <w:tc>
          <w:tcPr>
            <w:tcW w:w="2325" w:type="dxa"/>
            <w:tcBorders>
              <w:left w:val="nil"/>
              <w:bottom w:val="dashSmallGap" w:sz="4" w:space="0" w:color="auto"/>
            </w:tcBorders>
            <w:vAlign w:val="center"/>
          </w:tcPr>
          <w:p w14:paraId="6ABD9496" w14:textId="77777777" w:rsidR="00F834FA" w:rsidRPr="00F834FA" w:rsidRDefault="00F834FA" w:rsidP="0004377F">
            <w:pPr>
              <w:pStyle w:val="Table-text"/>
              <w:jc w:val="center"/>
              <w:rPr>
                <w:lang w:val="fr-CA"/>
              </w:rPr>
            </w:pPr>
            <w:r w:rsidRPr="00F834FA">
              <w:rPr>
                <w:lang w:val="fr-CA"/>
              </w:rPr>
              <w:t>45</w:t>
            </w:r>
          </w:p>
        </w:tc>
        <w:tc>
          <w:tcPr>
            <w:tcW w:w="2325" w:type="dxa"/>
            <w:tcBorders>
              <w:bottom w:val="dashSmallGap" w:sz="4" w:space="0" w:color="auto"/>
              <w:right w:val="nil"/>
            </w:tcBorders>
            <w:vAlign w:val="center"/>
          </w:tcPr>
          <w:p w14:paraId="05FA3628" w14:textId="77777777" w:rsidR="00F834FA" w:rsidRPr="00F834FA" w:rsidRDefault="00F834FA" w:rsidP="0004377F">
            <w:pPr>
              <w:pStyle w:val="Table-text"/>
              <w:jc w:val="center"/>
              <w:rPr>
                <w:lang w:val="fr-CA"/>
              </w:rPr>
            </w:pPr>
            <w:r w:rsidRPr="00F834FA">
              <w:rPr>
                <w:lang w:val="fr-CA"/>
              </w:rPr>
              <w:t>14,6 %</w:t>
            </w:r>
          </w:p>
        </w:tc>
      </w:tr>
      <w:tr w:rsidR="00F834FA" w:rsidRPr="00F834FA" w14:paraId="2BCE363A" w14:textId="77777777" w:rsidTr="0004377F">
        <w:tc>
          <w:tcPr>
            <w:tcW w:w="2325" w:type="dxa"/>
            <w:tcBorders>
              <w:top w:val="dashSmallGap" w:sz="4" w:space="0" w:color="auto"/>
              <w:left w:val="nil"/>
              <w:bottom w:val="dashSmallGap" w:sz="4" w:space="0" w:color="auto"/>
            </w:tcBorders>
          </w:tcPr>
          <w:p w14:paraId="6D0C0918" w14:textId="77777777" w:rsidR="00F834FA" w:rsidRPr="00F834FA" w:rsidRDefault="00F834FA" w:rsidP="0004377F">
            <w:pPr>
              <w:pStyle w:val="Table-text"/>
              <w:rPr>
                <w:lang w:val="fr-CA"/>
              </w:rPr>
            </w:pPr>
            <w:r w:rsidRPr="00F834FA">
              <w:rPr>
                <w:lang w:val="fr-CA"/>
              </w:rPr>
              <w:t>Diplôme d’études secondaires ou l’équivalent</w:t>
            </w:r>
          </w:p>
        </w:tc>
        <w:tc>
          <w:tcPr>
            <w:tcW w:w="2325" w:type="dxa"/>
            <w:tcBorders>
              <w:top w:val="dashSmallGap" w:sz="4" w:space="0" w:color="auto"/>
              <w:left w:val="nil"/>
              <w:bottom w:val="dashSmallGap" w:sz="4" w:space="0" w:color="auto"/>
            </w:tcBorders>
            <w:vAlign w:val="center"/>
          </w:tcPr>
          <w:p w14:paraId="01C5CE0A" w14:textId="77777777" w:rsidR="00F834FA" w:rsidRPr="00F834FA" w:rsidRDefault="00F834FA" w:rsidP="0004377F">
            <w:pPr>
              <w:pStyle w:val="Table-text"/>
              <w:jc w:val="center"/>
              <w:rPr>
                <w:lang w:val="fr-CA"/>
              </w:rPr>
            </w:pPr>
            <w:r w:rsidRPr="00F834FA">
              <w:rPr>
                <w:lang w:val="fr-CA"/>
              </w:rPr>
              <w:t>334</w:t>
            </w:r>
          </w:p>
        </w:tc>
        <w:tc>
          <w:tcPr>
            <w:tcW w:w="2325" w:type="dxa"/>
            <w:tcBorders>
              <w:top w:val="dashSmallGap" w:sz="4" w:space="0" w:color="auto"/>
              <w:bottom w:val="dashSmallGap" w:sz="4" w:space="0" w:color="auto"/>
              <w:right w:val="nil"/>
            </w:tcBorders>
            <w:vAlign w:val="center"/>
          </w:tcPr>
          <w:p w14:paraId="1C7E13E7" w14:textId="77777777" w:rsidR="00F834FA" w:rsidRPr="00F834FA" w:rsidRDefault="00F834FA" w:rsidP="0004377F">
            <w:pPr>
              <w:pStyle w:val="Table-text"/>
              <w:jc w:val="center"/>
              <w:rPr>
                <w:lang w:val="fr-CA"/>
              </w:rPr>
            </w:pPr>
            <w:r w:rsidRPr="00F834FA">
              <w:rPr>
                <w:lang w:val="fr-CA"/>
              </w:rPr>
              <w:t>5,4 %</w:t>
            </w:r>
          </w:p>
        </w:tc>
      </w:tr>
      <w:tr w:rsidR="00F834FA" w:rsidRPr="00F834FA" w14:paraId="47CCC4B4" w14:textId="77777777" w:rsidTr="0004377F">
        <w:tc>
          <w:tcPr>
            <w:tcW w:w="2325" w:type="dxa"/>
            <w:tcBorders>
              <w:top w:val="dashSmallGap" w:sz="4" w:space="0" w:color="auto"/>
              <w:left w:val="nil"/>
              <w:bottom w:val="dashSmallGap" w:sz="4" w:space="0" w:color="auto"/>
            </w:tcBorders>
          </w:tcPr>
          <w:p w14:paraId="2103071E" w14:textId="77777777" w:rsidR="00F834FA" w:rsidRPr="00F834FA" w:rsidRDefault="00F834FA" w:rsidP="0004377F">
            <w:pPr>
              <w:pStyle w:val="Table-text"/>
              <w:rPr>
                <w:lang w:val="fr-CA"/>
              </w:rPr>
            </w:pPr>
            <w:r w:rsidRPr="00F834FA">
              <w:rPr>
                <w:lang w:val="fr-CA"/>
              </w:rPr>
              <w:t>Apprentissage enregistré ou tout autre certificat ou diplôme d’une école de métiers</w:t>
            </w:r>
          </w:p>
        </w:tc>
        <w:tc>
          <w:tcPr>
            <w:tcW w:w="2325" w:type="dxa"/>
            <w:tcBorders>
              <w:top w:val="dashSmallGap" w:sz="4" w:space="0" w:color="auto"/>
              <w:left w:val="nil"/>
              <w:bottom w:val="dashSmallGap" w:sz="4" w:space="0" w:color="auto"/>
            </w:tcBorders>
            <w:vAlign w:val="center"/>
          </w:tcPr>
          <w:p w14:paraId="0C34DEA5" w14:textId="77777777" w:rsidR="00F834FA" w:rsidRPr="00F834FA" w:rsidRDefault="00F834FA" w:rsidP="0004377F">
            <w:pPr>
              <w:pStyle w:val="Table-text"/>
              <w:jc w:val="center"/>
              <w:rPr>
                <w:lang w:val="fr-CA"/>
              </w:rPr>
            </w:pPr>
            <w:r w:rsidRPr="00F834FA">
              <w:rPr>
                <w:lang w:val="fr-CA"/>
              </w:rPr>
              <w:t>103</w:t>
            </w:r>
          </w:p>
        </w:tc>
        <w:tc>
          <w:tcPr>
            <w:tcW w:w="2325" w:type="dxa"/>
            <w:tcBorders>
              <w:top w:val="dashSmallGap" w:sz="4" w:space="0" w:color="auto"/>
              <w:bottom w:val="dashSmallGap" w:sz="4" w:space="0" w:color="auto"/>
              <w:right w:val="nil"/>
            </w:tcBorders>
            <w:vAlign w:val="center"/>
          </w:tcPr>
          <w:p w14:paraId="634E2420" w14:textId="77777777" w:rsidR="00F834FA" w:rsidRPr="00F834FA" w:rsidRDefault="00F834FA" w:rsidP="0004377F">
            <w:pPr>
              <w:pStyle w:val="Table-text"/>
              <w:jc w:val="center"/>
              <w:rPr>
                <w:lang w:val="fr-CA"/>
              </w:rPr>
            </w:pPr>
            <w:r w:rsidRPr="00F834FA">
              <w:rPr>
                <w:lang w:val="fr-CA"/>
              </w:rPr>
              <w:t>9,7 %</w:t>
            </w:r>
          </w:p>
        </w:tc>
      </w:tr>
      <w:tr w:rsidR="00F834FA" w:rsidRPr="00F834FA" w14:paraId="11B4CB34" w14:textId="77777777" w:rsidTr="0004377F">
        <w:tc>
          <w:tcPr>
            <w:tcW w:w="2325" w:type="dxa"/>
            <w:tcBorders>
              <w:top w:val="dashSmallGap" w:sz="4" w:space="0" w:color="auto"/>
              <w:left w:val="nil"/>
              <w:bottom w:val="dashSmallGap" w:sz="4" w:space="0" w:color="auto"/>
            </w:tcBorders>
          </w:tcPr>
          <w:p w14:paraId="15A30882" w14:textId="77777777" w:rsidR="00F834FA" w:rsidRPr="00F834FA" w:rsidRDefault="00F834FA" w:rsidP="0004377F">
            <w:pPr>
              <w:pStyle w:val="Table-text"/>
              <w:rPr>
                <w:lang w:val="fr-CA"/>
              </w:rPr>
            </w:pPr>
            <w:r w:rsidRPr="00F834FA">
              <w:rPr>
                <w:lang w:val="fr-CA"/>
              </w:rPr>
              <w:t>Certificat ou diplôme d’un collège, du CÉGEP ou de tout autre établissement non universitaire</w:t>
            </w:r>
          </w:p>
        </w:tc>
        <w:tc>
          <w:tcPr>
            <w:tcW w:w="2325" w:type="dxa"/>
            <w:tcBorders>
              <w:top w:val="dashSmallGap" w:sz="4" w:space="0" w:color="auto"/>
              <w:left w:val="nil"/>
              <w:bottom w:val="dashSmallGap" w:sz="4" w:space="0" w:color="auto"/>
            </w:tcBorders>
            <w:vAlign w:val="center"/>
          </w:tcPr>
          <w:p w14:paraId="2A8A11E9" w14:textId="77777777" w:rsidR="00F834FA" w:rsidRPr="00F834FA" w:rsidRDefault="00F834FA" w:rsidP="0004377F">
            <w:pPr>
              <w:pStyle w:val="Table-text"/>
              <w:jc w:val="center"/>
              <w:rPr>
                <w:lang w:val="fr-CA"/>
              </w:rPr>
            </w:pPr>
            <w:r w:rsidRPr="00F834FA">
              <w:rPr>
                <w:lang w:val="fr-CA"/>
              </w:rPr>
              <w:t>414</w:t>
            </w:r>
          </w:p>
        </w:tc>
        <w:tc>
          <w:tcPr>
            <w:tcW w:w="2325" w:type="dxa"/>
            <w:tcBorders>
              <w:top w:val="dashSmallGap" w:sz="4" w:space="0" w:color="auto"/>
              <w:bottom w:val="dashSmallGap" w:sz="4" w:space="0" w:color="auto"/>
              <w:right w:val="nil"/>
            </w:tcBorders>
            <w:vAlign w:val="center"/>
          </w:tcPr>
          <w:p w14:paraId="0DDDD158" w14:textId="77777777" w:rsidR="00F834FA" w:rsidRPr="00F834FA" w:rsidRDefault="00F834FA" w:rsidP="0004377F">
            <w:pPr>
              <w:pStyle w:val="Table-text"/>
              <w:jc w:val="center"/>
              <w:rPr>
                <w:lang w:val="fr-CA"/>
              </w:rPr>
            </w:pPr>
            <w:r w:rsidRPr="00F834FA">
              <w:rPr>
                <w:lang w:val="fr-CA"/>
              </w:rPr>
              <w:t>4,8 %</w:t>
            </w:r>
          </w:p>
        </w:tc>
      </w:tr>
      <w:tr w:rsidR="00F834FA" w:rsidRPr="00F834FA" w14:paraId="7C1575EF" w14:textId="77777777" w:rsidTr="0004377F">
        <w:tc>
          <w:tcPr>
            <w:tcW w:w="2325" w:type="dxa"/>
            <w:tcBorders>
              <w:top w:val="dashSmallGap" w:sz="4" w:space="0" w:color="auto"/>
              <w:left w:val="nil"/>
              <w:bottom w:val="dashSmallGap" w:sz="4" w:space="0" w:color="auto"/>
            </w:tcBorders>
          </w:tcPr>
          <w:p w14:paraId="5FE44023" w14:textId="77777777" w:rsidR="00F834FA" w:rsidRPr="00F834FA" w:rsidRDefault="00F834FA" w:rsidP="0004377F">
            <w:pPr>
              <w:pStyle w:val="Table-text"/>
              <w:rPr>
                <w:lang w:val="fr-CA"/>
              </w:rPr>
            </w:pPr>
            <w:r w:rsidRPr="00F834FA">
              <w:rPr>
                <w:lang w:val="fr-CA"/>
              </w:rPr>
              <w:lastRenderedPageBreak/>
              <w:t>Certificat ou diplôme universitaire inférieur au baccalauréat</w:t>
            </w:r>
          </w:p>
        </w:tc>
        <w:tc>
          <w:tcPr>
            <w:tcW w:w="2325" w:type="dxa"/>
            <w:tcBorders>
              <w:top w:val="dashSmallGap" w:sz="4" w:space="0" w:color="auto"/>
              <w:left w:val="nil"/>
              <w:bottom w:val="dashSmallGap" w:sz="4" w:space="0" w:color="auto"/>
            </w:tcBorders>
            <w:vAlign w:val="center"/>
          </w:tcPr>
          <w:p w14:paraId="527D6C09" w14:textId="77777777" w:rsidR="00F834FA" w:rsidRPr="00F834FA" w:rsidRDefault="00F834FA" w:rsidP="0004377F">
            <w:pPr>
              <w:pStyle w:val="Table-text"/>
              <w:jc w:val="center"/>
              <w:rPr>
                <w:lang w:val="fr-CA"/>
              </w:rPr>
            </w:pPr>
            <w:r w:rsidRPr="00F834FA">
              <w:rPr>
                <w:lang w:val="fr-CA"/>
              </w:rPr>
              <w:t>154</w:t>
            </w:r>
          </w:p>
        </w:tc>
        <w:tc>
          <w:tcPr>
            <w:tcW w:w="2325" w:type="dxa"/>
            <w:tcBorders>
              <w:top w:val="dashSmallGap" w:sz="4" w:space="0" w:color="auto"/>
              <w:bottom w:val="dashSmallGap" w:sz="4" w:space="0" w:color="auto"/>
              <w:right w:val="nil"/>
            </w:tcBorders>
            <w:vAlign w:val="center"/>
          </w:tcPr>
          <w:p w14:paraId="30A66FA2" w14:textId="77777777" w:rsidR="00F834FA" w:rsidRPr="00F834FA" w:rsidRDefault="00F834FA" w:rsidP="0004377F">
            <w:pPr>
              <w:pStyle w:val="Table-text"/>
              <w:jc w:val="center"/>
              <w:rPr>
                <w:lang w:val="fr-CA"/>
              </w:rPr>
            </w:pPr>
            <w:r w:rsidRPr="00F834FA">
              <w:rPr>
                <w:lang w:val="fr-CA"/>
              </w:rPr>
              <w:t>7,9 %</w:t>
            </w:r>
          </w:p>
        </w:tc>
      </w:tr>
      <w:tr w:rsidR="00F834FA" w:rsidRPr="00F834FA" w14:paraId="3CDD3646" w14:textId="77777777" w:rsidTr="0004377F">
        <w:tc>
          <w:tcPr>
            <w:tcW w:w="2325" w:type="dxa"/>
            <w:tcBorders>
              <w:top w:val="dashSmallGap" w:sz="4" w:space="0" w:color="auto"/>
              <w:left w:val="nil"/>
              <w:bottom w:val="dashSmallGap" w:sz="4" w:space="0" w:color="auto"/>
            </w:tcBorders>
          </w:tcPr>
          <w:p w14:paraId="5E5A5B17" w14:textId="77777777" w:rsidR="00F834FA" w:rsidRPr="00F834FA" w:rsidRDefault="00F834FA" w:rsidP="0004377F">
            <w:pPr>
              <w:pStyle w:val="Table-text"/>
              <w:rPr>
                <w:lang w:val="fr-CA"/>
              </w:rPr>
            </w:pPr>
            <w:r w:rsidRPr="00F834FA">
              <w:rPr>
                <w:lang w:val="fr-CA"/>
              </w:rPr>
              <w:t>Baccalauréat</w:t>
            </w:r>
          </w:p>
        </w:tc>
        <w:tc>
          <w:tcPr>
            <w:tcW w:w="2325" w:type="dxa"/>
            <w:tcBorders>
              <w:top w:val="dashSmallGap" w:sz="4" w:space="0" w:color="auto"/>
              <w:left w:val="nil"/>
              <w:bottom w:val="dashSmallGap" w:sz="4" w:space="0" w:color="auto"/>
            </w:tcBorders>
            <w:vAlign w:val="center"/>
          </w:tcPr>
          <w:p w14:paraId="4B657891" w14:textId="77777777" w:rsidR="00F834FA" w:rsidRPr="00F834FA" w:rsidRDefault="00F834FA" w:rsidP="0004377F">
            <w:pPr>
              <w:pStyle w:val="Table-text"/>
              <w:jc w:val="center"/>
              <w:rPr>
                <w:lang w:val="fr-CA"/>
              </w:rPr>
            </w:pPr>
            <w:r w:rsidRPr="00F834FA">
              <w:rPr>
                <w:lang w:val="fr-CA"/>
              </w:rPr>
              <w:t>564</w:t>
            </w:r>
          </w:p>
        </w:tc>
        <w:tc>
          <w:tcPr>
            <w:tcW w:w="2325" w:type="dxa"/>
            <w:tcBorders>
              <w:top w:val="dashSmallGap" w:sz="4" w:space="0" w:color="auto"/>
              <w:bottom w:val="dashSmallGap" w:sz="4" w:space="0" w:color="auto"/>
              <w:right w:val="nil"/>
            </w:tcBorders>
            <w:vAlign w:val="center"/>
          </w:tcPr>
          <w:p w14:paraId="0ECF2C25" w14:textId="77777777" w:rsidR="00F834FA" w:rsidRPr="00F834FA" w:rsidRDefault="00F834FA" w:rsidP="0004377F">
            <w:pPr>
              <w:pStyle w:val="Table-text"/>
              <w:jc w:val="center"/>
              <w:rPr>
                <w:lang w:val="fr-CA"/>
              </w:rPr>
            </w:pPr>
            <w:r w:rsidRPr="00F834FA">
              <w:rPr>
                <w:lang w:val="fr-CA"/>
              </w:rPr>
              <w:t>4,1 %</w:t>
            </w:r>
          </w:p>
        </w:tc>
      </w:tr>
      <w:tr w:rsidR="00F834FA" w:rsidRPr="00F834FA" w14:paraId="1391CCAE" w14:textId="77777777" w:rsidTr="0004377F">
        <w:tc>
          <w:tcPr>
            <w:tcW w:w="2325" w:type="dxa"/>
            <w:tcBorders>
              <w:top w:val="dashSmallGap" w:sz="4" w:space="0" w:color="auto"/>
              <w:left w:val="nil"/>
            </w:tcBorders>
          </w:tcPr>
          <w:p w14:paraId="0D77E311" w14:textId="77777777" w:rsidR="00F834FA" w:rsidRPr="00F834FA" w:rsidRDefault="00F834FA" w:rsidP="0004377F">
            <w:pPr>
              <w:pStyle w:val="Table-text"/>
              <w:rPr>
                <w:lang w:val="fr-CA"/>
              </w:rPr>
            </w:pPr>
            <w:r w:rsidRPr="00F834FA">
              <w:rPr>
                <w:lang w:val="fr-CA"/>
              </w:rPr>
              <w:t>Études supérieures</w:t>
            </w:r>
          </w:p>
        </w:tc>
        <w:tc>
          <w:tcPr>
            <w:tcW w:w="2325" w:type="dxa"/>
            <w:tcBorders>
              <w:top w:val="dashSmallGap" w:sz="4" w:space="0" w:color="auto"/>
              <w:left w:val="nil"/>
            </w:tcBorders>
            <w:vAlign w:val="center"/>
          </w:tcPr>
          <w:p w14:paraId="4B4EA92A" w14:textId="77777777" w:rsidR="00F834FA" w:rsidRPr="00F834FA" w:rsidRDefault="00F834FA" w:rsidP="0004377F">
            <w:pPr>
              <w:pStyle w:val="Table-text"/>
              <w:jc w:val="center"/>
              <w:rPr>
                <w:lang w:val="fr-CA"/>
              </w:rPr>
            </w:pPr>
            <w:r w:rsidRPr="00F834FA">
              <w:rPr>
                <w:lang w:val="fr-CA"/>
              </w:rPr>
              <w:t>404</w:t>
            </w:r>
          </w:p>
        </w:tc>
        <w:tc>
          <w:tcPr>
            <w:tcW w:w="2325" w:type="dxa"/>
            <w:tcBorders>
              <w:top w:val="dashSmallGap" w:sz="4" w:space="0" w:color="auto"/>
              <w:right w:val="nil"/>
            </w:tcBorders>
            <w:vAlign w:val="center"/>
          </w:tcPr>
          <w:p w14:paraId="23BC8D9F" w14:textId="77777777" w:rsidR="00F834FA" w:rsidRPr="00F834FA" w:rsidRDefault="00F834FA" w:rsidP="0004377F">
            <w:pPr>
              <w:pStyle w:val="Table-text"/>
              <w:jc w:val="center"/>
              <w:rPr>
                <w:lang w:val="fr-CA"/>
              </w:rPr>
            </w:pPr>
            <w:r w:rsidRPr="00F834FA">
              <w:rPr>
                <w:lang w:val="fr-CA"/>
              </w:rPr>
              <w:t>4,9 %</w:t>
            </w:r>
          </w:p>
        </w:tc>
      </w:tr>
    </w:tbl>
    <w:p w14:paraId="5B65E05D" w14:textId="77777777" w:rsidR="00F834FA" w:rsidRPr="00F834FA" w:rsidRDefault="00F834FA" w:rsidP="00F834FA">
      <w:pPr>
        <w:pStyle w:val="Chapterbodytext"/>
        <w:rPr>
          <w:highlight w:val="yellow"/>
          <w:lang w:val="fr-CA"/>
        </w:rPr>
      </w:pP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5"/>
        <w:gridCol w:w="2325"/>
      </w:tblGrid>
      <w:tr w:rsidR="00F834FA" w:rsidRPr="003C1BB8" w14:paraId="07F8A674" w14:textId="77777777" w:rsidTr="0004377F">
        <w:trPr>
          <w:tblHeader/>
        </w:trPr>
        <w:tc>
          <w:tcPr>
            <w:tcW w:w="6975" w:type="dxa"/>
            <w:gridSpan w:val="3"/>
            <w:tcBorders>
              <w:left w:val="nil"/>
              <w:right w:val="nil"/>
            </w:tcBorders>
            <w:vAlign w:val="center"/>
          </w:tcPr>
          <w:p w14:paraId="6E5D2F9E" w14:textId="77777777" w:rsidR="00F834FA" w:rsidRPr="00F834FA" w:rsidRDefault="00F834FA" w:rsidP="0004377F">
            <w:pPr>
              <w:pStyle w:val="Table-text"/>
              <w:rPr>
                <w:b/>
                <w:bCs/>
                <w:lang w:val="fr-CA"/>
              </w:rPr>
            </w:pPr>
            <w:r w:rsidRPr="00F834FA">
              <w:rPr>
                <w:b/>
                <w:lang w:val="fr-CA"/>
              </w:rPr>
              <w:t>Marge d’erreur par groupe minoritaire</w:t>
            </w:r>
          </w:p>
        </w:tc>
      </w:tr>
      <w:tr w:rsidR="00F834FA" w:rsidRPr="00F834FA" w14:paraId="057A870E" w14:textId="77777777" w:rsidTr="0004377F">
        <w:trPr>
          <w:tblHeader/>
        </w:trPr>
        <w:tc>
          <w:tcPr>
            <w:tcW w:w="2325" w:type="dxa"/>
            <w:tcBorders>
              <w:left w:val="nil"/>
            </w:tcBorders>
            <w:vAlign w:val="center"/>
          </w:tcPr>
          <w:p w14:paraId="691672E6" w14:textId="77777777" w:rsidR="00F834FA" w:rsidRPr="00F834FA" w:rsidRDefault="00F834FA" w:rsidP="0004377F">
            <w:pPr>
              <w:pStyle w:val="Table-text"/>
              <w:rPr>
                <w:b/>
                <w:bCs/>
                <w:lang w:val="fr-CA"/>
              </w:rPr>
            </w:pPr>
            <w:r w:rsidRPr="00F834FA">
              <w:rPr>
                <w:b/>
                <w:lang w:val="fr-CA"/>
              </w:rPr>
              <w:t>Groupe minoritaire</w:t>
            </w:r>
          </w:p>
        </w:tc>
        <w:tc>
          <w:tcPr>
            <w:tcW w:w="2325" w:type="dxa"/>
            <w:tcBorders>
              <w:left w:val="nil"/>
            </w:tcBorders>
            <w:vAlign w:val="center"/>
          </w:tcPr>
          <w:p w14:paraId="1D42DBB1" w14:textId="77777777" w:rsidR="00F834FA" w:rsidRPr="00F834FA" w:rsidRDefault="00F834FA" w:rsidP="0004377F">
            <w:pPr>
              <w:pStyle w:val="Table-text"/>
              <w:jc w:val="center"/>
              <w:rPr>
                <w:b/>
                <w:bCs/>
                <w:lang w:val="fr-CA"/>
              </w:rPr>
            </w:pPr>
            <w:r w:rsidRPr="00F834FA">
              <w:rPr>
                <w:b/>
                <w:lang w:val="fr-CA"/>
              </w:rPr>
              <w:t>Taille de l’échantillon</w:t>
            </w:r>
          </w:p>
        </w:tc>
        <w:tc>
          <w:tcPr>
            <w:tcW w:w="2325" w:type="dxa"/>
            <w:tcBorders>
              <w:right w:val="nil"/>
            </w:tcBorders>
            <w:vAlign w:val="center"/>
          </w:tcPr>
          <w:p w14:paraId="28F2CBA0" w14:textId="77777777" w:rsidR="00F834FA" w:rsidRPr="00F834FA" w:rsidRDefault="00F834FA" w:rsidP="0004377F">
            <w:pPr>
              <w:pStyle w:val="Table-text"/>
              <w:jc w:val="center"/>
              <w:rPr>
                <w:b/>
                <w:bCs/>
                <w:lang w:val="fr-CA"/>
              </w:rPr>
            </w:pPr>
            <w:r w:rsidRPr="00F834FA">
              <w:rPr>
                <w:b/>
                <w:lang w:val="fr-CA"/>
              </w:rPr>
              <w:t>Marge d’erreur</w:t>
            </w:r>
            <w:r w:rsidRPr="00F834FA">
              <w:rPr>
                <w:b/>
                <w:lang w:val="fr-CA"/>
              </w:rPr>
              <w:br/>
              <w:t>(+/-, 19 fois sur 20)</w:t>
            </w:r>
          </w:p>
        </w:tc>
      </w:tr>
      <w:tr w:rsidR="00F834FA" w:rsidRPr="00F834FA" w14:paraId="4F01E7AE" w14:textId="77777777" w:rsidTr="0004377F">
        <w:tc>
          <w:tcPr>
            <w:tcW w:w="2325" w:type="dxa"/>
            <w:tcBorders>
              <w:left w:val="nil"/>
              <w:bottom w:val="dashSmallGap" w:sz="4" w:space="0" w:color="auto"/>
            </w:tcBorders>
            <w:vAlign w:val="center"/>
          </w:tcPr>
          <w:p w14:paraId="489BD3F7" w14:textId="77777777" w:rsidR="00F834FA" w:rsidRPr="00F834FA" w:rsidRDefault="00F834FA" w:rsidP="0004377F">
            <w:pPr>
              <w:pStyle w:val="Table-text"/>
              <w:rPr>
                <w:lang w:val="fr-CA"/>
              </w:rPr>
            </w:pPr>
            <w:r w:rsidRPr="00F834FA">
              <w:rPr>
                <w:lang w:val="fr-CA"/>
              </w:rPr>
              <w:t>Global</w:t>
            </w:r>
          </w:p>
        </w:tc>
        <w:tc>
          <w:tcPr>
            <w:tcW w:w="2325" w:type="dxa"/>
            <w:tcBorders>
              <w:left w:val="nil"/>
              <w:bottom w:val="dashSmallGap" w:sz="4" w:space="0" w:color="auto"/>
            </w:tcBorders>
            <w:vAlign w:val="center"/>
          </w:tcPr>
          <w:p w14:paraId="1D1F8732" w14:textId="0152367C" w:rsidR="00F834FA" w:rsidRPr="00F834FA" w:rsidRDefault="00F834FA" w:rsidP="0004377F">
            <w:pPr>
              <w:pStyle w:val="Table-text"/>
              <w:jc w:val="center"/>
              <w:rPr>
                <w:lang w:val="fr-CA"/>
              </w:rPr>
            </w:pPr>
            <w:r w:rsidRPr="00F834FA">
              <w:rPr>
                <w:lang w:val="fr-CA"/>
              </w:rPr>
              <w:t>2</w:t>
            </w:r>
            <w:r w:rsidR="007C01FD">
              <w:rPr>
                <w:lang w:val="fr-CA"/>
              </w:rPr>
              <w:t xml:space="preserve"> </w:t>
            </w:r>
            <w:r w:rsidRPr="00F834FA">
              <w:rPr>
                <w:lang w:val="fr-CA"/>
              </w:rPr>
              <w:t>043</w:t>
            </w:r>
          </w:p>
        </w:tc>
        <w:tc>
          <w:tcPr>
            <w:tcW w:w="2325" w:type="dxa"/>
            <w:tcBorders>
              <w:bottom w:val="dashSmallGap" w:sz="4" w:space="0" w:color="auto"/>
              <w:right w:val="nil"/>
            </w:tcBorders>
            <w:vAlign w:val="center"/>
          </w:tcPr>
          <w:p w14:paraId="5D92422F" w14:textId="77777777" w:rsidR="00F834FA" w:rsidRPr="00F834FA" w:rsidRDefault="00F834FA" w:rsidP="0004377F">
            <w:pPr>
              <w:pStyle w:val="Table-text"/>
              <w:jc w:val="center"/>
              <w:rPr>
                <w:lang w:val="fr-CA"/>
              </w:rPr>
            </w:pPr>
            <w:r w:rsidRPr="00F834FA">
              <w:rPr>
                <w:lang w:val="fr-CA"/>
              </w:rPr>
              <w:t>2,2 %</w:t>
            </w:r>
          </w:p>
        </w:tc>
      </w:tr>
      <w:tr w:rsidR="00F834FA" w:rsidRPr="00F834FA" w14:paraId="2B4DDFE9" w14:textId="77777777" w:rsidTr="0004377F">
        <w:tc>
          <w:tcPr>
            <w:tcW w:w="2325" w:type="dxa"/>
            <w:tcBorders>
              <w:left w:val="nil"/>
              <w:bottom w:val="dashSmallGap" w:sz="4" w:space="0" w:color="auto"/>
            </w:tcBorders>
            <w:vAlign w:val="center"/>
          </w:tcPr>
          <w:p w14:paraId="1721D98D" w14:textId="77777777" w:rsidR="00F834FA" w:rsidRPr="00F834FA" w:rsidRDefault="00F834FA" w:rsidP="0004377F">
            <w:pPr>
              <w:pStyle w:val="Table-text"/>
              <w:rPr>
                <w:lang w:val="fr-CA"/>
              </w:rPr>
            </w:pPr>
            <w:r w:rsidRPr="00F834FA">
              <w:rPr>
                <w:lang w:val="fr-CA"/>
              </w:rPr>
              <w:t>Personne handicapée</w:t>
            </w:r>
          </w:p>
        </w:tc>
        <w:tc>
          <w:tcPr>
            <w:tcW w:w="2325" w:type="dxa"/>
            <w:tcBorders>
              <w:left w:val="nil"/>
              <w:bottom w:val="dashSmallGap" w:sz="4" w:space="0" w:color="auto"/>
            </w:tcBorders>
            <w:vAlign w:val="center"/>
          </w:tcPr>
          <w:p w14:paraId="08A3B9D0" w14:textId="77777777" w:rsidR="00F834FA" w:rsidRPr="00F834FA" w:rsidRDefault="00F834FA" w:rsidP="0004377F">
            <w:pPr>
              <w:pStyle w:val="Table-text"/>
              <w:jc w:val="center"/>
              <w:rPr>
                <w:lang w:val="fr-CA"/>
              </w:rPr>
            </w:pPr>
            <w:r w:rsidRPr="00F834FA">
              <w:rPr>
                <w:lang w:val="fr-CA"/>
              </w:rPr>
              <w:t>195</w:t>
            </w:r>
          </w:p>
        </w:tc>
        <w:tc>
          <w:tcPr>
            <w:tcW w:w="2325" w:type="dxa"/>
            <w:tcBorders>
              <w:bottom w:val="dashSmallGap" w:sz="4" w:space="0" w:color="auto"/>
              <w:right w:val="nil"/>
            </w:tcBorders>
            <w:vAlign w:val="center"/>
          </w:tcPr>
          <w:p w14:paraId="0C1C0DE6" w14:textId="77777777" w:rsidR="00F834FA" w:rsidRPr="00F834FA" w:rsidRDefault="00F834FA" w:rsidP="0004377F">
            <w:pPr>
              <w:pStyle w:val="Table-text"/>
              <w:jc w:val="center"/>
              <w:rPr>
                <w:lang w:val="fr-CA"/>
              </w:rPr>
            </w:pPr>
            <w:r w:rsidRPr="00F834FA">
              <w:rPr>
                <w:lang w:val="fr-CA"/>
              </w:rPr>
              <w:t>7,0 %</w:t>
            </w:r>
          </w:p>
        </w:tc>
      </w:tr>
      <w:tr w:rsidR="00F834FA" w:rsidRPr="00F834FA" w14:paraId="2A1C6C03" w14:textId="77777777" w:rsidTr="0004377F">
        <w:tc>
          <w:tcPr>
            <w:tcW w:w="2325" w:type="dxa"/>
            <w:tcBorders>
              <w:top w:val="dashSmallGap" w:sz="4" w:space="0" w:color="auto"/>
              <w:left w:val="nil"/>
              <w:bottom w:val="dashSmallGap" w:sz="4" w:space="0" w:color="auto"/>
            </w:tcBorders>
            <w:vAlign w:val="center"/>
          </w:tcPr>
          <w:p w14:paraId="6593BFB0" w14:textId="77777777" w:rsidR="00F834FA" w:rsidRPr="00F834FA" w:rsidRDefault="00F834FA" w:rsidP="0004377F">
            <w:pPr>
              <w:pStyle w:val="Table-text"/>
              <w:rPr>
                <w:lang w:val="fr-CA"/>
              </w:rPr>
            </w:pPr>
            <w:r w:rsidRPr="00F834FA">
              <w:rPr>
                <w:lang w:val="fr-CA"/>
              </w:rPr>
              <w:t>Membre d’une minorité visible</w:t>
            </w:r>
          </w:p>
        </w:tc>
        <w:tc>
          <w:tcPr>
            <w:tcW w:w="2325" w:type="dxa"/>
            <w:tcBorders>
              <w:top w:val="dashSmallGap" w:sz="4" w:space="0" w:color="auto"/>
              <w:left w:val="nil"/>
              <w:bottom w:val="dashSmallGap" w:sz="4" w:space="0" w:color="auto"/>
            </w:tcBorders>
            <w:vAlign w:val="center"/>
          </w:tcPr>
          <w:p w14:paraId="702DBF2A" w14:textId="77777777" w:rsidR="00F834FA" w:rsidRPr="00F834FA" w:rsidRDefault="00F834FA" w:rsidP="0004377F">
            <w:pPr>
              <w:pStyle w:val="Table-text"/>
              <w:jc w:val="center"/>
              <w:rPr>
                <w:lang w:val="fr-CA"/>
              </w:rPr>
            </w:pPr>
            <w:r w:rsidRPr="00F834FA">
              <w:rPr>
                <w:lang w:val="fr-CA"/>
              </w:rPr>
              <w:t>208</w:t>
            </w:r>
          </w:p>
        </w:tc>
        <w:tc>
          <w:tcPr>
            <w:tcW w:w="2325" w:type="dxa"/>
            <w:tcBorders>
              <w:top w:val="dashSmallGap" w:sz="4" w:space="0" w:color="auto"/>
              <w:bottom w:val="dashSmallGap" w:sz="4" w:space="0" w:color="auto"/>
              <w:right w:val="nil"/>
            </w:tcBorders>
            <w:vAlign w:val="center"/>
          </w:tcPr>
          <w:p w14:paraId="260BB49B" w14:textId="77777777" w:rsidR="00F834FA" w:rsidRPr="00F834FA" w:rsidRDefault="00F834FA" w:rsidP="0004377F">
            <w:pPr>
              <w:pStyle w:val="Table-text"/>
              <w:jc w:val="center"/>
              <w:rPr>
                <w:lang w:val="fr-CA"/>
              </w:rPr>
            </w:pPr>
            <w:r w:rsidRPr="00F834FA">
              <w:rPr>
                <w:lang w:val="fr-CA"/>
              </w:rPr>
              <w:t>6,8 %</w:t>
            </w:r>
          </w:p>
        </w:tc>
      </w:tr>
      <w:tr w:rsidR="00F834FA" w:rsidRPr="00F834FA" w14:paraId="6BE165F1" w14:textId="77777777" w:rsidTr="0004377F">
        <w:tc>
          <w:tcPr>
            <w:tcW w:w="2325" w:type="dxa"/>
            <w:tcBorders>
              <w:top w:val="dashSmallGap" w:sz="4" w:space="0" w:color="auto"/>
              <w:left w:val="nil"/>
              <w:bottom w:val="dashSmallGap" w:sz="4" w:space="0" w:color="auto"/>
            </w:tcBorders>
            <w:vAlign w:val="center"/>
          </w:tcPr>
          <w:p w14:paraId="1F68706E" w14:textId="40BC8A57" w:rsidR="00F834FA" w:rsidRPr="00F834FA" w:rsidRDefault="007C01FD" w:rsidP="007C01FD">
            <w:pPr>
              <w:pStyle w:val="Table-text"/>
              <w:rPr>
                <w:lang w:val="fr-CA"/>
              </w:rPr>
            </w:pPr>
            <w:r>
              <w:rPr>
                <w:lang w:val="fr-CA"/>
              </w:rPr>
              <w:t>A</w:t>
            </w:r>
            <w:r w:rsidR="00F834FA" w:rsidRPr="00F834FA">
              <w:rPr>
                <w:lang w:val="fr-CA"/>
              </w:rPr>
              <w:t>utochtone</w:t>
            </w:r>
          </w:p>
        </w:tc>
        <w:tc>
          <w:tcPr>
            <w:tcW w:w="2325" w:type="dxa"/>
            <w:tcBorders>
              <w:top w:val="dashSmallGap" w:sz="4" w:space="0" w:color="auto"/>
              <w:left w:val="nil"/>
              <w:bottom w:val="dashSmallGap" w:sz="4" w:space="0" w:color="auto"/>
            </w:tcBorders>
            <w:vAlign w:val="center"/>
          </w:tcPr>
          <w:p w14:paraId="04ADEE6D" w14:textId="77777777" w:rsidR="00F834FA" w:rsidRPr="00F834FA" w:rsidRDefault="00F834FA" w:rsidP="0004377F">
            <w:pPr>
              <w:pStyle w:val="Table-text"/>
              <w:jc w:val="center"/>
              <w:rPr>
                <w:lang w:val="fr-CA"/>
              </w:rPr>
            </w:pPr>
            <w:r w:rsidRPr="00F834FA">
              <w:rPr>
                <w:lang w:val="fr-CA"/>
              </w:rPr>
              <w:t>37</w:t>
            </w:r>
          </w:p>
        </w:tc>
        <w:tc>
          <w:tcPr>
            <w:tcW w:w="2325" w:type="dxa"/>
            <w:tcBorders>
              <w:top w:val="dashSmallGap" w:sz="4" w:space="0" w:color="auto"/>
              <w:bottom w:val="dashSmallGap" w:sz="4" w:space="0" w:color="auto"/>
              <w:right w:val="nil"/>
            </w:tcBorders>
            <w:vAlign w:val="center"/>
          </w:tcPr>
          <w:p w14:paraId="1FA0837F" w14:textId="77777777" w:rsidR="00F834FA" w:rsidRPr="00F834FA" w:rsidRDefault="00F834FA" w:rsidP="0004377F">
            <w:pPr>
              <w:pStyle w:val="Table-text"/>
              <w:jc w:val="center"/>
              <w:rPr>
                <w:lang w:val="fr-CA"/>
              </w:rPr>
            </w:pPr>
            <w:r w:rsidRPr="00F834FA">
              <w:rPr>
                <w:lang w:val="fr-CA"/>
              </w:rPr>
              <w:t>16,1 %</w:t>
            </w:r>
          </w:p>
        </w:tc>
      </w:tr>
      <w:tr w:rsidR="00F834FA" w:rsidRPr="00F834FA" w14:paraId="63BEF913" w14:textId="77777777" w:rsidTr="0004377F">
        <w:tc>
          <w:tcPr>
            <w:tcW w:w="2325" w:type="dxa"/>
            <w:tcBorders>
              <w:top w:val="dashSmallGap" w:sz="4" w:space="0" w:color="auto"/>
              <w:left w:val="nil"/>
              <w:bottom w:val="dashSmallGap" w:sz="4" w:space="0" w:color="auto"/>
            </w:tcBorders>
            <w:vAlign w:val="center"/>
          </w:tcPr>
          <w:p w14:paraId="4110C157" w14:textId="1C1405AC" w:rsidR="00F834FA" w:rsidRPr="00F834FA" w:rsidRDefault="00F834FA" w:rsidP="007C01FD">
            <w:pPr>
              <w:pStyle w:val="Table-text"/>
              <w:rPr>
                <w:lang w:val="fr-CA"/>
              </w:rPr>
            </w:pPr>
            <w:r w:rsidRPr="00F834FA">
              <w:rPr>
                <w:lang w:val="fr-CA"/>
              </w:rPr>
              <w:t>Membre de la communauté LGBTQ2</w:t>
            </w:r>
          </w:p>
        </w:tc>
        <w:tc>
          <w:tcPr>
            <w:tcW w:w="2325" w:type="dxa"/>
            <w:tcBorders>
              <w:top w:val="dashSmallGap" w:sz="4" w:space="0" w:color="auto"/>
              <w:left w:val="nil"/>
              <w:bottom w:val="dashSmallGap" w:sz="4" w:space="0" w:color="auto"/>
            </w:tcBorders>
            <w:vAlign w:val="center"/>
          </w:tcPr>
          <w:p w14:paraId="3AD60AEF" w14:textId="77777777" w:rsidR="00F834FA" w:rsidRPr="00F834FA" w:rsidRDefault="00F834FA" w:rsidP="0004377F">
            <w:pPr>
              <w:pStyle w:val="Table-text"/>
              <w:jc w:val="center"/>
              <w:rPr>
                <w:lang w:val="fr-CA"/>
              </w:rPr>
            </w:pPr>
            <w:r w:rsidRPr="00F834FA">
              <w:rPr>
                <w:lang w:val="fr-CA"/>
              </w:rPr>
              <w:t>126</w:t>
            </w:r>
          </w:p>
        </w:tc>
        <w:tc>
          <w:tcPr>
            <w:tcW w:w="2325" w:type="dxa"/>
            <w:tcBorders>
              <w:top w:val="dashSmallGap" w:sz="4" w:space="0" w:color="auto"/>
              <w:bottom w:val="dashSmallGap" w:sz="4" w:space="0" w:color="auto"/>
              <w:right w:val="nil"/>
            </w:tcBorders>
            <w:vAlign w:val="center"/>
          </w:tcPr>
          <w:p w14:paraId="406E54FB" w14:textId="77777777" w:rsidR="00F834FA" w:rsidRPr="00F834FA" w:rsidRDefault="00F834FA" w:rsidP="0004377F">
            <w:pPr>
              <w:pStyle w:val="Table-text"/>
              <w:jc w:val="center"/>
              <w:rPr>
                <w:lang w:val="fr-CA"/>
              </w:rPr>
            </w:pPr>
            <w:r w:rsidRPr="00F834FA">
              <w:rPr>
                <w:lang w:val="fr-CA"/>
              </w:rPr>
              <w:t>8,7 %</w:t>
            </w:r>
          </w:p>
        </w:tc>
      </w:tr>
      <w:tr w:rsidR="00F834FA" w:rsidRPr="00F834FA" w14:paraId="2DA8C901" w14:textId="77777777" w:rsidTr="0004377F">
        <w:tc>
          <w:tcPr>
            <w:tcW w:w="2325" w:type="dxa"/>
            <w:tcBorders>
              <w:top w:val="dashSmallGap" w:sz="4" w:space="0" w:color="auto"/>
              <w:left w:val="nil"/>
            </w:tcBorders>
            <w:vAlign w:val="center"/>
          </w:tcPr>
          <w:p w14:paraId="30662A37" w14:textId="77777777" w:rsidR="00F834FA" w:rsidRPr="00F834FA" w:rsidRDefault="00F834FA" w:rsidP="0004377F">
            <w:pPr>
              <w:pStyle w:val="Table-text"/>
              <w:rPr>
                <w:lang w:val="fr-CA"/>
              </w:rPr>
            </w:pPr>
            <w:r w:rsidRPr="00F834FA">
              <w:rPr>
                <w:lang w:val="fr-CA"/>
              </w:rPr>
              <w:t>Aucune de ces réponses</w:t>
            </w:r>
          </w:p>
        </w:tc>
        <w:tc>
          <w:tcPr>
            <w:tcW w:w="2325" w:type="dxa"/>
            <w:tcBorders>
              <w:top w:val="dashSmallGap" w:sz="4" w:space="0" w:color="auto"/>
              <w:left w:val="nil"/>
            </w:tcBorders>
            <w:vAlign w:val="center"/>
          </w:tcPr>
          <w:p w14:paraId="5A6E516D" w14:textId="729AAA35" w:rsidR="00F834FA" w:rsidRPr="00F834FA" w:rsidRDefault="00F834FA" w:rsidP="0004377F">
            <w:pPr>
              <w:pStyle w:val="Table-text"/>
              <w:jc w:val="center"/>
              <w:rPr>
                <w:lang w:val="fr-CA"/>
              </w:rPr>
            </w:pPr>
            <w:r w:rsidRPr="00F834FA">
              <w:rPr>
                <w:lang w:val="fr-CA"/>
              </w:rPr>
              <w:t>1</w:t>
            </w:r>
            <w:r w:rsidR="007C01FD">
              <w:rPr>
                <w:lang w:val="fr-CA"/>
              </w:rPr>
              <w:t xml:space="preserve"> </w:t>
            </w:r>
            <w:r w:rsidRPr="00F834FA">
              <w:rPr>
                <w:lang w:val="fr-CA"/>
              </w:rPr>
              <w:t>506</w:t>
            </w:r>
          </w:p>
        </w:tc>
        <w:tc>
          <w:tcPr>
            <w:tcW w:w="2325" w:type="dxa"/>
            <w:tcBorders>
              <w:top w:val="dashSmallGap" w:sz="4" w:space="0" w:color="auto"/>
              <w:right w:val="nil"/>
            </w:tcBorders>
            <w:vAlign w:val="center"/>
          </w:tcPr>
          <w:p w14:paraId="5536AD72" w14:textId="77777777" w:rsidR="00F834FA" w:rsidRPr="00F834FA" w:rsidRDefault="00F834FA" w:rsidP="0004377F">
            <w:pPr>
              <w:pStyle w:val="Table-text"/>
              <w:jc w:val="center"/>
              <w:rPr>
                <w:lang w:val="fr-CA"/>
              </w:rPr>
            </w:pPr>
            <w:r w:rsidRPr="00F834FA">
              <w:rPr>
                <w:lang w:val="fr-CA"/>
              </w:rPr>
              <w:t>2,5 %</w:t>
            </w:r>
          </w:p>
        </w:tc>
      </w:tr>
    </w:tbl>
    <w:p w14:paraId="3F33F5FE" w14:textId="77777777" w:rsidR="00F834FA" w:rsidRPr="00F834FA" w:rsidRDefault="00F834FA" w:rsidP="00F834FA">
      <w:pPr>
        <w:pStyle w:val="Chapterbodytext"/>
        <w:rPr>
          <w:lang w:val="fr-CA"/>
        </w:rPr>
      </w:pPr>
    </w:p>
    <w:p w14:paraId="4770E7D1" w14:textId="77777777" w:rsidR="00F834FA" w:rsidRPr="00F834FA" w:rsidRDefault="00F834FA" w:rsidP="00F834FA">
      <w:pPr>
        <w:pStyle w:val="Chapterbodytext"/>
        <w:rPr>
          <w:b/>
          <w:lang w:val="fr-CA"/>
        </w:rPr>
      </w:pPr>
      <w:r w:rsidRPr="00F834FA">
        <w:rPr>
          <w:b/>
          <w:lang w:val="fr-CA"/>
        </w:rPr>
        <w:t>Taux de réponse</w:t>
      </w:r>
    </w:p>
    <w:p w14:paraId="517A0EE6" w14:textId="77777777" w:rsidR="00F834FA" w:rsidRPr="00F834FA" w:rsidRDefault="00F834FA" w:rsidP="00F834FA">
      <w:pPr>
        <w:pStyle w:val="Chapterbodytext"/>
        <w:rPr>
          <w:lang w:val="fr-CA"/>
        </w:rPr>
      </w:pPr>
    </w:p>
    <w:p w14:paraId="529A5C74" w14:textId="472A57B3" w:rsidR="00F834FA" w:rsidRPr="00F834FA" w:rsidRDefault="00F834FA" w:rsidP="00F834FA">
      <w:pPr>
        <w:pStyle w:val="Chapterbodytext"/>
        <w:rPr>
          <w:lang w:val="fr-CA"/>
        </w:rPr>
      </w:pPr>
      <w:r w:rsidRPr="00F834FA">
        <w:rPr>
          <w:lang w:val="fr-CA"/>
        </w:rPr>
        <w:tab/>
        <w:t>Le taux de participation au sondage téléphonique est de 7,8 </w:t>
      </w:r>
      <w:r w:rsidR="007C01FD">
        <w:rPr>
          <w:lang w:val="fr-CA"/>
        </w:rPr>
        <w:t>%</w:t>
      </w:r>
      <w:r w:rsidRPr="00F834FA">
        <w:rPr>
          <w:lang w:val="fr-CA"/>
        </w:rPr>
        <w:t>. Le taux de réponse se calcule en divisant les personnes admissibles à l’intérieur du champ qui répondent à l’appel (711) par la totalité de l’échantillon (fonctionnel) (9</w:t>
      </w:r>
      <w:r w:rsidRPr="00F834FA">
        <w:rPr>
          <w:rFonts w:ascii="Arial" w:hAnsi="Arial" w:cs="Arial"/>
          <w:lang w:val="fr-CA"/>
        </w:rPr>
        <w:t> </w:t>
      </w:r>
      <w:r w:rsidRPr="00F834FA">
        <w:rPr>
          <w:lang w:val="fr-CA"/>
        </w:rPr>
        <w:t xml:space="preserve">067). Veuillez consulter le tableau ci-dessous. </w:t>
      </w:r>
    </w:p>
    <w:p w14:paraId="06D9B240" w14:textId="77777777" w:rsidR="00F834FA" w:rsidRPr="00F834FA" w:rsidRDefault="00F834FA" w:rsidP="00F834FA">
      <w:pPr>
        <w:pStyle w:val="Chapterbodytext"/>
        <w:rPr>
          <w:lang w:val="fr-CA"/>
        </w:rPr>
      </w:pPr>
    </w:p>
    <w:tbl>
      <w:tblPr>
        <w:tblW w:w="6750" w:type="dxa"/>
        <w:tblInd w:w="956"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30"/>
        <w:gridCol w:w="4177"/>
        <w:gridCol w:w="1070"/>
        <w:gridCol w:w="1073"/>
      </w:tblGrid>
      <w:tr w:rsidR="00F834FA" w:rsidRPr="00F834FA" w14:paraId="328C9A8F" w14:textId="77777777" w:rsidTr="0004377F">
        <w:tc>
          <w:tcPr>
            <w:tcW w:w="360" w:type="dxa"/>
            <w:vAlign w:val="center"/>
          </w:tcPr>
          <w:p w14:paraId="6897E823" w14:textId="77777777" w:rsidR="00F834FA" w:rsidRPr="00F834FA" w:rsidRDefault="00F834FA" w:rsidP="0004377F">
            <w:pPr>
              <w:pStyle w:val="Table-text"/>
              <w:tabs>
                <w:tab w:val="clear" w:pos="144"/>
                <w:tab w:val="left" w:pos="72"/>
              </w:tabs>
              <w:jc w:val="center"/>
              <w:rPr>
                <w:b/>
                <w:bCs/>
                <w:lang w:val="fr-CA"/>
              </w:rPr>
            </w:pPr>
          </w:p>
        </w:tc>
        <w:tc>
          <w:tcPr>
            <w:tcW w:w="4230" w:type="dxa"/>
            <w:tcBorders>
              <w:right w:val="nil"/>
            </w:tcBorders>
            <w:vAlign w:val="bottom"/>
          </w:tcPr>
          <w:p w14:paraId="26B16AF9" w14:textId="77777777" w:rsidR="00F834FA" w:rsidRPr="00F834FA" w:rsidRDefault="00F834FA" w:rsidP="0004377F">
            <w:pPr>
              <w:pStyle w:val="Table-text"/>
              <w:tabs>
                <w:tab w:val="clear" w:pos="144"/>
                <w:tab w:val="left" w:pos="72"/>
              </w:tabs>
              <w:rPr>
                <w:b/>
                <w:bCs/>
                <w:lang w:val="fr-CA"/>
              </w:rPr>
            </w:pPr>
            <w:r w:rsidRPr="00F834FA">
              <w:rPr>
                <w:b/>
                <w:lang w:val="fr-CA"/>
              </w:rPr>
              <w:t>Nombre total de tentatives d’appel</w:t>
            </w:r>
          </w:p>
        </w:tc>
        <w:tc>
          <w:tcPr>
            <w:tcW w:w="1080" w:type="dxa"/>
            <w:tcBorders>
              <w:left w:val="nil"/>
              <w:right w:val="nil"/>
            </w:tcBorders>
          </w:tcPr>
          <w:p w14:paraId="7F618747" w14:textId="77777777" w:rsidR="00F834FA" w:rsidRPr="00F834FA" w:rsidRDefault="00F834FA" w:rsidP="0004377F">
            <w:pPr>
              <w:pStyle w:val="Table-text"/>
              <w:jc w:val="center"/>
              <w:rPr>
                <w:b/>
                <w:bCs/>
                <w:lang w:val="fr-CA"/>
              </w:rPr>
            </w:pPr>
          </w:p>
        </w:tc>
        <w:tc>
          <w:tcPr>
            <w:tcW w:w="1080" w:type="dxa"/>
            <w:tcBorders>
              <w:left w:val="nil"/>
            </w:tcBorders>
            <w:vAlign w:val="bottom"/>
          </w:tcPr>
          <w:p w14:paraId="5B8FB12B" w14:textId="77777777" w:rsidR="00F834FA" w:rsidRPr="00F834FA" w:rsidRDefault="00F834FA" w:rsidP="0004377F">
            <w:pPr>
              <w:pStyle w:val="Table-text"/>
              <w:jc w:val="center"/>
              <w:rPr>
                <w:b/>
                <w:bCs/>
                <w:lang w:val="fr-CA"/>
              </w:rPr>
            </w:pPr>
            <w:r w:rsidRPr="00F834FA">
              <w:rPr>
                <w:b/>
                <w:lang w:val="fr-CA"/>
              </w:rPr>
              <w:t>11</w:t>
            </w:r>
            <w:r w:rsidRPr="00F834FA">
              <w:rPr>
                <w:rFonts w:ascii="Arial" w:hAnsi="Arial" w:cs="Arial"/>
                <w:b/>
                <w:lang w:val="fr-CA"/>
              </w:rPr>
              <w:t> </w:t>
            </w:r>
            <w:r w:rsidRPr="00F834FA">
              <w:rPr>
                <w:b/>
                <w:lang w:val="fr-CA"/>
              </w:rPr>
              <w:t>687</w:t>
            </w:r>
          </w:p>
        </w:tc>
      </w:tr>
      <w:tr w:rsidR="00F834FA" w:rsidRPr="00F834FA" w14:paraId="6ADF13A0" w14:textId="77777777" w:rsidTr="0004377F">
        <w:tc>
          <w:tcPr>
            <w:tcW w:w="360" w:type="dxa"/>
            <w:vAlign w:val="center"/>
          </w:tcPr>
          <w:p w14:paraId="571234EB" w14:textId="77777777" w:rsidR="00F834FA" w:rsidRPr="00F834FA" w:rsidRDefault="00F834FA" w:rsidP="0004377F">
            <w:pPr>
              <w:pStyle w:val="Table-text"/>
              <w:tabs>
                <w:tab w:val="clear" w:pos="144"/>
                <w:tab w:val="left" w:pos="72"/>
              </w:tabs>
              <w:jc w:val="center"/>
              <w:rPr>
                <w:b/>
                <w:bCs/>
                <w:lang w:val="fr-CA"/>
              </w:rPr>
            </w:pPr>
          </w:p>
        </w:tc>
        <w:tc>
          <w:tcPr>
            <w:tcW w:w="4230" w:type="dxa"/>
            <w:tcBorders>
              <w:right w:val="nil"/>
            </w:tcBorders>
            <w:vAlign w:val="bottom"/>
          </w:tcPr>
          <w:p w14:paraId="7084F475" w14:textId="77777777" w:rsidR="00F834FA" w:rsidRPr="00F834FA" w:rsidRDefault="00F834FA" w:rsidP="0004377F">
            <w:pPr>
              <w:pStyle w:val="Table-text"/>
              <w:tabs>
                <w:tab w:val="clear" w:pos="144"/>
                <w:tab w:val="left" w:pos="72"/>
              </w:tabs>
              <w:rPr>
                <w:b/>
                <w:bCs/>
                <w:lang w:val="fr-CA"/>
              </w:rPr>
            </w:pPr>
            <w:r w:rsidRPr="00F834FA">
              <w:rPr>
                <w:b/>
                <w:lang w:val="fr-CA"/>
              </w:rPr>
              <w:t>Numéros invalides</w:t>
            </w:r>
          </w:p>
        </w:tc>
        <w:tc>
          <w:tcPr>
            <w:tcW w:w="1080" w:type="dxa"/>
            <w:tcBorders>
              <w:left w:val="nil"/>
              <w:right w:val="nil"/>
            </w:tcBorders>
          </w:tcPr>
          <w:p w14:paraId="37A32B95" w14:textId="77777777" w:rsidR="00F834FA" w:rsidRPr="00F834FA" w:rsidRDefault="00F834FA" w:rsidP="0004377F">
            <w:pPr>
              <w:pStyle w:val="Table-text"/>
              <w:jc w:val="center"/>
              <w:rPr>
                <w:b/>
                <w:bCs/>
                <w:lang w:val="fr-CA"/>
              </w:rPr>
            </w:pPr>
          </w:p>
        </w:tc>
        <w:tc>
          <w:tcPr>
            <w:tcW w:w="1080" w:type="dxa"/>
            <w:tcBorders>
              <w:left w:val="nil"/>
            </w:tcBorders>
            <w:vAlign w:val="bottom"/>
          </w:tcPr>
          <w:p w14:paraId="09CBCF5F" w14:textId="701C9B11" w:rsidR="00F834FA" w:rsidRPr="00F834FA" w:rsidRDefault="00F834FA" w:rsidP="0004377F">
            <w:pPr>
              <w:pStyle w:val="Table-text"/>
              <w:jc w:val="center"/>
              <w:rPr>
                <w:b/>
                <w:bCs/>
                <w:lang w:val="fr-CA"/>
              </w:rPr>
            </w:pPr>
            <w:r w:rsidRPr="00F834FA">
              <w:rPr>
                <w:b/>
                <w:lang w:val="fr-CA"/>
              </w:rPr>
              <w:t>2</w:t>
            </w:r>
            <w:r w:rsidR="007C01FD">
              <w:rPr>
                <w:b/>
                <w:lang w:val="fr-CA"/>
              </w:rPr>
              <w:t xml:space="preserve"> </w:t>
            </w:r>
            <w:r w:rsidRPr="00F834FA">
              <w:rPr>
                <w:b/>
                <w:lang w:val="fr-CA"/>
              </w:rPr>
              <w:t>620</w:t>
            </w:r>
          </w:p>
        </w:tc>
      </w:tr>
      <w:tr w:rsidR="00F834FA" w:rsidRPr="00F834FA" w14:paraId="39FFE19C" w14:textId="77777777" w:rsidTr="0004377F">
        <w:tc>
          <w:tcPr>
            <w:tcW w:w="360" w:type="dxa"/>
            <w:vAlign w:val="center"/>
          </w:tcPr>
          <w:p w14:paraId="0B00D019"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393C0302" w14:textId="77777777" w:rsidR="00F834FA" w:rsidRPr="00F834FA" w:rsidRDefault="00F834FA" w:rsidP="0004377F">
            <w:pPr>
              <w:pStyle w:val="Table-text"/>
              <w:tabs>
                <w:tab w:val="clear" w:pos="144"/>
                <w:tab w:val="left" w:pos="72"/>
              </w:tabs>
              <w:rPr>
                <w:lang w:val="fr-CA"/>
              </w:rPr>
            </w:pPr>
            <w:r w:rsidRPr="00F834FA">
              <w:rPr>
                <w:lang w:val="fr-CA"/>
              </w:rPr>
              <w:tab/>
              <w:t>Bloqués</w:t>
            </w:r>
          </w:p>
        </w:tc>
        <w:tc>
          <w:tcPr>
            <w:tcW w:w="1080" w:type="dxa"/>
            <w:vAlign w:val="bottom"/>
          </w:tcPr>
          <w:p w14:paraId="4E4C38D8" w14:textId="77777777" w:rsidR="00F834FA" w:rsidRPr="00F834FA" w:rsidRDefault="00F834FA" w:rsidP="0004377F">
            <w:pPr>
              <w:pStyle w:val="Table-text"/>
              <w:jc w:val="center"/>
              <w:rPr>
                <w:lang w:val="fr-CA"/>
              </w:rPr>
            </w:pPr>
            <w:r w:rsidRPr="00F834FA">
              <w:rPr>
                <w:lang w:val="fr-CA"/>
              </w:rPr>
              <w:t>125</w:t>
            </w:r>
          </w:p>
        </w:tc>
        <w:tc>
          <w:tcPr>
            <w:tcW w:w="1080" w:type="dxa"/>
            <w:vAlign w:val="bottom"/>
          </w:tcPr>
          <w:p w14:paraId="5D2D9D7E" w14:textId="77777777" w:rsidR="00F834FA" w:rsidRPr="00F834FA" w:rsidRDefault="00F834FA" w:rsidP="0004377F">
            <w:pPr>
              <w:pStyle w:val="Table-text"/>
              <w:jc w:val="center"/>
              <w:rPr>
                <w:lang w:val="fr-CA"/>
              </w:rPr>
            </w:pPr>
          </w:p>
        </w:tc>
      </w:tr>
      <w:tr w:rsidR="00F834FA" w:rsidRPr="00F834FA" w14:paraId="55D56B25" w14:textId="77777777" w:rsidTr="0004377F">
        <w:tc>
          <w:tcPr>
            <w:tcW w:w="360" w:type="dxa"/>
            <w:vAlign w:val="center"/>
          </w:tcPr>
          <w:p w14:paraId="287EFAA9"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2A62E8D5" w14:textId="77777777" w:rsidR="00F834FA" w:rsidRPr="00F834FA" w:rsidRDefault="00F834FA" w:rsidP="0004377F">
            <w:pPr>
              <w:pStyle w:val="Table-text"/>
              <w:tabs>
                <w:tab w:val="clear" w:pos="144"/>
                <w:tab w:val="left" w:pos="72"/>
              </w:tabs>
              <w:rPr>
                <w:lang w:val="fr-CA"/>
              </w:rPr>
            </w:pPr>
            <w:r w:rsidRPr="00F834FA">
              <w:rPr>
                <w:lang w:val="fr-CA"/>
              </w:rPr>
              <w:tab/>
              <w:t>Affaires</w:t>
            </w:r>
          </w:p>
        </w:tc>
        <w:tc>
          <w:tcPr>
            <w:tcW w:w="1080" w:type="dxa"/>
            <w:vAlign w:val="bottom"/>
          </w:tcPr>
          <w:p w14:paraId="2F8AF923" w14:textId="77777777" w:rsidR="00F834FA" w:rsidRPr="00F834FA" w:rsidRDefault="00F834FA" w:rsidP="0004377F">
            <w:pPr>
              <w:pStyle w:val="Table-text"/>
              <w:jc w:val="center"/>
              <w:rPr>
                <w:lang w:val="fr-CA"/>
              </w:rPr>
            </w:pPr>
            <w:r w:rsidRPr="00F834FA">
              <w:rPr>
                <w:lang w:val="fr-CA"/>
              </w:rPr>
              <w:t>178</w:t>
            </w:r>
          </w:p>
        </w:tc>
        <w:tc>
          <w:tcPr>
            <w:tcW w:w="1080" w:type="dxa"/>
            <w:vAlign w:val="bottom"/>
          </w:tcPr>
          <w:p w14:paraId="018491AE" w14:textId="77777777" w:rsidR="00F834FA" w:rsidRPr="00F834FA" w:rsidRDefault="00F834FA" w:rsidP="0004377F">
            <w:pPr>
              <w:pStyle w:val="Table-text"/>
              <w:jc w:val="center"/>
              <w:rPr>
                <w:lang w:val="fr-CA"/>
              </w:rPr>
            </w:pPr>
          </w:p>
        </w:tc>
      </w:tr>
      <w:tr w:rsidR="00F834FA" w:rsidRPr="00F834FA" w14:paraId="21A25281" w14:textId="77777777" w:rsidTr="0004377F">
        <w:tc>
          <w:tcPr>
            <w:tcW w:w="360" w:type="dxa"/>
            <w:vAlign w:val="center"/>
          </w:tcPr>
          <w:p w14:paraId="777C475A"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75CA35FD" w14:textId="77777777" w:rsidR="00F834FA" w:rsidRPr="00F834FA" w:rsidRDefault="00F834FA" w:rsidP="0004377F">
            <w:pPr>
              <w:pStyle w:val="Table-text"/>
              <w:tabs>
                <w:tab w:val="clear" w:pos="144"/>
                <w:tab w:val="left" w:pos="72"/>
              </w:tabs>
              <w:rPr>
                <w:lang w:val="fr-CA"/>
              </w:rPr>
            </w:pPr>
            <w:r w:rsidRPr="00F834FA">
              <w:rPr>
                <w:lang w:val="fr-CA"/>
              </w:rPr>
              <w:tab/>
              <w:t>Répétitions</w:t>
            </w:r>
          </w:p>
        </w:tc>
        <w:tc>
          <w:tcPr>
            <w:tcW w:w="1080" w:type="dxa"/>
            <w:vAlign w:val="bottom"/>
          </w:tcPr>
          <w:p w14:paraId="69861322" w14:textId="77777777" w:rsidR="00F834FA" w:rsidRPr="00F834FA" w:rsidRDefault="00F834FA" w:rsidP="0004377F">
            <w:pPr>
              <w:pStyle w:val="Table-text"/>
              <w:jc w:val="center"/>
              <w:rPr>
                <w:lang w:val="fr-CA"/>
              </w:rPr>
            </w:pPr>
            <w:r w:rsidRPr="00F834FA">
              <w:rPr>
                <w:lang w:val="fr-CA"/>
              </w:rPr>
              <w:t>7</w:t>
            </w:r>
          </w:p>
        </w:tc>
        <w:tc>
          <w:tcPr>
            <w:tcW w:w="1080" w:type="dxa"/>
            <w:vAlign w:val="bottom"/>
          </w:tcPr>
          <w:p w14:paraId="5798F2AA" w14:textId="77777777" w:rsidR="00F834FA" w:rsidRPr="00F834FA" w:rsidRDefault="00F834FA" w:rsidP="0004377F">
            <w:pPr>
              <w:pStyle w:val="Table-text"/>
              <w:jc w:val="center"/>
              <w:rPr>
                <w:lang w:val="fr-CA"/>
              </w:rPr>
            </w:pPr>
          </w:p>
        </w:tc>
      </w:tr>
      <w:tr w:rsidR="00F834FA" w:rsidRPr="00F834FA" w14:paraId="443C428C" w14:textId="77777777" w:rsidTr="0004377F">
        <w:tc>
          <w:tcPr>
            <w:tcW w:w="360" w:type="dxa"/>
            <w:vAlign w:val="center"/>
          </w:tcPr>
          <w:p w14:paraId="6B43E42B"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26954680" w14:textId="77777777" w:rsidR="00F834FA" w:rsidRPr="00F834FA" w:rsidRDefault="00F834FA" w:rsidP="0004377F">
            <w:pPr>
              <w:pStyle w:val="Table-text"/>
              <w:tabs>
                <w:tab w:val="clear" w:pos="144"/>
                <w:tab w:val="left" w:pos="72"/>
              </w:tabs>
              <w:rPr>
                <w:lang w:val="fr-CA"/>
              </w:rPr>
            </w:pPr>
            <w:r w:rsidRPr="00F834FA">
              <w:rPr>
                <w:lang w:val="fr-CA"/>
              </w:rPr>
              <w:tab/>
              <w:t>Invalides</w:t>
            </w:r>
          </w:p>
        </w:tc>
        <w:tc>
          <w:tcPr>
            <w:tcW w:w="1080" w:type="dxa"/>
            <w:vAlign w:val="bottom"/>
          </w:tcPr>
          <w:p w14:paraId="47BE6029" w14:textId="010BA618" w:rsidR="00F834FA" w:rsidRPr="00F834FA" w:rsidRDefault="00F834FA" w:rsidP="0004377F">
            <w:pPr>
              <w:pStyle w:val="Table-text"/>
              <w:jc w:val="center"/>
              <w:rPr>
                <w:lang w:val="fr-CA"/>
              </w:rPr>
            </w:pPr>
            <w:r w:rsidRPr="00F834FA">
              <w:rPr>
                <w:lang w:val="fr-CA"/>
              </w:rPr>
              <w:t>2</w:t>
            </w:r>
            <w:r w:rsidR="007C01FD">
              <w:rPr>
                <w:lang w:val="fr-CA"/>
              </w:rPr>
              <w:t xml:space="preserve"> </w:t>
            </w:r>
            <w:r w:rsidRPr="00F834FA">
              <w:rPr>
                <w:lang w:val="fr-CA"/>
              </w:rPr>
              <w:t>310</w:t>
            </w:r>
          </w:p>
        </w:tc>
        <w:tc>
          <w:tcPr>
            <w:tcW w:w="1080" w:type="dxa"/>
            <w:vAlign w:val="bottom"/>
          </w:tcPr>
          <w:p w14:paraId="6D7BDF8E" w14:textId="77777777" w:rsidR="00F834FA" w:rsidRPr="00F834FA" w:rsidRDefault="00F834FA" w:rsidP="0004377F">
            <w:pPr>
              <w:pStyle w:val="Table-text"/>
              <w:jc w:val="center"/>
              <w:rPr>
                <w:lang w:val="fr-CA"/>
              </w:rPr>
            </w:pPr>
          </w:p>
        </w:tc>
      </w:tr>
      <w:tr w:rsidR="00F834FA" w:rsidRPr="00F834FA" w14:paraId="5A15A1AC" w14:textId="77777777" w:rsidTr="0004377F">
        <w:tc>
          <w:tcPr>
            <w:tcW w:w="360" w:type="dxa"/>
            <w:vAlign w:val="bottom"/>
          </w:tcPr>
          <w:p w14:paraId="56D1C75B" w14:textId="77777777" w:rsidR="00F834FA" w:rsidRPr="00F834FA" w:rsidRDefault="00F834FA" w:rsidP="0004377F">
            <w:pPr>
              <w:pStyle w:val="Table-text"/>
              <w:tabs>
                <w:tab w:val="clear" w:pos="144"/>
                <w:tab w:val="left" w:pos="72"/>
              </w:tabs>
              <w:jc w:val="center"/>
              <w:rPr>
                <w:b/>
                <w:bCs/>
                <w:lang w:val="fr-CA"/>
              </w:rPr>
            </w:pPr>
            <w:r w:rsidRPr="00F834FA">
              <w:rPr>
                <w:b/>
                <w:lang w:val="fr-CA"/>
              </w:rPr>
              <w:t>NR</w:t>
            </w:r>
          </w:p>
        </w:tc>
        <w:tc>
          <w:tcPr>
            <w:tcW w:w="4230" w:type="dxa"/>
            <w:tcBorders>
              <w:right w:val="nil"/>
            </w:tcBorders>
            <w:vAlign w:val="bottom"/>
          </w:tcPr>
          <w:p w14:paraId="48D9C75F" w14:textId="77777777" w:rsidR="00F834FA" w:rsidRPr="00F834FA" w:rsidRDefault="00F834FA" w:rsidP="0004377F">
            <w:pPr>
              <w:pStyle w:val="Table-text"/>
              <w:tabs>
                <w:tab w:val="clear" w:pos="144"/>
                <w:tab w:val="left" w:pos="72"/>
              </w:tabs>
              <w:rPr>
                <w:b/>
                <w:bCs/>
                <w:lang w:val="fr-CA"/>
              </w:rPr>
            </w:pPr>
            <w:r w:rsidRPr="00F834FA">
              <w:rPr>
                <w:b/>
                <w:lang w:val="fr-CA"/>
              </w:rPr>
              <w:t>Non résolus</w:t>
            </w:r>
          </w:p>
        </w:tc>
        <w:tc>
          <w:tcPr>
            <w:tcW w:w="1080" w:type="dxa"/>
            <w:tcBorders>
              <w:left w:val="nil"/>
            </w:tcBorders>
          </w:tcPr>
          <w:p w14:paraId="65C27521" w14:textId="77777777" w:rsidR="00F834FA" w:rsidRPr="00F834FA" w:rsidRDefault="00F834FA" w:rsidP="0004377F">
            <w:pPr>
              <w:pStyle w:val="Table-text"/>
              <w:jc w:val="center"/>
              <w:rPr>
                <w:b/>
                <w:bCs/>
                <w:lang w:val="fr-CA"/>
              </w:rPr>
            </w:pPr>
          </w:p>
        </w:tc>
        <w:tc>
          <w:tcPr>
            <w:tcW w:w="1080" w:type="dxa"/>
            <w:vAlign w:val="bottom"/>
          </w:tcPr>
          <w:p w14:paraId="70146939" w14:textId="1475BDB6" w:rsidR="00F834FA" w:rsidRPr="00F834FA" w:rsidRDefault="00F834FA" w:rsidP="0004377F">
            <w:pPr>
              <w:pStyle w:val="Table-text"/>
              <w:jc w:val="center"/>
              <w:rPr>
                <w:b/>
                <w:bCs/>
                <w:lang w:val="fr-CA"/>
              </w:rPr>
            </w:pPr>
            <w:r w:rsidRPr="00F834FA">
              <w:rPr>
                <w:b/>
                <w:lang w:val="fr-CA"/>
              </w:rPr>
              <w:t>4</w:t>
            </w:r>
            <w:r w:rsidR="007C01FD">
              <w:rPr>
                <w:b/>
                <w:lang w:val="fr-CA"/>
              </w:rPr>
              <w:t xml:space="preserve"> </w:t>
            </w:r>
            <w:r w:rsidRPr="00F834FA">
              <w:rPr>
                <w:b/>
                <w:lang w:val="fr-CA"/>
              </w:rPr>
              <w:t>812</w:t>
            </w:r>
          </w:p>
        </w:tc>
      </w:tr>
      <w:tr w:rsidR="00F834FA" w:rsidRPr="00F834FA" w14:paraId="34B81B02" w14:textId="77777777" w:rsidTr="0004377F">
        <w:tc>
          <w:tcPr>
            <w:tcW w:w="360" w:type="dxa"/>
            <w:vAlign w:val="center"/>
          </w:tcPr>
          <w:p w14:paraId="0AE827F7"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0751F877" w14:textId="77777777" w:rsidR="00F834FA" w:rsidRPr="00F834FA" w:rsidRDefault="00F834FA" w:rsidP="0004377F">
            <w:pPr>
              <w:pStyle w:val="Table-text"/>
              <w:tabs>
                <w:tab w:val="clear" w:pos="144"/>
                <w:tab w:val="left" w:pos="72"/>
              </w:tabs>
              <w:rPr>
                <w:lang w:val="fr-CA"/>
              </w:rPr>
            </w:pPr>
            <w:r w:rsidRPr="00F834FA">
              <w:rPr>
                <w:lang w:val="fr-CA"/>
              </w:rPr>
              <w:tab/>
              <w:t>Pas de réponse</w:t>
            </w:r>
          </w:p>
        </w:tc>
        <w:tc>
          <w:tcPr>
            <w:tcW w:w="1080" w:type="dxa"/>
          </w:tcPr>
          <w:p w14:paraId="6EB59683" w14:textId="77777777" w:rsidR="00F834FA" w:rsidRPr="00F834FA" w:rsidRDefault="00F834FA" w:rsidP="0004377F">
            <w:pPr>
              <w:pStyle w:val="Table-text"/>
              <w:jc w:val="center"/>
              <w:rPr>
                <w:lang w:val="fr-CA"/>
              </w:rPr>
            </w:pPr>
            <w:r w:rsidRPr="00F834FA">
              <w:rPr>
                <w:lang w:val="fr-CA"/>
              </w:rPr>
              <w:t>–</w:t>
            </w:r>
          </w:p>
        </w:tc>
        <w:tc>
          <w:tcPr>
            <w:tcW w:w="1080" w:type="dxa"/>
            <w:vAlign w:val="bottom"/>
          </w:tcPr>
          <w:p w14:paraId="475C2304" w14:textId="77777777" w:rsidR="00F834FA" w:rsidRPr="00F834FA" w:rsidRDefault="00F834FA" w:rsidP="0004377F">
            <w:pPr>
              <w:pStyle w:val="Table-text"/>
              <w:jc w:val="center"/>
              <w:rPr>
                <w:lang w:val="fr-CA"/>
              </w:rPr>
            </w:pPr>
          </w:p>
        </w:tc>
      </w:tr>
      <w:tr w:rsidR="00F834FA" w:rsidRPr="00F834FA" w14:paraId="0366DF9A" w14:textId="77777777" w:rsidTr="0004377F">
        <w:tc>
          <w:tcPr>
            <w:tcW w:w="360" w:type="dxa"/>
            <w:vAlign w:val="center"/>
          </w:tcPr>
          <w:p w14:paraId="15F0EB4E"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567FBF10" w14:textId="77777777" w:rsidR="00F834FA" w:rsidRPr="00F834FA" w:rsidRDefault="00F834FA" w:rsidP="0004377F">
            <w:pPr>
              <w:pStyle w:val="Table-text"/>
              <w:tabs>
                <w:tab w:val="clear" w:pos="144"/>
                <w:tab w:val="left" w:pos="72"/>
              </w:tabs>
              <w:rPr>
                <w:lang w:val="fr-CA"/>
              </w:rPr>
            </w:pPr>
            <w:r w:rsidRPr="00F834FA">
              <w:rPr>
                <w:lang w:val="fr-CA"/>
              </w:rPr>
              <w:tab/>
              <w:t>Rappels</w:t>
            </w:r>
          </w:p>
        </w:tc>
        <w:tc>
          <w:tcPr>
            <w:tcW w:w="1080" w:type="dxa"/>
          </w:tcPr>
          <w:p w14:paraId="7DD1BDB2" w14:textId="66CA7C33" w:rsidR="00F834FA" w:rsidRPr="00F834FA" w:rsidRDefault="00F834FA" w:rsidP="0004377F">
            <w:pPr>
              <w:pStyle w:val="Table-text"/>
              <w:jc w:val="center"/>
              <w:rPr>
                <w:lang w:val="fr-CA"/>
              </w:rPr>
            </w:pPr>
            <w:r w:rsidRPr="00F834FA">
              <w:rPr>
                <w:lang w:val="fr-CA"/>
              </w:rPr>
              <w:t>4</w:t>
            </w:r>
            <w:r w:rsidR="007C01FD">
              <w:rPr>
                <w:lang w:val="fr-CA"/>
              </w:rPr>
              <w:t xml:space="preserve"> </w:t>
            </w:r>
            <w:r w:rsidRPr="00F834FA">
              <w:rPr>
                <w:lang w:val="fr-CA"/>
              </w:rPr>
              <w:t>812</w:t>
            </w:r>
          </w:p>
        </w:tc>
        <w:tc>
          <w:tcPr>
            <w:tcW w:w="1080" w:type="dxa"/>
            <w:vAlign w:val="bottom"/>
          </w:tcPr>
          <w:p w14:paraId="726763A7" w14:textId="77777777" w:rsidR="00F834FA" w:rsidRPr="00F834FA" w:rsidRDefault="00F834FA" w:rsidP="0004377F">
            <w:pPr>
              <w:pStyle w:val="Table-text"/>
              <w:jc w:val="center"/>
              <w:rPr>
                <w:lang w:val="fr-CA"/>
              </w:rPr>
            </w:pPr>
          </w:p>
        </w:tc>
      </w:tr>
      <w:tr w:rsidR="00F834FA" w:rsidRPr="00F834FA" w14:paraId="17F601A0" w14:textId="77777777" w:rsidTr="0004377F">
        <w:tc>
          <w:tcPr>
            <w:tcW w:w="360" w:type="dxa"/>
            <w:vAlign w:val="center"/>
          </w:tcPr>
          <w:p w14:paraId="1C9CDA02" w14:textId="77777777" w:rsidR="00F834FA" w:rsidRPr="00F834FA" w:rsidRDefault="00F834FA" w:rsidP="0004377F">
            <w:pPr>
              <w:pStyle w:val="Table-text"/>
              <w:tabs>
                <w:tab w:val="clear" w:pos="144"/>
                <w:tab w:val="left" w:pos="72"/>
              </w:tabs>
              <w:jc w:val="center"/>
              <w:rPr>
                <w:b/>
                <w:lang w:val="fr-CA"/>
              </w:rPr>
            </w:pPr>
            <w:r w:rsidRPr="00F834FA">
              <w:rPr>
                <w:b/>
                <w:lang w:val="fr-CA"/>
              </w:rPr>
              <w:t>IC</w:t>
            </w:r>
          </w:p>
        </w:tc>
        <w:tc>
          <w:tcPr>
            <w:tcW w:w="4230" w:type="dxa"/>
            <w:tcBorders>
              <w:right w:val="nil"/>
            </w:tcBorders>
            <w:vAlign w:val="bottom"/>
          </w:tcPr>
          <w:p w14:paraId="48644802" w14:textId="77777777" w:rsidR="00F834FA" w:rsidRPr="00F834FA" w:rsidRDefault="00F834FA" w:rsidP="0004377F">
            <w:pPr>
              <w:pStyle w:val="Table-text"/>
              <w:tabs>
                <w:tab w:val="clear" w:pos="144"/>
                <w:tab w:val="left" w:pos="72"/>
              </w:tabs>
              <w:rPr>
                <w:b/>
                <w:lang w:val="fr-CA"/>
              </w:rPr>
            </w:pPr>
            <w:r w:rsidRPr="00F834FA">
              <w:rPr>
                <w:b/>
                <w:lang w:val="fr-CA"/>
              </w:rPr>
              <w:t>À l’intérieur du champ - Pas de réponse</w:t>
            </w:r>
          </w:p>
        </w:tc>
        <w:tc>
          <w:tcPr>
            <w:tcW w:w="1080" w:type="dxa"/>
            <w:tcBorders>
              <w:left w:val="nil"/>
            </w:tcBorders>
          </w:tcPr>
          <w:p w14:paraId="4A2B40EE" w14:textId="77777777" w:rsidR="00F834FA" w:rsidRPr="00F834FA" w:rsidRDefault="00F834FA" w:rsidP="0004377F">
            <w:pPr>
              <w:pStyle w:val="Table-text"/>
              <w:jc w:val="center"/>
              <w:rPr>
                <w:b/>
                <w:bCs/>
                <w:lang w:val="fr-CA"/>
              </w:rPr>
            </w:pPr>
          </w:p>
        </w:tc>
        <w:tc>
          <w:tcPr>
            <w:tcW w:w="1080" w:type="dxa"/>
            <w:vAlign w:val="bottom"/>
          </w:tcPr>
          <w:p w14:paraId="7866B9E2" w14:textId="03FB9D34" w:rsidR="00F834FA" w:rsidRPr="00F834FA" w:rsidRDefault="00F834FA" w:rsidP="0004377F">
            <w:pPr>
              <w:pStyle w:val="Table-text"/>
              <w:jc w:val="center"/>
              <w:rPr>
                <w:b/>
                <w:bCs/>
                <w:lang w:val="fr-CA"/>
              </w:rPr>
            </w:pPr>
            <w:r w:rsidRPr="00F834FA">
              <w:rPr>
                <w:b/>
                <w:lang w:val="fr-CA"/>
              </w:rPr>
              <w:t>3</w:t>
            </w:r>
            <w:r w:rsidR="007C01FD">
              <w:rPr>
                <w:b/>
                <w:lang w:val="fr-CA"/>
              </w:rPr>
              <w:t xml:space="preserve"> </w:t>
            </w:r>
            <w:r w:rsidRPr="00F834FA">
              <w:rPr>
                <w:b/>
                <w:lang w:val="fr-CA"/>
              </w:rPr>
              <w:t>544</w:t>
            </w:r>
          </w:p>
        </w:tc>
      </w:tr>
      <w:tr w:rsidR="00F834FA" w:rsidRPr="00F834FA" w14:paraId="77B845AA" w14:textId="77777777" w:rsidTr="0004377F">
        <w:tc>
          <w:tcPr>
            <w:tcW w:w="360" w:type="dxa"/>
            <w:vAlign w:val="center"/>
          </w:tcPr>
          <w:p w14:paraId="53A9079A"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16958CCB" w14:textId="77777777" w:rsidR="00F834FA" w:rsidRPr="00F834FA" w:rsidRDefault="00F834FA" w:rsidP="0004377F">
            <w:pPr>
              <w:pStyle w:val="Table-text"/>
              <w:tabs>
                <w:tab w:val="clear" w:pos="144"/>
                <w:tab w:val="left" w:pos="72"/>
              </w:tabs>
              <w:rPr>
                <w:lang w:val="fr-CA"/>
              </w:rPr>
            </w:pPr>
            <w:r w:rsidRPr="00F834FA">
              <w:rPr>
                <w:lang w:val="fr-CA"/>
              </w:rPr>
              <w:tab/>
              <w:t>Refus du ménage</w:t>
            </w:r>
          </w:p>
        </w:tc>
        <w:tc>
          <w:tcPr>
            <w:tcW w:w="1080" w:type="dxa"/>
          </w:tcPr>
          <w:p w14:paraId="0247062A" w14:textId="77777777" w:rsidR="00F834FA" w:rsidRPr="00F834FA" w:rsidRDefault="00F834FA" w:rsidP="0004377F">
            <w:pPr>
              <w:pStyle w:val="Table-text"/>
              <w:jc w:val="center"/>
              <w:rPr>
                <w:lang w:val="fr-CA"/>
              </w:rPr>
            </w:pPr>
            <w:r w:rsidRPr="00F834FA">
              <w:rPr>
                <w:lang w:val="fr-CA"/>
              </w:rPr>
              <w:t>–</w:t>
            </w:r>
          </w:p>
        </w:tc>
        <w:tc>
          <w:tcPr>
            <w:tcW w:w="1080" w:type="dxa"/>
            <w:vAlign w:val="bottom"/>
          </w:tcPr>
          <w:p w14:paraId="79C4387E" w14:textId="77777777" w:rsidR="00F834FA" w:rsidRPr="00F834FA" w:rsidRDefault="00F834FA" w:rsidP="0004377F">
            <w:pPr>
              <w:pStyle w:val="Table-text"/>
              <w:jc w:val="center"/>
              <w:rPr>
                <w:bCs/>
                <w:lang w:val="fr-CA"/>
              </w:rPr>
            </w:pPr>
          </w:p>
        </w:tc>
      </w:tr>
      <w:tr w:rsidR="00F834FA" w:rsidRPr="00F834FA" w14:paraId="622EFF3A" w14:textId="77777777" w:rsidTr="0004377F">
        <w:tc>
          <w:tcPr>
            <w:tcW w:w="360" w:type="dxa"/>
            <w:vAlign w:val="center"/>
          </w:tcPr>
          <w:p w14:paraId="73558051"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3228A37B" w14:textId="77777777" w:rsidR="00F834FA" w:rsidRPr="00F834FA" w:rsidRDefault="00F834FA" w:rsidP="0004377F">
            <w:pPr>
              <w:pStyle w:val="Table-text"/>
              <w:tabs>
                <w:tab w:val="clear" w:pos="144"/>
                <w:tab w:val="left" w:pos="72"/>
              </w:tabs>
              <w:rPr>
                <w:lang w:val="fr-CA"/>
              </w:rPr>
            </w:pPr>
            <w:r w:rsidRPr="00F834FA">
              <w:rPr>
                <w:lang w:val="fr-CA"/>
              </w:rPr>
              <w:tab/>
              <w:t>Refus du répondant</w:t>
            </w:r>
          </w:p>
        </w:tc>
        <w:tc>
          <w:tcPr>
            <w:tcW w:w="1080" w:type="dxa"/>
          </w:tcPr>
          <w:p w14:paraId="5C14697E" w14:textId="36EF99F8" w:rsidR="00F834FA" w:rsidRPr="00F834FA" w:rsidRDefault="00F834FA" w:rsidP="0004377F">
            <w:pPr>
              <w:pStyle w:val="Table-text"/>
              <w:jc w:val="center"/>
              <w:rPr>
                <w:lang w:val="fr-CA"/>
              </w:rPr>
            </w:pPr>
            <w:r w:rsidRPr="00F834FA">
              <w:rPr>
                <w:lang w:val="fr-CA"/>
              </w:rPr>
              <w:t>3</w:t>
            </w:r>
            <w:r w:rsidR="007C01FD">
              <w:rPr>
                <w:lang w:val="fr-CA"/>
              </w:rPr>
              <w:t xml:space="preserve"> </w:t>
            </w:r>
            <w:r w:rsidRPr="00F834FA">
              <w:rPr>
                <w:lang w:val="fr-CA"/>
              </w:rPr>
              <w:t>544</w:t>
            </w:r>
          </w:p>
        </w:tc>
        <w:tc>
          <w:tcPr>
            <w:tcW w:w="1080" w:type="dxa"/>
            <w:vAlign w:val="bottom"/>
          </w:tcPr>
          <w:p w14:paraId="161FEF60" w14:textId="77777777" w:rsidR="00F834FA" w:rsidRPr="00F834FA" w:rsidRDefault="00F834FA" w:rsidP="0004377F">
            <w:pPr>
              <w:pStyle w:val="Table-text"/>
              <w:jc w:val="center"/>
              <w:rPr>
                <w:lang w:val="fr-CA"/>
              </w:rPr>
            </w:pPr>
          </w:p>
        </w:tc>
      </w:tr>
      <w:tr w:rsidR="00F834FA" w:rsidRPr="00F834FA" w14:paraId="3FF86602" w14:textId="77777777" w:rsidTr="0004377F">
        <w:tc>
          <w:tcPr>
            <w:tcW w:w="360" w:type="dxa"/>
            <w:vAlign w:val="center"/>
          </w:tcPr>
          <w:p w14:paraId="40024D9B"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3367FE9D" w14:textId="77777777" w:rsidR="00F834FA" w:rsidRPr="00F834FA" w:rsidRDefault="00F834FA" w:rsidP="0004377F">
            <w:pPr>
              <w:pStyle w:val="Table-text"/>
              <w:tabs>
                <w:tab w:val="clear" w:pos="144"/>
                <w:tab w:val="left" w:pos="72"/>
              </w:tabs>
              <w:rPr>
                <w:lang w:val="fr-CA"/>
              </w:rPr>
            </w:pPr>
            <w:r w:rsidRPr="00F834FA">
              <w:rPr>
                <w:lang w:val="fr-CA"/>
              </w:rPr>
              <w:tab/>
              <w:t>Répondant choisi non disponible</w:t>
            </w:r>
          </w:p>
        </w:tc>
        <w:tc>
          <w:tcPr>
            <w:tcW w:w="1080" w:type="dxa"/>
          </w:tcPr>
          <w:p w14:paraId="379F9591" w14:textId="77777777" w:rsidR="00F834FA" w:rsidRPr="00F834FA" w:rsidRDefault="00F834FA" w:rsidP="0004377F">
            <w:pPr>
              <w:pStyle w:val="Table-text"/>
              <w:jc w:val="center"/>
              <w:rPr>
                <w:lang w:val="fr-CA"/>
              </w:rPr>
            </w:pPr>
            <w:r w:rsidRPr="00F834FA">
              <w:rPr>
                <w:lang w:val="fr-CA"/>
              </w:rPr>
              <w:t>–</w:t>
            </w:r>
          </w:p>
        </w:tc>
        <w:tc>
          <w:tcPr>
            <w:tcW w:w="1080" w:type="dxa"/>
            <w:vAlign w:val="bottom"/>
          </w:tcPr>
          <w:p w14:paraId="0039AEED" w14:textId="77777777" w:rsidR="00F834FA" w:rsidRPr="00F834FA" w:rsidRDefault="00F834FA" w:rsidP="0004377F">
            <w:pPr>
              <w:pStyle w:val="Table-text"/>
              <w:jc w:val="center"/>
              <w:rPr>
                <w:lang w:val="fr-CA"/>
              </w:rPr>
            </w:pPr>
          </w:p>
        </w:tc>
      </w:tr>
      <w:tr w:rsidR="00F834FA" w:rsidRPr="00F834FA" w14:paraId="3C9F1B7A" w14:textId="77777777" w:rsidTr="0004377F">
        <w:tc>
          <w:tcPr>
            <w:tcW w:w="360" w:type="dxa"/>
            <w:vAlign w:val="center"/>
          </w:tcPr>
          <w:p w14:paraId="376E1F23"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16AD63B9" w14:textId="77777777" w:rsidR="00F834FA" w:rsidRPr="00F834FA" w:rsidRDefault="00F834FA" w:rsidP="0004377F">
            <w:pPr>
              <w:pStyle w:val="Table-text"/>
              <w:tabs>
                <w:tab w:val="clear" w:pos="144"/>
                <w:tab w:val="left" w:pos="72"/>
              </w:tabs>
              <w:rPr>
                <w:lang w:val="fr-CA"/>
              </w:rPr>
            </w:pPr>
            <w:r w:rsidRPr="00F834FA">
              <w:rPr>
                <w:lang w:val="fr-CA"/>
              </w:rPr>
              <w:tab/>
              <w:t>Répondant qualifié a raccroché</w:t>
            </w:r>
          </w:p>
        </w:tc>
        <w:tc>
          <w:tcPr>
            <w:tcW w:w="1080" w:type="dxa"/>
          </w:tcPr>
          <w:p w14:paraId="14D77A2A" w14:textId="77777777" w:rsidR="00F834FA" w:rsidRPr="00F834FA" w:rsidRDefault="00F834FA" w:rsidP="0004377F">
            <w:pPr>
              <w:pStyle w:val="Table-text"/>
              <w:jc w:val="center"/>
              <w:rPr>
                <w:lang w:val="fr-CA"/>
              </w:rPr>
            </w:pPr>
            <w:r w:rsidRPr="00F834FA">
              <w:rPr>
                <w:lang w:val="fr-CA"/>
              </w:rPr>
              <w:t>–</w:t>
            </w:r>
          </w:p>
        </w:tc>
        <w:tc>
          <w:tcPr>
            <w:tcW w:w="1080" w:type="dxa"/>
            <w:vAlign w:val="bottom"/>
          </w:tcPr>
          <w:p w14:paraId="29765B73" w14:textId="77777777" w:rsidR="00F834FA" w:rsidRPr="00F834FA" w:rsidRDefault="00F834FA" w:rsidP="0004377F">
            <w:pPr>
              <w:pStyle w:val="Table-text"/>
              <w:jc w:val="center"/>
              <w:rPr>
                <w:lang w:val="fr-CA"/>
              </w:rPr>
            </w:pPr>
          </w:p>
        </w:tc>
      </w:tr>
      <w:tr w:rsidR="00F834FA" w:rsidRPr="00F834FA" w14:paraId="5C3D00B1" w14:textId="77777777" w:rsidTr="0004377F">
        <w:tc>
          <w:tcPr>
            <w:tcW w:w="360" w:type="dxa"/>
            <w:vAlign w:val="center"/>
          </w:tcPr>
          <w:p w14:paraId="3EEDE2D9" w14:textId="77777777" w:rsidR="00F834FA" w:rsidRPr="00F834FA" w:rsidRDefault="00F834FA" w:rsidP="0004377F">
            <w:pPr>
              <w:pStyle w:val="Table-text"/>
              <w:tabs>
                <w:tab w:val="clear" w:pos="144"/>
                <w:tab w:val="left" w:pos="72"/>
              </w:tabs>
              <w:jc w:val="center"/>
              <w:rPr>
                <w:b/>
                <w:bCs/>
                <w:lang w:val="fr-CA"/>
              </w:rPr>
            </w:pPr>
            <w:r w:rsidRPr="00F834FA">
              <w:rPr>
                <w:b/>
                <w:lang w:val="fr-CA"/>
              </w:rPr>
              <w:t>R</w:t>
            </w:r>
          </w:p>
        </w:tc>
        <w:tc>
          <w:tcPr>
            <w:tcW w:w="4230" w:type="dxa"/>
            <w:tcBorders>
              <w:right w:val="nil"/>
            </w:tcBorders>
            <w:vAlign w:val="bottom"/>
          </w:tcPr>
          <w:p w14:paraId="47247C44" w14:textId="77777777" w:rsidR="00F834FA" w:rsidRPr="00F834FA" w:rsidRDefault="00F834FA" w:rsidP="0004377F">
            <w:pPr>
              <w:pStyle w:val="Table-text"/>
              <w:tabs>
                <w:tab w:val="clear" w:pos="144"/>
                <w:tab w:val="left" w:pos="72"/>
              </w:tabs>
              <w:rPr>
                <w:b/>
                <w:bCs/>
                <w:lang w:val="fr-CA"/>
              </w:rPr>
            </w:pPr>
            <w:r w:rsidRPr="00F834FA">
              <w:rPr>
                <w:b/>
                <w:lang w:val="fr-CA"/>
              </w:rPr>
              <w:t xml:space="preserve">À l’intérieur du champ - Réponse </w:t>
            </w:r>
          </w:p>
        </w:tc>
        <w:tc>
          <w:tcPr>
            <w:tcW w:w="1080" w:type="dxa"/>
            <w:tcBorders>
              <w:left w:val="nil"/>
            </w:tcBorders>
          </w:tcPr>
          <w:p w14:paraId="5DC029F2" w14:textId="77777777" w:rsidR="00F834FA" w:rsidRPr="00F834FA" w:rsidRDefault="00F834FA" w:rsidP="0004377F">
            <w:pPr>
              <w:pStyle w:val="Table-text"/>
              <w:jc w:val="center"/>
              <w:rPr>
                <w:b/>
                <w:bCs/>
                <w:lang w:val="fr-CA"/>
              </w:rPr>
            </w:pPr>
          </w:p>
        </w:tc>
        <w:tc>
          <w:tcPr>
            <w:tcW w:w="1080" w:type="dxa"/>
            <w:vAlign w:val="bottom"/>
          </w:tcPr>
          <w:p w14:paraId="301622AD" w14:textId="77777777" w:rsidR="00F834FA" w:rsidRPr="00F834FA" w:rsidRDefault="00F834FA" w:rsidP="0004377F">
            <w:pPr>
              <w:pStyle w:val="Table-text"/>
              <w:jc w:val="center"/>
              <w:rPr>
                <w:b/>
                <w:bCs/>
                <w:lang w:val="fr-CA"/>
              </w:rPr>
            </w:pPr>
            <w:r w:rsidRPr="00F834FA">
              <w:rPr>
                <w:b/>
                <w:lang w:val="fr-CA"/>
              </w:rPr>
              <w:t>711</w:t>
            </w:r>
          </w:p>
        </w:tc>
      </w:tr>
      <w:tr w:rsidR="00F834FA" w:rsidRPr="00F834FA" w14:paraId="4B02DEE4" w14:textId="77777777" w:rsidTr="0004377F">
        <w:tc>
          <w:tcPr>
            <w:tcW w:w="360" w:type="dxa"/>
            <w:vAlign w:val="center"/>
          </w:tcPr>
          <w:p w14:paraId="2B5068D5"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46D287C0" w14:textId="77777777" w:rsidR="00F834FA" w:rsidRPr="00F834FA" w:rsidRDefault="00F834FA" w:rsidP="0004377F">
            <w:pPr>
              <w:pStyle w:val="Table-text"/>
              <w:tabs>
                <w:tab w:val="clear" w:pos="144"/>
                <w:tab w:val="left" w:pos="72"/>
              </w:tabs>
              <w:rPr>
                <w:lang w:val="fr-CA"/>
              </w:rPr>
            </w:pPr>
            <w:r w:rsidRPr="00F834FA">
              <w:rPr>
                <w:lang w:val="fr-CA"/>
              </w:rPr>
              <w:tab/>
              <w:t>Problème de langue</w:t>
            </w:r>
          </w:p>
        </w:tc>
        <w:tc>
          <w:tcPr>
            <w:tcW w:w="1080" w:type="dxa"/>
            <w:vAlign w:val="bottom"/>
          </w:tcPr>
          <w:p w14:paraId="15AE9876" w14:textId="77777777" w:rsidR="00F834FA" w:rsidRPr="00F834FA" w:rsidRDefault="00F834FA" w:rsidP="0004377F">
            <w:pPr>
              <w:pStyle w:val="Table-text"/>
              <w:jc w:val="center"/>
              <w:rPr>
                <w:lang w:val="fr-CA"/>
              </w:rPr>
            </w:pPr>
            <w:r w:rsidRPr="00F834FA">
              <w:rPr>
                <w:lang w:val="fr-CA"/>
              </w:rPr>
              <w:t>126</w:t>
            </w:r>
          </w:p>
        </w:tc>
        <w:tc>
          <w:tcPr>
            <w:tcW w:w="1080" w:type="dxa"/>
            <w:vAlign w:val="bottom"/>
          </w:tcPr>
          <w:p w14:paraId="661B93D2" w14:textId="77777777" w:rsidR="00F834FA" w:rsidRPr="00F834FA" w:rsidRDefault="00F834FA" w:rsidP="0004377F">
            <w:pPr>
              <w:pStyle w:val="Table-text"/>
              <w:jc w:val="center"/>
              <w:rPr>
                <w:lang w:val="fr-CA"/>
              </w:rPr>
            </w:pPr>
          </w:p>
        </w:tc>
      </w:tr>
      <w:tr w:rsidR="00F834FA" w:rsidRPr="00F834FA" w14:paraId="0D974D68" w14:textId="77777777" w:rsidTr="0004377F">
        <w:tc>
          <w:tcPr>
            <w:tcW w:w="360" w:type="dxa"/>
            <w:vAlign w:val="center"/>
          </w:tcPr>
          <w:p w14:paraId="482DB77B"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1CE4BDAE" w14:textId="77777777" w:rsidR="00F834FA" w:rsidRPr="00F834FA" w:rsidRDefault="00F834FA" w:rsidP="0004377F">
            <w:pPr>
              <w:pStyle w:val="Table-text"/>
              <w:tabs>
                <w:tab w:val="clear" w:pos="144"/>
                <w:tab w:val="left" w:pos="72"/>
              </w:tabs>
              <w:rPr>
                <w:lang w:val="fr-CA"/>
              </w:rPr>
            </w:pPr>
            <w:r w:rsidRPr="00F834FA">
              <w:rPr>
                <w:lang w:val="fr-CA"/>
              </w:rPr>
              <w:tab/>
              <w:t xml:space="preserve">Quota atteint </w:t>
            </w:r>
          </w:p>
        </w:tc>
        <w:tc>
          <w:tcPr>
            <w:tcW w:w="1080" w:type="dxa"/>
            <w:vAlign w:val="bottom"/>
          </w:tcPr>
          <w:p w14:paraId="0E4D8771" w14:textId="77777777" w:rsidR="00F834FA" w:rsidRPr="00F834FA" w:rsidRDefault="00F834FA" w:rsidP="0004377F">
            <w:pPr>
              <w:pStyle w:val="Table-text"/>
              <w:jc w:val="center"/>
              <w:rPr>
                <w:lang w:val="fr-CA"/>
              </w:rPr>
            </w:pPr>
            <w:r w:rsidRPr="00F834FA">
              <w:rPr>
                <w:lang w:val="fr-CA"/>
              </w:rPr>
              <w:t>72</w:t>
            </w:r>
          </w:p>
        </w:tc>
        <w:tc>
          <w:tcPr>
            <w:tcW w:w="1080" w:type="dxa"/>
            <w:vAlign w:val="bottom"/>
          </w:tcPr>
          <w:p w14:paraId="4F51BB9D" w14:textId="77777777" w:rsidR="00F834FA" w:rsidRPr="00F834FA" w:rsidRDefault="00F834FA" w:rsidP="0004377F">
            <w:pPr>
              <w:pStyle w:val="Table-text"/>
              <w:jc w:val="center"/>
              <w:rPr>
                <w:lang w:val="fr-CA"/>
              </w:rPr>
            </w:pPr>
          </w:p>
        </w:tc>
      </w:tr>
      <w:tr w:rsidR="00F834FA" w:rsidRPr="00F834FA" w14:paraId="67E8536B" w14:textId="77777777" w:rsidTr="0004377F">
        <w:tc>
          <w:tcPr>
            <w:tcW w:w="360" w:type="dxa"/>
            <w:vAlign w:val="center"/>
          </w:tcPr>
          <w:p w14:paraId="00813A52"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78A6FD5B" w14:textId="77777777" w:rsidR="00F834FA" w:rsidRPr="00F834FA" w:rsidRDefault="00F834FA" w:rsidP="0004377F">
            <w:pPr>
              <w:pStyle w:val="Table-text"/>
              <w:tabs>
                <w:tab w:val="clear" w:pos="144"/>
                <w:tab w:val="left" w:pos="72"/>
              </w:tabs>
              <w:rPr>
                <w:lang w:val="fr-CA"/>
              </w:rPr>
            </w:pPr>
            <w:r w:rsidRPr="00F834FA">
              <w:rPr>
                <w:lang w:val="fr-CA"/>
              </w:rPr>
              <w:tab/>
              <w:t>Autre inadmissibilité</w:t>
            </w:r>
          </w:p>
        </w:tc>
        <w:tc>
          <w:tcPr>
            <w:tcW w:w="1080" w:type="dxa"/>
            <w:vAlign w:val="bottom"/>
          </w:tcPr>
          <w:p w14:paraId="39527449" w14:textId="77777777" w:rsidR="00F834FA" w:rsidRPr="00F834FA" w:rsidRDefault="00F834FA" w:rsidP="0004377F">
            <w:pPr>
              <w:pStyle w:val="Table-text"/>
              <w:jc w:val="center"/>
              <w:rPr>
                <w:lang w:val="fr-CA"/>
              </w:rPr>
            </w:pPr>
            <w:r w:rsidRPr="00F834FA">
              <w:rPr>
                <w:lang w:val="fr-CA"/>
              </w:rPr>
              <w:t>8</w:t>
            </w:r>
          </w:p>
        </w:tc>
        <w:tc>
          <w:tcPr>
            <w:tcW w:w="1080" w:type="dxa"/>
            <w:vAlign w:val="bottom"/>
          </w:tcPr>
          <w:p w14:paraId="2B43ED03" w14:textId="77777777" w:rsidR="00F834FA" w:rsidRPr="00F834FA" w:rsidRDefault="00F834FA" w:rsidP="0004377F">
            <w:pPr>
              <w:pStyle w:val="Table-text"/>
              <w:jc w:val="center"/>
              <w:rPr>
                <w:lang w:val="fr-CA"/>
              </w:rPr>
            </w:pPr>
          </w:p>
        </w:tc>
      </w:tr>
      <w:tr w:rsidR="00F834FA" w:rsidRPr="00F834FA" w14:paraId="15768C74" w14:textId="77777777" w:rsidTr="0004377F">
        <w:tc>
          <w:tcPr>
            <w:tcW w:w="360" w:type="dxa"/>
            <w:vAlign w:val="center"/>
          </w:tcPr>
          <w:p w14:paraId="56D52D13" w14:textId="77777777" w:rsidR="00F834FA" w:rsidRPr="00F834FA" w:rsidRDefault="00F834FA" w:rsidP="0004377F">
            <w:pPr>
              <w:pStyle w:val="Table-text"/>
              <w:tabs>
                <w:tab w:val="clear" w:pos="144"/>
                <w:tab w:val="left" w:pos="72"/>
              </w:tabs>
              <w:jc w:val="center"/>
              <w:rPr>
                <w:lang w:val="fr-CA"/>
              </w:rPr>
            </w:pPr>
          </w:p>
        </w:tc>
        <w:tc>
          <w:tcPr>
            <w:tcW w:w="4230" w:type="dxa"/>
            <w:vAlign w:val="bottom"/>
          </w:tcPr>
          <w:p w14:paraId="4B2F1FBF" w14:textId="77777777" w:rsidR="00F834FA" w:rsidRPr="00F834FA" w:rsidRDefault="00F834FA" w:rsidP="0004377F">
            <w:pPr>
              <w:pStyle w:val="Table-text"/>
              <w:tabs>
                <w:tab w:val="clear" w:pos="144"/>
                <w:tab w:val="left" w:pos="72"/>
              </w:tabs>
              <w:rPr>
                <w:lang w:val="fr-CA"/>
              </w:rPr>
            </w:pPr>
            <w:r w:rsidRPr="00F834FA">
              <w:rPr>
                <w:lang w:val="fr-CA"/>
              </w:rPr>
              <w:tab/>
              <w:t>Entrevues achevées</w:t>
            </w:r>
          </w:p>
        </w:tc>
        <w:tc>
          <w:tcPr>
            <w:tcW w:w="1080" w:type="dxa"/>
            <w:vAlign w:val="bottom"/>
          </w:tcPr>
          <w:p w14:paraId="69E1C72A" w14:textId="77777777" w:rsidR="00F834FA" w:rsidRPr="00F834FA" w:rsidRDefault="00F834FA" w:rsidP="0004377F">
            <w:pPr>
              <w:pStyle w:val="Table-text"/>
              <w:jc w:val="center"/>
              <w:rPr>
                <w:lang w:val="fr-CA"/>
              </w:rPr>
            </w:pPr>
            <w:r w:rsidRPr="00F834FA">
              <w:rPr>
                <w:lang w:val="fr-CA"/>
              </w:rPr>
              <w:t>505</w:t>
            </w:r>
          </w:p>
        </w:tc>
        <w:tc>
          <w:tcPr>
            <w:tcW w:w="1080" w:type="dxa"/>
            <w:vAlign w:val="bottom"/>
          </w:tcPr>
          <w:p w14:paraId="15A27BDD" w14:textId="77777777" w:rsidR="00F834FA" w:rsidRPr="00F834FA" w:rsidRDefault="00F834FA" w:rsidP="0004377F">
            <w:pPr>
              <w:pStyle w:val="Table-text"/>
              <w:jc w:val="center"/>
              <w:rPr>
                <w:lang w:val="fr-CA"/>
              </w:rPr>
            </w:pPr>
          </w:p>
        </w:tc>
      </w:tr>
      <w:tr w:rsidR="00F834FA" w:rsidRPr="00F834FA" w14:paraId="1FC80055" w14:textId="77777777" w:rsidTr="0004377F">
        <w:tc>
          <w:tcPr>
            <w:tcW w:w="360" w:type="dxa"/>
          </w:tcPr>
          <w:p w14:paraId="7FF6F655" w14:textId="77777777" w:rsidR="00F834FA" w:rsidRPr="00F834FA" w:rsidRDefault="00F834FA" w:rsidP="0004377F">
            <w:pPr>
              <w:pStyle w:val="Table-text"/>
              <w:rPr>
                <w:b/>
                <w:bCs/>
                <w:lang w:val="fr-CA"/>
              </w:rPr>
            </w:pPr>
          </w:p>
        </w:tc>
        <w:tc>
          <w:tcPr>
            <w:tcW w:w="5310" w:type="dxa"/>
            <w:gridSpan w:val="2"/>
            <w:vAlign w:val="bottom"/>
          </w:tcPr>
          <w:p w14:paraId="405523EC" w14:textId="77777777" w:rsidR="00F834FA" w:rsidRPr="00F834FA" w:rsidRDefault="00F834FA" w:rsidP="0004377F">
            <w:pPr>
              <w:pStyle w:val="Table-text"/>
              <w:jc w:val="right"/>
              <w:rPr>
                <w:b/>
                <w:bCs/>
                <w:lang w:val="fr-CA"/>
              </w:rPr>
            </w:pPr>
            <w:r w:rsidRPr="00F834FA">
              <w:rPr>
                <w:b/>
                <w:lang w:val="fr-CA"/>
              </w:rPr>
              <w:t>Total (NR + IC + R)</w:t>
            </w:r>
          </w:p>
        </w:tc>
        <w:tc>
          <w:tcPr>
            <w:tcW w:w="1080" w:type="dxa"/>
            <w:vAlign w:val="bottom"/>
          </w:tcPr>
          <w:p w14:paraId="1D4FF71E" w14:textId="6E6F0509" w:rsidR="00F834FA" w:rsidRPr="00F834FA" w:rsidRDefault="00F834FA" w:rsidP="0004377F">
            <w:pPr>
              <w:pStyle w:val="Table-text"/>
              <w:jc w:val="center"/>
              <w:rPr>
                <w:b/>
                <w:bCs/>
                <w:lang w:val="fr-CA"/>
              </w:rPr>
            </w:pPr>
            <w:r w:rsidRPr="00F834FA">
              <w:rPr>
                <w:b/>
                <w:lang w:val="fr-CA"/>
              </w:rPr>
              <w:t>9</w:t>
            </w:r>
            <w:r w:rsidR="00B7454A">
              <w:rPr>
                <w:b/>
                <w:lang w:val="fr-CA"/>
              </w:rPr>
              <w:t xml:space="preserve"> </w:t>
            </w:r>
            <w:r w:rsidRPr="00F834FA">
              <w:rPr>
                <w:b/>
                <w:lang w:val="fr-CA"/>
              </w:rPr>
              <w:t>067</w:t>
            </w:r>
          </w:p>
        </w:tc>
      </w:tr>
      <w:tr w:rsidR="00F834FA" w:rsidRPr="00F834FA" w14:paraId="6C03926D" w14:textId="77777777" w:rsidTr="0004377F">
        <w:trPr>
          <w:cantSplit/>
        </w:trPr>
        <w:tc>
          <w:tcPr>
            <w:tcW w:w="360" w:type="dxa"/>
          </w:tcPr>
          <w:p w14:paraId="56C18CD4" w14:textId="77777777" w:rsidR="00F834FA" w:rsidRPr="00F834FA" w:rsidRDefault="00F834FA" w:rsidP="0004377F">
            <w:pPr>
              <w:pStyle w:val="Table-text"/>
              <w:rPr>
                <w:b/>
                <w:bCs/>
                <w:lang w:val="fr-CA"/>
              </w:rPr>
            </w:pPr>
          </w:p>
        </w:tc>
        <w:tc>
          <w:tcPr>
            <w:tcW w:w="5310" w:type="dxa"/>
            <w:gridSpan w:val="2"/>
            <w:vAlign w:val="bottom"/>
          </w:tcPr>
          <w:p w14:paraId="5A447396" w14:textId="77777777" w:rsidR="00F834FA" w:rsidRPr="00F834FA" w:rsidRDefault="00F834FA" w:rsidP="0004377F">
            <w:pPr>
              <w:pStyle w:val="Table-text"/>
              <w:jc w:val="right"/>
              <w:rPr>
                <w:b/>
                <w:bCs/>
                <w:lang w:val="fr-CA"/>
              </w:rPr>
            </w:pPr>
            <w:r w:rsidRPr="00F834FA">
              <w:rPr>
                <w:b/>
                <w:lang w:val="fr-CA"/>
              </w:rPr>
              <w:t>TAUX DE RÉPONSE (R divisé par le total)</w:t>
            </w:r>
          </w:p>
        </w:tc>
        <w:tc>
          <w:tcPr>
            <w:tcW w:w="1080" w:type="dxa"/>
            <w:vAlign w:val="bottom"/>
          </w:tcPr>
          <w:p w14:paraId="0F1321C7" w14:textId="77777777" w:rsidR="00F834FA" w:rsidRPr="00F834FA" w:rsidRDefault="00F834FA" w:rsidP="0004377F">
            <w:pPr>
              <w:pStyle w:val="Table-text"/>
              <w:jc w:val="center"/>
              <w:rPr>
                <w:b/>
                <w:bCs/>
                <w:lang w:val="fr-CA"/>
              </w:rPr>
            </w:pPr>
            <w:r w:rsidRPr="00F834FA">
              <w:rPr>
                <w:b/>
                <w:lang w:val="fr-CA"/>
              </w:rPr>
              <w:t>7,8 %</w:t>
            </w:r>
          </w:p>
        </w:tc>
      </w:tr>
    </w:tbl>
    <w:p w14:paraId="60155635" w14:textId="77777777" w:rsidR="00F834FA" w:rsidRPr="00F834FA" w:rsidRDefault="00F834FA" w:rsidP="00F834FA">
      <w:pPr>
        <w:pStyle w:val="Chapterbodytext"/>
        <w:rPr>
          <w:lang w:val="fr-CA"/>
        </w:rPr>
      </w:pPr>
    </w:p>
    <w:p w14:paraId="2D991DC6" w14:textId="65AD576F" w:rsidR="00F834FA" w:rsidRPr="00F834FA" w:rsidRDefault="00F834FA" w:rsidP="00F834FA">
      <w:pPr>
        <w:pStyle w:val="Chapterbodytext"/>
        <w:rPr>
          <w:lang w:val="fr-CA"/>
        </w:rPr>
      </w:pPr>
      <w:r w:rsidRPr="00F834FA">
        <w:rPr>
          <w:lang w:val="fr-CA"/>
        </w:rPr>
        <w:tab/>
        <w:t>Le taux de réponse au sondage en ligne est de 13,7 </w:t>
      </w:r>
      <w:r w:rsidR="00FC3A94">
        <w:rPr>
          <w:lang w:val="fr-CA"/>
        </w:rPr>
        <w:t>%</w:t>
      </w:r>
      <w:r w:rsidRPr="00F834FA">
        <w:rPr>
          <w:lang w:val="fr-CA"/>
        </w:rPr>
        <w:t>. Le taux de réponse en ligne est calculé comme suit : en tout, 11</w:t>
      </w:r>
      <w:r w:rsidRPr="00F834FA">
        <w:rPr>
          <w:rFonts w:ascii="Arial" w:hAnsi="Arial" w:cs="Arial"/>
          <w:lang w:val="fr-CA"/>
        </w:rPr>
        <w:t> </w:t>
      </w:r>
      <w:r w:rsidRPr="00F834FA">
        <w:rPr>
          <w:lang w:val="fr-CA"/>
        </w:rPr>
        <w:t>282 invitations par courriel ont été envoyées; 52 nous sont revenues, pour un total de 11</w:t>
      </w:r>
      <w:r w:rsidRPr="00F834FA">
        <w:rPr>
          <w:rFonts w:ascii="Arial" w:hAnsi="Arial" w:cs="Arial"/>
          <w:lang w:val="fr-CA"/>
        </w:rPr>
        <w:t> </w:t>
      </w:r>
      <w:r w:rsidRPr="00F834FA">
        <w:rPr>
          <w:lang w:val="fr-CA"/>
        </w:rPr>
        <w:t>230 courriels valides. En tout, 1</w:t>
      </w:r>
      <w:r w:rsidRPr="00F834FA">
        <w:rPr>
          <w:rFonts w:ascii="Arial" w:hAnsi="Arial" w:cs="Arial"/>
          <w:lang w:val="fr-CA"/>
        </w:rPr>
        <w:t> </w:t>
      </w:r>
      <w:r w:rsidRPr="00F834FA">
        <w:rPr>
          <w:lang w:val="fr-CA"/>
        </w:rPr>
        <w:t>538 sondages ont été achevés. Ainsi, si l’on divise 1</w:t>
      </w:r>
      <w:r w:rsidRPr="00F834FA">
        <w:rPr>
          <w:rFonts w:ascii="Arial" w:hAnsi="Arial" w:cs="Arial"/>
          <w:lang w:val="fr-CA"/>
        </w:rPr>
        <w:t> </w:t>
      </w:r>
      <w:r w:rsidRPr="00F834FA">
        <w:rPr>
          <w:lang w:val="fr-CA"/>
        </w:rPr>
        <w:t>538 par 11</w:t>
      </w:r>
      <w:r w:rsidRPr="00F834FA">
        <w:rPr>
          <w:rFonts w:ascii="Arial" w:hAnsi="Arial" w:cs="Arial"/>
          <w:lang w:val="fr-CA"/>
        </w:rPr>
        <w:t> </w:t>
      </w:r>
      <w:r w:rsidRPr="00F834FA">
        <w:rPr>
          <w:lang w:val="fr-CA"/>
        </w:rPr>
        <w:t>230, on obtient un taux de réponse de 13,7 </w:t>
      </w:r>
      <w:r w:rsidR="00FC3A94">
        <w:rPr>
          <w:lang w:val="fr-CA"/>
        </w:rPr>
        <w:t>%</w:t>
      </w:r>
      <w:r w:rsidRPr="00F834FA">
        <w:rPr>
          <w:lang w:val="fr-CA"/>
        </w:rPr>
        <w:t>.</w:t>
      </w:r>
    </w:p>
    <w:p w14:paraId="66180BB2" w14:textId="77777777" w:rsidR="00F834FA" w:rsidRPr="00F834FA" w:rsidRDefault="00F834FA" w:rsidP="00F834FA">
      <w:pPr>
        <w:pStyle w:val="Chapterbodytext"/>
        <w:rPr>
          <w:lang w:val="fr-CA"/>
        </w:rPr>
        <w:sectPr w:rsidR="00F834FA" w:rsidRPr="00F834FA" w:rsidSect="00643665">
          <w:type w:val="oddPage"/>
          <w:pgSz w:w="12240" w:h="15840" w:code="1"/>
          <w:pgMar w:top="1729" w:right="1797" w:bottom="1009" w:left="1797" w:header="720" w:footer="578" w:gutter="0"/>
          <w:cols w:space="720"/>
          <w:titlePg/>
          <w:docGrid w:linePitch="360"/>
        </w:sectPr>
      </w:pPr>
    </w:p>
    <w:p w14:paraId="4385928A" w14:textId="77777777" w:rsidR="00F834FA" w:rsidRPr="00F834FA" w:rsidRDefault="00F834FA" w:rsidP="00F834FA">
      <w:pPr>
        <w:pStyle w:val="Heading1"/>
        <w:rPr>
          <w:lang w:val="fr-CA"/>
        </w:rPr>
      </w:pPr>
      <w:bookmarkStart w:id="11" w:name="_Toc70685646"/>
      <w:r w:rsidRPr="00F834FA">
        <w:rPr>
          <w:lang w:val="fr-CA"/>
        </w:rPr>
        <w:lastRenderedPageBreak/>
        <w:t>Questions générales sur le commerce</w:t>
      </w:r>
      <w:bookmarkEnd w:id="11"/>
    </w:p>
    <w:p w14:paraId="7653A108" w14:textId="77777777" w:rsidR="00F834FA" w:rsidRPr="00F834FA" w:rsidRDefault="00F834FA" w:rsidP="00F834FA">
      <w:pPr>
        <w:pStyle w:val="Chapterbodytext"/>
        <w:rPr>
          <w:lang w:val="fr-CA"/>
        </w:rPr>
      </w:pPr>
    </w:p>
    <w:p w14:paraId="01559523" w14:textId="77777777" w:rsidR="00F834FA" w:rsidRPr="00F834FA" w:rsidRDefault="00F834FA" w:rsidP="00F834FA">
      <w:pPr>
        <w:pStyle w:val="Heading2"/>
        <w:rPr>
          <w:lang w:val="fr-CA"/>
        </w:rPr>
      </w:pPr>
      <w:bookmarkStart w:id="12" w:name="_Toc70685647"/>
      <w:r w:rsidRPr="00F834FA">
        <w:rPr>
          <w:lang w:val="fr-CA"/>
        </w:rPr>
        <w:t>Rappel des nouvelles traitant de commerce international</w:t>
      </w:r>
      <w:bookmarkEnd w:id="12"/>
    </w:p>
    <w:p w14:paraId="4B47227A" w14:textId="77777777" w:rsidR="00F834FA" w:rsidRPr="00F834FA" w:rsidRDefault="00F834FA" w:rsidP="00F834FA">
      <w:pPr>
        <w:pStyle w:val="Chapterbodytext"/>
        <w:rPr>
          <w:lang w:val="fr-CA"/>
        </w:rPr>
      </w:pPr>
      <w:r w:rsidRPr="00F834FA">
        <w:rPr>
          <w:lang w:val="fr-CA"/>
        </w:rPr>
        <w:tab/>
      </w:r>
    </w:p>
    <w:p w14:paraId="03027618" w14:textId="114EC7B1" w:rsidR="00F834FA" w:rsidRPr="00F834FA" w:rsidRDefault="00F834FA" w:rsidP="00F834FA">
      <w:pPr>
        <w:pStyle w:val="Chapterbodytext"/>
        <w:rPr>
          <w:lang w:val="fr-CA"/>
        </w:rPr>
      </w:pPr>
      <w:r w:rsidRPr="00F834FA">
        <w:rPr>
          <w:lang w:val="fr-CA"/>
        </w:rPr>
        <w:tab/>
      </w:r>
      <w:bookmarkStart w:id="13" w:name="_Hlk36553848"/>
      <w:r w:rsidRPr="00F834FA">
        <w:rPr>
          <w:lang w:val="fr-CA"/>
        </w:rPr>
        <w:t xml:space="preserve">Les résultats donnent à penser que le commerce international est un sujet populaire dans les médias. Lorsqu’on leur demande s’ils se </w:t>
      </w:r>
      <w:r w:rsidR="00035FDB">
        <w:rPr>
          <w:lang w:val="fr-CA"/>
        </w:rPr>
        <w:t>souviennent d’</w:t>
      </w:r>
      <w:r w:rsidRPr="00F834FA">
        <w:rPr>
          <w:lang w:val="fr-CA"/>
        </w:rPr>
        <w:t xml:space="preserve">avoir entendu des nouvelles sur le commerce international, six répondants sur dix (61 %) répondent </w:t>
      </w:r>
      <w:r w:rsidR="00597A1B">
        <w:rPr>
          <w:lang w:val="fr-CA"/>
        </w:rPr>
        <w:t>par</w:t>
      </w:r>
      <w:r w:rsidRPr="00F834FA">
        <w:rPr>
          <w:lang w:val="fr-CA"/>
        </w:rPr>
        <w:t xml:space="preserve"> l’affirmative, alors qu’un répondant sur trois (33 %)</w:t>
      </w:r>
      <w:r w:rsidR="00597A1B">
        <w:rPr>
          <w:lang w:val="fr-CA"/>
        </w:rPr>
        <w:t xml:space="preserve"> répond par la négative</w:t>
      </w:r>
      <w:r w:rsidRPr="00F834FA">
        <w:rPr>
          <w:lang w:val="fr-CA"/>
        </w:rPr>
        <w:t xml:space="preserve">. Toutefois, le suivi révèle une baisse de 14 points </w:t>
      </w:r>
      <w:r w:rsidR="00597A1B">
        <w:rPr>
          <w:lang w:val="fr-CA"/>
        </w:rPr>
        <w:t xml:space="preserve">de pourcentage </w:t>
      </w:r>
      <w:r w:rsidRPr="00F834FA">
        <w:rPr>
          <w:lang w:val="fr-CA"/>
        </w:rPr>
        <w:t xml:space="preserve">dans ce domaine depuis 2020. </w:t>
      </w:r>
      <w:r w:rsidR="00597A1B">
        <w:rPr>
          <w:lang w:val="fr-CA"/>
        </w:rPr>
        <w:t>C</w:t>
      </w:r>
      <w:r w:rsidRPr="00F834FA">
        <w:rPr>
          <w:lang w:val="fr-CA"/>
        </w:rPr>
        <w:t xml:space="preserve">ela est </w:t>
      </w:r>
      <w:r w:rsidR="00597A1B">
        <w:rPr>
          <w:lang w:val="fr-CA"/>
        </w:rPr>
        <w:t xml:space="preserve">sans doute </w:t>
      </w:r>
      <w:r w:rsidRPr="00F834FA">
        <w:rPr>
          <w:lang w:val="fr-CA"/>
        </w:rPr>
        <w:t xml:space="preserve">dû à l’accent mis sur la pandémie de COVID-19 au cours de la dernière année, ainsi qu’à la diminution de la couverture </w:t>
      </w:r>
      <w:r w:rsidR="00597A1B">
        <w:rPr>
          <w:lang w:val="fr-CA"/>
        </w:rPr>
        <w:t>de</w:t>
      </w:r>
      <w:r w:rsidRPr="00F834FA">
        <w:rPr>
          <w:lang w:val="fr-CA"/>
        </w:rPr>
        <w:t xml:space="preserve"> l’Accord Canada–États-Unis–Mexique (ACEUM), maintenant qu’il est en vigueur. Cependant, les résultats sont </w:t>
      </w:r>
      <w:r w:rsidR="00597A1B">
        <w:rPr>
          <w:lang w:val="fr-CA"/>
        </w:rPr>
        <w:t xml:space="preserve">cohérents </w:t>
      </w:r>
      <w:r w:rsidRPr="00F834FA">
        <w:rPr>
          <w:lang w:val="fr-CA"/>
        </w:rPr>
        <w:t>avec ceux de 2001.</w:t>
      </w:r>
    </w:p>
    <w:p w14:paraId="10793882" w14:textId="77777777" w:rsidR="00F834FA" w:rsidRPr="00F834FA" w:rsidRDefault="00F834FA" w:rsidP="00F834FA">
      <w:pPr>
        <w:pStyle w:val="Highl-1"/>
        <w:jc w:val="both"/>
        <w:rPr>
          <w:sz w:val="24"/>
          <w:szCs w:val="24"/>
          <w:lang w:val="fr-CA"/>
        </w:rPr>
      </w:pPr>
      <w:r w:rsidRPr="00F834FA">
        <w:rPr>
          <w:sz w:val="24"/>
          <w:lang w:val="fr-CA"/>
        </w:rPr>
        <w:t>Les hommes ont un plus tendance à se rappeler des nouvelles liées au commerce international (67 %, par rapport à 55 % des femmes).</w:t>
      </w:r>
    </w:p>
    <w:p w14:paraId="15799924" w14:textId="1FC0CE64" w:rsidR="00F834FA" w:rsidRPr="00F834FA" w:rsidRDefault="00F834FA" w:rsidP="00F834FA">
      <w:pPr>
        <w:pStyle w:val="Highl-1"/>
        <w:jc w:val="both"/>
        <w:rPr>
          <w:sz w:val="24"/>
          <w:szCs w:val="24"/>
          <w:lang w:val="fr-CA"/>
        </w:rPr>
      </w:pPr>
      <w:r w:rsidRPr="00F834FA">
        <w:rPr>
          <w:sz w:val="24"/>
          <w:lang w:val="fr-CA"/>
        </w:rPr>
        <w:t xml:space="preserve">Le rappel augmente progressivement avec le niveau de scolarité (de 68 % chez les </w:t>
      </w:r>
      <w:r w:rsidR="00D30D7E">
        <w:rPr>
          <w:sz w:val="24"/>
          <w:lang w:val="fr-CA"/>
        </w:rPr>
        <w:t xml:space="preserve">répondants </w:t>
      </w:r>
      <w:r w:rsidRPr="00F834FA">
        <w:rPr>
          <w:sz w:val="24"/>
          <w:lang w:val="fr-CA"/>
        </w:rPr>
        <w:t xml:space="preserve">qui ont un diplôme universitaire, cette proportion passe à 47 % chez </w:t>
      </w:r>
      <w:r w:rsidR="00D30D7E">
        <w:rPr>
          <w:sz w:val="24"/>
          <w:lang w:val="fr-CA"/>
        </w:rPr>
        <w:t xml:space="preserve">ceux </w:t>
      </w:r>
      <w:r w:rsidRPr="00F834FA">
        <w:rPr>
          <w:sz w:val="24"/>
          <w:lang w:val="fr-CA"/>
        </w:rPr>
        <w:t xml:space="preserve">qui ont fait </w:t>
      </w:r>
      <w:r w:rsidR="000C3928">
        <w:rPr>
          <w:sz w:val="24"/>
          <w:lang w:val="fr-CA"/>
        </w:rPr>
        <w:t xml:space="preserve">une éducation </w:t>
      </w:r>
      <w:r w:rsidRPr="00F834FA">
        <w:rPr>
          <w:sz w:val="24"/>
          <w:lang w:val="fr-CA"/>
        </w:rPr>
        <w:t>secondaire).</w:t>
      </w:r>
    </w:p>
    <w:p w14:paraId="74F4B040" w14:textId="630C49BA" w:rsidR="00F834FA" w:rsidRPr="00F834FA" w:rsidRDefault="00F834FA" w:rsidP="00F834FA">
      <w:pPr>
        <w:pStyle w:val="Highl-1"/>
        <w:jc w:val="both"/>
        <w:rPr>
          <w:sz w:val="24"/>
          <w:szCs w:val="24"/>
          <w:lang w:val="fr-CA"/>
        </w:rPr>
      </w:pPr>
      <w:r w:rsidRPr="00F834FA">
        <w:rPr>
          <w:sz w:val="24"/>
          <w:lang w:val="fr-CA"/>
        </w:rPr>
        <w:t>À l’échelle région</w:t>
      </w:r>
      <w:r w:rsidR="00D30D7E">
        <w:rPr>
          <w:sz w:val="24"/>
          <w:lang w:val="fr-CA"/>
        </w:rPr>
        <w:t>ale</w:t>
      </w:r>
      <w:r w:rsidRPr="00F834FA">
        <w:rPr>
          <w:sz w:val="24"/>
          <w:lang w:val="fr-CA"/>
        </w:rPr>
        <w:t xml:space="preserve">, le rappel est </w:t>
      </w:r>
      <w:r w:rsidR="000531F2">
        <w:rPr>
          <w:sz w:val="24"/>
          <w:lang w:val="fr-CA"/>
        </w:rPr>
        <w:t xml:space="preserve">comparativement moins </w:t>
      </w:r>
      <w:r w:rsidRPr="00F834FA">
        <w:rPr>
          <w:sz w:val="24"/>
          <w:lang w:val="fr-CA"/>
        </w:rPr>
        <w:t xml:space="preserve">élevé chez les résidents du Québec et du Canada atlantique (51 % et 54 % respectivement, </w:t>
      </w:r>
      <w:r w:rsidR="000531F2">
        <w:rPr>
          <w:sz w:val="24"/>
          <w:lang w:val="fr-CA"/>
        </w:rPr>
        <w:t xml:space="preserve">par rapport à une </w:t>
      </w:r>
      <w:r w:rsidRPr="00F834FA">
        <w:rPr>
          <w:sz w:val="24"/>
          <w:lang w:val="fr-CA"/>
        </w:rPr>
        <w:t>moyenne de 61 % à l’échelle nationale).</w:t>
      </w:r>
    </w:p>
    <w:bookmarkEnd w:id="13"/>
    <w:p w14:paraId="6A1A6D9A" w14:textId="77777777" w:rsidR="00F834FA" w:rsidRPr="00F834FA" w:rsidRDefault="00F834FA" w:rsidP="00F834FA">
      <w:pPr>
        <w:pStyle w:val="Chapterbodytext"/>
        <w:rPr>
          <w:lang w:val="fr-CA"/>
        </w:rPr>
      </w:pPr>
    </w:p>
    <w:p w14:paraId="12EB8B95" w14:textId="6C643162" w:rsidR="00F834FA" w:rsidRPr="00F834FA" w:rsidRDefault="00F834FA" w:rsidP="00F834FA">
      <w:pPr>
        <w:pStyle w:val="Chapterbodytext"/>
        <w:rPr>
          <w:lang w:val="fr-CA"/>
        </w:rPr>
      </w:pPr>
      <w:r w:rsidRPr="00F834FA">
        <w:rPr>
          <w:lang w:val="fr-CA"/>
        </w:rPr>
        <w:tab/>
        <w:t xml:space="preserve">Les </w:t>
      </w:r>
      <w:r w:rsidR="00503EE7">
        <w:rPr>
          <w:lang w:val="fr-CA"/>
        </w:rPr>
        <w:t xml:space="preserve">Canadiens </w:t>
      </w:r>
      <w:r w:rsidRPr="00F834FA">
        <w:rPr>
          <w:lang w:val="fr-CA"/>
        </w:rPr>
        <w:t>se souv</w:t>
      </w:r>
      <w:r w:rsidR="000531F2">
        <w:rPr>
          <w:lang w:val="fr-CA"/>
        </w:rPr>
        <w:t>enant</w:t>
      </w:r>
      <w:r w:rsidRPr="00F834FA">
        <w:rPr>
          <w:lang w:val="fr-CA"/>
        </w:rPr>
        <w:t xml:space="preserve"> d’avoir entendu parler du commerce international dans les nouvelles </w:t>
      </w:r>
      <w:r w:rsidR="000531F2">
        <w:rPr>
          <w:lang w:val="fr-CA"/>
        </w:rPr>
        <w:t xml:space="preserve">ont été </w:t>
      </w:r>
      <w:r w:rsidRPr="00F834FA">
        <w:rPr>
          <w:lang w:val="fr-CA"/>
        </w:rPr>
        <w:t>invités à expliquer ce qu’ils avaient entendu. Les réponses varient grandement et ne se concentrent sur aucun thème en particulier. Une personne sur six (16 %) se rappelle explicitement des nouvelles sur les relations commerciales entre le Canada et les États-Unis, notamment les répercussions de l’élection présidentielle de 2020. Un répondant sur dix mentionne des questions relatives aux vaccins et à l’équipement de protection individuelle (ÉPI) (11 %) ou des enjeux touchant le pétrole et les oléoducs (11 %), alors qu’une moindre proportion fait allusion de façon générale à la Chine (10 %) ou aux États-Unis (8 %). Parmi les autres réponses fréquentes figurent le Brexit (7 %) et l’ACEUM (6 %).</w:t>
      </w:r>
    </w:p>
    <w:p w14:paraId="71569669" w14:textId="77777777" w:rsidR="00F834FA" w:rsidRPr="00F834FA" w:rsidRDefault="00F834FA" w:rsidP="00F834FA">
      <w:pPr>
        <w:pStyle w:val="Chapterbodytext"/>
        <w:rPr>
          <w:lang w:val="fr-CA"/>
        </w:rPr>
      </w:pPr>
    </w:p>
    <w:p w14:paraId="21D53EB2" w14:textId="77777777" w:rsidR="00F834FA" w:rsidRPr="00F834FA" w:rsidRDefault="00F834FA" w:rsidP="00F834FA">
      <w:pPr>
        <w:pStyle w:val="Chapterbodytext"/>
        <w:rPr>
          <w:lang w:val="fr-CA"/>
        </w:rPr>
      </w:pPr>
      <w:r w:rsidRPr="00F834FA">
        <w:rPr>
          <w:lang w:val="fr-CA"/>
        </w:rPr>
        <w:br w:type="page"/>
      </w:r>
    </w:p>
    <w:p w14:paraId="0CD2F295" w14:textId="77777777" w:rsidR="00F834FA" w:rsidRPr="00F834FA" w:rsidRDefault="00F834FA" w:rsidP="00F834FA">
      <w:pPr>
        <w:pStyle w:val="Chapterbodytext"/>
        <w:rPr>
          <w:lang w:val="fr-CA"/>
        </w:rPr>
      </w:pPr>
    </w:p>
    <w:p w14:paraId="13B0EF49" w14:textId="17D51525" w:rsidR="00F834FA" w:rsidRPr="00F834FA" w:rsidRDefault="00035FDB" w:rsidP="00F834FA">
      <w:pPr>
        <w:pStyle w:val="Chapterbodytext"/>
        <w:jc w:val="center"/>
        <w:rPr>
          <w:lang w:val="fr-CA"/>
        </w:rPr>
      </w:pPr>
      <w:r>
        <w:rPr>
          <w:lang w:val="fr-CA"/>
        </w:rPr>
        <w:object w:dxaOrig="7154" w:dyaOrig="5377" w14:anchorId="6498F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pt;height:269.3pt" o:ole="">
            <v:imagedata r:id="rId25" o:title=""/>
          </v:shape>
          <o:OLEObject Type="Embed" ProgID="PowerPoint.Slide.12" ShapeID="_x0000_i1025" DrawAspect="Content" ObjectID="_1690877824" r:id="rId26"/>
        </w:object>
      </w:r>
    </w:p>
    <w:p w14:paraId="05D87CFE" w14:textId="77777777" w:rsidR="00F834FA" w:rsidRPr="00F834FA" w:rsidRDefault="00F834FA" w:rsidP="00F834FA">
      <w:pPr>
        <w:pStyle w:val="Chapterbodytext"/>
        <w:rPr>
          <w:lang w:val="fr-CA"/>
        </w:rPr>
      </w:pPr>
    </w:p>
    <w:p w14:paraId="5D3FDBF6" w14:textId="77777777" w:rsidR="00F834FA" w:rsidRPr="00F834FA" w:rsidRDefault="00F834FA" w:rsidP="00F834FA">
      <w:pPr>
        <w:pStyle w:val="Chapterbodytext"/>
        <w:rPr>
          <w:lang w:val="fr-CA"/>
        </w:rPr>
      </w:pPr>
    </w:p>
    <w:p w14:paraId="75E65557" w14:textId="2AD59AED" w:rsidR="00F834FA" w:rsidRPr="00F834FA" w:rsidRDefault="00396847" w:rsidP="00F834FA">
      <w:pPr>
        <w:pStyle w:val="Chapterbodytext"/>
        <w:jc w:val="center"/>
        <w:rPr>
          <w:lang w:val="fr-CA"/>
        </w:rPr>
      </w:pPr>
      <w:r>
        <w:rPr>
          <w:lang w:val="fr-CA"/>
        </w:rPr>
        <w:object w:dxaOrig="7173" w:dyaOrig="5391" w14:anchorId="5FA5358F">
          <v:shape id="_x0000_i1026" type="#_x0000_t75" style="width:358.65pt;height:269.75pt" o:ole="">
            <v:imagedata r:id="rId27" o:title=""/>
          </v:shape>
          <o:OLEObject Type="Embed" ProgID="PowerPoint.Slide.12" ShapeID="_x0000_i1026" DrawAspect="Content" ObjectID="_1690877825" r:id="rId28"/>
        </w:object>
      </w:r>
    </w:p>
    <w:p w14:paraId="2064D6CE" w14:textId="77777777" w:rsidR="00F834FA" w:rsidRPr="00F834FA" w:rsidRDefault="00F834FA" w:rsidP="00F834FA">
      <w:pPr>
        <w:pStyle w:val="Heading2"/>
        <w:rPr>
          <w:lang w:val="fr-CA"/>
        </w:rPr>
      </w:pPr>
      <w:r w:rsidRPr="00F834FA">
        <w:rPr>
          <w:lang w:val="fr-CA"/>
        </w:rPr>
        <w:br w:type="page"/>
      </w:r>
      <w:bookmarkStart w:id="14" w:name="_Toc70685648"/>
      <w:r w:rsidRPr="00F834FA">
        <w:rPr>
          <w:lang w:val="fr-CA"/>
        </w:rPr>
        <w:lastRenderedPageBreak/>
        <w:t>Importance des principaux objectifs du commerce international</w:t>
      </w:r>
      <w:bookmarkEnd w:id="14"/>
    </w:p>
    <w:p w14:paraId="57915B66" w14:textId="77777777" w:rsidR="00F834FA" w:rsidRPr="00F834FA" w:rsidRDefault="00F834FA" w:rsidP="00F834FA">
      <w:pPr>
        <w:pStyle w:val="Chapterbodytext"/>
        <w:rPr>
          <w:lang w:val="fr-CA"/>
        </w:rPr>
      </w:pPr>
    </w:p>
    <w:p w14:paraId="7E6C4B97" w14:textId="76307BE9" w:rsidR="00F834FA" w:rsidRPr="00F834FA" w:rsidRDefault="00F834FA" w:rsidP="00F834FA">
      <w:pPr>
        <w:pStyle w:val="Chapterbodytext"/>
        <w:rPr>
          <w:lang w:val="fr-CA"/>
        </w:rPr>
      </w:pPr>
      <w:r w:rsidRPr="00F834FA">
        <w:rPr>
          <w:lang w:val="fr-CA"/>
        </w:rPr>
        <w:tab/>
      </w:r>
      <w:bookmarkStart w:id="15" w:name="_Hlk36553865"/>
      <w:r w:rsidRPr="00F834FA">
        <w:rPr>
          <w:lang w:val="fr-CA"/>
        </w:rPr>
        <w:t xml:space="preserve">Après </w:t>
      </w:r>
      <w:r w:rsidR="00E572CB">
        <w:rPr>
          <w:lang w:val="fr-CA"/>
        </w:rPr>
        <w:t xml:space="preserve">avoir reçu </w:t>
      </w:r>
      <w:r w:rsidRPr="00F834FA">
        <w:rPr>
          <w:lang w:val="fr-CA"/>
        </w:rPr>
        <w:t xml:space="preserve">une liste d’objectifs potentiels de l’approche que devrait adopter le Canada en matière de commerce international, les répondants devaient évaluer l’importance de chacun d’eux. Ces résultats sont </w:t>
      </w:r>
      <w:r w:rsidR="003B18AF">
        <w:rPr>
          <w:lang w:val="fr-CA"/>
        </w:rPr>
        <w:t xml:space="preserve">essentiellement similaires à </w:t>
      </w:r>
      <w:r w:rsidRPr="00F834FA">
        <w:rPr>
          <w:lang w:val="fr-CA"/>
        </w:rPr>
        <w:t xml:space="preserve">ceux de l’an dernier. Les enjeux économiques figurent en tête de liste, neuf répondants sur dix considérant la création d’emplois (93 %), le fait d’encourager l’innovation au Canada (92 %) et le soutien aux entreprises canadiennes (91 %) comme des priorités clés. Plus de huit </w:t>
      </w:r>
      <w:r w:rsidR="007176D4">
        <w:rPr>
          <w:lang w:val="fr-CA"/>
        </w:rPr>
        <w:t xml:space="preserve">répondants </w:t>
      </w:r>
      <w:r w:rsidRPr="00F834FA">
        <w:rPr>
          <w:lang w:val="fr-CA"/>
        </w:rPr>
        <w:t>sur dix accordent également un haut degré d’importance à l’amélioration du niveau de vie des Canadiens (88 %), au respect des normes canadiennes en matière d’environnement et de santé (87 %), au soutien du secteur agricole du Canada (86 %), à la protection de la propriété intellectuelle canadienne (86 %), à la diversification des marchés d’exportation du Canada (82 %) et au fait de veiller à ce que le commerce profite à tout le monde (80 %).</w:t>
      </w:r>
    </w:p>
    <w:p w14:paraId="1B9CE382" w14:textId="77777777" w:rsidR="00F834FA" w:rsidRPr="00F834FA" w:rsidRDefault="00F834FA" w:rsidP="00F834FA">
      <w:pPr>
        <w:pStyle w:val="Chapterbodytext"/>
        <w:rPr>
          <w:lang w:val="fr-CA"/>
        </w:rPr>
      </w:pPr>
    </w:p>
    <w:p w14:paraId="6CD0AB3F" w14:textId="79230BC1" w:rsidR="00F834FA" w:rsidRPr="00F834FA" w:rsidRDefault="00F834FA" w:rsidP="00F834FA">
      <w:pPr>
        <w:pStyle w:val="Chapterbodytext"/>
        <w:rPr>
          <w:lang w:val="fr-CA"/>
        </w:rPr>
      </w:pPr>
      <w:r w:rsidRPr="00F834FA">
        <w:rPr>
          <w:lang w:val="fr-CA"/>
        </w:rPr>
        <w:tab/>
        <w:t xml:space="preserve">Les Canadiens attachent comparativement moins d’importance à la réduction des coûts de la production nationale (69 %), à la promotion de l’égalité des sexes (66 %) et au fait d’offrir aux consommateurs le plus grand choix </w:t>
      </w:r>
      <w:r w:rsidR="003B18AF">
        <w:rPr>
          <w:lang w:val="fr-CA"/>
        </w:rPr>
        <w:t xml:space="preserve">possible </w:t>
      </w:r>
      <w:r w:rsidRPr="00F834FA">
        <w:rPr>
          <w:lang w:val="fr-CA"/>
        </w:rPr>
        <w:t xml:space="preserve">de produits et de services aux prix les plus bas (58 %). Seuls 47 % </w:t>
      </w:r>
      <w:r w:rsidR="003B18AF">
        <w:rPr>
          <w:lang w:val="fr-CA"/>
        </w:rPr>
        <w:t xml:space="preserve">des répondants </w:t>
      </w:r>
      <w:r w:rsidRPr="00F834FA">
        <w:rPr>
          <w:lang w:val="fr-CA"/>
        </w:rPr>
        <w:t xml:space="preserve">estiment que l’augmentation des investissements directs étrangers au Canada devrait être une priorité de premier plan, soit une baisse de huit points </w:t>
      </w:r>
      <w:r w:rsidR="003B18AF">
        <w:rPr>
          <w:lang w:val="fr-CA"/>
        </w:rPr>
        <w:t xml:space="preserve">de pourcentage </w:t>
      </w:r>
      <w:r w:rsidRPr="00F834FA">
        <w:rPr>
          <w:lang w:val="fr-CA"/>
        </w:rPr>
        <w:t>par rapport à 2020.</w:t>
      </w:r>
    </w:p>
    <w:p w14:paraId="1C46727F" w14:textId="77777777" w:rsidR="00F834FA" w:rsidRPr="00F834FA" w:rsidRDefault="00F834FA" w:rsidP="00F834FA">
      <w:pPr>
        <w:pStyle w:val="Highl-1"/>
        <w:jc w:val="both"/>
        <w:rPr>
          <w:sz w:val="24"/>
          <w:szCs w:val="24"/>
          <w:lang w:val="fr-CA"/>
        </w:rPr>
      </w:pPr>
      <w:r w:rsidRPr="00F834FA">
        <w:rPr>
          <w:sz w:val="24"/>
          <w:lang w:val="fr-CA"/>
        </w:rPr>
        <w:t>Les femmes sont plus susceptibles d’accorder de l’importance à l’application de normes en matière d’environnement et de santé (92 %, contre 81 % pour les hommes), au soutien du secteur agricole du Canada (91 % contre 81 %) et à la promotion de l’égalité des sexes (74 % contre 57 %).</w:t>
      </w:r>
    </w:p>
    <w:p w14:paraId="55A3271C" w14:textId="70E3D199" w:rsidR="00F834FA" w:rsidRPr="00F834FA" w:rsidRDefault="00F834FA" w:rsidP="00F834FA">
      <w:pPr>
        <w:pStyle w:val="Highl-1"/>
        <w:jc w:val="both"/>
        <w:rPr>
          <w:sz w:val="24"/>
          <w:szCs w:val="24"/>
          <w:lang w:val="fr-CA"/>
        </w:rPr>
      </w:pPr>
      <w:r w:rsidRPr="00F834FA">
        <w:rPr>
          <w:sz w:val="24"/>
          <w:lang w:val="fr-CA"/>
        </w:rPr>
        <w:t xml:space="preserve">La propension à accorder la priorité au soutien du secteur agricole du Canada augmente avec l’âge (de 80 % chez les moins de 35 ans, cette proportion passe à 93 % chez les 65 ans </w:t>
      </w:r>
      <w:r w:rsidR="00331140">
        <w:rPr>
          <w:sz w:val="24"/>
          <w:lang w:val="fr-CA"/>
        </w:rPr>
        <w:t>ou</w:t>
      </w:r>
      <w:r w:rsidRPr="00F834FA">
        <w:rPr>
          <w:sz w:val="24"/>
          <w:lang w:val="fr-CA"/>
        </w:rPr>
        <w:t xml:space="preserve"> plus), tout comme </w:t>
      </w:r>
      <w:r w:rsidR="00CE46B8">
        <w:rPr>
          <w:sz w:val="24"/>
          <w:lang w:val="fr-CA"/>
        </w:rPr>
        <w:t xml:space="preserve">l’importance accordée </w:t>
      </w:r>
      <w:r w:rsidRPr="00F834FA">
        <w:rPr>
          <w:sz w:val="24"/>
          <w:lang w:val="fr-CA"/>
        </w:rPr>
        <w:t>à la diversification des marchés d’exportation du Canada (74 % contre 89 %), au fait de veiller à ce que le commerce profite à tout le monde (74 % contre 87 %), à l’offre d</w:t>
      </w:r>
      <w:r w:rsidR="00CE46B8">
        <w:rPr>
          <w:sz w:val="24"/>
          <w:lang w:val="fr-CA"/>
        </w:rPr>
        <w:t>u</w:t>
      </w:r>
      <w:r w:rsidRPr="00F834FA">
        <w:rPr>
          <w:sz w:val="24"/>
          <w:lang w:val="fr-CA"/>
        </w:rPr>
        <w:t xml:space="preserve"> plus grand choix </w:t>
      </w:r>
      <w:r w:rsidR="00CE46B8">
        <w:rPr>
          <w:sz w:val="24"/>
          <w:lang w:val="fr-CA"/>
        </w:rPr>
        <w:t xml:space="preserve">possible </w:t>
      </w:r>
      <w:r w:rsidRPr="00F834FA">
        <w:rPr>
          <w:sz w:val="24"/>
          <w:lang w:val="fr-CA"/>
        </w:rPr>
        <w:t>aux consommateurs (52 % contre 65 %) et à l’augmentation des investissements directs étrangers au Canada (42 % contre 52 %).</w:t>
      </w:r>
    </w:p>
    <w:p w14:paraId="6F20471E" w14:textId="5579B4AA" w:rsidR="00F834FA" w:rsidRPr="00F834FA" w:rsidRDefault="00F834FA" w:rsidP="00F834FA">
      <w:pPr>
        <w:pStyle w:val="Highl-1"/>
        <w:jc w:val="both"/>
        <w:rPr>
          <w:sz w:val="24"/>
          <w:szCs w:val="24"/>
          <w:lang w:val="fr-CA"/>
        </w:rPr>
      </w:pPr>
      <w:r w:rsidRPr="00F834FA">
        <w:rPr>
          <w:sz w:val="24"/>
          <w:lang w:val="fr-CA"/>
        </w:rPr>
        <w:t xml:space="preserve">Les </w:t>
      </w:r>
      <w:r w:rsidR="00CE46B8">
        <w:rPr>
          <w:sz w:val="24"/>
          <w:lang w:val="fr-CA"/>
        </w:rPr>
        <w:t xml:space="preserve">répondants </w:t>
      </w:r>
      <w:r w:rsidRPr="00F834FA">
        <w:rPr>
          <w:sz w:val="24"/>
          <w:lang w:val="fr-CA"/>
        </w:rPr>
        <w:t xml:space="preserve">qui ont un diplôme universitaire accordent comparativement moins d’importance à la réduction des coûts de la production nationale (65 %, comparativement à 76 % chez </w:t>
      </w:r>
      <w:r w:rsidR="00CE46B8">
        <w:rPr>
          <w:sz w:val="24"/>
          <w:lang w:val="fr-CA"/>
        </w:rPr>
        <w:t xml:space="preserve">ceux </w:t>
      </w:r>
      <w:r w:rsidRPr="00F834FA">
        <w:rPr>
          <w:sz w:val="24"/>
          <w:lang w:val="fr-CA"/>
        </w:rPr>
        <w:t xml:space="preserve">qui ont </w:t>
      </w:r>
      <w:r w:rsidR="000C3928">
        <w:rPr>
          <w:sz w:val="24"/>
          <w:lang w:val="fr-CA"/>
        </w:rPr>
        <w:t xml:space="preserve">une éducation </w:t>
      </w:r>
      <w:r w:rsidRPr="00F834FA">
        <w:rPr>
          <w:sz w:val="24"/>
          <w:lang w:val="fr-CA"/>
        </w:rPr>
        <w:t xml:space="preserve">secondaire et à 74 % chez </w:t>
      </w:r>
      <w:r w:rsidR="00503EE7">
        <w:rPr>
          <w:sz w:val="24"/>
          <w:lang w:val="fr-CA"/>
        </w:rPr>
        <w:t xml:space="preserve">ceux </w:t>
      </w:r>
      <w:r w:rsidRPr="00F834FA">
        <w:rPr>
          <w:sz w:val="24"/>
          <w:lang w:val="fr-CA"/>
        </w:rPr>
        <w:t>qui ont un diplôme collégial).</w:t>
      </w:r>
    </w:p>
    <w:p w14:paraId="445543F5" w14:textId="3914BD5E" w:rsidR="00F834FA" w:rsidRPr="00F834FA" w:rsidRDefault="00F834FA" w:rsidP="00F834FA">
      <w:pPr>
        <w:pStyle w:val="Highl-1"/>
        <w:jc w:val="both"/>
        <w:rPr>
          <w:lang w:val="fr-CA"/>
        </w:rPr>
      </w:pPr>
      <w:r w:rsidRPr="00F834FA">
        <w:rPr>
          <w:sz w:val="24"/>
          <w:lang w:val="fr-CA"/>
        </w:rPr>
        <w:lastRenderedPageBreak/>
        <w:t xml:space="preserve">À l’échelle régionale, les résidents du Québec sont plus préoccupés par la promotion de l’égalité </w:t>
      </w:r>
      <w:r w:rsidR="00B32E62">
        <w:rPr>
          <w:sz w:val="24"/>
          <w:lang w:val="fr-CA"/>
        </w:rPr>
        <w:t xml:space="preserve">des </w:t>
      </w:r>
      <w:r w:rsidRPr="00F834FA">
        <w:rPr>
          <w:sz w:val="24"/>
          <w:lang w:val="fr-CA"/>
        </w:rPr>
        <w:t>sexes (76 % considèrent cet enjeu comme important, comparativement à 66 % à l’échelle nationale) et par l’augmentation des investissements étrangers directs au Canada (57 % contre 47 %). Les résidents du Canada atlantique et du Québec sont plus susceptibles d’accorder beaucoup d’importance à l’offre d’un plus grand choix aux consommateurs (72 % et 64 %, respectivement, contre 58 % à l’échelle nationale).</w:t>
      </w:r>
      <w:bookmarkEnd w:id="15"/>
    </w:p>
    <w:p w14:paraId="161CE3CD" w14:textId="025015E9" w:rsidR="00F834FA" w:rsidRDefault="004B089F" w:rsidP="004B089F">
      <w:pPr>
        <w:pStyle w:val="Highl-1"/>
        <w:numPr>
          <w:ilvl w:val="0"/>
          <w:numId w:val="0"/>
        </w:numPr>
        <w:jc w:val="both"/>
        <w:rPr>
          <w:lang w:val="fr-CA"/>
        </w:rPr>
      </w:pPr>
      <w:r>
        <w:rPr>
          <w:lang w:val="fr-CA"/>
        </w:rPr>
        <w:br w:type="page"/>
      </w:r>
    </w:p>
    <w:p w14:paraId="0C6077DA" w14:textId="77777777" w:rsidR="004B089F" w:rsidRPr="00F834FA" w:rsidRDefault="004B089F" w:rsidP="004B089F">
      <w:pPr>
        <w:pStyle w:val="Highl-1"/>
        <w:numPr>
          <w:ilvl w:val="0"/>
          <w:numId w:val="0"/>
        </w:numPr>
        <w:jc w:val="both"/>
        <w:rPr>
          <w:lang w:val="fr-CA"/>
        </w:rPr>
      </w:pPr>
    </w:p>
    <w:p w14:paraId="6D5BE21F" w14:textId="04673697" w:rsidR="00F834FA" w:rsidRPr="00F834FA" w:rsidRDefault="00396847" w:rsidP="00F834FA">
      <w:pPr>
        <w:pStyle w:val="Chapterbodytext"/>
        <w:jc w:val="center"/>
        <w:rPr>
          <w:lang w:val="fr-CA"/>
        </w:rPr>
      </w:pPr>
      <w:r>
        <w:rPr>
          <w:lang w:val="fr-CA"/>
        </w:rPr>
        <w:object w:dxaOrig="7173" w:dyaOrig="5391" w14:anchorId="06A5F2DC">
          <v:shape id="_x0000_i1027" type="#_x0000_t75" style="width:358.65pt;height:269.75pt" o:ole="">
            <v:imagedata r:id="rId29" o:title=""/>
          </v:shape>
          <o:OLEObject Type="Embed" ProgID="PowerPoint.Slide.12" ShapeID="_x0000_i1027" DrawAspect="Content" ObjectID="_1690877826" r:id="rId30"/>
        </w:object>
      </w:r>
    </w:p>
    <w:p w14:paraId="78FEB75E" w14:textId="77777777" w:rsidR="00F834FA" w:rsidRPr="00F834FA" w:rsidRDefault="00F834FA" w:rsidP="00F834FA">
      <w:pPr>
        <w:pStyle w:val="Chapterbodytext"/>
        <w:rPr>
          <w:lang w:val="fr-CA"/>
        </w:rPr>
      </w:pPr>
    </w:p>
    <w:p w14:paraId="5ECD97F1" w14:textId="0D069513" w:rsidR="00F834FA" w:rsidRPr="00F834FA" w:rsidRDefault="00396847" w:rsidP="00F834FA">
      <w:pPr>
        <w:pStyle w:val="Chapterbodytext"/>
        <w:jc w:val="center"/>
        <w:rPr>
          <w:lang w:val="fr-CA"/>
        </w:rPr>
      </w:pPr>
      <w:r>
        <w:rPr>
          <w:lang w:val="fr-CA"/>
        </w:rPr>
        <w:object w:dxaOrig="7173" w:dyaOrig="5391" w14:anchorId="5091BEC3">
          <v:shape id="_x0000_i1028" type="#_x0000_t75" style="width:358.65pt;height:269.75pt" o:ole="">
            <v:imagedata r:id="rId31" o:title=""/>
          </v:shape>
          <o:OLEObject Type="Embed" ProgID="PowerPoint.Slide.12" ShapeID="_x0000_i1028" DrawAspect="Content" ObjectID="_1690877827" r:id="rId32"/>
        </w:object>
      </w:r>
    </w:p>
    <w:p w14:paraId="104AF011" w14:textId="77777777" w:rsidR="00F834FA" w:rsidRPr="00F834FA" w:rsidRDefault="00F834FA" w:rsidP="00F834FA">
      <w:pPr>
        <w:pStyle w:val="Chapterbodytext"/>
        <w:rPr>
          <w:lang w:val="fr-CA"/>
        </w:rPr>
      </w:pPr>
      <w:r w:rsidRPr="00F834FA">
        <w:rPr>
          <w:lang w:val="fr-CA"/>
        </w:rPr>
        <w:br w:type="page"/>
      </w:r>
    </w:p>
    <w:p w14:paraId="25E864CA" w14:textId="1F9A6AFC" w:rsidR="00F834FA" w:rsidRPr="00F834FA" w:rsidRDefault="00396847" w:rsidP="00F834FA">
      <w:pPr>
        <w:pStyle w:val="Chapterbodytext"/>
        <w:jc w:val="center"/>
        <w:rPr>
          <w:lang w:val="fr-CA"/>
        </w:rPr>
      </w:pPr>
      <w:r>
        <w:rPr>
          <w:lang w:val="fr-CA"/>
        </w:rPr>
        <w:object w:dxaOrig="7156" w:dyaOrig="5380" w14:anchorId="02071919">
          <v:shape id="_x0000_i1029" type="#_x0000_t75" style="width:357.7pt;height:268.85pt" o:ole="">
            <v:imagedata r:id="rId33" o:title=""/>
          </v:shape>
          <o:OLEObject Type="Embed" ProgID="PowerPoint.Slide.12" ShapeID="_x0000_i1029" DrawAspect="Content" ObjectID="_1690877828" r:id="rId34"/>
        </w:object>
      </w:r>
    </w:p>
    <w:p w14:paraId="5F6F5E17" w14:textId="77777777" w:rsidR="00F834FA" w:rsidRPr="00F834FA" w:rsidRDefault="00F834FA" w:rsidP="00F834FA">
      <w:pPr>
        <w:pStyle w:val="Chapterbodytext"/>
        <w:rPr>
          <w:lang w:val="fr-CA"/>
        </w:rPr>
      </w:pPr>
    </w:p>
    <w:p w14:paraId="4E7987D9" w14:textId="77777777" w:rsidR="00F834FA" w:rsidRPr="00F834FA" w:rsidRDefault="00F834FA" w:rsidP="00F834FA">
      <w:pPr>
        <w:pStyle w:val="Chapterbodytext"/>
        <w:rPr>
          <w:lang w:val="fr-CA"/>
        </w:rPr>
      </w:pPr>
    </w:p>
    <w:p w14:paraId="275D7476" w14:textId="3B5A30C0" w:rsidR="00F834FA" w:rsidRPr="00F834FA" w:rsidRDefault="00396847" w:rsidP="00F834FA">
      <w:pPr>
        <w:pStyle w:val="Chapterbodytext"/>
        <w:jc w:val="center"/>
        <w:rPr>
          <w:lang w:val="fr-CA"/>
        </w:rPr>
      </w:pPr>
      <w:r>
        <w:rPr>
          <w:lang w:val="fr-CA"/>
        </w:rPr>
        <w:object w:dxaOrig="7156" w:dyaOrig="5380" w14:anchorId="0E0D1690">
          <v:shape id="_x0000_i1030" type="#_x0000_t75" style="width:357.7pt;height:268.85pt" o:ole="">
            <v:imagedata r:id="rId35" o:title=""/>
          </v:shape>
          <o:OLEObject Type="Embed" ProgID="PowerPoint.Slide.12" ShapeID="_x0000_i1030" DrawAspect="Content" ObjectID="_1690877829" r:id="rId36"/>
        </w:object>
      </w:r>
    </w:p>
    <w:p w14:paraId="4749AA88" w14:textId="77777777" w:rsidR="00F834FA" w:rsidRPr="00F834FA" w:rsidRDefault="00F834FA" w:rsidP="00F834FA">
      <w:pPr>
        <w:pStyle w:val="Chapterbodytext"/>
        <w:rPr>
          <w:lang w:val="fr-CA"/>
        </w:rPr>
      </w:pPr>
      <w:r w:rsidRPr="00F834FA">
        <w:rPr>
          <w:lang w:val="fr-CA"/>
        </w:rPr>
        <w:br w:type="page"/>
      </w:r>
    </w:p>
    <w:p w14:paraId="7020112C" w14:textId="4E56E19E" w:rsidR="00F834FA" w:rsidRPr="00F834FA" w:rsidRDefault="00396847" w:rsidP="00F834FA">
      <w:pPr>
        <w:pStyle w:val="Chapterbodytext"/>
        <w:jc w:val="center"/>
        <w:rPr>
          <w:lang w:val="fr-CA"/>
        </w:rPr>
      </w:pPr>
      <w:r>
        <w:rPr>
          <w:lang w:val="fr-CA"/>
        </w:rPr>
        <w:object w:dxaOrig="7194" w:dyaOrig="5409" w14:anchorId="761A5A57">
          <v:shape id="_x0000_i1031" type="#_x0000_t75" style="width:359.55pt;height:270.25pt" o:ole="">
            <v:imagedata r:id="rId37" o:title=""/>
          </v:shape>
          <o:OLEObject Type="Embed" ProgID="PowerPoint.Slide.12" ShapeID="_x0000_i1031" DrawAspect="Content" ObjectID="_1690877830" r:id="rId38"/>
        </w:object>
      </w:r>
    </w:p>
    <w:p w14:paraId="193FC929" w14:textId="77777777" w:rsidR="00F834FA" w:rsidRPr="00F834FA" w:rsidRDefault="00F834FA" w:rsidP="00F834FA">
      <w:pPr>
        <w:pStyle w:val="Chapterbodytext"/>
        <w:rPr>
          <w:lang w:val="fr-CA"/>
        </w:rPr>
      </w:pPr>
    </w:p>
    <w:p w14:paraId="3F14ED41" w14:textId="77777777" w:rsidR="00F834FA" w:rsidRPr="00F834FA" w:rsidRDefault="00F834FA" w:rsidP="00F834FA">
      <w:pPr>
        <w:pStyle w:val="Chapterbodytext"/>
        <w:rPr>
          <w:lang w:val="fr-CA"/>
        </w:rPr>
      </w:pPr>
    </w:p>
    <w:p w14:paraId="20DEBBC5" w14:textId="3E992190" w:rsidR="00754AF7" w:rsidRDefault="00396847" w:rsidP="00F834FA">
      <w:pPr>
        <w:pStyle w:val="Chapterbodytext"/>
        <w:jc w:val="center"/>
        <w:rPr>
          <w:lang w:val="fr-CA"/>
        </w:rPr>
      </w:pPr>
      <w:r>
        <w:rPr>
          <w:lang w:val="fr-CA"/>
        </w:rPr>
        <w:object w:dxaOrig="7228" w:dyaOrig="5435" w14:anchorId="5945BC47">
          <v:shape id="_x0000_i1032" type="#_x0000_t75" style="width:361.35pt;height:271.6pt" o:ole="">
            <v:imagedata r:id="rId39" o:title=""/>
          </v:shape>
          <o:OLEObject Type="Embed" ProgID="PowerPoint.Slide.12" ShapeID="_x0000_i1032" DrawAspect="Content" ObjectID="_1690877831" r:id="rId40"/>
        </w:object>
      </w:r>
    </w:p>
    <w:p w14:paraId="1BD63049" w14:textId="2AE8A391" w:rsidR="00F834FA" w:rsidRPr="00F834FA" w:rsidRDefault="00754AF7" w:rsidP="00754AF7">
      <w:pPr>
        <w:pStyle w:val="Chapterbodytext"/>
        <w:rPr>
          <w:lang w:val="fr-CA"/>
        </w:rPr>
      </w:pPr>
      <w:r>
        <w:rPr>
          <w:lang w:val="fr-CA"/>
        </w:rPr>
        <w:br w:type="page"/>
      </w:r>
    </w:p>
    <w:p w14:paraId="03073172" w14:textId="77777777" w:rsidR="00F834FA" w:rsidRPr="00F834FA" w:rsidRDefault="00F834FA" w:rsidP="00F834FA">
      <w:pPr>
        <w:pStyle w:val="Chapterbodytext"/>
        <w:rPr>
          <w:lang w:val="fr-CA"/>
        </w:rPr>
      </w:pPr>
    </w:p>
    <w:p w14:paraId="46009C7C" w14:textId="5A3BF514" w:rsidR="00F834FA" w:rsidRPr="00F834FA" w:rsidRDefault="00396847" w:rsidP="00F834FA">
      <w:pPr>
        <w:pStyle w:val="Chapterbodytext"/>
        <w:jc w:val="center"/>
        <w:rPr>
          <w:lang w:val="fr-CA"/>
        </w:rPr>
      </w:pPr>
      <w:r>
        <w:rPr>
          <w:lang w:val="fr-CA"/>
        </w:rPr>
        <w:object w:dxaOrig="7156" w:dyaOrig="5380" w14:anchorId="4935E26C">
          <v:shape id="_x0000_i1033" type="#_x0000_t75" style="width:357.7pt;height:268.85pt" o:ole="">
            <v:imagedata r:id="rId41" o:title=""/>
          </v:shape>
          <o:OLEObject Type="Embed" ProgID="PowerPoint.Slide.12" ShapeID="_x0000_i1033" DrawAspect="Content" ObjectID="_1690877832" r:id="rId42"/>
        </w:object>
      </w:r>
    </w:p>
    <w:p w14:paraId="20801220" w14:textId="77777777" w:rsidR="00F834FA" w:rsidRPr="00F834FA" w:rsidRDefault="00F834FA" w:rsidP="00F834FA">
      <w:pPr>
        <w:pStyle w:val="Chapterbodytext"/>
        <w:rPr>
          <w:lang w:val="fr-CA"/>
        </w:rPr>
      </w:pPr>
    </w:p>
    <w:p w14:paraId="6C440E45" w14:textId="77777777" w:rsidR="00F834FA" w:rsidRPr="00F834FA" w:rsidRDefault="00F834FA" w:rsidP="00F834FA">
      <w:pPr>
        <w:pStyle w:val="Chapterbodytext"/>
        <w:rPr>
          <w:lang w:val="fr-CA"/>
        </w:rPr>
      </w:pPr>
    </w:p>
    <w:p w14:paraId="09E45333" w14:textId="69A084A1" w:rsidR="00F834FA" w:rsidRPr="00F834FA" w:rsidRDefault="00396847" w:rsidP="00F834FA">
      <w:pPr>
        <w:pStyle w:val="Chapterbodytext"/>
        <w:jc w:val="center"/>
        <w:rPr>
          <w:lang w:val="fr-CA"/>
        </w:rPr>
      </w:pPr>
      <w:r>
        <w:rPr>
          <w:lang w:val="fr-CA"/>
        </w:rPr>
        <w:object w:dxaOrig="7173" w:dyaOrig="5391" w14:anchorId="4E0CF898">
          <v:shape id="_x0000_i1034" type="#_x0000_t75" style="width:358.65pt;height:269.75pt" o:ole="">
            <v:imagedata r:id="rId43" o:title=""/>
          </v:shape>
          <o:OLEObject Type="Embed" ProgID="PowerPoint.Slide.12" ShapeID="_x0000_i1034" DrawAspect="Content" ObjectID="_1690877833" r:id="rId44"/>
        </w:object>
      </w:r>
    </w:p>
    <w:p w14:paraId="17586ED2" w14:textId="39D7C0A7" w:rsidR="00F834FA" w:rsidRDefault="00F834FA" w:rsidP="00F834FA">
      <w:pPr>
        <w:pStyle w:val="Chapterbodytext"/>
        <w:rPr>
          <w:lang w:val="fr-CA"/>
        </w:rPr>
      </w:pPr>
      <w:r w:rsidRPr="00F834FA">
        <w:rPr>
          <w:lang w:val="fr-CA"/>
        </w:rPr>
        <w:br w:type="page"/>
      </w:r>
    </w:p>
    <w:p w14:paraId="25068B61" w14:textId="77777777" w:rsidR="00754AF7" w:rsidRPr="00F834FA" w:rsidRDefault="00754AF7" w:rsidP="00F834FA">
      <w:pPr>
        <w:pStyle w:val="Chapterbodytext"/>
        <w:rPr>
          <w:lang w:val="fr-CA"/>
        </w:rPr>
      </w:pPr>
    </w:p>
    <w:p w14:paraId="36A036F8" w14:textId="5C7F10C4" w:rsidR="00F834FA" w:rsidRPr="00F834FA" w:rsidRDefault="001A3B16" w:rsidP="00F834FA">
      <w:pPr>
        <w:pStyle w:val="Chapterbodytext"/>
        <w:jc w:val="center"/>
        <w:rPr>
          <w:lang w:val="fr-CA"/>
        </w:rPr>
      </w:pPr>
      <w:r>
        <w:rPr>
          <w:lang w:val="fr-CA"/>
        </w:rPr>
        <w:object w:dxaOrig="7173" w:dyaOrig="5391" w14:anchorId="11B3146F">
          <v:shape id="_x0000_i1035" type="#_x0000_t75" style="width:358.65pt;height:269.75pt" o:ole="">
            <v:imagedata r:id="rId45" o:title=""/>
          </v:shape>
          <o:OLEObject Type="Embed" ProgID="PowerPoint.Slide.12" ShapeID="_x0000_i1035" DrawAspect="Content" ObjectID="_1690877834" r:id="rId46"/>
        </w:object>
      </w:r>
    </w:p>
    <w:p w14:paraId="3B69A947" w14:textId="77777777" w:rsidR="00F834FA" w:rsidRPr="00F834FA" w:rsidRDefault="00F834FA" w:rsidP="00F834FA">
      <w:pPr>
        <w:pStyle w:val="Chapterbodytext"/>
        <w:rPr>
          <w:lang w:val="fr-CA"/>
        </w:rPr>
      </w:pPr>
    </w:p>
    <w:p w14:paraId="5F8FD2D2" w14:textId="77777777" w:rsidR="00F834FA" w:rsidRPr="00F834FA" w:rsidRDefault="00F834FA" w:rsidP="00F834FA">
      <w:pPr>
        <w:pStyle w:val="Chapterbodytext"/>
        <w:rPr>
          <w:lang w:val="fr-CA"/>
        </w:rPr>
      </w:pPr>
    </w:p>
    <w:p w14:paraId="2B97ADD0" w14:textId="0FC386AE" w:rsidR="00F834FA" w:rsidRPr="00F834FA" w:rsidRDefault="001A3B16" w:rsidP="00F834FA">
      <w:pPr>
        <w:pStyle w:val="Chapterbodytext"/>
        <w:jc w:val="center"/>
        <w:rPr>
          <w:lang w:val="fr-CA"/>
        </w:rPr>
      </w:pPr>
      <w:r>
        <w:rPr>
          <w:lang w:val="fr-CA"/>
        </w:rPr>
        <w:object w:dxaOrig="7173" w:dyaOrig="5391" w14:anchorId="5B128D30">
          <v:shape id="_x0000_i1036" type="#_x0000_t75" style="width:358.65pt;height:269.75pt" o:ole="">
            <v:imagedata r:id="rId47" o:title=""/>
          </v:shape>
          <o:OLEObject Type="Embed" ProgID="PowerPoint.Slide.12" ShapeID="_x0000_i1036" DrawAspect="Content" ObjectID="_1690877835" r:id="rId48"/>
        </w:object>
      </w:r>
    </w:p>
    <w:p w14:paraId="74F3D123" w14:textId="071DD15F" w:rsidR="00F834FA" w:rsidRDefault="00F834FA" w:rsidP="00F834FA">
      <w:pPr>
        <w:pStyle w:val="Chapterbodytext"/>
        <w:rPr>
          <w:lang w:val="fr-CA"/>
        </w:rPr>
      </w:pPr>
      <w:r w:rsidRPr="00F834FA">
        <w:rPr>
          <w:lang w:val="fr-CA"/>
        </w:rPr>
        <w:br w:type="page"/>
      </w:r>
    </w:p>
    <w:p w14:paraId="1DF5E7C8" w14:textId="77777777" w:rsidR="00754AF7" w:rsidRPr="00F834FA" w:rsidRDefault="00754AF7" w:rsidP="00F834FA">
      <w:pPr>
        <w:pStyle w:val="Chapterbodytext"/>
        <w:rPr>
          <w:lang w:val="fr-CA"/>
        </w:rPr>
      </w:pPr>
    </w:p>
    <w:p w14:paraId="48AB1DFB" w14:textId="20BBFE3A" w:rsidR="00F834FA" w:rsidRPr="00F834FA" w:rsidRDefault="001A3B16" w:rsidP="00F834FA">
      <w:pPr>
        <w:pStyle w:val="Chapterbodytext"/>
        <w:jc w:val="center"/>
        <w:rPr>
          <w:lang w:val="fr-CA"/>
        </w:rPr>
      </w:pPr>
      <w:r>
        <w:rPr>
          <w:lang w:val="fr-CA"/>
        </w:rPr>
        <w:object w:dxaOrig="7173" w:dyaOrig="5391" w14:anchorId="6714A7C6">
          <v:shape id="_x0000_i1037" type="#_x0000_t75" style="width:358.65pt;height:269.75pt" o:ole="">
            <v:imagedata r:id="rId49" o:title=""/>
          </v:shape>
          <o:OLEObject Type="Embed" ProgID="PowerPoint.Slide.12" ShapeID="_x0000_i1037" DrawAspect="Content" ObjectID="_1690877836" r:id="rId50"/>
        </w:object>
      </w:r>
    </w:p>
    <w:p w14:paraId="67AA002C" w14:textId="77777777" w:rsidR="00F834FA" w:rsidRPr="00F834FA" w:rsidRDefault="00F834FA" w:rsidP="00F834FA">
      <w:pPr>
        <w:pStyle w:val="Chapterbodytext"/>
        <w:rPr>
          <w:lang w:val="fr-CA"/>
        </w:rPr>
      </w:pPr>
    </w:p>
    <w:p w14:paraId="7FD57797" w14:textId="77777777" w:rsidR="00F834FA" w:rsidRPr="00F834FA" w:rsidRDefault="00F834FA" w:rsidP="00F834FA">
      <w:pPr>
        <w:pStyle w:val="Chapterbodytext"/>
        <w:rPr>
          <w:lang w:val="fr-CA"/>
        </w:rPr>
      </w:pPr>
    </w:p>
    <w:p w14:paraId="3B59D35E" w14:textId="02B82D73" w:rsidR="00F834FA" w:rsidRPr="00F834FA" w:rsidRDefault="001A3B16" w:rsidP="00F834FA">
      <w:pPr>
        <w:pStyle w:val="Chapterbodytext"/>
        <w:jc w:val="center"/>
        <w:rPr>
          <w:lang w:val="fr-CA"/>
        </w:rPr>
      </w:pPr>
      <w:r>
        <w:rPr>
          <w:lang w:val="fr-CA"/>
        </w:rPr>
        <w:object w:dxaOrig="7173" w:dyaOrig="5391" w14:anchorId="6EB4451B">
          <v:shape id="_x0000_i1038" type="#_x0000_t75" style="width:358.65pt;height:269.75pt" o:ole="">
            <v:imagedata r:id="rId51" o:title=""/>
          </v:shape>
          <o:OLEObject Type="Embed" ProgID="PowerPoint.Slide.12" ShapeID="_x0000_i1038" DrawAspect="Content" ObjectID="_1690877837" r:id="rId52"/>
        </w:object>
      </w:r>
    </w:p>
    <w:p w14:paraId="000E8C34" w14:textId="77777777" w:rsidR="00F834FA" w:rsidRPr="00F834FA" w:rsidRDefault="00F834FA" w:rsidP="00F834FA">
      <w:pPr>
        <w:pStyle w:val="Chapterbodytext"/>
        <w:rPr>
          <w:lang w:val="fr-CA"/>
        </w:rPr>
      </w:pPr>
    </w:p>
    <w:p w14:paraId="49254C34" w14:textId="7DC994F5" w:rsidR="00F834FA" w:rsidRDefault="00F834FA" w:rsidP="00F834FA">
      <w:pPr>
        <w:pStyle w:val="Chapterbodytext"/>
        <w:rPr>
          <w:lang w:val="fr-CA"/>
        </w:rPr>
      </w:pPr>
      <w:r w:rsidRPr="00F834FA">
        <w:rPr>
          <w:lang w:val="fr-CA"/>
        </w:rPr>
        <w:br w:type="page"/>
      </w:r>
    </w:p>
    <w:p w14:paraId="396468C6" w14:textId="77777777" w:rsidR="00754AF7" w:rsidRPr="00F834FA" w:rsidRDefault="00754AF7" w:rsidP="00F834FA">
      <w:pPr>
        <w:pStyle w:val="Chapterbodytext"/>
        <w:rPr>
          <w:lang w:val="fr-CA"/>
        </w:rPr>
      </w:pPr>
    </w:p>
    <w:p w14:paraId="36E95244" w14:textId="77798469" w:rsidR="00F834FA" w:rsidRPr="00F834FA" w:rsidRDefault="0038466C" w:rsidP="00F834FA">
      <w:pPr>
        <w:pStyle w:val="Chapterbodytext"/>
        <w:jc w:val="center"/>
        <w:rPr>
          <w:lang w:val="fr-CA"/>
        </w:rPr>
      </w:pPr>
      <w:r>
        <w:rPr>
          <w:lang w:val="fr-CA"/>
        </w:rPr>
        <w:object w:dxaOrig="7173" w:dyaOrig="5391" w14:anchorId="0BD99A3F">
          <v:shape id="_x0000_i1039" type="#_x0000_t75" style="width:358.65pt;height:269.75pt" o:ole="">
            <v:imagedata r:id="rId53" o:title=""/>
          </v:shape>
          <o:OLEObject Type="Embed" ProgID="PowerPoint.Slide.12" ShapeID="_x0000_i1039" DrawAspect="Content" ObjectID="_1690877838" r:id="rId54"/>
        </w:object>
      </w:r>
    </w:p>
    <w:p w14:paraId="3005C6FB" w14:textId="77777777" w:rsidR="00F834FA" w:rsidRPr="00F834FA" w:rsidRDefault="00F834FA" w:rsidP="00F834FA">
      <w:pPr>
        <w:pStyle w:val="Heading2"/>
        <w:rPr>
          <w:lang w:val="fr-CA"/>
        </w:rPr>
      </w:pPr>
      <w:r w:rsidRPr="00F834FA">
        <w:rPr>
          <w:lang w:val="fr-CA"/>
        </w:rPr>
        <w:br w:type="page"/>
      </w:r>
      <w:bookmarkStart w:id="16" w:name="_Toc70685649"/>
      <w:r w:rsidRPr="00F834FA">
        <w:rPr>
          <w:lang w:val="fr-CA"/>
        </w:rPr>
        <w:lastRenderedPageBreak/>
        <w:t>Marchés d’exportations les plus importants du Canada</w:t>
      </w:r>
      <w:bookmarkEnd w:id="16"/>
    </w:p>
    <w:p w14:paraId="68AF6193" w14:textId="77777777" w:rsidR="00F834FA" w:rsidRPr="00F834FA" w:rsidRDefault="00F834FA" w:rsidP="00F834FA">
      <w:pPr>
        <w:pStyle w:val="Chapterbodytext"/>
        <w:rPr>
          <w:lang w:val="fr-CA"/>
        </w:rPr>
      </w:pPr>
    </w:p>
    <w:p w14:paraId="2B3F2ECD" w14:textId="0EE9F7F9" w:rsidR="00F834FA" w:rsidRPr="00F834FA" w:rsidRDefault="00F834FA" w:rsidP="00F834FA">
      <w:pPr>
        <w:pStyle w:val="Chapterbodytext"/>
        <w:rPr>
          <w:lang w:val="fr-CA"/>
        </w:rPr>
      </w:pPr>
      <w:r w:rsidRPr="00F834FA">
        <w:rPr>
          <w:lang w:val="fr-CA"/>
        </w:rPr>
        <w:tab/>
      </w:r>
      <w:bookmarkStart w:id="17" w:name="_Hlk36553878"/>
      <w:r w:rsidRPr="00F834FA">
        <w:rPr>
          <w:lang w:val="fr-CA"/>
        </w:rPr>
        <w:t xml:space="preserve">Les résultats suggèrent que les Canadiens connaissent généralement bien les principaux partenaires commerciaux du Canada. Lorsqu’invités à identifier les cinq principaux marchés d’exportation du Canada, la grande majorité des répondants (87 %) </w:t>
      </w:r>
      <w:r w:rsidR="0038466C">
        <w:rPr>
          <w:lang w:val="fr-CA"/>
        </w:rPr>
        <w:t xml:space="preserve">indiquent </w:t>
      </w:r>
      <w:r w:rsidRPr="00F834FA">
        <w:rPr>
          <w:lang w:val="fr-CA"/>
        </w:rPr>
        <w:t xml:space="preserve">que les États-Unis constituent le plus grand marché, alors que les deux tiers (67 %) considèrent la Chine comme un marché important. Environ quatre répondants sur dix citent le Royaume-Uni (43 %), le Mexique (40 %) et l’Europe (42 %) comme des marchés principaux pour les exportations canadiennes. Le cinquième des répondants (22 %) mentionne le Japon, tandis qu’environ une personne sur dix fait référence à l’Inde (14 %), à la France (13 %) </w:t>
      </w:r>
      <w:r w:rsidR="0038466C">
        <w:rPr>
          <w:lang w:val="fr-CA"/>
        </w:rPr>
        <w:t>ou</w:t>
      </w:r>
      <w:r w:rsidRPr="00F834FA">
        <w:rPr>
          <w:lang w:val="fr-CA"/>
        </w:rPr>
        <w:t xml:space="preserve"> à l’Allemagne (8 %).</w:t>
      </w:r>
    </w:p>
    <w:p w14:paraId="31F3459E" w14:textId="77777777" w:rsidR="00F834FA" w:rsidRPr="00F834FA" w:rsidRDefault="00F834FA" w:rsidP="00F834FA">
      <w:pPr>
        <w:pStyle w:val="Chapterbodytext"/>
        <w:rPr>
          <w:lang w:val="fr-CA"/>
        </w:rPr>
      </w:pPr>
    </w:p>
    <w:p w14:paraId="5CC27B63" w14:textId="77777777" w:rsidR="00F834FA" w:rsidRPr="00F834FA" w:rsidRDefault="00F834FA" w:rsidP="00F834FA">
      <w:pPr>
        <w:pStyle w:val="Chapterbodytext"/>
        <w:rPr>
          <w:lang w:val="fr-CA"/>
        </w:rPr>
      </w:pPr>
      <w:r w:rsidRPr="00F834FA">
        <w:rPr>
          <w:lang w:val="fr-CA"/>
        </w:rPr>
        <w:tab/>
        <w:t>Le suivi des résultats de 2020 révèle une légère diminution de la proportion de Canadiens qui considèrent la Chine comme un partenaire commercial clé (67 %, comparativement à 75 % en 2020). En revanche, la proportion qui accorde de l’importance au Royaume-Uni comme l’un des cinq marchés d’exportation les plus importants du Canada est passée de 32 % à 43 %.</w:t>
      </w:r>
    </w:p>
    <w:p w14:paraId="2C047FA0" w14:textId="40DAB32B" w:rsidR="00F834FA" w:rsidRPr="00F834FA" w:rsidRDefault="00F834FA" w:rsidP="00F834FA">
      <w:pPr>
        <w:pStyle w:val="Highl-1"/>
        <w:jc w:val="both"/>
        <w:rPr>
          <w:sz w:val="24"/>
          <w:szCs w:val="24"/>
          <w:lang w:val="fr-CA"/>
        </w:rPr>
      </w:pPr>
      <w:r w:rsidRPr="00F834FA">
        <w:rPr>
          <w:sz w:val="24"/>
          <w:lang w:val="fr-CA"/>
        </w:rPr>
        <w:t xml:space="preserve">La probabilité de mentionner l’Europe augmente graduellement avec l’âge (de 26 % chez les moins de 35 ans, cette proportion passe à 48 % chez les 65 ans </w:t>
      </w:r>
      <w:r w:rsidR="00331140">
        <w:rPr>
          <w:sz w:val="24"/>
          <w:lang w:val="fr-CA"/>
        </w:rPr>
        <w:t>ou</w:t>
      </w:r>
      <w:r w:rsidRPr="00F834FA">
        <w:rPr>
          <w:sz w:val="24"/>
          <w:lang w:val="fr-CA"/>
        </w:rPr>
        <w:t xml:space="preserve"> plus).</w:t>
      </w:r>
    </w:p>
    <w:p w14:paraId="43A0DDDD" w14:textId="77777777" w:rsidR="00F834FA" w:rsidRPr="00F834FA" w:rsidRDefault="00F834FA" w:rsidP="00F834FA">
      <w:pPr>
        <w:pStyle w:val="Highl-1"/>
        <w:jc w:val="both"/>
        <w:rPr>
          <w:sz w:val="24"/>
          <w:szCs w:val="24"/>
          <w:lang w:val="fr-CA"/>
        </w:rPr>
      </w:pPr>
      <w:r w:rsidRPr="00F834FA">
        <w:rPr>
          <w:sz w:val="24"/>
          <w:lang w:val="fr-CA"/>
        </w:rPr>
        <w:t>Les résidents du Québec sont plus enclins à considérer la France comme un marché d’exportations important (31 %, par rapport à 13 % à l’échelle du pays).</w:t>
      </w:r>
    </w:p>
    <w:bookmarkEnd w:id="17"/>
    <w:p w14:paraId="0D6C3EBB" w14:textId="5C1451D0" w:rsidR="00F834FA" w:rsidRPr="00F834FA" w:rsidRDefault="00754AF7" w:rsidP="00F834FA">
      <w:pPr>
        <w:pStyle w:val="Chapterbodytext"/>
        <w:rPr>
          <w:lang w:val="fr-CA"/>
        </w:rPr>
      </w:pPr>
      <w:r>
        <w:rPr>
          <w:lang w:val="fr-CA"/>
        </w:rPr>
        <w:br w:type="page"/>
      </w:r>
    </w:p>
    <w:p w14:paraId="0CAF3E70" w14:textId="0D68A7E4" w:rsidR="00F834FA" w:rsidRPr="00F834FA" w:rsidRDefault="00934ADA" w:rsidP="00F834FA">
      <w:pPr>
        <w:pStyle w:val="Chapterbodytext"/>
        <w:jc w:val="center"/>
        <w:rPr>
          <w:lang w:val="fr-CA"/>
        </w:rPr>
      </w:pPr>
      <w:r>
        <w:rPr>
          <w:lang w:val="fr-CA"/>
        </w:rPr>
        <w:object w:dxaOrig="7173" w:dyaOrig="5391" w14:anchorId="02FD8988">
          <v:shape id="_x0000_i1040" type="#_x0000_t75" style="width:358.65pt;height:269.75pt" o:ole="">
            <v:imagedata r:id="rId55" o:title=""/>
          </v:shape>
          <o:OLEObject Type="Embed" ProgID="PowerPoint.Slide.12" ShapeID="_x0000_i1040" DrawAspect="Content" ObjectID="_1690877839" r:id="rId56"/>
        </w:object>
      </w:r>
    </w:p>
    <w:p w14:paraId="39FB1280" w14:textId="77777777" w:rsidR="00F834FA" w:rsidRPr="00F834FA" w:rsidRDefault="00F834FA" w:rsidP="00F834FA">
      <w:pPr>
        <w:pStyle w:val="Heading2"/>
        <w:rPr>
          <w:lang w:val="fr-CA"/>
        </w:rPr>
      </w:pPr>
      <w:r w:rsidRPr="00F834FA">
        <w:rPr>
          <w:lang w:val="fr-CA"/>
        </w:rPr>
        <w:br w:type="page"/>
      </w:r>
      <w:bookmarkStart w:id="18" w:name="_Toc70685650"/>
      <w:r w:rsidRPr="00F834FA">
        <w:rPr>
          <w:lang w:val="fr-CA"/>
        </w:rPr>
        <w:lastRenderedPageBreak/>
        <w:t>Principaux secteurs d’exportation du Canada</w:t>
      </w:r>
      <w:bookmarkEnd w:id="18"/>
    </w:p>
    <w:p w14:paraId="70017ABC" w14:textId="77777777" w:rsidR="00F834FA" w:rsidRPr="00F834FA" w:rsidRDefault="00F834FA" w:rsidP="00F834FA">
      <w:pPr>
        <w:pStyle w:val="Chapterbodytext"/>
        <w:rPr>
          <w:lang w:val="fr-CA"/>
        </w:rPr>
      </w:pPr>
    </w:p>
    <w:p w14:paraId="03CE6E05" w14:textId="4602E1E6" w:rsidR="00F834FA" w:rsidRPr="00F834FA" w:rsidRDefault="00F834FA" w:rsidP="00F834FA">
      <w:pPr>
        <w:pStyle w:val="Chapterbodytext"/>
        <w:rPr>
          <w:lang w:val="fr-CA"/>
        </w:rPr>
      </w:pPr>
      <w:r w:rsidRPr="00F834FA">
        <w:rPr>
          <w:lang w:val="fr-CA"/>
        </w:rPr>
        <w:tab/>
        <w:t xml:space="preserve">Les répondants devaient aussi nommer les deux plus grands secteurs d’exportation du Canada. </w:t>
      </w:r>
      <w:r w:rsidR="00503F0D">
        <w:rPr>
          <w:lang w:val="fr-CA"/>
        </w:rPr>
        <w:t xml:space="preserve">Une importante proportion, soit </w:t>
      </w:r>
      <w:r w:rsidRPr="00F834FA">
        <w:rPr>
          <w:lang w:val="fr-CA"/>
        </w:rPr>
        <w:t>73 % des répondants</w:t>
      </w:r>
      <w:r w:rsidR="00503F0D">
        <w:rPr>
          <w:lang w:val="fr-CA"/>
        </w:rPr>
        <w:t>,</w:t>
      </w:r>
      <w:r w:rsidRPr="00F834FA">
        <w:rPr>
          <w:lang w:val="fr-CA"/>
        </w:rPr>
        <w:t xml:space="preserve"> </w:t>
      </w:r>
      <w:r w:rsidR="0099353B">
        <w:rPr>
          <w:lang w:val="fr-CA"/>
        </w:rPr>
        <w:t>a</w:t>
      </w:r>
      <w:r w:rsidR="00503F0D">
        <w:rPr>
          <w:lang w:val="fr-CA"/>
        </w:rPr>
        <w:t xml:space="preserve"> </w:t>
      </w:r>
      <w:r w:rsidRPr="00F834FA">
        <w:rPr>
          <w:lang w:val="fr-CA"/>
        </w:rPr>
        <w:t xml:space="preserve">choisi les ressources naturelles et l’énergie, tandis que quatre </w:t>
      </w:r>
      <w:r w:rsidR="007176D4">
        <w:rPr>
          <w:lang w:val="fr-CA"/>
        </w:rPr>
        <w:t xml:space="preserve">répondants </w:t>
      </w:r>
      <w:r w:rsidRPr="00F834FA">
        <w:rPr>
          <w:lang w:val="fr-CA"/>
        </w:rPr>
        <w:t>sur dix (42 %) mentionnent les produits agricoles. Parmi les autres réponses fréquentes figurent l’industrie automobile (</w:t>
      </w:r>
      <w:r w:rsidR="00503F0D">
        <w:rPr>
          <w:lang w:val="fr-CA"/>
        </w:rPr>
        <w:t>11</w:t>
      </w:r>
      <w:r w:rsidRPr="00F834FA">
        <w:rPr>
          <w:lang w:val="fr-CA"/>
        </w:rPr>
        <w:t> %) et le secteur de la fabrication (</w:t>
      </w:r>
      <w:r w:rsidR="00503F0D">
        <w:rPr>
          <w:lang w:val="fr-CA"/>
        </w:rPr>
        <w:t>5</w:t>
      </w:r>
      <w:r w:rsidRPr="00F834FA">
        <w:rPr>
          <w:lang w:val="fr-CA"/>
        </w:rPr>
        <w:t xml:space="preserve"> %). Le suivi des résultats de 2020 révèle une baisse de huit points </w:t>
      </w:r>
      <w:r w:rsidR="00503F0D">
        <w:rPr>
          <w:lang w:val="fr-CA"/>
        </w:rPr>
        <w:t>de pourcentage en ce qui a trait à</w:t>
      </w:r>
      <w:r w:rsidRPr="00F834FA">
        <w:rPr>
          <w:lang w:val="fr-CA"/>
        </w:rPr>
        <w:t xml:space="preserve"> la proportion de Canadiens qui croient que l’agriculture est l’un des plus importants secteurs d’exportation du Canada.</w:t>
      </w:r>
    </w:p>
    <w:p w14:paraId="215F62B3" w14:textId="7A72762F" w:rsidR="00F834FA" w:rsidRPr="00F834FA" w:rsidRDefault="00F834FA" w:rsidP="00F834FA">
      <w:pPr>
        <w:pStyle w:val="Highl-1"/>
        <w:jc w:val="both"/>
        <w:rPr>
          <w:sz w:val="24"/>
          <w:szCs w:val="24"/>
          <w:lang w:val="fr-CA"/>
        </w:rPr>
      </w:pPr>
      <w:r w:rsidRPr="00F834FA">
        <w:rPr>
          <w:sz w:val="24"/>
          <w:lang w:val="fr-CA"/>
        </w:rPr>
        <w:t xml:space="preserve">En comparaison avec les femmes, les hommes sont plus enclins à mentionner les ressources naturelles et l’énergie (78 %, </w:t>
      </w:r>
      <w:r w:rsidR="00335B1E">
        <w:rPr>
          <w:sz w:val="24"/>
          <w:lang w:val="fr-CA"/>
        </w:rPr>
        <w:t xml:space="preserve">comparativement à </w:t>
      </w:r>
      <w:r w:rsidRPr="00F834FA">
        <w:rPr>
          <w:sz w:val="24"/>
          <w:lang w:val="fr-CA"/>
        </w:rPr>
        <w:t>69 % chez les femmes).</w:t>
      </w:r>
    </w:p>
    <w:p w14:paraId="635A3F4C" w14:textId="142CF245" w:rsidR="00F834FA" w:rsidRPr="00F834FA" w:rsidRDefault="00F834FA" w:rsidP="00F834FA">
      <w:pPr>
        <w:pStyle w:val="Highl-1"/>
        <w:jc w:val="both"/>
        <w:rPr>
          <w:sz w:val="24"/>
          <w:szCs w:val="24"/>
          <w:lang w:val="fr-CA"/>
        </w:rPr>
      </w:pPr>
      <w:r w:rsidRPr="00F834FA">
        <w:rPr>
          <w:sz w:val="24"/>
          <w:lang w:val="fr-CA"/>
        </w:rPr>
        <w:t xml:space="preserve">Le fait de mentionner le secteur agricole augmente avec l’âge (de 36 % chez les moins de 35 ans, cette proportion passe à 48 % chez les 65 ans </w:t>
      </w:r>
      <w:r w:rsidR="00331140">
        <w:rPr>
          <w:sz w:val="24"/>
          <w:lang w:val="fr-CA"/>
        </w:rPr>
        <w:t>ou</w:t>
      </w:r>
      <w:r w:rsidRPr="00F834FA">
        <w:rPr>
          <w:sz w:val="24"/>
          <w:lang w:val="fr-CA"/>
        </w:rPr>
        <w:t xml:space="preserve"> plus).</w:t>
      </w:r>
    </w:p>
    <w:p w14:paraId="183B3163" w14:textId="0DD6585D" w:rsidR="00F834FA" w:rsidRPr="00F834FA" w:rsidRDefault="00F834FA" w:rsidP="00F834FA">
      <w:pPr>
        <w:pStyle w:val="Highl-1"/>
        <w:jc w:val="both"/>
        <w:rPr>
          <w:sz w:val="24"/>
          <w:szCs w:val="24"/>
          <w:lang w:val="fr-CA"/>
        </w:rPr>
      </w:pPr>
      <w:r w:rsidRPr="00F834FA">
        <w:rPr>
          <w:sz w:val="24"/>
          <w:lang w:val="fr-CA"/>
        </w:rPr>
        <w:t xml:space="preserve">La propension à mentionner les ressources naturelles et l’énergie augmente avec le niveau de scolarité (de 59 % chez les </w:t>
      </w:r>
      <w:r w:rsidR="00335B1E">
        <w:rPr>
          <w:sz w:val="24"/>
          <w:lang w:val="fr-CA"/>
        </w:rPr>
        <w:t>répondants</w:t>
      </w:r>
      <w:r w:rsidRPr="00F834FA">
        <w:rPr>
          <w:sz w:val="24"/>
          <w:lang w:val="fr-CA"/>
        </w:rPr>
        <w:t xml:space="preserve"> qui ont </w:t>
      </w:r>
      <w:r w:rsidR="000C3928">
        <w:rPr>
          <w:sz w:val="24"/>
          <w:lang w:val="fr-CA"/>
        </w:rPr>
        <w:t xml:space="preserve">une éducation </w:t>
      </w:r>
      <w:r w:rsidRPr="00F834FA">
        <w:rPr>
          <w:sz w:val="24"/>
          <w:lang w:val="fr-CA"/>
        </w:rPr>
        <w:t xml:space="preserve">secondaire, cette proportion passe à 80 % chez </w:t>
      </w:r>
      <w:r w:rsidR="00335B1E">
        <w:rPr>
          <w:sz w:val="24"/>
          <w:lang w:val="fr-CA"/>
        </w:rPr>
        <w:t xml:space="preserve">ceux </w:t>
      </w:r>
      <w:r w:rsidRPr="00F834FA">
        <w:rPr>
          <w:sz w:val="24"/>
          <w:lang w:val="fr-CA"/>
        </w:rPr>
        <w:t>qui ont un diplôme universitaire).</w:t>
      </w:r>
    </w:p>
    <w:p w14:paraId="31E25039" w14:textId="06A7A354" w:rsidR="00F834FA" w:rsidRPr="00F834FA" w:rsidRDefault="00F834FA" w:rsidP="00F834FA">
      <w:pPr>
        <w:pStyle w:val="Highl-1"/>
        <w:jc w:val="both"/>
        <w:rPr>
          <w:sz w:val="24"/>
          <w:szCs w:val="24"/>
          <w:lang w:val="fr-CA"/>
        </w:rPr>
      </w:pPr>
      <w:r w:rsidRPr="00F834FA">
        <w:rPr>
          <w:sz w:val="24"/>
          <w:lang w:val="fr-CA"/>
        </w:rPr>
        <w:t>À l’échelle région</w:t>
      </w:r>
      <w:r w:rsidR="00335B1E">
        <w:rPr>
          <w:sz w:val="24"/>
          <w:lang w:val="fr-CA"/>
        </w:rPr>
        <w:t>ale</w:t>
      </w:r>
      <w:r w:rsidRPr="00F834FA">
        <w:rPr>
          <w:sz w:val="24"/>
          <w:lang w:val="fr-CA"/>
        </w:rPr>
        <w:t xml:space="preserve">, les Albertains sont plus enclins à mentionner les ressources naturelles et l’énergie (86 %, </w:t>
      </w:r>
      <w:r w:rsidR="00335B1E">
        <w:rPr>
          <w:sz w:val="24"/>
          <w:lang w:val="fr-CA"/>
        </w:rPr>
        <w:t xml:space="preserve">comparativement à </w:t>
      </w:r>
      <w:r w:rsidRPr="00F834FA">
        <w:rPr>
          <w:sz w:val="24"/>
          <w:lang w:val="fr-CA"/>
        </w:rPr>
        <w:t>66 % à l’échelle nationale). Les résidents de la Saskatchewan et du Manitoba ont plus tendance à citer les produits agricoles (59 %, comparativement à 42 % à l’échelle du pays).</w:t>
      </w:r>
    </w:p>
    <w:p w14:paraId="522C6975" w14:textId="77777777" w:rsidR="00F834FA" w:rsidRPr="00F834FA" w:rsidRDefault="00F834FA" w:rsidP="00F834FA">
      <w:pPr>
        <w:pStyle w:val="Chapterbodytext"/>
        <w:rPr>
          <w:lang w:val="fr-CA"/>
        </w:rPr>
      </w:pPr>
    </w:p>
    <w:p w14:paraId="0CD683AD" w14:textId="12938942" w:rsidR="00F834FA" w:rsidRPr="00F834FA" w:rsidRDefault="00754AF7" w:rsidP="00F834FA">
      <w:pPr>
        <w:pStyle w:val="Chapterbodytext"/>
        <w:rPr>
          <w:lang w:val="fr-CA"/>
        </w:rPr>
      </w:pPr>
      <w:r>
        <w:rPr>
          <w:lang w:val="fr-CA"/>
        </w:rPr>
        <w:br w:type="page"/>
      </w:r>
    </w:p>
    <w:p w14:paraId="1C8632FB" w14:textId="71C0849B" w:rsidR="00F834FA" w:rsidRPr="00F834FA" w:rsidRDefault="00FC3CD8" w:rsidP="00F834FA">
      <w:pPr>
        <w:pStyle w:val="Chapterbodytext"/>
        <w:jc w:val="center"/>
        <w:rPr>
          <w:lang w:val="fr-CA"/>
        </w:rPr>
      </w:pPr>
      <w:r>
        <w:rPr>
          <w:lang w:val="fr-CA"/>
        </w:rPr>
        <w:object w:dxaOrig="7173" w:dyaOrig="5391" w14:anchorId="01AC103E">
          <v:shape id="_x0000_i1041" type="#_x0000_t75" style="width:358.65pt;height:269.75pt" o:ole="">
            <v:imagedata r:id="rId57" o:title=""/>
          </v:shape>
          <o:OLEObject Type="Embed" ProgID="PowerPoint.Slide.12" ShapeID="_x0000_i1041" DrawAspect="Content" ObjectID="_1690877840" r:id="rId58"/>
        </w:object>
      </w:r>
    </w:p>
    <w:p w14:paraId="635E8453" w14:textId="77777777" w:rsidR="00F834FA" w:rsidRPr="00F834FA" w:rsidRDefault="00F834FA" w:rsidP="00F834FA">
      <w:pPr>
        <w:pStyle w:val="Chapterbodytext"/>
        <w:rPr>
          <w:lang w:val="fr-CA"/>
        </w:rPr>
      </w:pPr>
    </w:p>
    <w:p w14:paraId="3C074662" w14:textId="4E902EAC" w:rsidR="00F834FA" w:rsidRPr="00F834FA" w:rsidRDefault="00F834FA" w:rsidP="00F834FA">
      <w:pPr>
        <w:pStyle w:val="Heading2"/>
        <w:rPr>
          <w:lang w:val="fr-CA"/>
        </w:rPr>
      </w:pPr>
      <w:r w:rsidRPr="00F834FA">
        <w:rPr>
          <w:lang w:val="fr-CA"/>
        </w:rPr>
        <w:br w:type="page"/>
      </w:r>
      <w:bookmarkStart w:id="19" w:name="_Toc70685651"/>
      <w:r w:rsidRPr="00F834FA">
        <w:rPr>
          <w:lang w:val="fr-CA"/>
        </w:rPr>
        <w:lastRenderedPageBreak/>
        <w:t xml:space="preserve">Proportion relative des services </w:t>
      </w:r>
      <w:r w:rsidR="00FC3CD8">
        <w:rPr>
          <w:lang w:val="fr-CA"/>
        </w:rPr>
        <w:br/>
      </w:r>
      <w:r w:rsidRPr="00F834FA">
        <w:rPr>
          <w:lang w:val="fr-CA"/>
        </w:rPr>
        <w:t>par rapport aux produits</w:t>
      </w:r>
      <w:bookmarkEnd w:id="19"/>
    </w:p>
    <w:p w14:paraId="7E23FC75" w14:textId="77777777" w:rsidR="00F834FA" w:rsidRPr="00F834FA" w:rsidRDefault="00F834FA" w:rsidP="00F834FA">
      <w:pPr>
        <w:pStyle w:val="Chapterbodytext"/>
        <w:rPr>
          <w:lang w:val="fr-CA"/>
        </w:rPr>
      </w:pPr>
    </w:p>
    <w:p w14:paraId="4599130F" w14:textId="623DDE44" w:rsidR="00F834FA" w:rsidRPr="00F834FA" w:rsidRDefault="00F834FA" w:rsidP="00F834FA">
      <w:pPr>
        <w:pStyle w:val="Chapterbodytext"/>
        <w:rPr>
          <w:lang w:val="fr-CA"/>
        </w:rPr>
      </w:pPr>
      <w:r w:rsidRPr="00F834FA">
        <w:rPr>
          <w:lang w:val="fr-CA"/>
        </w:rPr>
        <w:tab/>
        <w:t xml:space="preserve">Les répondants devaient aussi indiquer </w:t>
      </w:r>
      <w:r w:rsidR="00FC3CD8">
        <w:rPr>
          <w:lang w:val="fr-CA"/>
        </w:rPr>
        <w:t xml:space="preserve">si selon eux, </w:t>
      </w:r>
      <w:r w:rsidRPr="00F834FA">
        <w:rPr>
          <w:lang w:val="fr-CA"/>
        </w:rPr>
        <w:t xml:space="preserve">les services représentent une part plus importante </w:t>
      </w:r>
      <w:r w:rsidR="00FC3CD8" w:rsidRPr="00F834FA">
        <w:rPr>
          <w:lang w:val="fr-CA"/>
        </w:rPr>
        <w:t xml:space="preserve">ou moins </w:t>
      </w:r>
      <w:r w:rsidR="00FC3CD8">
        <w:rPr>
          <w:lang w:val="fr-CA"/>
        </w:rPr>
        <w:t xml:space="preserve">importante </w:t>
      </w:r>
      <w:r w:rsidRPr="00F834FA">
        <w:rPr>
          <w:lang w:val="fr-CA"/>
        </w:rPr>
        <w:t xml:space="preserve">des exportations canadiennes par rapport à des produits comme </w:t>
      </w:r>
      <w:r w:rsidR="00FC3CD8">
        <w:rPr>
          <w:lang w:val="fr-CA"/>
        </w:rPr>
        <w:t>l</w:t>
      </w:r>
      <w:r w:rsidRPr="00F834FA">
        <w:rPr>
          <w:lang w:val="fr-CA"/>
        </w:rPr>
        <w:t xml:space="preserve">es ressources naturelles et </w:t>
      </w:r>
      <w:r w:rsidR="00FC3CD8">
        <w:rPr>
          <w:lang w:val="fr-CA"/>
        </w:rPr>
        <w:t>l</w:t>
      </w:r>
      <w:r w:rsidRPr="00F834FA">
        <w:rPr>
          <w:lang w:val="fr-CA"/>
        </w:rPr>
        <w:t xml:space="preserve">es produits manufacturés. </w:t>
      </w:r>
      <w:r w:rsidR="00701DB5">
        <w:rPr>
          <w:lang w:val="fr-CA"/>
        </w:rPr>
        <w:t xml:space="preserve">La plupart </w:t>
      </w:r>
      <w:r w:rsidRPr="00F834FA">
        <w:rPr>
          <w:lang w:val="fr-CA"/>
        </w:rPr>
        <w:t>des répondants (41 %) croi</w:t>
      </w:r>
      <w:r w:rsidR="0099353B">
        <w:rPr>
          <w:lang w:val="fr-CA"/>
        </w:rPr>
        <w:t>en</w:t>
      </w:r>
      <w:r w:rsidRPr="00F834FA">
        <w:rPr>
          <w:lang w:val="fr-CA"/>
        </w:rPr>
        <w:t>t que les services représentent une part plus faible des exportations du Canada, alors que seul le quart d’entre eux (26 %) estime que les services représentent une part plus importante. Une personne sur cinq (21 %) croit que les produits et les services contribuent de façon égale aux exportations globales du Canada, alors qu’un répondant sur huit (13 %) n’est pas sûr.</w:t>
      </w:r>
    </w:p>
    <w:p w14:paraId="1C7CF859" w14:textId="1E6DDD85" w:rsidR="00F834FA" w:rsidRPr="00F834FA" w:rsidRDefault="00F834FA" w:rsidP="00F834FA">
      <w:pPr>
        <w:pStyle w:val="Highl-1"/>
        <w:jc w:val="both"/>
        <w:rPr>
          <w:sz w:val="24"/>
          <w:szCs w:val="24"/>
          <w:lang w:val="fr-CA"/>
        </w:rPr>
      </w:pPr>
      <w:r w:rsidRPr="00F834FA">
        <w:rPr>
          <w:sz w:val="24"/>
          <w:lang w:val="fr-CA"/>
        </w:rPr>
        <w:t xml:space="preserve">Les </w:t>
      </w:r>
      <w:r w:rsidR="0054701B">
        <w:rPr>
          <w:sz w:val="24"/>
          <w:lang w:val="fr-CA"/>
        </w:rPr>
        <w:t xml:space="preserve">répondants </w:t>
      </w:r>
      <w:r w:rsidRPr="00F834FA">
        <w:rPr>
          <w:sz w:val="24"/>
          <w:lang w:val="fr-CA"/>
        </w:rPr>
        <w:t xml:space="preserve">qui ont un diplôme universitaire sont plus susceptibles de dire que les services représentent une plus petite part des exportations canadiennes (48 %, comparativement à 31 % </w:t>
      </w:r>
      <w:r w:rsidR="0054701B">
        <w:rPr>
          <w:sz w:val="24"/>
          <w:lang w:val="fr-CA"/>
        </w:rPr>
        <w:t xml:space="preserve">de ceux </w:t>
      </w:r>
      <w:r w:rsidRPr="00F834FA">
        <w:rPr>
          <w:sz w:val="24"/>
          <w:lang w:val="fr-CA"/>
        </w:rPr>
        <w:t xml:space="preserve">qui ont un diplôme collégial et à 30 % </w:t>
      </w:r>
      <w:r w:rsidR="0054701B">
        <w:rPr>
          <w:sz w:val="24"/>
          <w:lang w:val="fr-CA"/>
        </w:rPr>
        <w:t xml:space="preserve">de ceux </w:t>
      </w:r>
      <w:r w:rsidRPr="00F834FA">
        <w:rPr>
          <w:sz w:val="24"/>
          <w:lang w:val="fr-CA"/>
        </w:rPr>
        <w:t xml:space="preserve">qui ont </w:t>
      </w:r>
      <w:r w:rsidR="000C3928">
        <w:rPr>
          <w:sz w:val="24"/>
          <w:lang w:val="fr-CA"/>
        </w:rPr>
        <w:t xml:space="preserve">une éducation </w:t>
      </w:r>
      <w:r w:rsidRPr="00F834FA">
        <w:rPr>
          <w:sz w:val="24"/>
          <w:lang w:val="fr-CA"/>
        </w:rPr>
        <w:t>secondaire).</w:t>
      </w:r>
    </w:p>
    <w:p w14:paraId="01503644" w14:textId="77777777" w:rsidR="00F834FA" w:rsidRPr="00F834FA" w:rsidRDefault="00F834FA" w:rsidP="00F834FA">
      <w:pPr>
        <w:pStyle w:val="Highl-1"/>
        <w:jc w:val="both"/>
        <w:rPr>
          <w:sz w:val="24"/>
          <w:szCs w:val="24"/>
          <w:lang w:val="fr-CA"/>
        </w:rPr>
      </w:pPr>
      <w:r w:rsidRPr="00F834FA">
        <w:rPr>
          <w:sz w:val="24"/>
          <w:lang w:val="fr-CA"/>
        </w:rPr>
        <w:t>Les résidents du Québec sont plus enclins à croire que les services représentent une plus grande part des exportations canadiennes (34 %, comparativement à 26 % à l’échelle nationale).</w:t>
      </w:r>
    </w:p>
    <w:p w14:paraId="7D3E9090" w14:textId="77777777" w:rsidR="00F834FA" w:rsidRPr="00F834FA" w:rsidRDefault="00F834FA" w:rsidP="00F834FA">
      <w:pPr>
        <w:pStyle w:val="Chapterbodytext"/>
        <w:rPr>
          <w:lang w:val="fr-CA"/>
        </w:rPr>
      </w:pPr>
    </w:p>
    <w:p w14:paraId="643CD78D" w14:textId="77777777" w:rsidR="00F834FA" w:rsidRPr="00F834FA" w:rsidRDefault="00F834FA" w:rsidP="00F834FA">
      <w:pPr>
        <w:pStyle w:val="Chapterbodytext"/>
        <w:rPr>
          <w:lang w:val="fr-CA"/>
        </w:rPr>
      </w:pPr>
    </w:p>
    <w:p w14:paraId="0D262F8A" w14:textId="631077CA" w:rsidR="00F834FA" w:rsidRPr="00F834FA" w:rsidRDefault="004B089F" w:rsidP="00F834FA">
      <w:pPr>
        <w:pStyle w:val="Chapterbodytext"/>
        <w:jc w:val="center"/>
        <w:rPr>
          <w:lang w:val="fr-CA"/>
        </w:rPr>
      </w:pPr>
      <w:r>
        <w:rPr>
          <w:lang w:val="fr-CA"/>
        </w:rPr>
        <w:object w:dxaOrig="7203" w:dyaOrig="5391" w14:anchorId="09D06D1B">
          <v:shape id="_x0000_i1042" type="#_x0000_t75" style="width:5in;height:269.75pt" o:ole="">
            <v:imagedata r:id="rId59" o:title=""/>
          </v:shape>
          <o:OLEObject Type="Embed" ProgID="PowerPoint.Slide.12" ShapeID="_x0000_i1042" DrawAspect="Content" ObjectID="_1690877841" r:id="rId60"/>
        </w:object>
      </w:r>
    </w:p>
    <w:p w14:paraId="0CFA8984" w14:textId="650C0A49" w:rsidR="00F834FA" w:rsidRPr="00F834FA" w:rsidRDefault="00F834FA" w:rsidP="00F834FA">
      <w:pPr>
        <w:pStyle w:val="Chapterbodytext"/>
        <w:rPr>
          <w:lang w:val="fr-CA"/>
        </w:rPr>
      </w:pPr>
    </w:p>
    <w:p w14:paraId="027A5244" w14:textId="77D7ECE3" w:rsidR="00F834FA" w:rsidRPr="00F834FA" w:rsidRDefault="00F834FA" w:rsidP="00F834FA">
      <w:pPr>
        <w:pStyle w:val="Heading2"/>
        <w:rPr>
          <w:lang w:val="fr-CA"/>
        </w:rPr>
      </w:pPr>
      <w:r w:rsidRPr="00F834FA">
        <w:rPr>
          <w:lang w:val="fr-CA"/>
        </w:rPr>
        <w:br w:type="page"/>
      </w:r>
      <w:bookmarkStart w:id="20" w:name="_Toc70685652"/>
      <w:r w:rsidRPr="00F834FA">
        <w:rPr>
          <w:lang w:val="fr-CA"/>
        </w:rPr>
        <w:lastRenderedPageBreak/>
        <w:t xml:space="preserve">Importance d’assurer la </w:t>
      </w:r>
      <w:r w:rsidR="0054701B">
        <w:rPr>
          <w:lang w:val="fr-CA"/>
        </w:rPr>
        <w:t xml:space="preserve">compétitivité </w:t>
      </w:r>
      <w:r w:rsidRPr="00F834FA">
        <w:rPr>
          <w:lang w:val="fr-CA"/>
        </w:rPr>
        <w:t>mondiale dans des secteurs clés</w:t>
      </w:r>
      <w:bookmarkEnd w:id="20"/>
    </w:p>
    <w:p w14:paraId="29B2AEDB" w14:textId="77777777" w:rsidR="00F834FA" w:rsidRPr="00F834FA" w:rsidRDefault="00F834FA" w:rsidP="00F834FA">
      <w:pPr>
        <w:pStyle w:val="Chapterbodytext"/>
        <w:rPr>
          <w:lang w:val="fr-CA"/>
        </w:rPr>
      </w:pPr>
    </w:p>
    <w:p w14:paraId="46EACB39" w14:textId="4FB74CAD" w:rsidR="00F834FA" w:rsidRPr="00F834FA" w:rsidRDefault="00F834FA" w:rsidP="00F834FA">
      <w:pPr>
        <w:pStyle w:val="Chapterbodytext"/>
        <w:rPr>
          <w:lang w:val="fr-CA"/>
        </w:rPr>
      </w:pPr>
      <w:r w:rsidRPr="00F834FA">
        <w:rPr>
          <w:lang w:val="fr-CA"/>
        </w:rPr>
        <w:tab/>
        <w:t>Les répondants devaient évaluer</w:t>
      </w:r>
      <w:r w:rsidR="0054701B">
        <w:rPr>
          <w:lang w:val="fr-CA"/>
        </w:rPr>
        <w:t>,</w:t>
      </w:r>
      <w:r w:rsidRPr="00F834FA">
        <w:rPr>
          <w:lang w:val="fr-CA"/>
        </w:rPr>
        <w:t xml:space="preserve"> à partir d’une liste d’industries</w:t>
      </w:r>
      <w:r w:rsidR="0054701B">
        <w:rPr>
          <w:lang w:val="fr-CA"/>
        </w:rPr>
        <w:t>,</w:t>
      </w:r>
      <w:r w:rsidRPr="00F834FA">
        <w:rPr>
          <w:lang w:val="fr-CA"/>
        </w:rPr>
        <w:t xml:space="preserve"> la mesure dans laquelle ils croient que les politiques futures en matière de commerce et d’investissement devraient assurer la </w:t>
      </w:r>
      <w:r w:rsidR="0054701B">
        <w:rPr>
          <w:lang w:val="fr-CA"/>
        </w:rPr>
        <w:t xml:space="preserve">compétitivité </w:t>
      </w:r>
      <w:r w:rsidRPr="00F834FA">
        <w:rPr>
          <w:lang w:val="fr-CA"/>
        </w:rPr>
        <w:t xml:space="preserve">du Canada dans divers domaines. Huit Canadiens sur dix (80 %) estiment qu’il faut assurer la </w:t>
      </w:r>
      <w:r w:rsidR="0054701B">
        <w:rPr>
          <w:lang w:val="fr-CA"/>
        </w:rPr>
        <w:t xml:space="preserve">compétitivité </w:t>
      </w:r>
      <w:r w:rsidRPr="00F834FA">
        <w:rPr>
          <w:lang w:val="fr-CA"/>
        </w:rPr>
        <w:t xml:space="preserve">mondiale du Canada dans l’industrie des technologies de la santé, alors qu’une proportion légèrement inférieure (76 %) est d’avis que les technologies vertes devraient être une préoccupation majeure. L’intelligence artificielle se classe plus bas, six répondants sur dix (63 %) </w:t>
      </w:r>
      <w:r w:rsidR="0054701B">
        <w:rPr>
          <w:lang w:val="fr-CA"/>
        </w:rPr>
        <w:t xml:space="preserve">indiquant </w:t>
      </w:r>
      <w:r w:rsidRPr="00F834FA">
        <w:rPr>
          <w:lang w:val="fr-CA"/>
        </w:rPr>
        <w:t xml:space="preserve">que les politiques commerciales devraient assurer la </w:t>
      </w:r>
      <w:r w:rsidR="0054701B">
        <w:rPr>
          <w:lang w:val="fr-CA"/>
        </w:rPr>
        <w:t xml:space="preserve">compétitivité </w:t>
      </w:r>
      <w:r w:rsidRPr="00F834FA">
        <w:rPr>
          <w:lang w:val="fr-CA"/>
        </w:rPr>
        <w:t>mondiale du Canada dans ce domaine.</w:t>
      </w:r>
    </w:p>
    <w:p w14:paraId="38831503" w14:textId="38E0A116" w:rsidR="00F834FA" w:rsidRPr="00F834FA" w:rsidRDefault="00F834FA" w:rsidP="00F834FA">
      <w:pPr>
        <w:pStyle w:val="Highl-1"/>
        <w:jc w:val="both"/>
        <w:rPr>
          <w:sz w:val="24"/>
          <w:szCs w:val="24"/>
          <w:lang w:val="fr-CA"/>
        </w:rPr>
      </w:pPr>
      <w:r w:rsidRPr="00F834FA">
        <w:rPr>
          <w:sz w:val="24"/>
          <w:lang w:val="fr-CA"/>
        </w:rPr>
        <w:t xml:space="preserve">Les technologies vertes représentent une priorité plus élevée chez les </w:t>
      </w:r>
      <w:r w:rsidR="0054701B">
        <w:rPr>
          <w:sz w:val="24"/>
          <w:lang w:val="fr-CA"/>
        </w:rPr>
        <w:t xml:space="preserve">répondants </w:t>
      </w:r>
      <w:r w:rsidRPr="00F834FA">
        <w:rPr>
          <w:sz w:val="24"/>
          <w:lang w:val="fr-CA"/>
        </w:rPr>
        <w:t xml:space="preserve">qui ont un diplôme universitaire (82 %, comparativement à 69 % des </w:t>
      </w:r>
      <w:r w:rsidR="0054701B">
        <w:rPr>
          <w:sz w:val="24"/>
          <w:lang w:val="fr-CA"/>
        </w:rPr>
        <w:t xml:space="preserve">répondants </w:t>
      </w:r>
      <w:r w:rsidRPr="00F834FA">
        <w:rPr>
          <w:sz w:val="24"/>
          <w:lang w:val="fr-CA"/>
        </w:rPr>
        <w:t xml:space="preserve">qui ont un diplôme collégial et à 66 % de </w:t>
      </w:r>
      <w:r w:rsidR="0054701B">
        <w:rPr>
          <w:sz w:val="24"/>
          <w:lang w:val="fr-CA"/>
        </w:rPr>
        <w:t>ceux</w:t>
      </w:r>
      <w:r w:rsidRPr="00F834FA">
        <w:rPr>
          <w:sz w:val="24"/>
          <w:lang w:val="fr-CA"/>
        </w:rPr>
        <w:t xml:space="preserve"> qui ont </w:t>
      </w:r>
      <w:r w:rsidR="000C3928">
        <w:rPr>
          <w:sz w:val="24"/>
          <w:lang w:val="fr-CA"/>
        </w:rPr>
        <w:t xml:space="preserve">une éducation </w:t>
      </w:r>
      <w:r w:rsidRPr="00F834FA">
        <w:rPr>
          <w:sz w:val="24"/>
          <w:lang w:val="fr-CA"/>
        </w:rPr>
        <w:t>secondaire).</w:t>
      </w:r>
    </w:p>
    <w:p w14:paraId="17C9DCA0" w14:textId="70C6F973" w:rsidR="00F834FA" w:rsidRPr="00F834FA" w:rsidRDefault="00F834FA" w:rsidP="00F834FA">
      <w:pPr>
        <w:pStyle w:val="Highl-1"/>
        <w:jc w:val="both"/>
        <w:rPr>
          <w:sz w:val="24"/>
          <w:szCs w:val="24"/>
          <w:lang w:val="fr-CA"/>
        </w:rPr>
      </w:pPr>
      <w:r w:rsidRPr="00F834FA">
        <w:rPr>
          <w:sz w:val="24"/>
          <w:lang w:val="fr-CA"/>
        </w:rPr>
        <w:t>À l’échelle des régions, les Québécois sont plus enclins à déclarer que l’intelligence artificielle devrait être une priorité clé (73 %, par rapport à 63 % à l’échelle du pays). Les résidents de l’Alberta</w:t>
      </w:r>
      <w:r w:rsidR="0054701B">
        <w:rPr>
          <w:sz w:val="24"/>
          <w:lang w:val="fr-CA"/>
        </w:rPr>
        <w:t xml:space="preserve"> et</w:t>
      </w:r>
      <w:r w:rsidRPr="00F834FA">
        <w:rPr>
          <w:sz w:val="24"/>
          <w:lang w:val="fr-CA"/>
        </w:rPr>
        <w:t xml:space="preserve"> </w:t>
      </w:r>
      <w:r w:rsidR="0054701B">
        <w:rPr>
          <w:sz w:val="24"/>
          <w:lang w:val="fr-CA"/>
        </w:rPr>
        <w:t xml:space="preserve">ceux </w:t>
      </w:r>
      <w:r w:rsidRPr="00F834FA">
        <w:rPr>
          <w:sz w:val="24"/>
          <w:lang w:val="fr-CA"/>
        </w:rPr>
        <w:t xml:space="preserve">de la Saskatchewan </w:t>
      </w:r>
      <w:r w:rsidR="0054701B">
        <w:rPr>
          <w:sz w:val="24"/>
          <w:lang w:val="fr-CA"/>
        </w:rPr>
        <w:t>ou</w:t>
      </w:r>
      <w:r w:rsidRPr="00F834FA">
        <w:rPr>
          <w:sz w:val="24"/>
          <w:lang w:val="fr-CA"/>
        </w:rPr>
        <w:t xml:space="preserve"> du Manitoba sont moins susceptibles d’accorder la priorité au secteur canadien des technologies vertes (66 % et 69 %, respectivement, comparativement à 76 % à l’échelle nationale).</w:t>
      </w:r>
    </w:p>
    <w:p w14:paraId="6FCA7C07" w14:textId="7F49A8BC" w:rsidR="00754AF7" w:rsidRDefault="0054701B" w:rsidP="00754AF7">
      <w:pPr>
        <w:pStyle w:val="Chapterbodytext"/>
        <w:jc w:val="center"/>
        <w:rPr>
          <w:lang w:val="fr-CA"/>
        </w:rPr>
      </w:pPr>
      <w:r>
        <w:rPr>
          <w:lang w:val="fr-CA"/>
        </w:rPr>
        <w:object w:dxaOrig="7156" w:dyaOrig="5380" w14:anchorId="102004C4">
          <v:shape id="_x0000_i1043" type="#_x0000_t75" style="width:357.7pt;height:268.85pt" o:ole="">
            <v:imagedata r:id="rId61" o:title=""/>
          </v:shape>
          <o:OLEObject Type="Embed" ProgID="PowerPoint.Slide.12" ShapeID="_x0000_i1043" DrawAspect="Content" ObjectID="_1690877842" r:id="rId62"/>
        </w:object>
      </w:r>
    </w:p>
    <w:p w14:paraId="7CBD2537" w14:textId="3F1C62E1" w:rsidR="00F834FA" w:rsidRPr="00F834FA" w:rsidRDefault="00F834FA" w:rsidP="00754AF7">
      <w:pPr>
        <w:pStyle w:val="Chapterbodytext"/>
        <w:tabs>
          <w:tab w:val="left" w:pos="3787"/>
        </w:tabs>
        <w:jc w:val="left"/>
        <w:rPr>
          <w:lang w:val="fr-CA"/>
        </w:rPr>
      </w:pPr>
    </w:p>
    <w:p w14:paraId="5487F9C3" w14:textId="3F1DE4D9" w:rsidR="00F834FA" w:rsidRPr="00F834FA" w:rsidRDefault="00F834FA" w:rsidP="00F834FA">
      <w:pPr>
        <w:pStyle w:val="Heading2"/>
        <w:rPr>
          <w:lang w:val="fr-CA"/>
        </w:rPr>
      </w:pPr>
      <w:bookmarkStart w:id="21" w:name="_Toc70685653"/>
      <w:r w:rsidRPr="00F834FA">
        <w:rPr>
          <w:lang w:val="fr-CA"/>
        </w:rPr>
        <w:lastRenderedPageBreak/>
        <w:t xml:space="preserve">Le commerce comme moyen de </w:t>
      </w:r>
      <w:r w:rsidR="0054701B">
        <w:rPr>
          <w:lang w:val="fr-CA"/>
        </w:rPr>
        <w:br/>
      </w:r>
      <w:r w:rsidRPr="00F834FA">
        <w:rPr>
          <w:lang w:val="fr-CA"/>
        </w:rPr>
        <w:t>se préparer aux pandémies</w:t>
      </w:r>
      <w:bookmarkEnd w:id="21"/>
    </w:p>
    <w:p w14:paraId="7F85A2F3" w14:textId="77777777" w:rsidR="00F834FA" w:rsidRPr="00F834FA" w:rsidRDefault="00F834FA" w:rsidP="00F834FA">
      <w:pPr>
        <w:pStyle w:val="Chapterbodytext"/>
        <w:rPr>
          <w:lang w:val="fr-CA"/>
        </w:rPr>
      </w:pPr>
    </w:p>
    <w:p w14:paraId="44C940CF" w14:textId="57E705F3" w:rsidR="00F834FA" w:rsidRPr="00F834FA" w:rsidRDefault="00F834FA" w:rsidP="00F834FA">
      <w:pPr>
        <w:pStyle w:val="Chapterbodytext"/>
        <w:rPr>
          <w:lang w:val="fr-CA"/>
        </w:rPr>
      </w:pPr>
      <w:r w:rsidRPr="00F834FA">
        <w:rPr>
          <w:lang w:val="fr-CA"/>
        </w:rPr>
        <w:tab/>
        <w:t xml:space="preserve">Les résultats révèlent que les Canadiens croient </w:t>
      </w:r>
      <w:r w:rsidR="0079540A">
        <w:rPr>
          <w:lang w:val="fr-CA"/>
        </w:rPr>
        <w:t xml:space="preserve">en général </w:t>
      </w:r>
      <w:r w:rsidRPr="00F834FA">
        <w:rPr>
          <w:lang w:val="fr-CA"/>
        </w:rPr>
        <w:t xml:space="preserve">que la préparation à de futures pandémies devrait être un facteur clé lors de l’élaboration de politiques internationales en matière de commerce et d’investissement. Environ huit répondants sur dix (83 %) considèrent comme très important que les politiques commerciales assurent la préparation à de futures pandémies, tandis qu’une personne sur dix (9 %) estime que cela est moyennement important. Seuls </w:t>
      </w:r>
      <w:r w:rsidR="00A862EC">
        <w:rPr>
          <w:lang w:val="fr-CA"/>
        </w:rPr>
        <w:t>6</w:t>
      </w:r>
      <w:r w:rsidRPr="00F834FA">
        <w:rPr>
          <w:lang w:val="fr-CA"/>
        </w:rPr>
        <w:t xml:space="preserve"> </w:t>
      </w:r>
      <w:r w:rsidR="00A862EC">
        <w:rPr>
          <w:lang w:val="fr-CA"/>
        </w:rPr>
        <w:t xml:space="preserve">% </w:t>
      </w:r>
      <w:r w:rsidR="0079540A">
        <w:rPr>
          <w:lang w:val="fr-CA"/>
        </w:rPr>
        <w:t xml:space="preserve">des répondants </w:t>
      </w:r>
      <w:r w:rsidRPr="00F834FA">
        <w:rPr>
          <w:lang w:val="fr-CA"/>
        </w:rPr>
        <w:t>estiment que les questions liées aux pandémies devraient, pour la plupart, ne pas être prises en compte dans les politiques de commerce international et d’investissement.</w:t>
      </w:r>
    </w:p>
    <w:p w14:paraId="77C81AD7" w14:textId="54DC2D04" w:rsidR="00F834FA" w:rsidRPr="00F834FA" w:rsidRDefault="00F834FA" w:rsidP="00F834FA">
      <w:pPr>
        <w:pStyle w:val="Highl-1"/>
        <w:jc w:val="both"/>
        <w:rPr>
          <w:sz w:val="24"/>
          <w:szCs w:val="24"/>
          <w:lang w:val="fr-CA"/>
        </w:rPr>
      </w:pPr>
      <w:r w:rsidRPr="00F834FA">
        <w:rPr>
          <w:sz w:val="24"/>
          <w:lang w:val="fr-CA"/>
        </w:rPr>
        <w:t xml:space="preserve">L’importance accordée à la préparation à de futures pandémies augmente graduellement avec l’âge (de 80 % chez les moins de 35 ans, cette proportion passe à 90 % chez les 65 </w:t>
      </w:r>
      <w:r w:rsidR="00331140">
        <w:rPr>
          <w:sz w:val="24"/>
          <w:lang w:val="fr-CA"/>
        </w:rPr>
        <w:t>ou</w:t>
      </w:r>
      <w:r w:rsidRPr="00F834FA">
        <w:rPr>
          <w:sz w:val="24"/>
          <w:lang w:val="fr-CA"/>
        </w:rPr>
        <w:t xml:space="preserve"> plus).</w:t>
      </w:r>
    </w:p>
    <w:p w14:paraId="52BA9B8C" w14:textId="77777777" w:rsidR="00F834FA" w:rsidRPr="00F834FA" w:rsidRDefault="00F834FA" w:rsidP="00F834FA">
      <w:pPr>
        <w:pStyle w:val="Chapterbodytext"/>
        <w:rPr>
          <w:lang w:val="fr-CA"/>
        </w:rPr>
      </w:pPr>
    </w:p>
    <w:p w14:paraId="5BEE23FF" w14:textId="77777777" w:rsidR="00F834FA" w:rsidRPr="00F834FA" w:rsidRDefault="00F834FA" w:rsidP="00F834FA">
      <w:pPr>
        <w:pStyle w:val="Chapterbodytext"/>
        <w:rPr>
          <w:lang w:val="fr-CA"/>
        </w:rPr>
      </w:pPr>
    </w:p>
    <w:p w14:paraId="59E7DB2E" w14:textId="2FC79EBC" w:rsidR="00F834FA" w:rsidRPr="00F834FA" w:rsidRDefault="0079540A" w:rsidP="00F834FA">
      <w:pPr>
        <w:pStyle w:val="Chapterbodytext"/>
        <w:jc w:val="center"/>
        <w:rPr>
          <w:lang w:val="fr-CA"/>
        </w:rPr>
      </w:pPr>
      <w:r>
        <w:rPr>
          <w:lang w:val="fr-CA"/>
        </w:rPr>
        <w:object w:dxaOrig="7173" w:dyaOrig="5391" w14:anchorId="182167DE">
          <v:shape id="_x0000_i1044" type="#_x0000_t75" style="width:358.65pt;height:269.75pt" o:ole="">
            <v:imagedata r:id="rId63" o:title=""/>
          </v:shape>
          <o:OLEObject Type="Embed" ProgID="PowerPoint.Slide.12" ShapeID="_x0000_i1044" DrawAspect="Content" ObjectID="_1690877843" r:id="rId64"/>
        </w:object>
      </w:r>
    </w:p>
    <w:p w14:paraId="2ED062FB" w14:textId="77777777" w:rsidR="00F834FA" w:rsidRPr="00F834FA" w:rsidRDefault="00F834FA" w:rsidP="00F834FA">
      <w:pPr>
        <w:pStyle w:val="Chapterbodytext"/>
        <w:rPr>
          <w:lang w:val="fr-CA"/>
        </w:rPr>
      </w:pPr>
    </w:p>
    <w:p w14:paraId="0B7206E9" w14:textId="77777777" w:rsidR="00F834FA" w:rsidRPr="00F834FA" w:rsidRDefault="00F834FA" w:rsidP="00F834FA">
      <w:pPr>
        <w:pStyle w:val="Chapterbodytext"/>
        <w:rPr>
          <w:lang w:val="fr-CA"/>
        </w:rPr>
      </w:pPr>
    </w:p>
    <w:p w14:paraId="307FD650" w14:textId="77777777" w:rsidR="00F834FA" w:rsidRPr="00F834FA" w:rsidRDefault="00F834FA" w:rsidP="00F834FA">
      <w:pPr>
        <w:pStyle w:val="Heading1"/>
        <w:rPr>
          <w:lang w:val="fr-CA"/>
        </w:rPr>
        <w:sectPr w:rsidR="00F834FA" w:rsidRPr="00F834FA" w:rsidSect="00506988">
          <w:type w:val="oddPage"/>
          <w:pgSz w:w="12240" w:h="15840" w:code="1"/>
          <w:pgMar w:top="1728" w:right="1800" w:bottom="1008" w:left="1800" w:header="720" w:footer="576" w:gutter="0"/>
          <w:cols w:space="720"/>
          <w:titlePg/>
          <w:docGrid w:linePitch="360"/>
        </w:sectPr>
      </w:pPr>
    </w:p>
    <w:p w14:paraId="334D8159" w14:textId="77777777" w:rsidR="00F834FA" w:rsidRPr="00F834FA" w:rsidRDefault="00F834FA" w:rsidP="00F834FA">
      <w:pPr>
        <w:pStyle w:val="Heading1"/>
        <w:rPr>
          <w:lang w:val="fr-CA"/>
        </w:rPr>
      </w:pPr>
      <w:bookmarkStart w:id="22" w:name="_Toc70685654"/>
      <w:r w:rsidRPr="00F834FA">
        <w:rPr>
          <w:lang w:val="fr-CA"/>
        </w:rPr>
        <w:lastRenderedPageBreak/>
        <w:t>Avantages du commerce international</w:t>
      </w:r>
      <w:bookmarkEnd w:id="22"/>
    </w:p>
    <w:p w14:paraId="3F67F558" w14:textId="77777777" w:rsidR="00F834FA" w:rsidRPr="00F834FA" w:rsidRDefault="00F834FA" w:rsidP="00F834FA">
      <w:pPr>
        <w:pStyle w:val="Chapterbodytext"/>
        <w:rPr>
          <w:lang w:val="fr-CA"/>
        </w:rPr>
      </w:pPr>
    </w:p>
    <w:p w14:paraId="123C0BC9" w14:textId="77777777" w:rsidR="00F834FA" w:rsidRPr="00F834FA" w:rsidRDefault="00F834FA" w:rsidP="00F834FA">
      <w:pPr>
        <w:pStyle w:val="Chapterbodytext"/>
        <w:rPr>
          <w:lang w:val="fr-CA"/>
        </w:rPr>
      </w:pPr>
    </w:p>
    <w:p w14:paraId="249CD731" w14:textId="77777777" w:rsidR="00F834FA" w:rsidRPr="00F834FA" w:rsidRDefault="00F834FA" w:rsidP="00F834FA">
      <w:pPr>
        <w:pStyle w:val="Heading2"/>
        <w:rPr>
          <w:lang w:val="fr-CA"/>
        </w:rPr>
      </w:pPr>
      <w:bookmarkStart w:id="23" w:name="_Toc70685655"/>
      <w:r w:rsidRPr="00F834FA">
        <w:rPr>
          <w:lang w:val="fr-CA"/>
        </w:rPr>
        <w:t>Importance du commerce international</w:t>
      </w:r>
      <w:bookmarkEnd w:id="23"/>
    </w:p>
    <w:p w14:paraId="2FF83CFB" w14:textId="77777777" w:rsidR="00F834FA" w:rsidRPr="00F834FA" w:rsidRDefault="00F834FA" w:rsidP="00F834FA">
      <w:pPr>
        <w:pStyle w:val="Chapterbodytext"/>
        <w:rPr>
          <w:lang w:val="fr-CA"/>
        </w:rPr>
      </w:pPr>
    </w:p>
    <w:p w14:paraId="61483C47" w14:textId="5ACB05DE" w:rsidR="00F834FA" w:rsidRPr="00F834FA" w:rsidRDefault="00F834FA" w:rsidP="00F834FA">
      <w:pPr>
        <w:pStyle w:val="Chapterbodytext"/>
        <w:rPr>
          <w:szCs w:val="24"/>
          <w:lang w:val="fr-CA"/>
        </w:rPr>
      </w:pPr>
      <w:bookmarkStart w:id="24" w:name="_Hlk36556959"/>
      <w:r w:rsidRPr="00F834FA">
        <w:rPr>
          <w:lang w:val="fr-CA"/>
        </w:rPr>
        <w:tab/>
        <w:t xml:space="preserve">Les résultats donnent à penser que les Canadiens estiment que le commerce international a gagné en importance au cours des dix dernières années. Huit répondants sur dix (81 %) affirment que le commerce est de plus en plus important, alors que seuls </w:t>
      </w:r>
      <w:r w:rsidR="00A862EC">
        <w:rPr>
          <w:lang w:val="fr-CA"/>
        </w:rPr>
        <w:t xml:space="preserve">4 % </w:t>
      </w:r>
      <w:r w:rsidRPr="00F834FA">
        <w:rPr>
          <w:lang w:val="fr-CA"/>
        </w:rPr>
        <w:t xml:space="preserve">croient qu’il perd en importance. Dix pour cent disent que le commerce n’est ni plus important ni moins important qu’il y a dix ans. Ces résultats sont </w:t>
      </w:r>
      <w:r w:rsidR="0079540A">
        <w:rPr>
          <w:lang w:val="fr-CA"/>
        </w:rPr>
        <w:t xml:space="preserve">essentiellement stables </w:t>
      </w:r>
      <w:r w:rsidRPr="00F834FA">
        <w:rPr>
          <w:lang w:val="fr-CA"/>
        </w:rPr>
        <w:t xml:space="preserve">depuis </w:t>
      </w:r>
      <w:r w:rsidR="00A862EC">
        <w:rPr>
          <w:lang w:val="fr-CA"/>
        </w:rPr>
        <w:t>20</w:t>
      </w:r>
      <w:r w:rsidRPr="00F834FA">
        <w:rPr>
          <w:lang w:val="fr-CA"/>
        </w:rPr>
        <w:t xml:space="preserve"> ans.</w:t>
      </w:r>
    </w:p>
    <w:bookmarkEnd w:id="24"/>
    <w:p w14:paraId="2B3D5A7E" w14:textId="77777777" w:rsidR="00F834FA" w:rsidRPr="00F834FA" w:rsidRDefault="00F834FA" w:rsidP="00F834FA">
      <w:pPr>
        <w:pStyle w:val="Chapterbodytext"/>
        <w:rPr>
          <w:szCs w:val="24"/>
          <w:lang w:val="fr-CA"/>
        </w:rPr>
      </w:pPr>
    </w:p>
    <w:p w14:paraId="6BC5606C" w14:textId="67BF5719" w:rsidR="00F834FA" w:rsidRPr="00F834FA" w:rsidRDefault="00F834FA" w:rsidP="00F834FA">
      <w:pPr>
        <w:pStyle w:val="Chapterbodytext"/>
        <w:rPr>
          <w:szCs w:val="24"/>
          <w:lang w:val="fr-CA"/>
        </w:rPr>
      </w:pPr>
      <w:r w:rsidRPr="00F834FA">
        <w:rPr>
          <w:lang w:val="fr-CA"/>
        </w:rPr>
        <w:tab/>
        <w:t xml:space="preserve">Les </w:t>
      </w:r>
      <w:r w:rsidR="00503EE7">
        <w:rPr>
          <w:lang w:val="fr-CA"/>
        </w:rPr>
        <w:t xml:space="preserve">répondants </w:t>
      </w:r>
      <w:r w:rsidRPr="00F834FA">
        <w:rPr>
          <w:lang w:val="fr-CA"/>
        </w:rPr>
        <w:t xml:space="preserve">qui croient que le commerce est devenu plus important au cours des dix dernières années </w:t>
      </w:r>
      <w:r w:rsidR="00503EE7">
        <w:rPr>
          <w:lang w:val="fr-CA"/>
        </w:rPr>
        <w:t xml:space="preserve">ont été </w:t>
      </w:r>
      <w:r w:rsidRPr="00F834FA">
        <w:rPr>
          <w:lang w:val="fr-CA"/>
        </w:rPr>
        <w:t xml:space="preserve">invités à expliquer leur réponse. </w:t>
      </w:r>
      <w:r w:rsidR="00503EE7">
        <w:rPr>
          <w:lang w:val="fr-CA"/>
        </w:rPr>
        <w:t xml:space="preserve">Ils </w:t>
      </w:r>
      <w:r w:rsidRPr="00F834FA">
        <w:rPr>
          <w:lang w:val="fr-CA"/>
        </w:rPr>
        <w:t>mentionnent diverses raisons, notamment une mondialisation accrue (12 %), une interdépendance croissante entre les pays (10 %), les avantages économiques du commerce (7 %) et le besoin de marchés plus diversifiés (6 %). Ces résultats sont généralement les mêmes qu’en 2020.</w:t>
      </w:r>
    </w:p>
    <w:p w14:paraId="0E110879" w14:textId="77777777" w:rsidR="00F834FA" w:rsidRPr="00F834FA" w:rsidRDefault="00F834FA" w:rsidP="00F834FA">
      <w:pPr>
        <w:pStyle w:val="Chapterbodytext"/>
        <w:rPr>
          <w:lang w:val="fr-CA"/>
        </w:rPr>
      </w:pPr>
    </w:p>
    <w:p w14:paraId="3E7EB989" w14:textId="3F0A164C" w:rsidR="00F834FA" w:rsidRPr="00F834FA" w:rsidRDefault="00754AF7" w:rsidP="00F834FA">
      <w:pPr>
        <w:pStyle w:val="Chapterbodytext"/>
        <w:rPr>
          <w:lang w:val="fr-CA"/>
        </w:rPr>
      </w:pPr>
      <w:r>
        <w:rPr>
          <w:lang w:val="fr-CA"/>
        </w:rPr>
        <w:br w:type="page"/>
      </w:r>
    </w:p>
    <w:p w14:paraId="1EA0A3B9" w14:textId="6AB71167" w:rsidR="00F834FA" w:rsidRPr="00F834FA" w:rsidRDefault="0079540A" w:rsidP="00F834FA">
      <w:pPr>
        <w:pStyle w:val="Chapterbodytext"/>
        <w:jc w:val="center"/>
        <w:rPr>
          <w:lang w:val="fr-CA"/>
        </w:rPr>
      </w:pPr>
      <w:r>
        <w:rPr>
          <w:lang w:val="fr-CA"/>
        </w:rPr>
        <w:object w:dxaOrig="7173" w:dyaOrig="5391" w14:anchorId="0C2392A9">
          <v:shape id="_x0000_i1045" type="#_x0000_t75" style="width:358.65pt;height:269.75pt" o:ole="">
            <v:imagedata r:id="rId65" o:title=""/>
          </v:shape>
          <o:OLEObject Type="Embed" ProgID="PowerPoint.Slide.12" ShapeID="_x0000_i1045" DrawAspect="Content" ObjectID="_1690877844" r:id="rId66"/>
        </w:object>
      </w:r>
    </w:p>
    <w:p w14:paraId="13B5B9B7" w14:textId="77777777" w:rsidR="00F834FA" w:rsidRPr="00F834FA" w:rsidRDefault="00F834FA" w:rsidP="00F834FA">
      <w:pPr>
        <w:pStyle w:val="Chapterbodytext"/>
        <w:rPr>
          <w:lang w:val="fr-CA"/>
        </w:rPr>
      </w:pPr>
    </w:p>
    <w:p w14:paraId="3DA25C3A" w14:textId="77777777" w:rsidR="00F834FA" w:rsidRPr="00F834FA" w:rsidRDefault="00F834FA" w:rsidP="00F834FA">
      <w:pPr>
        <w:pStyle w:val="Chapterbodytext"/>
        <w:rPr>
          <w:lang w:val="fr-CA"/>
        </w:rPr>
      </w:pPr>
    </w:p>
    <w:p w14:paraId="18B8E022" w14:textId="3866DAF4" w:rsidR="00F834FA" w:rsidRPr="00F834FA" w:rsidRDefault="002763A8" w:rsidP="00F834FA">
      <w:pPr>
        <w:pStyle w:val="Chapterbodytext"/>
        <w:jc w:val="center"/>
        <w:rPr>
          <w:lang w:val="fr-CA"/>
        </w:rPr>
      </w:pPr>
      <w:r>
        <w:rPr>
          <w:lang w:val="fr-CA"/>
        </w:rPr>
        <w:object w:dxaOrig="7173" w:dyaOrig="5391" w14:anchorId="5CEAA120">
          <v:shape id="_x0000_i1046" type="#_x0000_t75" style="width:358.65pt;height:269.75pt" o:ole="">
            <v:imagedata r:id="rId67" o:title=""/>
          </v:shape>
          <o:OLEObject Type="Embed" ProgID="PowerPoint.Slide.12" ShapeID="_x0000_i1046" DrawAspect="Content" ObjectID="_1690877845" r:id="rId68"/>
        </w:object>
      </w:r>
    </w:p>
    <w:p w14:paraId="077B41A3" w14:textId="77777777" w:rsidR="00F834FA" w:rsidRPr="00F834FA" w:rsidRDefault="00F834FA" w:rsidP="00F834FA">
      <w:pPr>
        <w:pStyle w:val="Chapterbodytext"/>
        <w:rPr>
          <w:lang w:val="fr-CA"/>
        </w:rPr>
      </w:pPr>
    </w:p>
    <w:p w14:paraId="1E91B00E" w14:textId="77777777" w:rsidR="00F834FA" w:rsidRPr="00F834FA" w:rsidRDefault="00F834FA" w:rsidP="00F834FA">
      <w:pPr>
        <w:pStyle w:val="Heading2"/>
        <w:rPr>
          <w:lang w:val="fr-CA"/>
        </w:rPr>
      </w:pPr>
      <w:r w:rsidRPr="00F834FA">
        <w:rPr>
          <w:lang w:val="fr-CA"/>
        </w:rPr>
        <w:br w:type="page"/>
      </w:r>
      <w:bookmarkStart w:id="25" w:name="_Toc70685656"/>
      <w:r w:rsidRPr="00F834FA">
        <w:rPr>
          <w:lang w:val="fr-CA"/>
        </w:rPr>
        <w:lastRenderedPageBreak/>
        <w:t>Répercussions du commerce international</w:t>
      </w:r>
      <w:bookmarkEnd w:id="25"/>
    </w:p>
    <w:p w14:paraId="561BD882" w14:textId="77777777" w:rsidR="00F834FA" w:rsidRPr="00F834FA" w:rsidRDefault="00F834FA" w:rsidP="00F834FA">
      <w:pPr>
        <w:pStyle w:val="Chapterbodytext"/>
        <w:rPr>
          <w:lang w:val="fr-CA"/>
        </w:rPr>
      </w:pPr>
    </w:p>
    <w:p w14:paraId="054DE1C0" w14:textId="730711E5" w:rsidR="00F834FA" w:rsidRPr="00F834FA" w:rsidRDefault="00F834FA" w:rsidP="00F834FA">
      <w:pPr>
        <w:pStyle w:val="Chapterbodytext"/>
        <w:rPr>
          <w:lang w:val="fr-CA"/>
        </w:rPr>
      </w:pPr>
      <w:r w:rsidRPr="00F834FA">
        <w:rPr>
          <w:lang w:val="fr-CA"/>
        </w:rPr>
        <w:tab/>
      </w:r>
      <w:bookmarkStart w:id="26" w:name="_Hlk36557024"/>
      <w:r w:rsidRPr="00F834FA">
        <w:rPr>
          <w:lang w:val="fr-CA"/>
        </w:rPr>
        <w:t xml:space="preserve">Les résultats donnent à penser que les Canadiens estiment que le commerce profite aux grandes sociétés et qu’il offre moins d’avantages aux groupes plus marginalisés du Canada. Lorsqu’on leur demande d’évaluer la mesure dans laquelle divers groupes profitent du commerce international, neuf Canadiens sur dix (88 %) affirment que les grandes sociétés profitent dans une grande mesure du commerce international. </w:t>
      </w:r>
      <w:r w:rsidR="002763A8">
        <w:rPr>
          <w:lang w:val="fr-CA"/>
        </w:rPr>
        <w:t xml:space="preserve">Seule </w:t>
      </w:r>
      <w:r w:rsidRPr="00F834FA">
        <w:rPr>
          <w:lang w:val="fr-CA"/>
        </w:rPr>
        <w:t>la moitié des répondants estime que les petites et moyennes entreprises (PME) et les entreprises de leur collectivité en profitent dans la même mesure (</w:t>
      </w:r>
      <w:r w:rsidR="0018772D">
        <w:rPr>
          <w:lang w:val="fr-CA"/>
        </w:rPr>
        <w:t>50</w:t>
      </w:r>
      <w:r w:rsidRPr="00F834FA">
        <w:rPr>
          <w:lang w:val="fr-CA"/>
        </w:rPr>
        <w:t> % et 4</w:t>
      </w:r>
      <w:r w:rsidR="0018772D">
        <w:rPr>
          <w:lang w:val="fr-CA"/>
        </w:rPr>
        <w:t>8</w:t>
      </w:r>
      <w:r w:rsidRPr="00F834FA">
        <w:rPr>
          <w:lang w:val="fr-CA"/>
        </w:rPr>
        <w:t xml:space="preserve"> %, respectivement). Un peu plus de quatre </w:t>
      </w:r>
      <w:r w:rsidR="007176D4">
        <w:rPr>
          <w:lang w:val="fr-CA"/>
        </w:rPr>
        <w:t xml:space="preserve">répondants </w:t>
      </w:r>
      <w:r w:rsidRPr="00F834FA">
        <w:rPr>
          <w:lang w:val="fr-CA"/>
        </w:rPr>
        <w:t xml:space="preserve">sur dix (44 %) ont personnellement l’impression de profiter du commerce international, alors qu’une proportion semblable (42 %) considère les immigrants comme des bénéficiaires. Seul le tiers </w:t>
      </w:r>
      <w:r w:rsidR="0018772D">
        <w:rPr>
          <w:lang w:val="fr-CA"/>
        </w:rPr>
        <w:t xml:space="preserve">des répondants </w:t>
      </w:r>
      <w:r w:rsidRPr="00F834FA">
        <w:rPr>
          <w:lang w:val="fr-CA"/>
        </w:rPr>
        <w:t xml:space="preserve">croit que les femmes ou les jeunes profitent du commerce international (36 % </w:t>
      </w:r>
      <w:r w:rsidR="0018772D">
        <w:rPr>
          <w:lang w:val="fr-CA"/>
        </w:rPr>
        <w:t xml:space="preserve">pour </w:t>
      </w:r>
      <w:r w:rsidRPr="00F834FA">
        <w:rPr>
          <w:lang w:val="fr-CA"/>
        </w:rPr>
        <w:t>cha</w:t>
      </w:r>
      <w:r w:rsidR="0018772D">
        <w:rPr>
          <w:lang w:val="fr-CA"/>
        </w:rPr>
        <w:t>que catégorie</w:t>
      </w:r>
      <w:r w:rsidRPr="00F834FA">
        <w:rPr>
          <w:lang w:val="fr-CA"/>
        </w:rPr>
        <w:t>) et peu estiment que c’est le cas pour les groupes racisés (26 %), pour les Autochtones (23 %) ou pour les membres de la communauté LGBTQ2 (21 %).</w:t>
      </w:r>
    </w:p>
    <w:p w14:paraId="17DA3328" w14:textId="77777777" w:rsidR="00F834FA" w:rsidRPr="00F834FA" w:rsidRDefault="00F834FA" w:rsidP="00F834FA">
      <w:pPr>
        <w:pStyle w:val="Chapterbodytext"/>
        <w:rPr>
          <w:lang w:val="fr-CA"/>
        </w:rPr>
      </w:pPr>
    </w:p>
    <w:p w14:paraId="28E9460C" w14:textId="51505A22" w:rsidR="00F834FA" w:rsidRPr="00F834FA" w:rsidRDefault="00F834FA" w:rsidP="00F834FA">
      <w:pPr>
        <w:pStyle w:val="Chapterbodytext"/>
        <w:rPr>
          <w:lang w:val="fr-CA"/>
        </w:rPr>
      </w:pPr>
      <w:r w:rsidRPr="00F834FA">
        <w:rPr>
          <w:lang w:val="fr-CA"/>
        </w:rPr>
        <w:tab/>
        <w:t xml:space="preserve">Ces résultats demeurés </w:t>
      </w:r>
      <w:r w:rsidR="008205CE">
        <w:rPr>
          <w:lang w:val="fr-CA"/>
        </w:rPr>
        <w:t xml:space="preserve">essentiellement </w:t>
      </w:r>
      <w:r w:rsidRPr="00F834FA">
        <w:rPr>
          <w:lang w:val="fr-CA"/>
        </w:rPr>
        <w:t xml:space="preserve">stables au cours de la dernière année, bien qu’il y ait une augmentation de six points </w:t>
      </w:r>
      <w:r w:rsidR="008205CE">
        <w:rPr>
          <w:lang w:val="fr-CA"/>
        </w:rPr>
        <w:t xml:space="preserve">de pourcentage </w:t>
      </w:r>
      <w:r w:rsidRPr="00F834FA">
        <w:rPr>
          <w:lang w:val="fr-CA"/>
        </w:rPr>
        <w:t xml:space="preserve">dans la proportion de Canadiens qui croient </w:t>
      </w:r>
      <w:r w:rsidR="008205CE">
        <w:rPr>
          <w:lang w:val="fr-CA"/>
        </w:rPr>
        <w:t xml:space="preserve">profiter </w:t>
      </w:r>
      <w:r w:rsidRPr="00F834FA">
        <w:rPr>
          <w:lang w:val="fr-CA"/>
        </w:rPr>
        <w:t>personnellement du commerce international.</w:t>
      </w:r>
    </w:p>
    <w:p w14:paraId="1830FCE6" w14:textId="0D178996" w:rsidR="00F834FA" w:rsidRPr="00F834FA" w:rsidRDefault="00F834FA" w:rsidP="00F834FA">
      <w:pPr>
        <w:pStyle w:val="Highl-1"/>
        <w:jc w:val="both"/>
        <w:rPr>
          <w:sz w:val="24"/>
          <w:szCs w:val="24"/>
          <w:lang w:val="fr-CA"/>
        </w:rPr>
      </w:pPr>
      <w:r w:rsidRPr="00F834FA">
        <w:rPr>
          <w:sz w:val="24"/>
          <w:lang w:val="fr-CA"/>
        </w:rPr>
        <w:t xml:space="preserve">Les hommes sont </w:t>
      </w:r>
      <w:r w:rsidR="00051212">
        <w:rPr>
          <w:sz w:val="24"/>
          <w:lang w:val="fr-CA"/>
        </w:rPr>
        <w:t xml:space="preserve">systématiquement </w:t>
      </w:r>
      <w:r w:rsidRPr="00F834FA">
        <w:rPr>
          <w:sz w:val="24"/>
          <w:lang w:val="fr-CA"/>
        </w:rPr>
        <w:t>plus susceptibles de déclarer que tous les groupes profitent du commerce international. Par exemple, 40 </w:t>
      </w:r>
      <w:r w:rsidR="00A862EC">
        <w:rPr>
          <w:sz w:val="24"/>
          <w:lang w:val="fr-CA"/>
        </w:rPr>
        <w:t>%</w:t>
      </w:r>
      <w:r w:rsidRPr="00F834FA">
        <w:rPr>
          <w:sz w:val="24"/>
          <w:lang w:val="fr-CA"/>
        </w:rPr>
        <w:t xml:space="preserve"> </w:t>
      </w:r>
      <w:r w:rsidR="00051212">
        <w:rPr>
          <w:sz w:val="24"/>
          <w:lang w:val="fr-CA"/>
        </w:rPr>
        <w:t xml:space="preserve">des hommes </w:t>
      </w:r>
      <w:r w:rsidRPr="00F834FA">
        <w:rPr>
          <w:sz w:val="24"/>
          <w:lang w:val="fr-CA"/>
        </w:rPr>
        <w:t>sont d’avis que les femmes tirent des avantages considérables du commerce, comparativement à 32 </w:t>
      </w:r>
      <w:r w:rsidR="00A862EC">
        <w:rPr>
          <w:sz w:val="24"/>
          <w:lang w:val="fr-CA"/>
        </w:rPr>
        <w:t>%</w:t>
      </w:r>
      <w:r w:rsidRPr="00F834FA">
        <w:rPr>
          <w:sz w:val="24"/>
          <w:lang w:val="fr-CA"/>
        </w:rPr>
        <w:t xml:space="preserve"> des femmes.</w:t>
      </w:r>
    </w:p>
    <w:p w14:paraId="2A62C26C" w14:textId="0DEF2FEF" w:rsidR="00F834FA" w:rsidRPr="00F834FA" w:rsidRDefault="00F834FA" w:rsidP="00F834FA">
      <w:pPr>
        <w:pStyle w:val="Highl-1"/>
        <w:jc w:val="both"/>
        <w:rPr>
          <w:sz w:val="24"/>
          <w:szCs w:val="24"/>
          <w:lang w:val="fr-CA"/>
        </w:rPr>
      </w:pPr>
      <w:r w:rsidRPr="00F834FA">
        <w:rPr>
          <w:sz w:val="24"/>
          <w:lang w:val="fr-CA"/>
        </w:rPr>
        <w:t xml:space="preserve">La probabilité de croire que le commerce est avantageux pour les Autochtones diminue avec le niveau de scolarité (de 31 % chez </w:t>
      </w:r>
      <w:r w:rsidR="00051212">
        <w:rPr>
          <w:sz w:val="24"/>
          <w:lang w:val="fr-CA"/>
        </w:rPr>
        <w:t>les répondant</w:t>
      </w:r>
      <w:r w:rsidR="004E7AD3">
        <w:rPr>
          <w:sz w:val="24"/>
          <w:lang w:val="fr-CA"/>
        </w:rPr>
        <w:t>s</w:t>
      </w:r>
      <w:r w:rsidR="00051212">
        <w:rPr>
          <w:sz w:val="24"/>
          <w:lang w:val="fr-CA"/>
        </w:rPr>
        <w:t xml:space="preserve"> </w:t>
      </w:r>
      <w:r w:rsidRPr="00F834FA">
        <w:rPr>
          <w:sz w:val="24"/>
          <w:lang w:val="fr-CA"/>
        </w:rPr>
        <w:t xml:space="preserve">qui ont </w:t>
      </w:r>
      <w:r w:rsidR="000C3928">
        <w:rPr>
          <w:sz w:val="24"/>
          <w:lang w:val="fr-CA"/>
        </w:rPr>
        <w:t xml:space="preserve">une éducation </w:t>
      </w:r>
      <w:r w:rsidRPr="00F834FA">
        <w:rPr>
          <w:sz w:val="24"/>
          <w:lang w:val="fr-CA"/>
        </w:rPr>
        <w:t xml:space="preserve">secondaire, cette proportion passe à 18 % chez </w:t>
      </w:r>
      <w:r w:rsidR="004E7AD3">
        <w:rPr>
          <w:sz w:val="24"/>
          <w:lang w:val="fr-CA"/>
        </w:rPr>
        <w:t xml:space="preserve">ceux </w:t>
      </w:r>
      <w:r w:rsidRPr="00F834FA">
        <w:rPr>
          <w:sz w:val="24"/>
          <w:lang w:val="fr-CA"/>
        </w:rPr>
        <w:t>qui ont un diplôme universitaire).</w:t>
      </w:r>
    </w:p>
    <w:p w14:paraId="29C96BEC" w14:textId="77777777" w:rsidR="00F834FA" w:rsidRPr="00F834FA" w:rsidRDefault="00F834FA" w:rsidP="00F834FA">
      <w:pPr>
        <w:pStyle w:val="Highl-1"/>
        <w:jc w:val="both"/>
        <w:rPr>
          <w:sz w:val="24"/>
          <w:szCs w:val="24"/>
          <w:lang w:val="fr-CA"/>
        </w:rPr>
      </w:pPr>
      <w:r w:rsidRPr="00F834FA">
        <w:rPr>
          <w:sz w:val="24"/>
          <w:lang w:val="fr-CA"/>
        </w:rPr>
        <w:t>À l’exception des grandes sociétés, les résidents du Québec sont constamment plus susceptibles de dire que chacun de ces groupes bénéficie du commerce international. Par exemple, 63 % déclarent que les PME tirent des avantages du commerce, alors que cette proportion est de 50 % à l’échelle nationale.</w:t>
      </w:r>
    </w:p>
    <w:bookmarkEnd w:id="26"/>
    <w:p w14:paraId="2F3E098A" w14:textId="77777777" w:rsidR="00F834FA" w:rsidRPr="00F834FA" w:rsidRDefault="00F834FA" w:rsidP="00F834FA">
      <w:pPr>
        <w:pStyle w:val="Chapterbodytext"/>
        <w:rPr>
          <w:lang w:val="fr-CA"/>
        </w:rPr>
      </w:pPr>
    </w:p>
    <w:p w14:paraId="7A00AD93" w14:textId="77777777" w:rsidR="00F834FA" w:rsidRPr="00F834FA" w:rsidRDefault="00F834FA" w:rsidP="00F834FA">
      <w:pPr>
        <w:pStyle w:val="Chapterbodytext"/>
        <w:rPr>
          <w:lang w:val="fr-CA"/>
        </w:rPr>
      </w:pPr>
      <w:r w:rsidRPr="00F834FA">
        <w:rPr>
          <w:lang w:val="fr-CA"/>
        </w:rPr>
        <w:br w:type="page"/>
      </w:r>
    </w:p>
    <w:p w14:paraId="070FD452" w14:textId="07FE0187" w:rsidR="00F834FA" w:rsidRPr="00F834FA" w:rsidRDefault="00D50F6E" w:rsidP="00F834FA">
      <w:pPr>
        <w:pStyle w:val="Chapterbodytext"/>
        <w:jc w:val="center"/>
        <w:rPr>
          <w:lang w:val="fr-CA"/>
        </w:rPr>
      </w:pPr>
      <w:r>
        <w:rPr>
          <w:lang w:val="fr-CA"/>
        </w:rPr>
        <w:object w:dxaOrig="7194" w:dyaOrig="5409" w14:anchorId="368D5556">
          <v:shape id="_x0000_i1047" type="#_x0000_t75" style="width:359.55pt;height:270.25pt" o:ole="">
            <v:imagedata r:id="rId69" o:title=""/>
          </v:shape>
          <o:OLEObject Type="Embed" ProgID="PowerPoint.Slide.12" ShapeID="_x0000_i1047" DrawAspect="Content" ObjectID="_1690877846" r:id="rId70"/>
        </w:object>
      </w:r>
    </w:p>
    <w:p w14:paraId="05510145" w14:textId="77777777" w:rsidR="00F834FA" w:rsidRPr="00F834FA" w:rsidRDefault="00F834FA" w:rsidP="00F834FA">
      <w:pPr>
        <w:pStyle w:val="Chapterbodytext"/>
        <w:rPr>
          <w:lang w:val="fr-CA"/>
        </w:rPr>
      </w:pPr>
    </w:p>
    <w:p w14:paraId="0FAA5F61" w14:textId="77777777" w:rsidR="00F834FA" w:rsidRPr="00F834FA" w:rsidRDefault="00F834FA" w:rsidP="00F834FA">
      <w:pPr>
        <w:pStyle w:val="Chapterbodytext"/>
        <w:rPr>
          <w:lang w:val="fr-CA"/>
        </w:rPr>
      </w:pPr>
    </w:p>
    <w:p w14:paraId="1619BF44" w14:textId="1C25891A" w:rsidR="00F834FA" w:rsidRPr="00F834FA" w:rsidRDefault="00D50F6E" w:rsidP="00F834FA">
      <w:pPr>
        <w:pStyle w:val="Chapterbodytext"/>
        <w:jc w:val="center"/>
        <w:rPr>
          <w:lang w:val="fr-CA"/>
        </w:rPr>
      </w:pPr>
      <w:r>
        <w:rPr>
          <w:lang w:val="fr-CA"/>
        </w:rPr>
        <w:object w:dxaOrig="7156" w:dyaOrig="5380" w14:anchorId="67096137">
          <v:shape id="_x0000_i1048" type="#_x0000_t75" style="width:357.7pt;height:268.85pt" o:ole="">
            <v:imagedata r:id="rId71" o:title=""/>
          </v:shape>
          <o:OLEObject Type="Embed" ProgID="PowerPoint.Slide.12" ShapeID="_x0000_i1048" DrawAspect="Content" ObjectID="_1690877847" r:id="rId72"/>
        </w:object>
      </w:r>
    </w:p>
    <w:p w14:paraId="74CB61ED" w14:textId="77777777" w:rsidR="00F834FA" w:rsidRPr="00F834FA" w:rsidRDefault="00F834FA" w:rsidP="00F834FA">
      <w:pPr>
        <w:pStyle w:val="Chapterbodytext"/>
        <w:rPr>
          <w:lang w:val="fr-CA"/>
        </w:rPr>
      </w:pPr>
    </w:p>
    <w:p w14:paraId="3978B337" w14:textId="77777777" w:rsidR="00F834FA" w:rsidRPr="00F834FA" w:rsidRDefault="00F834FA" w:rsidP="00F834FA">
      <w:pPr>
        <w:pStyle w:val="Chapterbodytext"/>
        <w:rPr>
          <w:lang w:val="fr-CA"/>
        </w:rPr>
      </w:pPr>
      <w:r w:rsidRPr="00F834FA">
        <w:rPr>
          <w:lang w:val="fr-CA"/>
        </w:rPr>
        <w:br w:type="page"/>
      </w:r>
    </w:p>
    <w:p w14:paraId="66801108" w14:textId="3BC18630" w:rsidR="00F834FA" w:rsidRPr="00F834FA" w:rsidRDefault="00D50F6E" w:rsidP="00F834FA">
      <w:pPr>
        <w:pStyle w:val="Chapterbodytext"/>
        <w:jc w:val="center"/>
        <w:rPr>
          <w:lang w:val="fr-CA"/>
        </w:rPr>
      </w:pPr>
      <w:r>
        <w:rPr>
          <w:lang w:val="fr-CA"/>
        </w:rPr>
        <w:object w:dxaOrig="7194" w:dyaOrig="5409" w14:anchorId="0A45A533">
          <v:shape id="_x0000_i1049" type="#_x0000_t75" style="width:359.55pt;height:270.25pt" o:ole="">
            <v:imagedata r:id="rId73" o:title=""/>
          </v:shape>
          <o:OLEObject Type="Embed" ProgID="PowerPoint.Slide.12" ShapeID="_x0000_i1049" DrawAspect="Content" ObjectID="_1690877848" r:id="rId74"/>
        </w:object>
      </w:r>
    </w:p>
    <w:p w14:paraId="5A1A47C1" w14:textId="77777777" w:rsidR="00F834FA" w:rsidRPr="00F834FA" w:rsidRDefault="00F834FA" w:rsidP="00F834FA">
      <w:pPr>
        <w:pStyle w:val="Chapterbodytext"/>
        <w:rPr>
          <w:lang w:val="fr-CA"/>
        </w:rPr>
      </w:pPr>
    </w:p>
    <w:p w14:paraId="3D3FADE0" w14:textId="77777777" w:rsidR="00F834FA" w:rsidRPr="00F834FA" w:rsidRDefault="00F834FA" w:rsidP="00F834FA">
      <w:pPr>
        <w:pStyle w:val="Chapterbodytext"/>
        <w:rPr>
          <w:lang w:val="fr-CA"/>
        </w:rPr>
      </w:pPr>
    </w:p>
    <w:p w14:paraId="4EFE4064" w14:textId="485EE4EF" w:rsidR="00F834FA" w:rsidRPr="00F834FA" w:rsidRDefault="00D50F6E" w:rsidP="00F834FA">
      <w:pPr>
        <w:pStyle w:val="Chapterbodytext"/>
        <w:jc w:val="center"/>
        <w:rPr>
          <w:lang w:val="fr-CA"/>
        </w:rPr>
      </w:pPr>
      <w:r>
        <w:rPr>
          <w:lang w:val="fr-CA"/>
        </w:rPr>
        <w:object w:dxaOrig="7156" w:dyaOrig="5380" w14:anchorId="7B81804F">
          <v:shape id="_x0000_i1050" type="#_x0000_t75" style="width:357.7pt;height:268.85pt" o:ole="">
            <v:imagedata r:id="rId75" o:title=""/>
          </v:shape>
          <o:OLEObject Type="Embed" ProgID="PowerPoint.Slide.12" ShapeID="_x0000_i1050" DrawAspect="Content" ObjectID="_1690877849" r:id="rId76"/>
        </w:object>
      </w:r>
    </w:p>
    <w:p w14:paraId="0AF92A40" w14:textId="77777777" w:rsidR="00F834FA" w:rsidRPr="00F834FA" w:rsidRDefault="00F834FA" w:rsidP="00F834FA">
      <w:pPr>
        <w:pStyle w:val="Chapterbodytext"/>
        <w:rPr>
          <w:lang w:val="fr-CA"/>
        </w:rPr>
      </w:pPr>
      <w:r w:rsidRPr="00F834FA">
        <w:rPr>
          <w:lang w:val="fr-CA"/>
        </w:rPr>
        <w:br w:type="page"/>
      </w:r>
    </w:p>
    <w:p w14:paraId="13D69EA3" w14:textId="3F3FB038" w:rsidR="00F834FA" w:rsidRPr="00F834FA" w:rsidRDefault="00D50F6E" w:rsidP="00F834FA">
      <w:pPr>
        <w:pStyle w:val="Chapterbodytext"/>
        <w:jc w:val="center"/>
        <w:rPr>
          <w:lang w:val="fr-CA"/>
        </w:rPr>
      </w:pPr>
      <w:r>
        <w:rPr>
          <w:lang w:val="fr-CA"/>
        </w:rPr>
        <w:object w:dxaOrig="7156" w:dyaOrig="5380" w14:anchorId="09582293">
          <v:shape id="_x0000_i1051" type="#_x0000_t75" style="width:357.7pt;height:268.85pt" o:ole="">
            <v:imagedata r:id="rId77" o:title=""/>
          </v:shape>
          <o:OLEObject Type="Embed" ProgID="PowerPoint.Slide.12" ShapeID="_x0000_i1051" DrawAspect="Content" ObjectID="_1690877850" r:id="rId78"/>
        </w:object>
      </w:r>
    </w:p>
    <w:p w14:paraId="2B908E56" w14:textId="77777777" w:rsidR="00F834FA" w:rsidRPr="00F834FA" w:rsidRDefault="00F834FA" w:rsidP="00F834FA">
      <w:pPr>
        <w:pStyle w:val="Chapterbodytext"/>
        <w:rPr>
          <w:lang w:val="fr-CA"/>
        </w:rPr>
      </w:pPr>
    </w:p>
    <w:p w14:paraId="63B138C8" w14:textId="77777777" w:rsidR="00F834FA" w:rsidRPr="00F834FA" w:rsidRDefault="00F834FA" w:rsidP="00F834FA">
      <w:pPr>
        <w:pStyle w:val="Chapterbodytext"/>
        <w:rPr>
          <w:lang w:val="fr-CA"/>
        </w:rPr>
      </w:pPr>
    </w:p>
    <w:p w14:paraId="20DC2BB2" w14:textId="7D154C23" w:rsidR="00F834FA" w:rsidRPr="00F834FA" w:rsidRDefault="00D50F6E" w:rsidP="00F834FA">
      <w:pPr>
        <w:pStyle w:val="Chapterbodytext"/>
        <w:jc w:val="center"/>
        <w:rPr>
          <w:lang w:val="fr-CA"/>
        </w:rPr>
      </w:pPr>
      <w:r>
        <w:rPr>
          <w:lang w:val="fr-CA"/>
        </w:rPr>
        <w:object w:dxaOrig="7194" w:dyaOrig="5409" w14:anchorId="3516D809">
          <v:shape id="_x0000_i1052" type="#_x0000_t75" style="width:359.55pt;height:270.25pt" o:ole="">
            <v:imagedata r:id="rId79" o:title=""/>
          </v:shape>
          <o:OLEObject Type="Embed" ProgID="PowerPoint.Slide.12" ShapeID="_x0000_i1052" DrawAspect="Content" ObjectID="_1690877851" r:id="rId80"/>
        </w:object>
      </w:r>
    </w:p>
    <w:p w14:paraId="398519BD" w14:textId="77777777" w:rsidR="00F834FA" w:rsidRPr="00F834FA" w:rsidRDefault="00F834FA" w:rsidP="00F834FA">
      <w:pPr>
        <w:pStyle w:val="Chapterbodytext"/>
        <w:rPr>
          <w:lang w:val="fr-CA"/>
        </w:rPr>
      </w:pPr>
      <w:r w:rsidRPr="00F834FA">
        <w:rPr>
          <w:lang w:val="fr-CA"/>
        </w:rPr>
        <w:br w:type="page"/>
      </w:r>
    </w:p>
    <w:p w14:paraId="42394BD7" w14:textId="1798D9D1" w:rsidR="00F834FA" w:rsidRPr="00F834FA" w:rsidRDefault="002E747E" w:rsidP="00F834FA">
      <w:pPr>
        <w:pStyle w:val="Chapterbodytext"/>
        <w:jc w:val="center"/>
        <w:rPr>
          <w:lang w:val="fr-CA"/>
        </w:rPr>
      </w:pPr>
      <w:r>
        <w:rPr>
          <w:lang w:val="fr-CA"/>
        </w:rPr>
        <w:object w:dxaOrig="7156" w:dyaOrig="5380" w14:anchorId="5DE8F633">
          <v:shape id="_x0000_i1053" type="#_x0000_t75" style="width:357.7pt;height:268.85pt" o:ole="">
            <v:imagedata r:id="rId81" o:title=""/>
          </v:shape>
          <o:OLEObject Type="Embed" ProgID="PowerPoint.Slide.12" ShapeID="_x0000_i1053" DrawAspect="Content" ObjectID="_1690877852" r:id="rId82"/>
        </w:object>
      </w:r>
    </w:p>
    <w:p w14:paraId="2B1F4B54" w14:textId="77777777" w:rsidR="00F834FA" w:rsidRPr="00F834FA" w:rsidRDefault="00F834FA" w:rsidP="00F834FA">
      <w:pPr>
        <w:pStyle w:val="Chapterbodytext"/>
        <w:rPr>
          <w:lang w:val="fr-CA"/>
        </w:rPr>
      </w:pPr>
    </w:p>
    <w:p w14:paraId="6A998F48" w14:textId="77777777" w:rsidR="00F834FA" w:rsidRPr="00F834FA" w:rsidRDefault="00F834FA" w:rsidP="00F834FA">
      <w:pPr>
        <w:pStyle w:val="Chapterbodytext"/>
        <w:rPr>
          <w:lang w:val="fr-CA"/>
        </w:rPr>
      </w:pPr>
    </w:p>
    <w:p w14:paraId="201ABF16" w14:textId="60B75537" w:rsidR="00F834FA" w:rsidRPr="00F834FA" w:rsidRDefault="002E747E" w:rsidP="00F834FA">
      <w:pPr>
        <w:pStyle w:val="Chapterbodytext"/>
        <w:jc w:val="center"/>
        <w:rPr>
          <w:lang w:val="fr-CA"/>
        </w:rPr>
      </w:pPr>
      <w:r>
        <w:rPr>
          <w:lang w:val="fr-CA"/>
        </w:rPr>
        <w:object w:dxaOrig="7156" w:dyaOrig="5380" w14:anchorId="744D0B40">
          <v:shape id="_x0000_i1054" type="#_x0000_t75" style="width:357.7pt;height:268.85pt" o:ole="">
            <v:imagedata r:id="rId83" o:title=""/>
          </v:shape>
          <o:OLEObject Type="Embed" ProgID="PowerPoint.Slide.12" ShapeID="_x0000_i1054" DrawAspect="Content" ObjectID="_1690877853" r:id="rId84"/>
        </w:object>
      </w:r>
    </w:p>
    <w:p w14:paraId="3D21611F" w14:textId="77777777" w:rsidR="00F834FA" w:rsidRPr="00F834FA" w:rsidRDefault="00F834FA" w:rsidP="00F834FA">
      <w:pPr>
        <w:pStyle w:val="Chapterbodytext"/>
        <w:rPr>
          <w:lang w:val="fr-CA"/>
        </w:rPr>
      </w:pPr>
    </w:p>
    <w:p w14:paraId="4497A998" w14:textId="77777777" w:rsidR="00F834FA" w:rsidRPr="00F834FA" w:rsidRDefault="00F834FA" w:rsidP="00F834FA">
      <w:pPr>
        <w:pStyle w:val="Chapterbodytext"/>
        <w:rPr>
          <w:lang w:val="fr-CA"/>
        </w:rPr>
      </w:pPr>
      <w:r w:rsidRPr="00F834FA">
        <w:rPr>
          <w:lang w:val="fr-CA"/>
        </w:rPr>
        <w:br w:type="page"/>
      </w:r>
    </w:p>
    <w:p w14:paraId="09520310" w14:textId="3132BFE9" w:rsidR="00F834FA" w:rsidRPr="00F834FA" w:rsidRDefault="002E747E" w:rsidP="00F834FA">
      <w:pPr>
        <w:pStyle w:val="Chapterbodytext"/>
        <w:jc w:val="center"/>
        <w:rPr>
          <w:lang w:val="fr-CA"/>
        </w:rPr>
      </w:pPr>
      <w:r>
        <w:rPr>
          <w:lang w:val="fr-CA"/>
        </w:rPr>
        <w:object w:dxaOrig="7173" w:dyaOrig="5391" w14:anchorId="02F90A44">
          <v:shape id="_x0000_i1055" type="#_x0000_t75" style="width:358.65pt;height:269.75pt" o:ole="">
            <v:imagedata r:id="rId85" o:title=""/>
          </v:shape>
          <o:OLEObject Type="Embed" ProgID="PowerPoint.Slide.12" ShapeID="_x0000_i1055" DrawAspect="Content" ObjectID="_1690877854" r:id="rId86"/>
        </w:object>
      </w:r>
    </w:p>
    <w:p w14:paraId="2A4C444C" w14:textId="77777777" w:rsidR="00F834FA" w:rsidRPr="00F834FA" w:rsidRDefault="00F834FA" w:rsidP="00F834FA">
      <w:pPr>
        <w:pStyle w:val="Chapterbodytext"/>
        <w:rPr>
          <w:lang w:val="fr-CA"/>
        </w:rPr>
      </w:pPr>
    </w:p>
    <w:p w14:paraId="47F389C8" w14:textId="77777777" w:rsidR="00F834FA" w:rsidRPr="00F834FA" w:rsidRDefault="00F834FA" w:rsidP="00F834FA">
      <w:pPr>
        <w:pStyle w:val="Heading2"/>
        <w:rPr>
          <w:lang w:val="fr-CA"/>
        </w:rPr>
      </w:pPr>
      <w:r w:rsidRPr="00F834FA">
        <w:rPr>
          <w:lang w:val="fr-CA"/>
        </w:rPr>
        <w:br w:type="page"/>
      </w:r>
      <w:bookmarkStart w:id="27" w:name="_Toc70685657"/>
      <w:r w:rsidRPr="00F834FA">
        <w:rPr>
          <w:lang w:val="fr-CA"/>
        </w:rPr>
        <w:lastRenderedPageBreak/>
        <w:t>Répercussions sur les investissements internationaux</w:t>
      </w:r>
      <w:bookmarkEnd w:id="27"/>
    </w:p>
    <w:p w14:paraId="64F9A32F" w14:textId="77777777" w:rsidR="00F834FA" w:rsidRPr="00F834FA" w:rsidRDefault="00F834FA" w:rsidP="00F834FA">
      <w:pPr>
        <w:pStyle w:val="Chapterbodytext"/>
        <w:rPr>
          <w:lang w:val="fr-CA"/>
        </w:rPr>
      </w:pPr>
    </w:p>
    <w:p w14:paraId="57F620A2" w14:textId="2AD9EC6C" w:rsidR="00F834FA" w:rsidRPr="00F834FA" w:rsidRDefault="00F834FA" w:rsidP="00F834FA">
      <w:pPr>
        <w:pStyle w:val="Chapterbodytext"/>
        <w:rPr>
          <w:lang w:val="fr-CA"/>
        </w:rPr>
      </w:pPr>
      <w:r w:rsidRPr="00F834FA">
        <w:rPr>
          <w:lang w:val="fr-CA"/>
        </w:rPr>
        <w:tab/>
        <w:t>Les répondants étaient invités à mentionner les avantages perçus des investissements canadiens dans d’autres pays</w:t>
      </w:r>
      <w:r w:rsidR="00BA0E78">
        <w:rPr>
          <w:lang w:val="fr-CA"/>
        </w:rPr>
        <w:t>,</w:t>
      </w:r>
      <w:r w:rsidRPr="00F834FA">
        <w:rPr>
          <w:lang w:val="fr-CA"/>
        </w:rPr>
        <w:t xml:space="preserve"> </w:t>
      </w:r>
      <w:r w:rsidR="00BA0E78">
        <w:rPr>
          <w:lang w:val="fr-CA"/>
        </w:rPr>
        <w:t>ainsi que</w:t>
      </w:r>
      <w:r w:rsidRPr="00F834FA">
        <w:rPr>
          <w:lang w:val="fr-CA"/>
        </w:rPr>
        <w:t xml:space="preserve"> les répercussions des investissements étrangers au Canada. La moitié d’entre eux (52 %) affirment que les Canadiens profitent considérablement des investissements à l’étranger, tandis que 22 % déclarent que le pays en profite moyennement. Un </w:t>
      </w:r>
      <w:r w:rsidR="00BA0E78">
        <w:rPr>
          <w:lang w:val="fr-CA"/>
        </w:rPr>
        <w:t>répondant</w:t>
      </w:r>
      <w:r w:rsidRPr="00F834FA">
        <w:rPr>
          <w:lang w:val="fr-CA"/>
        </w:rPr>
        <w:t xml:space="preserve"> sur cinq (</w:t>
      </w:r>
      <w:r w:rsidR="00BA0E78">
        <w:rPr>
          <w:lang w:val="fr-CA"/>
        </w:rPr>
        <w:t>20</w:t>
      </w:r>
      <w:r w:rsidRPr="00F834FA">
        <w:rPr>
          <w:lang w:val="fr-CA"/>
        </w:rPr>
        <w:t> %) croit que les Canadiens profitent peu des investissements d’entreprises canadiennes à l’étranger</w:t>
      </w:r>
      <w:r w:rsidR="00BA0E78">
        <w:rPr>
          <w:lang w:val="fr-CA"/>
        </w:rPr>
        <w:t xml:space="preserve"> ou n’en profitent pas du tout</w:t>
      </w:r>
      <w:r w:rsidRPr="00F834FA">
        <w:rPr>
          <w:lang w:val="fr-CA"/>
        </w:rPr>
        <w:t xml:space="preserve">. </w:t>
      </w:r>
    </w:p>
    <w:p w14:paraId="184EC989" w14:textId="5FEC3FB6" w:rsidR="00F834FA" w:rsidRPr="00F834FA" w:rsidRDefault="00F834FA" w:rsidP="00F834FA">
      <w:pPr>
        <w:pStyle w:val="Highl-1"/>
        <w:jc w:val="both"/>
        <w:rPr>
          <w:sz w:val="24"/>
          <w:szCs w:val="24"/>
          <w:lang w:val="fr-CA"/>
        </w:rPr>
      </w:pPr>
      <w:r w:rsidRPr="00F834FA">
        <w:rPr>
          <w:sz w:val="24"/>
          <w:lang w:val="fr-CA"/>
        </w:rPr>
        <w:t xml:space="preserve">Les </w:t>
      </w:r>
      <w:r w:rsidR="00DD1F69">
        <w:rPr>
          <w:sz w:val="24"/>
          <w:lang w:val="fr-CA"/>
        </w:rPr>
        <w:t xml:space="preserve">répondants de </w:t>
      </w:r>
      <w:r w:rsidRPr="00F834FA">
        <w:rPr>
          <w:sz w:val="24"/>
          <w:lang w:val="fr-CA"/>
        </w:rPr>
        <w:t xml:space="preserve">65 ans </w:t>
      </w:r>
      <w:r w:rsidR="00331140">
        <w:rPr>
          <w:sz w:val="24"/>
          <w:lang w:val="fr-CA"/>
        </w:rPr>
        <w:t>ou</w:t>
      </w:r>
      <w:r w:rsidRPr="00F834FA">
        <w:rPr>
          <w:sz w:val="24"/>
          <w:lang w:val="fr-CA"/>
        </w:rPr>
        <w:t xml:space="preserve"> plus ont </w:t>
      </w:r>
      <w:r w:rsidR="00DD1F69">
        <w:rPr>
          <w:sz w:val="24"/>
          <w:lang w:val="fr-CA"/>
        </w:rPr>
        <w:t xml:space="preserve">davantage </w:t>
      </w:r>
      <w:r w:rsidRPr="00F834FA">
        <w:rPr>
          <w:sz w:val="24"/>
          <w:lang w:val="fr-CA"/>
        </w:rPr>
        <w:t>tendance à dire que les investissements canadiens dans d’autres pays profitent au Canada (60 %, par rapport à 52 % en moyenne).</w:t>
      </w:r>
    </w:p>
    <w:p w14:paraId="219648B7" w14:textId="77777777" w:rsidR="00F834FA" w:rsidRPr="00F834FA" w:rsidRDefault="00F834FA" w:rsidP="00F834FA">
      <w:pPr>
        <w:pStyle w:val="Chapterbodytext"/>
        <w:rPr>
          <w:lang w:val="fr-CA"/>
        </w:rPr>
      </w:pPr>
    </w:p>
    <w:p w14:paraId="1D7053F2" w14:textId="2503B229" w:rsidR="00F834FA" w:rsidRPr="00F834FA" w:rsidRDefault="00F834FA" w:rsidP="00F834FA">
      <w:pPr>
        <w:pStyle w:val="Chapterbodytext"/>
        <w:rPr>
          <w:lang w:val="fr-CA"/>
        </w:rPr>
      </w:pPr>
      <w:r w:rsidRPr="00F834FA">
        <w:rPr>
          <w:lang w:val="fr-CA"/>
        </w:rPr>
        <w:tab/>
        <w:t xml:space="preserve">Les investissements étrangers au Canada suscitent des réactions encore plus favorables. Sept </w:t>
      </w:r>
      <w:r w:rsidR="00DD1F69">
        <w:rPr>
          <w:lang w:val="fr-CA"/>
        </w:rPr>
        <w:t xml:space="preserve">répondants </w:t>
      </w:r>
      <w:r w:rsidRPr="00F834FA">
        <w:rPr>
          <w:lang w:val="fr-CA"/>
        </w:rPr>
        <w:t xml:space="preserve">sur dix (72 %) estiment que le pays profite grandement de ces investissements, </w:t>
      </w:r>
      <w:r w:rsidR="00DD1F69">
        <w:rPr>
          <w:lang w:val="fr-CA"/>
        </w:rPr>
        <w:t>alors que</w:t>
      </w:r>
      <w:r w:rsidRPr="00F834FA">
        <w:rPr>
          <w:lang w:val="fr-CA"/>
        </w:rPr>
        <w:t xml:space="preserve"> seulement </w:t>
      </w:r>
      <w:r w:rsidR="00DD1F69">
        <w:rPr>
          <w:lang w:val="fr-CA"/>
        </w:rPr>
        <w:t xml:space="preserve">un sur dix </w:t>
      </w:r>
      <w:r w:rsidRPr="00F834FA">
        <w:rPr>
          <w:lang w:val="fr-CA"/>
        </w:rPr>
        <w:t>déclare que les investissements étrangers ont peu de répercussions ou n’en ont pas du tout.</w:t>
      </w:r>
    </w:p>
    <w:p w14:paraId="79513EFB" w14:textId="77777777" w:rsidR="00F834FA" w:rsidRPr="00F834FA" w:rsidRDefault="00F834FA" w:rsidP="00F834FA">
      <w:pPr>
        <w:pStyle w:val="Chapterbodytext"/>
        <w:rPr>
          <w:lang w:val="fr-CA"/>
        </w:rPr>
      </w:pPr>
    </w:p>
    <w:p w14:paraId="3CEA1BBE" w14:textId="77777777" w:rsidR="00F834FA" w:rsidRPr="00F834FA" w:rsidRDefault="00F834FA" w:rsidP="00F834FA">
      <w:pPr>
        <w:pStyle w:val="Chapterbodytext"/>
        <w:rPr>
          <w:lang w:val="fr-CA"/>
        </w:rPr>
      </w:pPr>
      <w:r w:rsidRPr="00F834FA">
        <w:rPr>
          <w:lang w:val="fr-CA"/>
        </w:rPr>
        <w:tab/>
        <w:t>Ces résultats demeurent en grande partie inchangés depuis 2020.</w:t>
      </w:r>
    </w:p>
    <w:p w14:paraId="7C372BE6" w14:textId="77777777" w:rsidR="00F834FA" w:rsidRPr="00F834FA" w:rsidRDefault="00F834FA" w:rsidP="00F834FA">
      <w:pPr>
        <w:pStyle w:val="Chapterbodytext"/>
        <w:rPr>
          <w:lang w:val="fr-CA"/>
        </w:rPr>
      </w:pPr>
    </w:p>
    <w:p w14:paraId="6B9C1BA0" w14:textId="77777777" w:rsidR="00F834FA" w:rsidRPr="00F834FA" w:rsidRDefault="00F834FA" w:rsidP="00F834FA">
      <w:pPr>
        <w:pStyle w:val="Chapterbodytext"/>
        <w:rPr>
          <w:lang w:val="fr-CA"/>
        </w:rPr>
      </w:pPr>
    </w:p>
    <w:p w14:paraId="5EDCB9BE" w14:textId="3DFB6D23" w:rsidR="00F834FA" w:rsidRPr="00F834FA" w:rsidRDefault="00B933F4" w:rsidP="00F834FA">
      <w:pPr>
        <w:pStyle w:val="Chapterbodytext"/>
        <w:jc w:val="center"/>
        <w:rPr>
          <w:lang w:val="fr-CA"/>
        </w:rPr>
      </w:pPr>
      <w:r>
        <w:rPr>
          <w:lang w:val="fr-CA"/>
        </w:rPr>
        <w:object w:dxaOrig="7173" w:dyaOrig="5391" w14:anchorId="7196B7D8">
          <v:shape id="_x0000_i1056" type="#_x0000_t75" style="width:358.65pt;height:269.75pt" o:ole="">
            <v:imagedata r:id="rId87" o:title=""/>
          </v:shape>
          <o:OLEObject Type="Embed" ProgID="PowerPoint.Slide.12" ShapeID="_x0000_i1056" DrawAspect="Content" ObjectID="_1690877855" r:id="rId88"/>
        </w:object>
      </w:r>
    </w:p>
    <w:p w14:paraId="54CE8829" w14:textId="77777777" w:rsidR="00F834FA" w:rsidRPr="00F834FA" w:rsidRDefault="00F834FA" w:rsidP="00F834FA">
      <w:pPr>
        <w:pStyle w:val="Chapterbodytext"/>
        <w:rPr>
          <w:lang w:val="fr-CA"/>
        </w:rPr>
      </w:pPr>
    </w:p>
    <w:p w14:paraId="124A7A71" w14:textId="77777777" w:rsidR="00F834FA" w:rsidRPr="00F834FA" w:rsidRDefault="00F834FA" w:rsidP="00F834FA">
      <w:pPr>
        <w:pStyle w:val="Chapterbodytext"/>
        <w:rPr>
          <w:lang w:val="fr-CA"/>
        </w:rPr>
      </w:pPr>
    </w:p>
    <w:p w14:paraId="4E4809F5" w14:textId="77777777" w:rsidR="00F834FA" w:rsidRPr="00F834FA" w:rsidRDefault="00F834FA" w:rsidP="00F834FA">
      <w:pPr>
        <w:pStyle w:val="Heading1"/>
        <w:rPr>
          <w:lang w:val="fr-CA"/>
        </w:rPr>
      </w:pPr>
      <w:bookmarkStart w:id="28" w:name="_Toc70685658"/>
      <w:r w:rsidRPr="00F834FA">
        <w:rPr>
          <w:lang w:val="fr-CA"/>
        </w:rPr>
        <w:t>Marque du Canada</w:t>
      </w:r>
      <w:bookmarkEnd w:id="28"/>
    </w:p>
    <w:p w14:paraId="3CB2CBBA" w14:textId="77777777" w:rsidR="00F834FA" w:rsidRPr="00F834FA" w:rsidRDefault="00F834FA" w:rsidP="00F834FA">
      <w:pPr>
        <w:pStyle w:val="Chapterbodytext"/>
        <w:rPr>
          <w:lang w:val="fr-CA"/>
        </w:rPr>
      </w:pPr>
    </w:p>
    <w:p w14:paraId="323E829A" w14:textId="77777777" w:rsidR="00F834FA" w:rsidRPr="00F834FA" w:rsidRDefault="00F834FA" w:rsidP="00F834FA">
      <w:pPr>
        <w:pStyle w:val="Chapterbodytext"/>
        <w:rPr>
          <w:lang w:val="fr-CA"/>
        </w:rPr>
      </w:pPr>
    </w:p>
    <w:p w14:paraId="2325143B" w14:textId="77777777" w:rsidR="00F834FA" w:rsidRPr="00F834FA" w:rsidRDefault="00F834FA" w:rsidP="00F834FA">
      <w:pPr>
        <w:pStyle w:val="Heading2"/>
        <w:rPr>
          <w:lang w:val="fr-CA"/>
        </w:rPr>
      </w:pPr>
      <w:bookmarkStart w:id="29" w:name="_Toc70685659"/>
      <w:r w:rsidRPr="00F834FA">
        <w:rPr>
          <w:lang w:val="fr-CA"/>
        </w:rPr>
        <w:t>Réputation des produits canadiens</w:t>
      </w:r>
      <w:bookmarkEnd w:id="29"/>
    </w:p>
    <w:p w14:paraId="6085DD72" w14:textId="77777777" w:rsidR="00F834FA" w:rsidRPr="00F834FA" w:rsidRDefault="00F834FA" w:rsidP="00F834FA">
      <w:pPr>
        <w:pStyle w:val="Chapterbodytext"/>
        <w:rPr>
          <w:lang w:val="fr-CA"/>
        </w:rPr>
      </w:pPr>
    </w:p>
    <w:p w14:paraId="0A8D393B" w14:textId="587C03D8" w:rsidR="00F834FA" w:rsidRPr="00F834FA" w:rsidRDefault="00F834FA" w:rsidP="00F834FA">
      <w:pPr>
        <w:pStyle w:val="Chapterbodytext"/>
        <w:rPr>
          <w:lang w:val="fr-CA"/>
        </w:rPr>
      </w:pPr>
      <w:bookmarkStart w:id="30" w:name="_Hlk36557139"/>
      <w:r w:rsidRPr="00F834FA">
        <w:rPr>
          <w:lang w:val="fr-CA"/>
        </w:rPr>
        <w:tab/>
      </w:r>
      <w:bookmarkStart w:id="31" w:name="_Hlk66140195"/>
      <w:r w:rsidRPr="00F834FA">
        <w:rPr>
          <w:lang w:val="fr-CA"/>
        </w:rPr>
        <w:t>Les répondants étaient invités à mentionner les qualités pour lesquelles</w:t>
      </w:r>
      <w:r w:rsidR="000B1B50">
        <w:rPr>
          <w:lang w:val="fr-CA"/>
        </w:rPr>
        <w:t>, selon eux,</w:t>
      </w:r>
      <w:r w:rsidRPr="00F834FA">
        <w:rPr>
          <w:lang w:val="fr-CA"/>
        </w:rPr>
        <w:t xml:space="preserve"> les produits canadiens sont le plus connus à l’échelle internationale. Les deux tiers d’entre eux (65 %) affirment qu’ils sont </w:t>
      </w:r>
      <w:r w:rsidR="000B1B50">
        <w:rPr>
          <w:lang w:val="fr-CA"/>
        </w:rPr>
        <w:t xml:space="preserve">surtout </w:t>
      </w:r>
      <w:r w:rsidRPr="00F834FA">
        <w:rPr>
          <w:lang w:val="fr-CA"/>
        </w:rPr>
        <w:t xml:space="preserve">connus pour leur qualité supérieure. Un peu plus de la moitié (55 %) affirme que les produits canadiens sont reconnus pour le traitement équitable des travailleurs au Canada, tandis qu’un peu plus de quatre </w:t>
      </w:r>
      <w:r w:rsidR="007176D4">
        <w:rPr>
          <w:lang w:val="fr-CA"/>
        </w:rPr>
        <w:t xml:space="preserve">répondants </w:t>
      </w:r>
      <w:r w:rsidRPr="00F834FA">
        <w:rPr>
          <w:lang w:val="fr-CA"/>
        </w:rPr>
        <w:t>sur dix (45 %) déclarent que le respect des normes environnementales du pays est à la base de la réputation du Canada. Seul un répondant sur huit (13 %) croit que les produits canadiens sont reconnus pour leurs bas prix. Neuf pour cent ne donnent pas de réponse. Ces résultats demeurent en grande partie inchangés depuis 2020.</w:t>
      </w:r>
      <w:bookmarkEnd w:id="31"/>
    </w:p>
    <w:p w14:paraId="66D9459A" w14:textId="28AC47BE" w:rsidR="00F834FA" w:rsidRPr="00F834FA" w:rsidRDefault="00F834FA" w:rsidP="00F834FA">
      <w:pPr>
        <w:pStyle w:val="Highl-1"/>
        <w:jc w:val="both"/>
        <w:rPr>
          <w:sz w:val="24"/>
          <w:szCs w:val="24"/>
          <w:lang w:val="fr-CA"/>
        </w:rPr>
      </w:pPr>
      <w:r w:rsidRPr="00F834FA">
        <w:rPr>
          <w:sz w:val="24"/>
          <w:lang w:val="fr-CA"/>
        </w:rPr>
        <w:t xml:space="preserve">La perception selon laquelle les produits canadiens sont </w:t>
      </w:r>
      <w:r w:rsidR="000B1B50">
        <w:rPr>
          <w:sz w:val="24"/>
          <w:lang w:val="fr-CA"/>
        </w:rPr>
        <w:t xml:space="preserve">surtout </w:t>
      </w:r>
      <w:r w:rsidRPr="00F834FA">
        <w:rPr>
          <w:sz w:val="24"/>
          <w:lang w:val="fr-CA"/>
        </w:rPr>
        <w:t>connus en raison du traitement équitable des travailleurs pendant la production est plus répandue en Alberta (64 %, contre 55 % à l’échelle nationale).</w:t>
      </w:r>
    </w:p>
    <w:bookmarkEnd w:id="30"/>
    <w:p w14:paraId="3850157D" w14:textId="77777777" w:rsidR="00F834FA" w:rsidRPr="00F834FA" w:rsidRDefault="00F834FA" w:rsidP="00F834FA">
      <w:pPr>
        <w:pStyle w:val="Chapterbodytext"/>
        <w:rPr>
          <w:lang w:val="fr-CA"/>
        </w:rPr>
      </w:pPr>
    </w:p>
    <w:p w14:paraId="73552F81" w14:textId="77777777" w:rsidR="00F834FA" w:rsidRPr="00F834FA" w:rsidRDefault="00F834FA" w:rsidP="00F834FA">
      <w:pPr>
        <w:pStyle w:val="Chapterbodytext"/>
        <w:rPr>
          <w:lang w:val="fr-CA"/>
        </w:rPr>
      </w:pPr>
    </w:p>
    <w:p w14:paraId="260C5290" w14:textId="61F7C8CA" w:rsidR="00F834FA" w:rsidRPr="00F834FA" w:rsidRDefault="00EE20B0" w:rsidP="00F834FA">
      <w:pPr>
        <w:pStyle w:val="Chapterbodytext"/>
        <w:jc w:val="center"/>
        <w:rPr>
          <w:lang w:val="fr-CA"/>
        </w:rPr>
      </w:pPr>
      <w:r>
        <w:rPr>
          <w:lang w:val="fr-CA"/>
        </w:rPr>
        <w:object w:dxaOrig="7173" w:dyaOrig="5391" w14:anchorId="79DEE830">
          <v:shape id="_x0000_i1057" type="#_x0000_t75" style="width:358.65pt;height:269.75pt" o:ole="">
            <v:imagedata r:id="rId89" o:title=""/>
          </v:shape>
          <o:OLEObject Type="Embed" ProgID="PowerPoint.Slide.12" ShapeID="_x0000_i1057" DrawAspect="Content" ObjectID="_1690877856" r:id="rId90"/>
        </w:object>
      </w:r>
    </w:p>
    <w:p w14:paraId="41C82AF7" w14:textId="6A0138AD" w:rsidR="00F834FA" w:rsidRPr="00F834FA" w:rsidRDefault="00F834FA" w:rsidP="00F834FA">
      <w:pPr>
        <w:pStyle w:val="Heading2"/>
        <w:rPr>
          <w:lang w:val="fr-CA"/>
        </w:rPr>
      </w:pPr>
      <w:r w:rsidRPr="00F834FA">
        <w:rPr>
          <w:lang w:val="fr-CA"/>
        </w:rPr>
        <w:lastRenderedPageBreak/>
        <w:br w:type="page"/>
      </w:r>
      <w:bookmarkStart w:id="32" w:name="_Toc70685660"/>
      <w:r w:rsidRPr="00F834FA">
        <w:rPr>
          <w:lang w:val="fr-CA"/>
        </w:rPr>
        <w:lastRenderedPageBreak/>
        <w:t>Points de vue sur le protectionnisme</w:t>
      </w:r>
      <w:bookmarkEnd w:id="32"/>
    </w:p>
    <w:p w14:paraId="3725189A" w14:textId="77777777" w:rsidR="00F834FA" w:rsidRPr="00F834FA" w:rsidRDefault="00F834FA" w:rsidP="00F834FA">
      <w:pPr>
        <w:pStyle w:val="Chapterbodytext"/>
        <w:rPr>
          <w:lang w:val="fr-CA"/>
        </w:rPr>
      </w:pPr>
    </w:p>
    <w:p w14:paraId="252DA1BD" w14:textId="333DB1B2" w:rsidR="00F834FA" w:rsidRPr="00F834FA" w:rsidRDefault="00F834FA" w:rsidP="00F834FA">
      <w:pPr>
        <w:pStyle w:val="Chapterbodytext"/>
        <w:rPr>
          <w:lang w:val="fr-CA"/>
        </w:rPr>
      </w:pPr>
      <w:bookmarkStart w:id="33" w:name="_Hlk36557166"/>
      <w:r w:rsidRPr="00F834FA">
        <w:rPr>
          <w:lang w:val="fr-CA"/>
        </w:rPr>
        <w:tab/>
      </w:r>
      <w:bookmarkStart w:id="34" w:name="_Hlk66140201"/>
      <w:r w:rsidRPr="00F834FA">
        <w:rPr>
          <w:lang w:val="fr-CA"/>
        </w:rPr>
        <w:t xml:space="preserve">Après </w:t>
      </w:r>
      <w:r w:rsidR="00FA7CA6">
        <w:rPr>
          <w:lang w:val="fr-CA"/>
        </w:rPr>
        <w:t xml:space="preserve">avoir reçu une </w:t>
      </w:r>
      <w:r w:rsidRPr="00F834FA">
        <w:rPr>
          <w:lang w:val="fr-CA"/>
        </w:rPr>
        <w:t xml:space="preserve">brève description du protectionnisme, les répondants devaient indiquer s’ils considèrent la croissance du protectionnisme comme une bonne chose ou une mauvaise chose pour le Canada. Les résultats révèlent que la plupart des Canadiens (59 %) sont d’avis que le protectionnisme est une mauvaise chose. Seul un </w:t>
      </w:r>
      <w:r w:rsidR="00FA7CA6">
        <w:rPr>
          <w:lang w:val="fr-CA"/>
        </w:rPr>
        <w:t xml:space="preserve">répondant </w:t>
      </w:r>
      <w:r w:rsidRPr="00F834FA">
        <w:rPr>
          <w:lang w:val="fr-CA"/>
        </w:rPr>
        <w:t>sur cinq (18 %) estime que le protectionnisme est une bonne chose</w:t>
      </w:r>
      <w:r w:rsidR="00FA7CA6">
        <w:rPr>
          <w:lang w:val="fr-CA"/>
        </w:rPr>
        <w:t>,</w:t>
      </w:r>
      <w:r w:rsidRPr="00F834FA">
        <w:rPr>
          <w:lang w:val="fr-CA"/>
        </w:rPr>
        <w:t xml:space="preserve"> et </w:t>
      </w:r>
      <w:r w:rsidR="00FA7CA6">
        <w:rPr>
          <w:lang w:val="fr-CA"/>
        </w:rPr>
        <w:t>une</w:t>
      </w:r>
      <w:r w:rsidRPr="00F834FA">
        <w:rPr>
          <w:lang w:val="fr-CA"/>
        </w:rPr>
        <w:t xml:space="preserve"> proportion</w:t>
      </w:r>
      <w:r w:rsidR="00FA7CA6">
        <w:rPr>
          <w:lang w:val="fr-CA"/>
        </w:rPr>
        <w:t xml:space="preserve"> similaire</w:t>
      </w:r>
      <w:r w:rsidRPr="00F834FA">
        <w:rPr>
          <w:lang w:val="fr-CA"/>
        </w:rPr>
        <w:t xml:space="preserve"> (17 %) croit que ce n’est ni une bonne chose ni une mauvaise chose. Ces résultats sont semblables à ceux obtenus en 2020.</w:t>
      </w:r>
      <w:bookmarkEnd w:id="34"/>
    </w:p>
    <w:p w14:paraId="62A2A8AC" w14:textId="7090B2DA" w:rsidR="00F834FA" w:rsidRPr="00F834FA" w:rsidRDefault="00F834FA" w:rsidP="00F834FA">
      <w:pPr>
        <w:pStyle w:val="Highl-1"/>
        <w:jc w:val="both"/>
        <w:rPr>
          <w:sz w:val="24"/>
          <w:szCs w:val="24"/>
          <w:lang w:val="fr-CA"/>
        </w:rPr>
      </w:pPr>
      <w:r w:rsidRPr="00F834FA">
        <w:rPr>
          <w:sz w:val="24"/>
          <w:lang w:val="fr-CA"/>
        </w:rPr>
        <w:t xml:space="preserve">Les hommes ont </w:t>
      </w:r>
      <w:r w:rsidR="00447703">
        <w:rPr>
          <w:sz w:val="24"/>
          <w:lang w:val="fr-CA"/>
        </w:rPr>
        <w:t xml:space="preserve">comparativement </w:t>
      </w:r>
      <w:r w:rsidRPr="00F834FA">
        <w:rPr>
          <w:sz w:val="24"/>
          <w:lang w:val="fr-CA"/>
        </w:rPr>
        <w:t>plus tendance à affirmer que le protectionnisme nuit à l’économie canadienne (65 %, par rapport à 53 % des femmes).</w:t>
      </w:r>
    </w:p>
    <w:p w14:paraId="152DC699" w14:textId="29CDCC72" w:rsidR="00F834FA" w:rsidRPr="00F834FA" w:rsidRDefault="00F834FA" w:rsidP="00F834FA">
      <w:pPr>
        <w:pStyle w:val="Highl-1"/>
        <w:jc w:val="both"/>
        <w:rPr>
          <w:sz w:val="24"/>
          <w:szCs w:val="24"/>
          <w:lang w:val="fr-CA"/>
        </w:rPr>
      </w:pPr>
      <w:r w:rsidRPr="00F834FA">
        <w:rPr>
          <w:sz w:val="24"/>
          <w:lang w:val="fr-CA"/>
        </w:rPr>
        <w:t xml:space="preserve">La proportion de répondants qui désapprouvent la montée du protectionnisme augmente avec l’âge (de 54 % chez les moins de 35 ans, </w:t>
      </w:r>
      <w:r w:rsidR="00447703">
        <w:rPr>
          <w:sz w:val="24"/>
          <w:lang w:val="fr-CA"/>
        </w:rPr>
        <w:t xml:space="preserve">cette proportion </w:t>
      </w:r>
      <w:r w:rsidRPr="00F834FA">
        <w:rPr>
          <w:sz w:val="24"/>
          <w:lang w:val="fr-CA"/>
        </w:rPr>
        <w:t xml:space="preserve">passe à 69 % chez les 65 ans </w:t>
      </w:r>
      <w:r w:rsidR="00331140">
        <w:rPr>
          <w:sz w:val="24"/>
          <w:lang w:val="fr-CA"/>
        </w:rPr>
        <w:t>ou</w:t>
      </w:r>
      <w:r w:rsidRPr="00F834FA">
        <w:rPr>
          <w:sz w:val="24"/>
          <w:lang w:val="fr-CA"/>
        </w:rPr>
        <w:t xml:space="preserve"> plus).</w:t>
      </w:r>
    </w:p>
    <w:p w14:paraId="18289594" w14:textId="7FB916F2" w:rsidR="00F834FA" w:rsidRPr="00F834FA" w:rsidRDefault="00F834FA" w:rsidP="00F834FA">
      <w:pPr>
        <w:pStyle w:val="Highl-1"/>
        <w:jc w:val="both"/>
        <w:rPr>
          <w:sz w:val="24"/>
          <w:szCs w:val="24"/>
          <w:lang w:val="fr-CA"/>
        </w:rPr>
      </w:pPr>
      <w:r w:rsidRPr="00F834FA">
        <w:rPr>
          <w:sz w:val="24"/>
          <w:lang w:val="fr-CA"/>
        </w:rPr>
        <w:t xml:space="preserve">Le point de vue selon lequel le protectionnisme est une mauvaise chose est plus fréquent chez les </w:t>
      </w:r>
      <w:r w:rsidR="004E7AD3">
        <w:rPr>
          <w:sz w:val="24"/>
          <w:lang w:val="fr-CA"/>
        </w:rPr>
        <w:t xml:space="preserve">répondants </w:t>
      </w:r>
      <w:r w:rsidRPr="00F834FA">
        <w:rPr>
          <w:sz w:val="24"/>
          <w:lang w:val="fr-CA"/>
        </w:rPr>
        <w:t xml:space="preserve">qui ont un diplôme universitaire (66 %, contre 51 % chez </w:t>
      </w:r>
      <w:r w:rsidR="004E7AD3">
        <w:rPr>
          <w:sz w:val="24"/>
          <w:lang w:val="fr-CA"/>
        </w:rPr>
        <w:t xml:space="preserve">ceux </w:t>
      </w:r>
      <w:r w:rsidRPr="00F834FA">
        <w:rPr>
          <w:sz w:val="24"/>
          <w:lang w:val="fr-CA"/>
        </w:rPr>
        <w:t xml:space="preserve">qui ont un diplôme collégial </w:t>
      </w:r>
      <w:r w:rsidR="00447703">
        <w:rPr>
          <w:sz w:val="24"/>
          <w:lang w:val="fr-CA"/>
        </w:rPr>
        <w:t xml:space="preserve">ou </w:t>
      </w:r>
      <w:r w:rsidR="004E7AD3">
        <w:rPr>
          <w:sz w:val="24"/>
          <w:lang w:val="fr-CA"/>
        </w:rPr>
        <w:t xml:space="preserve">qui </w:t>
      </w:r>
      <w:r w:rsidRPr="00F834FA">
        <w:rPr>
          <w:sz w:val="24"/>
          <w:lang w:val="fr-CA"/>
        </w:rPr>
        <w:t xml:space="preserve">ont </w:t>
      </w:r>
      <w:r w:rsidR="000C3928">
        <w:rPr>
          <w:sz w:val="24"/>
          <w:lang w:val="fr-CA"/>
        </w:rPr>
        <w:t xml:space="preserve">une éducation </w:t>
      </w:r>
      <w:r w:rsidRPr="00F834FA">
        <w:rPr>
          <w:sz w:val="24"/>
          <w:lang w:val="fr-CA"/>
        </w:rPr>
        <w:t>secondaire).</w:t>
      </w:r>
    </w:p>
    <w:bookmarkEnd w:id="33"/>
    <w:p w14:paraId="67FF18DE" w14:textId="77777777" w:rsidR="00F834FA" w:rsidRPr="00F834FA" w:rsidRDefault="00F834FA" w:rsidP="00F834FA">
      <w:pPr>
        <w:pStyle w:val="Chapterbodytext"/>
        <w:rPr>
          <w:lang w:val="fr-CA"/>
        </w:rPr>
      </w:pPr>
    </w:p>
    <w:p w14:paraId="4069EF24" w14:textId="77777777" w:rsidR="00F834FA" w:rsidRPr="00F834FA" w:rsidRDefault="00F834FA" w:rsidP="00F834FA">
      <w:pPr>
        <w:pStyle w:val="Chapterbodytext"/>
        <w:rPr>
          <w:lang w:val="fr-CA"/>
        </w:rPr>
      </w:pPr>
    </w:p>
    <w:p w14:paraId="3B080089" w14:textId="545DFED7" w:rsidR="00F834FA" w:rsidRPr="00F834FA" w:rsidRDefault="00447703" w:rsidP="00F834FA">
      <w:pPr>
        <w:pStyle w:val="Chapterbodytext"/>
        <w:jc w:val="center"/>
        <w:rPr>
          <w:lang w:val="fr-CA"/>
        </w:rPr>
      </w:pPr>
      <w:r>
        <w:rPr>
          <w:lang w:val="fr-CA"/>
        </w:rPr>
        <w:object w:dxaOrig="7173" w:dyaOrig="5391" w14:anchorId="35064F2E">
          <v:shape id="_x0000_i1058" type="#_x0000_t75" style="width:358.65pt;height:269.75pt" o:ole="">
            <v:imagedata r:id="rId91" o:title=""/>
          </v:shape>
          <o:OLEObject Type="Embed" ProgID="PowerPoint.Slide.12" ShapeID="_x0000_i1058" DrawAspect="Content" ObjectID="_1690877857" r:id="rId92"/>
        </w:object>
      </w:r>
    </w:p>
    <w:p w14:paraId="3D09540C" w14:textId="77777777" w:rsidR="00F834FA" w:rsidRPr="00F834FA" w:rsidRDefault="00F834FA" w:rsidP="00F834FA">
      <w:pPr>
        <w:pStyle w:val="Chapterbodytext"/>
        <w:rPr>
          <w:lang w:val="fr-CA"/>
        </w:rPr>
      </w:pPr>
    </w:p>
    <w:p w14:paraId="29EA26C1" w14:textId="77777777" w:rsidR="00F834FA" w:rsidRPr="00F834FA" w:rsidRDefault="00F834FA" w:rsidP="00F834FA">
      <w:pPr>
        <w:pStyle w:val="Heading1"/>
        <w:rPr>
          <w:lang w:val="fr-CA"/>
        </w:rPr>
        <w:sectPr w:rsidR="00F834FA" w:rsidRPr="00F834FA" w:rsidSect="00506988">
          <w:type w:val="oddPage"/>
          <w:pgSz w:w="12240" w:h="15840" w:code="1"/>
          <w:pgMar w:top="1728" w:right="1800" w:bottom="1008" w:left="1800" w:header="720" w:footer="576" w:gutter="0"/>
          <w:cols w:space="720"/>
          <w:titlePg/>
          <w:docGrid w:linePitch="360"/>
        </w:sectPr>
      </w:pPr>
    </w:p>
    <w:p w14:paraId="16DD7E27" w14:textId="77777777" w:rsidR="00F834FA" w:rsidRPr="00F834FA" w:rsidRDefault="00F834FA" w:rsidP="00F834FA">
      <w:pPr>
        <w:pStyle w:val="Heading1"/>
        <w:rPr>
          <w:lang w:val="fr-CA"/>
        </w:rPr>
      </w:pPr>
      <w:bookmarkStart w:id="35" w:name="_Toc70685661"/>
      <w:r w:rsidRPr="00F834FA">
        <w:rPr>
          <w:lang w:val="fr-CA"/>
        </w:rPr>
        <w:lastRenderedPageBreak/>
        <w:t>Débouchés commerciaux durables et inclusifs</w:t>
      </w:r>
      <w:bookmarkEnd w:id="35"/>
    </w:p>
    <w:p w14:paraId="4A3D4EF2" w14:textId="77777777" w:rsidR="00F834FA" w:rsidRPr="00F834FA" w:rsidRDefault="00F834FA" w:rsidP="00F834FA">
      <w:pPr>
        <w:pStyle w:val="Chapterbodytext"/>
        <w:rPr>
          <w:lang w:val="fr-CA"/>
        </w:rPr>
      </w:pPr>
    </w:p>
    <w:p w14:paraId="2D0A7D45" w14:textId="77777777" w:rsidR="00F834FA" w:rsidRPr="00F834FA" w:rsidRDefault="00F834FA" w:rsidP="00F834FA">
      <w:pPr>
        <w:pStyle w:val="Chapterbodytext"/>
        <w:rPr>
          <w:lang w:val="fr-CA"/>
        </w:rPr>
      </w:pPr>
    </w:p>
    <w:p w14:paraId="0674945D" w14:textId="77777777" w:rsidR="00F834FA" w:rsidRPr="00F834FA" w:rsidRDefault="00F834FA" w:rsidP="00F834FA">
      <w:pPr>
        <w:pStyle w:val="Heading2"/>
        <w:rPr>
          <w:lang w:val="fr-CA"/>
        </w:rPr>
      </w:pPr>
      <w:bookmarkStart w:id="36" w:name="_Toc70685662"/>
      <w:r w:rsidRPr="00F834FA">
        <w:rPr>
          <w:lang w:val="fr-CA"/>
        </w:rPr>
        <w:t>Impact du commerce sur les normes environnementales</w:t>
      </w:r>
      <w:bookmarkEnd w:id="36"/>
    </w:p>
    <w:p w14:paraId="416C7486" w14:textId="77777777" w:rsidR="00F834FA" w:rsidRPr="00F834FA" w:rsidRDefault="00F834FA" w:rsidP="00F834FA">
      <w:pPr>
        <w:pStyle w:val="Chapterbodytext"/>
        <w:rPr>
          <w:lang w:val="fr-CA"/>
        </w:rPr>
      </w:pPr>
    </w:p>
    <w:p w14:paraId="78BF101E" w14:textId="4B9BD73A" w:rsidR="00F834FA" w:rsidRPr="00F834FA" w:rsidRDefault="00F834FA" w:rsidP="00F834FA">
      <w:pPr>
        <w:pStyle w:val="Chapterbodytext"/>
        <w:rPr>
          <w:lang w:val="fr-CA"/>
        </w:rPr>
      </w:pPr>
      <w:bookmarkStart w:id="37" w:name="_Hlk36557175"/>
      <w:r w:rsidRPr="00F834FA">
        <w:rPr>
          <w:lang w:val="fr-CA"/>
        </w:rPr>
        <w:tab/>
      </w:r>
      <w:bookmarkStart w:id="38" w:name="_Hlk66140213"/>
      <w:r w:rsidRPr="00F834FA">
        <w:rPr>
          <w:lang w:val="fr-CA"/>
        </w:rPr>
        <w:t xml:space="preserve">Les résultats </w:t>
      </w:r>
      <w:r w:rsidR="00737DE9">
        <w:rPr>
          <w:lang w:val="fr-CA"/>
        </w:rPr>
        <w:t xml:space="preserve">donnent à penser </w:t>
      </w:r>
      <w:r w:rsidRPr="00F834FA">
        <w:rPr>
          <w:lang w:val="fr-CA"/>
        </w:rPr>
        <w:t xml:space="preserve">que les Canadiens s’inquiètent moyennement de l’impact du commerce sur les normes environnementales internationales. Lorsqu’on leur demande s’ils sont d’accord ou non avec le fait qu’un commerce international accru est susceptible d’amener les pays à baisser leurs normes environnementales pour être plus concurrentiels, les répondants conviennent dans une proportion de six sur dix (57 %) que c’est le cas, alors que le quart (23 %) est en désaccord. Le suivi révèle une augmentation de six points </w:t>
      </w:r>
      <w:r w:rsidR="00737DE9">
        <w:rPr>
          <w:lang w:val="fr-CA"/>
        </w:rPr>
        <w:t xml:space="preserve">de pourcentage </w:t>
      </w:r>
      <w:r w:rsidRPr="00F834FA">
        <w:rPr>
          <w:lang w:val="fr-CA"/>
        </w:rPr>
        <w:t>chez les répondants qui sont d’accord avec cet énoncé depuis 2020.</w:t>
      </w:r>
      <w:bookmarkEnd w:id="38"/>
    </w:p>
    <w:p w14:paraId="54DA4E20" w14:textId="77777777" w:rsidR="00F834FA" w:rsidRPr="00F834FA" w:rsidRDefault="00F834FA" w:rsidP="00F834FA">
      <w:pPr>
        <w:pStyle w:val="Highl-1"/>
        <w:jc w:val="both"/>
        <w:rPr>
          <w:sz w:val="24"/>
          <w:szCs w:val="24"/>
          <w:lang w:val="fr-CA"/>
        </w:rPr>
      </w:pPr>
      <w:r w:rsidRPr="00F834FA">
        <w:rPr>
          <w:sz w:val="24"/>
          <w:lang w:val="fr-CA"/>
        </w:rPr>
        <w:t>Les répondants qui s’identifient comme des membres de la communauté LGBTQ2 sont beaucoup plus susceptibles de s’inquiéter de la probabilité que l’augmentation du commerce international amène des pays à réduire leurs normes environnementales pour être plus concurrentiels (73 %, comparativement à 57 % en moyenne).</w:t>
      </w:r>
    </w:p>
    <w:bookmarkEnd w:id="37"/>
    <w:p w14:paraId="55F40BF2" w14:textId="77777777" w:rsidR="00F834FA" w:rsidRPr="00F834FA" w:rsidRDefault="00F834FA" w:rsidP="00F834FA">
      <w:pPr>
        <w:pStyle w:val="Chapterbodytext"/>
        <w:rPr>
          <w:lang w:val="fr-CA"/>
        </w:rPr>
      </w:pPr>
    </w:p>
    <w:p w14:paraId="0E7B3974" w14:textId="11E08238" w:rsidR="00F834FA" w:rsidRPr="00F834FA" w:rsidRDefault="00E42076" w:rsidP="00F834FA">
      <w:pPr>
        <w:pStyle w:val="Chapterbodytext"/>
        <w:jc w:val="center"/>
        <w:rPr>
          <w:lang w:val="fr-CA"/>
        </w:rPr>
      </w:pPr>
      <w:r>
        <w:rPr>
          <w:lang w:val="fr-CA"/>
        </w:rPr>
        <w:object w:dxaOrig="7173" w:dyaOrig="5391" w14:anchorId="6CF06560">
          <v:shape id="_x0000_i1059" type="#_x0000_t75" style="width:358.65pt;height:269.75pt" o:ole="">
            <v:imagedata r:id="rId93" o:title=""/>
          </v:shape>
          <o:OLEObject Type="Embed" ProgID="PowerPoint.Slide.12" ShapeID="_x0000_i1059" DrawAspect="Content" ObjectID="_1690877858" r:id="rId94"/>
        </w:object>
      </w:r>
    </w:p>
    <w:p w14:paraId="2857D841" w14:textId="16F9BD25" w:rsidR="00F834FA" w:rsidRPr="00F834FA" w:rsidRDefault="00F834FA" w:rsidP="00F834FA">
      <w:pPr>
        <w:pStyle w:val="Heading2"/>
        <w:rPr>
          <w:lang w:val="fr-CA"/>
        </w:rPr>
      </w:pPr>
      <w:bookmarkStart w:id="39" w:name="_Toc70685663"/>
      <w:r w:rsidRPr="00F834FA">
        <w:rPr>
          <w:lang w:val="fr-CA"/>
        </w:rPr>
        <w:lastRenderedPageBreak/>
        <w:t xml:space="preserve">Commerce international et </w:t>
      </w:r>
      <w:r w:rsidR="00E42076">
        <w:rPr>
          <w:lang w:val="fr-CA"/>
        </w:rPr>
        <w:br/>
      </w:r>
      <w:r w:rsidRPr="00F834FA">
        <w:rPr>
          <w:lang w:val="fr-CA"/>
        </w:rPr>
        <w:t>enjeux sociaux</w:t>
      </w:r>
      <w:bookmarkEnd w:id="39"/>
    </w:p>
    <w:p w14:paraId="4D100988" w14:textId="77777777" w:rsidR="00F834FA" w:rsidRPr="00F834FA" w:rsidRDefault="00F834FA" w:rsidP="00F834FA">
      <w:pPr>
        <w:pStyle w:val="Chapterbodytext"/>
        <w:rPr>
          <w:lang w:val="fr-CA"/>
        </w:rPr>
      </w:pPr>
    </w:p>
    <w:p w14:paraId="7B4A9107" w14:textId="4F93230A" w:rsidR="00F834FA" w:rsidRPr="00F834FA" w:rsidRDefault="00F834FA" w:rsidP="00F834FA">
      <w:pPr>
        <w:pStyle w:val="Chapterbodytext"/>
        <w:rPr>
          <w:lang w:val="fr-CA"/>
        </w:rPr>
      </w:pPr>
      <w:bookmarkStart w:id="40" w:name="_Hlk66140220"/>
      <w:bookmarkStart w:id="41" w:name="_Hlk36557183"/>
      <w:r w:rsidRPr="00F834FA">
        <w:rPr>
          <w:lang w:val="fr-CA"/>
        </w:rPr>
        <w:tab/>
        <w:t xml:space="preserve">Les résultats </w:t>
      </w:r>
      <w:r w:rsidR="007E78F1">
        <w:rPr>
          <w:lang w:val="fr-CA"/>
        </w:rPr>
        <w:t xml:space="preserve">donnent à penser </w:t>
      </w:r>
      <w:r w:rsidRPr="00F834FA">
        <w:rPr>
          <w:lang w:val="fr-CA"/>
        </w:rPr>
        <w:t xml:space="preserve">que le commerce international est largement considéré comme une occasion </w:t>
      </w:r>
      <w:r w:rsidR="007E78F1" w:rsidRPr="00F834FA">
        <w:rPr>
          <w:lang w:val="fr-CA"/>
        </w:rPr>
        <w:t xml:space="preserve">pour le Canada </w:t>
      </w:r>
      <w:r w:rsidRPr="00F834FA">
        <w:rPr>
          <w:lang w:val="fr-CA"/>
        </w:rPr>
        <w:t xml:space="preserve">de promouvoir un certain nombre d’objectifs sociaux. Environ six </w:t>
      </w:r>
      <w:r w:rsidR="007E78F1">
        <w:rPr>
          <w:lang w:val="fr-CA"/>
        </w:rPr>
        <w:t xml:space="preserve">répondants </w:t>
      </w:r>
      <w:r w:rsidRPr="00F834FA">
        <w:rPr>
          <w:lang w:val="fr-CA"/>
        </w:rPr>
        <w:t>sur dix voient le commerce comme une bonne façon de promouvoir la responsabilité environnementale (63 %), le respect des droits des travailleurs (62 %) et le respect des droits de la personne (60 %). Un</w:t>
      </w:r>
      <w:r w:rsidR="007E78F1">
        <w:rPr>
          <w:lang w:val="fr-CA"/>
        </w:rPr>
        <w:t>e</w:t>
      </w:r>
      <w:r w:rsidRPr="00F834FA">
        <w:rPr>
          <w:lang w:val="fr-CA"/>
        </w:rPr>
        <w:t xml:space="preserve"> </w:t>
      </w:r>
      <w:r w:rsidR="007E78F1">
        <w:rPr>
          <w:lang w:val="fr-CA"/>
        </w:rPr>
        <w:t xml:space="preserve">proportion légèrement </w:t>
      </w:r>
      <w:r w:rsidRPr="00F834FA">
        <w:rPr>
          <w:lang w:val="fr-CA"/>
        </w:rPr>
        <w:t xml:space="preserve">moins </w:t>
      </w:r>
      <w:r w:rsidR="007E78F1">
        <w:rPr>
          <w:lang w:val="fr-CA"/>
        </w:rPr>
        <w:t xml:space="preserve">élevée </w:t>
      </w:r>
      <w:r w:rsidRPr="00F834FA">
        <w:rPr>
          <w:lang w:val="fr-CA"/>
        </w:rPr>
        <w:t>d’entre eux (57 %) affirme que le commerce est un moyen efficace de favoriser des débouchés commerciaux pour tous. Ces résultats demeurent en grande partie inchangés depuis 2020.</w:t>
      </w:r>
    </w:p>
    <w:bookmarkEnd w:id="40"/>
    <w:p w14:paraId="76AAA596" w14:textId="77777777" w:rsidR="00F834FA" w:rsidRPr="00F834FA" w:rsidRDefault="00F834FA" w:rsidP="00F834FA">
      <w:pPr>
        <w:pStyle w:val="Highl-1"/>
        <w:jc w:val="both"/>
        <w:rPr>
          <w:sz w:val="24"/>
          <w:szCs w:val="24"/>
          <w:lang w:val="fr-CA"/>
        </w:rPr>
      </w:pPr>
      <w:r w:rsidRPr="00F834FA">
        <w:rPr>
          <w:sz w:val="24"/>
          <w:lang w:val="fr-CA"/>
        </w:rPr>
        <w:t>Les femmes sont plus susceptibles de croire que le commerce international est un bon moyen pour le Canada de promouvoir le respect des droits des travailleurs (69 %, contre 59 % des hommes) et des droits de la personne (67 % contre 57 %). Il est intéressant de noter que les femmes ne sont pas plus susceptibles que leurs homologues masculins de considérer le commerce comme un bon moyen de promouvoir des débouchés commerciaux pour tous.</w:t>
      </w:r>
    </w:p>
    <w:p w14:paraId="0B9F6900" w14:textId="77777777" w:rsidR="00F834FA" w:rsidRPr="00F834FA" w:rsidRDefault="00F834FA" w:rsidP="00F834FA">
      <w:pPr>
        <w:pStyle w:val="Highl-1"/>
        <w:jc w:val="both"/>
        <w:rPr>
          <w:sz w:val="24"/>
          <w:szCs w:val="24"/>
          <w:lang w:val="fr-CA"/>
        </w:rPr>
      </w:pPr>
      <w:r w:rsidRPr="00F834FA">
        <w:rPr>
          <w:sz w:val="24"/>
          <w:lang w:val="fr-CA"/>
        </w:rPr>
        <w:t>Les résidents de la Saskatchewan et du Manitoba sont plus enclins à considérer le commerce international comme un bon moyen de promouvoir des débouchés commerciaux pour tous (68 %, comparativement à 57 % à l’échelle nationale). Les résidents du Canada atlantique sont plus enclins à déclarer que le commerce est un bon moyen de promouvoir le respect des droits de la personne (71 %, par rapport à 60 % à l’échelle du pays).</w:t>
      </w:r>
    </w:p>
    <w:bookmarkEnd w:id="41"/>
    <w:p w14:paraId="3C56F06A" w14:textId="77777777" w:rsidR="00754AF7" w:rsidRDefault="00754AF7" w:rsidP="00F834FA">
      <w:pPr>
        <w:pStyle w:val="Highl-1"/>
        <w:numPr>
          <w:ilvl w:val="0"/>
          <w:numId w:val="0"/>
        </w:numPr>
        <w:rPr>
          <w:lang w:val="fr-CA"/>
        </w:rPr>
      </w:pPr>
    </w:p>
    <w:p w14:paraId="7D8BE210" w14:textId="77A627EF" w:rsidR="00F834FA" w:rsidRPr="00F834FA" w:rsidRDefault="00754AF7" w:rsidP="00F834FA">
      <w:pPr>
        <w:pStyle w:val="Highl-1"/>
        <w:numPr>
          <w:ilvl w:val="0"/>
          <w:numId w:val="0"/>
        </w:numPr>
        <w:rPr>
          <w:lang w:val="fr-CA"/>
        </w:rPr>
      </w:pPr>
      <w:r>
        <w:rPr>
          <w:lang w:val="fr-CA"/>
        </w:rPr>
        <w:br w:type="page"/>
      </w:r>
    </w:p>
    <w:p w14:paraId="7A6C816F" w14:textId="77777777" w:rsidR="00F834FA" w:rsidRPr="00F834FA" w:rsidRDefault="00F834FA" w:rsidP="00F834FA">
      <w:pPr>
        <w:pStyle w:val="Highl-1"/>
        <w:numPr>
          <w:ilvl w:val="0"/>
          <w:numId w:val="0"/>
        </w:numPr>
        <w:rPr>
          <w:lang w:val="fr-CA"/>
        </w:rPr>
      </w:pPr>
    </w:p>
    <w:p w14:paraId="2FAE88D2" w14:textId="7C0166FA" w:rsidR="00F834FA" w:rsidRPr="00F834FA" w:rsidRDefault="00797C17" w:rsidP="00F834FA">
      <w:pPr>
        <w:pStyle w:val="Highl-1"/>
        <w:numPr>
          <w:ilvl w:val="0"/>
          <w:numId w:val="0"/>
        </w:numPr>
        <w:jc w:val="center"/>
        <w:rPr>
          <w:lang w:val="fr-CA"/>
        </w:rPr>
      </w:pPr>
      <w:r>
        <w:rPr>
          <w:lang w:val="fr-CA"/>
        </w:rPr>
        <w:object w:dxaOrig="7173" w:dyaOrig="5391" w14:anchorId="5CD88E76">
          <v:shape id="_x0000_i1060" type="#_x0000_t75" style="width:358.65pt;height:269.75pt" o:ole="">
            <v:imagedata r:id="rId95" o:title=""/>
          </v:shape>
          <o:OLEObject Type="Embed" ProgID="PowerPoint.Slide.12" ShapeID="_x0000_i1060" DrawAspect="Content" ObjectID="_1690877859" r:id="rId96"/>
        </w:object>
      </w:r>
    </w:p>
    <w:p w14:paraId="55C39FC1" w14:textId="77777777" w:rsidR="00F834FA" w:rsidRPr="00F834FA" w:rsidRDefault="00F834FA" w:rsidP="00F834FA">
      <w:pPr>
        <w:pStyle w:val="Chapterbodytext"/>
        <w:rPr>
          <w:lang w:val="fr-CA"/>
        </w:rPr>
      </w:pPr>
    </w:p>
    <w:p w14:paraId="4CD4832F" w14:textId="77777777" w:rsidR="00F834FA" w:rsidRPr="00F834FA" w:rsidRDefault="00F834FA" w:rsidP="00F834FA">
      <w:pPr>
        <w:pStyle w:val="Chapterbodytext"/>
        <w:rPr>
          <w:lang w:val="fr-CA"/>
        </w:rPr>
      </w:pPr>
      <w:r w:rsidRPr="00F834FA">
        <w:rPr>
          <w:lang w:val="fr-CA"/>
        </w:rPr>
        <w:br w:type="page"/>
      </w:r>
    </w:p>
    <w:p w14:paraId="0FB97446" w14:textId="2320624F" w:rsidR="00F834FA" w:rsidRPr="00F834FA" w:rsidRDefault="00797C17" w:rsidP="00F834FA">
      <w:pPr>
        <w:pStyle w:val="Chapterbodytext"/>
        <w:jc w:val="center"/>
        <w:rPr>
          <w:lang w:val="fr-CA"/>
        </w:rPr>
      </w:pPr>
      <w:r>
        <w:rPr>
          <w:lang w:val="fr-CA"/>
        </w:rPr>
        <w:object w:dxaOrig="7173" w:dyaOrig="5391" w14:anchorId="2C68278C">
          <v:shape id="_x0000_i1061" type="#_x0000_t75" style="width:358.65pt;height:269.75pt" o:ole="">
            <v:imagedata r:id="rId97" o:title=""/>
          </v:shape>
          <o:OLEObject Type="Embed" ProgID="PowerPoint.Slide.12" ShapeID="_x0000_i1061" DrawAspect="Content" ObjectID="_1690877860" r:id="rId98"/>
        </w:object>
      </w:r>
    </w:p>
    <w:p w14:paraId="58AE5EDF" w14:textId="77777777" w:rsidR="00F834FA" w:rsidRPr="00F834FA" w:rsidRDefault="00F834FA" w:rsidP="00F834FA">
      <w:pPr>
        <w:pStyle w:val="Chapterbodytext"/>
        <w:rPr>
          <w:lang w:val="fr-CA"/>
        </w:rPr>
      </w:pPr>
    </w:p>
    <w:p w14:paraId="347A68C1" w14:textId="77777777" w:rsidR="00F834FA" w:rsidRPr="00F834FA" w:rsidRDefault="00F834FA" w:rsidP="00F834FA">
      <w:pPr>
        <w:pStyle w:val="Chapterbodytext"/>
        <w:rPr>
          <w:lang w:val="fr-CA"/>
        </w:rPr>
      </w:pPr>
    </w:p>
    <w:p w14:paraId="5711827D" w14:textId="34C4A80B" w:rsidR="00F834FA" w:rsidRPr="00F834FA" w:rsidRDefault="00797C17" w:rsidP="00F834FA">
      <w:pPr>
        <w:pStyle w:val="Chapterbodytext"/>
        <w:jc w:val="center"/>
        <w:rPr>
          <w:lang w:val="fr-CA"/>
        </w:rPr>
      </w:pPr>
      <w:r>
        <w:rPr>
          <w:lang w:val="fr-CA"/>
        </w:rPr>
        <w:object w:dxaOrig="7173" w:dyaOrig="5391" w14:anchorId="776F7D91">
          <v:shape id="_x0000_i1062" type="#_x0000_t75" style="width:358.65pt;height:269.75pt" o:ole="">
            <v:imagedata r:id="rId99" o:title=""/>
          </v:shape>
          <o:OLEObject Type="Embed" ProgID="PowerPoint.Slide.12" ShapeID="_x0000_i1062" DrawAspect="Content" ObjectID="_1690877861" r:id="rId100"/>
        </w:object>
      </w:r>
    </w:p>
    <w:p w14:paraId="2CC8C2C0" w14:textId="77777777" w:rsidR="00797C17" w:rsidRDefault="00797C17" w:rsidP="00797C17">
      <w:pPr>
        <w:pStyle w:val="Chapterbodytext"/>
      </w:pPr>
    </w:p>
    <w:p w14:paraId="2CE40D3A" w14:textId="77777777" w:rsidR="00797C17" w:rsidRDefault="00797C17" w:rsidP="00797C17">
      <w:pPr>
        <w:pStyle w:val="Chapterbodytext"/>
        <w:jc w:val="center"/>
      </w:pPr>
      <w:r>
        <w:object w:dxaOrig="7202" w:dyaOrig="5390" w14:anchorId="3F8357B6">
          <v:shape id="_x0000_i1063" type="#_x0000_t75" style="width:5in;height:267.5pt" o:ole="">
            <v:imagedata r:id="rId101" o:title=""/>
          </v:shape>
          <o:OLEObject Type="Embed" ProgID="PowerPoint.Slide.12" ShapeID="_x0000_i1063" DrawAspect="Content" ObjectID="_1690877862" r:id="rId102"/>
        </w:object>
      </w:r>
    </w:p>
    <w:p w14:paraId="55C7CF19" w14:textId="2ECBD40B" w:rsidR="00F834FA" w:rsidRPr="00F834FA" w:rsidRDefault="00F834FA" w:rsidP="00F834FA">
      <w:pPr>
        <w:pStyle w:val="Chapterbodytext"/>
        <w:rPr>
          <w:lang w:val="fr-CA"/>
        </w:rPr>
      </w:pPr>
    </w:p>
    <w:p w14:paraId="6D60DC2E" w14:textId="77777777" w:rsidR="00F834FA" w:rsidRPr="00F834FA" w:rsidRDefault="00F834FA" w:rsidP="00F834FA">
      <w:pPr>
        <w:pStyle w:val="Chapterbodytext"/>
        <w:rPr>
          <w:lang w:val="fr-CA"/>
        </w:rPr>
      </w:pPr>
      <w:r w:rsidRPr="00F834FA">
        <w:rPr>
          <w:lang w:val="fr-CA"/>
        </w:rPr>
        <w:br w:type="page"/>
      </w:r>
    </w:p>
    <w:p w14:paraId="37EBB258" w14:textId="5CF3B2F5" w:rsidR="00F834FA" w:rsidRPr="00F834FA" w:rsidRDefault="004B089F" w:rsidP="00F834FA">
      <w:pPr>
        <w:pStyle w:val="Chapterbodytext"/>
        <w:jc w:val="center"/>
        <w:rPr>
          <w:lang w:val="fr-CA"/>
        </w:rPr>
      </w:pPr>
      <w:r>
        <w:rPr>
          <w:lang w:val="fr-CA"/>
        </w:rPr>
        <w:object w:dxaOrig="7203" w:dyaOrig="5391" w14:anchorId="0C254A35">
          <v:shape id="_x0000_i1064" type="#_x0000_t75" style="width:5in;height:269.75pt" o:ole="">
            <v:imagedata r:id="rId103" o:title=""/>
          </v:shape>
          <o:OLEObject Type="Embed" ProgID="PowerPoint.Slide.12" ShapeID="_x0000_i1064" DrawAspect="Content" ObjectID="_1690877863" r:id="rId104"/>
        </w:object>
      </w:r>
    </w:p>
    <w:p w14:paraId="6825A784" w14:textId="77777777" w:rsidR="00F834FA" w:rsidRPr="00F834FA" w:rsidRDefault="00F834FA" w:rsidP="00F834FA">
      <w:pPr>
        <w:pStyle w:val="Chapterbodytext"/>
        <w:rPr>
          <w:lang w:val="fr-CA"/>
        </w:rPr>
      </w:pPr>
    </w:p>
    <w:p w14:paraId="07987316" w14:textId="77777777" w:rsidR="00F834FA" w:rsidRPr="00F834FA" w:rsidRDefault="00F834FA" w:rsidP="00F834FA">
      <w:pPr>
        <w:pStyle w:val="Chapterbodytext"/>
        <w:rPr>
          <w:lang w:val="fr-CA"/>
        </w:rPr>
      </w:pPr>
    </w:p>
    <w:p w14:paraId="7E83B754" w14:textId="2B2316FF" w:rsidR="00F834FA" w:rsidRPr="00F834FA" w:rsidRDefault="00F834FA" w:rsidP="00F834FA">
      <w:pPr>
        <w:pStyle w:val="Chapterbodytext"/>
        <w:jc w:val="center"/>
        <w:rPr>
          <w:lang w:val="fr-CA"/>
        </w:rPr>
      </w:pPr>
    </w:p>
    <w:p w14:paraId="1E1D1564" w14:textId="77777777" w:rsidR="00F834FA" w:rsidRPr="00F834FA" w:rsidRDefault="00F834FA" w:rsidP="00F834FA">
      <w:pPr>
        <w:pStyle w:val="Chapterbodytext"/>
        <w:rPr>
          <w:lang w:val="fr-CA"/>
        </w:rPr>
      </w:pPr>
    </w:p>
    <w:p w14:paraId="5CCA6B2D" w14:textId="77777777" w:rsidR="00F834FA" w:rsidRPr="00F834FA" w:rsidRDefault="00F834FA" w:rsidP="00F834FA">
      <w:pPr>
        <w:pStyle w:val="Highl-1"/>
        <w:numPr>
          <w:ilvl w:val="0"/>
          <w:numId w:val="0"/>
        </w:numPr>
        <w:rPr>
          <w:lang w:val="fr-CA"/>
        </w:rPr>
      </w:pPr>
    </w:p>
    <w:p w14:paraId="5C7E92FC" w14:textId="77777777" w:rsidR="00F834FA" w:rsidRPr="00F834FA" w:rsidRDefault="00F834FA" w:rsidP="00F834FA">
      <w:pPr>
        <w:pStyle w:val="Highl-1"/>
        <w:numPr>
          <w:ilvl w:val="0"/>
          <w:numId w:val="0"/>
        </w:numPr>
        <w:rPr>
          <w:lang w:val="fr-CA"/>
        </w:rPr>
        <w:sectPr w:rsidR="00F834FA" w:rsidRPr="00F834FA" w:rsidSect="00506988">
          <w:type w:val="oddPage"/>
          <w:pgSz w:w="12240" w:h="15840" w:code="1"/>
          <w:pgMar w:top="1728" w:right="1800" w:bottom="1008" w:left="1800" w:header="720" w:footer="576" w:gutter="0"/>
          <w:cols w:space="720"/>
          <w:titlePg/>
          <w:docGrid w:linePitch="360"/>
        </w:sectPr>
      </w:pPr>
    </w:p>
    <w:p w14:paraId="7ED9AE20" w14:textId="77777777" w:rsidR="00F834FA" w:rsidRPr="00F834FA" w:rsidRDefault="00F834FA" w:rsidP="00F834FA">
      <w:pPr>
        <w:pStyle w:val="Heading1"/>
        <w:rPr>
          <w:lang w:val="fr-CA"/>
        </w:rPr>
      </w:pPr>
      <w:bookmarkStart w:id="42" w:name="_Toc70685664"/>
      <w:r w:rsidRPr="00F834FA">
        <w:rPr>
          <w:lang w:val="fr-CA"/>
        </w:rPr>
        <w:lastRenderedPageBreak/>
        <w:t>Connaissance du commerce et des accords de libre-échange du Canada</w:t>
      </w:r>
      <w:bookmarkEnd w:id="42"/>
    </w:p>
    <w:p w14:paraId="7FFA06FE" w14:textId="77777777" w:rsidR="00F834FA" w:rsidRPr="00F834FA" w:rsidRDefault="00F834FA" w:rsidP="00F834FA">
      <w:pPr>
        <w:pStyle w:val="Chapterbodytext"/>
        <w:rPr>
          <w:lang w:val="fr-CA"/>
        </w:rPr>
      </w:pPr>
    </w:p>
    <w:p w14:paraId="35EB4AC4" w14:textId="77777777" w:rsidR="00F834FA" w:rsidRPr="00F834FA" w:rsidRDefault="00F834FA" w:rsidP="00F834FA">
      <w:pPr>
        <w:pStyle w:val="Heading2"/>
        <w:rPr>
          <w:lang w:val="fr-CA"/>
        </w:rPr>
      </w:pPr>
      <w:bookmarkStart w:id="43" w:name="_Toc70685665"/>
      <w:r w:rsidRPr="00F834FA">
        <w:rPr>
          <w:lang w:val="fr-CA"/>
        </w:rPr>
        <w:t>Soutien au commerce international</w:t>
      </w:r>
      <w:bookmarkEnd w:id="43"/>
    </w:p>
    <w:p w14:paraId="1EA00ADC" w14:textId="77777777" w:rsidR="00F834FA" w:rsidRPr="00F834FA" w:rsidRDefault="00F834FA" w:rsidP="00F834FA">
      <w:pPr>
        <w:pStyle w:val="Chapterbodytext"/>
        <w:rPr>
          <w:lang w:val="fr-CA"/>
        </w:rPr>
      </w:pPr>
    </w:p>
    <w:p w14:paraId="7CCD6299" w14:textId="43F488BB" w:rsidR="00F834FA" w:rsidRPr="00F834FA" w:rsidRDefault="00F834FA" w:rsidP="00F834FA">
      <w:pPr>
        <w:pStyle w:val="Chapterbodytext"/>
        <w:rPr>
          <w:lang w:val="fr-CA"/>
        </w:rPr>
      </w:pPr>
      <w:bookmarkStart w:id="44" w:name="_Hlk36557192"/>
      <w:r w:rsidRPr="00F834FA">
        <w:rPr>
          <w:lang w:val="fr-CA"/>
        </w:rPr>
        <w:tab/>
      </w:r>
      <w:bookmarkStart w:id="45" w:name="_Hlk66140242"/>
      <w:r w:rsidRPr="00F834FA">
        <w:rPr>
          <w:lang w:val="fr-CA"/>
        </w:rPr>
        <w:t xml:space="preserve">Les résultats </w:t>
      </w:r>
      <w:r w:rsidR="00A0410D">
        <w:rPr>
          <w:lang w:val="fr-CA"/>
        </w:rPr>
        <w:t xml:space="preserve">donnent à penser </w:t>
      </w:r>
      <w:r w:rsidRPr="00F834FA">
        <w:rPr>
          <w:lang w:val="fr-CA"/>
        </w:rPr>
        <w:t xml:space="preserve">que les Canadiens appuient généralement le commerce international. Lorsqu’on leur demande si </w:t>
      </w:r>
      <w:r w:rsidR="007B08B1">
        <w:rPr>
          <w:lang w:val="fr-CA"/>
        </w:rPr>
        <w:t xml:space="preserve">un </w:t>
      </w:r>
      <w:r w:rsidRPr="00F834FA">
        <w:rPr>
          <w:lang w:val="fr-CA"/>
        </w:rPr>
        <w:t xml:space="preserve">commerce international </w:t>
      </w:r>
      <w:r w:rsidR="007B08B1">
        <w:rPr>
          <w:lang w:val="fr-CA"/>
        </w:rPr>
        <w:t xml:space="preserve">accru </w:t>
      </w:r>
      <w:r w:rsidRPr="00F834FA">
        <w:rPr>
          <w:lang w:val="fr-CA"/>
        </w:rPr>
        <w:t>est une bonne chose ou une mauvaise chose pour le Canada, les deux tiers (6</w:t>
      </w:r>
      <w:r w:rsidR="007B08B1">
        <w:rPr>
          <w:lang w:val="fr-CA"/>
        </w:rPr>
        <w:t>7</w:t>
      </w:r>
      <w:r w:rsidRPr="00F834FA">
        <w:rPr>
          <w:lang w:val="fr-CA"/>
        </w:rPr>
        <w:t xml:space="preserve"> %) des répondants disent que c’est une bonne chose, et </w:t>
      </w:r>
      <w:r w:rsidR="007B08B1">
        <w:rPr>
          <w:lang w:val="fr-CA"/>
        </w:rPr>
        <w:t xml:space="preserve">seulement </w:t>
      </w:r>
      <w:r w:rsidRPr="00F834FA">
        <w:rPr>
          <w:lang w:val="fr-CA"/>
        </w:rPr>
        <w:t xml:space="preserve">un </w:t>
      </w:r>
      <w:r w:rsidR="007B08B1">
        <w:rPr>
          <w:lang w:val="fr-CA"/>
        </w:rPr>
        <w:t xml:space="preserve">répondant </w:t>
      </w:r>
      <w:r w:rsidRPr="00F834FA">
        <w:rPr>
          <w:lang w:val="fr-CA"/>
        </w:rPr>
        <w:t xml:space="preserve">sur </w:t>
      </w:r>
      <w:r w:rsidR="007B08B1">
        <w:rPr>
          <w:lang w:val="fr-CA"/>
        </w:rPr>
        <w:t>sept</w:t>
      </w:r>
      <w:r w:rsidRPr="00F834FA">
        <w:rPr>
          <w:lang w:val="fr-CA"/>
        </w:rPr>
        <w:t xml:space="preserve"> pense que c’est une mauvaise chose. Le suivi suggère une augmentation constante de l’appui au commerce international au cours des quatre dernières années (de 48 % en 2017 à 67 % aujourd’hui).</w:t>
      </w:r>
      <w:bookmarkEnd w:id="45"/>
    </w:p>
    <w:p w14:paraId="6E4C8F20" w14:textId="77777777" w:rsidR="00F834FA" w:rsidRPr="00F834FA" w:rsidRDefault="00F834FA" w:rsidP="00F834FA">
      <w:pPr>
        <w:pStyle w:val="Highl-1"/>
        <w:jc w:val="both"/>
        <w:rPr>
          <w:sz w:val="24"/>
          <w:szCs w:val="24"/>
          <w:lang w:val="fr-CA"/>
        </w:rPr>
      </w:pPr>
      <w:r w:rsidRPr="00F834FA">
        <w:rPr>
          <w:sz w:val="24"/>
          <w:lang w:val="fr-CA"/>
        </w:rPr>
        <w:t>Les hommes ont plus tendance à croire que le commerce international est une bonne chose (74 %, comparativement à 60 % des femmes).</w:t>
      </w:r>
    </w:p>
    <w:p w14:paraId="0A1BAF19" w14:textId="172E4048" w:rsidR="00F834FA" w:rsidRPr="00F834FA" w:rsidRDefault="00F834FA" w:rsidP="00F834FA">
      <w:pPr>
        <w:pStyle w:val="Highl-1"/>
        <w:jc w:val="both"/>
        <w:rPr>
          <w:sz w:val="24"/>
          <w:szCs w:val="24"/>
          <w:lang w:val="fr-CA"/>
        </w:rPr>
      </w:pPr>
      <w:r w:rsidRPr="00F834FA">
        <w:rPr>
          <w:sz w:val="24"/>
          <w:lang w:val="fr-CA"/>
        </w:rPr>
        <w:t xml:space="preserve">Les perceptions positives à l’égard du commerce international augmentent graduellement avec l’âge (de 61 % chez les moins de 35 ans, cette proportion passe à 78 % chez les 65 </w:t>
      </w:r>
      <w:r w:rsidR="007B08B1">
        <w:rPr>
          <w:sz w:val="24"/>
          <w:lang w:val="fr-CA"/>
        </w:rPr>
        <w:t xml:space="preserve">ans </w:t>
      </w:r>
      <w:r w:rsidR="00331140">
        <w:rPr>
          <w:sz w:val="24"/>
          <w:lang w:val="fr-CA"/>
        </w:rPr>
        <w:t>ou</w:t>
      </w:r>
      <w:r w:rsidRPr="00F834FA">
        <w:rPr>
          <w:sz w:val="24"/>
          <w:lang w:val="fr-CA"/>
        </w:rPr>
        <w:t xml:space="preserve"> plus).</w:t>
      </w:r>
      <w:bookmarkEnd w:id="44"/>
    </w:p>
    <w:p w14:paraId="6318F7EB" w14:textId="77777777" w:rsidR="00F834FA" w:rsidRPr="00F834FA" w:rsidRDefault="00F834FA" w:rsidP="00F834FA">
      <w:pPr>
        <w:pStyle w:val="Chapterbodytext"/>
        <w:rPr>
          <w:lang w:val="fr-CA"/>
        </w:rPr>
      </w:pPr>
    </w:p>
    <w:p w14:paraId="4FEBE828" w14:textId="6E51DE42" w:rsidR="00F834FA" w:rsidRPr="00F834FA" w:rsidRDefault="00754AF7" w:rsidP="00F834FA">
      <w:pPr>
        <w:pStyle w:val="Chapterbodytext"/>
        <w:rPr>
          <w:lang w:val="fr-CA"/>
        </w:rPr>
      </w:pPr>
      <w:r>
        <w:rPr>
          <w:lang w:val="fr-CA"/>
        </w:rPr>
        <w:br w:type="page"/>
      </w:r>
    </w:p>
    <w:p w14:paraId="2836350D" w14:textId="5A92A262" w:rsidR="00F834FA" w:rsidRPr="00F834FA" w:rsidRDefault="006574B2" w:rsidP="00F834FA">
      <w:pPr>
        <w:pStyle w:val="Chapterbodytext"/>
        <w:jc w:val="center"/>
        <w:rPr>
          <w:lang w:val="fr-CA"/>
        </w:rPr>
      </w:pPr>
      <w:r>
        <w:rPr>
          <w:lang w:val="fr-CA"/>
        </w:rPr>
        <w:object w:dxaOrig="7173" w:dyaOrig="5391" w14:anchorId="466C64CA">
          <v:shape id="_x0000_i1066" type="#_x0000_t75" style="width:358.65pt;height:269.75pt" o:ole="">
            <v:imagedata r:id="rId105" o:title=""/>
          </v:shape>
          <o:OLEObject Type="Embed" ProgID="PowerPoint.Slide.12" ShapeID="_x0000_i1066" DrawAspect="Content" ObjectID="_1690877864" r:id="rId106"/>
        </w:object>
      </w:r>
    </w:p>
    <w:p w14:paraId="429E0A7D" w14:textId="77777777" w:rsidR="00F834FA" w:rsidRPr="00F834FA" w:rsidRDefault="00F834FA" w:rsidP="00F834FA">
      <w:pPr>
        <w:pStyle w:val="Heading2"/>
        <w:rPr>
          <w:lang w:val="fr-CA"/>
        </w:rPr>
      </w:pPr>
      <w:r w:rsidRPr="00F834FA">
        <w:rPr>
          <w:lang w:val="fr-CA"/>
        </w:rPr>
        <w:br w:type="page"/>
      </w:r>
      <w:r w:rsidRPr="00F834FA">
        <w:rPr>
          <w:lang w:val="fr-CA"/>
        </w:rPr>
        <w:lastRenderedPageBreak/>
        <w:t xml:space="preserve"> </w:t>
      </w:r>
      <w:bookmarkStart w:id="46" w:name="_Toc70685666"/>
      <w:r w:rsidRPr="00F834FA">
        <w:rPr>
          <w:lang w:val="fr-CA"/>
        </w:rPr>
        <w:t>Potentiel d’augmentation du commerce</w:t>
      </w:r>
      <w:bookmarkEnd w:id="46"/>
    </w:p>
    <w:p w14:paraId="44054449" w14:textId="77777777" w:rsidR="00F834FA" w:rsidRPr="00F834FA" w:rsidRDefault="00F834FA" w:rsidP="00F834FA">
      <w:pPr>
        <w:pStyle w:val="Chapterbodytext"/>
        <w:rPr>
          <w:lang w:val="fr-CA"/>
        </w:rPr>
      </w:pPr>
    </w:p>
    <w:p w14:paraId="19198D6C" w14:textId="79FA704F" w:rsidR="00F834FA" w:rsidRPr="00F834FA" w:rsidRDefault="00F834FA" w:rsidP="00F834FA">
      <w:pPr>
        <w:pStyle w:val="Chapterbodytext"/>
        <w:rPr>
          <w:lang w:val="fr-CA"/>
        </w:rPr>
      </w:pPr>
      <w:bookmarkStart w:id="47" w:name="_Hlk36557485"/>
      <w:r w:rsidRPr="00F834FA">
        <w:rPr>
          <w:lang w:val="fr-CA"/>
        </w:rPr>
        <w:tab/>
      </w:r>
      <w:bookmarkStart w:id="48" w:name="_Hlk66140251"/>
      <w:r w:rsidRPr="00F834FA">
        <w:rPr>
          <w:lang w:val="fr-CA"/>
        </w:rPr>
        <w:t xml:space="preserve">Sans avoir accès à des pistes de réponse, les répondants devaient indiquer le pays avec qui, selon eux, le Canada devrait essayer de tisser le plus de liens. Le quart des répondants (24 %) croit que le Canada devrait tisser davantage de liens avec les États-Unis, alors qu’une proportion légèrement inférieure (22 %) mentionne l’Europe. Environ un </w:t>
      </w:r>
      <w:r w:rsidR="006574B2">
        <w:rPr>
          <w:lang w:val="fr-CA"/>
        </w:rPr>
        <w:t xml:space="preserve">répondant </w:t>
      </w:r>
      <w:r w:rsidRPr="00F834FA">
        <w:rPr>
          <w:lang w:val="fr-CA"/>
        </w:rPr>
        <w:t>sur six (16 %) est d’avis que le Canada devrait accroître ses échanges commerciaux avec le Royaume-Uni, et un</w:t>
      </w:r>
      <w:r w:rsidR="006574B2">
        <w:rPr>
          <w:lang w:val="fr-CA"/>
        </w:rPr>
        <w:t>e proportion un</w:t>
      </w:r>
      <w:r w:rsidRPr="00F834FA">
        <w:rPr>
          <w:lang w:val="fr-CA"/>
        </w:rPr>
        <w:t xml:space="preserve"> peu moins </w:t>
      </w:r>
      <w:r w:rsidR="006574B2">
        <w:rPr>
          <w:lang w:val="fr-CA"/>
        </w:rPr>
        <w:t xml:space="preserve">élevée </w:t>
      </w:r>
      <w:r w:rsidRPr="00F834FA">
        <w:rPr>
          <w:lang w:val="fr-CA"/>
        </w:rPr>
        <w:t>juge qu’il devrait le faire avec l’Inde (12 %) ou la Chine (12 %). Les autres réponses fréquentes sont le Japon (8 %), l’Allemagne (7 %), le Mexique (7 %) et l’Australie (6 %). Le suivi révèle que ces résultats demeurent en grande partie inchangés depuis 2020.</w:t>
      </w:r>
      <w:bookmarkEnd w:id="48"/>
    </w:p>
    <w:p w14:paraId="0453271A" w14:textId="17B38F12" w:rsidR="00F834FA" w:rsidRPr="00F834FA" w:rsidRDefault="00F834FA" w:rsidP="00F834FA">
      <w:pPr>
        <w:pStyle w:val="Highl-1"/>
        <w:jc w:val="both"/>
        <w:rPr>
          <w:sz w:val="24"/>
          <w:szCs w:val="24"/>
          <w:lang w:val="fr-CA"/>
        </w:rPr>
      </w:pPr>
      <w:r w:rsidRPr="00F834FA">
        <w:rPr>
          <w:sz w:val="24"/>
          <w:lang w:val="fr-CA"/>
        </w:rPr>
        <w:t xml:space="preserve">La probabilité de mentionner l’Europe comme un partenaire commercial augmente avec l’âge (de 15 % chez les moins de 35 ans, cette proportion passe à 28 % chez les 65 </w:t>
      </w:r>
      <w:r w:rsidR="00953DC4">
        <w:rPr>
          <w:sz w:val="24"/>
          <w:lang w:val="fr-CA"/>
        </w:rPr>
        <w:t xml:space="preserve">ans </w:t>
      </w:r>
      <w:r w:rsidRPr="00F834FA">
        <w:rPr>
          <w:sz w:val="24"/>
          <w:lang w:val="fr-CA"/>
        </w:rPr>
        <w:t>ou plus).</w:t>
      </w:r>
    </w:p>
    <w:p w14:paraId="050FD323" w14:textId="77777777" w:rsidR="00F834FA" w:rsidRPr="00F834FA" w:rsidRDefault="00F834FA" w:rsidP="00F834FA">
      <w:pPr>
        <w:pStyle w:val="Highl-1"/>
        <w:jc w:val="both"/>
        <w:rPr>
          <w:sz w:val="24"/>
          <w:szCs w:val="24"/>
          <w:lang w:val="fr-CA"/>
        </w:rPr>
      </w:pPr>
      <w:r w:rsidRPr="00F834FA">
        <w:rPr>
          <w:sz w:val="24"/>
          <w:lang w:val="fr-CA"/>
        </w:rPr>
        <w:t>Les résidents du Québec sont plus susceptibles de dire que le Canada devrait tisser davantage de liens avec les États-Unis (33 %, comparativement à 24 % à l’échelle nationale), et ont moins tendance à dire que le Canada devrait établir des liens plus forts avec l’Europe (13 % contre 22 %).</w:t>
      </w:r>
    </w:p>
    <w:bookmarkEnd w:id="47"/>
    <w:p w14:paraId="4B238C27" w14:textId="77777777" w:rsidR="00F834FA" w:rsidRPr="00F834FA" w:rsidRDefault="00F834FA" w:rsidP="00F834FA">
      <w:pPr>
        <w:pStyle w:val="Chapterbodytext"/>
        <w:rPr>
          <w:lang w:val="fr-CA"/>
        </w:rPr>
      </w:pPr>
    </w:p>
    <w:p w14:paraId="2DC494FA" w14:textId="77777777" w:rsidR="00F834FA" w:rsidRPr="00F834FA" w:rsidRDefault="00F834FA" w:rsidP="00F834FA">
      <w:pPr>
        <w:pStyle w:val="Chapterbodytext"/>
        <w:rPr>
          <w:lang w:val="fr-CA"/>
        </w:rPr>
      </w:pPr>
    </w:p>
    <w:p w14:paraId="6994085E" w14:textId="752B1B26" w:rsidR="00F834FA" w:rsidRPr="00F834FA" w:rsidRDefault="00953DC4" w:rsidP="00F834FA">
      <w:pPr>
        <w:pStyle w:val="Chapterbodytext"/>
        <w:jc w:val="center"/>
        <w:rPr>
          <w:lang w:val="fr-CA"/>
        </w:rPr>
      </w:pPr>
      <w:r>
        <w:rPr>
          <w:lang w:val="fr-CA"/>
        </w:rPr>
        <w:object w:dxaOrig="7173" w:dyaOrig="5391" w14:anchorId="11BD6D14">
          <v:shape id="_x0000_i1067" type="#_x0000_t75" style="width:358.65pt;height:269.75pt" o:ole="">
            <v:imagedata r:id="rId107" o:title=""/>
          </v:shape>
          <o:OLEObject Type="Embed" ProgID="PowerPoint.Slide.12" ShapeID="_x0000_i1067" DrawAspect="Content" ObjectID="_1690877865" r:id="rId108"/>
        </w:object>
      </w:r>
    </w:p>
    <w:p w14:paraId="6F11FE46" w14:textId="77777777" w:rsidR="00F834FA" w:rsidRPr="00F834FA" w:rsidRDefault="00F834FA" w:rsidP="00F834FA">
      <w:pPr>
        <w:pStyle w:val="Chapterbodytext"/>
        <w:rPr>
          <w:lang w:val="fr-CA"/>
        </w:rPr>
      </w:pPr>
    </w:p>
    <w:p w14:paraId="2054B480" w14:textId="512DF9A9" w:rsidR="00F834FA" w:rsidRPr="00F834FA" w:rsidRDefault="00F834FA" w:rsidP="00F834FA">
      <w:pPr>
        <w:pStyle w:val="Heading2"/>
        <w:tabs>
          <w:tab w:val="clear" w:pos="1077"/>
          <w:tab w:val="left" w:pos="1080"/>
        </w:tabs>
        <w:rPr>
          <w:lang w:val="fr-CA"/>
        </w:rPr>
      </w:pPr>
      <w:bookmarkStart w:id="49" w:name="_Toc70685667"/>
      <w:r w:rsidRPr="00F834FA">
        <w:rPr>
          <w:lang w:val="fr-CA"/>
        </w:rPr>
        <w:t>Connaissance et point de vue à l’égard de l’ACEUM, du PTPGP et de l’AECG</w:t>
      </w:r>
      <w:bookmarkEnd w:id="49"/>
    </w:p>
    <w:p w14:paraId="6C9D49B8" w14:textId="77777777" w:rsidR="00F834FA" w:rsidRPr="00F834FA" w:rsidRDefault="00F834FA" w:rsidP="00F834FA">
      <w:pPr>
        <w:pStyle w:val="Chapterbodytext"/>
        <w:rPr>
          <w:lang w:val="fr-CA"/>
        </w:rPr>
      </w:pPr>
    </w:p>
    <w:p w14:paraId="69221306" w14:textId="6B655D43" w:rsidR="00F834FA" w:rsidRPr="00F834FA" w:rsidRDefault="00F834FA" w:rsidP="00F834FA">
      <w:pPr>
        <w:pStyle w:val="Chapterbodytext"/>
        <w:rPr>
          <w:lang w:val="fr-CA"/>
        </w:rPr>
      </w:pPr>
      <w:bookmarkStart w:id="50" w:name="_Hlk66140263"/>
      <w:r w:rsidRPr="00F834FA">
        <w:rPr>
          <w:lang w:val="fr-CA"/>
        </w:rPr>
        <w:tab/>
        <w:t xml:space="preserve">Les Canadiens devaient aussi indiquer leur niveau de connaissance et </w:t>
      </w:r>
      <w:r w:rsidR="00953DC4">
        <w:rPr>
          <w:lang w:val="fr-CA"/>
        </w:rPr>
        <w:t xml:space="preserve">donner </w:t>
      </w:r>
      <w:r w:rsidRPr="00F834FA">
        <w:rPr>
          <w:lang w:val="fr-CA"/>
        </w:rPr>
        <w:t xml:space="preserve">leur point de vue sur trois accords commerciaux récemment signés : l’Accord Canada–États-Unis–Mexique (ACEUM), l’Accord de </w:t>
      </w:r>
      <w:r w:rsidR="00F35743">
        <w:rPr>
          <w:lang w:val="fr-CA"/>
        </w:rPr>
        <w:t>P</w:t>
      </w:r>
      <w:r w:rsidRPr="00F834FA">
        <w:rPr>
          <w:lang w:val="fr-CA"/>
        </w:rPr>
        <w:t>artenariat transpacifique global et progressiste (PTPGP) et l’Accord économique et commercial global (AECG)</w:t>
      </w:r>
      <w:r w:rsidR="00953DC4" w:rsidRPr="00953DC4">
        <w:rPr>
          <w:lang w:val="fr-CA"/>
        </w:rPr>
        <w:t xml:space="preserve"> </w:t>
      </w:r>
      <w:r w:rsidR="00953DC4" w:rsidRPr="00F834FA">
        <w:rPr>
          <w:lang w:val="fr-CA"/>
        </w:rPr>
        <w:t>entre le Canada et l’Union européenne</w:t>
      </w:r>
      <w:r w:rsidRPr="00F834FA">
        <w:rPr>
          <w:lang w:val="fr-CA"/>
        </w:rPr>
        <w:t>.</w:t>
      </w:r>
    </w:p>
    <w:p w14:paraId="5B40BEB2" w14:textId="77777777" w:rsidR="00F834FA" w:rsidRPr="00F834FA" w:rsidRDefault="00F834FA" w:rsidP="00F834FA">
      <w:pPr>
        <w:pStyle w:val="Chapterbodytext"/>
        <w:rPr>
          <w:lang w:val="fr-CA"/>
        </w:rPr>
      </w:pPr>
    </w:p>
    <w:p w14:paraId="5DE0939F" w14:textId="30DBD4C2" w:rsidR="00F834FA" w:rsidRPr="00F834FA" w:rsidRDefault="00F834FA" w:rsidP="00F834FA">
      <w:pPr>
        <w:pStyle w:val="Chapterbodytext"/>
        <w:rPr>
          <w:lang w:val="fr-CA"/>
        </w:rPr>
      </w:pPr>
      <w:r w:rsidRPr="00F834FA">
        <w:rPr>
          <w:lang w:val="fr-CA"/>
        </w:rPr>
        <w:tab/>
        <w:t xml:space="preserve">Les résultats révèlent que le public connaît peu le PTPGP et l’AECG, et </w:t>
      </w:r>
      <w:r w:rsidR="00953DC4">
        <w:rPr>
          <w:lang w:val="fr-CA"/>
        </w:rPr>
        <w:t xml:space="preserve">ne </w:t>
      </w:r>
      <w:r w:rsidRPr="00F834FA">
        <w:rPr>
          <w:lang w:val="fr-CA"/>
        </w:rPr>
        <w:t xml:space="preserve">connaît </w:t>
      </w:r>
      <w:r w:rsidR="00953DC4">
        <w:rPr>
          <w:lang w:val="fr-CA"/>
        </w:rPr>
        <w:t xml:space="preserve">que </w:t>
      </w:r>
      <w:r w:rsidRPr="00F834FA">
        <w:rPr>
          <w:lang w:val="fr-CA"/>
        </w:rPr>
        <w:t xml:space="preserve">moyennement l’ACEUM. Toutefois, les répondants qui disent connaître les accords en ont </w:t>
      </w:r>
      <w:r w:rsidR="00953DC4">
        <w:rPr>
          <w:lang w:val="fr-CA"/>
        </w:rPr>
        <w:t xml:space="preserve">un </w:t>
      </w:r>
      <w:r w:rsidRPr="00F834FA">
        <w:rPr>
          <w:lang w:val="fr-CA"/>
        </w:rPr>
        <w:t>point de vue positif.</w:t>
      </w:r>
    </w:p>
    <w:bookmarkEnd w:id="50"/>
    <w:p w14:paraId="0B8C1641" w14:textId="77777777" w:rsidR="00F834FA" w:rsidRPr="00F834FA" w:rsidRDefault="00F834FA" w:rsidP="00F834FA">
      <w:pPr>
        <w:pStyle w:val="Chapterbodytext"/>
        <w:rPr>
          <w:lang w:val="fr-CA"/>
        </w:rPr>
      </w:pPr>
    </w:p>
    <w:p w14:paraId="183E66C6" w14:textId="77777777" w:rsidR="00F834FA" w:rsidRPr="00F834FA" w:rsidRDefault="00F834FA" w:rsidP="00F834FA">
      <w:pPr>
        <w:pStyle w:val="Chapterbodytext"/>
        <w:rPr>
          <w:lang w:val="fr-CA"/>
        </w:rPr>
      </w:pPr>
    </w:p>
    <w:p w14:paraId="2CF98562" w14:textId="4063C594" w:rsidR="00F834FA" w:rsidRPr="00F834FA" w:rsidRDefault="00F834FA" w:rsidP="00F834FA">
      <w:pPr>
        <w:pStyle w:val="Heading3"/>
        <w:rPr>
          <w:lang w:val="fr-CA"/>
        </w:rPr>
      </w:pPr>
      <w:r w:rsidRPr="00F834FA">
        <w:rPr>
          <w:lang w:val="fr-CA"/>
        </w:rPr>
        <w:t>Connaissance de l’ACEUM et point de vue sur l’ACEUM</w:t>
      </w:r>
    </w:p>
    <w:p w14:paraId="7B7ED711" w14:textId="77777777" w:rsidR="00F834FA" w:rsidRPr="00F834FA" w:rsidRDefault="00F834FA" w:rsidP="00F834FA">
      <w:pPr>
        <w:pStyle w:val="Chapterbodytext"/>
        <w:rPr>
          <w:lang w:val="fr-CA"/>
        </w:rPr>
      </w:pPr>
    </w:p>
    <w:p w14:paraId="4C0D988B" w14:textId="5B32A98A" w:rsidR="00F834FA" w:rsidRPr="00F834FA" w:rsidRDefault="00F834FA" w:rsidP="00F834FA">
      <w:pPr>
        <w:pStyle w:val="Chapterbodytext"/>
        <w:rPr>
          <w:lang w:val="fr-CA"/>
        </w:rPr>
      </w:pPr>
      <w:bookmarkStart w:id="51" w:name="_Hlk66140271"/>
      <w:r w:rsidRPr="00F834FA">
        <w:rPr>
          <w:lang w:val="fr-CA"/>
        </w:rPr>
        <w:lastRenderedPageBreak/>
        <w:tab/>
        <w:t xml:space="preserve">Les résultats </w:t>
      </w:r>
      <w:r w:rsidR="005A3B3D">
        <w:rPr>
          <w:lang w:val="fr-CA"/>
        </w:rPr>
        <w:t xml:space="preserve">indiquent </w:t>
      </w:r>
      <w:r w:rsidRPr="00F834FA">
        <w:rPr>
          <w:lang w:val="fr-CA"/>
        </w:rPr>
        <w:t xml:space="preserve">une connaissance moyenne de l’ACEUM. Environ la moitié des </w:t>
      </w:r>
      <w:r w:rsidR="005A3B3D">
        <w:rPr>
          <w:lang w:val="fr-CA"/>
        </w:rPr>
        <w:t xml:space="preserve">répondants </w:t>
      </w:r>
      <w:r w:rsidRPr="00F834FA">
        <w:rPr>
          <w:lang w:val="fr-CA"/>
        </w:rPr>
        <w:t>affirme le connaître très bien (7 %) ou assez bien (45 %). Un répondant sur trois (34 %) ne le connaît pas très bien et un sur huit (13 %) ne le connaît pas du tout.</w:t>
      </w:r>
    </w:p>
    <w:p w14:paraId="40A1DF98" w14:textId="419F0446" w:rsidR="00F834FA" w:rsidRPr="00F834FA" w:rsidRDefault="00F834FA" w:rsidP="00F834FA">
      <w:pPr>
        <w:pStyle w:val="Highl-1"/>
        <w:jc w:val="both"/>
        <w:rPr>
          <w:sz w:val="24"/>
          <w:szCs w:val="24"/>
          <w:lang w:val="fr-CA"/>
        </w:rPr>
      </w:pPr>
      <w:r w:rsidRPr="00F834FA">
        <w:rPr>
          <w:sz w:val="24"/>
          <w:lang w:val="fr-CA"/>
        </w:rPr>
        <w:t xml:space="preserve">La mesure dans laquelle les répondants croient bien connaître l’ACEUM est beaucoup plus élevée chez les hommes (62 % </w:t>
      </w:r>
      <w:r w:rsidR="005A3B3D">
        <w:rPr>
          <w:sz w:val="24"/>
          <w:lang w:val="fr-CA"/>
        </w:rPr>
        <w:t xml:space="preserve">d’entre eux </w:t>
      </w:r>
      <w:r w:rsidRPr="00F834FA">
        <w:rPr>
          <w:sz w:val="24"/>
          <w:lang w:val="fr-CA"/>
        </w:rPr>
        <w:t xml:space="preserve">affirment le connaître assez bien ou très bien, comparativement à 42 % </w:t>
      </w:r>
      <w:r w:rsidR="005A3B3D">
        <w:rPr>
          <w:sz w:val="24"/>
          <w:lang w:val="fr-CA"/>
        </w:rPr>
        <w:t>d</w:t>
      </w:r>
      <w:r w:rsidRPr="00F834FA">
        <w:rPr>
          <w:sz w:val="24"/>
          <w:lang w:val="fr-CA"/>
        </w:rPr>
        <w:t>es femmes).</w:t>
      </w:r>
    </w:p>
    <w:p w14:paraId="1D0B8E8E" w14:textId="73FBF8F3" w:rsidR="00F834FA" w:rsidRPr="00F834FA" w:rsidRDefault="00F834FA" w:rsidP="00F834FA">
      <w:pPr>
        <w:pStyle w:val="Highl-1"/>
        <w:jc w:val="both"/>
        <w:rPr>
          <w:sz w:val="24"/>
          <w:szCs w:val="24"/>
          <w:lang w:val="fr-CA"/>
        </w:rPr>
      </w:pPr>
      <w:r w:rsidRPr="00F834FA">
        <w:rPr>
          <w:sz w:val="24"/>
          <w:lang w:val="fr-CA"/>
        </w:rPr>
        <w:t xml:space="preserve">Les </w:t>
      </w:r>
      <w:r w:rsidR="005A3B3D">
        <w:rPr>
          <w:sz w:val="24"/>
          <w:lang w:val="fr-CA"/>
        </w:rPr>
        <w:t xml:space="preserve">répondants </w:t>
      </w:r>
      <w:r w:rsidRPr="00F834FA">
        <w:rPr>
          <w:sz w:val="24"/>
          <w:lang w:val="fr-CA"/>
        </w:rPr>
        <w:t xml:space="preserve">qui ont un diplôme universitaire sont beaucoup plus susceptibles de déclarer connaître assez bien l’accord (58 %, comparativement à 45 % des </w:t>
      </w:r>
      <w:r w:rsidR="005A3B3D">
        <w:rPr>
          <w:sz w:val="24"/>
          <w:lang w:val="fr-CA"/>
        </w:rPr>
        <w:t xml:space="preserve">répondants </w:t>
      </w:r>
      <w:r w:rsidRPr="00F834FA">
        <w:rPr>
          <w:sz w:val="24"/>
          <w:lang w:val="fr-CA"/>
        </w:rPr>
        <w:t xml:space="preserve">qui ont un diplôme collégial et à 41 % de </w:t>
      </w:r>
      <w:r w:rsidR="005A3B3D">
        <w:rPr>
          <w:sz w:val="24"/>
          <w:lang w:val="fr-CA"/>
        </w:rPr>
        <w:t xml:space="preserve">ceux </w:t>
      </w:r>
      <w:r w:rsidRPr="00F834FA">
        <w:rPr>
          <w:sz w:val="24"/>
          <w:lang w:val="fr-CA"/>
        </w:rPr>
        <w:t xml:space="preserve">qui ont </w:t>
      </w:r>
      <w:r w:rsidR="000C3928">
        <w:rPr>
          <w:sz w:val="24"/>
          <w:lang w:val="fr-CA"/>
        </w:rPr>
        <w:t xml:space="preserve">une éducation </w:t>
      </w:r>
      <w:r w:rsidRPr="00F834FA">
        <w:rPr>
          <w:sz w:val="24"/>
          <w:lang w:val="fr-CA"/>
        </w:rPr>
        <w:t>secondaire).</w:t>
      </w:r>
    </w:p>
    <w:p w14:paraId="5F68AA3C" w14:textId="77777777" w:rsidR="00F834FA" w:rsidRPr="00F834FA" w:rsidRDefault="00F834FA" w:rsidP="00F834FA">
      <w:pPr>
        <w:pStyle w:val="Chapterbodytext"/>
        <w:rPr>
          <w:lang w:val="fr-CA"/>
        </w:rPr>
      </w:pPr>
    </w:p>
    <w:p w14:paraId="4D57B908" w14:textId="248A67F5" w:rsidR="00F834FA" w:rsidRPr="00F834FA" w:rsidRDefault="00F834FA" w:rsidP="00F834FA">
      <w:pPr>
        <w:pStyle w:val="Chapterbodytext"/>
        <w:rPr>
          <w:lang w:val="fr-CA"/>
        </w:rPr>
      </w:pPr>
      <w:r w:rsidRPr="00F834FA">
        <w:rPr>
          <w:lang w:val="fr-CA"/>
        </w:rPr>
        <w:tab/>
        <w:t xml:space="preserve">Parmi les </w:t>
      </w:r>
      <w:r w:rsidR="00F04455">
        <w:rPr>
          <w:lang w:val="fr-CA"/>
        </w:rPr>
        <w:t xml:space="preserve">répondants </w:t>
      </w:r>
      <w:r w:rsidRPr="00F834FA">
        <w:rPr>
          <w:lang w:val="fr-CA"/>
        </w:rPr>
        <w:t xml:space="preserve">qui connaissent au moins assez bien l’accord, les impressions sont généralement favorables. La plupart de ces répondants ont une opinion très positive (9 %) ou plutôt positive (53 %) de l’accord. Le quart (27 %) considère l’ACEUM de façon plutôt négative et seuls 5 % </w:t>
      </w:r>
      <w:r w:rsidR="00B719FE">
        <w:rPr>
          <w:lang w:val="fr-CA"/>
        </w:rPr>
        <w:t xml:space="preserve">des répondants </w:t>
      </w:r>
      <w:r w:rsidRPr="00F834FA">
        <w:rPr>
          <w:lang w:val="fr-CA"/>
        </w:rPr>
        <w:t>en ont une opinion très négative.</w:t>
      </w:r>
    </w:p>
    <w:bookmarkEnd w:id="51"/>
    <w:p w14:paraId="39623DB3" w14:textId="77777777" w:rsidR="00F834FA" w:rsidRPr="00F834FA" w:rsidRDefault="00F834FA" w:rsidP="00F834FA">
      <w:pPr>
        <w:pStyle w:val="Chapterbodytext"/>
        <w:rPr>
          <w:lang w:val="fr-CA"/>
        </w:rPr>
      </w:pPr>
    </w:p>
    <w:p w14:paraId="08E5D50C" w14:textId="77777777" w:rsidR="00F834FA" w:rsidRPr="00F834FA" w:rsidRDefault="00F834FA" w:rsidP="00F834FA">
      <w:pPr>
        <w:pStyle w:val="Chapterbodytext"/>
        <w:rPr>
          <w:lang w:val="fr-CA"/>
        </w:rPr>
      </w:pPr>
      <w:r w:rsidRPr="00F834FA">
        <w:rPr>
          <w:lang w:val="fr-CA"/>
        </w:rPr>
        <w:br w:type="page"/>
      </w:r>
    </w:p>
    <w:p w14:paraId="742AD8BD" w14:textId="70CFF1FD" w:rsidR="00F834FA" w:rsidRPr="00F834FA" w:rsidRDefault="00B719FE" w:rsidP="00F834FA">
      <w:pPr>
        <w:pStyle w:val="Chapterbodytext"/>
        <w:jc w:val="center"/>
        <w:rPr>
          <w:lang w:val="fr-CA"/>
        </w:rPr>
      </w:pPr>
      <w:r>
        <w:rPr>
          <w:lang w:val="fr-CA"/>
        </w:rPr>
        <w:object w:dxaOrig="7173" w:dyaOrig="5391" w14:anchorId="74836B7F">
          <v:shape id="_x0000_i1068" type="#_x0000_t75" style="width:358.65pt;height:269.75pt" o:ole="">
            <v:imagedata r:id="rId109" o:title=""/>
          </v:shape>
          <o:OLEObject Type="Embed" ProgID="PowerPoint.Slide.12" ShapeID="_x0000_i1068" DrawAspect="Content" ObjectID="_1690877866" r:id="rId110"/>
        </w:object>
      </w:r>
    </w:p>
    <w:p w14:paraId="2AC9D162" w14:textId="77777777" w:rsidR="00F834FA" w:rsidRPr="00F834FA" w:rsidRDefault="00F834FA" w:rsidP="00F834FA">
      <w:pPr>
        <w:pStyle w:val="Chapterbodytext"/>
        <w:rPr>
          <w:lang w:val="fr-CA"/>
        </w:rPr>
      </w:pPr>
    </w:p>
    <w:p w14:paraId="1B7266DC" w14:textId="77777777" w:rsidR="00F834FA" w:rsidRPr="00F834FA" w:rsidRDefault="00F834FA" w:rsidP="00F834FA">
      <w:pPr>
        <w:pStyle w:val="Chapterbodytext"/>
        <w:rPr>
          <w:lang w:val="fr-CA"/>
        </w:rPr>
      </w:pPr>
    </w:p>
    <w:p w14:paraId="0EE0B9A0" w14:textId="1A17553A" w:rsidR="00F834FA" w:rsidRPr="00F834FA" w:rsidRDefault="00B719FE" w:rsidP="00F834FA">
      <w:pPr>
        <w:pStyle w:val="Chapterbodytext"/>
        <w:jc w:val="center"/>
        <w:rPr>
          <w:lang w:val="fr-CA"/>
        </w:rPr>
      </w:pPr>
      <w:r>
        <w:rPr>
          <w:lang w:val="fr-CA"/>
        </w:rPr>
        <w:object w:dxaOrig="7156" w:dyaOrig="5380" w14:anchorId="0C2D5B81">
          <v:shape id="_x0000_i1069" type="#_x0000_t75" style="width:357.7pt;height:268.85pt" o:ole="">
            <v:imagedata r:id="rId111" o:title=""/>
          </v:shape>
          <o:OLEObject Type="Embed" ProgID="PowerPoint.Slide.12" ShapeID="_x0000_i1069" DrawAspect="Content" ObjectID="_1690877867" r:id="rId112"/>
        </w:object>
      </w:r>
    </w:p>
    <w:p w14:paraId="5E3DEF56" w14:textId="77777777" w:rsidR="00F834FA" w:rsidRPr="00F834FA" w:rsidRDefault="00F834FA" w:rsidP="00F834FA">
      <w:pPr>
        <w:pStyle w:val="Chapterbodytext"/>
        <w:rPr>
          <w:lang w:val="fr-CA"/>
        </w:rPr>
      </w:pPr>
    </w:p>
    <w:p w14:paraId="0913A9A3" w14:textId="77777777" w:rsidR="00F834FA" w:rsidRPr="00F834FA" w:rsidRDefault="00F834FA" w:rsidP="00F834FA">
      <w:pPr>
        <w:pStyle w:val="Chapterbodytext"/>
        <w:rPr>
          <w:lang w:val="fr-CA"/>
        </w:rPr>
      </w:pPr>
    </w:p>
    <w:p w14:paraId="525F7B33" w14:textId="3D3B6784" w:rsidR="00F834FA" w:rsidRPr="00F834FA" w:rsidRDefault="00F834FA" w:rsidP="00F834FA">
      <w:pPr>
        <w:pStyle w:val="Heading3"/>
        <w:rPr>
          <w:lang w:val="fr-CA"/>
        </w:rPr>
      </w:pPr>
      <w:r w:rsidRPr="00F834FA">
        <w:rPr>
          <w:lang w:val="fr-CA"/>
        </w:rPr>
        <w:lastRenderedPageBreak/>
        <w:t>Connaissance du PTPGP et point de vue sur le PTPGP</w:t>
      </w:r>
    </w:p>
    <w:p w14:paraId="34063B14" w14:textId="77777777" w:rsidR="00F834FA" w:rsidRPr="00F834FA" w:rsidRDefault="00F834FA" w:rsidP="00F834FA">
      <w:pPr>
        <w:pStyle w:val="Chapterbodytext"/>
        <w:rPr>
          <w:lang w:val="fr-CA"/>
        </w:rPr>
      </w:pPr>
    </w:p>
    <w:p w14:paraId="6E154927" w14:textId="2A3424AE" w:rsidR="00F834FA" w:rsidRPr="00F834FA" w:rsidRDefault="00F834FA" w:rsidP="00F834FA">
      <w:pPr>
        <w:pStyle w:val="Chapterbodytext"/>
        <w:rPr>
          <w:lang w:val="fr-CA"/>
        </w:rPr>
      </w:pPr>
      <w:bookmarkStart w:id="52" w:name="_Hlk36557570"/>
      <w:bookmarkStart w:id="53" w:name="_Hlk66140279"/>
      <w:r w:rsidRPr="00F834FA">
        <w:rPr>
          <w:lang w:val="fr-CA"/>
        </w:rPr>
        <w:tab/>
        <w:t xml:space="preserve">Lorsqu’invités à indiquer la mesure dans laquelle ils connaissent bien le PTPGP, la plupart des </w:t>
      </w:r>
      <w:r w:rsidR="00C96EFF">
        <w:rPr>
          <w:lang w:val="fr-CA"/>
        </w:rPr>
        <w:t xml:space="preserve">répondants </w:t>
      </w:r>
      <w:r w:rsidRPr="00F834FA">
        <w:rPr>
          <w:lang w:val="fr-CA"/>
        </w:rPr>
        <w:t>disent ne pas le connaître très bien (40 %) ou ne pas le connaître</w:t>
      </w:r>
      <w:r w:rsidR="00C96EFF" w:rsidRPr="00C96EFF">
        <w:rPr>
          <w:lang w:val="fr-CA"/>
        </w:rPr>
        <w:t xml:space="preserve"> </w:t>
      </w:r>
      <w:r w:rsidR="00C96EFF" w:rsidRPr="00F834FA">
        <w:rPr>
          <w:lang w:val="fr-CA"/>
        </w:rPr>
        <w:t>du tout</w:t>
      </w:r>
      <w:r w:rsidRPr="00F834FA">
        <w:rPr>
          <w:lang w:val="fr-CA"/>
        </w:rPr>
        <w:t xml:space="preserve"> (30 %). Le quart seulement (25 %) déclare le connaître assez bien, et une proportion encore moins </w:t>
      </w:r>
      <w:r w:rsidR="00C96EFF">
        <w:rPr>
          <w:lang w:val="fr-CA"/>
        </w:rPr>
        <w:t xml:space="preserve">élevée </w:t>
      </w:r>
      <w:r w:rsidRPr="00F834FA">
        <w:rPr>
          <w:lang w:val="fr-CA"/>
        </w:rPr>
        <w:t>(3 %) croit le connaître très bien.</w:t>
      </w:r>
    </w:p>
    <w:p w14:paraId="41A443AC" w14:textId="77777777" w:rsidR="00F834FA" w:rsidRPr="00F834FA" w:rsidRDefault="00F834FA" w:rsidP="00F834FA">
      <w:pPr>
        <w:pStyle w:val="Highl-1"/>
        <w:jc w:val="both"/>
        <w:rPr>
          <w:sz w:val="24"/>
          <w:szCs w:val="24"/>
          <w:lang w:val="fr-CA"/>
        </w:rPr>
      </w:pPr>
      <w:r w:rsidRPr="00F834FA">
        <w:rPr>
          <w:sz w:val="24"/>
          <w:lang w:val="fr-CA"/>
        </w:rPr>
        <w:t>Comme pour l’ACEUM, la mesure dans laquelle les répondants croient bien connaître le PTPGP est plus élevée chez les hommes (39 % affirment le connaître assez bien ou très bien, comparativement à 18 % des femmes).</w:t>
      </w:r>
    </w:p>
    <w:p w14:paraId="55C4E38B" w14:textId="549B03F4" w:rsidR="00F834FA" w:rsidRPr="00F834FA" w:rsidRDefault="00F834FA" w:rsidP="00F834FA">
      <w:pPr>
        <w:pStyle w:val="Highl-1"/>
        <w:jc w:val="both"/>
        <w:rPr>
          <w:sz w:val="24"/>
          <w:szCs w:val="24"/>
          <w:lang w:val="fr-CA"/>
        </w:rPr>
      </w:pPr>
      <w:r w:rsidRPr="00F834FA">
        <w:rPr>
          <w:sz w:val="24"/>
          <w:lang w:val="fr-CA"/>
        </w:rPr>
        <w:t xml:space="preserve">Les </w:t>
      </w:r>
      <w:r w:rsidR="00C96EFF">
        <w:rPr>
          <w:sz w:val="24"/>
          <w:lang w:val="fr-CA"/>
        </w:rPr>
        <w:t xml:space="preserve">répondants </w:t>
      </w:r>
      <w:r w:rsidRPr="00F834FA">
        <w:rPr>
          <w:sz w:val="24"/>
          <w:lang w:val="fr-CA"/>
        </w:rPr>
        <w:t xml:space="preserve">qui ont un diplôme universitaire sont beaucoup plus susceptibles de déclarer bien connaître le PTPGP (35 %, comparativement à 20 % des </w:t>
      </w:r>
      <w:r w:rsidR="00C96EFF">
        <w:rPr>
          <w:sz w:val="24"/>
          <w:lang w:val="fr-CA"/>
        </w:rPr>
        <w:t xml:space="preserve">répondants </w:t>
      </w:r>
      <w:r w:rsidRPr="00F834FA">
        <w:rPr>
          <w:sz w:val="24"/>
          <w:lang w:val="fr-CA"/>
        </w:rPr>
        <w:t xml:space="preserve">qui ont un diplôme collégial et à 19 % de </w:t>
      </w:r>
      <w:r w:rsidR="00C96EFF">
        <w:rPr>
          <w:sz w:val="24"/>
          <w:lang w:val="fr-CA"/>
        </w:rPr>
        <w:t>ceux</w:t>
      </w:r>
      <w:r w:rsidRPr="00F834FA">
        <w:rPr>
          <w:sz w:val="24"/>
          <w:lang w:val="fr-CA"/>
        </w:rPr>
        <w:t xml:space="preserve"> qui ont </w:t>
      </w:r>
      <w:r w:rsidR="000C3928">
        <w:rPr>
          <w:sz w:val="24"/>
          <w:lang w:val="fr-CA"/>
        </w:rPr>
        <w:t xml:space="preserve">une éducation </w:t>
      </w:r>
      <w:r w:rsidRPr="00F834FA">
        <w:rPr>
          <w:sz w:val="24"/>
          <w:lang w:val="fr-CA"/>
        </w:rPr>
        <w:t>secondaire).</w:t>
      </w:r>
    </w:p>
    <w:p w14:paraId="7D5A1EF6" w14:textId="71CD8906" w:rsidR="00F834FA" w:rsidRPr="00F834FA" w:rsidRDefault="00F834FA" w:rsidP="00F834FA">
      <w:pPr>
        <w:pStyle w:val="Highl-1"/>
        <w:jc w:val="both"/>
        <w:rPr>
          <w:sz w:val="24"/>
          <w:szCs w:val="24"/>
          <w:lang w:val="fr-CA"/>
        </w:rPr>
      </w:pPr>
      <w:r w:rsidRPr="00F834FA">
        <w:rPr>
          <w:sz w:val="24"/>
          <w:lang w:val="fr-CA"/>
        </w:rPr>
        <w:t xml:space="preserve">Les résidents du Québec sont </w:t>
      </w:r>
      <w:r w:rsidR="00041E9B">
        <w:rPr>
          <w:sz w:val="24"/>
          <w:lang w:val="fr-CA"/>
        </w:rPr>
        <w:t xml:space="preserve">les </w:t>
      </w:r>
      <w:r w:rsidRPr="00F834FA">
        <w:rPr>
          <w:sz w:val="24"/>
          <w:lang w:val="fr-CA"/>
        </w:rPr>
        <w:t>moins enclins à bien connaître le PTPGP (15 %, comparativement à 28 % en moyenne).</w:t>
      </w:r>
    </w:p>
    <w:p w14:paraId="0562D0E9" w14:textId="77777777" w:rsidR="00F834FA" w:rsidRPr="00F834FA" w:rsidRDefault="00F834FA" w:rsidP="00F834FA">
      <w:pPr>
        <w:pStyle w:val="Chapterbodytext"/>
        <w:rPr>
          <w:lang w:val="fr-CA"/>
        </w:rPr>
      </w:pPr>
    </w:p>
    <w:p w14:paraId="3AF532C4" w14:textId="714CB588" w:rsidR="00F834FA" w:rsidRPr="00F834FA" w:rsidRDefault="00F834FA" w:rsidP="00F834FA">
      <w:pPr>
        <w:pStyle w:val="Chapterbodytext"/>
        <w:rPr>
          <w:lang w:val="fr-CA"/>
        </w:rPr>
      </w:pPr>
      <w:r w:rsidRPr="00F834FA">
        <w:rPr>
          <w:lang w:val="fr-CA"/>
        </w:rPr>
        <w:tab/>
        <w:t xml:space="preserve">Malgré une connaissance limitée du PTPGP, les répondants qui le connaissent </w:t>
      </w:r>
      <w:r w:rsidR="00041E9B">
        <w:rPr>
          <w:lang w:val="fr-CA"/>
        </w:rPr>
        <w:t xml:space="preserve">en </w:t>
      </w:r>
      <w:r w:rsidRPr="00F834FA">
        <w:rPr>
          <w:lang w:val="fr-CA"/>
        </w:rPr>
        <w:t xml:space="preserve">ont </w:t>
      </w:r>
      <w:r w:rsidR="00041E9B">
        <w:rPr>
          <w:lang w:val="fr-CA"/>
        </w:rPr>
        <w:t xml:space="preserve">une </w:t>
      </w:r>
      <w:r w:rsidRPr="00F834FA">
        <w:rPr>
          <w:lang w:val="fr-CA"/>
        </w:rPr>
        <w:t>opinion favorable : plus de la moitié (52 %) croit qu</w:t>
      </w:r>
      <w:r w:rsidR="00041E9B">
        <w:rPr>
          <w:lang w:val="fr-CA"/>
        </w:rPr>
        <w:t>e cet accord</w:t>
      </w:r>
      <w:r w:rsidRPr="00F834FA">
        <w:rPr>
          <w:lang w:val="fr-CA"/>
        </w:rPr>
        <w:t xml:space="preserve"> a des répercussions</w:t>
      </w:r>
      <w:r w:rsidR="00041E9B">
        <w:rPr>
          <w:lang w:val="fr-CA"/>
        </w:rPr>
        <w:t xml:space="preserve"> </w:t>
      </w:r>
      <w:r w:rsidR="00817ED4">
        <w:rPr>
          <w:lang w:val="fr-CA"/>
        </w:rPr>
        <w:t xml:space="preserve">plutôt </w:t>
      </w:r>
      <w:r w:rsidRPr="00F834FA">
        <w:rPr>
          <w:lang w:val="fr-CA"/>
        </w:rPr>
        <w:t>positives sur le Canada et une personne sur cinq (2</w:t>
      </w:r>
      <w:r w:rsidR="00041E9B">
        <w:rPr>
          <w:lang w:val="fr-CA"/>
        </w:rPr>
        <w:t>1</w:t>
      </w:r>
      <w:r w:rsidRPr="00F834FA">
        <w:rPr>
          <w:lang w:val="fr-CA"/>
        </w:rPr>
        <w:t> %) est d’avis que ses répercussions sont très positives.</w:t>
      </w:r>
    </w:p>
    <w:p w14:paraId="6BA964EA" w14:textId="3FC2B10D" w:rsidR="00F834FA" w:rsidRPr="00F834FA" w:rsidRDefault="00F834FA" w:rsidP="00F834FA">
      <w:pPr>
        <w:pStyle w:val="Highl-1"/>
        <w:jc w:val="both"/>
        <w:rPr>
          <w:sz w:val="24"/>
          <w:szCs w:val="24"/>
          <w:lang w:val="fr-CA"/>
        </w:rPr>
      </w:pPr>
      <w:r w:rsidRPr="00F834FA">
        <w:rPr>
          <w:sz w:val="24"/>
          <w:lang w:val="fr-CA"/>
        </w:rPr>
        <w:t xml:space="preserve">Les points de vue à l’égard du PTPGP sont plus positifs chez les 65 ans </w:t>
      </w:r>
      <w:r w:rsidR="00116F36">
        <w:rPr>
          <w:sz w:val="24"/>
          <w:lang w:val="fr-CA"/>
        </w:rPr>
        <w:t>ou</w:t>
      </w:r>
      <w:r w:rsidRPr="00F834FA">
        <w:rPr>
          <w:sz w:val="24"/>
          <w:lang w:val="fr-CA"/>
        </w:rPr>
        <w:t xml:space="preserve"> plus (87 % en ont un point de vue très positif ou plutôt positif, comparativement à 73 % en moyenne).</w:t>
      </w:r>
    </w:p>
    <w:bookmarkEnd w:id="52"/>
    <w:p w14:paraId="5C914B6F" w14:textId="77777777" w:rsidR="00F834FA" w:rsidRPr="00F834FA" w:rsidRDefault="00F834FA" w:rsidP="00F834FA">
      <w:pPr>
        <w:pStyle w:val="Chapterbodytext"/>
        <w:rPr>
          <w:lang w:val="fr-CA"/>
        </w:rPr>
      </w:pPr>
    </w:p>
    <w:p w14:paraId="4D07C6DA" w14:textId="77777777" w:rsidR="00F834FA" w:rsidRPr="00F834FA" w:rsidRDefault="00F834FA" w:rsidP="00F834FA">
      <w:pPr>
        <w:pStyle w:val="Chapterbodytext"/>
        <w:rPr>
          <w:lang w:val="fr-CA"/>
        </w:rPr>
      </w:pPr>
      <w:r w:rsidRPr="00F834FA">
        <w:rPr>
          <w:lang w:val="fr-CA"/>
        </w:rPr>
        <w:tab/>
        <w:t>Ces résultats demeurent en grande partie inchangés depuis 2020.</w:t>
      </w:r>
    </w:p>
    <w:bookmarkEnd w:id="53"/>
    <w:p w14:paraId="3E6477C1" w14:textId="77777777" w:rsidR="00F834FA" w:rsidRPr="00F834FA" w:rsidRDefault="00F834FA" w:rsidP="00F834FA">
      <w:pPr>
        <w:pStyle w:val="Chapterbodytext"/>
        <w:rPr>
          <w:lang w:val="fr-CA"/>
        </w:rPr>
      </w:pPr>
      <w:r w:rsidRPr="00F834FA">
        <w:rPr>
          <w:lang w:val="fr-CA"/>
        </w:rPr>
        <w:br w:type="page"/>
      </w:r>
    </w:p>
    <w:p w14:paraId="2F5309CC" w14:textId="6165C19B" w:rsidR="00F834FA" w:rsidRPr="00F834FA" w:rsidRDefault="009A7CCC" w:rsidP="00F834FA">
      <w:pPr>
        <w:pStyle w:val="Chapterbodytext"/>
        <w:jc w:val="center"/>
        <w:rPr>
          <w:lang w:val="fr-CA"/>
        </w:rPr>
      </w:pPr>
      <w:r>
        <w:rPr>
          <w:lang w:val="fr-CA"/>
        </w:rPr>
        <w:object w:dxaOrig="7173" w:dyaOrig="5391" w14:anchorId="17C14B4D">
          <v:shape id="_x0000_i1070" type="#_x0000_t75" style="width:358.65pt;height:269.75pt" o:ole="">
            <v:imagedata r:id="rId113" o:title=""/>
          </v:shape>
          <o:OLEObject Type="Embed" ProgID="PowerPoint.Slide.12" ShapeID="_x0000_i1070" DrawAspect="Content" ObjectID="_1690877868" r:id="rId114"/>
        </w:object>
      </w:r>
    </w:p>
    <w:p w14:paraId="1FAB930E" w14:textId="77777777" w:rsidR="00F834FA" w:rsidRPr="00F834FA" w:rsidRDefault="00F834FA" w:rsidP="00F834FA">
      <w:pPr>
        <w:pStyle w:val="Chapterbodytext"/>
        <w:rPr>
          <w:lang w:val="fr-CA"/>
        </w:rPr>
      </w:pPr>
    </w:p>
    <w:p w14:paraId="14353F8E" w14:textId="77777777" w:rsidR="00F834FA" w:rsidRPr="00F834FA" w:rsidRDefault="00F834FA" w:rsidP="00F834FA">
      <w:pPr>
        <w:pStyle w:val="Chapterbodytext"/>
        <w:rPr>
          <w:lang w:val="fr-CA"/>
        </w:rPr>
      </w:pPr>
    </w:p>
    <w:p w14:paraId="59D3D84A" w14:textId="4493269C" w:rsidR="00F834FA" w:rsidRPr="00F834FA" w:rsidRDefault="007B3DBD" w:rsidP="00F834FA">
      <w:pPr>
        <w:pStyle w:val="Chapterbodytext"/>
        <w:jc w:val="center"/>
        <w:rPr>
          <w:lang w:val="fr-CA"/>
        </w:rPr>
      </w:pPr>
      <w:r>
        <w:rPr>
          <w:lang w:val="fr-CA"/>
        </w:rPr>
        <w:object w:dxaOrig="7173" w:dyaOrig="5391" w14:anchorId="5C3CF627">
          <v:shape id="_x0000_i1071" type="#_x0000_t75" style="width:358.65pt;height:269.75pt" o:ole="">
            <v:imagedata r:id="rId115" o:title=""/>
          </v:shape>
          <o:OLEObject Type="Embed" ProgID="PowerPoint.Slide.12" ShapeID="_x0000_i1071" DrawAspect="Content" ObjectID="_1690877869" r:id="rId116"/>
        </w:object>
      </w:r>
    </w:p>
    <w:p w14:paraId="2F1D8772" w14:textId="77777777" w:rsidR="00F834FA" w:rsidRPr="00F834FA" w:rsidRDefault="00F834FA" w:rsidP="00F834FA">
      <w:pPr>
        <w:pStyle w:val="Chapterbodytext"/>
        <w:rPr>
          <w:lang w:val="fr-CA"/>
        </w:rPr>
      </w:pPr>
    </w:p>
    <w:p w14:paraId="1AE1DDDC" w14:textId="2A614B25" w:rsidR="00F834FA" w:rsidRPr="00F834FA" w:rsidRDefault="00F834FA" w:rsidP="00F834FA">
      <w:pPr>
        <w:pStyle w:val="Heading3"/>
        <w:rPr>
          <w:lang w:val="fr-CA"/>
        </w:rPr>
      </w:pPr>
      <w:r w:rsidRPr="00F834FA">
        <w:rPr>
          <w:lang w:val="fr-CA"/>
        </w:rPr>
        <w:br w:type="page"/>
      </w:r>
      <w:r w:rsidRPr="00F834FA">
        <w:rPr>
          <w:lang w:val="fr-CA"/>
        </w:rPr>
        <w:lastRenderedPageBreak/>
        <w:t>Connaissance de l’AECG et point de vue sur l’AECG</w:t>
      </w:r>
    </w:p>
    <w:p w14:paraId="6608F24C" w14:textId="77777777" w:rsidR="00F834FA" w:rsidRPr="00F834FA" w:rsidRDefault="00F834FA" w:rsidP="00F834FA">
      <w:pPr>
        <w:pStyle w:val="Chapterbodytext"/>
        <w:rPr>
          <w:lang w:val="fr-CA"/>
        </w:rPr>
      </w:pPr>
    </w:p>
    <w:p w14:paraId="0044425A" w14:textId="2CDB87AE" w:rsidR="00F834FA" w:rsidRPr="00F834FA" w:rsidRDefault="00F834FA" w:rsidP="00F834FA">
      <w:pPr>
        <w:pStyle w:val="Chapterbodytext"/>
        <w:rPr>
          <w:lang w:val="fr-CA"/>
        </w:rPr>
      </w:pPr>
      <w:bookmarkStart w:id="54" w:name="_Hlk36557580"/>
      <w:bookmarkStart w:id="55" w:name="_Hlk66140288"/>
      <w:r w:rsidRPr="00F834FA">
        <w:rPr>
          <w:lang w:val="fr-CA"/>
        </w:rPr>
        <w:tab/>
        <w:t xml:space="preserve">Les résultats révèlent que la connaissance de l’AECG est relativement limitée. La plupart des </w:t>
      </w:r>
      <w:r w:rsidR="005C1AF2">
        <w:rPr>
          <w:lang w:val="fr-CA"/>
        </w:rPr>
        <w:t xml:space="preserve">répondants </w:t>
      </w:r>
      <w:r w:rsidRPr="00F834FA">
        <w:rPr>
          <w:lang w:val="fr-CA"/>
        </w:rPr>
        <w:t xml:space="preserve">ne le connaissent pas très bien (39 %) ou ne le connaissent pas du tout (28 %). Environ trois </w:t>
      </w:r>
      <w:r w:rsidR="005C1AF2">
        <w:rPr>
          <w:lang w:val="fr-CA"/>
        </w:rPr>
        <w:t xml:space="preserve">répondants </w:t>
      </w:r>
      <w:r w:rsidRPr="00F834FA">
        <w:rPr>
          <w:lang w:val="fr-CA"/>
        </w:rPr>
        <w:t xml:space="preserve">sur dix (30 %) disent le connaître assez bien, alors que seuls </w:t>
      </w:r>
      <w:r w:rsidR="00A862EC">
        <w:rPr>
          <w:lang w:val="fr-CA"/>
        </w:rPr>
        <w:t xml:space="preserve">3 % </w:t>
      </w:r>
      <w:r w:rsidRPr="00F834FA">
        <w:rPr>
          <w:lang w:val="fr-CA"/>
        </w:rPr>
        <w:t>le connaissent très bien.</w:t>
      </w:r>
    </w:p>
    <w:p w14:paraId="55B22A05" w14:textId="77777777" w:rsidR="00F834FA" w:rsidRPr="00F834FA" w:rsidRDefault="00F834FA" w:rsidP="00F834FA">
      <w:pPr>
        <w:pStyle w:val="Highl-1"/>
        <w:jc w:val="both"/>
        <w:rPr>
          <w:sz w:val="24"/>
          <w:szCs w:val="24"/>
          <w:lang w:val="fr-CA"/>
        </w:rPr>
      </w:pPr>
      <w:r w:rsidRPr="00F834FA">
        <w:rPr>
          <w:sz w:val="24"/>
          <w:lang w:val="fr-CA"/>
        </w:rPr>
        <w:t>Encore une fois, les hommes sont beaucoup plus susceptibles de dire qu’ils connaissent bien l’AECG (42 % affirment le connaître assez bien ou très bien, comparativement à 24 % des femmes).</w:t>
      </w:r>
    </w:p>
    <w:p w14:paraId="2F02EBEB" w14:textId="3318C26D" w:rsidR="00F834FA" w:rsidRPr="00F834FA" w:rsidRDefault="00F834FA" w:rsidP="00F834FA">
      <w:pPr>
        <w:pStyle w:val="Highl-1"/>
        <w:jc w:val="both"/>
        <w:rPr>
          <w:sz w:val="24"/>
          <w:szCs w:val="24"/>
          <w:lang w:val="fr-CA"/>
        </w:rPr>
      </w:pPr>
      <w:r w:rsidRPr="00F834FA">
        <w:rPr>
          <w:sz w:val="24"/>
          <w:lang w:val="fr-CA"/>
        </w:rPr>
        <w:t xml:space="preserve">La connaissance de l’AECG augmente avec le niveau de scolarité (de 22 % chez les </w:t>
      </w:r>
      <w:r w:rsidR="00817ED4">
        <w:rPr>
          <w:sz w:val="24"/>
          <w:lang w:val="fr-CA"/>
        </w:rPr>
        <w:t xml:space="preserve">répondants </w:t>
      </w:r>
      <w:r w:rsidRPr="00F834FA">
        <w:rPr>
          <w:sz w:val="24"/>
          <w:lang w:val="fr-CA"/>
        </w:rPr>
        <w:t xml:space="preserve">qui ont </w:t>
      </w:r>
      <w:r w:rsidR="000C3928">
        <w:rPr>
          <w:sz w:val="24"/>
          <w:lang w:val="fr-CA"/>
        </w:rPr>
        <w:t xml:space="preserve">une éducation </w:t>
      </w:r>
      <w:r w:rsidRPr="00F834FA">
        <w:rPr>
          <w:sz w:val="24"/>
          <w:lang w:val="fr-CA"/>
        </w:rPr>
        <w:t xml:space="preserve">secondaire, cette proportion passe à 39 % chez </w:t>
      </w:r>
      <w:r w:rsidR="00817ED4">
        <w:rPr>
          <w:sz w:val="24"/>
          <w:lang w:val="fr-CA"/>
        </w:rPr>
        <w:t xml:space="preserve">ceux </w:t>
      </w:r>
      <w:r w:rsidRPr="00F834FA">
        <w:rPr>
          <w:sz w:val="24"/>
          <w:lang w:val="fr-CA"/>
        </w:rPr>
        <w:t>qui ont un diplôme universitaire).</w:t>
      </w:r>
    </w:p>
    <w:p w14:paraId="1E216007" w14:textId="6B22D8F7" w:rsidR="00F834FA" w:rsidRPr="00F834FA" w:rsidRDefault="00F834FA" w:rsidP="00F834FA">
      <w:pPr>
        <w:pStyle w:val="Highl-1"/>
        <w:jc w:val="both"/>
        <w:rPr>
          <w:sz w:val="24"/>
          <w:szCs w:val="24"/>
          <w:lang w:val="fr-CA"/>
        </w:rPr>
      </w:pPr>
      <w:r w:rsidRPr="00F834FA">
        <w:rPr>
          <w:sz w:val="24"/>
          <w:lang w:val="fr-CA"/>
        </w:rPr>
        <w:t>À l’échelle région</w:t>
      </w:r>
      <w:r w:rsidR="00817ED4">
        <w:rPr>
          <w:sz w:val="24"/>
          <w:lang w:val="fr-CA"/>
        </w:rPr>
        <w:t>ale</w:t>
      </w:r>
      <w:r w:rsidRPr="00F834FA">
        <w:rPr>
          <w:sz w:val="24"/>
          <w:lang w:val="fr-CA"/>
        </w:rPr>
        <w:t>, le niveau de connaissance est plus bas chez les résidents du Québec (24 %, comparativement à 33 % dans l’ensemble du pays).</w:t>
      </w:r>
    </w:p>
    <w:bookmarkEnd w:id="54"/>
    <w:p w14:paraId="016DB53A" w14:textId="77777777" w:rsidR="00F834FA" w:rsidRPr="00F834FA" w:rsidRDefault="00F834FA" w:rsidP="00F834FA">
      <w:pPr>
        <w:pStyle w:val="Chapterbodytext"/>
        <w:rPr>
          <w:lang w:val="fr-CA"/>
        </w:rPr>
      </w:pPr>
    </w:p>
    <w:p w14:paraId="68CE2CE3" w14:textId="2DBBBC30" w:rsidR="00F834FA" w:rsidRPr="00F834FA" w:rsidRDefault="00F834FA" w:rsidP="00F834FA">
      <w:pPr>
        <w:pStyle w:val="Chapterbodytext"/>
        <w:rPr>
          <w:lang w:val="fr-CA"/>
        </w:rPr>
      </w:pPr>
      <w:r w:rsidRPr="00F834FA">
        <w:rPr>
          <w:lang w:val="fr-CA"/>
        </w:rPr>
        <w:tab/>
        <w:t xml:space="preserve">Comme pour le PTPGP, malgré un niveau de connaissance </w:t>
      </w:r>
      <w:r w:rsidR="00817ED4">
        <w:rPr>
          <w:lang w:val="fr-CA"/>
        </w:rPr>
        <w:t>peu élevé</w:t>
      </w:r>
      <w:r w:rsidRPr="00F834FA">
        <w:rPr>
          <w:lang w:val="fr-CA"/>
        </w:rPr>
        <w:t xml:space="preserve">, les </w:t>
      </w:r>
      <w:r w:rsidR="00817ED4">
        <w:rPr>
          <w:lang w:val="fr-CA"/>
        </w:rPr>
        <w:t xml:space="preserve">répondants </w:t>
      </w:r>
      <w:r w:rsidRPr="00F834FA">
        <w:rPr>
          <w:lang w:val="fr-CA"/>
        </w:rPr>
        <w:t xml:space="preserve">qui connaissent </w:t>
      </w:r>
      <w:r w:rsidR="00817ED4">
        <w:rPr>
          <w:lang w:val="fr-CA"/>
        </w:rPr>
        <w:t xml:space="preserve">bien </w:t>
      </w:r>
      <w:r w:rsidRPr="00F834FA">
        <w:rPr>
          <w:lang w:val="fr-CA"/>
        </w:rPr>
        <w:t xml:space="preserve">l’accord en ont une opinion favorable : plus de la moitié (59 %) de </w:t>
      </w:r>
      <w:r w:rsidR="00817ED4">
        <w:rPr>
          <w:lang w:val="fr-CA"/>
        </w:rPr>
        <w:t>ceux</w:t>
      </w:r>
      <w:r w:rsidRPr="00F834FA">
        <w:rPr>
          <w:lang w:val="fr-CA"/>
        </w:rPr>
        <w:t xml:space="preserve"> qui disent bien connaître l’accord déclare que les répercussions de l’AECG sur le Canada sont </w:t>
      </w:r>
      <w:r w:rsidR="00817ED4">
        <w:rPr>
          <w:lang w:val="fr-CA"/>
        </w:rPr>
        <w:t xml:space="preserve">plutôt </w:t>
      </w:r>
      <w:r w:rsidRPr="00F834FA">
        <w:rPr>
          <w:lang w:val="fr-CA"/>
        </w:rPr>
        <w:t xml:space="preserve">positives, alors que le quart (27 %) affirme que ses répercussions sont très positives. Un répondant sur dix (11 %) </w:t>
      </w:r>
      <w:r w:rsidR="00A22E4E">
        <w:rPr>
          <w:lang w:val="fr-CA"/>
        </w:rPr>
        <w:t xml:space="preserve">seulement </w:t>
      </w:r>
      <w:r w:rsidRPr="00F834FA">
        <w:rPr>
          <w:lang w:val="fr-CA"/>
        </w:rPr>
        <w:t>affirme que son impact est négatif.</w:t>
      </w:r>
    </w:p>
    <w:p w14:paraId="489CF0DC" w14:textId="77777777" w:rsidR="00F834FA" w:rsidRPr="00F834FA" w:rsidRDefault="00F834FA" w:rsidP="00F834FA">
      <w:pPr>
        <w:pStyle w:val="Chapterbodytext"/>
        <w:rPr>
          <w:lang w:val="fr-CA"/>
        </w:rPr>
      </w:pPr>
    </w:p>
    <w:p w14:paraId="47D0F88B" w14:textId="162F5ACD" w:rsidR="00F834FA" w:rsidRPr="00F834FA" w:rsidRDefault="00F834FA" w:rsidP="00F834FA">
      <w:pPr>
        <w:pStyle w:val="Chapterbodytext"/>
        <w:rPr>
          <w:lang w:val="fr-CA"/>
        </w:rPr>
      </w:pPr>
      <w:r w:rsidRPr="00F834FA">
        <w:rPr>
          <w:lang w:val="fr-CA"/>
        </w:rPr>
        <w:tab/>
        <w:t xml:space="preserve">Ces résultats </w:t>
      </w:r>
      <w:r w:rsidR="00A22E4E">
        <w:rPr>
          <w:lang w:val="fr-CA"/>
        </w:rPr>
        <w:t xml:space="preserve">concordent </w:t>
      </w:r>
      <w:r w:rsidRPr="00F834FA">
        <w:rPr>
          <w:lang w:val="fr-CA"/>
        </w:rPr>
        <w:t>avec ceux obtenus en 2020.</w:t>
      </w:r>
    </w:p>
    <w:bookmarkEnd w:id="55"/>
    <w:p w14:paraId="36DBD76B" w14:textId="77777777" w:rsidR="00F834FA" w:rsidRPr="00F834FA" w:rsidRDefault="00F834FA" w:rsidP="00F834FA">
      <w:pPr>
        <w:pStyle w:val="Chapterbodytext"/>
        <w:rPr>
          <w:lang w:val="fr-CA"/>
        </w:rPr>
      </w:pPr>
    </w:p>
    <w:p w14:paraId="2AE4056E" w14:textId="77777777" w:rsidR="00F834FA" w:rsidRPr="00F834FA" w:rsidRDefault="00F834FA" w:rsidP="00F834FA">
      <w:pPr>
        <w:pStyle w:val="Chapterbodytext"/>
        <w:rPr>
          <w:lang w:val="fr-CA"/>
        </w:rPr>
      </w:pPr>
      <w:r w:rsidRPr="00F834FA">
        <w:rPr>
          <w:lang w:val="fr-CA"/>
        </w:rPr>
        <w:br w:type="page"/>
      </w:r>
    </w:p>
    <w:p w14:paraId="08B11379" w14:textId="0E7F942B" w:rsidR="00F834FA" w:rsidRPr="00F834FA" w:rsidRDefault="0013454C" w:rsidP="00F834FA">
      <w:pPr>
        <w:pStyle w:val="Chapterbodytext"/>
        <w:jc w:val="center"/>
        <w:rPr>
          <w:lang w:val="fr-CA"/>
        </w:rPr>
      </w:pPr>
      <w:r>
        <w:rPr>
          <w:lang w:val="fr-CA"/>
        </w:rPr>
        <w:object w:dxaOrig="7173" w:dyaOrig="5391" w14:anchorId="4F63F323">
          <v:shape id="_x0000_i1072" type="#_x0000_t75" style="width:358.65pt;height:269.75pt" o:ole="">
            <v:imagedata r:id="rId117" o:title=""/>
          </v:shape>
          <o:OLEObject Type="Embed" ProgID="PowerPoint.Slide.12" ShapeID="_x0000_i1072" DrawAspect="Content" ObjectID="_1690877870" r:id="rId118"/>
        </w:object>
      </w:r>
    </w:p>
    <w:p w14:paraId="0C44B984" w14:textId="77777777" w:rsidR="00F834FA" w:rsidRPr="00F834FA" w:rsidRDefault="00F834FA" w:rsidP="00F834FA">
      <w:pPr>
        <w:pStyle w:val="Chapterbodytext"/>
        <w:rPr>
          <w:lang w:val="fr-CA"/>
        </w:rPr>
      </w:pPr>
    </w:p>
    <w:p w14:paraId="438DA50A" w14:textId="77777777" w:rsidR="00F834FA" w:rsidRPr="00F834FA" w:rsidRDefault="00F834FA" w:rsidP="00F834FA">
      <w:pPr>
        <w:pStyle w:val="Chapterbodytext"/>
        <w:rPr>
          <w:lang w:val="fr-CA"/>
        </w:rPr>
      </w:pPr>
    </w:p>
    <w:p w14:paraId="2C01514B" w14:textId="77CEDD1B" w:rsidR="00F834FA" w:rsidRPr="00F834FA" w:rsidRDefault="0021448E" w:rsidP="00F834FA">
      <w:pPr>
        <w:pStyle w:val="Chapterbodytext"/>
        <w:jc w:val="center"/>
        <w:rPr>
          <w:lang w:val="fr-CA"/>
        </w:rPr>
      </w:pPr>
      <w:r>
        <w:rPr>
          <w:lang w:val="fr-CA"/>
        </w:rPr>
        <w:object w:dxaOrig="7173" w:dyaOrig="5391" w14:anchorId="56053AA3">
          <v:shape id="_x0000_i1073" type="#_x0000_t75" style="width:358.65pt;height:269.75pt" o:ole="">
            <v:imagedata r:id="rId119" o:title=""/>
          </v:shape>
          <o:OLEObject Type="Embed" ProgID="PowerPoint.Slide.12" ShapeID="_x0000_i1073" DrawAspect="Content" ObjectID="_1690877871" r:id="rId120"/>
        </w:object>
      </w:r>
    </w:p>
    <w:p w14:paraId="499869DC" w14:textId="77777777" w:rsidR="00F834FA" w:rsidRPr="00F834FA" w:rsidRDefault="00F834FA" w:rsidP="00F834FA">
      <w:pPr>
        <w:pStyle w:val="Chapterbodytext"/>
        <w:rPr>
          <w:lang w:val="fr-CA"/>
        </w:rPr>
      </w:pPr>
    </w:p>
    <w:p w14:paraId="7721FEED" w14:textId="77777777" w:rsidR="00F834FA" w:rsidRPr="00F834FA" w:rsidRDefault="00F834FA" w:rsidP="00F834FA">
      <w:pPr>
        <w:pStyle w:val="Chapterbodytext"/>
        <w:rPr>
          <w:lang w:val="fr-CA"/>
        </w:rPr>
      </w:pPr>
    </w:p>
    <w:p w14:paraId="6E3DBA6A" w14:textId="77777777" w:rsidR="00F834FA" w:rsidRPr="00F834FA" w:rsidRDefault="00F834FA" w:rsidP="00F834FA">
      <w:pPr>
        <w:pStyle w:val="Heading1"/>
        <w:rPr>
          <w:lang w:val="fr-CA"/>
        </w:rPr>
        <w:sectPr w:rsidR="00F834FA" w:rsidRPr="00F834FA" w:rsidSect="00506988">
          <w:type w:val="oddPage"/>
          <w:pgSz w:w="12240" w:h="15840" w:code="1"/>
          <w:pgMar w:top="1728" w:right="1800" w:bottom="1008" w:left="1800" w:header="720" w:footer="576" w:gutter="0"/>
          <w:cols w:space="720"/>
          <w:titlePg/>
          <w:docGrid w:linePitch="360"/>
        </w:sectPr>
      </w:pPr>
    </w:p>
    <w:p w14:paraId="51255923" w14:textId="77777777" w:rsidR="00F834FA" w:rsidRPr="00F834FA" w:rsidRDefault="00F834FA" w:rsidP="00F834FA">
      <w:pPr>
        <w:pStyle w:val="Heading1"/>
        <w:rPr>
          <w:lang w:val="fr-CA"/>
        </w:rPr>
      </w:pPr>
      <w:bookmarkStart w:id="56" w:name="_Toc70685668"/>
      <w:r w:rsidRPr="00F834FA">
        <w:rPr>
          <w:lang w:val="fr-CA"/>
        </w:rPr>
        <w:lastRenderedPageBreak/>
        <w:t>Connaissance des programmes gouvernementaux</w:t>
      </w:r>
      <w:bookmarkEnd w:id="56"/>
    </w:p>
    <w:p w14:paraId="20D96B75" w14:textId="77777777" w:rsidR="00F834FA" w:rsidRPr="00F834FA" w:rsidRDefault="00F834FA" w:rsidP="00F834FA">
      <w:pPr>
        <w:pStyle w:val="Chapterbodytext"/>
        <w:rPr>
          <w:lang w:val="fr-CA"/>
        </w:rPr>
      </w:pPr>
    </w:p>
    <w:p w14:paraId="4FFC35E1" w14:textId="4F530E35" w:rsidR="00F834FA" w:rsidRPr="00F834FA" w:rsidRDefault="00F834FA" w:rsidP="00F834FA">
      <w:pPr>
        <w:pStyle w:val="Heading2"/>
        <w:rPr>
          <w:lang w:val="fr-CA"/>
        </w:rPr>
      </w:pPr>
      <w:bookmarkStart w:id="57" w:name="_Toc70685669"/>
      <w:r w:rsidRPr="00F834FA">
        <w:rPr>
          <w:lang w:val="fr-CA"/>
        </w:rPr>
        <w:t xml:space="preserve">Connaissance des programmes du </w:t>
      </w:r>
      <w:bookmarkEnd w:id="57"/>
      <w:r w:rsidR="00DD2E45">
        <w:rPr>
          <w:lang w:val="fr-CA"/>
        </w:rPr>
        <w:t>gouvernement du Canada</w:t>
      </w:r>
    </w:p>
    <w:p w14:paraId="19ABD26E" w14:textId="77777777" w:rsidR="00F834FA" w:rsidRPr="00F834FA" w:rsidRDefault="00F834FA" w:rsidP="00F834FA">
      <w:pPr>
        <w:pStyle w:val="Chapterbodytext"/>
        <w:rPr>
          <w:lang w:val="fr-CA"/>
        </w:rPr>
      </w:pPr>
    </w:p>
    <w:p w14:paraId="6FB489B2" w14:textId="5EDBA049" w:rsidR="00F834FA" w:rsidRPr="00F834FA" w:rsidRDefault="00F834FA" w:rsidP="00F834FA">
      <w:pPr>
        <w:pStyle w:val="Chapterbodytext"/>
        <w:rPr>
          <w:lang w:val="fr-CA"/>
        </w:rPr>
      </w:pPr>
      <w:bookmarkStart w:id="58" w:name="_Hlk36557591"/>
      <w:r w:rsidRPr="00F834FA">
        <w:rPr>
          <w:lang w:val="fr-CA"/>
        </w:rPr>
        <w:tab/>
      </w:r>
      <w:bookmarkStart w:id="59" w:name="_Hlk66140341"/>
      <w:r w:rsidRPr="00F834FA">
        <w:rPr>
          <w:lang w:val="fr-CA"/>
        </w:rPr>
        <w:t xml:space="preserve">Les résultats révèlent que les Canadiens connaissent </w:t>
      </w:r>
      <w:r w:rsidR="00F81953">
        <w:rPr>
          <w:lang w:val="fr-CA"/>
        </w:rPr>
        <w:t xml:space="preserve">relativement </w:t>
      </w:r>
      <w:r w:rsidRPr="00F834FA">
        <w:rPr>
          <w:lang w:val="fr-CA"/>
        </w:rPr>
        <w:t xml:space="preserve">bien les programmes qu’offre le gouvernement fédéral pour aider les entreprises à faire des affaires à l’étranger. Un peu plus de la moitié des répondants (54 %) dit bien connaître ces programmes, alors que quatre </w:t>
      </w:r>
      <w:r w:rsidR="007176D4">
        <w:rPr>
          <w:lang w:val="fr-CA"/>
        </w:rPr>
        <w:t xml:space="preserve">répondants </w:t>
      </w:r>
      <w:r w:rsidRPr="00F834FA">
        <w:rPr>
          <w:lang w:val="fr-CA"/>
        </w:rPr>
        <w:t xml:space="preserve">sur dix (40 %) déclarent le contraire. Le suivi révèle une diminution de sept points </w:t>
      </w:r>
      <w:r w:rsidR="00F81953">
        <w:rPr>
          <w:lang w:val="fr-CA"/>
        </w:rPr>
        <w:t xml:space="preserve">de pourcentage </w:t>
      </w:r>
      <w:r w:rsidRPr="00F834FA">
        <w:rPr>
          <w:lang w:val="fr-CA"/>
        </w:rPr>
        <w:t>depuis 2020 d</w:t>
      </w:r>
      <w:r w:rsidR="00F81953">
        <w:rPr>
          <w:lang w:val="fr-CA"/>
        </w:rPr>
        <w:t>e</w:t>
      </w:r>
      <w:r w:rsidRPr="00F834FA">
        <w:rPr>
          <w:lang w:val="fr-CA"/>
        </w:rPr>
        <w:t xml:space="preserve"> la mesure dans laquelle les répondants croient bien connaître ces programmes.</w:t>
      </w:r>
    </w:p>
    <w:p w14:paraId="7C13534B" w14:textId="79CD22C8" w:rsidR="00F834FA" w:rsidRPr="00F834FA" w:rsidRDefault="00F834FA" w:rsidP="00F834FA">
      <w:pPr>
        <w:pStyle w:val="Highl-1"/>
        <w:jc w:val="both"/>
        <w:rPr>
          <w:sz w:val="24"/>
          <w:szCs w:val="24"/>
          <w:lang w:val="fr-CA"/>
        </w:rPr>
      </w:pPr>
      <w:r w:rsidRPr="00F834FA">
        <w:rPr>
          <w:sz w:val="24"/>
          <w:lang w:val="fr-CA"/>
        </w:rPr>
        <w:t>Les hommes ont beaucoup plus tendance que les femmes à connaître ces programmes (64 %</w:t>
      </w:r>
      <w:r w:rsidR="003879FB">
        <w:rPr>
          <w:sz w:val="24"/>
          <w:lang w:val="fr-CA"/>
        </w:rPr>
        <w:t>, comparativement à</w:t>
      </w:r>
      <w:r w:rsidRPr="00F834FA">
        <w:rPr>
          <w:sz w:val="24"/>
          <w:lang w:val="fr-CA"/>
        </w:rPr>
        <w:t xml:space="preserve"> 45 %).</w:t>
      </w:r>
    </w:p>
    <w:p w14:paraId="0C6F582A" w14:textId="4DBC47EB" w:rsidR="00F834FA" w:rsidRPr="00F834FA" w:rsidRDefault="00F834FA" w:rsidP="00F834FA">
      <w:pPr>
        <w:pStyle w:val="Highl-1"/>
        <w:jc w:val="both"/>
        <w:rPr>
          <w:sz w:val="24"/>
          <w:szCs w:val="24"/>
          <w:lang w:val="fr-CA"/>
        </w:rPr>
      </w:pPr>
      <w:r w:rsidRPr="00F834FA">
        <w:rPr>
          <w:sz w:val="24"/>
          <w:lang w:val="fr-CA"/>
        </w:rPr>
        <w:t xml:space="preserve">La connaissance de ces programmes augmente graduellement avec l’âge (de 41 % chez les moins de 35 ans, cette proportion passe à 67 % chez les 65 ans </w:t>
      </w:r>
      <w:r w:rsidR="00116F36">
        <w:rPr>
          <w:sz w:val="24"/>
          <w:lang w:val="fr-CA"/>
        </w:rPr>
        <w:t>ou</w:t>
      </w:r>
      <w:r w:rsidRPr="00F834FA">
        <w:rPr>
          <w:sz w:val="24"/>
          <w:lang w:val="fr-CA"/>
        </w:rPr>
        <w:t xml:space="preserve"> plus).</w:t>
      </w:r>
    </w:p>
    <w:p w14:paraId="2695F6BC" w14:textId="68F5A0A3" w:rsidR="00F834FA" w:rsidRPr="00F834FA" w:rsidRDefault="00F834FA" w:rsidP="00F834FA">
      <w:pPr>
        <w:pStyle w:val="Highl-1"/>
        <w:jc w:val="both"/>
        <w:rPr>
          <w:sz w:val="24"/>
          <w:szCs w:val="24"/>
          <w:lang w:val="fr-CA"/>
        </w:rPr>
      </w:pPr>
      <w:r w:rsidRPr="00F834FA">
        <w:rPr>
          <w:sz w:val="24"/>
          <w:lang w:val="fr-CA"/>
        </w:rPr>
        <w:t>La connaissance tend également à augmenter avec le niveau de scolarité (de 4</w:t>
      </w:r>
      <w:r w:rsidR="003879FB">
        <w:rPr>
          <w:sz w:val="24"/>
          <w:lang w:val="fr-CA"/>
        </w:rPr>
        <w:t>4</w:t>
      </w:r>
      <w:r w:rsidRPr="00F834FA">
        <w:rPr>
          <w:sz w:val="24"/>
          <w:lang w:val="fr-CA"/>
        </w:rPr>
        <w:t xml:space="preserve"> % chez les </w:t>
      </w:r>
      <w:r w:rsidR="003879FB">
        <w:rPr>
          <w:sz w:val="24"/>
          <w:lang w:val="fr-CA"/>
        </w:rPr>
        <w:t xml:space="preserve">répondants </w:t>
      </w:r>
      <w:r w:rsidRPr="00F834FA">
        <w:rPr>
          <w:sz w:val="24"/>
          <w:lang w:val="fr-CA"/>
        </w:rPr>
        <w:t xml:space="preserve">qui ont </w:t>
      </w:r>
      <w:r w:rsidR="000C3928">
        <w:rPr>
          <w:sz w:val="24"/>
          <w:lang w:val="fr-CA"/>
        </w:rPr>
        <w:t xml:space="preserve">une éducation </w:t>
      </w:r>
      <w:r w:rsidRPr="00F834FA">
        <w:rPr>
          <w:sz w:val="24"/>
          <w:lang w:val="fr-CA"/>
        </w:rPr>
        <w:t>secondaire, cette proportion passe à 6</w:t>
      </w:r>
      <w:r w:rsidR="003879FB">
        <w:rPr>
          <w:sz w:val="24"/>
          <w:lang w:val="fr-CA"/>
        </w:rPr>
        <w:t>0</w:t>
      </w:r>
      <w:r w:rsidRPr="00F834FA">
        <w:rPr>
          <w:sz w:val="24"/>
          <w:lang w:val="fr-CA"/>
        </w:rPr>
        <w:t xml:space="preserve"> % chez </w:t>
      </w:r>
      <w:r w:rsidR="003879FB">
        <w:rPr>
          <w:sz w:val="24"/>
          <w:lang w:val="fr-CA"/>
        </w:rPr>
        <w:t xml:space="preserve">ceux </w:t>
      </w:r>
      <w:r w:rsidRPr="00F834FA">
        <w:rPr>
          <w:sz w:val="24"/>
          <w:lang w:val="fr-CA"/>
        </w:rPr>
        <w:t>qui ont un diplôme universitaire).</w:t>
      </w:r>
      <w:bookmarkEnd w:id="58"/>
    </w:p>
    <w:p w14:paraId="62275BF8" w14:textId="77777777" w:rsidR="00F834FA" w:rsidRPr="00F834FA" w:rsidRDefault="00F834FA" w:rsidP="00F834FA">
      <w:pPr>
        <w:pStyle w:val="Chapterbodytext"/>
        <w:rPr>
          <w:lang w:val="fr-CA"/>
        </w:rPr>
      </w:pPr>
    </w:p>
    <w:p w14:paraId="1B00127C" w14:textId="77777777" w:rsidR="00F834FA" w:rsidRPr="00F834FA" w:rsidRDefault="00F834FA" w:rsidP="00F834FA">
      <w:pPr>
        <w:pStyle w:val="Chapterbodytext"/>
        <w:rPr>
          <w:lang w:val="fr-CA"/>
        </w:rPr>
      </w:pPr>
      <w:r w:rsidRPr="00F834FA">
        <w:rPr>
          <w:lang w:val="fr-CA"/>
        </w:rPr>
        <w:tab/>
        <w:t>Néanmoins, lorsqu’on leur demande d’expliquer leur réponse, la plupart des répondants qui déclarent connaître ces programmes (64 %) ne peuvent pas nommer un programme en particulier. Parmi ceux qui peuvent fournir une réponse, les programmes qui font le plus souvent objet d’une mention sont Exportation et développement Canada (11 %) et la Banque de développement du Canada (7 %).</w:t>
      </w:r>
    </w:p>
    <w:bookmarkEnd w:id="59"/>
    <w:p w14:paraId="6CD1ED45" w14:textId="77777777" w:rsidR="00F834FA" w:rsidRPr="00F834FA" w:rsidRDefault="00F834FA" w:rsidP="00F834FA">
      <w:pPr>
        <w:pStyle w:val="Chapterbodytext"/>
        <w:rPr>
          <w:lang w:val="fr-CA"/>
        </w:rPr>
      </w:pPr>
      <w:r w:rsidRPr="00F834FA">
        <w:rPr>
          <w:lang w:val="fr-CA"/>
        </w:rPr>
        <w:br w:type="page"/>
      </w:r>
    </w:p>
    <w:p w14:paraId="4C88622F" w14:textId="7BC3CB38" w:rsidR="00F834FA" w:rsidRPr="00F834FA" w:rsidRDefault="00D26E3D" w:rsidP="00F834FA">
      <w:pPr>
        <w:pStyle w:val="Chapterbodytext"/>
        <w:jc w:val="center"/>
        <w:rPr>
          <w:lang w:val="fr-CA"/>
        </w:rPr>
      </w:pPr>
      <w:r>
        <w:rPr>
          <w:lang w:val="fr-CA"/>
        </w:rPr>
        <w:object w:dxaOrig="7245" w:dyaOrig="5445" w14:anchorId="2218CC6B">
          <v:shape id="_x0000_i1074" type="#_x0000_t75" style="width:385.05pt;height:289.8pt" o:ole="">
            <v:imagedata r:id="rId121" o:title=""/>
          </v:shape>
          <o:OLEObject Type="Embed" ProgID="PowerPoint.Slide.12" ShapeID="_x0000_i1074" DrawAspect="Content" ObjectID="_1690877872" r:id="rId122"/>
        </w:object>
      </w:r>
    </w:p>
    <w:p w14:paraId="272B7121" w14:textId="77777777" w:rsidR="00F834FA" w:rsidRPr="00F834FA" w:rsidRDefault="00F834FA" w:rsidP="00F834FA">
      <w:pPr>
        <w:pStyle w:val="Chapterbodytext"/>
        <w:rPr>
          <w:lang w:val="fr-CA"/>
        </w:rPr>
      </w:pPr>
    </w:p>
    <w:p w14:paraId="489FC07A" w14:textId="77777777" w:rsidR="00F834FA" w:rsidRPr="00F834FA" w:rsidRDefault="00F834FA" w:rsidP="00F834FA">
      <w:pPr>
        <w:pStyle w:val="Chapterbodytext"/>
        <w:rPr>
          <w:lang w:val="fr-CA"/>
        </w:rPr>
      </w:pPr>
    </w:p>
    <w:p w14:paraId="33A7D8B8" w14:textId="0A0F0FDF" w:rsidR="00F834FA" w:rsidRPr="00F834FA" w:rsidRDefault="00D26E3D" w:rsidP="00F834FA">
      <w:pPr>
        <w:pStyle w:val="Chapterbodytext"/>
        <w:jc w:val="center"/>
        <w:rPr>
          <w:lang w:val="fr-CA"/>
        </w:rPr>
      </w:pPr>
      <w:r>
        <w:rPr>
          <w:lang w:val="fr-CA"/>
        </w:rPr>
        <w:object w:dxaOrig="7417" w:dyaOrig="5574" w14:anchorId="6E9F1911">
          <v:shape id="_x0000_i1075" type="#_x0000_t75" style="width:389.6pt;height:314.45pt" o:ole="">
            <v:imagedata r:id="rId123" o:title=""/>
          </v:shape>
          <o:OLEObject Type="Embed" ProgID="PowerPoint.Slide.12" ShapeID="_x0000_i1075" DrawAspect="Content" ObjectID="_1690877873" r:id="rId124"/>
        </w:object>
      </w:r>
    </w:p>
    <w:p w14:paraId="4931E0DC" w14:textId="77777777" w:rsidR="00F834FA" w:rsidRPr="00F834FA" w:rsidRDefault="00F834FA" w:rsidP="00F834FA">
      <w:pPr>
        <w:pStyle w:val="Chapterbodytext"/>
        <w:rPr>
          <w:lang w:val="fr-CA"/>
        </w:rPr>
      </w:pPr>
    </w:p>
    <w:p w14:paraId="198C45D8" w14:textId="77777777" w:rsidR="00F834FA" w:rsidRPr="00F834FA" w:rsidRDefault="00F834FA" w:rsidP="00F834FA">
      <w:pPr>
        <w:pStyle w:val="Chapterbodytext"/>
        <w:rPr>
          <w:lang w:val="fr-CA"/>
        </w:rPr>
      </w:pPr>
    </w:p>
    <w:p w14:paraId="356034DA" w14:textId="77777777" w:rsidR="00F834FA" w:rsidRPr="00F834FA" w:rsidRDefault="00F834FA" w:rsidP="00F834FA">
      <w:pPr>
        <w:pStyle w:val="Chapterbodytext"/>
        <w:rPr>
          <w:lang w:val="fr-CA"/>
        </w:rPr>
        <w:sectPr w:rsidR="00F834FA" w:rsidRPr="00F834FA" w:rsidSect="00506988">
          <w:type w:val="oddPage"/>
          <w:pgSz w:w="12240" w:h="15840" w:code="1"/>
          <w:pgMar w:top="1728" w:right="1800" w:bottom="1008" w:left="1800" w:header="720" w:footer="576" w:gutter="0"/>
          <w:cols w:space="720"/>
          <w:titlePg/>
          <w:docGrid w:linePitch="360"/>
        </w:sectPr>
      </w:pPr>
    </w:p>
    <w:p w14:paraId="46D870AD" w14:textId="77777777" w:rsidR="00F834FA" w:rsidRPr="00F834FA" w:rsidRDefault="00F834FA" w:rsidP="00F834FA">
      <w:pPr>
        <w:pStyle w:val="Heading1"/>
        <w:rPr>
          <w:lang w:val="fr-CA"/>
        </w:rPr>
      </w:pPr>
      <w:bookmarkStart w:id="60" w:name="_Toc70685670"/>
      <w:r w:rsidRPr="00F834FA">
        <w:rPr>
          <w:lang w:val="fr-CA"/>
        </w:rPr>
        <w:lastRenderedPageBreak/>
        <w:t>Impact direct sur les Canadiens</w:t>
      </w:r>
      <w:bookmarkEnd w:id="60"/>
    </w:p>
    <w:p w14:paraId="786782BF" w14:textId="77777777" w:rsidR="00F834FA" w:rsidRPr="00F834FA" w:rsidRDefault="00F834FA" w:rsidP="00F834FA">
      <w:pPr>
        <w:pStyle w:val="Chapterbodytext"/>
        <w:rPr>
          <w:lang w:val="fr-CA"/>
        </w:rPr>
      </w:pPr>
    </w:p>
    <w:p w14:paraId="360FDACA" w14:textId="77777777" w:rsidR="00F834FA" w:rsidRPr="00F834FA" w:rsidRDefault="00F834FA" w:rsidP="00F834FA">
      <w:pPr>
        <w:pStyle w:val="Chapterbodytext"/>
        <w:rPr>
          <w:lang w:val="fr-CA"/>
        </w:rPr>
      </w:pPr>
    </w:p>
    <w:p w14:paraId="19494589" w14:textId="77777777" w:rsidR="00F834FA" w:rsidRPr="00F834FA" w:rsidRDefault="00F834FA" w:rsidP="00F834FA">
      <w:pPr>
        <w:pStyle w:val="Heading2"/>
        <w:rPr>
          <w:lang w:val="fr-CA"/>
        </w:rPr>
      </w:pPr>
      <w:bookmarkStart w:id="61" w:name="_Toc70685671"/>
      <w:r w:rsidRPr="00F834FA">
        <w:rPr>
          <w:lang w:val="fr-CA"/>
        </w:rPr>
        <w:t>Répercussions du commerce international</w:t>
      </w:r>
      <w:bookmarkEnd w:id="61"/>
    </w:p>
    <w:p w14:paraId="2AFD5D8E" w14:textId="77777777" w:rsidR="00F834FA" w:rsidRPr="00F834FA" w:rsidRDefault="00F834FA" w:rsidP="00F834FA">
      <w:pPr>
        <w:pStyle w:val="Chapterbodytext"/>
        <w:rPr>
          <w:lang w:val="fr-CA"/>
        </w:rPr>
      </w:pPr>
      <w:bookmarkStart w:id="62" w:name="_Hlk66140364"/>
    </w:p>
    <w:p w14:paraId="54FAE0AF" w14:textId="260B99BB" w:rsidR="00F834FA" w:rsidRPr="00F834FA" w:rsidRDefault="00F834FA" w:rsidP="00F834FA">
      <w:pPr>
        <w:pStyle w:val="Chapterbodytext"/>
        <w:rPr>
          <w:lang w:val="fr-CA"/>
        </w:rPr>
      </w:pPr>
      <w:bookmarkStart w:id="63" w:name="_Hlk36557601"/>
      <w:r w:rsidRPr="00F834FA">
        <w:rPr>
          <w:lang w:val="fr-CA"/>
        </w:rPr>
        <w:tab/>
        <w:t xml:space="preserve">En harmonie avec les résultats obtenus en 2020, les Canadiens ont des points de vue généralement positifs sur les répercussions du commerce international. En effet, sept répondants sur dix (71 %) croient que le commerce international du Canada a des répercussions positives sur le développement de la technologie et de l’innovation au Canada. Environ six répondants sur dix disent que cela a un impact positif sur le nombre d’emplois au Canada (58 %) et sont d’avis que leur qualité de vie s’est améliorée grâce au commerce international (57 %). Environ la moitié (47 %) des Canadiens ont la même impression lorsqu’il est question de normes environnementales au Canada et à l’étranger. Quatre </w:t>
      </w:r>
      <w:r w:rsidR="007176D4">
        <w:rPr>
          <w:lang w:val="fr-CA"/>
        </w:rPr>
        <w:t xml:space="preserve">répondants </w:t>
      </w:r>
      <w:r w:rsidRPr="00F834FA">
        <w:rPr>
          <w:lang w:val="fr-CA"/>
        </w:rPr>
        <w:t>sur dix (37 %) croient que le commerce international du Canada a un impact positif sur l’amélioration des conditions de travail à l’étranger. Moins d’un répondant sur cinq affirme que le commerce international a un impact négatif dans l’un ou l’autre de ces domaines.</w:t>
      </w:r>
    </w:p>
    <w:p w14:paraId="378A7A15" w14:textId="77777777" w:rsidR="00F834FA" w:rsidRPr="00F834FA" w:rsidRDefault="00F834FA" w:rsidP="00F834FA">
      <w:pPr>
        <w:pStyle w:val="Chapterbodytext"/>
        <w:rPr>
          <w:lang w:val="fr-CA"/>
        </w:rPr>
      </w:pPr>
    </w:p>
    <w:p w14:paraId="567A4FAB" w14:textId="77777777" w:rsidR="00F834FA" w:rsidRPr="00F834FA" w:rsidRDefault="00F834FA" w:rsidP="00F834FA">
      <w:pPr>
        <w:pStyle w:val="Chapterbodytext"/>
        <w:rPr>
          <w:szCs w:val="24"/>
          <w:lang w:val="fr-CA"/>
        </w:rPr>
      </w:pPr>
      <w:r w:rsidRPr="00F834FA">
        <w:rPr>
          <w:lang w:val="fr-CA"/>
        </w:rPr>
        <w:tab/>
        <w:t xml:space="preserve">Le </w:t>
      </w:r>
      <w:r w:rsidRPr="00F834FA">
        <w:rPr>
          <w:szCs w:val="24"/>
          <w:lang w:val="fr-CA"/>
        </w:rPr>
        <w:t>suivi révèle que les impressions sur les répercussions du commerce international demeurent en grande partie stables depuis l’année dernière.</w:t>
      </w:r>
    </w:p>
    <w:bookmarkEnd w:id="62"/>
    <w:p w14:paraId="2D4F3D5F" w14:textId="77777777" w:rsidR="00F834FA" w:rsidRPr="00F834FA" w:rsidRDefault="00F834FA" w:rsidP="00F834FA">
      <w:pPr>
        <w:pStyle w:val="Highl-1"/>
        <w:rPr>
          <w:sz w:val="24"/>
          <w:szCs w:val="24"/>
          <w:lang w:val="fr-CA"/>
        </w:rPr>
      </w:pPr>
      <w:r w:rsidRPr="00F834FA">
        <w:rPr>
          <w:sz w:val="24"/>
          <w:szCs w:val="24"/>
          <w:lang w:val="fr-CA"/>
        </w:rPr>
        <w:t>Les hommes sont plus susceptibles de déclarer que leur qualité de vie s’est améliorée grâce au commerce international (59 %, contre 49 % des femmes).</w:t>
      </w:r>
    </w:p>
    <w:p w14:paraId="53F22EB7" w14:textId="31E2BB85" w:rsidR="00F834FA" w:rsidRPr="00F834FA" w:rsidRDefault="00F834FA" w:rsidP="00F834FA">
      <w:pPr>
        <w:pStyle w:val="Highl-1"/>
        <w:rPr>
          <w:sz w:val="24"/>
          <w:szCs w:val="24"/>
          <w:lang w:val="fr-CA"/>
        </w:rPr>
      </w:pPr>
      <w:r w:rsidRPr="00F834FA">
        <w:rPr>
          <w:sz w:val="24"/>
          <w:szCs w:val="24"/>
          <w:lang w:val="fr-CA"/>
        </w:rPr>
        <w:t xml:space="preserve">Les </w:t>
      </w:r>
      <w:r w:rsidR="00F04455">
        <w:rPr>
          <w:sz w:val="24"/>
          <w:szCs w:val="24"/>
          <w:lang w:val="fr-CA"/>
        </w:rPr>
        <w:t xml:space="preserve">répondants </w:t>
      </w:r>
      <w:r w:rsidRPr="00F834FA">
        <w:rPr>
          <w:sz w:val="24"/>
          <w:szCs w:val="24"/>
          <w:lang w:val="fr-CA"/>
        </w:rPr>
        <w:t xml:space="preserve">qui ont un diplôme universitaire sont plus susceptibles de dire que le commerce international a entraîné la création d’emplois (62 %, comparativement à 54 % </w:t>
      </w:r>
      <w:r w:rsidR="00F04455">
        <w:rPr>
          <w:sz w:val="24"/>
          <w:szCs w:val="24"/>
          <w:lang w:val="fr-CA"/>
        </w:rPr>
        <w:t xml:space="preserve">de ceux </w:t>
      </w:r>
      <w:r w:rsidRPr="00F834FA">
        <w:rPr>
          <w:sz w:val="24"/>
          <w:szCs w:val="24"/>
          <w:lang w:val="fr-CA"/>
        </w:rPr>
        <w:t xml:space="preserve">qui ont un diplôme collégial et à 50 % de </w:t>
      </w:r>
      <w:r w:rsidR="00F04455">
        <w:rPr>
          <w:sz w:val="24"/>
          <w:szCs w:val="24"/>
          <w:lang w:val="fr-CA"/>
        </w:rPr>
        <w:t>ceux</w:t>
      </w:r>
      <w:r w:rsidRPr="00F834FA">
        <w:rPr>
          <w:sz w:val="24"/>
          <w:szCs w:val="24"/>
          <w:lang w:val="fr-CA"/>
        </w:rPr>
        <w:t xml:space="preserve"> qui ont </w:t>
      </w:r>
      <w:r w:rsidR="000C3928">
        <w:rPr>
          <w:sz w:val="24"/>
          <w:szCs w:val="24"/>
          <w:lang w:val="fr-CA"/>
        </w:rPr>
        <w:t xml:space="preserve">une éducation </w:t>
      </w:r>
      <w:r w:rsidRPr="00F834FA">
        <w:rPr>
          <w:sz w:val="24"/>
          <w:szCs w:val="24"/>
          <w:lang w:val="fr-CA"/>
        </w:rPr>
        <w:t>secondaire) et une meilleure qualité de vie (62 %</w:t>
      </w:r>
      <w:r w:rsidR="00D91733">
        <w:rPr>
          <w:sz w:val="24"/>
          <w:szCs w:val="24"/>
          <w:lang w:val="fr-CA"/>
        </w:rPr>
        <w:t>,</w:t>
      </w:r>
      <w:r w:rsidRPr="00F834FA">
        <w:rPr>
          <w:sz w:val="24"/>
          <w:szCs w:val="24"/>
          <w:lang w:val="fr-CA"/>
        </w:rPr>
        <w:t xml:space="preserve"> contre 50 % et 51 %).</w:t>
      </w:r>
    </w:p>
    <w:p w14:paraId="0CF70E15" w14:textId="7D584DB4" w:rsidR="00F834FA" w:rsidRPr="00F834FA" w:rsidRDefault="00F834FA" w:rsidP="00F834FA">
      <w:pPr>
        <w:pStyle w:val="Highl-1"/>
        <w:rPr>
          <w:sz w:val="24"/>
          <w:szCs w:val="24"/>
          <w:lang w:val="fr-CA"/>
        </w:rPr>
      </w:pPr>
      <w:r w:rsidRPr="00F834FA">
        <w:rPr>
          <w:sz w:val="24"/>
          <w:szCs w:val="24"/>
          <w:lang w:val="fr-CA"/>
        </w:rPr>
        <w:t>Les résidents du Québec ont plus tendance à dire que le commerce international a contribué au développement de l’innovation (81 %, comparativement à 71 % à l’échelle nationale) et à la création d’emplois (66 %, contre 58 %</w:t>
      </w:r>
      <w:r w:rsidR="00D91733">
        <w:rPr>
          <w:sz w:val="24"/>
          <w:szCs w:val="24"/>
          <w:lang w:val="fr-CA"/>
        </w:rPr>
        <w:t xml:space="preserve"> dans l’ensemble du pays</w:t>
      </w:r>
      <w:r w:rsidRPr="00F834FA">
        <w:rPr>
          <w:sz w:val="24"/>
          <w:szCs w:val="24"/>
          <w:lang w:val="fr-CA"/>
        </w:rPr>
        <w:t>).</w:t>
      </w:r>
    </w:p>
    <w:bookmarkEnd w:id="63"/>
    <w:p w14:paraId="7CE3E8CF" w14:textId="77777777" w:rsidR="00F834FA" w:rsidRPr="00F834FA" w:rsidRDefault="00F834FA" w:rsidP="00F834FA">
      <w:pPr>
        <w:pStyle w:val="Chapterbodytext"/>
        <w:rPr>
          <w:lang w:val="fr-CA"/>
        </w:rPr>
      </w:pPr>
      <w:r w:rsidRPr="00F834FA">
        <w:rPr>
          <w:szCs w:val="24"/>
          <w:lang w:val="fr-CA"/>
        </w:rPr>
        <w:br w:type="page"/>
      </w:r>
    </w:p>
    <w:p w14:paraId="4E673B58" w14:textId="2F40D19B" w:rsidR="00F834FA" w:rsidRPr="00F834FA" w:rsidRDefault="00A73E29" w:rsidP="00F834FA">
      <w:pPr>
        <w:pStyle w:val="Chapterbodytext"/>
        <w:jc w:val="center"/>
        <w:rPr>
          <w:lang w:val="fr-CA"/>
        </w:rPr>
      </w:pPr>
      <w:r>
        <w:rPr>
          <w:lang w:val="fr-CA"/>
        </w:rPr>
        <w:object w:dxaOrig="7173" w:dyaOrig="5391" w14:anchorId="64B5EF2A">
          <v:shape id="_x0000_i1076" type="#_x0000_t75" style="width:358.65pt;height:269.75pt" o:ole="">
            <v:imagedata r:id="rId125" o:title=""/>
          </v:shape>
          <o:OLEObject Type="Embed" ProgID="PowerPoint.Slide.12" ShapeID="_x0000_i1076" DrawAspect="Content" ObjectID="_1690877874" r:id="rId126"/>
        </w:object>
      </w:r>
    </w:p>
    <w:p w14:paraId="695C7968" w14:textId="77777777" w:rsidR="00F834FA" w:rsidRPr="00F834FA" w:rsidRDefault="00F834FA" w:rsidP="00F834FA">
      <w:pPr>
        <w:pStyle w:val="Chapterbodytext"/>
        <w:rPr>
          <w:lang w:val="fr-CA"/>
        </w:rPr>
      </w:pPr>
    </w:p>
    <w:p w14:paraId="1BAA6DD7" w14:textId="77777777" w:rsidR="00F834FA" w:rsidRPr="00F834FA" w:rsidRDefault="00F834FA" w:rsidP="00F834FA">
      <w:pPr>
        <w:pStyle w:val="Chapterbodytext"/>
        <w:rPr>
          <w:lang w:val="fr-CA"/>
        </w:rPr>
      </w:pPr>
    </w:p>
    <w:p w14:paraId="74448986" w14:textId="1E9FD346" w:rsidR="00F834FA" w:rsidRPr="00F834FA" w:rsidRDefault="00A73E29" w:rsidP="00F834FA">
      <w:pPr>
        <w:pStyle w:val="Chapterbodytext"/>
        <w:jc w:val="center"/>
        <w:rPr>
          <w:lang w:val="fr-CA"/>
        </w:rPr>
      </w:pPr>
      <w:r>
        <w:rPr>
          <w:lang w:val="fr-CA"/>
        </w:rPr>
        <w:object w:dxaOrig="7156" w:dyaOrig="5380" w14:anchorId="7478EAC9">
          <v:shape id="_x0000_i1077" type="#_x0000_t75" style="width:357.7pt;height:268.85pt" o:ole="">
            <v:imagedata r:id="rId127" o:title=""/>
          </v:shape>
          <o:OLEObject Type="Embed" ProgID="PowerPoint.Slide.12" ShapeID="_x0000_i1077" DrawAspect="Content" ObjectID="_1690877875" r:id="rId128"/>
        </w:object>
      </w:r>
    </w:p>
    <w:p w14:paraId="045CD145" w14:textId="77777777" w:rsidR="00F834FA" w:rsidRPr="00F834FA" w:rsidRDefault="00F834FA" w:rsidP="00F834FA">
      <w:pPr>
        <w:pStyle w:val="Chapterbodytext"/>
        <w:rPr>
          <w:lang w:val="fr-CA"/>
        </w:rPr>
      </w:pPr>
      <w:r w:rsidRPr="00F834FA">
        <w:rPr>
          <w:lang w:val="fr-CA"/>
        </w:rPr>
        <w:br w:type="page"/>
      </w:r>
    </w:p>
    <w:p w14:paraId="77D4F3A5" w14:textId="0CCBE25A" w:rsidR="00F834FA" w:rsidRPr="00F834FA" w:rsidRDefault="00A73E29" w:rsidP="00F834FA">
      <w:pPr>
        <w:pStyle w:val="Chapterbodytext"/>
        <w:jc w:val="center"/>
        <w:rPr>
          <w:lang w:val="fr-CA"/>
        </w:rPr>
      </w:pPr>
      <w:r>
        <w:rPr>
          <w:lang w:val="fr-CA"/>
        </w:rPr>
        <w:object w:dxaOrig="7173" w:dyaOrig="5391" w14:anchorId="04B74DEC">
          <v:shape id="_x0000_i1078" type="#_x0000_t75" style="width:358.65pt;height:269.75pt" o:ole="">
            <v:imagedata r:id="rId129" o:title=""/>
          </v:shape>
          <o:OLEObject Type="Embed" ProgID="PowerPoint.Slide.12" ShapeID="_x0000_i1078" DrawAspect="Content" ObjectID="_1690877876" r:id="rId130"/>
        </w:object>
      </w:r>
    </w:p>
    <w:p w14:paraId="3F93E7E5" w14:textId="77777777" w:rsidR="00F834FA" w:rsidRPr="00F834FA" w:rsidRDefault="00F834FA" w:rsidP="00F834FA">
      <w:pPr>
        <w:pStyle w:val="Chapterbodytext"/>
        <w:rPr>
          <w:lang w:val="fr-CA"/>
        </w:rPr>
      </w:pPr>
    </w:p>
    <w:p w14:paraId="283405D9" w14:textId="77777777" w:rsidR="00F834FA" w:rsidRPr="00F834FA" w:rsidRDefault="00F834FA" w:rsidP="00F834FA">
      <w:pPr>
        <w:pStyle w:val="Chapterbodytext"/>
        <w:rPr>
          <w:lang w:val="fr-CA"/>
        </w:rPr>
      </w:pPr>
    </w:p>
    <w:p w14:paraId="6ED11E83" w14:textId="7766C380" w:rsidR="00F834FA" w:rsidRPr="00F834FA" w:rsidRDefault="0051230C" w:rsidP="00F834FA">
      <w:pPr>
        <w:pStyle w:val="Chapterbodytext"/>
        <w:jc w:val="center"/>
        <w:rPr>
          <w:lang w:val="fr-CA"/>
        </w:rPr>
      </w:pPr>
      <w:r>
        <w:rPr>
          <w:lang w:val="fr-CA"/>
        </w:rPr>
        <w:object w:dxaOrig="7173" w:dyaOrig="5391" w14:anchorId="3C66F777">
          <v:shape id="_x0000_i1079" type="#_x0000_t75" style="width:358.65pt;height:269.75pt" o:ole="">
            <v:imagedata r:id="rId131" o:title=""/>
          </v:shape>
          <o:OLEObject Type="Embed" ProgID="PowerPoint.Slide.12" ShapeID="_x0000_i1079" DrawAspect="Content" ObjectID="_1690877877" r:id="rId132"/>
        </w:object>
      </w:r>
    </w:p>
    <w:p w14:paraId="678C68C5" w14:textId="77777777" w:rsidR="00F834FA" w:rsidRPr="00F834FA" w:rsidRDefault="00F834FA" w:rsidP="00F834FA">
      <w:pPr>
        <w:pStyle w:val="Chapterbodytext"/>
        <w:rPr>
          <w:lang w:val="fr-CA"/>
        </w:rPr>
      </w:pPr>
      <w:r w:rsidRPr="00F834FA">
        <w:rPr>
          <w:lang w:val="fr-CA"/>
        </w:rPr>
        <w:br w:type="page"/>
      </w:r>
    </w:p>
    <w:p w14:paraId="109C3E09" w14:textId="7012713D" w:rsidR="00F834FA" w:rsidRPr="00F834FA" w:rsidRDefault="00837DF9" w:rsidP="00F834FA">
      <w:pPr>
        <w:pStyle w:val="Chapterbodytext"/>
        <w:jc w:val="center"/>
        <w:rPr>
          <w:lang w:val="fr-CA"/>
        </w:rPr>
      </w:pPr>
      <w:r>
        <w:rPr>
          <w:lang w:val="fr-CA"/>
        </w:rPr>
        <w:object w:dxaOrig="7173" w:dyaOrig="5391" w14:anchorId="0E8F1258">
          <v:shape id="_x0000_i1080" type="#_x0000_t75" style="width:358.65pt;height:269.75pt" o:ole="">
            <v:imagedata r:id="rId133" o:title=""/>
          </v:shape>
          <o:OLEObject Type="Embed" ProgID="PowerPoint.Slide.12" ShapeID="_x0000_i1080" DrawAspect="Content" ObjectID="_1690877878" r:id="rId134"/>
        </w:object>
      </w:r>
    </w:p>
    <w:p w14:paraId="5504AB65" w14:textId="77777777" w:rsidR="00F834FA" w:rsidRPr="00F834FA" w:rsidRDefault="00F834FA" w:rsidP="00F834FA">
      <w:pPr>
        <w:pStyle w:val="Chapterbodytext"/>
        <w:rPr>
          <w:lang w:val="fr-CA"/>
        </w:rPr>
      </w:pPr>
    </w:p>
    <w:p w14:paraId="2F303083" w14:textId="77777777" w:rsidR="00F834FA" w:rsidRPr="00F834FA" w:rsidRDefault="00F834FA" w:rsidP="00F834FA">
      <w:pPr>
        <w:pStyle w:val="Chapterbodytext"/>
        <w:rPr>
          <w:lang w:val="fr-CA"/>
        </w:rPr>
      </w:pPr>
    </w:p>
    <w:p w14:paraId="66C1DDDD" w14:textId="474C3044" w:rsidR="00F834FA" w:rsidRPr="00F834FA" w:rsidRDefault="00837DF9" w:rsidP="00F834FA">
      <w:pPr>
        <w:pStyle w:val="Chapterbodytext"/>
        <w:jc w:val="center"/>
        <w:rPr>
          <w:lang w:val="fr-CA"/>
        </w:rPr>
      </w:pPr>
      <w:r>
        <w:rPr>
          <w:lang w:val="fr-CA"/>
        </w:rPr>
        <w:object w:dxaOrig="7173" w:dyaOrig="5391" w14:anchorId="50E48448">
          <v:shape id="_x0000_i1081" type="#_x0000_t75" style="width:358.65pt;height:269.75pt" o:ole="">
            <v:imagedata r:id="rId135" o:title=""/>
          </v:shape>
          <o:OLEObject Type="Embed" ProgID="PowerPoint.Slide.12" ShapeID="_x0000_i1081" DrawAspect="Content" ObjectID="_1690877879" r:id="rId136"/>
        </w:object>
      </w:r>
    </w:p>
    <w:p w14:paraId="3669640B" w14:textId="77777777" w:rsidR="00F834FA" w:rsidRPr="00F834FA" w:rsidRDefault="00F834FA" w:rsidP="00F834FA">
      <w:pPr>
        <w:pStyle w:val="Chapterbodytext"/>
        <w:rPr>
          <w:lang w:val="fr-CA"/>
        </w:rPr>
      </w:pPr>
    </w:p>
    <w:p w14:paraId="042FBE09" w14:textId="77777777" w:rsidR="00F834FA" w:rsidRPr="00F834FA" w:rsidRDefault="00F834FA" w:rsidP="00F834FA">
      <w:pPr>
        <w:pStyle w:val="Heading2"/>
        <w:rPr>
          <w:lang w:val="fr-CA"/>
        </w:rPr>
      </w:pPr>
      <w:r w:rsidRPr="00F834FA">
        <w:rPr>
          <w:lang w:val="fr-CA"/>
        </w:rPr>
        <w:br w:type="page"/>
      </w:r>
      <w:bookmarkStart w:id="64" w:name="_Toc70685672"/>
      <w:r w:rsidRPr="00F834FA">
        <w:rPr>
          <w:lang w:val="fr-CA"/>
        </w:rPr>
        <w:lastRenderedPageBreak/>
        <w:t>Avantages personnels du commerce international</w:t>
      </w:r>
      <w:bookmarkEnd w:id="64"/>
    </w:p>
    <w:p w14:paraId="369A100C" w14:textId="77777777" w:rsidR="00F834FA" w:rsidRPr="00F834FA" w:rsidRDefault="00F834FA" w:rsidP="00F834FA">
      <w:pPr>
        <w:pStyle w:val="Chapterbodytext"/>
        <w:rPr>
          <w:lang w:val="fr-CA"/>
        </w:rPr>
      </w:pPr>
    </w:p>
    <w:p w14:paraId="4F667FB7" w14:textId="257F64FA" w:rsidR="00F834FA" w:rsidRPr="00F834FA" w:rsidRDefault="00F834FA" w:rsidP="00F834FA">
      <w:pPr>
        <w:pStyle w:val="Chapterbodytext"/>
        <w:rPr>
          <w:szCs w:val="24"/>
          <w:lang w:val="fr-CA"/>
        </w:rPr>
      </w:pPr>
      <w:bookmarkStart w:id="65" w:name="_Hlk36557611"/>
      <w:bookmarkStart w:id="66" w:name="_Hlk66140375"/>
      <w:r w:rsidRPr="00F834FA">
        <w:rPr>
          <w:lang w:val="fr-CA"/>
        </w:rPr>
        <w:tab/>
        <w:t xml:space="preserve">Les résultats révèlent également que les Canadiens </w:t>
      </w:r>
      <w:r w:rsidR="00D04B08">
        <w:rPr>
          <w:lang w:val="fr-CA"/>
        </w:rPr>
        <w:t xml:space="preserve">ont l’impression de profiter </w:t>
      </w:r>
      <w:r w:rsidRPr="00F834FA">
        <w:rPr>
          <w:lang w:val="fr-CA"/>
        </w:rPr>
        <w:t>personnellement du commerce international. Lorsqu’on leur demande s’ils croient profiter du commerce</w:t>
      </w:r>
      <w:r w:rsidR="00D04B08">
        <w:rPr>
          <w:lang w:val="fr-CA"/>
        </w:rPr>
        <w:t xml:space="preserve"> à l’heure actuelle</w:t>
      </w:r>
      <w:r w:rsidRPr="00F834FA">
        <w:rPr>
          <w:lang w:val="fr-CA"/>
        </w:rPr>
        <w:t>, environ les deux tiers des répondants (65 %) déclarent que c’est le cas, alors que seul le quart (23 %) affirme le contraire (ces résultats demeurent en grande partie inchangés depuis 2020).</w:t>
      </w:r>
    </w:p>
    <w:p w14:paraId="2A3E63C7" w14:textId="09ABCCAC" w:rsidR="00F834FA" w:rsidRPr="00F834FA" w:rsidRDefault="00F834FA" w:rsidP="00F834FA">
      <w:pPr>
        <w:pStyle w:val="Highl-1"/>
        <w:jc w:val="both"/>
        <w:rPr>
          <w:sz w:val="24"/>
          <w:szCs w:val="24"/>
          <w:lang w:val="fr-CA"/>
        </w:rPr>
      </w:pPr>
      <w:r w:rsidRPr="00F834FA">
        <w:rPr>
          <w:sz w:val="24"/>
          <w:lang w:val="fr-CA"/>
        </w:rPr>
        <w:t xml:space="preserve">Les </w:t>
      </w:r>
      <w:r w:rsidR="00D04B08">
        <w:rPr>
          <w:sz w:val="24"/>
          <w:lang w:val="fr-CA"/>
        </w:rPr>
        <w:t xml:space="preserve">répondants </w:t>
      </w:r>
      <w:r w:rsidRPr="00F834FA">
        <w:rPr>
          <w:sz w:val="24"/>
          <w:lang w:val="fr-CA"/>
        </w:rPr>
        <w:t xml:space="preserve">qui ont un diplôme universitaire et </w:t>
      </w:r>
      <w:r w:rsidR="00D04B08">
        <w:rPr>
          <w:sz w:val="24"/>
          <w:lang w:val="fr-CA"/>
        </w:rPr>
        <w:t xml:space="preserve">ceux </w:t>
      </w:r>
      <w:r w:rsidRPr="00F834FA">
        <w:rPr>
          <w:sz w:val="24"/>
          <w:lang w:val="fr-CA"/>
        </w:rPr>
        <w:t>de moins de 35 ans ont plus tendance à affirmer profiter du commerce (72 % et 73 % respectivement, par rapport à 65 % en moyenne).</w:t>
      </w:r>
    </w:p>
    <w:bookmarkEnd w:id="65"/>
    <w:p w14:paraId="36868A08" w14:textId="77777777" w:rsidR="00F834FA" w:rsidRPr="00F834FA" w:rsidRDefault="00F834FA" w:rsidP="00F834FA">
      <w:pPr>
        <w:pStyle w:val="Chapterbodytext"/>
        <w:rPr>
          <w:szCs w:val="24"/>
          <w:lang w:val="fr-CA"/>
        </w:rPr>
      </w:pPr>
    </w:p>
    <w:p w14:paraId="626A2C59" w14:textId="570AEF1F" w:rsidR="00F834FA" w:rsidRPr="00F834FA" w:rsidRDefault="00F834FA" w:rsidP="00F834FA">
      <w:pPr>
        <w:pStyle w:val="Chapterbodytext"/>
        <w:rPr>
          <w:szCs w:val="24"/>
          <w:lang w:val="fr-CA"/>
        </w:rPr>
      </w:pPr>
      <w:r w:rsidRPr="00F834FA">
        <w:rPr>
          <w:lang w:val="fr-CA"/>
        </w:rPr>
        <w:tab/>
        <w:t xml:space="preserve">Environ huit répondants sur dix (83 %) qui croient tirer profit du commerce affirment avoir </w:t>
      </w:r>
      <w:r w:rsidR="00D04B08">
        <w:rPr>
          <w:lang w:val="fr-CA"/>
        </w:rPr>
        <w:t xml:space="preserve">un </w:t>
      </w:r>
      <w:r w:rsidRPr="00F834FA">
        <w:rPr>
          <w:lang w:val="fr-CA"/>
        </w:rPr>
        <w:t xml:space="preserve">choix </w:t>
      </w:r>
      <w:r w:rsidR="00D04B08">
        <w:rPr>
          <w:lang w:val="fr-CA"/>
        </w:rPr>
        <w:t xml:space="preserve">plus vaste </w:t>
      </w:r>
      <w:r w:rsidRPr="00F834FA">
        <w:rPr>
          <w:lang w:val="fr-CA"/>
        </w:rPr>
        <w:t xml:space="preserve">de produits et de services, alors que plus de la moitié cite la création d’emplois (57 %), les avantages économiques (54 %) et des prix plus bas (53 %) comme </w:t>
      </w:r>
      <w:r w:rsidR="00D04B08">
        <w:rPr>
          <w:lang w:val="fr-CA"/>
        </w:rPr>
        <w:t xml:space="preserve">étant </w:t>
      </w:r>
      <w:r w:rsidRPr="00F834FA">
        <w:rPr>
          <w:lang w:val="fr-CA"/>
        </w:rPr>
        <w:t xml:space="preserve">des avantages personnels du commerce international. Un </w:t>
      </w:r>
      <w:r w:rsidR="00D04B08">
        <w:rPr>
          <w:lang w:val="fr-CA"/>
        </w:rPr>
        <w:t>répondant</w:t>
      </w:r>
      <w:r w:rsidRPr="00F834FA">
        <w:rPr>
          <w:lang w:val="fr-CA"/>
        </w:rPr>
        <w:t xml:space="preserve"> sur six (17 %) affirme que son travail </w:t>
      </w:r>
      <w:r w:rsidR="00D04B08">
        <w:rPr>
          <w:lang w:val="fr-CA"/>
        </w:rPr>
        <w:t xml:space="preserve">est tributaire </w:t>
      </w:r>
      <w:r w:rsidRPr="00F834FA">
        <w:rPr>
          <w:lang w:val="fr-CA"/>
        </w:rPr>
        <w:t xml:space="preserve">du commerce international, tandis qu’un répondant sur dix (10 %) estime que la qualité des produits importés est généralement supérieure à celle des produits fabriqués au pays. Ces résultats </w:t>
      </w:r>
      <w:r w:rsidR="00D04B08">
        <w:rPr>
          <w:lang w:val="fr-CA"/>
        </w:rPr>
        <w:t xml:space="preserve">concordent </w:t>
      </w:r>
      <w:r w:rsidRPr="00F834FA">
        <w:rPr>
          <w:lang w:val="fr-CA"/>
        </w:rPr>
        <w:t>avec ceux obtenus en 2020.</w:t>
      </w:r>
    </w:p>
    <w:p w14:paraId="1E342B33" w14:textId="598451F3" w:rsidR="00F834FA" w:rsidRPr="00F834FA" w:rsidRDefault="00F834FA" w:rsidP="00F834FA">
      <w:pPr>
        <w:pStyle w:val="Highl-1"/>
        <w:jc w:val="both"/>
        <w:rPr>
          <w:sz w:val="24"/>
          <w:szCs w:val="24"/>
          <w:lang w:val="fr-CA"/>
        </w:rPr>
      </w:pPr>
      <w:r w:rsidRPr="00F834FA">
        <w:rPr>
          <w:sz w:val="24"/>
          <w:lang w:val="fr-CA"/>
        </w:rPr>
        <w:t xml:space="preserve">En comparaison avec les femmes, les hommes sont près de deux fois plus enclins à croire que leur emploi </w:t>
      </w:r>
      <w:r w:rsidR="00BE4777">
        <w:rPr>
          <w:sz w:val="24"/>
          <w:lang w:val="fr-CA"/>
        </w:rPr>
        <w:t xml:space="preserve">est tributaire </w:t>
      </w:r>
      <w:r w:rsidRPr="00F834FA">
        <w:rPr>
          <w:sz w:val="24"/>
          <w:lang w:val="fr-CA"/>
        </w:rPr>
        <w:t>du commerce international (22 %, alors que cette proportion est de 12 % chez les femmes).</w:t>
      </w:r>
    </w:p>
    <w:p w14:paraId="526A0756" w14:textId="3AD1CEF9" w:rsidR="00F834FA" w:rsidRPr="00F834FA" w:rsidRDefault="00F834FA" w:rsidP="00F834FA">
      <w:pPr>
        <w:pStyle w:val="Highl-1"/>
        <w:jc w:val="both"/>
        <w:rPr>
          <w:sz w:val="24"/>
          <w:szCs w:val="24"/>
          <w:lang w:val="fr-CA"/>
        </w:rPr>
      </w:pPr>
      <w:r w:rsidRPr="00F834FA">
        <w:rPr>
          <w:sz w:val="24"/>
          <w:lang w:val="fr-CA"/>
        </w:rPr>
        <w:t>La propension à mentionner la création d’emplois augmente progressivement avec l’âge (de 47 % chez les moins de 35 ans</w:t>
      </w:r>
      <w:r w:rsidR="00BE4777">
        <w:rPr>
          <w:sz w:val="24"/>
          <w:lang w:val="fr-CA"/>
        </w:rPr>
        <w:t>, cette proportion passe</w:t>
      </w:r>
      <w:r w:rsidRPr="00F834FA">
        <w:rPr>
          <w:sz w:val="24"/>
          <w:lang w:val="fr-CA"/>
        </w:rPr>
        <w:t xml:space="preserve"> à 74 % chez les 65 ans </w:t>
      </w:r>
      <w:r w:rsidR="00116F36">
        <w:rPr>
          <w:sz w:val="24"/>
          <w:lang w:val="fr-CA"/>
        </w:rPr>
        <w:t>ou</w:t>
      </w:r>
      <w:r w:rsidRPr="00F834FA">
        <w:rPr>
          <w:sz w:val="24"/>
          <w:lang w:val="fr-CA"/>
        </w:rPr>
        <w:t xml:space="preserve"> plus), tout comme la probabilité de mentionner les avantages économiques (</w:t>
      </w:r>
      <w:r w:rsidR="00BE4777">
        <w:rPr>
          <w:sz w:val="24"/>
          <w:lang w:val="fr-CA"/>
        </w:rPr>
        <w:t xml:space="preserve">qui passe de </w:t>
      </w:r>
      <w:r w:rsidRPr="00F834FA">
        <w:rPr>
          <w:sz w:val="24"/>
          <w:lang w:val="fr-CA"/>
        </w:rPr>
        <w:t xml:space="preserve">49 % </w:t>
      </w:r>
      <w:r w:rsidR="00BE4777">
        <w:rPr>
          <w:sz w:val="24"/>
          <w:lang w:val="fr-CA"/>
        </w:rPr>
        <w:t>à</w:t>
      </w:r>
      <w:r w:rsidRPr="00F834FA">
        <w:rPr>
          <w:sz w:val="24"/>
          <w:lang w:val="fr-CA"/>
        </w:rPr>
        <w:t xml:space="preserve"> 69 %). Les moins de 35 ans sont plus susceptibles de choisir les prix plus bas des produits importés (61 %, contre 47 % chez les 65 ans </w:t>
      </w:r>
      <w:r w:rsidR="00116F36">
        <w:rPr>
          <w:sz w:val="24"/>
          <w:lang w:val="fr-CA"/>
        </w:rPr>
        <w:t>ou</w:t>
      </w:r>
      <w:r w:rsidRPr="00F834FA">
        <w:rPr>
          <w:sz w:val="24"/>
          <w:lang w:val="fr-CA"/>
        </w:rPr>
        <w:t xml:space="preserve"> plus).</w:t>
      </w:r>
    </w:p>
    <w:p w14:paraId="48A856D8" w14:textId="77777777" w:rsidR="00F834FA" w:rsidRPr="00F834FA" w:rsidRDefault="00F834FA" w:rsidP="00F834FA">
      <w:pPr>
        <w:pStyle w:val="Chapterbodytext"/>
        <w:rPr>
          <w:lang w:val="fr-CA"/>
        </w:rPr>
      </w:pPr>
    </w:p>
    <w:p w14:paraId="7D1865D2" w14:textId="7C23B369" w:rsidR="00F834FA" w:rsidRPr="00F834FA" w:rsidRDefault="00F834FA" w:rsidP="00F834FA">
      <w:pPr>
        <w:pStyle w:val="Chapterbodytext"/>
        <w:rPr>
          <w:lang w:val="fr-CA"/>
        </w:rPr>
      </w:pPr>
      <w:r w:rsidRPr="00F834FA">
        <w:rPr>
          <w:lang w:val="fr-CA"/>
        </w:rPr>
        <w:tab/>
        <w:t xml:space="preserve">Parmi ceux qui ne pensent pas profiter du commerce international, un peu moins de la moitié (46 %) citent la qualité inférieure des produits fabriqués à l’étranger, tandis qu’une proportion légèrement inférieure (41 %) attribue sa désapprobation aux craintes de pertes d’emplois au Canada. Le tiers fait part de préoccupations au sujet des répercussions sur l’économie canadienne (35 %), des répercussions sur l’environnement (35 %) et des prix comparativement plus élevés des produits importés (33 %). Le suivi révèle une augmentation de sept points </w:t>
      </w:r>
      <w:r w:rsidR="00A41BFD">
        <w:rPr>
          <w:lang w:val="fr-CA"/>
        </w:rPr>
        <w:t xml:space="preserve">de pourcentage </w:t>
      </w:r>
      <w:r w:rsidRPr="00F834FA">
        <w:rPr>
          <w:lang w:val="fr-CA"/>
        </w:rPr>
        <w:t>dans la proportion de répondants qui disent que le commerce international est mauvais pour l’économie en général.</w:t>
      </w:r>
    </w:p>
    <w:bookmarkEnd w:id="66"/>
    <w:p w14:paraId="2C0722D3" w14:textId="77777777" w:rsidR="00F834FA" w:rsidRPr="00F834FA" w:rsidRDefault="00F834FA" w:rsidP="00F834FA">
      <w:pPr>
        <w:pStyle w:val="Chapterbodytext"/>
        <w:rPr>
          <w:lang w:val="fr-CA"/>
        </w:rPr>
      </w:pPr>
      <w:r w:rsidRPr="00F834FA">
        <w:rPr>
          <w:lang w:val="fr-CA"/>
        </w:rPr>
        <w:br w:type="page"/>
      </w:r>
    </w:p>
    <w:p w14:paraId="28CFC41B" w14:textId="2B47885A" w:rsidR="00F834FA" w:rsidRPr="00F834FA" w:rsidRDefault="009322B6" w:rsidP="00F834FA">
      <w:pPr>
        <w:pStyle w:val="Chapterbodytext"/>
        <w:jc w:val="center"/>
        <w:rPr>
          <w:lang w:val="fr-CA"/>
        </w:rPr>
      </w:pPr>
      <w:r>
        <w:rPr>
          <w:lang w:val="fr-CA"/>
        </w:rPr>
        <w:object w:dxaOrig="7173" w:dyaOrig="5391" w14:anchorId="7246B1A5">
          <v:shape id="_x0000_i1082" type="#_x0000_t75" style="width:358.65pt;height:269.75pt" o:ole="">
            <v:imagedata r:id="rId137" o:title=""/>
          </v:shape>
          <o:OLEObject Type="Embed" ProgID="PowerPoint.Slide.12" ShapeID="_x0000_i1082" DrawAspect="Content" ObjectID="_1690877880" r:id="rId138"/>
        </w:object>
      </w:r>
    </w:p>
    <w:p w14:paraId="45A31647" w14:textId="77777777" w:rsidR="00F834FA" w:rsidRPr="00F834FA" w:rsidRDefault="00F834FA" w:rsidP="00F834FA">
      <w:pPr>
        <w:pStyle w:val="Chapterbodytext"/>
        <w:rPr>
          <w:lang w:val="fr-CA"/>
        </w:rPr>
      </w:pPr>
    </w:p>
    <w:p w14:paraId="1C9A6CCC" w14:textId="77777777" w:rsidR="00F834FA" w:rsidRPr="00F834FA" w:rsidRDefault="00F834FA" w:rsidP="00F834FA">
      <w:pPr>
        <w:pStyle w:val="Chapterbodytext"/>
        <w:rPr>
          <w:lang w:val="fr-CA"/>
        </w:rPr>
      </w:pPr>
    </w:p>
    <w:p w14:paraId="6B4CA121" w14:textId="11DFADA6" w:rsidR="00F834FA" w:rsidRPr="00F834FA" w:rsidRDefault="0037527B" w:rsidP="00F834FA">
      <w:pPr>
        <w:pStyle w:val="Chapterbodytext"/>
        <w:jc w:val="center"/>
        <w:rPr>
          <w:lang w:val="fr-CA"/>
        </w:rPr>
      </w:pPr>
      <w:r>
        <w:rPr>
          <w:lang w:val="fr-CA"/>
        </w:rPr>
        <w:object w:dxaOrig="7173" w:dyaOrig="5391" w14:anchorId="4D157A91">
          <v:shape id="_x0000_i1083" type="#_x0000_t75" style="width:358.65pt;height:269.75pt" o:ole="">
            <v:imagedata r:id="rId139" o:title=""/>
          </v:shape>
          <o:OLEObject Type="Embed" ProgID="PowerPoint.Slide.12" ShapeID="_x0000_i1083" DrawAspect="Content" ObjectID="_1690877881" r:id="rId140"/>
        </w:object>
      </w:r>
    </w:p>
    <w:p w14:paraId="75CE52B7" w14:textId="77777777" w:rsidR="00F834FA" w:rsidRPr="00F834FA" w:rsidRDefault="00F834FA" w:rsidP="00F834FA">
      <w:pPr>
        <w:pStyle w:val="Chapterbodytext"/>
        <w:rPr>
          <w:lang w:val="fr-CA"/>
        </w:rPr>
      </w:pPr>
    </w:p>
    <w:p w14:paraId="07482DB2" w14:textId="77777777" w:rsidR="00F834FA" w:rsidRPr="00F834FA" w:rsidRDefault="00F834FA" w:rsidP="00F834FA">
      <w:pPr>
        <w:pStyle w:val="Chapterbodytext"/>
        <w:rPr>
          <w:lang w:val="fr-CA"/>
        </w:rPr>
      </w:pPr>
      <w:r w:rsidRPr="00F834FA">
        <w:rPr>
          <w:lang w:val="fr-CA"/>
        </w:rPr>
        <w:br w:type="page"/>
      </w:r>
    </w:p>
    <w:p w14:paraId="770DB8D6" w14:textId="1E236FF3" w:rsidR="00F834FA" w:rsidRPr="00F834FA" w:rsidRDefault="0037527B" w:rsidP="00F834FA">
      <w:pPr>
        <w:pStyle w:val="Chapterbodytext"/>
        <w:jc w:val="center"/>
        <w:rPr>
          <w:lang w:val="fr-CA"/>
        </w:rPr>
      </w:pPr>
      <w:r>
        <w:rPr>
          <w:lang w:val="fr-CA"/>
        </w:rPr>
        <w:object w:dxaOrig="7173" w:dyaOrig="5391" w14:anchorId="508A8642">
          <v:shape id="_x0000_i1084" type="#_x0000_t75" style="width:358.65pt;height:269.75pt" o:ole="">
            <v:imagedata r:id="rId141" o:title=""/>
          </v:shape>
          <o:OLEObject Type="Embed" ProgID="PowerPoint.Slide.12" ShapeID="_x0000_i1084" DrawAspect="Content" ObjectID="_1690877882" r:id="rId142"/>
        </w:object>
      </w:r>
    </w:p>
    <w:p w14:paraId="6478EC44" w14:textId="77777777" w:rsidR="00F834FA" w:rsidRPr="00F834FA" w:rsidRDefault="00F834FA" w:rsidP="00F834FA">
      <w:pPr>
        <w:pStyle w:val="Chapterbodytext"/>
        <w:rPr>
          <w:lang w:val="fr-CA"/>
        </w:rPr>
      </w:pPr>
    </w:p>
    <w:p w14:paraId="0E0CD6BB" w14:textId="77777777" w:rsidR="00F834FA" w:rsidRPr="00F834FA" w:rsidRDefault="00F834FA" w:rsidP="00F834FA">
      <w:pPr>
        <w:pStyle w:val="Chapterbodytext"/>
        <w:rPr>
          <w:lang w:val="fr-CA"/>
        </w:rPr>
      </w:pPr>
    </w:p>
    <w:p w14:paraId="1D96783C" w14:textId="77777777" w:rsidR="00F834FA" w:rsidRPr="00F834FA" w:rsidRDefault="00F834FA" w:rsidP="00F834FA">
      <w:pPr>
        <w:pStyle w:val="Chapterbodytext"/>
        <w:rPr>
          <w:rFonts w:ascii="Calibri" w:hAnsi="Calibri" w:cs="Calibri"/>
          <w:color w:val="FF0000"/>
          <w:lang w:val="fr-CA"/>
        </w:rPr>
        <w:sectPr w:rsidR="00F834FA" w:rsidRPr="00F834FA" w:rsidSect="00506988">
          <w:type w:val="oddPage"/>
          <w:pgSz w:w="12240" w:h="15840" w:code="1"/>
          <w:pgMar w:top="1728" w:right="1800" w:bottom="1008" w:left="1800" w:header="720" w:footer="576" w:gutter="0"/>
          <w:cols w:space="720"/>
          <w:titlePg/>
          <w:docGrid w:linePitch="360"/>
        </w:sectPr>
      </w:pPr>
    </w:p>
    <w:p w14:paraId="308F6765" w14:textId="3C36E46A" w:rsidR="00F834FA" w:rsidRPr="00F834FA" w:rsidRDefault="00F834FA" w:rsidP="00F834FA">
      <w:pPr>
        <w:pStyle w:val="Heading1"/>
        <w:rPr>
          <w:lang w:val="fr-CA"/>
        </w:rPr>
      </w:pPr>
      <w:bookmarkStart w:id="67" w:name="_Toc70685673"/>
      <w:r w:rsidRPr="00F834FA">
        <w:rPr>
          <w:lang w:val="fr-CA"/>
        </w:rPr>
        <w:lastRenderedPageBreak/>
        <w:t xml:space="preserve">Conclusions et </w:t>
      </w:r>
      <w:r w:rsidR="00665462">
        <w:rPr>
          <w:lang w:val="fr-CA"/>
        </w:rPr>
        <w:t>conséquences</w:t>
      </w:r>
      <w:bookmarkEnd w:id="67"/>
    </w:p>
    <w:p w14:paraId="087E601E" w14:textId="77777777" w:rsidR="00F834FA" w:rsidRPr="00F834FA" w:rsidRDefault="00F834FA" w:rsidP="00F834FA">
      <w:pPr>
        <w:pStyle w:val="Chapterbodytext"/>
        <w:rPr>
          <w:lang w:val="fr-CA"/>
        </w:rPr>
      </w:pPr>
    </w:p>
    <w:p w14:paraId="733A0AE1" w14:textId="77777777" w:rsidR="00F834FA" w:rsidRPr="00F834FA" w:rsidRDefault="00F834FA" w:rsidP="00F834FA">
      <w:pPr>
        <w:pStyle w:val="Chapterbodytext"/>
        <w:ind w:left="1077"/>
        <w:rPr>
          <w:lang w:val="fr-CA"/>
        </w:rPr>
      </w:pPr>
    </w:p>
    <w:p w14:paraId="14C04B7B" w14:textId="1748E454" w:rsidR="00F834FA" w:rsidRPr="00F834FA" w:rsidRDefault="00F834FA" w:rsidP="00F834FA">
      <w:pPr>
        <w:pStyle w:val="Chapterbodytext"/>
        <w:rPr>
          <w:lang w:val="fr-CA"/>
        </w:rPr>
      </w:pPr>
      <w:r w:rsidRPr="00F834FA">
        <w:rPr>
          <w:lang w:val="fr-CA"/>
        </w:rPr>
        <w:tab/>
        <w:t xml:space="preserve">La pandémie de COVID-19 semble avoir peu fait pour atténuer l’enthousiasme des Canadiens à l’égard du commerce international. </w:t>
      </w:r>
      <w:r w:rsidR="008E3B4D">
        <w:rPr>
          <w:lang w:val="fr-CA"/>
        </w:rPr>
        <w:t xml:space="preserve">Conformément aux </w:t>
      </w:r>
      <w:r w:rsidRPr="00F834FA">
        <w:rPr>
          <w:lang w:val="fr-CA"/>
        </w:rPr>
        <w:t xml:space="preserve">résultats de 2020, les répondants considèrent que le commerce est avantageux pour le Canada </w:t>
      </w:r>
      <w:r w:rsidR="008E3B4D">
        <w:rPr>
          <w:lang w:val="fr-CA"/>
        </w:rPr>
        <w:t xml:space="preserve">selon </w:t>
      </w:r>
      <w:r w:rsidRPr="00F834FA">
        <w:rPr>
          <w:lang w:val="fr-CA"/>
        </w:rPr>
        <w:t xml:space="preserve">la plupart des indicateurs testés, particulièrement lorsqu’il s’agit de favoriser l’innovation et de stimuler la création d’emplois. De plus, la vaste majorité des Canadiens croient que le commerce </w:t>
      </w:r>
      <w:r w:rsidR="008E3B4D">
        <w:rPr>
          <w:lang w:val="fr-CA"/>
        </w:rPr>
        <w:t xml:space="preserve">international </w:t>
      </w:r>
      <w:r w:rsidRPr="00F834FA">
        <w:rPr>
          <w:lang w:val="fr-CA"/>
        </w:rPr>
        <w:t>est devenu plus important au cours des dernières années et sont prêts à le</w:t>
      </w:r>
      <w:r w:rsidR="008E3B4D">
        <w:rPr>
          <w:lang w:val="fr-CA"/>
        </w:rPr>
        <w:t xml:space="preserve"> voir se</w:t>
      </w:r>
      <w:r w:rsidRPr="00F834FA">
        <w:rPr>
          <w:lang w:val="fr-CA"/>
        </w:rPr>
        <w:t xml:space="preserve"> développer davantage. La plupart des Canadiens estiment profiter personnellement du commerce, les avantages perçus étant un plus grand choix pour les consommateurs, la baisse des prix des produits et la création d’emplois.</w:t>
      </w:r>
    </w:p>
    <w:p w14:paraId="301C7D55" w14:textId="77777777" w:rsidR="00F834FA" w:rsidRPr="00F834FA" w:rsidRDefault="00F834FA" w:rsidP="00F834FA">
      <w:pPr>
        <w:pStyle w:val="Chapterbodytext"/>
        <w:rPr>
          <w:lang w:val="fr-CA"/>
        </w:rPr>
      </w:pPr>
    </w:p>
    <w:p w14:paraId="500102F0" w14:textId="6A42D9DF" w:rsidR="00F834FA" w:rsidRPr="00F834FA" w:rsidRDefault="00F834FA" w:rsidP="00F834FA">
      <w:pPr>
        <w:pStyle w:val="Chapterbodytext"/>
        <w:rPr>
          <w:lang w:val="fr-CA"/>
        </w:rPr>
      </w:pPr>
      <w:bookmarkStart w:id="68" w:name="_Hlk66112067"/>
      <w:r w:rsidRPr="00F834FA">
        <w:rPr>
          <w:lang w:val="fr-CA"/>
        </w:rPr>
        <w:tab/>
        <w:t xml:space="preserve">Une des questions qui </w:t>
      </w:r>
      <w:r w:rsidR="005D6C5C">
        <w:rPr>
          <w:lang w:val="fr-CA"/>
        </w:rPr>
        <w:t xml:space="preserve">pourrait </w:t>
      </w:r>
      <w:r w:rsidRPr="00F834FA">
        <w:rPr>
          <w:lang w:val="fr-CA"/>
        </w:rPr>
        <w:t>pose</w:t>
      </w:r>
      <w:r w:rsidR="005D6C5C">
        <w:rPr>
          <w:lang w:val="fr-CA"/>
        </w:rPr>
        <w:t>r</w:t>
      </w:r>
      <w:r w:rsidRPr="00F834FA">
        <w:rPr>
          <w:lang w:val="fr-CA"/>
        </w:rPr>
        <w:t xml:space="preserve"> problème, cependant, est la perception constante que le commerce international profite </w:t>
      </w:r>
      <w:r w:rsidR="005D6C5C">
        <w:rPr>
          <w:lang w:val="fr-CA"/>
        </w:rPr>
        <w:t xml:space="preserve">nettement </w:t>
      </w:r>
      <w:r w:rsidRPr="00F834FA">
        <w:rPr>
          <w:lang w:val="fr-CA"/>
        </w:rPr>
        <w:t xml:space="preserve">plus aux grandes sociétés. Les répondants expriment de sérieux doutes quant à savoir si le commerce profite aux groupes les plus marginalisés du Canada, en particulier les Canadiens racisés, les Autochtones et les membres de la communauté LGBTQ2. Néanmoins, la plupart des Canadiens considèrent le commerce </w:t>
      </w:r>
      <w:r w:rsidR="005D6C5C">
        <w:rPr>
          <w:lang w:val="fr-CA"/>
        </w:rPr>
        <w:t xml:space="preserve">international </w:t>
      </w:r>
      <w:r w:rsidRPr="00F834FA">
        <w:rPr>
          <w:lang w:val="fr-CA"/>
        </w:rPr>
        <w:t>comme un moyen de promouvoir des débouchés commerciaux pour ces groupes et d’atteindre d’autres objectifs sociaux.</w:t>
      </w:r>
    </w:p>
    <w:p w14:paraId="51DAA1F4" w14:textId="77777777" w:rsidR="00F834FA" w:rsidRPr="00F834FA" w:rsidRDefault="00F834FA" w:rsidP="00F834FA">
      <w:pPr>
        <w:pStyle w:val="Chapterbodytext"/>
        <w:rPr>
          <w:lang w:val="fr-CA"/>
        </w:rPr>
      </w:pPr>
    </w:p>
    <w:p w14:paraId="4B83F5A4" w14:textId="77777777" w:rsidR="00F834FA" w:rsidRPr="00F834FA" w:rsidRDefault="00F834FA" w:rsidP="00F834FA">
      <w:pPr>
        <w:pStyle w:val="Chapterbodytext"/>
        <w:rPr>
          <w:lang w:val="fr-CA"/>
        </w:rPr>
      </w:pPr>
      <w:r w:rsidRPr="00F834FA">
        <w:rPr>
          <w:lang w:val="fr-CA"/>
        </w:rPr>
        <w:tab/>
        <w:t>Lorsqu’il est question de l’approche qu’adopte le Canada en matière de commerce international, les répondants mentionnent plusieurs considérations importantes, particulièrement des questions économiques, comme la création d’emplois, le soutien aux entreprises canadiennes et l’innovation. Toutefois, l’amélioration du niveau de vie, le respect des normes liées à la santé et à l’environnement, la protection de la propriété intellectuelle, la diversification des marchés du Canada et la répartition plus équitable des avantages du commerce sont également des priorités de premier plan. La grande majorité des Canadiens croient aussi que la préparation à d’autres pandémies devrait être un élément clé des futures politiques commerciales.</w:t>
      </w:r>
    </w:p>
    <w:p w14:paraId="207372EA" w14:textId="77777777" w:rsidR="00F834FA" w:rsidRPr="00F834FA" w:rsidRDefault="00F834FA" w:rsidP="00F834FA">
      <w:pPr>
        <w:pStyle w:val="Chapterbodytext"/>
        <w:rPr>
          <w:lang w:val="fr-CA"/>
        </w:rPr>
      </w:pPr>
    </w:p>
    <w:p w14:paraId="080C48CA" w14:textId="14696A97" w:rsidR="00F834FA" w:rsidRPr="00F834FA" w:rsidRDefault="00F834FA" w:rsidP="00F834FA">
      <w:pPr>
        <w:pStyle w:val="Chapterbodytext"/>
        <w:rPr>
          <w:lang w:val="fr-CA"/>
        </w:rPr>
      </w:pPr>
      <w:r w:rsidRPr="00F834FA">
        <w:rPr>
          <w:lang w:val="fr-CA"/>
        </w:rPr>
        <w:tab/>
      </w:r>
      <w:r w:rsidRPr="00F834FA">
        <w:rPr>
          <w:lang w:val="fr-CA"/>
        </w:rPr>
        <w:tab/>
        <w:t>La mesure dans laquelle les répondants disent bien connaître l’ACEUM est moyennement élevée</w:t>
      </w:r>
      <w:r w:rsidR="00411947">
        <w:rPr>
          <w:lang w:val="fr-CA"/>
        </w:rPr>
        <w:t>,</w:t>
      </w:r>
      <w:r w:rsidRPr="00F834FA">
        <w:rPr>
          <w:lang w:val="fr-CA"/>
        </w:rPr>
        <w:t xml:space="preserve"> et les Canadiens </w:t>
      </w:r>
      <w:r w:rsidR="00411947">
        <w:rPr>
          <w:lang w:val="fr-CA"/>
        </w:rPr>
        <w:t>f</w:t>
      </w:r>
      <w:r w:rsidRPr="00F834FA">
        <w:rPr>
          <w:lang w:val="fr-CA"/>
        </w:rPr>
        <w:t xml:space="preserve">ont </w:t>
      </w:r>
      <w:r w:rsidR="00411947">
        <w:rPr>
          <w:lang w:val="fr-CA"/>
        </w:rPr>
        <w:t xml:space="preserve">en </w:t>
      </w:r>
      <w:r w:rsidRPr="00F834FA">
        <w:rPr>
          <w:lang w:val="fr-CA"/>
        </w:rPr>
        <w:t>général</w:t>
      </w:r>
      <w:r w:rsidR="00411947">
        <w:rPr>
          <w:lang w:val="fr-CA"/>
        </w:rPr>
        <w:t xml:space="preserve"> preuve</w:t>
      </w:r>
      <w:r w:rsidRPr="00F834FA">
        <w:rPr>
          <w:lang w:val="fr-CA"/>
        </w:rPr>
        <w:t xml:space="preserve"> </w:t>
      </w:r>
      <w:r w:rsidR="00411947">
        <w:rPr>
          <w:lang w:val="fr-CA"/>
        </w:rPr>
        <w:t>d’</w:t>
      </w:r>
      <w:r w:rsidRPr="00F834FA">
        <w:rPr>
          <w:lang w:val="fr-CA"/>
        </w:rPr>
        <w:t>enthousias</w:t>
      </w:r>
      <w:r w:rsidR="00411947">
        <w:rPr>
          <w:lang w:val="fr-CA"/>
        </w:rPr>
        <w:t>me</w:t>
      </w:r>
      <w:r w:rsidRPr="00F834FA">
        <w:rPr>
          <w:lang w:val="fr-CA"/>
        </w:rPr>
        <w:t xml:space="preserve"> à </w:t>
      </w:r>
      <w:r w:rsidR="00411947">
        <w:rPr>
          <w:lang w:val="fr-CA"/>
        </w:rPr>
        <w:t xml:space="preserve">propos de </w:t>
      </w:r>
      <w:r w:rsidRPr="00F834FA">
        <w:rPr>
          <w:lang w:val="fr-CA"/>
        </w:rPr>
        <w:t xml:space="preserve">ses avantages. La connaissance des autres accords commerciaux récemment conclus </w:t>
      </w:r>
      <w:r w:rsidR="00411947">
        <w:rPr>
          <w:lang w:val="fr-CA"/>
        </w:rPr>
        <w:t xml:space="preserve">par </w:t>
      </w:r>
      <w:r w:rsidRPr="00F834FA">
        <w:rPr>
          <w:lang w:val="fr-CA"/>
        </w:rPr>
        <w:t>le Canada – l’AECG et le PTPGP – est relativement faible; mais parmi ceux qui connaissent bien les accords, la majorité est optimiste quant à leurs répercussions.</w:t>
      </w:r>
    </w:p>
    <w:p w14:paraId="5A510F53" w14:textId="77777777" w:rsidR="00F834FA" w:rsidRPr="00F834FA" w:rsidRDefault="00F834FA" w:rsidP="00F834FA">
      <w:pPr>
        <w:pStyle w:val="Chapterbodytext"/>
        <w:rPr>
          <w:lang w:val="fr-CA"/>
        </w:rPr>
      </w:pPr>
    </w:p>
    <w:p w14:paraId="72C5C7DA" w14:textId="77777777" w:rsidR="00F834FA" w:rsidRPr="00F834FA" w:rsidRDefault="00F834FA" w:rsidP="00F834FA">
      <w:pPr>
        <w:pStyle w:val="Chapterbodytext"/>
        <w:rPr>
          <w:b/>
          <w:lang w:val="fr-CA"/>
        </w:rPr>
      </w:pPr>
      <w:r w:rsidRPr="00F834FA">
        <w:rPr>
          <w:b/>
          <w:lang w:val="fr-CA"/>
        </w:rPr>
        <w:br w:type="page"/>
      </w:r>
      <w:r w:rsidRPr="00F834FA">
        <w:rPr>
          <w:b/>
          <w:lang w:val="fr-CA"/>
        </w:rPr>
        <w:lastRenderedPageBreak/>
        <w:t>Principales différences régionales et démographiques</w:t>
      </w:r>
    </w:p>
    <w:p w14:paraId="2890FB32" w14:textId="77777777" w:rsidR="00F834FA" w:rsidRPr="00F834FA" w:rsidRDefault="00F834FA" w:rsidP="00F834FA">
      <w:pPr>
        <w:pStyle w:val="Chapterbodytext"/>
        <w:rPr>
          <w:lang w:val="fr-CA"/>
        </w:rPr>
      </w:pPr>
    </w:p>
    <w:p w14:paraId="5D017086" w14:textId="29194243" w:rsidR="00F834FA" w:rsidRPr="00F834FA" w:rsidRDefault="00F834FA" w:rsidP="00F834FA">
      <w:pPr>
        <w:pStyle w:val="Chapterbodytext"/>
        <w:rPr>
          <w:lang w:val="fr-CA"/>
        </w:rPr>
      </w:pPr>
      <w:r w:rsidRPr="00F834FA">
        <w:rPr>
          <w:lang w:val="fr-CA"/>
        </w:rPr>
        <w:tab/>
      </w:r>
      <w:r w:rsidR="007621AE">
        <w:rPr>
          <w:lang w:val="fr-CA"/>
        </w:rPr>
        <w:t xml:space="preserve">Dans l’ensemble du </w:t>
      </w:r>
      <w:r w:rsidRPr="00F834FA">
        <w:rPr>
          <w:lang w:val="fr-CA"/>
        </w:rPr>
        <w:t xml:space="preserve">pays, les Canadiens ont une impression </w:t>
      </w:r>
      <w:r w:rsidR="007621AE">
        <w:rPr>
          <w:lang w:val="fr-CA"/>
        </w:rPr>
        <w:t xml:space="preserve">généralement </w:t>
      </w:r>
      <w:r w:rsidRPr="00F834FA">
        <w:rPr>
          <w:lang w:val="fr-CA"/>
        </w:rPr>
        <w:t>positive du commerce international</w:t>
      </w:r>
      <w:r w:rsidR="007621AE">
        <w:rPr>
          <w:lang w:val="fr-CA"/>
        </w:rPr>
        <w:t>,</w:t>
      </w:r>
      <w:r w:rsidRPr="00F834FA">
        <w:rPr>
          <w:lang w:val="fr-CA"/>
        </w:rPr>
        <w:t xml:space="preserve"> et il n’y a pas de région où le commerce est perçu de façon négative. Les quelques différences régionales donnent à penser que les résidents du Québec sont plus optimistes quant aux avantages économiques du commerce international, mais ils sont également plus sceptiques quant au fait que ces avantages vont au-delà des grandes sociétés. Les résidents du Québec sont également moins susceptibles de dire bien connaître les enjeux commerciaux actuels.</w:t>
      </w:r>
    </w:p>
    <w:p w14:paraId="1B46A9D6" w14:textId="77777777" w:rsidR="00F834FA" w:rsidRPr="00F834FA" w:rsidRDefault="00F834FA" w:rsidP="00F834FA">
      <w:pPr>
        <w:pStyle w:val="Chapterbodytext"/>
        <w:rPr>
          <w:lang w:val="fr-CA"/>
        </w:rPr>
      </w:pPr>
    </w:p>
    <w:p w14:paraId="00EE3277" w14:textId="46B0C4AC" w:rsidR="00F834FA" w:rsidRPr="00F834FA" w:rsidRDefault="00F834FA" w:rsidP="00F834FA">
      <w:pPr>
        <w:pStyle w:val="Chapterbodytext"/>
        <w:rPr>
          <w:lang w:val="fr-CA"/>
        </w:rPr>
      </w:pPr>
      <w:r w:rsidRPr="00F834FA">
        <w:rPr>
          <w:lang w:val="fr-CA"/>
        </w:rPr>
        <w:tab/>
        <w:t>Tout au long du sondage, les hommes obtiennent constamment des notes plus élevées que les femmes en ce qui a trait à leur connaissance personnelle des questions liées au commerce international.</w:t>
      </w:r>
      <w:r w:rsidR="00CF286D">
        <w:rPr>
          <w:lang w:val="fr-CA"/>
        </w:rPr>
        <w:t xml:space="preserve"> Ainsi</w:t>
      </w:r>
      <w:r w:rsidRPr="00F834FA">
        <w:rPr>
          <w:lang w:val="fr-CA"/>
        </w:rPr>
        <w:t>, 62 </w:t>
      </w:r>
      <w:r w:rsidR="00A862EC">
        <w:rPr>
          <w:lang w:val="fr-CA"/>
        </w:rPr>
        <w:t>%</w:t>
      </w:r>
      <w:r w:rsidRPr="00F834FA">
        <w:rPr>
          <w:lang w:val="fr-CA"/>
        </w:rPr>
        <w:t xml:space="preserve"> disent connaître l’ACEUM, comparativement à seulement 42 </w:t>
      </w:r>
      <w:r w:rsidR="004E4A43">
        <w:rPr>
          <w:lang w:val="fr-CA"/>
        </w:rPr>
        <w:t>%</w:t>
      </w:r>
      <w:r w:rsidRPr="00F834FA">
        <w:rPr>
          <w:lang w:val="fr-CA"/>
        </w:rPr>
        <w:t xml:space="preserve"> des femmes. Néanmoins, les hommes et les femmes </w:t>
      </w:r>
      <w:r w:rsidR="00CF286D">
        <w:rPr>
          <w:lang w:val="fr-CA"/>
        </w:rPr>
        <w:t>ont des</w:t>
      </w:r>
      <w:r w:rsidRPr="00F834FA">
        <w:rPr>
          <w:lang w:val="fr-CA"/>
        </w:rPr>
        <w:t xml:space="preserve"> points de vue généralement comparables en ce qui concerne le commerce. Là où il y a des différences, ce sont systématiquement </w:t>
      </w:r>
      <w:r w:rsidR="00CF286D">
        <w:rPr>
          <w:lang w:val="fr-CA"/>
        </w:rPr>
        <w:t>l</w:t>
      </w:r>
      <w:r w:rsidRPr="00F834FA">
        <w:rPr>
          <w:lang w:val="fr-CA"/>
        </w:rPr>
        <w:t>es hommes qui ont une vision un peu plus positive des avantages du commerce.</w:t>
      </w:r>
      <w:r w:rsidR="00CF286D">
        <w:rPr>
          <w:lang w:val="fr-CA"/>
        </w:rPr>
        <w:t xml:space="preserve"> Ainsi</w:t>
      </w:r>
      <w:r w:rsidRPr="00F834FA">
        <w:rPr>
          <w:lang w:val="fr-CA"/>
        </w:rPr>
        <w:t>, 62 </w:t>
      </w:r>
      <w:r w:rsidR="004E4A43">
        <w:rPr>
          <w:lang w:val="fr-CA"/>
        </w:rPr>
        <w:t>%</w:t>
      </w:r>
      <w:r w:rsidRPr="00F834FA">
        <w:rPr>
          <w:lang w:val="fr-CA"/>
        </w:rPr>
        <w:t xml:space="preserve"> affirment que leur qualité de vie s’est améliorée grâce au commerce international, comparativement à 52 </w:t>
      </w:r>
      <w:r w:rsidR="004E4A43">
        <w:rPr>
          <w:lang w:val="fr-CA"/>
        </w:rPr>
        <w:t>%</w:t>
      </w:r>
      <w:r w:rsidRPr="00F834FA">
        <w:rPr>
          <w:lang w:val="fr-CA"/>
        </w:rPr>
        <w:t xml:space="preserve"> des femmes. Les femmes sont plus susceptibles de percevoir le commerce comme un moyen de promouvoir les droits de la personne. Elles ont aussi plus tendance à mentionner le soutien au secteur agricole, les normes environnementales et l’égalité des sexes comme des objectifs importants pour de futures négociations commerciales.</w:t>
      </w:r>
    </w:p>
    <w:p w14:paraId="4D12A9CA" w14:textId="77777777" w:rsidR="00F834FA" w:rsidRPr="00F834FA" w:rsidRDefault="00F834FA" w:rsidP="00F834FA">
      <w:pPr>
        <w:pStyle w:val="Chapterbodytext"/>
        <w:rPr>
          <w:lang w:val="fr-CA"/>
        </w:rPr>
      </w:pPr>
    </w:p>
    <w:p w14:paraId="60088AD1" w14:textId="366A3C44" w:rsidR="00F834FA" w:rsidRPr="00F834FA" w:rsidRDefault="00F834FA" w:rsidP="00F834FA">
      <w:pPr>
        <w:pStyle w:val="Chapterbodytext"/>
        <w:rPr>
          <w:lang w:val="fr-CA"/>
        </w:rPr>
      </w:pPr>
      <w:r w:rsidRPr="00F834FA">
        <w:rPr>
          <w:lang w:val="fr-CA"/>
        </w:rPr>
        <w:tab/>
        <w:t xml:space="preserve">En général, les Canadiens plus âgés, en particulier </w:t>
      </w:r>
      <w:r w:rsidR="007176D4">
        <w:rPr>
          <w:lang w:val="fr-CA"/>
        </w:rPr>
        <w:t xml:space="preserve">ceux </w:t>
      </w:r>
      <w:r w:rsidRPr="00F834FA">
        <w:rPr>
          <w:lang w:val="fr-CA"/>
        </w:rPr>
        <w:t xml:space="preserve">de 65 ans </w:t>
      </w:r>
      <w:r w:rsidR="00116F36">
        <w:rPr>
          <w:lang w:val="fr-CA"/>
        </w:rPr>
        <w:t>ou</w:t>
      </w:r>
      <w:r w:rsidRPr="00F834FA">
        <w:rPr>
          <w:lang w:val="fr-CA"/>
        </w:rPr>
        <w:t xml:space="preserve"> plus, ont </w:t>
      </w:r>
      <w:r w:rsidR="004F22CA">
        <w:rPr>
          <w:lang w:val="fr-CA"/>
        </w:rPr>
        <w:t xml:space="preserve">un </w:t>
      </w:r>
      <w:r w:rsidRPr="00F834FA">
        <w:rPr>
          <w:lang w:val="fr-CA"/>
        </w:rPr>
        <w:t xml:space="preserve">point de vue </w:t>
      </w:r>
      <w:r w:rsidR="004F22CA">
        <w:rPr>
          <w:lang w:val="fr-CA"/>
        </w:rPr>
        <w:t xml:space="preserve">légèrement </w:t>
      </w:r>
      <w:r w:rsidRPr="00F834FA">
        <w:rPr>
          <w:lang w:val="fr-CA"/>
        </w:rPr>
        <w:t xml:space="preserve">plus positif sur le commerce international, notamment en ce qui concerne ses répercussions sur l’emploi et sur l’économie. Les Canadiens plus âgés sont également plus susceptibles de voir le commerce comme un moyen de promouvoir un éventail d’objectifs sociaux et économiques, et ils ont plus tendance à considérer la montée du protectionnisme comme une mauvaise chose. La connaissance </w:t>
      </w:r>
      <w:r w:rsidR="004F22CA">
        <w:rPr>
          <w:lang w:val="fr-CA"/>
        </w:rPr>
        <w:t xml:space="preserve">autoévaluée </w:t>
      </w:r>
      <w:r w:rsidRPr="00F834FA">
        <w:rPr>
          <w:lang w:val="fr-CA"/>
        </w:rPr>
        <w:t xml:space="preserve">des enjeux liés au commerce augmente </w:t>
      </w:r>
      <w:r w:rsidR="004F22CA">
        <w:rPr>
          <w:lang w:val="fr-CA"/>
        </w:rPr>
        <w:t xml:space="preserve">systématiquement </w:t>
      </w:r>
      <w:r w:rsidRPr="00F834FA">
        <w:rPr>
          <w:lang w:val="fr-CA"/>
        </w:rPr>
        <w:t>avec l’âge.</w:t>
      </w:r>
    </w:p>
    <w:p w14:paraId="42C25076" w14:textId="77777777" w:rsidR="00F834FA" w:rsidRPr="00F834FA" w:rsidRDefault="00F834FA" w:rsidP="00F834FA">
      <w:pPr>
        <w:pStyle w:val="Chapterbodytext"/>
        <w:rPr>
          <w:lang w:val="fr-CA"/>
        </w:rPr>
      </w:pPr>
    </w:p>
    <w:p w14:paraId="3395A538" w14:textId="72C0A573" w:rsidR="00F834FA" w:rsidRPr="00F834FA" w:rsidRDefault="00F834FA" w:rsidP="00F834FA">
      <w:pPr>
        <w:pStyle w:val="Chapterbodytext"/>
        <w:rPr>
          <w:lang w:val="fr-CA"/>
        </w:rPr>
      </w:pPr>
      <w:r w:rsidRPr="00F834FA">
        <w:rPr>
          <w:lang w:val="fr-CA"/>
        </w:rPr>
        <w:tab/>
        <w:t>La connaissance</w:t>
      </w:r>
      <w:r w:rsidR="004F22CA">
        <w:rPr>
          <w:lang w:val="fr-CA"/>
        </w:rPr>
        <w:t xml:space="preserve"> autoévaluée</w:t>
      </w:r>
      <w:r w:rsidRPr="00F834FA">
        <w:rPr>
          <w:lang w:val="fr-CA"/>
        </w:rPr>
        <w:t xml:space="preserve"> des enjeux liés au commerce augmente avec le niveau de scolarité, les </w:t>
      </w:r>
      <w:r w:rsidR="004F22CA">
        <w:rPr>
          <w:lang w:val="fr-CA"/>
        </w:rPr>
        <w:t xml:space="preserve">répondants </w:t>
      </w:r>
      <w:r w:rsidRPr="00F834FA">
        <w:rPr>
          <w:lang w:val="fr-CA"/>
        </w:rPr>
        <w:t xml:space="preserve">qui ont un diplôme universitaire affirmant systématiquement mieux connaître les divers accords commerciaux du Canada. </w:t>
      </w:r>
      <w:r w:rsidR="004F22CA">
        <w:rPr>
          <w:lang w:val="fr-CA"/>
        </w:rPr>
        <w:t>Quel que soit leur niveau d’éducation, l</w:t>
      </w:r>
      <w:r w:rsidRPr="00F834FA">
        <w:rPr>
          <w:lang w:val="fr-CA"/>
        </w:rPr>
        <w:t xml:space="preserve">es Canadiens ont des points de vue similaires sur le commerce, bien que les étudiants universitaires soient plus susceptibles de dire qu’ils profitent personnellement du commerce et que le protectionnisme est une mauvaise chose. Les </w:t>
      </w:r>
      <w:r w:rsidR="004F22CA">
        <w:rPr>
          <w:lang w:val="fr-CA"/>
        </w:rPr>
        <w:t xml:space="preserve">répondants </w:t>
      </w:r>
      <w:r w:rsidRPr="00F834FA">
        <w:rPr>
          <w:lang w:val="fr-CA"/>
        </w:rPr>
        <w:t xml:space="preserve">qui ont </w:t>
      </w:r>
      <w:r w:rsidR="000C3928">
        <w:rPr>
          <w:lang w:val="fr-CA"/>
        </w:rPr>
        <w:t>une éducation</w:t>
      </w:r>
      <w:r w:rsidRPr="00F834FA">
        <w:rPr>
          <w:lang w:val="fr-CA"/>
        </w:rPr>
        <w:t xml:space="preserve"> secondaire sont beaucoup plus susceptibles de voir la baisse des prix et l’élargissement du choix des consommateurs comme des priorités clés.</w:t>
      </w:r>
    </w:p>
    <w:p w14:paraId="0EF033D5" w14:textId="77777777" w:rsidR="00F834FA" w:rsidRPr="00F834FA" w:rsidRDefault="00F834FA" w:rsidP="00F834FA">
      <w:pPr>
        <w:pStyle w:val="Chapterbodytext"/>
        <w:rPr>
          <w:lang w:val="fr-CA"/>
        </w:rPr>
      </w:pPr>
    </w:p>
    <w:p w14:paraId="300127BB" w14:textId="77777777" w:rsidR="00F834FA" w:rsidRPr="00F834FA" w:rsidRDefault="00F834FA" w:rsidP="00F834FA">
      <w:pPr>
        <w:pStyle w:val="Chapterbodytext"/>
        <w:rPr>
          <w:lang w:val="fr-CA"/>
        </w:rPr>
      </w:pPr>
    </w:p>
    <w:p w14:paraId="375DF100" w14:textId="77777777" w:rsidR="00F834FA" w:rsidRPr="00F834FA" w:rsidRDefault="00F834FA" w:rsidP="00F834FA">
      <w:pPr>
        <w:pStyle w:val="Chapterbodytext"/>
        <w:rPr>
          <w:b/>
          <w:lang w:val="fr-CA"/>
        </w:rPr>
      </w:pPr>
      <w:r w:rsidRPr="00F834FA">
        <w:rPr>
          <w:b/>
          <w:lang w:val="fr-CA"/>
        </w:rPr>
        <w:t>Conséquences</w:t>
      </w:r>
    </w:p>
    <w:p w14:paraId="29F34C17" w14:textId="77777777" w:rsidR="00F834FA" w:rsidRPr="00F834FA" w:rsidRDefault="00F834FA" w:rsidP="00F834FA">
      <w:pPr>
        <w:pStyle w:val="Chapterbodytext"/>
        <w:rPr>
          <w:lang w:val="fr-CA"/>
        </w:rPr>
      </w:pPr>
    </w:p>
    <w:bookmarkEnd w:id="68"/>
    <w:p w14:paraId="75BAE5F2" w14:textId="083B18CD" w:rsidR="00F834FA" w:rsidRPr="00F834FA" w:rsidRDefault="00F834FA" w:rsidP="00F834FA">
      <w:pPr>
        <w:pStyle w:val="Chapterbodytext"/>
        <w:rPr>
          <w:lang w:val="fr-CA"/>
        </w:rPr>
      </w:pPr>
      <w:r w:rsidRPr="00F834FA">
        <w:rPr>
          <w:lang w:val="fr-CA"/>
        </w:rPr>
        <w:tab/>
        <w:t>Les Canadiens demeurent optimistes face au commerce international</w:t>
      </w:r>
      <w:r w:rsidR="00831485">
        <w:rPr>
          <w:lang w:val="fr-CA"/>
        </w:rPr>
        <w:t>,</w:t>
      </w:r>
      <w:r w:rsidRPr="00F834FA">
        <w:rPr>
          <w:lang w:val="fr-CA"/>
        </w:rPr>
        <w:t xml:space="preserve"> et la pandémie de COVID-19 n’a pas </w:t>
      </w:r>
      <w:r w:rsidR="00831485">
        <w:rPr>
          <w:lang w:val="fr-CA"/>
        </w:rPr>
        <w:t xml:space="preserve">vraiment </w:t>
      </w:r>
      <w:r w:rsidRPr="00F834FA">
        <w:rPr>
          <w:lang w:val="fr-CA"/>
        </w:rPr>
        <w:t xml:space="preserve">refroidi leur enthousiasme. </w:t>
      </w:r>
      <w:r w:rsidR="00831485">
        <w:rPr>
          <w:lang w:val="fr-CA"/>
        </w:rPr>
        <w:t>L</w:t>
      </w:r>
      <w:r w:rsidRPr="00F834FA">
        <w:rPr>
          <w:lang w:val="fr-CA"/>
        </w:rPr>
        <w:t xml:space="preserve">a stabilité dans les attitudes positives à l’égard du commerce et de la mondialisation est </w:t>
      </w:r>
      <w:r w:rsidR="00831485">
        <w:rPr>
          <w:lang w:val="fr-CA"/>
        </w:rPr>
        <w:t xml:space="preserve">en fait </w:t>
      </w:r>
      <w:r w:rsidRPr="00F834FA">
        <w:rPr>
          <w:lang w:val="fr-CA"/>
        </w:rPr>
        <w:t>remarquable.</w:t>
      </w:r>
    </w:p>
    <w:p w14:paraId="1E145BB8" w14:textId="77777777" w:rsidR="00F834FA" w:rsidRPr="00F834FA" w:rsidRDefault="00F834FA" w:rsidP="00F834FA">
      <w:pPr>
        <w:pStyle w:val="Chapterbodytext"/>
        <w:rPr>
          <w:lang w:val="fr-CA"/>
        </w:rPr>
      </w:pPr>
    </w:p>
    <w:p w14:paraId="0E0F5D6A" w14:textId="77777777" w:rsidR="00F834FA" w:rsidRPr="00F834FA" w:rsidRDefault="00F834FA" w:rsidP="00F834FA">
      <w:pPr>
        <w:pStyle w:val="Chapterbodytext"/>
        <w:rPr>
          <w:lang w:val="fr-CA"/>
        </w:rPr>
      </w:pPr>
      <w:r w:rsidRPr="00F834FA">
        <w:rPr>
          <w:lang w:val="fr-CA"/>
        </w:rPr>
        <w:tab/>
        <w:t>Les Canadiens aiment surtout le commerce international en raison des avantages économiques qu’il présente. Ils reconnaissent également d’autres avantages et aimeraient que le commerce ait d’autres objectifs, notamment en ce qui concerne l’environnement, le travail et diverses questions touchant aux femmes. Toutefois, ces objectifs sont en définitive subordonnés à des questions économiques.</w:t>
      </w:r>
    </w:p>
    <w:p w14:paraId="7E7F6E7D" w14:textId="77777777" w:rsidR="00F834FA" w:rsidRPr="00F834FA" w:rsidRDefault="00F834FA" w:rsidP="00F834FA">
      <w:pPr>
        <w:pStyle w:val="Chapterbodytext"/>
        <w:rPr>
          <w:lang w:val="fr-CA"/>
        </w:rPr>
      </w:pPr>
    </w:p>
    <w:p w14:paraId="79BEC072" w14:textId="77777777" w:rsidR="00F834FA" w:rsidRPr="00F834FA" w:rsidRDefault="00F834FA" w:rsidP="00F834FA">
      <w:pPr>
        <w:pStyle w:val="Chapterbodytext"/>
        <w:rPr>
          <w:lang w:val="fr-CA"/>
        </w:rPr>
      </w:pPr>
      <w:r w:rsidRPr="00F834FA">
        <w:rPr>
          <w:lang w:val="fr-CA"/>
        </w:rPr>
        <w:tab/>
        <w:t>Comme nous l’avons constaté l’année dernière, le niveau de connaissance du commerce international est mitigé. Les Canadiens reconnaissent le rôle que jouent les États-Unis, mais semblent surestimer la demande en exportations canadiennes de la Chine par rapport à des marchés comme l’Europe et le Royaume-Uni.</w:t>
      </w:r>
    </w:p>
    <w:p w14:paraId="25E9CC2D" w14:textId="77777777" w:rsidR="00F834FA" w:rsidRPr="00F834FA" w:rsidRDefault="00F834FA" w:rsidP="00F834FA">
      <w:pPr>
        <w:pStyle w:val="Chapterbodytext"/>
        <w:rPr>
          <w:lang w:val="fr-CA"/>
        </w:rPr>
      </w:pPr>
    </w:p>
    <w:p w14:paraId="154AB071" w14:textId="345A8BE8" w:rsidR="00F834FA" w:rsidRPr="00F834FA" w:rsidRDefault="00F834FA" w:rsidP="00F834FA">
      <w:pPr>
        <w:pStyle w:val="Chapterbodytext"/>
        <w:rPr>
          <w:rFonts w:ascii="Calibri" w:hAnsi="Calibri" w:cs="Calibri"/>
          <w:lang w:val="fr-CA"/>
        </w:rPr>
      </w:pPr>
      <w:r w:rsidRPr="00F834FA">
        <w:rPr>
          <w:lang w:val="fr-CA"/>
        </w:rPr>
        <w:tab/>
      </w:r>
      <w:r w:rsidR="00E91D88">
        <w:rPr>
          <w:lang w:val="fr-CA"/>
        </w:rPr>
        <w:t xml:space="preserve">Conformément aux </w:t>
      </w:r>
      <w:r w:rsidRPr="00F834FA">
        <w:rPr>
          <w:lang w:val="fr-CA"/>
        </w:rPr>
        <w:t xml:space="preserve">résultats de 2020, les Canadiens considèrent le commerce comme avantageux principalement pour les grandes sociétés (lorsqu’interrogés sur les avantages du commerce international, il y a </w:t>
      </w:r>
      <w:r w:rsidR="0099353B">
        <w:rPr>
          <w:lang w:val="fr-CA"/>
        </w:rPr>
        <w:t xml:space="preserve">en effet </w:t>
      </w:r>
      <w:r w:rsidRPr="00F834FA">
        <w:rPr>
          <w:lang w:val="fr-CA"/>
        </w:rPr>
        <w:t>une diminution importante d</w:t>
      </w:r>
      <w:r w:rsidR="00E91D88">
        <w:rPr>
          <w:lang w:val="fr-CA"/>
        </w:rPr>
        <w:t>e l</w:t>
      </w:r>
      <w:r w:rsidRPr="00F834FA">
        <w:rPr>
          <w:lang w:val="fr-CA"/>
        </w:rPr>
        <w:t xml:space="preserve">’appui lorsque la question se concentre sur les petites entreprises). </w:t>
      </w:r>
      <w:r w:rsidR="00E91D88">
        <w:rPr>
          <w:lang w:val="fr-CA"/>
        </w:rPr>
        <w:t>L</w:t>
      </w:r>
      <w:r w:rsidRPr="00F834FA">
        <w:rPr>
          <w:lang w:val="fr-CA"/>
        </w:rPr>
        <w:t xml:space="preserve">es Canadiens ne semblent </w:t>
      </w:r>
      <w:r w:rsidR="00E91D88">
        <w:rPr>
          <w:lang w:val="fr-CA"/>
        </w:rPr>
        <w:t xml:space="preserve">toutefois </w:t>
      </w:r>
      <w:r w:rsidRPr="00F834FA">
        <w:rPr>
          <w:lang w:val="fr-CA"/>
        </w:rPr>
        <w:t>pas trop importunés par ce manque apparent d’équité. Ils semblent reconnaître que la croissance économique du pays est inextricablement liée au rendement de nos grandes entreprises, bien qu’ils manifestent certaines inquiétudes par rapport au fait que ce ne sont pas tous les Canadiens qui profitent des avantages du commerce international.</w:t>
      </w:r>
    </w:p>
    <w:p w14:paraId="6D5FAD93" w14:textId="77777777" w:rsidR="00F834FA" w:rsidRPr="00F834FA" w:rsidRDefault="00F834FA" w:rsidP="00F834FA">
      <w:pPr>
        <w:pStyle w:val="Chapterbodytext"/>
        <w:rPr>
          <w:rFonts w:ascii="Calibri" w:hAnsi="Calibri" w:cs="Calibri"/>
          <w:lang w:val="fr-CA"/>
        </w:rPr>
      </w:pPr>
    </w:p>
    <w:p w14:paraId="0A92C808" w14:textId="77777777" w:rsidR="00F834FA" w:rsidRPr="00F834FA" w:rsidRDefault="00F834FA" w:rsidP="00F834FA">
      <w:pPr>
        <w:pStyle w:val="Chapterbodytext"/>
        <w:rPr>
          <w:rFonts w:ascii="Calibri" w:hAnsi="Calibri" w:cs="Calibri"/>
          <w:lang w:val="fr-CA"/>
        </w:rPr>
      </w:pPr>
    </w:p>
    <w:p w14:paraId="3C10967A" w14:textId="77777777" w:rsidR="00F834FA" w:rsidRPr="00F834FA" w:rsidRDefault="00F834FA" w:rsidP="00F834FA">
      <w:pPr>
        <w:pStyle w:val="Chapterbodytext"/>
        <w:rPr>
          <w:rFonts w:ascii="Calibri" w:hAnsi="Calibri" w:cs="Calibri"/>
          <w:lang w:val="fr-CA"/>
        </w:rPr>
      </w:pPr>
    </w:p>
    <w:p w14:paraId="6369894E" w14:textId="77777777" w:rsidR="00F834FA" w:rsidRPr="00F834FA" w:rsidRDefault="00F834FA" w:rsidP="00F834FA">
      <w:pPr>
        <w:pStyle w:val="Chapterbodytext"/>
        <w:rPr>
          <w:rFonts w:ascii="Calibri" w:hAnsi="Calibri" w:cs="Calibri"/>
          <w:color w:val="FF0000"/>
          <w:lang w:val="fr-CA"/>
        </w:rPr>
        <w:sectPr w:rsidR="00F834FA" w:rsidRPr="00F834FA" w:rsidSect="00506988">
          <w:type w:val="oddPage"/>
          <w:pgSz w:w="12240" w:h="15840" w:code="1"/>
          <w:pgMar w:top="1728" w:right="1800" w:bottom="1008" w:left="1800" w:header="720" w:footer="576" w:gutter="0"/>
          <w:cols w:space="720"/>
          <w:titlePg/>
          <w:docGrid w:linePitch="360"/>
        </w:sectPr>
      </w:pPr>
    </w:p>
    <w:p w14:paraId="62C55E02" w14:textId="77777777" w:rsidR="00F834FA" w:rsidRPr="00F834FA" w:rsidRDefault="00F834FA" w:rsidP="00F834FA">
      <w:pPr>
        <w:tabs>
          <w:tab w:val="left" w:pos="1080"/>
        </w:tabs>
        <w:rPr>
          <w:lang w:val="fr-CA"/>
        </w:rPr>
      </w:pPr>
    </w:p>
    <w:p w14:paraId="48B4696A" w14:textId="77777777" w:rsidR="00F834FA" w:rsidRPr="00F834FA" w:rsidRDefault="00F834FA" w:rsidP="00F834FA">
      <w:pPr>
        <w:pStyle w:val="Chapterbodytext"/>
        <w:rPr>
          <w:lang w:val="fr-CA"/>
        </w:rPr>
      </w:pPr>
      <w:bookmarkStart w:id="69" w:name="_Toc17697785"/>
      <w:bookmarkStart w:id="70" w:name="_Toc19678464"/>
    </w:p>
    <w:p w14:paraId="4C3CD68F" w14:textId="77777777" w:rsidR="00F834FA" w:rsidRPr="00F834FA" w:rsidRDefault="00F834FA" w:rsidP="00F834FA">
      <w:pPr>
        <w:pStyle w:val="Chapterbodytext"/>
        <w:rPr>
          <w:lang w:val="fr-CA"/>
        </w:rPr>
      </w:pPr>
    </w:p>
    <w:p w14:paraId="54FFF7A0" w14:textId="77777777" w:rsidR="00F834FA" w:rsidRPr="00F834FA" w:rsidRDefault="00F834FA" w:rsidP="00F834FA">
      <w:pPr>
        <w:pStyle w:val="Chapterbodytext"/>
        <w:rPr>
          <w:lang w:val="fr-CA"/>
        </w:rPr>
      </w:pPr>
    </w:p>
    <w:p w14:paraId="7ACBA07E" w14:textId="77777777" w:rsidR="00F834FA" w:rsidRPr="00F834FA" w:rsidRDefault="00F834FA" w:rsidP="00F834FA">
      <w:pPr>
        <w:pStyle w:val="Chapterbodytext"/>
        <w:rPr>
          <w:lang w:val="fr-CA"/>
        </w:rPr>
      </w:pPr>
    </w:p>
    <w:p w14:paraId="70D90D23" w14:textId="77777777" w:rsidR="00F834FA" w:rsidRPr="00F834FA" w:rsidRDefault="00F834FA" w:rsidP="00F834FA">
      <w:pPr>
        <w:pStyle w:val="Chapterbodytext"/>
        <w:rPr>
          <w:lang w:val="fr-CA"/>
        </w:rPr>
      </w:pPr>
    </w:p>
    <w:p w14:paraId="51D9F239" w14:textId="77777777" w:rsidR="00F834FA" w:rsidRPr="00F834FA" w:rsidRDefault="00F834FA" w:rsidP="00F834FA">
      <w:pPr>
        <w:pStyle w:val="Chapterbodytext"/>
        <w:rPr>
          <w:lang w:val="fr-CA"/>
        </w:rPr>
      </w:pPr>
    </w:p>
    <w:p w14:paraId="312E4DF3" w14:textId="77777777" w:rsidR="00F834FA" w:rsidRPr="00F834FA" w:rsidRDefault="00F834FA" w:rsidP="00F834FA">
      <w:pPr>
        <w:pStyle w:val="Chapterbodytext"/>
        <w:rPr>
          <w:lang w:val="fr-CA"/>
        </w:rPr>
      </w:pPr>
    </w:p>
    <w:p w14:paraId="58712391" w14:textId="77777777" w:rsidR="00F834FA" w:rsidRPr="00F834FA" w:rsidRDefault="00F834FA" w:rsidP="00F834FA">
      <w:pPr>
        <w:pStyle w:val="Chapterbodytext"/>
        <w:rPr>
          <w:lang w:val="fr-CA"/>
        </w:rPr>
      </w:pPr>
    </w:p>
    <w:p w14:paraId="076E45AD" w14:textId="77777777" w:rsidR="00F834FA" w:rsidRPr="00F834FA" w:rsidRDefault="00F834FA" w:rsidP="00F834FA">
      <w:pPr>
        <w:pStyle w:val="Chapterbodytext"/>
        <w:rPr>
          <w:lang w:val="fr-CA"/>
        </w:rPr>
      </w:pPr>
    </w:p>
    <w:p w14:paraId="2C73A2B7" w14:textId="77777777" w:rsidR="00F834FA" w:rsidRPr="00F834FA" w:rsidRDefault="00F834FA" w:rsidP="00F834FA">
      <w:pPr>
        <w:pStyle w:val="Chapterbodytext"/>
        <w:rPr>
          <w:lang w:val="fr-CA"/>
        </w:rPr>
      </w:pPr>
    </w:p>
    <w:p w14:paraId="6B36080A" w14:textId="77777777" w:rsidR="00F834FA" w:rsidRPr="00F834FA" w:rsidRDefault="00F834FA" w:rsidP="00F834FA">
      <w:pPr>
        <w:pStyle w:val="Chapterbodytext"/>
        <w:rPr>
          <w:lang w:val="fr-CA"/>
        </w:rPr>
      </w:pPr>
    </w:p>
    <w:p w14:paraId="12DF655E" w14:textId="77777777" w:rsidR="00F834FA" w:rsidRPr="00F834FA" w:rsidRDefault="00F834FA" w:rsidP="00F834FA">
      <w:pPr>
        <w:pStyle w:val="Chapterbodytext"/>
        <w:rPr>
          <w:lang w:val="fr-CA"/>
        </w:rPr>
      </w:pPr>
    </w:p>
    <w:p w14:paraId="1F4072D5" w14:textId="77777777" w:rsidR="00F834FA" w:rsidRPr="00F834FA" w:rsidRDefault="00F834FA" w:rsidP="00F834FA">
      <w:pPr>
        <w:pStyle w:val="Chapterbodytext"/>
        <w:rPr>
          <w:lang w:val="fr-CA"/>
        </w:rPr>
      </w:pPr>
    </w:p>
    <w:p w14:paraId="06822B40" w14:textId="77777777" w:rsidR="00F834FA" w:rsidRPr="00F834FA" w:rsidRDefault="00F834FA" w:rsidP="00F834FA">
      <w:pPr>
        <w:pStyle w:val="Chapterbodytext"/>
        <w:rPr>
          <w:lang w:val="fr-CA"/>
        </w:rPr>
      </w:pPr>
    </w:p>
    <w:p w14:paraId="4AC1EFDF" w14:textId="77777777" w:rsidR="00F834FA" w:rsidRPr="00F834FA" w:rsidRDefault="00F834FA" w:rsidP="00F834FA">
      <w:pPr>
        <w:pStyle w:val="Chapterbodytext"/>
        <w:rPr>
          <w:lang w:val="fr-CA"/>
        </w:rPr>
      </w:pPr>
    </w:p>
    <w:p w14:paraId="0D1C0BA4" w14:textId="77777777" w:rsidR="00F834FA" w:rsidRPr="00EC465C" w:rsidRDefault="00F834FA" w:rsidP="00F834FA">
      <w:pPr>
        <w:pStyle w:val="Sectionheading"/>
        <w:jc w:val="right"/>
        <w:rPr>
          <w:u w:color="666699"/>
        </w:rPr>
      </w:pPr>
      <w:r w:rsidRPr="00EC465C">
        <w:t>Annexe A</w:t>
      </w:r>
      <w:bookmarkEnd w:id="69"/>
      <w:bookmarkEnd w:id="70"/>
    </w:p>
    <w:p w14:paraId="07F74CF3" w14:textId="77777777" w:rsidR="00F834FA" w:rsidRPr="00EC465C" w:rsidRDefault="00F834FA" w:rsidP="00F834FA">
      <w:pPr>
        <w:pStyle w:val="Sectionheading"/>
        <w:jc w:val="right"/>
      </w:pPr>
      <w:r w:rsidRPr="00EC465C">
        <w:t>Questionnaire</w:t>
      </w:r>
    </w:p>
    <w:p w14:paraId="6B03234C" w14:textId="77777777" w:rsidR="002B1C49" w:rsidRPr="00EC465C" w:rsidRDefault="002B1C49" w:rsidP="005F5AD0">
      <w:pPr>
        <w:pStyle w:val="Chapterbodytext"/>
        <w:sectPr w:rsidR="002B1C49" w:rsidRPr="00EC465C" w:rsidSect="00942CF6">
          <w:footerReference w:type="first" r:id="rId143"/>
          <w:type w:val="oddPage"/>
          <w:pgSz w:w="12240" w:h="15840" w:code="1"/>
          <w:pgMar w:top="1728" w:right="1800" w:bottom="1008" w:left="1800" w:header="720" w:footer="576" w:gutter="0"/>
          <w:pgNumType w:start="1"/>
          <w:cols w:space="720"/>
          <w:titlePg/>
          <w:docGrid w:linePitch="360"/>
        </w:sectPr>
      </w:pPr>
    </w:p>
    <w:p w14:paraId="726DF8DE" w14:textId="77777777" w:rsidR="002B1C49" w:rsidRPr="00EC465C" w:rsidRDefault="002B1C49" w:rsidP="001E79AD">
      <w:pPr>
        <w:pStyle w:val="Variable"/>
        <w:rPr>
          <w:lang w:val="en-CA"/>
        </w:rPr>
      </w:pPr>
      <w:r w:rsidRPr="00EC465C">
        <w:rPr>
          <w:lang w:val="en-CA"/>
        </w:rPr>
        <w:lastRenderedPageBreak/>
        <w:t xml:space="preserve">WINTRO </w:t>
      </w:r>
    </w:p>
    <w:p w14:paraId="7FF149F7" w14:textId="77777777" w:rsidR="002B1C49" w:rsidRPr="00EC465C" w:rsidRDefault="002B1C49" w:rsidP="001E79AD">
      <w:pPr>
        <w:pStyle w:val="Comm"/>
      </w:pPr>
      <w:r w:rsidRPr="00EC465C">
        <w:t xml:space="preserve"> Web Intro</w:t>
      </w:r>
    </w:p>
    <w:p w14:paraId="66AF8988" w14:textId="77777777" w:rsidR="002B1C49" w:rsidRPr="00EC465C" w:rsidRDefault="002B1C49" w:rsidP="001E79AD">
      <w:pPr>
        <w:pStyle w:val="Question"/>
        <w:rPr>
          <w:lang w:val="en-CA"/>
        </w:rPr>
      </w:pPr>
      <w:r w:rsidRPr="00EC465C">
        <w:rPr>
          <w:lang w:val="en-CA"/>
        </w:rPr>
        <w:t xml:space="preserve">We are conducting a study on behalf of the Government of Canada to obtain the views of Canadians on a range of important issues. Please be assured that we are not selling or soliciting anything. The survey is voluntary and your responses will be kept entirely confidential and anonymous. The survey should take about 15 minutes to complete. </w:t>
      </w:r>
    </w:p>
    <w:p w14:paraId="773C0989" w14:textId="77777777" w:rsidR="002B1C49" w:rsidRPr="00EC465C" w:rsidRDefault="002B1C49" w:rsidP="001E79AD">
      <w:pPr>
        <w:pStyle w:val="Question"/>
        <w:rPr>
          <w:lang w:val="en-CA"/>
        </w:rPr>
      </w:pPr>
      <w:r w:rsidRPr="00EC465C">
        <w:rPr>
          <w:lang w:val="en-CA"/>
        </w:rPr>
        <w:t xml:space="preserve"> </w:t>
      </w:r>
      <w:r w:rsidRPr="00EC465C">
        <w:rPr>
          <w:b/>
          <w:lang w:val="en-CA"/>
        </w:rPr>
        <w:t>A few reminders before beginning:</w:t>
      </w:r>
    </w:p>
    <w:p w14:paraId="5546B285" w14:textId="77777777" w:rsidR="002B1C49" w:rsidRPr="00EC465C" w:rsidRDefault="002B1C49" w:rsidP="001E79AD">
      <w:pPr>
        <w:pStyle w:val="Question"/>
        <w:rPr>
          <w:lang w:val="en-CA"/>
        </w:rPr>
      </w:pPr>
      <w:r w:rsidRPr="00EC465C">
        <w:rPr>
          <w:lang w:val="en-CA"/>
        </w:rPr>
        <w:t xml:space="preserve"> </w:t>
      </w:r>
      <w:r w:rsidRPr="00EC465C">
        <w:rPr>
          <w:b/>
          <w:lang w:val="en-CA"/>
        </w:rPr>
        <w:t xml:space="preserve"> - </w:t>
      </w:r>
      <w:r w:rsidRPr="00EC465C">
        <w:rPr>
          <w:lang w:val="en-CA"/>
        </w:rPr>
        <w:t>On each screen, after selecting your answer, click on the "Continue" button at the bottom of the screen to move forward in the questionnaire.</w:t>
      </w:r>
    </w:p>
    <w:p w14:paraId="143B8BEF" w14:textId="77777777" w:rsidR="002B1C49" w:rsidRPr="00EC465C" w:rsidRDefault="002B1C49" w:rsidP="001E79AD">
      <w:pPr>
        <w:pStyle w:val="Question"/>
        <w:rPr>
          <w:lang w:val="en-CA"/>
        </w:rPr>
      </w:pPr>
      <w:r w:rsidRPr="00EC465C">
        <w:rPr>
          <w:lang w:val="en-CA"/>
        </w:rPr>
        <w:t xml:space="preserve"> </w:t>
      </w:r>
      <w:r w:rsidRPr="00EC465C">
        <w:rPr>
          <w:b/>
          <w:lang w:val="en-CA"/>
        </w:rPr>
        <w:t xml:space="preserve"> - </w:t>
      </w:r>
      <w:r w:rsidRPr="00EC465C">
        <w:rPr>
          <w:lang w:val="en-CA"/>
        </w:rPr>
        <w:t>If you leave the survey before completing it, you can return to the survey URL later, and you will be returned to the page where you left off. Your answers up to that point in the survey will be saved.</w:t>
      </w:r>
    </w:p>
    <w:p w14:paraId="4B740DB7" w14:textId="77777777" w:rsidR="002B1C49" w:rsidRPr="00EC465C" w:rsidRDefault="002B1C49" w:rsidP="001E79AD">
      <w:pPr>
        <w:pStyle w:val="Question"/>
        <w:rPr>
          <w:lang w:val="en-CA"/>
        </w:rPr>
      </w:pPr>
      <w:r w:rsidRPr="00EC465C">
        <w:rPr>
          <w:lang w:val="en-CA"/>
        </w:rPr>
        <w:t xml:space="preserve"> </w:t>
      </w:r>
      <w:r w:rsidRPr="00EC465C">
        <w:rPr>
          <w:b/>
          <w:lang w:val="en-CA"/>
        </w:rPr>
        <w:t xml:space="preserve"> - </w:t>
      </w:r>
      <w:r w:rsidRPr="00EC465C">
        <w:rPr>
          <w:lang w:val="en-CA"/>
        </w:rPr>
        <w:t>If you have any questions about how to complete the survey, please call Prob</w:t>
      </w:r>
      <w:r w:rsidRPr="00EC465C">
        <w:rPr>
          <w:i/>
          <w:lang w:val="en-CA"/>
        </w:rPr>
        <w:t>it</w:t>
      </w:r>
      <w:r w:rsidRPr="00EC465C">
        <w:rPr>
          <w:lang w:val="en-CA"/>
        </w:rPr>
        <w:t xml:space="preserve"> at 866.211.8881 or send an email to online@ekos.com.</w:t>
      </w:r>
    </w:p>
    <w:p w14:paraId="3E3F00AB" w14:textId="77777777" w:rsidR="002B1C49" w:rsidRPr="00EC465C" w:rsidRDefault="002B1C49" w:rsidP="001E79AD">
      <w:pPr>
        <w:pStyle w:val="Question"/>
        <w:rPr>
          <w:lang w:val="en-CA"/>
        </w:rPr>
      </w:pPr>
      <w:r w:rsidRPr="00EC465C">
        <w:rPr>
          <w:lang w:val="en-CA"/>
        </w:rPr>
        <w:t xml:space="preserve"> Thank you in advance for your participation.</w:t>
      </w:r>
    </w:p>
    <w:p w14:paraId="12097C23" w14:textId="77777777" w:rsidR="002B1C49" w:rsidRPr="00EC465C" w:rsidRDefault="002B1C49" w:rsidP="001E79AD">
      <w:pPr>
        <w:pStyle w:val="Question"/>
        <w:rPr>
          <w:lang w:val="en-CA"/>
        </w:rPr>
      </w:pPr>
    </w:p>
    <w:p w14:paraId="10EC004B" w14:textId="77777777" w:rsidR="002B1C49" w:rsidRPr="00EC465C" w:rsidRDefault="002B1C49" w:rsidP="001E79AD">
      <w:pPr>
        <w:pStyle w:val="Question"/>
        <w:rPr>
          <w:lang w:val="en-CA"/>
        </w:rPr>
      </w:pPr>
    </w:p>
    <w:p w14:paraId="48D3EBDA" w14:textId="77777777" w:rsidR="002B1C49" w:rsidRPr="00EC465C" w:rsidRDefault="002B1C49" w:rsidP="001E79AD">
      <w:pPr>
        <w:pStyle w:val="EndQuestion"/>
        <w:rPr>
          <w:lang w:val="en-CA"/>
        </w:rPr>
      </w:pPr>
    </w:p>
    <w:p w14:paraId="050BE34A" w14:textId="77777777" w:rsidR="002B1C49" w:rsidRPr="00EC465C" w:rsidRDefault="002B1C49" w:rsidP="001E79AD">
      <w:pPr>
        <w:pStyle w:val="Variable"/>
        <w:rPr>
          <w:lang w:val="en-CA"/>
        </w:rPr>
      </w:pPr>
      <w:r w:rsidRPr="00EC465C">
        <w:rPr>
          <w:lang w:val="en-CA"/>
        </w:rPr>
        <w:t xml:space="preserve">PINTRO </w:t>
      </w:r>
    </w:p>
    <w:p w14:paraId="341B403C" w14:textId="77777777" w:rsidR="002B1C49" w:rsidRPr="00EC465C" w:rsidRDefault="002B1C49" w:rsidP="001E79AD">
      <w:pPr>
        <w:pStyle w:val="Comm"/>
      </w:pPr>
      <w:r w:rsidRPr="00EC465C">
        <w:t xml:space="preserve"> Phone Intro</w:t>
      </w:r>
    </w:p>
    <w:p w14:paraId="147C1A09" w14:textId="77777777" w:rsidR="002B1C49" w:rsidRPr="00EC465C" w:rsidRDefault="002B1C49" w:rsidP="001E79AD">
      <w:pPr>
        <w:pStyle w:val="Question"/>
        <w:rPr>
          <w:lang w:val="en-CA"/>
        </w:rPr>
      </w:pPr>
      <w:r w:rsidRPr="00EC465C">
        <w:rPr>
          <w:lang w:val="en-CA"/>
        </w:rPr>
        <w:t>Good afternoon/evening. My name is _______________ and I am calling from EKOS, a public opinion research company. &lt;[Panel]May I speak with ______?&gt;</w:t>
      </w:r>
    </w:p>
    <w:p w14:paraId="77FF95BF" w14:textId="77777777" w:rsidR="002B1C49" w:rsidRPr="00EC465C" w:rsidRDefault="002B1C49" w:rsidP="001E79AD">
      <w:pPr>
        <w:pStyle w:val="Question"/>
        <w:rPr>
          <w:lang w:val="en-CA"/>
        </w:rPr>
      </w:pPr>
      <w:r w:rsidRPr="00EC465C">
        <w:rPr>
          <w:lang w:val="en-CA"/>
        </w:rPr>
        <w:t xml:space="preserve"> CONFIRM WHETHER RESPONDENT PREFERS ENGLISH OR FRENCH</w:t>
      </w:r>
    </w:p>
    <w:p w14:paraId="2320AF5C" w14:textId="77777777" w:rsidR="002B1C49" w:rsidRPr="00EC465C" w:rsidRDefault="002B1C49" w:rsidP="001E79AD">
      <w:pPr>
        <w:pStyle w:val="Question"/>
        <w:rPr>
          <w:lang w:val="en-CA"/>
        </w:rPr>
      </w:pPr>
      <w:r w:rsidRPr="00EC465C">
        <w:rPr>
          <w:lang w:val="en-CA"/>
        </w:rPr>
        <w:t xml:space="preserve"> We are conducting a study on behalf of the Government of Canada to obtain the views of Canadians on a range of important issues. Please be assured that we are not selling or soliciting anything. The survey is voluntary and your responses will be kept entirely confidential and anonymous. The survey should take about 15 minutes to complete.</w:t>
      </w:r>
    </w:p>
    <w:p w14:paraId="37F41059" w14:textId="77777777" w:rsidR="002B1C49" w:rsidRPr="00EC465C" w:rsidRDefault="002B1C49" w:rsidP="001E79AD">
      <w:pPr>
        <w:pStyle w:val="Question"/>
        <w:rPr>
          <w:lang w:val="en-CA"/>
        </w:rPr>
      </w:pPr>
      <w:r w:rsidRPr="00EC465C">
        <w:rPr>
          <w:lang w:val="en-CA"/>
        </w:rPr>
        <w:t xml:space="preserve"> May we begin with the survey?</w:t>
      </w:r>
    </w:p>
    <w:p w14:paraId="2923FB74" w14:textId="77777777" w:rsidR="002B1C49" w:rsidRPr="00EC465C" w:rsidRDefault="002B1C49" w:rsidP="001E79AD">
      <w:pPr>
        <w:pStyle w:val="Question"/>
        <w:rPr>
          <w:lang w:val="en-CA"/>
        </w:rPr>
      </w:pPr>
    </w:p>
    <w:p w14:paraId="647251CD" w14:textId="77777777" w:rsidR="002B1C49" w:rsidRPr="00EC465C" w:rsidRDefault="002B1C49" w:rsidP="001E79AD">
      <w:pPr>
        <w:pStyle w:val="Question"/>
        <w:rPr>
          <w:lang w:val="en-CA"/>
        </w:rPr>
      </w:pPr>
    </w:p>
    <w:p w14:paraId="10B91C50" w14:textId="77777777" w:rsidR="002B1C49" w:rsidRPr="00EC465C" w:rsidRDefault="002B1C49" w:rsidP="001E79AD">
      <w:pPr>
        <w:pStyle w:val="EndQuestion"/>
        <w:rPr>
          <w:lang w:val="en-CA"/>
        </w:rPr>
      </w:pPr>
    </w:p>
    <w:p w14:paraId="287FDFB0" w14:textId="77777777" w:rsidR="002B1C49" w:rsidRPr="00EC465C" w:rsidRDefault="002B1C49" w:rsidP="001E79AD">
      <w:pPr>
        <w:pStyle w:val="Variable"/>
        <w:rPr>
          <w:lang w:val="en-CA"/>
        </w:rPr>
      </w:pPr>
      <w:r w:rsidRPr="00EC465C">
        <w:rPr>
          <w:lang w:val="en-CA"/>
        </w:rPr>
        <w:t xml:space="preserve">PRIV </w:t>
      </w:r>
    </w:p>
    <w:p w14:paraId="4CB5265F" w14:textId="77777777" w:rsidR="002B1C49" w:rsidRPr="00EC465C" w:rsidRDefault="002B1C49" w:rsidP="001E79AD">
      <w:pPr>
        <w:pStyle w:val="Condition"/>
        <w:rPr>
          <w:lang w:val="en-CA"/>
        </w:rPr>
      </w:pPr>
      <w:r w:rsidRPr="00EC465C">
        <w:rPr>
          <w:lang w:val="en-CA"/>
        </w:rPr>
        <w:t xml:space="preserve"> If... Phone</w:t>
      </w:r>
    </w:p>
    <w:p w14:paraId="5C8DF6A2" w14:textId="77777777" w:rsidR="002B1C49" w:rsidRPr="00EC465C" w:rsidRDefault="002B1C49" w:rsidP="001E79AD">
      <w:pPr>
        <w:pStyle w:val="Question"/>
        <w:rPr>
          <w:lang w:val="en-CA"/>
        </w:rPr>
      </w:pPr>
      <w:r w:rsidRPr="00EC465C">
        <w:rPr>
          <w:lang w:val="en-CA"/>
        </w:rPr>
        <w:t xml:space="preserve"> This call may be recorded for quality control or training purposes.</w:t>
      </w:r>
    </w:p>
    <w:p w14:paraId="4D3B82D0" w14:textId="77777777" w:rsidR="002B1C49" w:rsidRPr="00EC465C" w:rsidRDefault="002B1C49" w:rsidP="001E79AD">
      <w:pPr>
        <w:pStyle w:val="Question"/>
        <w:rPr>
          <w:lang w:val="en-CA"/>
        </w:rPr>
      </w:pPr>
    </w:p>
    <w:p w14:paraId="7F1636DB" w14:textId="77777777" w:rsidR="002B1C49" w:rsidRPr="00EC465C" w:rsidRDefault="002B1C49" w:rsidP="001E79AD">
      <w:pPr>
        <w:pStyle w:val="EndQuestion"/>
        <w:rPr>
          <w:lang w:val="en-CA"/>
        </w:rPr>
      </w:pPr>
    </w:p>
    <w:p w14:paraId="124372D6" w14:textId="77777777" w:rsidR="002B1C49" w:rsidRPr="00EC465C" w:rsidRDefault="002B1C49" w:rsidP="001E79AD">
      <w:pPr>
        <w:pStyle w:val="Variable"/>
        <w:rPr>
          <w:lang w:val="en-CA"/>
        </w:rPr>
      </w:pPr>
      <w:r w:rsidRPr="00EC465C">
        <w:rPr>
          <w:lang w:val="en-CA"/>
        </w:rPr>
        <w:lastRenderedPageBreak/>
        <w:t>Q1A</w:t>
      </w:r>
    </w:p>
    <w:p w14:paraId="40993836" w14:textId="77777777" w:rsidR="002B1C49" w:rsidRPr="00EC465C" w:rsidRDefault="002B1C49" w:rsidP="001E79AD">
      <w:pPr>
        <w:pStyle w:val="Question"/>
        <w:rPr>
          <w:lang w:val="en-CA"/>
        </w:rPr>
      </w:pPr>
      <w:r w:rsidRPr="00EC465C">
        <w:rPr>
          <w:lang w:val="en-CA"/>
        </w:rPr>
        <w:t xml:space="preserve"> Do you recall any news in recent months on issues related to international trade?</w:t>
      </w:r>
    </w:p>
    <w:p w14:paraId="510E397F" w14:textId="77777777" w:rsidR="002B1C49" w:rsidRPr="00EC465C" w:rsidRDefault="002B1C49" w:rsidP="001E79AD">
      <w:pPr>
        <w:pStyle w:val="Reponse"/>
        <w:rPr>
          <w:lang w:val="en-CA"/>
        </w:rPr>
      </w:pPr>
      <w:r w:rsidRPr="00EC465C">
        <w:rPr>
          <w:lang w:val="en-CA"/>
        </w:rPr>
        <w:t>Yes</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29C09AB9" w14:textId="77777777" w:rsidR="002B1C49" w:rsidRPr="00EC465C" w:rsidRDefault="002B1C49" w:rsidP="001E79AD">
      <w:pPr>
        <w:pStyle w:val="Reponse"/>
        <w:rPr>
          <w:lang w:val="en-CA"/>
        </w:rPr>
      </w:pPr>
      <w:r w:rsidRPr="00EC465C">
        <w:rPr>
          <w:lang w:val="en-CA"/>
        </w:rPr>
        <w:t>No</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5CFC8006" w14:textId="77777777" w:rsidR="002B1C49" w:rsidRPr="00EC465C" w:rsidRDefault="002B1C49" w:rsidP="001E79AD">
      <w:pPr>
        <w:pStyle w:val="Reponse"/>
        <w:rPr>
          <w:lang w:val="en-CA"/>
        </w:rPr>
      </w:pPr>
      <w:r w:rsidRPr="00EC465C">
        <w:rPr>
          <w:lang w:val="en-CA"/>
        </w:rPr>
        <w:t>Don't know/No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5DC857B2" w14:textId="77777777" w:rsidR="002B1C49" w:rsidRPr="00EC465C" w:rsidRDefault="002B1C49" w:rsidP="001E79AD">
      <w:pPr>
        <w:pStyle w:val="Reponse"/>
        <w:rPr>
          <w:lang w:val="en-CA"/>
        </w:rPr>
      </w:pPr>
    </w:p>
    <w:p w14:paraId="69D9289E" w14:textId="77777777" w:rsidR="002B1C49" w:rsidRPr="00EC465C" w:rsidRDefault="002B1C49" w:rsidP="001E79AD">
      <w:pPr>
        <w:pStyle w:val="EndQuestion"/>
        <w:rPr>
          <w:lang w:val="en-CA"/>
        </w:rPr>
      </w:pPr>
    </w:p>
    <w:p w14:paraId="4AF83740" w14:textId="77777777" w:rsidR="002B1C49" w:rsidRPr="00EC465C" w:rsidRDefault="002B1C49" w:rsidP="001E79AD">
      <w:pPr>
        <w:pStyle w:val="Variable"/>
        <w:rPr>
          <w:lang w:val="en-CA"/>
        </w:rPr>
      </w:pPr>
      <w:r w:rsidRPr="00EC465C">
        <w:rPr>
          <w:lang w:val="en-CA"/>
        </w:rPr>
        <w:t>Q1B [1,3]</w:t>
      </w:r>
    </w:p>
    <w:p w14:paraId="2F6C63C6" w14:textId="77777777" w:rsidR="002B1C49" w:rsidRPr="00EC465C" w:rsidRDefault="002B1C49" w:rsidP="001E79AD">
      <w:pPr>
        <w:pStyle w:val="Condition"/>
        <w:rPr>
          <w:lang w:val="en-CA"/>
        </w:rPr>
      </w:pPr>
      <w:r w:rsidRPr="00EC465C">
        <w:rPr>
          <w:lang w:val="en-CA"/>
        </w:rPr>
        <w:t xml:space="preserve"> If... Q1A = 1</w:t>
      </w:r>
    </w:p>
    <w:p w14:paraId="6C3C6E61" w14:textId="77777777" w:rsidR="002B1C49" w:rsidRPr="00EC465C" w:rsidRDefault="002B1C49" w:rsidP="001E79AD">
      <w:pPr>
        <w:pStyle w:val="Question"/>
        <w:rPr>
          <w:lang w:val="en-CA"/>
        </w:rPr>
      </w:pPr>
      <w:r w:rsidRPr="00EC465C">
        <w:rPr>
          <w:lang w:val="en-CA"/>
        </w:rPr>
        <w:t xml:space="preserve"> If yes, what was the topic of the report?</w:t>
      </w:r>
    </w:p>
    <w:p w14:paraId="65637C11" w14:textId="77777777" w:rsidR="002B1C49" w:rsidRPr="00EC465C" w:rsidRDefault="002B1C49" w:rsidP="001E79AD">
      <w:pPr>
        <w:pStyle w:val="Reponse"/>
        <w:rPr>
          <w:lang w:val="en-CA"/>
        </w:rPr>
      </w:pPr>
      <w:r w:rsidRPr="00EC465C">
        <w:rPr>
          <w:lang w:val="en-CA"/>
        </w:rPr>
        <w:t xml:space="preserve">Please specify: </w:t>
      </w:r>
      <w:r w:rsidRPr="00EC465C">
        <w:rPr>
          <w:lang w:val="en-CA"/>
        </w:rPr>
        <w:tab/>
        <w:t>77</w:t>
      </w:r>
      <w:r w:rsidRPr="00EC465C">
        <w:rPr>
          <w:lang w:val="en-CA"/>
        </w:rPr>
        <w:tab/>
      </w:r>
      <w:r w:rsidRPr="00EC465C">
        <w:rPr>
          <w:lang w:val="en-CA"/>
        </w:rPr>
        <w:tab/>
        <w:t xml:space="preserve"> </w:t>
      </w:r>
      <w:r w:rsidRPr="00EC465C">
        <w:rPr>
          <w:lang w:val="en-CA"/>
        </w:rPr>
        <w:tab/>
        <w:t xml:space="preserve">  </w:t>
      </w:r>
    </w:p>
    <w:p w14:paraId="349B89B1" w14:textId="77777777" w:rsidR="002B1C49" w:rsidRPr="00EC465C" w:rsidRDefault="002B1C49" w:rsidP="001E79AD">
      <w:pPr>
        <w:pStyle w:val="Reponse"/>
        <w:rPr>
          <w:lang w:val="en-CA"/>
        </w:rPr>
      </w:pPr>
      <w:r w:rsidRPr="00EC465C">
        <w:rPr>
          <w:lang w:val="en-CA"/>
        </w:rPr>
        <w:t>Don't know/No response</w:t>
      </w:r>
      <w:r w:rsidRPr="00EC465C">
        <w:rPr>
          <w:lang w:val="en-CA"/>
        </w:rPr>
        <w:tab/>
        <w:t>99</w:t>
      </w:r>
      <w:r w:rsidRPr="00EC465C">
        <w:rPr>
          <w:lang w:val="en-CA"/>
        </w:rPr>
        <w:tab/>
        <w:t xml:space="preserve"> X</w:t>
      </w:r>
      <w:r w:rsidRPr="00EC465C">
        <w:rPr>
          <w:lang w:val="en-CA"/>
        </w:rPr>
        <w:tab/>
        <w:t xml:space="preserve"> </w:t>
      </w:r>
      <w:r w:rsidRPr="00EC465C">
        <w:rPr>
          <w:lang w:val="en-CA"/>
        </w:rPr>
        <w:tab/>
        <w:t xml:space="preserve">  </w:t>
      </w:r>
    </w:p>
    <w:p w14:paraId="4DFE2C42" w14:textId="77777777" w:rsidR="002B1C49" w:rsidRPr="00EC465C" w:rsidRDefault="002B1C49" w:rsidP="001E79AD">
      <w:pPr>
        <w:pStyle w:val="Reponse"/>
        <w:rPr>
          <w:lang w:val="en-CA"/>
        </w:rPr>
      </w:pPr>
    </w:p>
    <w:p w14:paraId="2AF4BB77" w14:textId="77777777" w:rsidR="002B1C49" w:rsidRPr="00EC465C" w:rsidRDefault="002B1C49" w:rsidP="001E79AD">
      <w:pPr>
        <w:pStyle w:val="EndQuestion"/>
        <w:rPr>
          <w:lang w:val="en-CA"/>
        </w:rPr>
      </w:pPr>
    </w:p>
    <w:p w14:paraId="09C895C2" w14:textId="77777777" w:rsidR="002B1C49" w:rsidRPr="00EC465C" w:rsidRDefault="002B1C49" w:rsidP="001E79AD">
      <w:pPr>
        <w:pStyle w:val="Variable"/>
        <w:rPr>
          <w:lang w:val="en-CA"/>
        </w:rPr>
      </w:pPr>
      <w:r w:rsidRPr="00EC465C">
        <w:rPr>
          <w:lang w:val="en-CA"/>
        </w:rPr>
        <w:t xml:space="preserve">PQ2 </w:t>
      </w:r>
    </w:p>
    <w:p w14:paraId="6F25D890" w14:textId="77777777" w:rsidR="002B1C49" w:rsidRPr="00EC465C" w:rsidRDefault="002B1C49" w:rsidP="001E79AD">
      <w:pPr>
        <w:pStyle w:val="Question"/>
        <w:rPr>
          <w:lang w:val="en-CA"/>
        </w:rPr>
      </w:pPr>
      <w:r w:rsidRPr="00EC465C">
        <w:rPr>
          <w:lang w:val="en-CA"/>
        </w:rPr>
        <w:t xml:space="preserve"> In your opinion, how important are the following goals when considering Canada's approach to international trade? Please use a 7-point scale where 1 is not at all important, 7 is very important and the mid-point 4 is somewhat important.</w:t>
      </w:r>
    </w:p>
    <w:p w14:paraId="19F20925" w14:textId="77777777" w:rsidR="002B1C49" w:rsidRPr="00EC465C" w:rsidRDefault="002B1C49" w:rsidP="001E79AD">
      <w:pPr>
        <w:pStyle w:val="Question"/>
        <w:rPr>
          <w:lang w:val="en-CA"/>
        </w:rPr>
      </w:pPr>
    </w:p>
    <w:p w14:paraId="75559B97" w14:textId="77777777" w:rsidR="002B1C49" w:rsidRPr="00EC465C" w:rsidRDefault="002B1C49" w:rsidP="001E79AD">
      <w:pPr>
        <w:pStyle w:val="EndQuestion"/>
        <w:rPr>
          <w:lang w:val="en-CA"/>
        </w:rPr>
      </w:pPr>
    </w:p>
    <w:p w14:paraId="703EF72C" w14:textId="77777777" w:rsidR="002B1C49" w:rsidRPr="00EC465C" w:rsidRDefault="002B1C49" w:rsidP="001E79AD">
      <w:pPr>
        <w:pStyle w:val="Variable"/>
        <w:rPr>
          <w:lang w:val="en-CA"/>
        </w:rPr>
      </w:pPr>
      <w:r w:rsidRPr="00EC465C">
        <w:rPr>
          <w:lang w:val="en-CA"/>
        </w:rPr>
        <w:t>Q2A</w:t>
      </w:r>
    </w:p>
    <w:p w14:paraId="3A9D54FC" w14:textId="77777777" w:rsidR="002B1C49" w:rsidRPr="00EC465C" w:rsidRDefault="002B1C49" w:rsidP="001E79AD">
      <w:pPr>
        <w:pStyle w:val="Note"/>
        <w:rPr>
          <w:lang w:val="en-CA"/>
        </w:rPr>
      </w:pPr>
      <w:r w:rsidRPr="00EC465C">
        <w:rPr>
          <w:lang w:val="en-CA"/>
        </w:rPr>
        <w:t xml:space="preserve"> Creating jobs in Canada</w:t>
      </w:r>
    </w:p>
    <w:p w14:paraId="40D22715" w14:textId="77777777" w:rsidR="002B1C49" w:rsidRPr="00EC465C" w:rsidRDefault="002B1C49" w:rsidP="001E79AD">
      <w:pPr>
        <w:pStyle w:val="Reponse"/>
        <w:rPr>
          <w:lang w:val="en-CA"/>
        </w:rPr>
      </w:pPr>
      <w:r w:rsidRPr="00EC465C">
        <w:rPr>
          <w:lang w:val="en-CA"/>
        </w:rPr>
        <w:t>Not at all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59321ACF"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723B4A4B"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679E09F1" w14:textId="77777777" w:rsidR="002B1C49" w:rsidRPr="00EC465C" w:rsidRDefault="002B1C49" w:rsidP="001E79AD">
      <w:pPr>
        <w:pStyle w:val="Reponse"/>
        <w:rPr>
          <w:lang w:val="en-CA"/>
        </w:rPr>
      </w:pPr>
      <w:r w:rsidRPr="00EC465C">
        <w:rPr>
          <w:lang w:val="en-CA"/>
        </w:rPr>
        <w:t>Somewhat important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34F05591"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030F6E8D"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0210C6A8" w14:textId="77777777" w:rsidR="002B1C49" w:rsidRPr="00EC465C" w:rsidRDefault="002B1C49" w:rsidP="001E79AD">
      <w:pPr>
        <w:pStyle w:val="Reponse"/>
        <w:rPr>
          <w:lang w:val="en-CA"/>
        </w:rPr>
      </w:pPr>
      <w:r w:rsidRPr="00EC465C">
        <w:rPr>
          <w:lang w:val="en-CA"/>
        </w:rPr>
        <w:t>Very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58A1CDAF"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525C9B52" w14:textId="77777777" w:rsidR="002B1C49" w:rsidRPr="00EC465C" w:rsidRDefault="002B1C49" w:rsidP="001E79AD">
      <w:pPr>
        <w:pStyle w:val="Reponse"/>
        <w:rPr>
          <w:lang w:val="en-CA"/>
        </w:rPr>
      </w:pPr>
    </w:p>
    <w:p w14:paraId="45BF6870" w14:textId="77777777" w:rsidR="002B1C49" w:rsidRPr="00EC465C" w:rsidRDefault="002B1C49" w:rsidP="001E79AD">
      <w:pPr>
        <w:pStyle w:val="EndQuestion"/>
        <w:rPr>
          <w:lang w:val="en-CA"/>
        </w:rPr>
      </w:pPr>
    </w:p>
    <w:p w14:paraId="5B166DBF" w14:textId="77777777" w:rsidR="002B1C49" w:rsidRPr="00EC465C" w:rsidRDefault="002B1C49" w:rsidP="001E79AD">
      <w:pPr>
        <w:pStyle w:val="Variable"/>
        <w:rPr>
          <w:lang w:val="en-CA"/>
        </w:rPr>
      </w:pPr>
      <w:r w:rsidRPr="00EC465C">
        <w:rPr>
          <w:lang w:val="en-CA"/>
        </w:rPr>
        <w:t>Q2B</w:t>
      </w:r>
    </w:p>
    <w:p w14:paraId="067D2928" w14:textId="77777777" w:rsidR="002B1C49" w:rsidRPr="00EC465C" w:rsidRDefault="002B1C49" w:rsidP="001E79AD">
      <w:pPr>
        <w:pStyle w:val="Note"/>
        <w:rPr>
          <w:lang w:val="en-CA"/>
        </w:rPr>
      </w:pPr>
      <w:r w:rsidRPr="00EC465C">
        <w:rPr>
          <w:lang w:val="en-CA"/>
        </w:rPr>
        <w:t xml:space="preserve"> Promoting gender equality</w:t>
      </w:r>
    </w:p>
    <w:p w14:paraId="0AA0A52C" w14:textId="77777777" w:rsidR="002B1C49" w:rsidRPr="00EC465C" w:rsidRDefault="002B1C49" w:rsidP="001E79AD">
      <w:pPr>
        <w:pStyle w:val="Reponse"/>
        <w:rPr>
          <w:lang w:val="en-CA"/>
        </w:rPr>
      </w:pPr>
      <w:r w:rsidRPr="00EC465C">
        <w:rPr>
          <w:lang w:val="en-CA"/>
        </w:rPr>
        <w:t>Not at all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4FED40F5"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5BE1C4C7"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7F46F4F5" w14:textId="77777777" w:rsidR="002B1C49" w:rsidRPr="00EC465C" w:rsidRDefault="002B1C49" w:rsidP="001E79AD">
      <w:pPr>
        <w:pStyle w:val="Reponse"/>
        <w:rPr>
          <w:lang w:val="en-CA"/>
        </w:rPr>
      </w:pPr>
      <w:r w:rsidRPr="00EC465C">
        <w:rPr>
          <w:lang w:val="en-CA"/>
        </w:rPr>
        <w:t>Somewhat important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60306612"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3BC89F2D"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1A8F44A3" w14:textId="77777777" w:rsidR="002B1C49" w:rsidRPr="00EC465C" w:rsidRDefault="002B1C49" w:rsidP="001E79AD">
      <w:pPr>
        <w:pStyle w:val="Reponse"/>
        <w:rPr>
          <w:lang w:val="en-CA"/>
        </w:rPr>
      </w:pPr>
      <w:r w:rsidRPr="00EC465C">
        <w:rPr>
          <w:lang w:val="en-CA"/>
        </w:rPr>
        <w:t>Very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0548D90A"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56BB1478" w14:textId="77777777" w:rsidR="002B1C49" w:rsidRPr="00EC465C" w:rsidRDefault="002B1C49" w:rsidP="001E79AD">
      <w:pPr>
        <w:pStyle w:val="Reponse"/>
        <w:rPr>
          <w:lang w:val="en-CA"/>
        </w:rPr>
      </w:pPr>
    </w:p>
    <w:p w14:paraId="620D3681" w14:textId="77777777" w:rsidR="002B1C49" w:rsidRPr="00EC465C" w:rsidRDefault="002B1C49" w:rsidP="001E79AD">
      <w:pPr>
        <w:pStyle w:val="EndQuestion"/>
        <w:rPr>
          <w:lang w:val="en-CA"/>
        </w:rPr>
      </w:pPr>
    </w:p>
    <w:p w14:paraId="2FF0D6D2" w14:textId="77777777" w:rsidR="002B1C49" w:rsidRPr="00EC465C" w:rsidRDefault="002B1C49" w:rsidP="001E79AD">
      <w:pPr>
        <w:pStyle w:val="Variable"/>
        <w:rPr>
          <w:lang w:val="en-CA"/>
        </w:rPr>
      </w:pPr>
      <w:r w:rsidRPr="00EC465C">
        <w:rPr>
          <w:lang w:val="en-CA"/>
        </w:rPr>
        <w:t>Q2C</w:t>
      </w:r>
    </w:p>
    <w:p w14:paraId="456DF59A" w14:textId="77777777" w:rsidR="002B1C49" w:rsidRPr="00EC465C" w:rsidRDefault="002B1C49" w:rsidP="001E79AD">
      <w:pPr>
        <w:pStyle w:val="Note"/>
        <w:rPr>
          <w:lang w:val="en-CA"/>
        </w:rPr>
      </w:pPr>
      <w:r w:rsidRPr="00EC465C">
        <w:rPr>
          <w:lang w:val="en-CA"/>
        </w:rPr>
        <w:t xml:space="preserve"> Ensuring Canadian environmental and health standards are respected</w:t>
      </w:r>
    </w:p>
    <w:p w14:paraId="26740172" w14:textId="77777777" w:rsidR="002B1C49" w:rsidRPr="00EC465C" w:rsidRDefault="002B1C49" w:rsidP="001E79AD">
      <w:pPr>
        <w:pStyle w:val="Reponse"/>
        <w:rPr>
          <w:lang w:val="en-CA"/>
        </w:rPr>
      </w:pPr>
      <w:r w:rsidRPr="00EC465C">
        <w:rPr>
          <w:lang w:val="en-CA"/>
        </w:rPr>
        <w:lastRenderedPageBreak/>
        <w:t>Not at all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4B68267D"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75996C76"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19E2F004" w14:textId="77777777" w:rsidR="002B1C49" w:rsidRPr="00EC465C" w:rsidRDefault="002B1C49" w:rsidP="001E79AD">
      <w:pPr>
        <w:pStyle w:val="Reponse"/>
        <w:rPr>
          <w:lang w:val="en-CA"/>
        </w:rPr>
      </w:pPr>
      <w:r w:rsidRPr="00EC465C">
        <w:rPr>
          <w:lang w:val="en-CA"/>
        </w:rPr>
        <w:t>Somewhat important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321E9AC0"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5B2394A9"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7F0AFA39" w14:textId="77777777" w:rsidR="002B1C49" w:rsidRPr="00EC465C" w:rsidRDefault="002B1C49" w:rsidP="001E79AD">
      <w:pPr>
        <w:pStyle w:val="Reponse"/>
        <w:rPr>
          <w:lang w:val="en-CA"/>
        </w:rPr>
      </w:pPr>
      <w:r w:rsidRPr="00EC465C">
        <w:rPr>
          <w:lang w:val="en-CA"/>
        </w:rPr>
        <w:t>Very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632E4CF3"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024AE404" w14:textId="77777777" w:rsidR="002B1C49" w:rsidRPr="00EC465C" w:rsidRDefault="002B1C49" w:rsidP="001E79AD">
      <w:pPr>
        <w:pStyle w:val="Reponse"/>
        <w:rPr>
          <w:lang w:val="en-CA"/>
        </w:rPr>
      </w:pPr>
    </w:p>
    <w:p w14:paraId="0E1A29D9" w14:textId="77777777" w:rsidR="002B1C49" w:rsidRPr="00EC465C" w:rsidRDefault="002B1C49" w:rsidP="001E79AD">
      <w:pPr>
        <w:pStyle w:val="EndQuestion"/>
        <w:rPr>
          <w:lang w:val="en-CA"/>
        </w:rPr>
      </w:pPr>
    </w:p>
    <w:p w14:paraId="1CC42CBF" w14:textId="77777777" w:rsidR="002B1C49" w:rsidRPr="00EC465C" w:rsidRDefault="002B1C49" w:rsidP="001E79AD">
      <w:pPr>
        <w:pStyle w:val="Variable"/>
        <w:rPr>
          <w:lang w:val="en-CA"/>
        </w:rPr>
      </w:pPr>
      <w:r w:rsidRPr="00EC465C">
        <w:rPr>
          <w:lang w:val="en-CA"/>
        </w:rPr>
        <w:t>Q2D</w:t>
      </w:r>
    </w:p>
    <w:p w14:paraId="2CF56DBC" w14:textId="77777777" w:rsidR="002B1C49" w:rsidRPr="00EC465C" w:rsidRDefault="002B1C49" w:rsidP="001E79AD">
      <w:pPr>
        <w:pStyle w:val="Note"/>
        <w:rPr>
          <w:lang w:val="en-CA"/>
        </w:rPr>
      </w:pPr>
      <w:r w:rsidRPr="00EC465C">
        <w:rPr>
          <w:lang w:val="en-CA"/>
        </w:rPr>
        <w:t xml:space="preserve"> Ensuring that trade benefits everyone</w:t>
      </w:r>
    </w:p>
    <w:p w14:paraId="5E7F90AC" w14:textId="77777777" w:rsidR="002B1C49" w:rsidRPr="00EC465C" w:rsidRDefault="002B1C49" w:rsidP="001E79AD">
      <w:pPr>
        <w:pStyle w:val="Reponse"/>
        <w:rPr>
          <w:lang w:val="en-CA"/>
        </w:rPr>
      </w:pPr>
      <w:r w:rsidRPr="00EC465C">
        <w:rPr>
          <w:lang w:val="en-CA"/>
        </w:rPr>
        <w:t>Not at all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5EDE0C58"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078C8176"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344F3827" w14:textId="77777777" w:rsidR="002B1C49" w:rsidRPr="00EC465C" w:rsidRDefault="002B1C49" w:rsidP="001E79AD">
      <w:pPr>
        <w:pStyle w:val="Reponse"/>
        <w:rPr>
          <w:lang w:val="en-CA"/>
        </w:rPr>
      </w:pPr>
      <w:r w:rsidRPr="00EC465C">
        <w:rPr>
          <w:lang w:val="en-CA"/>
        </w:rPr>
        <w:t>Somewhat important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5E29F10E"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0A118B78"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5E2024DA" w14:textId="77777777" w:rsidR="002B1C49" w:rsidRPr="00EC465C" w:rsidRDefault="002B1C49" w:rsidP="001E79AD">
      <w:pPr>
        <w:pStyle w:val="Reponse"/>
        <w:rPr>
          <w:lang w:val="en-CA"/>
        </w:rPr>
      </w:pPr>
      <w:r w:rsidRPr="00EC465C">
        <w:rPr>
          <w:lang w:val="en-CA"/>
        </w:rPr>
        <w:t>Very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1232AA1F"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3CB52275" w14:textId="77777777" w:rsidR="002B1C49" w:rsidRPr="00EC465C" w:rsidRDefault="002B1C49" w:rsidP="001E79AD">
      <w:pPr>
        <w:pStyle w:val="Reponse"/>
        <w:rPr>
          <w:lang w:val="en-CA"/>
        </w:rPr>
      </w:pPr>
    </w:p>
    <w:p w14:paraId="0BF7A904" w14:textId="77777777" w:rsidR="002B1C49" w:rsidRPr="00EC465C" w:rsidRDefault="002B1C49" w:rsidP="001E79AD">
      <w:pPr>
        <w:pStyle w:val="EndQuestion"/>
        <w:rPr>
          <w:lang w:val="en-CA"/>
        </w:rPr>
      </w:pPr>
    </w:p>
    <w:p w14:paraId="371BAF02" w14:textId="77777777" w:rsidR="002B1C49" w:rsidRPr="00EC465C" w:rsidRDefault="002B1C49" w:rsidP="001E79AD">
      <w:pPr>
        <w:pStyle w:val="Variable"/>
        <w:rPr>
          <w:lang w:val="en-CA"/>
        </w:rPr>
      </w:pPr>
      <w:r w:rsidRPr="00EC465C">
        <w:rPr>
          <w:lang w:val="en-CA"/>
        </w:rPr>
        <w:t>Q2E</w:t>
      </w:r>
    </w:p>
    <w:p w14:paraId="3C15AE2D" w14:textId="77777777" w:rsidR="002B1C49" w:rsidRPr="00EC465C" w:rsidRDefault="002B1C49" w:rsidP="001E79AD">
      <w:pPr>
        <w:pStyle w:val="Note"/>
        <w:rPr>
          <w:lang w:val="en-CA"/>
        </w:rPr>
      </w:pPr>
      <w:r w:rsidRPr="00EC465C">
        <w:rPr>
          <w:lang w:val="en-CA"/>
        </w:rPr>
        <w:t xml:space="preserve"> Offering consumers the widest choice of products and services at the lowest prices</w:t>
      </w:r>
    </w:p>
    <w:p w14:paraId="26C7D502" w14:textId="77777777" w:rsidR="002B1C49" w:rsidRPr="00EC465C" w:rsidRDefault="002B1C49" w:rsidP="001E79AD">
      <w:pPr>
        <w:pStyle w:val="Reponse"/>
        <w:rPr>
          <w:lang w:val="en-CA"/>
        </w:rPr>
      </w:pPr>
      <w:r w:rsidRPr="00EC465C">
        <w:rPr>
          <w:lang w:val="en-CA"/>
        </w:rPr>
        <w:t>Not at all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5B436D57"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44C6849D"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0EDA44FE" w14:textId="77777777" w:rsidR="002B1C49" w:rsidRPr="00EC465C" w:rsidRDefault="002B1C49" w:rsidP="001E79AD">
      <w:pPr>
        <w:pStyle w:val="Reponse"/>
        <w:rPr>
          <w:lang w:val="en-CA"/>
        </w:rPr>
      </w:pPr>
      <w:r w:rsidRPr="00EC465C">
        <w:rPr>
          <w:lang w:val="en-CA"/>
        </w:rPr>
        <w:t>Somewhat important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66958276"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10BADFEE"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6C2D78FC" w14:textId="77777777" w:rsidR="002B1C49" w:rsidRPr="00EC465C" w:rsidRDefault="002B1C49" w:rsidP="001E79AD">
      <w:pPr>
        <w:pStyle w:val="Reponse"/>
        <w:rPr>
          <w:lang w:val="en-CA"/>
        </w:rPr>
      </w:pPr>
      <w:r w:rsidRPr="00EC465C">
        <w:rPr>
          <w:lang w:val="en-CA"/>
        </w:rPr>
        <w:t>Very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27875F59"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0F61A04B" w14:textId="77777777" w:rsidR="002B1C49" w:rsidRPr="00EC465C" w:rsidRDefault="002B1C49" w:rsidP="001E79AD">
      <w:pPr>
        <w:pStyle w:val="Reponse"/>
        <w:rPr>
          <w:lang w:val="en-CA"/>
        </w:rPr>
      </w:pPr>
    </w:p>
    <w:p w14:paraId="2F4F113F" w14:textId="77777777" w:rsidR="002B1C49" w:rsidRPr="00EC465C" w:rsidRDefault="002B1C49" w:rsidP="001E79AD">
      <w:pPr>
        <w:pStyle w:val="EndQuestion"/>
        <w:rPr>
          <w:lang w:val="en-CA"/>
        </w:rPr>
      </w:pPr>
    </w:p>
    <w:p w14:paraId="075579FA" w14:textId="77777777" w:rsidR="002B1C49" w:rsidRPr="00EC465C" w:rsidRDefault="002B1C49" w:rsidP="001E79AD">
      <w:pPr>
        <w:pStyle w:val="Variable"/>
        <w:rPr>
          <w:lang w:val="en-CA"/>
        </w:rPr>
      </w:pPr>
      <w:r w:rsidRPr="00EC465C">
        <w:rPr>
          <w:lang w:val="en-CA"/>
        </w:rPr>
        <w:t>Q2F</w:t>
      </w:r>
    </w:p>
    <w:p w14:paraId="7535285C" w14:textId="77777777" w:rsidR="002B1C49" w:rsidRPr="00EC465C" w:rsidRDefault="002B1C49" w:rsidP="001E79AD">
      <w:pPr>
        <w:pStyle w:val="Note"/>
        <w:rPr>
          <w:lang w:val="en-CA"/>
        </w:rPr>
      </w:pPr>
      <w:r w:rsidRPr="00EC465C">
        <w:rPr>
          <w:lang w:val="en-CA"/>
        </w:rPr>
        <w:t xml:space="preserve"> Supporting Canadian businesses</w:t>
      </w:r>
    </w:p>
    <w:p w14:paraId="135A48A3" w14:textId="77777777" w:rsidR="002B1C49" w:rsidRPr="00EC465C" w:rsidRDefault="002B1C49" w:rsidP="001E79AD">
      <w:pPr>
        <w:pStyle w:val="Reponse"/>
        <w:rPr>
          <w:lang w:val="en-CA"/>
        </w:rPr>
      </w:pPr>
      <w:r w:rsidRPr="00EC465C">
        <w:rPr>
          <w:lang w:val="en-CA"/>
        </w:rPr>
        <w:t>Not at all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09A14865"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0B63007E"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7016A548" w14:textId="77777777" w:rsidR="002B1C49" w:rsidRPr="00EC465C" w:rsidRDefault="002B1C49" w:rsidP="001E79AD">
      <w:pPr>
        <w:pStyle w:val="Reponse"/>
        <w:rPr>
          <w:lang w:val="en-CA"/>
        </w:rPr>
      </w:pPr>
      <w:r w:rsidRPr="00EC465C">
        <w:rPr>
          <w:lang w:val="en-CA"/>
        </w:rPr>
        <w:t>Somewhat important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2FCFAE3F"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4D5C80BA"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70C3313D" w14:textId="77777777" w:rsidR="002B1C49" w:rsidRPr="00EC465C" w:rsidRDefault="002B1C49" w:rsidP="001E79AD">
      <w:pPr>
        <w:pStyle w:val="Reponse"/>
        <w:rPr>
          <w:lang w:val="en-CA"/>
        </w:rPr>
      </w:pPr>
      <w:r w:rsidRPr="00EC465C">
        <w:rPr>
          <w:lang w:val="en-CA"/>
        </w:rPr>
        <w:t>Very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0B44F0EB"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6EDB0F4E" w14:textId="77777777" w:rsidR="002B1C49" w:rsidRPr="00EC465C" w:rsidRDefault="002B1C49" w:rsidP="001E79AD">
      <w:pPr>
        <w:pStyle w:val="Reponse"/>
        <w:rPr>
          <w:lang w:val="en-CA"/>
        </w:rPr>
      </w:pPr>
    </w:p>
    <w:p w14:paraId="64E71C6B" w14:textId="77777777" w:rsidR="002B1C49" w:rsidRPr="00EC465C" w:rsidRDefault="002B1C49" w:rsidP="001E79AD">
      <w:pPr>
        <w:pStyle w:val="EndQuestion"/>
        <w:rPr>
          <w:lang w:val="en-CA"/>
        </w:rPr>
      </w:pPr>
    </w:p>
    <w:p w14:paraId="113A2318" w14:textId="77777777" w:rsidR="002B1C49" w:rsidRPr="00EC465C" w:rsidRDefault="002B1C49" w:rsidP="001E79AD">
      <w:pPr>
        <w:pStyle w:val="Variable"/>
        <w:rPr>
          <w:lang w:val="en-CA"/>
        </w:rPr>
      </w:pPr>
      <w:r w:rsidRPr="00EC465C">
        <w:rPr>
          <w:lang w:val="en-CA"/>
        </w:rPr>
        <w:t>Q2G</w:t>
      </w:r>
    </w:p>
    <w:p w14:paraId="7E610A9C" w14:textId="77777777" w:rsidR="002B1C49" w:rsidRPr="00EC465C" w:rsidRDefault="002B1C49" w:rsidP="001E79AD">
      <w:pPr>
        <w:pStyle w:val="Note"/>
        <w:rPr>
          <w:lang w:val="en-CA"/>
        </w:rPr>
      </w:pPr>
      <w:r w:rsidRPr="00EC465C">
        <w:rPr>
          <w:lang w:val="en-CA"/>
        </w:rPr>
        <w:t xml:space="preserve"> Encouraging innovation in Canada</w:t>
      </w:r>
    </w:p>
    <w:p w14:paraId="6BE0FA08" w14:textId="77777777" w:rsidR="002B1C49" w:rsidRPr="00EC465C" w:rsidRDefault="002B1C49" w:rsidP="001E79AD">
      <w:pPr>
        <w:pStyle w:val="Reponse"/>
        <w:rPr>
          <w:lang w:val="en-CA"/>
        </w:rPr>
      </w:pPr>
      <w:r w:rsidRPr="00EC465C">
        <w:rPr>
          <w:lang w:val="en-CA"/>
        </w:rPr>
        <w:lastRenderedPageBreak/>
        <w:t>Not at all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30E4EC62"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594D3F98"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038D9BD0" w14:textId="77777777" w:rsidR="002B1C49" w:rsidRPr="00EC465C" w:rsidRDefault="002B1C49" w:rsidP="001E79AD">
      <w:pPr>
        <w:pStyle w:val="Reponse"/>
        <w:rPr>
          <w:lang w:val="en-CA"/>
        </w:rPr>
      </w:pPr>
      <w:r w:rsidRPr="00EC465C">
        <w:rPr>
          <w:lang w:val="en-CA"/>
        </w:rPr>
        <w:t>Somewhat important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6A9F3C1F"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79D26EFD"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18F8D82C" w14:textId="77777777" w:rsidR="002B1C49" w:rsidRPr="00EC465C" w:rsidRDefault="002B1C49" w:rsidP="001E79AD">
      <w:pPr>
        <w:pStyle w:val="Reponse"/>
        <w:rPr>
          <w:lang w:val="en-CA"/>
        </w:rPr>
      </w:pPr>
      <w:r w:rsidRPr="00EC465C">
        <w:rPr>
          <w:lang w:val="en-CA"/>
        </w:rPr>
        <w:t>Very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1D89D7FE"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4C2FF41A" w14:textId="77777777" w:rsidR="002B1C49" w:rsidRPr="00EC465C" w:rsidRDefault="002B1C49" w:rsidP="001E79AD">
      <w:pPr>
        <w:pStyle w:val="Reponse"/>
        <w:rPr>
          <w:lang w:val="en-CA"/>
        </w:rPr>
      </w:pPr>
    </w:p>
    <w:p w14:paraId="66B47890" w14:textId="77777777" w:rsidR="002B1C49" w:rsidRPr="00EC465C" w:rsidRDefault="002B1C49" w:rsidP="001E79AD">
      <w:pPr>
        <w:pStyle w:val="EndQuestion"/>
        <w:rPr>
          <w:lang w:val="en-CA"/>
        </w:rPr>
      </w:pPr>
    </w:p>
    <w:p w14:paraId="34821477" w14:textId="77777777" w:rsidR="002B1C49" w:rsidRPr="00EC465C" w:rsidRDefault="002B1C49" w:rsidP="001E79AD">
      <w:pPr>
        <w:pStyle w:val="Variable"/>
        <w:rPr>
          <w:lang w:val="en-CA"/>
        </w:rPr>
      </w:pPr>
      <w:r w:rsidRPr="00EC465C">
        <w:rPr>
          <w:lang w:val="en-CA"/>
        </w:rPr>
        <w:t>Q2H</w:t>
      </w:r>
    </w:p>
    <w:p w14:paraId="7D57DF23" w14:textId="77777777" w:rsidR="002B1C49" w:rsidRPr="00EC465C" w:rsidRDefault="002B1C49" w:rsidP="001E79AD">
      <w:pPr>
        <w:pStyle w:val="Note"/>
        <w:rPr>
          <w:lang w:val="en-CA"/>
        </w:rPr>
      </w:pPr>
      <w:r w:rsidRPr="00EC465C">
        <w:rPr>
          <w:lang w:val="en-CA"/>
        </w:rPr>
        <w:t xml:space="preserve"> Protecting Canadian Intellectual property</w:t>
      </w:r>
    </w:p>
    <w:p w14:paraId="2F182D9D" w14:textId="77777777" w:rsidR="002B1C49" w:rsidRPr="00EC465C" w:rsidRDefault="002B1C49" w:rsidP="001E79AD">
      <w:pPr>
        <w:pStyle w:val="Reponse"/>
        <w:rPr>
          <w:lang w:val="en-CA"/>
        </w:rPr>
      </w:pPr>
      <w:r w:rsidRPr="00EC465C">
        <w:rPr>
          <w:lang w:val="en-CA"/>
        </w:rPr>
        <w:t>Not at all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4D9AA917"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4155B504"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100E363E" w14:textId="77777777" w:rsidR="002B1C49" w:rsidRPr="00EC465C" w:rsidRDefault="002B1C49" w:rsidP="001E79AD">
      <w:pPr>
        <w:pStyle w:val="Reponse"/>
        <w:rPr>
          <w:lang w:val="en-CA"/>
        </w:rPr>
      </w:pPr>
      <w:r w:rsidRPr="00EC465C">
        <w:rPr>
          <w:lang w:val="en-CA"/>
        </w:rPr>
        <w:t>Somewhat important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0C43AF8F"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1BB2BBEC"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32DFFE57" w14:textId="77777777" w:rsidR="002B1C49" w:rsidRPr="00EC465C" w:rsidRDefault="002B1C49" w:rsidP="001E79AD">
      <w:pPr>
        <w:pStyle w:val="Reponse"/>
        <w:rPr>
          <w:lang w:val="en-CA"/>
        </w:rPr>
      </w:pPr>
      <w:r w:rsidRPr="00EC465C">
        <w:rPr>
          <w:lang w:val="en-CA"/>
        </w:rPr>
        <w:t>Very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562D0C85"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19463E02" w14:textId="77777777" w:rsidR="002B1C49" w:rsidRPr="00EC465C" w:rsidRDefault="002B1C49" w:rsidP="001E79AD">
      <w:pPr>
        <w:pStyle w:val="Reponse"/>
        <w:rPr>
          <w:lang w:val="en-CA"/>
        </w:rPr>
      </w:pPr>
    </w:p>
    <w:p w14:paraId="36C59796" w14:textId="77777777" w:rsidR="002B1C49" w:rsidRPr="00EC465C" w:rsidRDefault="002B1C49" w:rsidP="001E79AD">
      <w:pPr>
        <w:pStyle w:val="EndQuestion"/>
        <w:rPr>
          <w:lang w:val="en-CA"/>
        </w:rPr>
      </w:pPr>
    </w:p>
    <w:p w14:paraId="55552C8F" w14:textId="77777777" w:rsidR="002B1C49" w:rsidRPr="00EC465C" w:rsidRDefault="002B1C49" w:rsidP="001E79AD">
      <w:pPr>
        <w:pStyle w:val="Variable"/>
        <w:rPr>
          <w:lang w:val="en-CA"/>
        </w:rPr>
      </w:pPr>
      <w:r w:rsidRPr="00EC465C">
        <w:rPr>
          <w:lang w:val="en-CA"/>
        </w:rPr>
        <w:t>Q2I</w:t>
      </w:r>
    </w:p>
    <w:p w14:paraId="3F9B4656" w14:textId="77777777" w:rsidR="002B1C49" w:rsidRPr="00EC465C" w:rsidRDefault="002B1C49" w:rsidP="001E79AD">
      <w:pPr>
        <w:pStyle w:val="Note"/>
        <w:rPr>
          <w:lang w:val="en-CA"/>
        </w:rPr>
      </w:pPr>
      <w:r w:rsidRPr="00EC465C">
        <w:rPr>
          <w:lang w:val="en-CA"/>
        </w:rPr>
        <w:t xml:space="preserve"> Diversifying Canada's export markets</w:t>
      </w:r>
    </w:p>
    <w:p w14:paraId="42E629A8" w14:textId="77777777" w:rsidR="002B1C49" w:rsidRPr="00EC465C" w:rsidRDefault="002B1C49" w:rsidP="001E79AD">
      <w:pPr>
        <w:pStyle w:val="Reponse"/>
        <w:rPr>
          <w:lang w:val="en-CA"/>
        </w:rPr>
      </w:pPr>
      <w:r w:rsidRPr="00EC465C">
        <w:rPr>
          <w:lang w:val="en-CA"/>
        </w:rPr>
        <w:t>Not at all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12D8F8C3"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28CC0571"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35F98729" w14:textId="77777777" w:rsidR="002B1C49" w:rsidRPr="00EC465C" w:rsidRDefault="002B1C49" w:rsidP="001E79AD">
      <w:pPr>
        <w:pStyle w:val="Reponse"/>
        <w:rPr>
          <w:lang w:val="en-CA"/>
        </w:rPr>
      </w:pPr>
      <w:r w:rsidRPr="00EC465C">
        <w:rPr>
          <w:lang w:val="en-CA"/>
        </w:rPr>
        <w:t>Somewhat important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40C2F1D5"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11C44C3A"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32AD0A5D" w14:textId="77777777" w:rsidR="002B1C49" w:rsidRPr="00EC465C" w:rsidRDefault="002B1C49" w:rsidP="001E79AD">
      <w:pPr>
        <w:pStyle w:val="Reponse"/>
        <w:rPr>
          <w:lang w:val="en-CA"/>
        </w:rPr>
      </w:pPr>
      <w:r w:rsidRPr="00EC465C">
        <w:rPr>
          <w:lang w:val="en-CA"/>
        </w:rPr>
        <w:t>Very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33735B97"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6B8D8678" w14:textId="77777777" w:rsidR="002B1C49" w:rsidRPr="00EC465C" w:rsidRDefault="002B1C49" w:rsidP="001E79AD">
      <w:pPr>
        <w:pStyle w:val="Reponse"/>
        <w:rPr>
          <w:lang w:val="en-CA"/>
        </w:rPr>
      </w:pPr>
    </w:p>
    <w:p w14:paraId="2F6CA8E6" w14:textId="77777777" w:rsidR="002B1C49" w:rsidRPr="00EC465C" w:rsidRDefault="002B1C49" w:rsidP="001E79AD">
      <w:pPr>
        <w:pStyle w:val="EndQuestion"/>
        <w:rPr>
          <w:lang w:val="en-CA"/>
        </w:rPr>
      </w:pPr>
    </w:p>
    <w:p w14:paraId="76984A68" w14:textId="77777777" w:rsidR="002B1C49" w:rsidRPr="00EC465C" w:rsidRDefault="002B1C49" w:rsidP="001E79AD">
      <w:pPr>
        <w:pStyle w:val="Variable"/>
        <w:rPr>
          <w:lang w:val="en-CA"/>
        </w:rPr>
      </w:pPr>
      <w:r w:rsidRPr="00EC465C">
        <w:rPr>
          <w:lang w:val="en-CA"/>
        </w:rPr>
        <w:t>Q2J</w:t>
      </w:r>
    </w:p>
    <w:p w14:paraId="4B6B633A" w14:textId="77777777" w:rsidR="002B1C49" w:rsidRPr="00EC465C" w:rsidRDefault="002B1C49" w:rsidP="001E79AD">
      <w:pPr>
        <w:pStyle w:val="Note"/>
        <w:rPr>
          <w:lang w:val="en-CA"/>
        </w:rPr>
      </w:pPr>
      <w:r w:rsidRPr="00EC465C">
        <w:rPr>
          <w:lang w:val="en-CA"/>
        </w:rPr>
        <w:t xml:space="preserve"> Supporting farmers/agricultural sector</w:t>
      </w:r>
    </w:p>
    <w:p w14:paraId="71CA9430" w14:textId="77777777" w:rsidR="002B1C49" w:rsidRPr="00EC465C" w:rsidRDefault="002B1C49" w:rsidP="001E79AD">
      <w:pPr>
        <w:pStyle w:val="Reponse"/>
        <w:rPr>
          <w:lang w:val="en-CA"/>
        </w:rPr>
      </w:pPr>
      <w:r w:rsidRPr="00EC465C">
        <w:rPr>
          <w:lang w:val="en-CA"/>
        </w:rPr>
        <w:t>Not at all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03A3F9C4"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44B17F49"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686CFE5D" w14:textId="77777777" w:rsidR="002B1C49" w:rsidRPr="00EC465C" w:rsidRDefault="002B1C49" w:rsidP="001E79AD">
      <w:pPr>
        <w:pStyle w:val="Reponse"/>
        <w:rPr>
          <w:lang w:val="en-CA"/>
        </w:rPr>
      </w:pPr>
      <w:r w:rsidRPr="00EC465C">
        <w:rPr>
          <w:lang w:val="en-CA"/>
        </w:rPr>
        <w:t>Somewhat important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386736BD"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6AABBB49"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593CDC6C" w14:textId="77777777" w:rsidR="002B1C49" w:rsidRPr="00EC465C" w:rsidRDefault="002B1C49" w:rsidP="001E79AD">
      <w:pPr>
        <w:pStyle w:val="Reponse"/>
        <w:rPr>
          <w:lang w:val="en-CA"/>
        </w:rPr>
      </w:pPr>
      <w:r w:rsidRPr="00EC465C">
        <w:rPr>
          <w:lang w:val="en-CA"/>
        </w:rPr>
        <w:t>Very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0EE11393"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6BB896F0" w14:textId="77777777" w:rsidR="002B1C49" w:rsidRPr="00EC465C" w:rsidRDefault="002B1C49" w:rsidP="001E79AD">
      <w:pPr>
        <w:pStyle w:val="Reponse"/>
        <w:rPr>
          <w:lang w:val="en-CA"/>
        </w:rPr>
      </w:pPr>
    </w:p>
    <w:p w14:paraId="2383594B" w14:textId="77777777" w:rsidR="002B1C49" w:rsidRPr="00EC465C" w:rsidRDefault="002B1C49" w:rsidP="001E79AD">
      <w:pPr>
        <w:pStyle w:val="EndQuestion"/>
        <w:rPr>
          <w:lang w:val="en-CA"/>
        </w:rPr>
      </w:pPr>
    </w:p>
    <w:p w14:paraId="01055F80" w14:textId="77777777" w:rsidR="002B1C49" w:rsidRPr="00EC465C" w:rsidRDefault="002B1C49" w:rsidP="001E79AD">
      <w:pPr>
        <w:pStyle w:val="Variable"/>
        <w:rPr>
          <w:lang w:val="en-CA"/>
        </w:rPr>
      </w:pPr>
      <w:r w:rsidRPr="00EC465C">
        <w:rPr>
          <w:lang w:val="en-CA"/>
        </w:rPr>
        <w:t>Q2K</w:t>
      </w:r>
    </w:p>
    <w:p w14:paraId="462D6F64" w14:textId="77777777" w:rsidR="002B1C49" w:rsidRPr="00EC465C" w:rsidRDefault="002B1C49" w:rsidP="001E79AD">
      <w:pPr>
        <w:pStyle w:val="Note"/>
        <w:rPr>
          <w:lang w:val="en-CA"/>
        </w:rPr>
      </w:pPr>
      <w:r w:rsidRPr="00EC465C">
        <w:rPr>
          <w:lang w:val="en-CA"/>
        </w:rPr>
        <w:t xml:space="preserve"> Increasing foreign direct investment in Canada</w:t>
      </w:r>
    </w:p>
    <w:p w14:paraId="58172A84" w14:textId="77777777" w:rsidR="002B1C49" w:rsidRPr="00EC465C" w:rsidRDefault="002B1C49" w:rsidP="001E79AD">
      <w:pPr>
        <w:pStyle w:val="Reponse"/>
        <w:rPr>
          <w:lang w:val="en-CA"/>
        </w:rPr>
      </w:pPr>
      <w:r w:rsidRPr="00EC465C">
        <w:rPr>
          <w:lang w:val="en-CA"/>
        </w:rPr>
        <w:lastRenderedPageBreak/>
        <w:t>Not at all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0BC6F16F"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6A28DCE1"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3CAE8E5D" w14:textId="77777777" w:rsidR="002B1C49" w:rsidRPr="00EC465C" w:rsidRDefault="002B1C49" w:rsidP="001E79AD">
      <w:pPr>
        <w:pStyle w:val="Reponse"/>
        <w:rPr>
          <w:lang w:val="en-CA"/>
        </w:rPr>
      </w:pPr>
      <w:r w:rsidRPr="00EC465C">
        <w:rPr>
          <w:lang w:val="en-CA"/>
        </w:rPr>
        <w:t>Somewhat important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0F984B79"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60941195"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2B737CE9" w14:textId="77777777" w:rsidR="002B1C49" w:rsidRPr="00EC465C" w:rsidRDefault="002B1C49" w:rsidP="001E79AD">
      <w:pPr>
        <w:pStyle w:val="Reponse"/>
        <w:rPr>
          <w:lang w:val="en-CA"/>
        </w:rPr>
      </w:pPr>
      <w:r w:rsidRPr="00EC465C">
        <w:rPr>
          <w:lang w:val="en-CA"/>
        </w:rPr>
        <w:t>Very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088BD32F"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7731720F" w14:textId="77777777" w:rsidR="002B1C49" w:rsidRPr="00EC465C" w:rsidRDefault="002B1C49" w:rsidP="001E79AD">
      <w:pPr>
        <w:pStyle w:val="Reponse"/>
        <w:rPr>
          <w:lang w:val="en-CA"/>
        </w:rPr>
      </w:pPr>
    </w:p>
    <w:p w14:paraId="3EF1AE4C" w14:textId="77777777" w:rsidR="002B1C49" w:rsidRPr="00EC465C" w:rsidRDefault="002B1C49" w:rsidP="001E79AD">
      <w:pPr>
        <w:pStyle w:val="EndQuestion"/>
        <w:rPr>
          <w:lang w:val="en-CA"/>
        </w:rPr>
      </w:pPr>
    </w:p>
    <w:p w14:paraId="58B87565" w14:textId="77777777" w:rsidR="002B1C49" w:rsidRPr="00EC465C" w:rsidRDefault="002B1C49" w:rsidP="001E79AD">
      <w:pPr>
        <w:pStyle w:val="Variable"/>
        <w:rPr>
          <w:lang w:val="en-CA"/>
        </w:rPr>
      </w:pPr>
      <w:r w:rsidRPr="00EC465C">
        <w:rPr>
          <w:lang w:val="en-CA"/>
        </w:rPr>
        <w:t>Q2L</w:t>
      </w:r>
    </w:p>
    <w:p w14:paraId="377C9116" w14:textId="77777777" w:rsidR="002B1C49" w:rsidRPr="00EC465C" w:rsidRDefault="002B1C49" w:rsidP="001E79AD">
      <w:pPr>
        <w:pStyle w:val="Note"/>
        <w:rPr>
          <w:lang w:val="en-CA"/>
        </w:rPr>
      </w:pPr>
      <w:r w:rsidRPr="00EC465C">
        <w:rPr>
          <w:lang w:val="en-CA"/>
        </w:rPr>
        <w:t xml:space="preserve"> Improving Canadians' standard of living</w:t>
      </w:r>
    </w:p>
    <w:p w14:paraId="40D6DA53" w14:textId="77777777" w:rsidR="002B1C49" w:rsidRPr="00EC465C" w:rsidRDefault="002B1C49" w:rsidP="001E79AD">
      <w:pPr>
        <w:pStyle w:val="Reponse"/>
        <w:rPr>
          <w:lang w:val="en-CA"/>
        </w:rPr>
      </w:pPr>
      <w:r w:rsidRPr="00EC465C">
        <w:rPr>
          <w:lang w:val="en-CA"/>
        </w:rPr>
        <w:t>Not at all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0D827A1F"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6193B42D"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7A741609" w14:textId="77777777" w:rsidR="002B1C49" w:rsidRPr="00EC465C" w:rsidRDefault="002B1C49" w:rsidP="001E79AD">
      <w:pPr>
        <w:pStyle w:val="Reponse"/>
        <w:rPr>
          <w:lang w:val="en-CA"/>
        </w:rPr>
      </w:pPr>
      <w:r w:rsidRPr="00EC465C">
        <w:rPr>
          <w:lang w:val="en-CA"/>
        </w:rPr>
        <w:t>Somewhat important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527E427E"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50C9B2EA"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64E19E5C" w14:textId="77777777" w:rsidR="002B1C49" w:rsidRPr="00EC465C" w:rsidRDefault="002B1C49" w:rsidP="001E79AD">
      <w:pPr>
        <w:pStyle w:val="Reponse"/>
        <w:rPr>
          <w:lang w:val="en-CA"/>
        </w:rPr>
      </w:pPr>
      <w:r w:rsidRPr="00EC465C">
        <w:rPr>
          <w:lang w:val="en-CA"/>
        </w:rPr>
        <w:t>Very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3E852A14"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15AC285F" w14:textId="77777777" w:rsidR="002B1C49" w:rsidRPr="00EC465C" w:rsidRDefault="002B1C49" w:rsidP="001E79AD">
      <w:pPr>
        <w:pStyle w:val="Reponse"/>
        <w:rPr>
          <w:lang w:val="en-CA"/>
        </w:rPr>
      </w:pPr>
    </w:p>
    <w:p w14:paraId="08957598" w14:textId="77777777" w:rsidR="002B1C49" w:rsidRPr="00EC465C" w:rsidRDefault="002B1C49" w:rsidP="001E79AD">
      <w:pPr>
        <w:pStyle w:val="EndQuestion"/>
        <w:rPr>
          <w:lang w:val="en-CA"/>
        </w:rPr>
      </w:pPr>
    </w:p>
    <w:p w14:paraId="68CCFAB8" w14:textId="77777777" w:rsidR="002B1C49" w:rsidRPr="00EC465C" w:rsidRDefault="002B1C49" w:rsidP="001E79AD">
      <w:pPr>
        <w:pStyle w:val="Variable"/>
        <w:rPr>
          <w:lang w:val="en-CA"/>
        </w:rPr>
      </w:pPr>
      <w:r w:rsidRPr="00EC465C">
        <w:rPr>
          <w:lang w:val="en-CA"/>
        </w:rPr>
        <w:t>Q2M</w:t>
      </w:r>
    </w:p>
    <w:p w14:paraId="1ABB4F05" w14:textId="77777777" w:rsidR="002B1C49" w:rsidRPr="00EC465C" w:rsidRDefault="002B1C49" w:rsidP="001E79AD">
      <w:pPr>
        <w:pStyle w:val="Note"/>
        <w:rPr>
          <w:lang w:val="en-CA"/>
        </w:rPr>
      </w:pPr>
      <w:r w:rsidRPr="00EC465C">
        <w:rPr>
          <w:lang w:val="en-CA"/>
        </w:rPr>
        <w:t xml:space="preserve"> Lowering costs of domestic production</w:t>
      </w:r>
    </w:p>
    <w:p w14:paraId="1ED3350E" w14:textId="77777777" w:rsidR="002B1C49" w:rsidRPr="00EC465C" w:rsidRDefault="002B1C49" w:rsidP="001E79AD">
      <w:pPr>
        <w:pStyle w:val="Reponse"/>
        <w:rPr>
          <w:lang w:val="en-CA"/>
        </w:rPr>
      </w:pPr>
      <w:r w:rsidRPr="00EC465C">
        <w:rPr>
          <w:lang w:val="en-CA"/>
        </w:rPr>
        <w:t>Not at all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27A72371"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52077938"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03C24B04" w14:textId="77777777" w:rsidR="002B1C49" w:rsidRPr="00EC465C" w:rsidRDefault="002B1C49" w:rsidP="001E79AD">
      <w:pPr>
        <w:pStyle w:val="Reponse"/>
        <w:rPr>
          <w:lang w:val="en-CA"/>
        </w:rPr>
      </w:pPr>
      <w:r w:rsidRPr="00EC465C">
        <w:rPr>
          <w:lang w:val="en-CA"/>
        </w:rPr>
        <w:t>Somewhat important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4FC47A9F"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3FA0F902"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1D7D9400" w14:textId="77777777" w:rsidR="002B1C49" w:rsidRPr="00EC465C" w:rsidRDefault="002B1C49" w:rsidP="001E79AD">
      <w:pPr>
        <w:pStyle w:val="Reponse"/>
        <w:rPr>
          <w:lang w:val="en-CA"/>
        </w:rPr>
      </w:pPr>
      <w:r w:rsidRPr="00EC465C">
        <w:rPr>
          <w:lang w:val="en-CA"/>
        </w:rPr>
        <w:t>Very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75A38868"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1DB4F7C4" w14:textId="77777777" w:rsidR="002B1C49" w:rsidRPr="00EC465C" w:rsidRDefault="002B1C49" w:rsidP="001E79AD">
      <w:pPr>
        <w:pStyle w:val="Reponse"/>
        <w:rPr>
          <w:lang w:val="en-CA"/>
        </w:rPr>
      </w:pPr>
    </w:p>
    <w:p w14:paraId="4291E8F4" w14:textId="77777777" w:rsidR="002B1C49" w:rsidRPr="00EC465C" w:rsidRDefault="002B1C49" w:rsidP="001E79AD">
      <w:pPr>
        <w:pStyle w:val="EndQuestion"/>
        <w:rPr>
          <w:lang w:val="en-CA"/>
        </w:rPr>
      </w:pPr>
    </w:p>
    <w:p w14:paraId="72A2AECE" w14:textId="77777777" w:rsidR="002B1C49" w:rsidRPr="00EC465C" w:rsidRDefault="002B1C49" w:rsidP="001E79AD">
      <w:pPr>
        <w:pStyle w:val="Variable"/>
        <w:rPr>
          <w:lang w:val="en-CA"/>
        </w:rPr>
      </w:pPr>
      <w:r w:rsidRPr="00EC465C">
        <w:rPr>
          <w:lang w:val="en-CA"/>
        </w:rPr>
        <w:t xml:space="preserve">PQ3 </w:t>
      </w:r>
    </w:p>
    <w:p w14:paraId="661910B1" w14:textId="77777777" w:rsidR="002B1C49" w:rsidRPr="00EC465C" w:rsidRDefault="002B1C49" w:rsidP="001E79AD">
      <w:pPr>
        <w:pStyle w:val="Question"/>
        <w:rPr>
          <w:lang w:val="en-CA"/>
        </w:rPr>
      </w:pPr>
      <w:r w:rsidRPr="00EC465C">
        <w:rPr>
          <w:lang w:val="en-CA"/>
        </w:rPr>
        <w:t xml:space="preserve"> Please tell me the top five most important markets/countries for Canadian exports over the last few years?</w:t>
      </w:r>
    </w:p>
    <w:p w14:paraId="6AA239E1" w14:textId="77777777" w:rsidR="002B1C49" w:rsidRPr="00EC465C" w:rsidRDefault="002B1C49" w:rsidP="001E79AD">
      <w:pPr>
        <w:pStyle w:val="Question"/>
        <w:rPr>
          <w:lang w:val="en-CA"/>
        </w:rPr>
      </w:pPr>
    </w:p>
    <w:p w14:paraId="6C9355EF" w14:textId="77777777" w:rsidR="002B1C49" w:rsidRPr="00EC465C" w:rsidRDefault="002B1C49" w:rsidP="001E79AD">
      <w:pPr>
        <w:pStyle w:val="EndQuestion"/>
        <w:rPr>
          <w:lang w:val="en-CA"/>
        </w:rPr>
      </w:pPr>
    </w:p>
    <w:p w14:paraId="6B54B2EC" w14:textId="77777777" w:rsidR="002B1C49" w:rsidRPr="00EC465C" w:rsidRDefault="002B1C49" w:rsidP="001E79AD">
      <w:pPr>
        <w:pStyle w:val="Variable"/>
        <w:rPr>
          <w:lang w:val="en-CA"/>
        </w:rPr>
      </w:pPr>
      <w:r w:rsidRPr="00EC465C">
        <w:rPr>
          <w:lang w:val="en-CA"/>
        </w:rPr>
        <w:t>Q3</w:t>
      </w:r>
    </w:p>
    <w:p w14:paraId="2B6106BD" w14:textId="77777777" w:rsidR="002B1C49" w:rsidRPr="00EC465C" w:rsidRDefault="002B1C49" w:rsidP="001E79AD">
      <w:pPr>
        <w:pStyle w:val="Question"/>
        <w:rPr>
          <w:lang w:val="en-CA"/>
        </w:rPr>
      </w:pPr>
      <w:r w:rsidRPr="00EC465C">
        <w:rPr>
          <w:lang w:val="en-CA"/>
        </w:rPr>
        <w:t xml:space="preserve"> </w:t>
      </w:r>
    </w:p>
    <w:p w14:paraId="444C5601" w14:textId="77777777" w:rsidR="002B1C49" w:rsidRPr="00EC465C" w:rsidRDefault="002B1C49" w:rsidP="001E79AD">
      <w:pPr>
        <w:pStyle w:val="Note"/>
        <w:rPr>
          <w:lang w:val="en-CA"/>
        </w:rPr>
      </w:pPr>
      <w:r w:rsidRPr="00EC465C">
        <w:rPr>
          <w:lang w:val="en-CA"/>
        </w:rPr>
        <w:t>First</w:t>
      </w:r>
    </w:p>
    <w:p w14:paraId="3F8C39EF" w14:textId="77777777" w:rsidR="002B1C49" w:rsidRPr="00EC465C" w:rsidRDefault="002B1C49" w:rsidP="001E79AD">
      <w:pPr>
        <w:pStyle w:val="Reponse"/>
        <w:rPr>
          <w:lang w:val="en-CA"/>
        </w:rPr>
      </w:pPr>
      <w:r w:rsidRPr="00EC465C">
        <w:rPr>
          <w:lang w:val="en-CA"/>
        </w:rPr>
        <w:lastRenderedPageBreak/>
        <w:t>United States</w:t>
      </w:r>
      <w:r w:rsidRPr="00EC465C">
        <w:rPr>
          <w:lang w:val="en-CA"/>
        </w:rPr>
        <w:tab/>
        <w:t>1</w:t>
      </w:r>
      <w:r w:rsidRPr="00EC465C">
        <w:rPr>
          <w:lang w:val="en-CA"/>
        </w:rPr>
        <w:tab/>
        <w:t xml:space="preserve"> I</w:t>
      </w:r>
      <w:r w:rsidRPr="00EC465C">
        <w:rPr>
          <w:lang w:val="en-CA"/>
        </w:rPr>
        <w:tab/>
        <w:t xml:space="preserve"> </w:t>
      </w:r>
      <w:r w:rsidRPr="00EC465C">
        <w:rPr>
          <w:lang w:val="en-CA"/>
        </w:rPr>
        <w:tab/>
        <w:t xml:space="preserve">  </w:t>
      </w:r>
    </w:p>
    <w:p w14:paraId="019749F0" w14:textId="77777777" w:rsidR="002B1C49" w:rsidRPr="00EC465C" w:rsidRDefault="002B1C49" w:rsidP="001E79AD">
      <w:pPr>
        <w:pStyle w:val="Reponse"/>
        <w:rPr>
          <w:lang w:val="en-CA"/>
        </w:rPr>
      </w:pPr>
      <w:r w:rsidRPr="00EC465C">
        <w:rPr>
          <w:lang w:val="en-CA"/>
        </w:rPr>
        <w:t>United Kingdom</w:t>
      </w:r>
      <w:r w:rsidRPr="00EC465C">
        <w:rPr>
          <w:lang w:val="en-CA"/>
        </w:rPr>
        <w:tab/>
        <w:t>2</w:t>
      </w:r>
      <w:r w:rsidRPr="00EC465C">
        <w:rPr>
          <w:lang w:val="en-CA"/>
        </w:rPr>
        <w:tab/>
        <w:t xml:space="preserve"> I</w:t>
      </w:r>
      <w:r w:rsidRPr="00EC465C">
        <w:rPr>
          <w:lang w:val="en-CA"/>
        </w:rPr>
        <w:tab/>
        <w:t xml:space="preserve"> </w:t>
      </w:r>
      <w:r w:rsidRPr="00EC465C">
        <w:rPr>
          <w:lang w:val="en-CA"/>
        </w:rPr>
        <w:tab/>
        <w:t xml:space="preserve">  </w:t>
      </w:r>
    </w:p>
    <w:p w14:paraId="23FC33F0" w14:textId="77777777" w:rsidR="002B1C49" w:rsidRPr="00EC465C" w:rsidRDefault="002B1C49" w:rsidP="001E79AD">
      <w:pPr>
        <w:pStyle w:val="Reponse"/>
        <w:rPr>
          <w:lang w:val="en-CA"/>
        </w:rPr>
      </w:pPr>
      <w:r w:rsidRPr="00EC465C">
        <w:rPr>
          <w:lang w:val="en-CA"/>
        </w:rPr>
        <w:t>China</w:t>
      </w:r>
      <w:r w:rsidRPr="00EC465C">
        <w:rPr>
          <w:lang w:val="en-CA"/>
        </w:rPr>
        <w:tab/>
        <w:t>3</w:t>
      </w:r>
      <w:r w:rsidRPr="00EC465C">
        <w:rPr>
          <w:lang w:val="en-CA"/>
        </w:rPr>
        <w:tab/>
        <w:t xml:space="preserve"> I</w:t>
      </w:r>
      <w:r w:rsidRPr="00EC465C">
        <w:rPr>
          <w:lang w:val="en-CA"/>
        </w:rPr>
        <w:tab/>
        <w:t xml:space="preserve"> </w:t>
      </w:r>
      <w:r w:rsidRPr="00EC465C">
        <w:rPr>
          <w:lang w:val="en-CA"/>
        </w:rPr>
        <w:tab/>
        <w:t xml:space="preserve">  </w:t>
      </w:r>
    </w:p>
    <w:p w14:paraId="1D613710" w14:textId="77777777" w:rsidR="002B1C49" w:rsidRPr="00EC465C" w:rsidRDefault="002B1C49" w:rsidP="001E79AD">
      <w:pPr>
        <w:pStyle w:val="Reponse"/>
        <w:rPr>
          <w:lang w:val="en-CA"/>
        </w:rPr>
      </w:pPr>
      <w:r w:rsidRPr="00EC465C">
        <w:rPr>
          <w:lang w:val="en-CA"/>
        </w:rPr>
        <w:t>Japan</w:t>
      </w:r>
      <w:r w:rsidRPr="00EC465C">
        <w:rPr>
          <w:lang w:val="en-CA"/>
        </w:rPr>
        <w:tab/>
        <w:t>4</w:t>
      </w:r>
      <w:r w:rsidRPr="00EC465C">
        <w:rPr>
          <w:lang w:val="en-CA"/>
        </w:rPr>
        <w:tab/>
        <w:t xml:space="preserve"> I</w:t>
      </w:r>
      <w:r w:rsidRPr="00EC465C">
        <w:rPr>
          <w:lang w:val="en-CA"/>
        </w:rPr>
        <w:tab/>
        <w:t xml:space="preserve"> </w:t>
      </w:r>
      <w:r w:rsidRPr="00EC465C">
        <w:rPr>
          <w:lang w:val="en-CA"/>
        </w:rPr>
        <w:tab/>
        <w:t xml:space="preserve">  </w:t>
      </w:r>
    </w:p>
    <w:p w14:paraId="358A1A9F" w14:textId="77777777" w:rsidR="002B1C49" w:rsidRPr="00EC465C" w:rsidRDefault="002B1C49" w:rsidP="001E79AD">
      <w:pPr>
        <w:pStyle w:val="Reponse"/>
        <w:rPr>
          <w:lang w:val="en-CA"/>
        </w:rPr>
      </w:pPr>
      <w:r w:rsidRPr="00EC465C">
        <w:rPr>
          <w:lang w:val="en-CA"/>
        </w:rPr>
        <w:t>Mexico</w:t>
      </w:r>
      <w:r w:rsidRPr="00EC465C">
        <w:rPr>
          <w:lang w:val="en-CA"/>
        </w:rPr>
        <w:tab/>
        <w:t>5</w:t>
      </w:r>
      <w:r w:rsidRPr="00EC465C">
        <w:rPr>
          <w:lang w:val="en-CA"/>
        </w:rPr>
        <w:tab/>
        <w:t xml:space="preserve"> I</w:t>
      </w:r>
      <w:r w:rsidRPr="00EC465C">
        <w:rPr>
          <w:lang w:val="en-CA"/>
        </w:rPr>
        <w:tab/>
        <w:t xml:space="preserve"> </w:t>
      </w:r>
      <w:r w:rsidRPr="00EC465C">
        <w:rPr>
          <w:lang w:val="en-CA"/>
        </w:rPr>
        <w:tab/>
        <w:t xml:space="preserve">  </w:t>
      </w:r>
    </w:p>
    <w:p w14:paraId="0E2C11A1" w14:textId="77777777" w:rsidR="002B1C49" w:rsidRPr="00EC465C" w:rsidRDefault="002B1C49" w:rsidP="001E79AD">
      <w:pPr>
        <w:pStyle w:val="Reponse"/>
        <w:rPr>
          <w:lang w:val="en-CA"/>
        </w:rPr>
      </w:pPr>
      <w:r w:rsidRPr="00EC465C">
        <w:rPr>
          <w:lang w:val="en-CA"/>
        </w:rPr>
        <w:t>India</w:t>
      </w:r>
      <w:r w:rsidRPr="00EC465C">
        <w:rPr>
          <w:lang w:val="en-CA"/>
        </w:rPr>
        <w:tab/>
        <w:t>6</w:t>
      </w:r>
      <w:r w:rsidRPr="00EC465C">
        <w:rPr>
          <w:lang w:val="en-CA"/>
        </w:rPr>
        <w:tab/>
        <w:t xml:space="preserve"> I</w:t>
      </w:r>
      <w:r w:rsidRPr="00EC465C">
        <w:rPr>
          <w:lang w:val="en-CA"/>
        </w:rPr>
        <w:tab/>
        <w:t xml:space="preserve"> </w:t>
      </w:r>
      <w:r w:rsidRPr="00EC465C">
        <w:rPr>
          <w:lang w:val="en-CA"/>
        </w:rPr>
        <w:tab/>
        <w:t xml:space="preserve">  </w:t>
      </w:r>
    </w:p>
    <w:p w14:paraId="4BAD10C6" w14:textId="77777777" w:rsidR="002B1C49" w:rsidRPr="00EC465C" w:rsidRDefault="002B1C49" w:rsidP="001E79AD">
      <w:pPr>
        <w:pStyle w:val="Reponse"/>
        <w:rPr>
          <w:lang w:val="en-CA"/>
        </w:rPr>
      </w:pPr>
      <w:r w:rsidRPr="00EC465C">
        <w:rPr>
          <w:lang w:val="en-CA"/>
        </w:rPr>
        <w:t>Germany</w:t>
      </w:r>
      <w:r w:rsidRPr="00EC465C">
        <w:rPr>
          <w:lang w:val="en-CA"/>
        </w:rPr>
        <w:tab/>
        <w:t>7</w:t>
      </w:r>
      <w:r w:rsidRPr="00EC465C">
        <w:rPr>
          <w:lang w:val="en-CA"/>
        </w:rPr>
        <w:tab/>
        <w:t xml:space="preserve"> I</w:t>
      </w:r>
      <w:r w:rsidRPr="00EC465C">
        <w:rPr>
          <w:lang w:val="en-CA"/>
        </w:rPr>
        <w:tab/>
        <w:t xml:space="preserve"> </w:t>
      </w:r>
      <w:r w:rsidRPr="00EC465C">
        <w:rPr>
          <w:lang w:val="en-CA"/>
        </w:rPr>
        <w:tab/>
        <w:t xml:space="preserve">  </w:t>
      </w:r>
    </w:p>
    <w:p w14:paraId="49695A1D" w14:textId="77777777" w:rsidR="002B1C49" w:rsidRPr="00EC465C" w:rsidRDefault="002B1C49" w:rsidP="001E79AD">
      <w:pPr>
        <w:pStyle w:val="Reponse"/>
        <w:rPr>
          <w:lang w:val="en-CA"/>
        </w:rPr>
      </w:pPr>
      <w:r w:rsidRPr="00EC465C">
        <w:rPr>
          <w:lang w:val="en-CA"/>
        </w:rPr>
        <w:t>France</w:t>
      </w:r>
      <w:r w:rsidRPr="00EC465C">
        <w:rPr>
          <w:lang w:val="en-CA"/>
        </w:rPr>
        <w:tab/>
        <w:t>8</w:t>
      </w:r>
      <w:r w:rsidRPr="00EC465C">
        <w:rPr>
          <w:lang w:val="en-CA"/>
        </w:rPr>
        <w:tab/>
        <w:t xml:space="preserve"> I</w:t>
      </w:r>
      <w:r w:rsidRPr="00EC465C">
        <w:rPr>
          <w:lang w:val="en-CA"/>
        </w:rPr>
        <w:tab/>
        <w:t xml:space="preserve"> </w:t>
      </w:r>
      <w:r w:rsidRPr="00EC465C">
        <w:rPr>
          <w:lang w:val="en-CA"/>
        </w:rPr>
        <w:tab/>
        <w:t xml:space="preserve">  </w:t>
      </w:r>
    </w:p>
    <w:p w14:paraId="69B2F0BC" w14:textId="77777777" w:rsidR="002B1C49" w:rsidRPr="00EC465C" w:rsidRDefault="002B1C49" w:rsidP="001E79AD">
      <w:pPr>
        <w:pStyle w:val="Reponse"/>
        <w:rPr>
          <w:lang w:val="en-CA"/>
        </w:rPr>
      </w:pPr>
      <w:r w:rsidRPr="00EC465C">
        <w:rPr>
          <w:lang w:val="en-CA"/>
        </w:rPr>
        <w:t>Specify</w:t>
      </w:r>
      <w:r w:rsidRPr="00EC465C">
        <w:rPr>
          <w:lang w:val="en-CA"/>
        </w:rPr>
        <w:tab/>
        <w:t>77</w:t>
      </w:r>
      <w:r w:rsidRPr="00EC465C">
        <w:rPr>
          <w:lang w:val="en-CA"/>
        </w:rPr>
        <w:tab/>
      </w:r>
      <w:r w:rsidRPr="00EC465C">
        <w:rPr>
          <w:lang w:val="en-CA"/>
        </w:rPr>
        <w:tab/>
        <w:t xml:space="preserve"> </w:t>
      </w:r>
      <w:r w:rsidRPr="00EC465C">
        <w:rPr>
          <w:lang w:val="en-CA"/>
        </w:rPr>
        <w:tab/>
        <w:t xml:space="preserve">  </w:t>
      </w:r>
    </w:p>
    <w:p w14:paraId="10CA5336"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X</w:t>
      </w:r>
      <w:r w:rsidRPr="00EC465C">
        <w:rPr>
          <w:lang w:val="en-CA"/>
        </w:rPr>
        <w:tab/>
        <w:t xml:space="preserve"> </w:t>
      </w:r>
      <w:r w:rsidRPr="00EC465C">
        <w:rPr>
          <w:lang w:val="en-CA"/>
        </w:rPr>
        <w:tab/>
        <w:t xml:space="preserve">  </w:t>
      </w:r>
    </w:p>
    <w:p w14:paraId="3CE6FC35" w14:textId="77777777" w:rsidR="002B1C49" w:rsidRPr="00EC465C" w:rsidRDefault="002B1C49" w:rsidP="001E79AD">
      <w:pPr>
        <w:pStyle w:val="Reponse"/>
        <w:rPr>
          <w:lang w:val="en-CA"/>
        </w:rPr>
      </w:pPr>
    </w:p>
    <w:p w14:paraId="046662F0" w14:textId="77777777" w:rsidR="002B1C49" w:rsidRPr="00EC465C" w:rsidRDefault="002B1C49" w:rsidP="001E79AD">
      <w:pPr>
        <w:pStyle w:val="EndQuestion"/>
        <w:rPr>
          <w:lang w:val="en-CA"/>
        </w:rPr>
      </w:pPr>
    </w:p>
    <w:p w14:paraId="66EE30F4" w14:textId="77777777" w:rsidR="002B1C49" w:rsidRPr="00EC465C" w:rsidRDefault="002B1C49" w:rsidP="001E79AD">
      <w:pPr>
        <w:pStyle w:val="Variable"/>
        <w:rPr>
          <w:lang w:val="en-CA"/>
        </w:rPr>
      </w:pPr>
      <w:r w:rsidRPr="00EC465C">
        <w:rPr>
          <w:lang w:val="en-CA"/>
        </w:rPr>
        <w:t>Q3A [0,1]</w:t>
      </w:r>
    </w:p>
    <w:p w14:paraId="5AD90171" w14:textId="77777777" w:rsidR="002B1C49" w:rsidRPr="00EC465C" w:rsidRDefault="002B1C49" w:rsidP="001E79AD">
      <w:pPr>
        <w:pStyle w:val="Question"/>
        <w:rPr>
          <w:lang w:val="en-CA"/>
        </w:rPr>
      </w:pPr>
      <w:r w:rsidRPr="00EC465C">
        <w:rPr>
          <w:lang w:val="en-CA"/>
        </w:rPr>
        <w:t xml:space="preserve"> </w:t>
      </w:r>
    </w:p>
    <w:p w14:paraId="52192F1B" w14:textId="77777777" w:rsidR="002B1C49" w:rsidRPr="00EC465C" w:rsidRDefault="002B1C49" w:rsidP="001E79AD">
      <w:pPr>
        <w:pStyle w:val="Note"/>
        <w:rPr>
          <w:lang w:val="en-CA"/>
        </w:rPr>
      </w:pPr>
      <w:r w:rsidRPr="00EC465C">
        <w:rPr>
          <w:lang w:val="en-CA"/>
        </w:rPr>
        <w:t>Second</w:t>
      </w:r>
    </w:p>
    <w:p w14:paraId="2B30FD98" w14:textId="77777777" w:rsidR="002B1C49" w:rsidRPr="00EC465C" w:rsidRDefault="002B1C49" w:rsidP="001E79AD">
      <w:pPr>
        <w:pStyle w:val="Reponse"/>
        <w:rPr>
          <w:lang w:val="en-CA"/>
        </w:rPr>
      </w:pPr>
      <w:r w:rsidRPr="00EC465C">
        <w:rPr>
          <w:lang w:val="en-CA"/>
        </w:rPr>
        <w:t>United States</w:t>
      </w:r>
      <w:r w:rsidRPr="00EC465C">
        <w:rPr>
          <w:lang w:val="en-CA"/>
        </w:rPr>
        <w:tab/>
        <w:t>1</w:t>
      </w:r>
      <w:r w:rsidRPr="00EC465C">
        <w:rPr>
          <w:lang w:val="en-CA"/>
        </w:rPr>
        <w:tab/>
        <w:t xml:space="preserve"> I</w:t>
      </w:r>
      <w:r w:rsidRPr="00EC465C">
        <w:rPr>
          <w:lang w:val="en-CA"/>
        </w:rPr>
        <w:tab/>
        <w:t xml:space="preserve"> </w:t>
      </w:r>
      <w:r w:rsidRPr="00EC465C">
        <w:rPr>
          <w:lang w:val="en-CA"/>
        </w:rPr>
        <w:tab/>
        <w:t xml:space="preserve">  </w:t>
      </w:r>
    </w:p>
    <w:p w14:paraId="117D8172" w14:textId="77777777" w:rsidR="002B1C49" w:rsidRPr="00EC465C" w:rsidRDefault="002B1C49" w:rsidP="001E79AD">
      <w:pPr>
        <w:pStyle w:val="Reponse"/>
        <w:rPr>
          <w:lang w:val="en-CA"/>
        </w:rPr>
      </w:pPr>
      <w:r w:rsidRPr="00EC465C">
        <w:rPr>
          <w:lang w:val="en-CA"/>
        </w:rPr>
        <w:t>United Kingdom</w:t>
      </w:r>
      <w:r w:rsidRPr="00EC465C">
        <w:rPr>
          <w:lang w:val="en-CA"/>
        </w:rPr>
        <w:tab/>
        <w:t>2</w:t>
      </w:r>
      <w:r w:rsidRPr="00EC465C">
        <w:rPr>
          <w:lang w:val="en-CA"/>
        </w:rPr>
        <w:tab/>
        <w:t xml:space="preserve"> I</w:t>
      </w:r>
      <w:r w:rsidRPr="00EC465C">
        <w:rPr>
          <w:lang w:val="en-CA"/>
        </w:rPr>
        <w:tab/>
        <w:t xml:space="preserve"> </w:t>
      </w:r>
      <w:r w:rsidRPr="00EC465C">
        <w:rPr>
          <w:lang w:val="en-CA"/>
        </w:rPr>
        <w:tab/>
        <w:t xml:space="preserve">  </w:t>
      </w:r>
    </w:p>
    <w:p w14:paraId="16DBA1FF" w14:textId="77777777" w:rsidR="002B1C49" w:rsidRPr="00EC465C" w:rsidRDefault="002B1C49" w:rsidP="001E79AD">
      <w:pPr>
        <w:pStyle w:val="Reponse"/>
        <w:rPr>
          <w:lang w:val="en-CA"/>
        </w:rPr>
      </w:pPr>
      <w:r w:rsidRPr="00EC465C">
        <w:rPr>
          <w:lang w:val="en-CA"/>
        </w:rPr>
        <w:t>China</w:t>
      </w:r>
      <w:r w:rsidRPr="00EC465C">
        <w:rPr>
          <w:lang w:val="en-CA"/>
        </w:rPr>
        <w:tab/>
        <w:t>3</w:t>
      </w:r>
      <w:r w:rsidRPr="00EC465C">
        <w:rPr>
          <w:lang w:val="en-CA"/>
        </w:rPr>
        <w:tab/>
        <w:t xml:space="preserve"> I</w:t>
      </w:r>
      <w:r w:rsidRPr="00EC465C">
        <w:rPr>
          <w:lang w:val="en-CA"/>
        </w:rPr>
        <w:tab/>
        <w:t xml:space="preserve"> </w:t>
      </w:r>
      <w:r w:rsidRPr="00EC465C">
        <w:rPr>
          <w:lang w:val="en-CA"/>
        </w:rPr>
        <w:tab/>
        <w:t xml:space="preserve">  </w:t>
      </w:r>
    </w:p>
    <w:p w14:paraId="02E2743B" w14:textId="77777777" w:rsidR="002B1C49" w:rsidRPr="00EC465C" w:rsidRDefault="002B1C49" w:rsidP="001E79AD">
      <w:pPr>
        <w:pStyle w:val="Reponse"/>
        <w:rPr>
          <w:lang w:val="en-CA"/>
        </w:rPr>
      </w:pPr>
      <w:r w:rsidRPr="00EC465C">
        <w:rPr>
          <w:lang w:val="en-CA"/>
        </w:rPr>
        <w:t>Japan</w:t>
      </w:r>
      <w:r w:rsidRPr="00EC465C">
        <w:rPr>
          <w:lang w:val="en-CA"/>
        </w:rPr>
        <w:tab/>
        <w:t>4</w:t>
      </w:r>
      <w:r w:rsidRPr="00EC465C">
        <w:rPr>
          <w:lang w:val="en-CA"/>
        </w:rPr>
        <w:tab/>
        <w:t xml:space="preserve"> I</w:t>
      </w:r>
      <w:r w:rsidRPr="00EC465C">
        <w:rPr>
          <w:lang w:val="en-CA"/>
        </w:rPr>
        <w:tab/>
        <w:t xml:space="preserve"> </w:t>
      </w:r>
      <w:r w:rsidRPr="00EC465C">
        <w:rPr>
          <w:lang w:val="en-CA"/>
        </w:rPr>
        <w:tab/>
        <w:t xml:space="preserve">  </w:t>
      </w:r>
    </w:p>
    <w:p w14:paraId="44919E93" w14:textId="77777777" w:rsidR="002B1C49" w:rsidRPr="00EC465C" w:rsidRDefault="002B1C49" w:rsidP="001E79AD">
      <w:pPr>
        <w:pStyle w:val="Reponse"/>
        <w:rPr>
          <w:lang w:val="en-CA"/>
        </w:rPr>
      </w:pPr>
      <w:r w:rsidRPr="00EC465C">
        <w:rPr>
          <w:lang w:val="en-CA"/>
        </w:rPr>
        <w:t>Mexico</w:t>
      </w:r>
      <w:r w:rsidRPr="00EC465C">
        <w:rPr>
          <w:lang w:val="en-CA"/>
        </w:rPr>
        <w:tab/>
        <w:t>5</w:t>
      </w:r>
      <w:r w:rsidRPr="00EC465C">
        <w:rPr>
          <w:lang w:val="en-CA"/>
        </w:rPr>
        <w:tab/>
        <w:t xml:space="preserve"> I</w:t>
      </w:r>
      <w:r w:rsidRPr="00EC465C">
        <w:rPr>
          <w:lang w:val="en-CA"/>
        </w:rPr>
        <w:tab/>
        <w:t xml:space="preserve"> </w:t>
      </w:r>
      <w:r w:rsidRPr="00EC465C">
        <w:rPr>
          <w:lang w:val="en-CA"/>
        </w:rPr>
        <w:tab/>
        <w:t xml:space="preserve">  </w:t>
      </w:r>
    </w:p>
    <w:p w14:paraId="217D4E84" w14:textId="77777777" w:rsidR="002B1C49" w:rsidRPr="00EC465C" w:rsidRDefault="002B1C49" w:rsidP="001E79AD">
      <w:pPr>
        <w:pStyle w:val="Reponse"/>
        <w:rPr>
          <w:lang w:val="en-CA"/>
        </w:rPr>
      </w:pPr>
      <w:r w:rsidRPr="00EC465C">
        <w:rPr>
          <w:lang w:val="en-CA"/>
        </w:rPr>
        <w:t>India</w:t>
      </w:r>
      <w:r w:rsidRPr="00EC465C">
        <w:rPr>
          <w:lang w:val="en-CA"/>
        </w:rPr>
        <w:tab/>
        <w:t>6</w:t>
      </w:r>
      <w:r w:rsidRPr="00EC465C">
        <w:rPr>
          <w:lang w:val="en-CA"/>
        </w:rPr>
        <w:tab/>
        <w:t xml:space="preserve"> I</w:t>
      </w:r>
      <w:r w:rsidRPr="00EC465C">
        <w:rPr>
          <w:lang w:val="en-CA"/>
        </w:rPr>
        <w:tab/>
        <w:t xml:space="preserve"> </w:t>
      </w:r>
      <w:r w:rsidRPr="00EC465C">
        <w:rPr>
          <w:lang w:val="en-CA"/>
        </w:rPr>
        <w:tab/>
        <w:t xml:space="preserve">  </w:t>
      </w:r>
    </w:p>
    <w:p w14:paraId="5F39D1A7" w14:textId="77777777" w:rsidR="002B1C49" w:rsidRPr="00EC465C" w:rsidRDefault="002B1C49" w:rsidP="001E79AD">
      <w:pPr>
        <w:pStyle w:val="Reponse"/>
        <w:rPr>
          <w:lang w:val="en-CA"/>
        </w:rPr>
      </w:pPr>
      <w:r w:rsidRPr="00EC465C">
        <w:rPr>
          <w:lang w:val="en-CA"/>
        </w:rPr>
        <w:t>Germany</w:t>
      </w:r>
      <w:r w:rsidRPr="00EC465C">
        <w:rPr>
          <w:lang w:val="en-CA"/>
        </w:rPr>
        <w:tab/>
        <w:t>7</w:t>
      </w:r>
      <w:r w:rsidRPr="00EC465C">
        <w:rPr>
          <w:lang w:val="en-CA"/>
        </w:rPr>
        <w:tab/>
        <w:t xml:space="preserve"> I</w:t>
      </w:r>
      <w:r w:rsidRPr="00EC465C">
        <w:rPr>
          <w:lang w:val="en-CA"/>
        </w:rPr>
        <w:tab/>
        <w:t xml:space="preserve"> </w:t>
      </w:r>
      <w:r w:rsidRPr="00EC465C">
        <w:rPr>
          <w:lang w:val="en-CA"/>
        </w:rPr>
        <w:tab/>
        <w:t xml:space="preserve">  </w:t>
      </w:r>
    </w:p>
    <w:p w14:paraId="482CDA3F" w14:textId="77777777" w:rsidR="002B1C49" w:rsidRPr="00EC465C" w:rsidRDefault="002B1C49" w:rsidP="001E79AD">
      <w:pPr>
        <w:pStyle w:val="Reponse"/>
        <w:rPr>
          <w:lang w:val="en-CA"/>
        </w:rPr>
      </w:pPr>
      <w:r w:rsidRPr="00EC465C">
        <w:rPr>
          <w:lang w:val="en-CA"/>
        </w:rPr>
        <w:t>France</w:t>
      </w:r>
      <w:r w:rsidRPr="00EC465C">
        <w:rPr>
          <w:lang w:val="en-CA"/>
        </w:rPr>
        <w:tab/>
        <w:t>8</w:t>
      </w:r>
      <w:r w:rsidRPr="00EC465C">
        <w:rPr>
          <w:lang w:val="en-CA"/>
        </w:rPr>
        <w:tab/>
        <w:t xml:space="preserve"> I</w:t>
      </w:r>
      <w:r w:rsidRPr="00EC465C">
        <w:rPr>
          <w:lang w:val="en-CA"/>
        </w:rPr>
        <w:tab/>
        <w:t xml:space="preserve"> </w:t>
      </w:r>
      <w:r w:rsidRPr="00EC465C">
        <w:rPr>
          <w:lang w:val="en-CA"/>
        </w:rPr>
        <w:tab/>
        <w:t xml:space="preserve">  </w:t>
      </w:r>
    </w:p>
    <w:p w14:paraId="7BBD6FE9" w14:textId="77777777" w:rsidR="002B1C49" w:rsidRPr="00EC465C" w:rsidRDefault="002B1C49" w:rsidP="001E79AD">
      <w:pPr>
        <w:pStyle w:val="Reponse"/>
        <w:rPr>
          <w:lang w:val="en-CA"/>
        </w:rPr>
      </w:pPr>
      <w:r w:rsidRPr="00EC465C">
        <w:rPr>
          <w:lang w:val="en-CA"/>
        </w:rPr>
        <w:t>Specify</w:t>
      </w:r>
      <w:r w:rsidRPr="00EC465C">
        <w:rPr>
          <w:lang w:val="en-CA"/>
        </w:rPr>
        <w:tab/>
        <w:t>77</w:t>
      </w:r>
      <w:r w:rsidRPr="00EC465C">
        <w:rPr>
          <w:lang w:val="en-CA"/>
        </w:rPr>
        <w:tab/>
      </w:r>
      <w:r w:rsidRPr="00EC465C">
        <w:rPr>
          <w:lang w:val="en-CA"/>
        </w:rPr>
        <w:tab/>
        <w:t xml:space="preserve"> </w:t>
      </w:r>
      <w:r w:rsidRPr="00EC465C">
        <w:rPr>
          <w:lang w:val="en-CA"/>
        </w:rPr>
        <w:tab/>
        <w:t xml:space="preserve">  </w:t>
      </w:r>
    </w:p>
    <w:p w14:paraId="2D7B335C"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X</w:t>
      </w:r>
      <w:r w:rsidRPr="00EC465C">
        <w:rPr>
          <w:lang w:val="en-CA"/>
        </w:rPr>
        <w:tab/>
        <w:t xml:space="preserve"> </w:t>
      </w:r>
      <w:r w:rsidRPr="00EC465C">
        <w:rPr>
          <w:lang w:val="en-CA"/>
        </w:rPr>
        <w:tab/>
        <w:t xml:space="preserve">  </w:t>
      </w:r>
    </w:p>
    <w:p w14:paraId="6A6E11AF" w14:textId="77777777" w:rsidR="002B1C49" w:rsidRPr="00EC465C" w:rsidRDefault="002B1C49" w:rsidP="001E79AD">
      <w:pPr>
        <w:pStyle w:val="Reponse"/>
        <w:rPr>
          <w:lang w:val="en-CA"/>
        </w:rPr>
      </w:pPr>
    </w:p>
    <w:p w14:paraId="1BA9486F" w14:textId="77777777" w:rsidR="002B1C49" w:rsidRPr="00EC465C" w:rsidRDefault="002B1C49" w:rsidP="001E79AD">
      <w:pPr>
        <w:pStyle w:val="EndQuestion"/>
        <w:rPr>
          <w:lang w:val="en-CA"/>
        </w:rPr>
      </w:pPr>
    </w:p>
    <w:p w14:paraId="484C8657" w14:textId="77777777" w:rsidR="002B1C49" w:rsidRPr="00EC465C" w:rsidRDefault="002B1C49" w:rsidP="001E79AD">
      <w:pPr>
        <w:pStyle w:val="Variable"/>
        <w:rPr>
          <w:lang w:val="en-CA"/>
        </w:rPr>
      </w:pPr>
      <w:r w:rsidRPr="00EC465C">
        <w:rPr>
          <w:lang w:val="en-CA"/>
        </w:rPr>
        <w:t>Q3B [0,1]</w:t>
      </w:r>
    </w:p>
    <w:p w14:paraId="3ACAA467" w14:textId="77777777" w:rsidR="002B1C49" w:rsidRPr="00EC465C" w:rsidRDefault="002B1C49" w:rsidP="001E79AD">
      <w:pPr>
        <w:pStyle w:val="Question"/>
        <w:rPr>
          <w:lang w:val="en-CA"/>
        </w:rPr>
      </w:pPr>
      <w:r w:rsidRPr="00EC465C">
        <w:rPr>
          <w:lang w:val="en-CA"/>
        </w:rPr>
        <w:t xml:space="preserve"> </w:t>
      </w:r>
    </w:p>
    <w:p w14:paraId="0B11D35F" w14:textId="77777777" w:rsidR="002B1C49" w:rsidRPr="00EC465C" w:rsidRDefault="002B1C49" w:rsidP="001E79AD">
      <w:pPr>
        <w:pStyle w:val="Note"/>
        <w:rPr>
          <w:lang w:val="en-CA"/>
        </w:rPr>
      </w:pPr>
      <w:r w:rsidRPr="00EC465C">
        <w:rPr>
          <w:lang w:val="en-CA"/>
        </w:rPr>
        <w:t>Third</w:t>
      </w:r>
    </w:p>
    <w:p w14:paraId="45E68FB8" w14:textId="77777777" w:rsidR="002B1C49" w:rsidRPr="00EC465C" w:rsidRDefault="002B1C49" w:rsidP="001E79AD">
      <w:pPr>
        <w:pStyle w:val="Reponse"/>
        <w:rPr>
          <w:lang w:val="en-CA"/>
        </w:rPr>
      </w:pPr>
      <w:r w:rsidRPr="00EC465C">
        <w:rPr>
          <w:lang w:val="en-CA"/>
        </w:rPr>
        <w:t>United States</w:t>
      </w:r>
      <w:r w:rsidRPr="00EC465C">
        <w:rPr>
          <w:lang w:val="en-CA"/>
        </w:rPr>
        <w:tab/>
        <w:t>1</w:t>
      </w:r>
      <w:r w:rsidRPr="00EC465C">
        <w:rPr>
          <w:lang w:val="en-CA"/>
        </w:rPr>
        <w:tab/>
        <w:t xml:space="preserve"> I</w:t>
      </w:r>
      <w:r w:rsidRPr="00EC465C">
        <w:rPr>
          <w:lang w:val="en-CA"/>
        </w:rPr>
        <w:tab/>
        <w:t xml:space="preserve"> </w:t>
      </w:r>
      <w:r w:rsidRPr="00EC465C">
        <w:rPr>
          <w:lang w:val="en-CA"/>
        </w:rPr>
        <w:tab/>
        <w:t xml:space="preserve">  </w:t>
      </w:r>
    </w:p>
    <w:p w14:paraId="39246621" w14:textId="77777777" w:rsidR="002B1C49" w:rsidRPr="00EC465C" w:rsidRDefault="002B1C49" w:rsidP="001E79AD">
      <w:pPr>
        <w:pStyle w:val="Reponse"/>
        <w:rPr>
          <w:lang w:val="en-CA"/>
        </w:rPr>
      </w:pPr>
      <w:r w:rsidRPr="00EC465C">
        <w:rPr>
          <w:lang w:val="en-CA"/>
        </w:rPr>
        <w:t>United Kingdom</w:t>
      </w:r>
      <w:r w:rsidRPr="00EC465C">
        <w:rPr>
          <w:lang w:val="en-CA"/>
        </w:rPr>
        <w:tab/>
        <w:t>2</w:t>
      </w:r>
      <w:r w:rsidRPr="00EC465C">
        <w:rPr>
          <w:lang w:val="en-CA"/>
        </w:rPr>
        <w:tab/>
        <w:t xml:space="preserve"> I</w:t>
      </w:r>
      <w:r w:rsidRPr="00EC465C">
        <w:rPr>
          <w:lang w:val="en-CA"/>
        </w:rPr>
        <w:tab/>
        <w:t xml:space="preserve"> </w:t>
      </w:r>
      <w:r w:rsidRPr="00EC465C">
        <w:rPr>
          <w:lang w:val="en-CA"/>
        </w:rPr>
        <w:tab/>
        <w:t xml:space="preserve">  </w:t>
      </w:r>
    </w:p>
    <w:p w14:paraId="446EC320" w14:textId="77777777" w:rsidR="002B1C49" w:rsidRPr="00EC465C" w:rsidRDefault="002B1C49" w:rsidP="001E79AD">
      <w:pPr>
        <w:pStyle w:val="Reponse"/>
        <w:rPr>
          <w:lang w:val="en-CA"/>
        </w:rPr>
      </w:pPr>
      <w:r w:rsidRPr="00EC465C">
        <w:rPr>
          <w:lang w:val="en-CA"/>
        </w:rPr>
        <w:t>China</w:t>
      </w:r>
      <w:r w:rsidRPr="00EC465C">
        <w:rPr>
          <w:lang w:val="en-CA"/>
        </w:rPr>
        <w:tab/>
        <w:t>3</w:t>
      </w:r>
      <w:r w:rsidRPr="00EC465C">
        <w:rPr>
          <w:lang w:val="en-CA"/>
        </w:rPr>
        <w:tab/>
        <w:t xml:space="preserve"> I</w:t>
      </w:r>
      <w:r w:rsidRPr="00EC465C">
        <w:rPr>
          <w:lang w:val="en-CA"/>
        </w:rPr>
        <w:tab/>
        <w:t xml:space="preserve"> </w:t>
      </w:r>
      <w:r w:rsidRPr="00EC465C">
        <w:rPr>
          <w:lang w:val="en-CA"/>
        </w:rPr>
        <w:tab/>
        <w:t xml:space="preserve">  </w:t>
      </w:r>
    </w:p>
    <w:p w14:paraId="684072DF" w14:textId="77777777" w:rsidR="002B1C49" w:rsidRPr="00EC465C" w:rsidRDefault="002B1C49" w:rsidP="001E79AD">
      <w:pPr>
        <w:pStyle w:val="Reponse"/>
        <w:rPr>
          <w:lang w:val="en-CA"/>
        </w:rPr>
      </w:pPr>
      <w:r w:rsidRPr="00EC465C">
        <w:rPr>
          <w:lang w:val="en-CA"/>
        </w:rPr>
        <w:t>Japan</w:t>
      </w:r>
      <w:r w:rsidRPr="00EC465C">
        <w:rPr>
          <w:lang w:val="en-CA"/>
        </w:rPr>
        <w:tab/>
        <w:t>4</w:t>
      </w:r>
      <w:r w:rsidRPr="00EC465C">
        <w:rPr>
          <w:lang w:val="en-CA"/>
        </w:rPr>
        <w:tab/>
        <w:t xml:space="preserve"> I</w:t>
      </w:r>
      <w:r w:rsidRPr="00EC465C">
        <w:rPr>
          <w:lang w:val="en-CA"/>
        </w:rPr>
        <w:tab/>
        <w:t xml:space="preserve"> </w:t>
      </w:r>
      <w:r w:rsidRPr="00EC465C">
        <w:rPr>
          <w:lang w:val="en-CA"/>
        </w:rPr>
        <w:tab/>
        <w:t xml:space="preserve">  </w:t>
      </w:r>
    </w:p>
    <w:p w14:paraId="0B83C376" w14:textId="77777777" w:rsidR="002B1C49" w:rsidRPr="00EC465C" w:rsidRDefault="002B1C49" w:rsidP="001E79AD">
      <w:pPr>
        <w:pStyle w:val="Reponse"/>
        <w:rPr>
          <w:lang w:val="en-CA"/>
        </w:rPr>
      </w:pPr>
      <w:r w:rsidRPr="00EC465C">
        <w:rPr>
          <w:lang w:val="en-CA"/>
        </w:rPr>
        <w:t>Mexico</w:t>
      </w:r>
      <w:r w:rsidRPr="00EC465C">
        <w:rPr>
          <w:lang w:val="en-CA"/>
        </w:rPr>
        <w:tab/>
        <w:t>5</w:t>
      </w:r>
      <w:r w:rsidRPr="00EC465C">
        <w:rPr>
          <w:lang w:val="en-CA"/>
        </w:rPr>
        <w:tab/>
        <w:t xml:space="preserve"> I</w:t>
      </w:r>
      <w:r w:rsidRPr="00EC465C">
        <w:rPr>
          <w:lang w:val="en-CA"/>
        </w:rPr>
        <w:tab/>
        <w:t xml:space="preserve"> </w:t>
      </w:r>
      <w:r w:rsidRPr="00EC465C">
        <w:rPr>
          <w:lang w:val="en-CA"/>
        </w:rPr>
        <w:tab/>
        <w:t xml:space="preserve">  </w:t>
      </w:r>
    </w:p>
    <w:p w14:paraId="58EE2F4D" w14:textId="77777777" w:rsidR="002B1C49" w:rsidRPr="00EC465C" w:rsidRDefault="002B1C49" w:rsidP="001E79AD">
      <w:pPr>
        <w:pStyle w:val="Reponse"/>
        <w:rPr>
          <w:lang w:val="en-CA"/>
        </w:rPr>
      </w:pPr>
      <w:r w:rsidRPr="00EC465C">
        <w:rPr>
          <w:lang w:val="en-CA"/>
        </w:rPr>
        <w:t>India</w:t>
      </w:r>
      <w:r w:rsidRPr="00EC465C">
        <w:rPr>
          <w:lang w:val="en-CA"/>
        </w:rPr>
        <w:tab/>
        <w:t>6</w:t>
      </w:r>
      <w:r w:rsidRPr="00EC465C">
        <w:rPr>
          <w:lang w:val="en-CA"/>
        </w:rPr>
        <w:tab/>
        <w:t xml:space="preserve"> I</w:t>
      </w:r>
      <w:r w:rsidRPr="00EC465C">
        <w:rPr>
          <w:lang w:val="en-CA"/>
        </w:rPr>
        <w:tab/>
        <w:t xml:space="preserve"> </w:t>
      </w:r>
      <w:r w:rsidRPr="00EC465C">
        <w:rPr>
          <w:lang w:val="en-CA"/>
        </w:rPr>
        <w:tab/>
        <w:t xml:space="preserve">  </w:t>
      </w:r>
    </w:p>
    <w:p w14:paraId="449987F8" w14:textId="77777777" w:rsidR="002B1C49" w:rsidRPr="00EC465C" w:rsidRDefault="002B1C49" w:rsidP="001E79AD">
      <w:pPr>
        <w:pStyle w:val="Reponse"/>
        <w:rPr>
          <w:lang w:val="en-CA"/>
        </w:rPr>
      </w:pPr>
      <w:r w:rsidRPr="00EC465C">
        <w:rPr>
          <w:lang w:val="en-CA"/>
        </w:rPr>
        <w:t>Germany</w:t>
      </w:r>
      <w:r w:rsidRPr="00EC465C">
        <w:rPr>
          <w:lang w:val="en-CA"/>
        </w:rPr>
        <w:tab/>
        <w:t>7</w:t>
      </w:r>
      <w:r w:rsidRPr="00EC465C">
        <w:rPr>
          <w:lang w:val="en-CA"/>
        </w:rPr>
        <w:tab/>
        <w:t xml:space="preserve"> I</w:t>
      </w:r>
      <w:r w:rsidRPr="00EC465C">
        <w:rPr>
          <w:lang w:val="en-CA"/>
        </w:rPr>
        <w:tab/>
        <w:t xml:space="preserve"> </w:t>
      </w:r>
      <w:r w:rsidRPr="00EC465C">
        <w:rPr>
          <w:lang w:val="en-CA"/>
        </w:rPr>
        <w:tab/>
        <w:t xml:space="preserve">  </w:t>
      </w:r>
    </w:p>
    <w:p w14:paraId="51021D9E" w14:textId="77777777" w:rsidR="002B1C49" w:rsidRPr="00EC465C" w:rsidRDefault="002B1C49" w:rsidP="001E79AD">
      <w:pPr>
        <w:pStyle w:val="Reponse"/>
        <w:rPr>
          <w:lang w:val="en-CA"/>
        </w:rPr>
      </w:pPr>
      <w:r w:rsidRPr="00EC465C">
        <w:rPr>
          <w:lang w:val="en-CA"/>
        </w:rPr>
        <w:t>France</w:t>
      </w:r>
      <w:r w:rsidRPr="00EC465C">
        <w:rPr>
          <w:lang w:val="en-CA"/>
        </w:rPr>
        <w:tab/>
        <w:t>8</w:t>
      </w:r>
      <w:r w:rsidRPr="00EC465C">
        <w:rPr>
          <w:lang w:val="en-CA"/>
        </w:rPr>
        <w:tab/>
        <w:t xml:space="preserve"> I</w:t>
      </w:r>
      <w:r w:rsidRPr="00EC465C">
        <w:rPr>
          <w:lang w:val="en-CA"/>
        </w:rPr>
        <w:tab/>
        <w:t xml:space="preserve"> </w:t>
      </w:r>
      <w:r w:rsidRPr="00EC465C">
        <w:rPr>
          <w:lang w:val="en-CA"/>
        </w:rPr>
        <w:tab/>
        <w:t xml:space="preserve">  </w:t>
      </w:r>
    </w:p>
    <w:p w14:paraId="59371F26" w14:textId="77777777" w:rsidR="002B1C49" w:rsidRPr="00EC465C" w:rsidRDefault="002B1C49" w:rsidP="001E79AD">
      <w:pPr>
        <w:pStyle w:val="Reponse"/>
        <w:rPr>
          <w:lang w:val="en-CA"/>
        </w:rPr>
      </w:pPr>
      <w:r w:rsidRPr="00EC465C">
        <w:rPr>
          <w:lang w:val="en-CA"/>
        </w:rPr>
        <w:t>Specify</w:t>
      </w:r>
      <w:r w:rsidRPr="00EC465C">
        <w:rPr>
          <w:lang w:val="en-CA"/>
        </w:rPr>
        <w:tab/>
        <w:t>77</w:t>
      </w:r>
      <w:r w:rsidRPr="00EC465C">
        <w:rPr>
          <w:lang w:val="en-CA"/>
        </w:rPr>
        <w:tab/>
      </w:r>
      <w:r w:rsidRPr="00EC465C">
        <w:rPr>
          <w:lang w:val="en-CA"/>
        </w:rPr>
        <w:tab/>
        <w:t xml:space="preserve"> </w:t>
      </w:r>
      <w:r w:rsidRPr="00EC465C">
        <w:rPr>
          <w:lang w:val="en-CA"/>
        </w:rPr>
        <w:tab/>
        <w:t xml:space="preserve">  </w:t>
      </w:r>
    </w:p>
    <w:p w14:paraId="32B2CC19"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X</w:t>
      </w:r>
      <w:r w:rsidRPr="00EC465C">
        <w:rPr>
          <w:lang w:val="en-CA"/>
        </w:rPr>
        <w:tab/>
        <w:t xml:space="preserve"> </w:t>
      </w:r>
      <w:r w:rsidRPr="00EC465C">
        <w:rPr>
          <w:lang w:val="en-CA"/>
        </w:rPr>
        <w:tab/>
        <w:t xml:space="preserve">  </w:t>
      </w:r>
    </w:p>
    <w:p w14:paraId="104CA603" w14:textId="77777777" w:rsidR="002B1C49" w:rsidRPr="00EC465C" w:rsidRDefault="002B1C49" w:rsidP="001E79AD">
      <w:pPr>
        <w:pStyle w:val="Reponse"/>
        <w:rPr>
          <w:lang w:val="en-CA"/>
        </w:rPr>
      </w:pPr>
    </w:p>
    <w:p w14:paraId="67898D24" w14:textId="77777777" w:rsidR="002B1C49" w:rsidRPr="00EC465C" w:rsidRDefault="002B1C49" w:rsidP="001E79AD">
      <w:pPr>
        <w:pStyle w:val="EndQuestion"/>
        <w:rPr>
          <w:lang w:val="en-CA"/>
        </w:rPr>
      </w:pPr>
    </w:p>
    <w:p w14:paraId="22F885EE" w14:textId="77777777" w:rsidR="002B1C49" w:rsidRPr="00EC465C" w:rsidRDefault="002B1C49" w:rsidP="001E79AD">
      <w:pPr>
        <w:pStyle w:val="Variable"/>
        <w:rPr>
          <w:lang w:val="en-CA"/>
        </w:rPr>
      </w:pPr>
      <w:r w:rsidRPr="00EC465C">
        <w:rPr>
          <w:lang w:val="en-CA"/>
        </w:rPr>
        <w:t>Q3C [0,1]</w:t>
      </w:r>
    </w:p>
    <w:p w14:paraId="3336CBDC" w14:textId="77777777" w:rsidR="002B1C49" w:rsidRPr="00EC465C" w:rsidRDefault="002B1C49" w:rsidP="001E79AD">
      <w:pPr>
        <w:pStyle w:val="Question"/>
        <w:rPr>
          <w:lang w:val="en-CA"/>
        </w:rPr>
      </w:pPr>
      <w:r w:rsidRPr="00EC465C">
        <w:rPr>
          <w:lang w:val="en-CA"/>
        </w:rPr>
        <w:t xml:space="preserve"> </w:t>
      </w:r>
    </w:p>
    <w:p w14:paraId="58378CF0" w14:textId="77777777" w:rsidR="002B1C49" w:rsidRPr="00EC465C" w:rsidRDefault="002B1C49" w:rsidP="001E79AD">
      <w:pPr>
        <w:pStyle w:val="Note"/>
        <w:rPr>
          <w:lang w:val="en-CA"/>
        </w:rPr>
      </w:pPr>
      <w:r w:rsidRPr="00EC465C">
        <w:rPr>
          <w:lang w:val="en-CA"/>
        </w:rPr>
        <w:t>Fourth</w:t>
      </w:r>
    </w:p>
    <w:p w14:paraId="6626C11B" w14:textId="77777777" w:rsidR="002B1C49" w:rsidRPr="00EC465C" w:rsidRDefault="002B1C49" w:rsidP="001E79AD">
      <w:pPr>
        <w:pStyle w:val="Reponse"/>
        <w:rPr>
          <w:lang w:val="en-CA"/>
        </w:rPr>
      </w:pPr>
      <w:r w:rsidRPr="00EC465C">
        <w:rPr>
          <w:lang w:val="en-CA"/>
        </w:rPr>
        <w:lastRenderedPageBreak/>
        <w:t>United States</w:t>
      </w:r>
      <w:r w:rsidRPr="00EC465C">
        <w:rPr>
          <w:lang w:val="en-CA"/>
        </w:rPr>
        <w:tab/>
        <w:t>1</w:t>
      </w:r>
      <w:r w:rsidRPr="00EC465C">
        <w:rPr>
          <w:lang w:val="en-CA"/>
        </w:rPr>
        <w:tab/>
        <w:t xml:space="preserve"> I</w:t>
      </w:r>
      <w:r w:rsidRPr="00EC465C">
        <w:rPr>
          <w:lang w:val="en-CA"/>
        </w:rPr>
        <w:tab/>
        <w:t xml:space="preserve"> </w:t>
      </w:r>
      <w:r w:rsidRPr="00EC465C">
        <w:rPr>
          <w:lang w:val="en-CA"/>
        </w:rPr>
        <w:tab/>
        <w:t xml:space="preserve">  </w:t>
      </w:r>
    </w:p>
    <w:p w14:paraId="77CB148D" w14:textId="77777777" w:rsidR="002B1C49" w:rsidRPr="00EC465C" w:rsidRDefault="002B1C49" w:rsidP="001E79AD">
      <w:pPr>
        <w:pStyle w:val="Reponse"/>
        <w:rPr>
          <w:lang w:val="en-CA"/>
        </w:rPr>
      </w:pPr>
      <w:r w:rsidRPr="00EC465C">
        <w:rPr>
          <w:lang w:val="en-CA"/>
        </w:rPr>
        <w:t>United Kingdom</w:t>
      </w:r>
      <w:r w:rsidRPr="00EC465C">
        <w:rPr>
          <w:lang w:val="en-CA"/>
        </w:rPr>
        <w:tab/>
        <w:t>2</w:t>
      </w:r>
      <w:r w:rsidRPr="00EC465C">
        <w:rPr>
          <w:lang w:val="en-CA"/>
        </w:rPr>
        <w:tab/>
        <w:t xml:space="preserve"> I</w:t>
      </w:r>
      <w:r w:rsidRPr="00EC465C">
        <w:rPr>
          <w:lang w:val="en-CA"/>
        </w:rPr>
        <w:tab/>
        <w:t xml:space="preserve"> </w:t>
      </w:r>
      <w:r w:rsidRPr="00EC465C">
        <w:rPr>
          <w:lang w:val="en-CA"/>
        </w:rPr>
        <w:tab/>
        <w:t xml:space="preserve">  </w:t>
      </w:r>
    </w:p>
    <w:p w14:paraId="44E06D11" w14:textId="77777777" w:rsidR="002B1C49" w:rsidRPr="00EC465C" w:rsidRDefault="002B1C49" w:rsidP="001E79AD">
      <w:pPr>
        <w:pStyle w:val="Reponse"/>
        <w:rPr>
          <w:lang w:val="en-CA"/>
        </w:rPr>
      </w:pPr>
      <w:r w:rsidRPr="00EC465C">
        <w:rPr>
          <w:lang w:val="en-CA"/>
        </w:rPr>
        <w:t>China</w:t>
      </w:r>
      <w:r w:rsidRPr="00EC465C">
        <w:rPr>
          <w:lang w:val="en-CA"/>
        </w:rPr>
        <w:tab/>
        <w:t>3</w:t>
      </w:r>
      <w:r w:rsidRPr="00EC465C">
        <w:rPr>
          <w:lang w:val="en-CA"/>
        </w:rPr>
        <w:tab/>
        <w:t xml:space="preserve"> I</w:t>
      </w:r>
      <w:r w:rsidRPr="00EC465C">
        <w:rPr>
          <w:lang w:val="en-CA"/>
        </w:rPr>
        <w:tab/>
        <w:t xml:space="preserve"> </w:t>
      </w:r>
      <w:r w:rsidRPr="00EC465C">
        <w:rPr>
          <w:lang w:val="en-CA"/>
        </w:rPr>
        <w:tab/>
        <w:t xml:space="preserve">  </w:t>
      </w:r>
    </w:p>
    <w:p w14:paraId="70C50B27" w14:textId="77777777" w:rsidR="002B1C49" w:rsidRPr="00EC465C" w:rsidRDefault="002B1C49" w:rsidP="001E79AD">
      <w:pPr>
        <w:pStyle w:val="Reponse"/>
        <w:rPr>
          <w:lang w:val="en-CA"/>
        </w:rPr>
      </w:pPr>
      <w:r w:rsidRPr="00EC465C">
        <w:rPr>
          <w:lang w:val="en-CA"/>
        </w:rPr>
        <w:t>Japan</w:t>
      </w:r>
      <w:r w:rsidRPr="00EC465C">
        <w:rPr>
          <w:lang w:val="en-CA"/>
        </w:rPr>
        <w:tab/>
        <w:t>4</w:t>
      </w:r>
      <w:r w:rsidRPr="00EC465C">
        <w:rPr>
          <w:lang w:val="en-CA"/>
        </w:rPr>
        <w:tab/>
        <w:t xml:space="preserve"> I</w:t>
      </w:r>
      <w:r w:rsidRPr="00EC465C">
        <w:rPr>
          <w:lang w:val="en-CA"/>
        </w:rPr>
        <w:tab/>
        <w:t xml:space="preserve"> </w:t>
      </w:r>
      <w:r w:rsidRPr="00EC465C">
        <w:rPr>
          <w:lang w:val="en-CA"/>
        </w:rPr>
        <w:tab/>
        <w:t xml:space="preserve">  </w:t>
      </w:r>
    </w:p>
    <w:p w14:paraId="5249B92C" w14:textId="77777777" w:rsidR="002B1C49" w:rsidRPr="00EC465C" w:rsidRDefault="002B1C49" w:rsidP="001E79AD">
      <w:pPr>
        <w:pStyle w:val="Reponse"/>
        <w:rPr>
          <w:lang w:val="en-CA"/>
        </w:rPr>
      </w:pPr>
      <w:r w:rsidRPr="00EC465C">
        <w:rPr>
          <w:lang w:val="en-CA"/>
        </w:rPr>
        <w:t>Mexico</w:t>
      </w:r>
      <w:r w:rsidRPr="00EC465C">
        <w:rPr>
          <w:lang w:val="en-CA"/>
        </w:rPr>
        <w:tab/>
        <w:t>5</w:t>
      </w:r>
      <w:r w:rsidRPr="00EC465C">
        <w:rPr>
          <w:lang w:val="en-CA"/>
        </w:rPr>
        <w:tab/>
        <w:t xml:space="preserve"> I</w:t>
      </w:r>
      <w:r w:rsidRPr="00EC465C">
        <w:rPr>
          <w:lang w:val="en-CA"/>
        </w:rPr>
        <w:tab/>
        <w:t xml:space="preserve"> </w:t>
      </w:r>
      <w:r w:rsidRPr="00EC465C">
        <w:rPr>
          <w:lang w:val="en-CA"/>
        </w:rPr>
        <w:tab/>
        <w:t xml:space="preserve">  </w:t>
      </w:r>
    </w:p>
    <w:p w14:paraId="7151BD4D" w14:textId="77777777" w:rsidR="002B1C49" w:rsidRPr="00EC465C" w:rsidRDefault="002B1C49" w:rsidP="001E79AD">
      <w:pPr>
        <w:pStyle w:val="Reponse"/>
        <w:rPr>
          <w:lang w:val="en-CA"/>
        </w:rPr>
      </w:pPr>
      <w:r w:rsidRPr="00EC465C">
        <w:rPr>
          <w:lang w:val="en-CA"/>
        </w:rPr>
        <w:t>India</w:t>
      </w:r>
      <w:r w:rsidRPr="00EC465C">
        <w:rPr>
          <w:lang w:val="en-CA"/>
        </w:rPr>
        <w:tab/>
        <w:t>6</w:t>
      </w:r>
      <w:r w:rsidRPr="00EC465C">
        <w:rPr>
          <w:lang w:val="en-CA"/>
        </w:rPr>
        <w:tab/>
        <w:t xml:space="preserve"> I</w:t>
      </w:r>
      <w:r w:rsidRPr="00EC465C">
        <w:rPr>
          <w:lang w:val="en-CA"/>
        </w:rPr>
        <w:tab/>
        <w:t xml:space="preserve"> </w:t>
      </w:r>
      <w:r w:rsidRPr="00EC465C">
        <w:rPr>
          <w:lang w:val="en-CA"/>
        </w:rPr>
        <w:tab/>
        <w:t xml:space="preserve">  </w:t>
      </w:r>
    </w:p>
    <w:p w14:paraId="67D81786" w14:textId="77777777" w:rsidR="002B1C49" w:rsidRPr="00EC465C" w:rsidRDefault="002B1C49" w:rsidP="001E79AD">
      <w:pPr>
        <w:pStyle w:val="Reponse"/>
        <w:rPr>
          <w:lang w:val="en-CA"/>
        </w:rPr>
      </w:pPr>
      <w:r w:rsidRPr="00EC465C">
        <w:rPr>
          <w:lang w:val="en-CA"/>
        </w:rPr>
        <w:t>Germany</w:t>
      </w:r>
      <w:r w:rsidRPr="00EC465C">
        <w:rPr>
          <w:lang w:val="en-CA"/>
        </w:rPr>
        <w:tab/>
        <w:t>7</w:t>
      </w:r>
      <w:r w:rsidRPr="00EC465C">
        <w:rPr>
          <w:lang w:val="en-CA"/>
        </w:rPr>
        <w:tab/>
        <w:t xml:space="preserve"> I</w:t>
      </w:r>
      <w:r w:rsidRPr="00EC465C">
        <w:rPr>
          <w:lang w:val="en-CA"/>
        </w:rPr>
        <w:tab/>
        <w:t xml:space="preserve"> </w:t>
      </w:r>
      <w:r w:rsidRPr="00EC465C">
        <w:rPr>
          <w:lang w:val="en-CA"/>
        </w:rPr>
        <w:tab/>
        <w:t xml:space="preserve">  </w:t>
      </w:r>
    </w:p>
    <w:p w14:paraId="680B66E3" w14:textId="77777777" w:rsidR="002B1C49" w:rsidRPr="00EC465C" w:rsidRDefault="002B1C49" w:rsidP="001E79AD">
      <w:pPr>
        <w:pStyle w:val="Reponse"/>
        <w:rPr>
          <w:lang w:val="en-CA"/>
        </w:rPr>
      </w:pPr>
      <w:r w:rsidRPr="00EC465C">
        <w:rPr>
          <w:lang w:val="en-CA"/>
        </w:rPr>
        <w:t>France</w:t>
      </w:r>
      <w:r w:rsidRPr="00EC465C">
        <w:rPr>
          <w:lang w:val="en-CA"/>
        </w:rPr>
        <w:tab/>
        <w:t>8</w:t>
      </w:r>
      <w:r w:rsidRPr="00EC465C">
        <w:rPr>
          <w:lang w:val="en-CA"/>
        </w:rPr>
        <w:tab/>
        <w:t xml:space="preserve"> I</w:t>
      </w:r>
      <w:r w:rsidRPr="00EC465C">
        <w:rPr>
          <w:lang w:val="en-CA"/>
        </w:rPr>
        <w:tab/>
        <w:t xml:space="preserve"> </w:t>
      </w:r>
      <w:r w:rsidRPr="00EC465C">
        <w:rPr>
          <w:lang w:val="en-CA"/>
        </w:rPr>
        <w:tab/>
        <w:t xml:space="preserve">  </w:t>
      </w:r>
    </w:p>
    <w:p w14:paraId="1877124C" w14:textId="77777777" w:rsidR="002B1C49" w:rsidRPr="00EC465C" w:rsidRDefault="002B1C49" w:rsidP="001E79AD">
      <w:pPr>
        <w:pStyle w:val="Reponse"/>
        <w:rPr>
          <w:lang w:val="en-CA"/>
        </w:rPr>
      </w:pPr>
      <w:r w:rsidRPr="00EC465C">
        <w:rPr>
          <w:lang w:val="en-CA"/>
        </w:rPr>
        <w:t>Specify</w:t>
      </w:r>
      <w:r w:rsidRPr="00EC465C">
        <w:rPr>
          <w:lang w:val="en-CA"/>
        </w:rPr>
        <w:tab/>
        <w:t>77</w:t>
      </w:r>
      <w:r w:rsidRPr="00EC465C">
        <w:rPr>
          <w:lang w:val="en-CA"/>
        </w:rPr>
        <w:tab/>
      </w:r>
      <w:r w:rsidRPr="00EC465C">
        <w:rPr>
          <w:lang w:val="en-CA"/>
        </w:rPr>
        <w:tab/>
        <w:t xml:space="preserve"> </w:t>
      </w:r>
      <w:r w:rsidRPr="00EC465C">
        <w:rPr>
          <w:lang w:val="en-CA"/>
        </w:rPr>
        <w:tab/>
        <w:t xml:space="preserve">  </w:t>
      </w:r>
    </w:p>
    <w:p w14:paraId="2B059C71"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X</w:t>
      </w:r>
      <w:r w:rsidRPr="00EC465C">
        <w:rPr>
          <w:lang w:val="en-CA"/>
        </w:rPr>
        <w:tab/>
        <w:t xml:space="preserve"> </w:t>
      </w:r>
      <w:r w:rsidRPr="00EC465C">
        <w:rPr>
          <w:lang w:val="en-CA"/>
        </w:rPr>
        <w:tab/>
        <w:t xml:space="preserve">  </w:t>
      </w:r>
    </w:p>
    <w:p w14:paraId="114F62AF" w14:textId="77777777" w:rsidR="002B1C49" w:rsidRPr="00EC465C" w:rsidRDefault="002B1C49" w:rsidP="001E79AD">
      <w:pPr>
        <w:pStyle w:val="Reponse"/>
        <w:rPr>
          <w:lang w:val="en-CA"/>
        </w:rPr>
      </w:pPr>
    </w:p>
    <w:p w14:paraId="2D899FED" w14:textId="77777777" w:rsidR="002B1C49" w:rsidRPr="00EC465C" w:rsidRDefault="002B1C49" w:rsidP="001E79AD">
      <w:pPr>
        <w:pStyle w:val="EndQuestion"/>
        <w:rPr>
          <w:lang w:val="en-CA"/>
        </w:rPr>
      </w:pPr>
    </w:p>
    <w:p w14:paraId="13C92476" w14:textId="77777777" w:rsidR="002B1C49" w:rsidRPr="00EC465C" w:rsidRDefault="002B1C49" w:rsidP="001E79AD">
      <w:pPr>
        <w:pStyle w:val="Variable"/>
        <w:rPr>
          <w:lang w:val="en-CA"/>
        </w:rPr>
      </w:pPr>
      <w:r w:rsidRPr="00EC465C">
        <w:rPr>
          <w:lang w:val="en-CA"/>
        </w:rPr>
        <w:t>Q3D [0,1]</w:t>
      </w:r>
    </w:p>
    <w:p w14:paraId="268882C8" w14:textId="77777777" w:rsidR="002B1C49" w:rsidRPr="00EC465C" w:rsidRDefault="002B1C49" w:rsidP="001E79AD">
      <w:pPr>
        <w:pStyle w:val="Question"/>
        <w:rPr>
          <w:lang w:val="en-CA"/>
        </w:rPr>
      </w:pPr>
      <w:r w:rsidRPr="00EC465C">
        <w:rPr>
          <w:lang w:val="en-CA"/>
        </w:rPr>
        <w:t xml:space="preserve"> </w:t>
      </w:r>
    </w:p>
    <w:p w14:paraId="5E0E0A2C" w14:textId="77777777" w:rsidR="002B1C49" w:rsidRPr="00EC465C" w:rsidRDefault="002B1C49" w:rsidP="001E79AD">
      <w:pPr>
        <w:pStyle w:val="Note"/>
        <w:rPr>
          <w:lang w:val="en-CA"/>
        </w:rPr>
      </w:pPr>
      <w:r w:rsidRPr="00EC465C">
        <w:rPr>
          <w:lang w:val="en-CA"/>
        </w:rPr>
        <w:t>Fifth</w:t>
      </w:r>
    </w:p>
    <w:p w14:paraId="5BA919D1" w14:textId="77777777" w:rsidR="002B1C49" w:rsidRPr="00EC465C" w:rsidRDefault="002B1C49" w:rsidP="001E79AD">
      <w:pPr>
        <w:pStyle w:val="Reponse"/>
        <w:rPr>
          <w:lang w:val="en-CA"/>
        </w:rPr>
      </w:pPr>
      <w:r w:rsidRPr="00EC465C">
        <w:rPr>
          <w:lang w:val="en-CA"/>
        </w:rPr>
        <w:t>United States</w:t>
      </w:r>
      <w:r w:rsidRPr="00EC465C">
        <w:rPr>
          <w:lang w:val="en-CA"/>
        </w:rPr>
        <w:tab/>
        <w:t>1</w:t>
      </w:r>
      <w:r w:rsidRPr="00EC465C">
        <w:rPr>
          <w:lang w:val="en-CA"/>
        </w:rPr>
        <w:tab/>
        <w:t xml:space="preserve"> I</w:t>
      </w:r>
      <w:r w:rsidRPr="00EC465C">
        <w:rPr>
          <w:lang w:val="en-CA"/>
        </w:rPr>
        <w:tab/>
        <w:t xml:space="preserve"> </w:t>
      </w:r>
      <w:r w:rsidRPr="00EC465C">
        <w:rPr>
          <w:lang w:val="en-CA"/>
        </w:rPr>
        <w:tab/>
        <w:t xml:space="preserve">  </w:t>
      </w:r>
    </w:p>
    <w:p w14:paraId="01504CFB" w14:textId="77777777" w:rsidR="002B1C49" w:rsidRPr="00EC465C" w:rsidRDefault="002B1C49" w:rsidP="001E79AD">
      <w:pPr>
        <w:pStyle w:val="Reponse"/>
        <w:rPr>
          <w:lang w:val="en-CA"/>
        </w:rPr>
      </w:pPr>
      <w:r w:rsidRPr="00EC465C">
        <w:rPr>
          <w:lang w:val="en-CA"/>
        </w:rPr>
        <w:t>United Kingdom</w:t>
      </w:r>
      <w:r w:rsidRPr="00EC465C">
        <w:rPr>
          <w:lang w:val="en-CA"/>
        </w:rPr>
        <w:tab/>
        <w:t>2</w:t>
      </w:r>
      <w:r w:rsidRPr="00EC465C">
        <w:rPr>
          <w:lang w:val="en-CA"/>
        </w:rPr>
        <w:tab/>
        <w:t xml:space="preserve"> I</w:t>
      </w:r>
      <w:r w:rsidRPr="00EC465C">
        <w:rPr>
          <w:lang w:val="en-CA"/>
        </w:rPr>
        <w:tab/>
        <w:t xml:space="preserve"> </w:t>
      </w:r>
      <w:r w:rsidRPr="00EC465C">
        <w:rPr>
          <w:lang w:val="en-CA"/>
        </w:rPr>
        <w:tab/>
        <w:t xml:space="preserve">  </w:t>
      </w:r>
    </w:p>
    <w:p w14:paraId="00A5FBCD" w14:textId="77777777" w:rsidR="002B1C49" w:rsidRPr="00EC465C" w:rsidRDefault="002B1C49" w:rsidP="001E79AD">
      <w:pPr>
        <w:pStyle w:val="Reponse"/>
        <w:rPr>
          <w:lang w:val="en-CA"/>
        </w:rPr>
      </w:pPr>
      <w:r w:rsidRPr="00EC465C">
        <w:rPr>
          <w:lang w:val="en-CA"/>
        </w:rPr>
        <w:t>China</w:t>
      </w:r>
      <w:r w:rsidRPr="00EC465C">
        <w:rPr>
          <w:lang w:val="en-CA"/>
        </w:rPr>
        <w:tab/>
        <w:t>3</w:t>
      </w:r>
      <w:r w:rsidRPr="00EC465C">
        <w:rPr>
          <w:lang w:val="en-CA"/>
        </w:rPr>
        <w:tab/>
        <w:t xml:space="preserve"> I</w:t>
      </w:r>
      <w:r w:rsidRPr="00EC465C">
        <w:rPr>
          <w:lang w:val="en-CA"/>
        </w:rPr>
        <w:tab/>
        <w:t xml:space="preserve"> </w:t>
      </w:r>
      <w:r w:rsidRPr="00EC465C">
        <w:rPr>
          <w:lang w:val="en-CA"/>
        </w:rPr>
        <w:tab/>
        <w:t xml:space="preserve">  </w:t>
      </w:r>
    </w:p>
    <w:p w14:paraId="7AB986F1" w14:textId="77777777" w:rsidR="002B1C49" w:rsidRPr="00EC465C" w:rsidRDefault="002B1C49" w:rsidP="001E79AD">
      <w:pPr>
        <w:pStyle w:val="Reponse"/>
        <w:rPr>
          <w:lang w:val="en-CA"/>
        </w:rPr>
      </w:pPr>
      <w:r w:rsidRPr="00EC465C">
        <w:rPr>
          <w:lang w:val="en-CA"/>
        </w:rPr>
        <w:t>Japan</w:t>
      </w:r>
      <w:r w:rsidRPr="00EC465C">
        <w:rPr>
          <w:lang w:val="en-CA"/>
        </w:rPr>
        <w:tab/>
        <w:t>4</w:t>
      </w:r>
      <w:r w:rsidRPr="00EC465C">
        <w:rPr>
          <w:lang w:val="en-CA"/>
        </w:rPr>
        <w:tab/>
        <w:t xml:space="preserve"> I</w:t>
      </w:r>
      <w:r w:rsidRPr="00EC465C">
        <w:rPr>
          <w:lang w:val="en-CA"/>
        </w:rPr>
        <w:tab/>
        <w:t xml:space="preserve"> </w:t>
      </w:r>
      <w:r w:rsidRPr="00EC465C">
        <w:rPr>
          <w:lang w:val="en-CA"/>
        </w:rPr>
        <w:tab/>
        <w:t xml:space="preserve">  </w:t>
      </w:r>
    </w:p>
    <w:p w14:paraId="3A7ABBFB" w14:textId="77777777" w:rsidR="002B1C49" w:rsidRPr="00EC465C" w:rsidRDefault="002B1C49" w:rsidP="001E79AD">
      <w:pPr>
        <w:pStyle w:val="Reponse"/>
        <w:rPr>
          <w:lang w:val="en-CA"/>
        </w:rPr>
      </w:pPr>
      <w:r w:rsidRPr="00EC465C">
        <w:rPr>
          <w:lang w:val="en-CA"/>
        </w:rPr>
        <w:t>Mexico</w:t>
      </w:r>
      <w:r w:rsidRPr="00EC465C">
        <w:rPr>
          <w:lang w:val="en-CA"/>
        </w:rPr>
        <w:tab/>
        <w:t>5</w:t>
      </w:r>
      <w:r w:rsidRPr="00EC465C">
        <w:rPr>
          <w:lang w:val="en-CA"/>
        </w:rPr>
        <w:tab/>
        <w:t xml:space="preserve"> I</w:t>
      </w:r>
      <w:r w:rsidRPr="00EC465C">
        <w:rPr>
          <w:lang w:val="en-CA"/>
        </w:rPr>
        <w:tab/>
        <w:t xml:space="preserve"> </w:t>
      </w:r>
      <w:r w:rsidRPr="00EC465C">
        <w:rPr>
          <w:lang w:val="en-CA"/>
        </w:rPr>
        <w:tab/>
        <w:t xml:space="preserve">  </w:t>
      </w:r>
    </w:p>
    <w:p w14:paraId="118A510C" w14:textId="77777777" w:rsidR="002B1C49" w:rsidRPr="00EC465C" w:rsidRDefault="002B1C49" w:rsidP="001E79AD">
      <w:pPr>
        <w:pStyle w:val="Reponse"/>
        <w:rPr>
          <w:lang w:val="en-CA"/>
        </w:rPr>
      </w:pPr>
      <w:r w:rsidRPr="00EC465C">
        <w:rPr>
          <w:lang w:val="en-CA"/>
        </w:rPr>
        <w:t>India</w:t>
      </w:r>
      <w:r w:rsidRPr="00EC465C">
        <w:rPr>
          <w:lang w:val="en-CA"/>
        </w:rPr>
        <w:tab/>
        <w:t>6</w:t>
      </w:r>
      <w:r w:rsidRPr="00EC465C">
        <w:rPr>
          <w:lang w:val="en-CA"/>
        </w:rPr>
        <w:tab/>
        <w:t xml:space="preserve"> I</w:t>
      </w:r>
      <w:r w:rsidRPr="00EC465C">
        <w:rPr>
          <w:lang w:val="en-CA"/>
        </w:rPr>
        <w:tab/>
        <w:t xml:space="preserve"> </w:t>
      </w:r>
      <w:r w:rsidRPr="00EC465C">
        <w:rPr>
          <w:lang w:val="en-CA"/>
        </w:rPr>
        <w:tab/>
        <w:t xml:space="preserve">  </w:t>
      </w:r>
    </w:p>
    <w:p w14:paraId="0253EA11" w14:textId="77777777" w:rsidR="002B1C49" w:rsidRPr="00EC465C" w:rsidRDefault="002B1C49" w:rsidP="001E79AD">
      <w:pPr>
        <w:pStyle w:val="Reponse"/>
        <w:rPr>
          <w:lang w:val="en-CA"/>
        </w:rPr>
      </w:pPr>
      <w:r w:rsidRPr="00EC465C">
        <w:rPr>
          <w:lang w:val="en-CA"/>
        </w:rPr>
        <w:t>Germany</w:t>
      </w:r>
      <w:r w:rsidRPr="00EC465C">
        <w:rPr>
          <w:lang w:val="en-CA"/>
        </w:rPr>
        <w:tab/>
        <w:t>7</w:t>
      </w:r>
      <w:r w:rsidRPr="00EC465C">
        <w:rPr>
          <w:lang w:val="en-CA"/>
        </w:rPr>
        <w:tab/>
        <w:t xml:space="preserve"> I</w:t>
      </w:r>
      <w:r w:rsidRPr="00EC465C">
        <w:rPr>
          <w:lang w:val="en-CA"/>
        </w:rPr>
        <w:tab/>
        <w:t xml:space="preserve"> </w:t>
      </w:r>
      <w:r w:rsidRPr="00EC465C">
        <w:rPr>
          <w:lang w:val="en-CA"/>
        </w:rPr>
        <w:tab/>
        <w:t xml:space="preserve">  </w:t>
      </w:r>
    </w:p>
    <w:p w14:paraId="68474432" w14:textId="77777777" w:rsidR="002B1C49" w:rsidRPr="00EC465C" w:rsidRDefault="002B1C49" w:rsidP="001E79AD">
      <w:pPr>
        <w:pStyle w:val="Reponse"/>
        <w:rPr>
          <w:lang w:val="en-CA"/>
        </w:rPr>
      </w:pPr>
      <w:r w:rsidRPr="00EC465C">
        <w:rPr>
          <w:lang w:val="en-CA"/>
        </w:rPr>
        <w:t>France</w:t>
      </w:r>
      <w:r w:rsidRPr="00EC465C">
        <w:rPr>
          <w:lang w:val="en-CA"/>
        </w:rPr>
        <w:tab/>
        <w:t>8</w:t>
      </w:r>
      <w:r w:rsidRPr="00EC465C">
        <w:rPr>
          <w:lang w:val="en-CA"/>
        </w:rPr>
        <w:tab/>
        <w:t xml:space="preserve"> I</w:t>
      </w:r>
      <w:r w:rsidRPr="00EC465C">
        <w:rPr>
          <w:lang w:val="en-CA"/>
        </w:rPr>
        <w:tab/>
        <w:t xml:space="preserve"> </w:t>
      </w:r>
      <w:r w:rsidRPr="00EC465C">
        <w:rPr>
          <w:lang w:val="en-CA"/>
        </w:rPr>
        <w:tab/>
        <w:t xml:space="preserve">  </w:t>
      </w:r>
    </w:p>
    <w:p w14:paraId="111030F3" w14:textId="77777777" w:rsidR="002B1C49" w:rsidRPr="00EC465C" w:rsidRDefault="002B1C49" w:rsidP="001E79AD">
      <w:pPr>
        <w:pStyle w:val="Reponse"/>
        <w:rPr>
          <w:lang w:val="en-CA"/>
        </w:rPr>
      </w:pPr>
      <w:r w:rsidRPr="00EC465C">
        <w:rPr>
          <w:lang w:val="en-CA"/>
        </w:rPr>
        <w:t>Specify</w:t>
      </w:r>
      <w:r w:rsidRPr="00EC465C">
        <w:rPr>
          <w:lang w:val="en-CA"/>
        </w:rPr>
        <w:tab/>
        <w:t>77</w:t>
      </w:r>
      <w:r w:rsidRPr="00EC465C">
        <w:rPr>
          <w:lang w:val="en-CA"/>
        </w:rPr>
        <w:tab/>
      </w:r>
      <w:r w:rsidRPr="00EC465C">
        <w:rPr>
          <w:lang w:val="en-CA"/>
        </w:rPr>
        <w:tab/>
        <w:t xml:space="preserve"> </w:t>
      </w:r>
      <w:r w:rsidRPr="00EC465C">
        <w:rPr>
          <w:lang w:val="en-CA"/>
        </w:rPr>
        <w:tab/>
        <w:t xml:space="preserve">  </w:t>
      </w:r>
    </w:p>
    <w:p w14:paraId="35328B48"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X</w:t>
      </w:r>
      <w:r w:rsidRPr="00EC465C">
        <w:rPr>
          <w:lang w:val="en-CA"/>
        </w:rPr>
        <w:tab/>
        <w:t xml:space="preserve"> </w:t>
      </w:r>
      <w:r w:rsidRPr="00EC465C">
        <w:rPr>
          <w:lang w:val="en-CA"/>
        </w:rPr>
        <w:tab/>
        <w:t xml:space="preserve">  </w:t>
      </w:r>
    </w:p>
    <w:p w14:paraId="6F161B0D" w14:textId="77777777" w:rsidR="002B1C49" w:rsidRPr="00EC465C" w:rsidRDefault="002B1C49" w:rsidP="001E79AD">
      <w:pPr>
        <w:pStyle w:val="Reponse"/>
        <w:rPr>
          <w:lang w:val="en-CA"/>
        </w:rPr>
      </w:pPr>
    </w:p>
    <w:p w14:paraId="3E18B004" w14:textId="77777777" w:rsidR="002B1C49" w:rsidRPr="00EC465C" w:rsidRDefault="002B1C49" w:rsidP="001E79AD">
      <w:pPr>
        <w:pStyle w:val="EndQuestion"/>
        <w:rPr>
          <w:lang w:val="en-CA"/>
        </w:rPr>
      </w:pPr>
    </w:p>
    <w:p w14:paraId="542571AD" w14:textId="77777777" w:rsidR="002B1C49" w:rsidRPr="00EC465C" w:rsidRDefault="002B1C49" w:rsidP="001E79AD">
      <w:pPr>
        <w:pStyle w:val="Variable"/>
        <w:rPr>
          <w:lang w:val="en-CA"/>
        </w:rPr>
      </w:pPr>
      <w:r w:rsidRPr="00EC465C">
        <w:rPr>
          <w:lang w:val="en-CA"/>
        </w:rPr>
        <w:t xml:space="preserve">PQ4 </w:t>
      </w:r>
    </w:p>
    <w:p w14:paraId="3B86ED17" w14:textId="77777777" w:rsidR="002B1C49" w:rsidRPr="00EC465C" w:rsidRDefault="002B1C49" w:rsidP="001E79AD">
      <w:pPr>
        <w:pStyle w:val="Question"/>
        <w:rPr>
          <w:lang w:val="en-CA"/>
        </w:rPr>
      </w:pPr>
      <w:r w:rsidRPr="00EC465C">
        <w:rPr>
          <w:lang w:val="en-CA"/>
        </w:rPr>
        <w:t xml:space="preserve"> Which sectors do you think make up the largest part of Canada's exports?</w:t>
      </w:r>
    </w:p>
    <w:p w14:paraId="42424CC5" w14:textId="77777777" w:rsidR="002B1C49" w:rsidRPr="00EC465C" w:rsidRDefault="002B1C49" w:rsidP="001E79AD">
      <w:pPr>
        <w:pStyle w:val="Question"/>
        <w:rPr>
          <w:lang w:val="en-CA"/>
        </w:rPr>
      </w:pPr>
    </w:p>
    <w:p w14:paraId="0487EB00" w14:textId="77777777" w:rsidR="002B1C49" w:rsidRPr="00EC465C" w:rsidRDefault="002B1C49" w:rsidP="001E79AD">
      <w:pPr>
        <w:pStyle w:val="EndQuestion"/>
        <w:rPr>
          <w:lang w:val="en-CA"/>
        </w:rPr>
      </w:pPr>
    </w:p>
    <w:p w14:paraId="6D4F12C6" w14:textId="77777777" w:rsidR="002B1C49" w:rsidRPr="00EC465C" w:rsidRDefault="002B1C49" w:rsidP="001E79AD">
      <w:pPr>
        <w:pStyle w:val="Variable"/>
        <w:rPr>
          <w:lang w:val="en-CA"/>
        </w:rPr>
      </w:pPr>
      <w:r w:rsidRPr="00EC465C">
        <w:rPr>
          <w:lang w:val="en-CA"/>
        </w:rPr>
        <w:t>Q4</w:t>
      </w:r>
    </w:p>
    <w:p w14:paraId="0D90237A" w14:textId="77777777" w:rsidR="002B1C49" w:rsidRPr="00EC465C" w:rsidRDefault="002B1C49" w:rsidP="001E79AD">
      <w:pPr>
        <w:pStyle w:val="Note"/>
        <w:rPr>
          <w:lang w:val="en-CA"/>
        </w:rPr>
      </w:pPr>
      <w:r w:rsidRPr="00EC465C">
        <w:rPr>
          <w:lang w:val="en-CA"/>
        </w:rPr>
        <w:t xml:space="preserve"> Largest</w:t>
      </w:r>
    </w:p>
    <w:p w14:paraId="6DADC85F" w14:textId="77777777" w:rsidR="002B1C49" w:rsidRPr="00EC465C" w:rsidRDefault="002B1C49" w:rsidP="001E79AD">
      <w:pPr>
        <w:pStyle w:val="Reponse"/>
        <w:rPr>
          <w:lang w:val="en-CA"/>
        </w:rPr>
      </w:pPr>
      <w:r w:rsidRPr="00EC465C">
        <w:rPr>
          <w:lang w:val="en-CA"/>
        </w:rPr>
        <w:t>Natural Resources/Energy</w:t>
      </w:r>
      <w:r w:rsidRPr="00EC465C">
        <w:rPr>
          <w:lang w:val="en-CA"/>
        </w:rPr>
        <w:tab/>
        <w:t>1</w:t>
      </w:r>
      <w:r w:rsidRPr="00EC465C">
        <w:rPr>
          <w:lang w:val="en-CA"/>
        </w:rPr>
        <w:tab/>
        <w:t xml:space="preserve"> I</w:t>
      </w:r>
      <w:r w:rsidRPr="00EC465C">
        <w:rPr>
          <w:lang w:val="en-CA"/>
        </w:rPr>
        <w:tab/>
        <w:t xml:space="preserve"> </w:t>
      </w:r>
      <w:r w:rsidRPr="00EC465C">
        <w:rPr>
          <w:lang w:val="en-CA"/>
        </w:rPr>
        <w:tab/>
        <w:t xml:space="preserve">  </w:t>
      </w:r>
    </w:p>
    <w:p w14:paraId="3EECE889" w14:textId="77777777" w:rsidR="002B1C49" w:rsidRPr="00EC465C" w:rsidRDefault="002B1C49" w:rsidP="001E79AD">
      <w:pPr>
        <w:pStyle w:val="Reponse"/>
        <w:rPr>
          <w:lang w:val="en-CA"/>
        </w:rPr>
      </w:pPr>
      <w:r w:rsidRPr="00EC465C">
        <w:rPr>
          <w:lang w:val="en-CA"/>
        </w:rPr>
        <w:t>Manufacturing</w:t>
      </w:r>
      <w:r w:rsidRPr="00EC465C">
        <w:rPr>
          <w:lang w:val="en-CA"/>
        </w:rPr>
        <w:tab/>
        <w:t>2</w:t>
      </w:r>
      <w:r w:rsidRPr="00EC465C">
        <w:rPr>
          <w:lang w:val="en-CA"/>
        </w:rPr>
        <w:tab/>
        <w:t xml:space="preserve"> I</w:t>
      </w:r>
      <w:r w:rsidRPr="00EC465C">
        <w:rPr>
          <w:lang w:val="en-CA"/>
        </w:rPr>
        <w:tab/>
        <w:t xml:space="preserve"> </w:t>
      </w:r>
      <w:r w:rsidRPr="00EC465C">
        <w:rPr>
          <w:lang w:val="en-CA"/>
        </w:rPr>
        <w:tab/>
        <w:t xml:space="preserve">  </w:t>
      </w:r>
    </w:p>
    <w:p w14:paraId="21A1ABB5" w14:textId="77777777" w:rsidR="002B1C49" w:rsidRPr="00EC465C" w:rsidRDefault="002B1C49" w:rsidP="001E79AD">
      <w:pPr>
        <w:pStyle w:val="Reponse"/>
        <w:rPr>
          <w:lang w:val="en-CA"/>
        </w:rPr>
      </w:pPr>
      <w:r w:rsidRPr="00EC465C">
        <w:rPr>
          <w:lang w:val="en-CA"/>
        </w:rPr>
        <w:t>Agricultural Products</w:t>
      </w:r>
      <w:r w:rsidRPr="00EC465C">
        <w:rPr>
          <w:lang w:val="en-CA"/>
        </w:rPr>
        <w:tab/>
        <w:t>3</w:t>
      </w:r>
      <w:r w:rsidRPr="00EC465C">
        <w:rPr>
          <w:lang w:val="en-CA"/>
        </w:rPr>
        <w:tab/>
        <w:t xml:space="preserve"> I</w:t>
      </w:r>
      <w:r w:rsidRPr="00EC465C">
        <w:rPr>
          <w:lang w:val="en-CA"/>
        </w:rPr>
        <w:tab/>
        <w:t xml:space="preserve"> </w:t>
      </w:r>
      <w:r w:rsidRPr="00EC465C">
        <w:rPr>
          <w:lang w:val="en-CA"/>
        </w:rPr>
        <w:tab/>
        <w:t xml:space="preserve">  </w:t>
      </w:r>
    </w:p>
    <w:p w14:paraId="524513B9" w14:textId="77777777" w:rsidR="002B1C49" w:rsidRPr="00EC465C" w:rsidRDefault="002B1C49" w:rsidP="001E79AD">
      <w:pPr>
        <w:pStyle w:val="Reponse"/>
        <w:rPr>
          <w:lang w:val="en-CA"/>
        </w:rPr>
      </w:pPr>
      <w:r w:rsidRPr="00EC465C">
        <w:rPr>
          <w:lang w:val="en-CA"/>
        </w:rPr>
        <w:t>Automobiles and car parts</w:t>
      </w:r>
      <w:r w:rsidRPr="00EC465C">
        <w:rPr>
          <w:lang w:val="en-CA"/>
        </w:rPr>
        <w:tab/>
        <w:t>4</w:t>
      </w:r>
      <w:r w:rsidRPr="00EC465C">
        <w:rPr>
          <w:lang w:val="en-CA"/>
        </w:rPr>
        <w:tab/>
        <w:t xml:space="preserve"> I</w:t>
      </w:r>
      <w:r w:rsidRPr="00EC465C">
        <w:rPr>
          <w:lang w:val="en-CA"/>
        </w:rPr>
        <w:tab/>
        <w:t xml:space="preserve"> </w:t>
      </w:r>
      <w:r w:rsidRPr="00EC465C">
        <w:rPr>
          <w:lang w:val="en-CA"/>
        </w:rPr>
        <w:tab/>
        <w:t xml:space="preserve">  </w:t>
      </w:r>
    </w:p>
    <w:p w14:paraId="3F12794C" w14:textId="77777777" w:rsidR="002B1C49" w:rsidRPr="00EC465C" w:rsidRDefault="002B1C49" w:rsidP="001E79AD">
      <w:pPr>
        <w:pStyle w:val="Reponse"/>
        <w:rPr>
          <w:lang w:val="en-CA"/>
        </w:rPr>
      </w:pPr>
      <w:r w:rsidRPr="00EC465C">
        <w:rPr>
          <w:lang w:val="en-CA"/>
        </w:rPr>
        <w:t>Hi-tech</w:t>
      </w:r>
      <w:r w:rsidRPr="00EC465C">
        <w:rPr>
          <w:lang w:val="en-CA"/>
        </w:rPr>
        <w:tab/>
        <w:t>5</w:t>
      </w:r>
      <w:r w:rsidRPr="00EC465C">
        <w:rPr>
          <w:lang w:val="en-CA"/>
        </w:rPr>
        <w:tab/>
        <w:t xml:space="preserve"> I</w:t>
      </w:r>
      <w:r w:rsidRPr="00EC465C">
        <w:rPr>
          <w:lang w:val="en-CA"/>
        </w:rPr>
        <w:tab/>
        <w:t xml:space="preserve"> </w:t>
      </w:r>
      <w:r w:rsidRPr="00EC465C">
        <w:rPr>
          <w:lang w:val="en-CA"/>
        </w:rPr>
        <w:tab/>
        <w:t xml:space="preserve">  </w:t>
      </w:r>
    </w:p>
    <w:p w14:paraId="42C43153" w14:textId="77777777" w:rsidR="002B1C49" w:rsidRPr="00EC465C" w:rsidRDefault="002B1C49" w:rsidP="001E79AD">
      <w:pPr>
        <w:pStyle w:val="Reponse"/>
        <w:rPr>
          <w:lang w:val="en-CA"/>
        </w:rPr>
      </w:pPr>
      <w:r w:rsidRPr="00EC465C">
        <w:rPr>
          <w:lang w:val="en-CA"/>
        </w:rPr>
        <w:t>Education</w:t>
      </w:r>
      <w:r w:rsidRPr="00EC465C">
        <w:rPr>
          <w:lang w:val="en-CA"/>
        </w:rPr>
        <w:tab/>
        <w:t>6</w:t>
      </w:r>
      <w:r w:rsidRPr="00EC465C">
        <w:rPr>
          <w:lang w:val="en-CA"/>
        </w:rPr>
        <w:tab/>
        <w:t xml:space="preserve"> I</w:t>
      </w:r>
      <w:r w:rsidRPr="00EC465C">
        <w:rPr>
          <w:lang w:val="en-CA"/>
        </w:rPr>
        <w:tab/>
        <w:t xml:space="preserve"> </w:t>
      </w:r>
      <w:r w:rsidRPr="00EC465C">
        <w:rPr>
          <w:lang w:val="en-CA"/>
        </w:rPr>
        <w:tab/>
        <w:t xml:space="preserve">  </w:t>
      </w:r>
    </w:p>
    <w:p w14:paraId="7BA51963" w14:textId="77777777" w:rsidR="002B1C49" w:rsidRPr="00EC465C" w:rsidRDefault="002B1C49" w:rsidP="001E79AD">
      <w:pPr>
        <w:pStyle w:val="Reponse"/>
        <w:rPr>
          <w:lang w:val="en-CA"/>
        </w:rPr>
      </w:pPr>
      <w:r w:rsidRPr="00EC465C">
        <w:rPr>
          <w:lang w:val="en-CA"/>
        </w:rPr>
        <w:t>Clean/environmental technology</w:t>
      </w:r>
      <w:r w:rsidRPr="00EC465C">
        <w:rPr>
          <w:lang w:val="en-CA"/>
        </w:rPr>
        <w:tab/>
        <w:t>7</w:t>
      </w:r>
      <w:r w:rsidRPr="00EC465C">
        <w:rPr>
          <w:lang w:val="en-CA"/>
        </w:rPr>
        <w:tab/>
        <w:t xml:space="preserve"> I</w:t>
      </w:r>
      <w:r w:rsidRPr="00EC465C">
        <w:rPr>
          <w:lang w:val="en-CA"/>
        </w:rPr>
        <w:tab/>
        <w:t xml:space="preserve"> </w:t>
      </w:r>
      <w:r w:rsidRPr="00EC465C">
        <w:rPr>
          <w:lang w:val="en-CA"/>
        </w:rPr>
        <w:tab/>
        <w:t xml:space="preserve">  </w:t>
      </w:r>
    </w:p>
    <w:p w14:paraId="07CBDBD0" w14:textId="77777777" w:rsidR="002B1C49" w:rsidRPr="00EC465C" w:rsidRDefault="002B1C49" w:rsidP="001E79AD">
      <w:pPr>
        <w:pStyle w:val="Reponse"/>
        <w:rPr>
          <w:lang w:val="en-CA"/>
        </w:rPr>
      </w:pPr>
      <w:r w:rsidRPr="00EC465C">
        <w:rPr>
          <w:lang w:val="en-CA"/>
        </w:rPr>
        <w:t>Specify</w:t>
      </w:r>
      <w:r w:rsidRPr="00EC465C">
        <w:rPr>
          <w:lang w:val="en-CA"/>
        </w:rPr>
        <w:tab/>
        <w:t>77</w:t>
      </w:r>
      <w:r w:rsidRPr="00EC465C">
        <w:rPr>
          <w:lang w:val="en-CA"/>
        </w:rPr>
        <w:tab/>
      </w:r>
      <w:r w:rsidRPr="00EC465C">
        <w:rPr>
          <w:lang w:val="en-CA"/>
        </w:rPr>
        <w:tab/>
        <w:t xml:space="preserve"> </w:t>
      </w:r>
      <w:r w:rsidRPr="00EC465C">
        <w:rPr>
          <w:lang w:val="en-CA"/>
        </w:rPr>
        <w:tab/>
        <w:t xml:space="preserve">  </w:t>
      </w:r>
    </w:p>
    <w:p w14:paraId="32BC5CF5"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X</w:t>
      </w:r>
      <w:r w:rsidRPr="00EC465C">
        <w:rPr>
          <w:lang w:val="en-CA"/>
        </w:rPr>
        <w:tab/>
        <w:t xml:space="preserve"> </w:t>
      </w:r>
      <w:r w:rsidRPr="00EC465C">
        <w:rPr>
          <w:lang w:val="en-CA"/>
        </w:rPr>
        <w:tab/>
        <w:t xml:space="preserve">  </w:t>
      </w:r>
    </w:p>
    <w:p w14:paraId="7F46E4CA" w14:textId="77777777" w:rsidR="002B1C49" w:rsidRPr="00EC465C" w:rsidRDefault="002B1C49" w:rsidP="001E79AD">
      <w:pPr>
        <w:pStyle w:val="Reponse"/>
        <w:rPr>
          <w:lang w:val="en-CA"/>
        </w:rPr>
      </w:pPr>
    </w:p>
    <w:p w14:paraId="5DC405A7" w14:textId="77777777" w:rsidR="002B1C49" w:rsidRPr="00EC465C" w:rsidRDefault="002B1C49" w:rsidP="001E79AD">
      <w:pPr>
        <w:pStyle w:val="EndQuestion"/>
        <w:rPr>
          <w:lang w:val="en-CA"/>
        </w:rPr>
      </w:pPr>
    </w:p>
    <w:p w14:paraId="4419C3A4" w14:textId="77777777" w:rsidR="002B1C49" w:rsidRPr="00EC465C" w:rsidRDefault="002B1C49" w:rsidP="001E79AD">
      <w:pPr>
        <w:pStyle w:val="Variable"/>
        <w:rPr>
          <w:lang w:val="en-CA"/>
        </w:rPr>
      </w:pPr>
      <w:r w:rsidRPr="00EC465C">
        <w:rPr>
          <w:lang w:val="en-CA"/>
        </w:rPr>
        <w:t>Q4A [0,1]</w:t>
      </w:r>
    </w:p>
    <w:p w14:paraId="2B733A9A" w14:textId="77777777" w:rsidR="002B1C49" w:rsidRPr="00EC465C" w:rsidRDefault="002B1C49" w:rsidP="001E79AD">
      <w:pPr>
        <w:pStyle w:val="Note"/>
        <w:rPr>
          <w:lang w:val="en-CA"/>
        </w:rPr>
      </w:pPr>
      <w:r w:rsidRPr="00EC465C">
        <w:rPr>
          <w:lang w:val="en-CA"/>
        </w:rPr>
        <w:t xml:space="preserve"> Second largest</w:t>
      </w:r>
    </w:p>
    <w:p w14:paraId="7E9BFF7B" w14:textId="77777777" w:rsidR="002B1C49" w:rsidRPr="00EC465C" w:rsidRDefault="002B1C49" w:rsidP="001E79AD">
      <w:pPr>
        <w:pStyle w:val="Reponse"/>
        <w:rPr>
          <w:lang w:val="en-CA"/>
        </w:rPr>
      </w:pPr>
      <w:r w:rsidRPr="00EC465C">
        <w:rPr>
          <w:lang w:val="en-CA"/>
        </w:rPr>
        <w:lastRenderedPageBreak/>
        <w:t>Natural Resources/Energy</w:t>
      </w:r>
      <w:r w:rsidRPr="00EC465C">
        <w:rPr>
          <w:lang w:val="en-CA"/>
        </w:rPr>
        <w:tab/>
        <w:t>1</w:t>
      </w:r>
      <w:r w:rsidRPr="00EC465C">
        <w:rPr>
          <w:lang w:val="en-CA"/>
        </w:rPr>
        <w:tab/>
        <w:t xml:space="preserve"> I</w:t>
      </w:r>
      <w:r w:rsidRPr="00EC465C">
        <w:rPr>
          <w:lang w:val="en-CA"/>
        </w:rPr>
        <w:tab/>
        <w:t xml:space="preserve"> </w:t>
      </w:r>
      <w:r w:rsidRPr="00EC465C">
        <w:rPr>
          <w:lang w:val="en-CA"/>
        </w:rPr>
        <w:tab/>
        <w:t xml:space="preserve">  </w:t>
      </w:r>
    </w:p>
    <w:p w14:paraId="41A51435" w14:textId="77777777" w:rsidR="002B1C49" w:rsidRPr="00EC465C" w:rsidRDefault="002B1C49" w:rsidP="001E79AD">
      <w:pPr>
        <w:pStyle w:val="Reponse"/>
        <w:rPr>
          <w:lang w:val="en-CA"/>
        </w:rPr>
      </w:pPr>
      <w:r w:rsidRPr="00EC465C">
        <w:rPr>
          <w:lang w:val="en-CA"/>
        </w:rPr>
        <w:t>Manufacturing</w:t>
      </w:r>
      <w:r w:rsidRPr="00EC465C">
        <w:rPr>
          <w:lang w:val="en-CA"/>
        </w:rPr>
        <w:tab/>
        <w:t>2</w:t>
      </w:r>
      <w:r w:rsidRPr="00EC465C">
        <w:rPr>
          <w:lang w:val="en-CA"/>
        </w:rPr>
        <w:tab/>
        <w:t xml:space="preserve"> I</w:t>
      </w:r>
      <w:r w:rsidRPr="00EC465C">
        <w:rPr>
          <w:lang w:val="en-CA"/>
        </w:rPr>
        <w:tab/>
        <w:t xml:space="preserve"> </w:t>
      </w:r>
      <w:r w:rsidRPr="00EC465C">
        <w:rPr>
          <w:lang w:val="en-CA"/>
        </w:rPr>
        <w:tab/>
        <w:t xml:space="preserve">  </w:t>
      </w:r>
    </w:p>
    <w:p w14:paraId="75051F46" w14:textId="77777777" w:rsidR="002B1C49" w:rsidRPr="00EC465C" w:rsidRDefault="002B1C49" w:rsidP="001E79AD">
      <w:pPr>
        <w:pStyle w:val="Reponse"/>
        <w:rPr>
          <w:lang w:val="en-CA"/>
        </w:rPr>
      </w:pPr>
      <w:r w:rsidRPr="00EC465C">
        <w:rPr>
          <w:lang w:val="en-CA"/>
        </w:rPr>
        <w:t>Agricultural Products</w:t>
      </w:r>
      <w:r w:rsidRPr="00EC465C">
        <w:rPr>
          <w:lang w:val="en-CA"/>
        </w:rPr>
        <w:tab/>
        <w:t>3</w:t>
      </w:r>
      <w:r w:rsidRPr="00EC465C">
        <w:rPr>
          <w:lang w:val="en-CA"/>
        </w:rPr>
        <w:tab/>
        <w:t xml:space="preserve"> I</w:t>
      </w:r>
      <w:r w:rsidRPr="00EC465C">
        <w:rPr>
          <w:lang w:val="en-CA"/>
        </w:rPr>
        <w:tab/>
        <w:t xml:space="preserve"> </w:t>
      </w:r>
      <w:r w:rsidRPr="00EC465C">
        <w:rPr>
          <w:lang w:val="en-CA"/>
        </w:rPr>
        <w:tab/>
        <w:t xml:space="preserve">  </w:t>
      </w:r>
    </w:p>
    <w:p w14:paraId="608DC174" w14:textId="77777777" w:rsidR="002B1C49" w:rsidRPr="00EC465C" w:rsidRDefault="002B1C49" w:rsidP="001E79AD">
      <w:pPr>
        <w:pStyle w:val="Reponse"/>
        <w:rPr>
          <w:lang w:val="en-CA"/>
        </w:rPr>
      </w:pPr>
      <w:r w:rsidRPr="00EC465C">
        <w:rPr>
          <w:lang w:val="en-CA"/>
        </w:rPr>
        <w:t>Automobiles and car parts</w:t>
      </w:r>
      <w:r w:rsidRPr="00EC465C">
        <w:rPr>
          <w:lang w:val="en-CA"/>
        </w:rPr>
        <w:tab/>
        <w:t>4</w:t>
      </w:r>
      <w:r w:rsidRPr="00EC465C">
        <w:rPr>
          <w:lang w:val="en-CA"/>
        </w:rPr>
        <w:tab/>
        <w:t xml:space="preserve"> I</w:t>
      </w:r>
      <w:r w:rsidRPr="00EC465C">
        <w:rPr>
          <w:lang w:val="en-CA"/>
        </w:rPr>
        <w:tab/>
        <w:t xml:space="preserve"> </w:t>
      </w:r>
      <w:r w:rsidRPr="00EC465C">
        <w:rPr>
          <w:lang w:val="en-CA"/>
        </w:rPr>
        <w:tab/>
        <w:t xml:space="preserve">  </w:t>
      </w:r>
    </w:p>
    <w:p w14:paraId="39437740" w14:textId="77777777" w:rsidR="002B1C49" w:rsidRPr="00EC465C" w:rsidRDefault="002B1C49" w:rsidP="001E79AD">
      <w:pPr>
        <w:pStyle w:val="Reponse"/>
        <w:rPr>
          <w:lang w:val="en-CA"/>
        </w:rPr>
      </w:pPr>
      <w:r w:rsidRPr="00EC465C">
        <w:rPr>
          <w:lang w:val="en-CA"/>
        </w:rPr>
        <w:t>Hi-tech</w:t>
      </w:r>
      <w:r w:rsidRPr="00EC465C">
        <w:rPr>
          <w:lang w:val="en-CA"/>
        </w:rPr>
        <w:tab/>
        <w:t>5</w:t>
      </w:r>
      <w:r w:rsidRPr="00EC465C">
        <w:rPr>
          <w:lang w:val="en-CA"/>
        </w:rPr>
        <w:tab/>
        <w:t xml:space="preserve"> I</w:t>
      </w:r>
      <w:r w:rsidRPr="00EC465C">
        <w:rPr>
          <w:lang w:val="en-CA"/>
        </w:rPr>
        <w:tab/>
        <w:t xml:space="preserve"> </w:t>
      </w:r>
      <w:r w:rsidRPr="00EC465C">
        <w:rPr>
          <w:lang w:val="en-CA"/>
        </w:rPr>
        <w:tab/>
        <w:t xml:space="preserve">  </w:t>
      </w:r>
    </w:p>
    <w:p w14:paraId="6C42B29B" w14:textId="77777777" w:rsidR="002B1C49" w:rsidRPr="00EC465C" w:rsidRDefault="002B1C49" w:rsidP="001E79AD">
      <w:pPr>
        <w:pStyle w:val="Reponse"/>
        <w:rPr>
          <w:lang w:val="en-CA"/>
        </w:rPr>
      </w:pPr>
      <w:r w:rsidRPr="00EC465C">
        <w:rPr>
          <w:lang w:val="en-CA"/>
        </w:rPr>
        <w:t>Education</w:t>
      </w:r>
      <w:r w:rsidRPr="00EC465C">
        <w:rPr>
          <w:lang w:val="en-CA"/>
        </w:rPr>
        <w:tab/>
        <w:t>6</w:t>
      </w:r>
      <w:r w:rsidRPr="00EC465C">
        <w:rPr>
          <w:lang w:val="en-CA"/>
        </w:rPr>
        <w:tab/>
        <w:t xml:space="preserve"> I</w:t>
      </w:r>
      <w:r w:rsidRPr="00EC465C">
        <w:rPr>
          <w:lang w:val="en-CA"/>
        </w:rPr>
        <w:tab/>
        <w:t xml:space="preserve"> </w:t>
      </w:r>
      <w:r w:rsidRPr="00EC465C">
        <w:rPr>
          <w:lang w:val="en-CA"/>
        </w:rPr>
        <w:tab/>
        <w:t xml:space="preserve">  </w:t>
      </w:r>
    </w:p>
    <w:p w14:paraId="55CAD4C6" w14:textId="77777777" w:rsidR="002B1C49" w:rsidRPr="00EC465C" w:rsidRDefault="002B1C49" w:rsidP="001E79AD">
      <w:pPr>
        <w:pStyle w:val="Reponse"/>
        <w:rPr>
          <w:lang w:val="en-CA"/>
        </w:rPr>
      </w:pPr>
      <w:r w:rsidRPr="00EC465C">
        <w:rPr>
          <w:lang w:val="en-CA"/>
        </w:rPr>
        <w:t>Clean/environmental technology</w:t>
      </w:r>
      <w:r w:rsidRPr="00EC465C">
        <w:rPr>
          <w:lang w:val="en-CA"/>
        </w:rPr>
        <w:tab/>
        <w:t>7</w:t>
      </w:r>
      <w:r w:rsidRPr="00EC465C">
        <w:rPr>
          <w:lang w:val="en-CA"/>
        </w:rPr>
        <w:tab/>
        <w:t xml:space="preserve"> I</w:t>
      </w:r>
      <w:r w:rsidRPr="00EC465C">
        <w:rPr>
          <w:lang w:val="en-CA"/>
        </w:rPr>
        <w:tab/>
        <w:t xml:space="preserve"> </w:t>
      </w:r>
      <w:r w:rsidRPr="00EC465C">
        <w:rPr>
          <w:lang w:val="en-CA"/>
        </w:rPr>
        <w:tab/>
        <w:t xml:space="preserve">  </w:t>
      </w:r>
    </w:p>
    <w:p w14:paraId="6151A27E" w14:textId="77777777" w:rsidR="002B1C49" w:rsidRPr="00EC465C" w:rsidRDefault="002B1C49" w:rsidP="001E79AD">
      <w:pPr>
        <w:pStyle w:val="Reponse"/>
        <w:rPr>
          <w:lang w:val="en-CA"/>
        </w:rPr>
      </w:pPr>
      <w:r w:rsidRPr="00EC465C">
        <w:rPr>
          <w:lang w:val="en-CA"/>
        </w:rPr>
        <w:t>Specify</w:t>
      </w:r>
      <w:r w:rsidRPr="00EC465C">
        <w:rPr>
          <w:lang w:val="en-CA"/>
        </w:rPr>
        <w:tab/>
        <w:t>77</w:t>
      </w:r>
      <w:r w:rsidRPr="00EC465C">
        <w:rPr>
          <w:lang w:val="en-CA"/>
        </w:rPr>
        <w:tab/>
      </w:r>
      <w:r w:rsidRPr="00EC465C">
        <w:rPr>
          <w:lang w:val="en-CA"/>
        </w:rPr>
        <w:tab/>
        <w:t xml:space="preserve"> </w:t>
      </w:r>
      <w:r w:rsidRPr="00EC465C">
        <w:rPr>
          <w:lang w:val="en-CA"/>
        </w:rPr>
        <w:tab/>
        <w:t xml:space="preserve">  </w:t>
      </w:r>
    </w:p>
    <w:p w14:paraId="13D3B190"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X</w:t>
      </w:r>
      <w:r w:rsidRPr="00EC465C">
        <w:rPr>
          <w:lang w:val="en-CA"/>
        </w:rPr>
        <w:tab/>
        <w:t xml:space="preserve"> </w:t>
      </w:r>
      <w:r w:rsidRPr="00EC465C">
        <w:rPr>
          <w:lang w:val="en-CA"/>
        </w:rPr>
        <w:tab/>
        <w:t xml:space="preserve">  </w:t>
      </w:r>
    </w:p>
    <w:p w14:paraId="3B4FA978" w14:textId="77777777" w:rsidR="002B1C49" w:rsidRPr="00EC465C" w:rsidRDefault="002B1C49" w:rsidP="001E79AD">
      <w:pPr>
        <w:pStyle w:val="Reponse"/>
        <w:rPr>
          <w:lang w:val="en-CA"/>
        </w:rPr>
      </w:pPr>
    </w:p>
    <w:p w14:paraId="7A25375C" w14:textId="77777777" w:rsidR="002B1C49" w:rsidRPr="00EC465C" w:rsidRDefault="002B1C49" w:rsidP="001E79AD">
      <w:pPr>
        <w:pStyle w:val="EndQuestion"/>
        <w:rPr>
          <w:lang w:val="en-CA"/>
        </w:rPr>
      </w:pPr>
    </w:p>
    <w:p w14:paraId="00C9AB4D" w14:textId="77777777" w:rsidR="002B1C49" w:rsidRPr="00EC465C" w:rsidRDefault="002B1C49" w:rsidP="001E79AD">
      <w:pPr>
        <w:pStyle w:val="Variable"/>
        <w:rPr>
          <w:lang w:val="en-CA"/>
        </w:rPr>
      </w:pPr>
      <w:r w:rsidRPr="00EC465C">
        <w:rPr>
          <w:lang w:val="en-CA"/>
        </w:rPr>
        <w:t>Q5</w:t>
      </w:r>
    </w:p>
    <w:p w14:paraId="53BD6B95" w14:textId="77777777" w:rsidR="002B1C49" w:rsidRPr="00EC465C" w:rsidRDefault="002B1C49" w:rsidP="001E79AD">
      <w:pPr>
        <w:pStyle w:val="Question"/>
        <w:rPr>
          <w:lang w:val="en-CA"/>
        </w:rPr>
      </w:pPr>
      <w:r w:rsidRPr="00EC465C">
        <w:rPr>
          <w:lang w:val="en-CA"/>
        </w:rPr>
        <w:t xml:space="preserve"> Compared to our export of products (such natural resources and manufactured goods) how much do you think services (such as financial services) contribute to Canada's overall exports? Please use a 7-point scale where 1 is services much less than products, 7 is services much more than products and the mid-point 4 is about the same.</w:t>
      </w:r>
    </w:p>
    <w:p w14:paraId="24D51F54" w14:textId="77777777" w:rsidR="002B1C49" w:rsidRPr="00EC465C" w:rsidRDefault="002B1C49" w:rsidP="001E79AD">
      <w:pPr>
        <w:pStyle w:val="Reponse"/>
        <w:rPr>
          <w:lang w:val="en-CA"/>
        </w:rPr>
      </w:pPr>
      <w:r w:rsidRPr="00EC465C">
        <w:rPr>
          <w:lang w:val="en-CA"/>
        </w:rPr>
        <w:t>Services much less than products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1F1FA38C"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1BD1F705"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60FE4764" w14:textId="77777777" w:rsidR="002B1C49" w:rsidRPr="00EC465C" w:rsidRDefault="002B1C49" w:rsidP="001E79AD">
      <w:pPr>
        <w:pStyle w:val="Reponse"/>
        <w:rPr>
          <w:lang w:val="en-CA"/>
        </w:rPr>
      </w:pPr>
      <w:r w:rsidRPr="00EC465C">
        <w:rPr>
          <w:lang w:val="en-CA"/>
        </w:rPr>
        <w:t>About the same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1605B999"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74ADD621"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4BFCAEFE" w14:textId="77777777" w:rsidR="002B1C49" w:rsidRPr="00EC465C" w:rsidRDefault="002B1C49" w:rsidP="001E79AD">
      <w:pPr>
        <w:pStyle w:val="Reponse"/>
        <w:rPr>
          <w:lang w:val="en-CA"/>
        </w:rPr>
      </w:pPr>
      <w:r w:rsidRPr="00EC465C">
        <w:rPr>
          <w:lang w:val="en-CA"/>
        </w:rPr>
        <w:t>Services much more than products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37D21B9E"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127A51F8" w14:textId="77777777" w:rsidR="002B1C49" w:rsidRPr="00EC465C" w:rsidRDefault="002B1C49" w:rsidP="001E79AD">
      <w:pPr>
        <w:pStyle w:val="Reponse"/>
        <w:rPr>
          <w:lang w:val="en-CA"/>
        </w:rPr>
      </w:pPr>
    </w:p>
    <w:p w14:paraId="79A75B33" w14:textId="77777777" w:rsidR="002B1C49" w:rsidRPr="00EC465C" w:rsidRDefault="002B1C49" w:rsidP="001E79AD">
      <w:pPr>
        <w:pStyle w:val="EndQuestion"/>
        <w:rPr>
          <w:lang w:val="en-CA"/>
        </w:rPr>
      </w:pPr>
    </w:p>
    <w:p w14:paraId="2462B801" w14:textId="77777777" w:rsidR="002B1C49" w:rsidRPr="00EC465C" w:rsidRDefault="002B1C49" w:rsidP="001E79AD">
      <w:pPr>
        <w:pStyle w:val="Variable"/>
        <w:rPr>
          <w:lang w:val="en-CA"/>
        </w:rPr>
      </w:pPr>
      <w:r w:rsidRPr="00EC465C">
        <w:rPr>
          <w:lang w:val="en-CA"/>
        </w:rPr>
        <w:t xml:space="preserve">PREQ6 </w:t>
      </w:r>
    </w:p>
    <w:p w14:paraId="7A39B73B" w14:textId="77777777" w:rsidR="002B1C49" w:rsidRPr="00EC465C" w:rsidRDefault="002B1C49" w:rsidP="001E79AD">
      <w:pPr>
        <w:pStyle w:val="Question"/>
        <w:rPr>
          <w:lang w:val="en-CA"/>
        </w:rPr>
      </w:pPr>
      <w:r w:rsidRPr="00EC465C">
        <w:rPr>
          <w:lang w:val="en-CA"/>
        </w:rPr>
        <w:t xml:space="preserve"> To what extent do you think our international trade and investment policies should ensure Canada is globally competitive in each of the following areas? Please use a 7-point scale where 1 is to no extent whatsoever, 7 is to a great extent and the mid-point 4 is to a moderate extent.</w:t>
      </w:r>
    </w:p>
    <w:p w14:paraId="13374D78" w14:textId="77777777" w:rsidR="002B1C49" w:rsidRPr="00EC465C" w:rsidRDefault="002B1C49" w:rsidP="001E79AD">
      <w:pPr>
        <w:pStyle w:val="Question"/>
        <w:rPr>
          <w:lang w:val="en-CA"/>
        </w:rPr>
      </w:pPr>
    </w:p>
    <w:p w14:paraId="4BA3B1F6" w14:textId="77777777" w:rsidR="002B1C49" w:rsidRPr="00EC465C" w:rsidRDefault="002B1C49" w:rsidP="001E79AD">
      <w:pPr>
        <w:pStyle w:val="EndQuestion"/>
        <w:rPr>
          <w:lang w:val="en-CA"/>
        </w:rPr>
      </w:pPr>
    </w:p>
    <w:p w14:paraId="61EEFB23" w14:textId="77777777" w:rsidR="002B1C49" w:rsidRPr="00EC465C" w:rsidRDefault="002B1C49" w:rsidP="001E79AD">
      <w:pPr>
        <w:pStyle w:val="Variable"/>
        <w:rPr>
          <w:lang w:val="en-CA"/>
        </w:rPr>
      </w:pPr>
      <w:r w:rsidRPr="00EC465C">
        <w:rPr>
          <w:lang w:val="en-CA"/>
        </w:rPr>
        <w:t>Q6A</w:t>
      </w:r>
    </w:p>
    <w:p w14:paraId="28256693" w14:textId="77777777" w:rsidR="002B1C49" w:rsidRPr="00EC465C" w:rsidRDefault="002B1C49" w:rsidP="001E79AD">
      <w:pPr>
        <w:pStyle w:val="Note"/>
        <w:rPr>
          <w:lang w:val="en-CA"/>
        </w:rPr>
      </w:pPr>
      <w:r w:rsidRPr="00EC465C">
        <w:rPr>
          <w:lang w:val="en-CA"/>
        </w:rPr>
        <w:t xml:space="preserve"> Clean/green technologies</w:t>
      </w:r>
    </w:p>
    <w:p w14:paraId="3DDCEEB8" w14:textId="77777777" w:rsidR="002B1C49" w:rsidRPr="00EC465C" w:rsidRDefault="002B1C49" w:rsidP="001E79AD">
      <w:pPr>
        <w:pStyle w:val="Reponse"/>
        <w:rPr>
          <w:lang w:val="en-CA"/>
        </w:rPr>
      </w:pPr>
      <w:r w:rsidRPr="00EC465C">
        <w:rPr>
          <w:lang w:val="en-CA"/>
        </w:rPr>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5FBED019"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36424552"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276A2665"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2E4FAEBC"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41EF250F"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0E6D8439" w14:textId="77777777" w:rsidR="002B1C49" w:rsidRPr="00EC465C" w:rsidRDefault="002B1C49" w:rsidP="001E79AD">
      <w:pPr>
        <w:pStyle w:val="Reponse"/>
        <w:rPr>
          <w:lang w:val="en-CA"/>
        </w:rPr>
      </w:pPr>
      <w:r w:rsidRPr="00EC465C">
        <w:rPr>
          <w:lang w:val="en-CA"/>
        </w:rPr>
        <w:t>To a 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1A763508"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43DD41D5" w14:textId="77777777" w:rsidR="002B1C49" w:rsidRPr="00EC465C" w:rsidRDefault="002B1C49" w:rsidP="001E79AD">
      <w:pPr>
        <w:pStyle w:val="Reponse"/>
        <w:rPr>
          <w:lang w:val="en-CA"/>
        </w:rPr>
      </w:pPr>
    </w:p>
    <w:p w14:paraId="1A335EA0" w14:textId="77777777" w:rsidR="002B1C49" w:rsidRPr="00EC465C" w:rsidRDefault="002B1C49" w:rsidP="001E79AD">
      <w:pPr>
        <w:pStyle w:val="EndQuestion"/>
        <w:rPr>
          <w:lang w:val="en-CA"/>
        </w:rPr>
      </w:pPr>
    </w:p>
    <w:p w14:paraId="3FC1D639" w14:textId="77777777" w:rsidR="002B1C49" w:rsidRPr="00EC465C" w:rsidRDefault="002B1C49" w:rsidP="001E79AD">
      <w:pPr>
        <w:pStyle w:val="Variable"/>
        <w:rPr>
          <w:lang w:val="en-CA"/>
        </w:rPr>
      </w:pPr>
      <w:r w:rsidRPr="00EC465C">
        <w:rPr>
          <w:lang w:val="en-CA"/>
        </w:rPr>
        <w:t>Q6B</w:t>
      </w:r>
    </w:p>
    <w:p w14:paraId="0A442818" w14:textId="77777777" w:rsidR="002B1C49" w:rsidRPr="00EC465C" w:rsidRDefault="002B1C49" w:rsidP="001E79AD">
      <w:pPr>
        <w:pStyle w:val="Note"/>
        <w:rPr>
          <w:lang w:val="en-CA"/>
        </w:rPr>
      </w:pPr>
      <w:r w:rsidRPr="00EC465C">
        <w:rPr>
          <w:lang w:val="en-CA"/>
        </w:rPr>
        <w:t xml:space="preserve"> Health technologies</w:t>
      </w:r>
    </w:p>
    <w:p w14:paraId="73C2DCF5" w14:textId="77777777" w:rsidR="002B1C49" w:rsidRPr="00EC465C" w:rsidRDefault="002B1C49" w:rsidP="001E79AD">
      <w:pPr>
        <w:pStyle w:val="Reponse"/>
        <w:rPr>
          <w:lang w:val="en-CA"/>
        </w:rPr>
      </w:pPr>
      <w:r w:rsidRPr="00EC465C">
        <w:rPr>
          <w:lang w:val="en-CA"/>
        </w:rPr>
        <w:lastRenderedPageBreak/>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15A3A4B5"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41F2776A"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0DDBF82D"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4ACC8195"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2294038D"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23590A92" w14:textId="77777777" w:rsidR="002B1C49" w:rsidRPr="00EC465C" w:rsidRDefault="002B1C49" w:rsidP="001E79AD">
      <w:pPr>
        <w:pStyle w:val="Reponse"/>
        <w:rPr>
          <w:lang w:val="en-CA"/>
        </w:rPr>
      </w:pPr>
      <w:r w:rsidRPr="00EC465C">
        <w:rPr>
          <w:lang w:val="en-CA"/>
        </w:rPr>
        <w:t>To a 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29F74E6B"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0F882E60" w14:textId="77777777" w:rsidR="002B1C49" w:rsidRPr="00EC465C" w:rsidRDefault="002B1C49" w:rsidP="001E79AD">
      <w:pPr>
        <w:pStyle w:val="Reponse"/>
        <w:rPr>
          <w:lang w:val="en-CA"/>
        </w:rPr>
      </w:pPr>
    </w:p>
    <w:p w14:paraId="7667C1A2" w14:textId="77777777" w:rsidR="002B1C49" w:rsidRPr="00EC465C" w:rsidRDefault="002B1C49" w:rsidP="001E79AD">
      <w:pPr>
        <w:pStyle w:val="EndQuestion"/>
        <w:rPr>
          <w:lang w:val="en-CA"/>
        </w:rPr>
      </w:pPr>
    </w:p>
    <w:p w14:paraId="057C5CDD" w14:textId="77777777" w:rsidR="002B1C49" w:rsidRPr="00EC465C" w:rsidRDefault="002B1C49" w:rsidP="001E79AD">
      <w:pPr>
        <w:pStyle w:val="Variable"/>
        <w:rPr>
          <w:lang w:val="en-CA"/>
        </w:rPr>
      </w:pPr>
      <w:r w:rsidRPr="00EC465C">
        <w:rPr>
          <w:lang w:val="en-CA"/>
        </w:rPr>
        <w:t>Q6C</w:t>
      </w:r>
    </w:p>
    <w:p w14:paraId="0F034B40" w14:textId="77777777" w:rsidR="002B1C49" w:rsidRPr="00EC465C" w:rsidRDefault="002B1C49" w:rsidP="001E79AD">
      <w:pPr>
        <w:pStyle w:val="Note"/>
        <w:rPr>
          <w:lang w:val="en-CA"/>
        </w:rPr>
      </w:pPr>
      <w:r w:rsidRPr="00EC465C">
        <w:rPr>
          <w:lang w:val="en-CA"/>
        </w:rPr>
        <w:t xml:space="preserve"> Artificial Intelligence</w:t>
      </w:r>
    </w:p>
    <w:p w14:paraId="0C6A9C3D" w14:textId="77777777" w:rsidR="002B1C49" w:rsidRPr="00EC465C" w:rsidRDefault="002B1C49" w:rsidP="001E79AD">
      <w:pPr>
        <w:pStyle w:val="Reponse"/>
        <w:rPr>
          <w:lang w:val="en-CA"/>
        </w:rPr>
      </w:pPr>
      <w:r w:rsidRPr="00EC465C">
        <w:rPr>
          <w:lang w:val="en-CA"/>
        </w:rPr>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70F8764C"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06DF2CE9"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3ACA9E51"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0A2861B2"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4A389C17"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78C9018F" w14:textId="77777777" w:rsidR="002B1C49" w:rsidRPr="00EC465C" w:rsidRDefault="002B1C49" w:rsidP="001E79AD">
      <w:pPr>
        <w:pStyle w:val="Reponse"/>
        <w:rPr>
          <w:lang w:val="en-CA"/>
        </w:rPr>
      </w:pPr>
      <w:r w:rsidRPr="00EC465C">
        <w:rPr>
          <w:lang w:val="en-CA"/>
        </w:rPr>
        <w:t>To a 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524DB7AB"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0A8C0A8B" w14:textId="77777777" w:rsidR="002B1C49" w:rsidRPr="00EC465C" w:rsidRDefault="002B1C49" w:rsidP="001E79AD">
      <w:pPr>
        <w:pStyle w:val="Reponse"/>
        <w:rPr>
          <w:lang w:val="en-CA"/>
        </w:rPr>
      </w:pPr>
    </w:p>
    <w:p w14:paraId="397D2DCB" w14:textId="77777777" w:rsidR="002B1C49" w:rsidRPr="00EC465C" w:rsidRDefault="002B1C49" w:rsidP="001E79AD">
      <w:pPr>
        <w:pStyle w:val="EndQuestion"/>
        <w:rPr>
          <w:lang w:val="en-CA"/>
        </w:rPr>
      </w:pPr>
    </w:p>
    <w:p w14:paraId="1252A089" w14:textId="77777777" w:rsidR="002B1C49" w:rsidRPr="00EC465C" w:rsidRDefault="002B1C49" w:rsidP="001E79AD">
      <w:pPr>
        <w:pStyle w:val="Variable"/>
        <w:rPr>
          <w:lang w:val="en-CA"/>
        </w:rPr>
      </w:pPr>
      <w:r w:rsidRPr="00EC465C">
        <w:rPr>
          <w:lang w:val="en-CA"/>
        </w:rPr>
        <w:t>Q7</w:t>
      </w:r>
    </w:p>
    <w:p w14:paraId="06E56ECE" w14:textId="77777777" w:rsidR="002B1C49" w:rsidRPr="00EC465C" w:rsidRDefault="002B1C49" w:rsidP="001E79AD">
      <w:pPr>
        <w:pStyle w:val="Question"/>
        <w:rPr>
          <w:lang w:val="en-CA"/>
        </w:rPr>
      </w:pPr>
      <w:r w:rsidRPr="00EC465C">
        <w:rPr>
          <w:lang w:val="en-CA"/>
        </w:rPr>
        <w:t xml:space="preserve"> To what extent do you think our international trade and investment policies should ensure Canada is prepared for future pandemics and other global challenges? Please use a 7-point scale where 1 is to no extent whatsoever, 7 is to a great extent and the mid-point 4 is to a moderate extent.</w:t>
      </w:r>
    </w:p>
    <w:p w14:paraId="2AD88FCE" w14:textId="77777777" w:rsidR="002B1C49" w:rsidRPr="00EC465C" w:rsidRDefault="002B1C49" w:rsidP="001E79AD">
      <w:pPr>
        <w:pStyle w:val="Reponse"/>
        <w:rPr>
          <w:lang w:val="en-CA"/>
        </w:rPr>
      </w:pPr>
      <w:r w:rsidRPr="00EC465C">
        <w:rPr>
          <w:lang w:val="en-CA"/>
        </w:rPr>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5111A9CD"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2DAC00C1"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3AA5B971"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02C7E8EA"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4A3F09B6"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6F646781" w14:textId="77777777" w:rsidR="002B1C49" w:rsidRPr="00EC465C" w:rsidRDefault="002B1C49" w:rsidP="001E79AD">
      <w:pPr>
        <w:pStyle w:val="Reponse"/>
        <w:rPr>
          <w:lang w:val="en-CA"/>
        </w:rPr>
      </w:pPr>
      <w:r w:rsidRPr="00EC465C">
        <w:rPr>
          <w:lang w:val="en-CA"/>
        </w:rPr>
        <w:t>To a 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79E3AF47"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2EC83AE5" w14:textId="77777777" w:rsidR="002B1C49" w:rsidRPr="00EC465C" w:rsidRDefault="002B1C49" w:rsidP="001E79AD">
      <w:pPr>
        <w:pStyle w:val="Reponse"/>
        <w:rPr>
          <w:lang w:val="en-CA"/>
        </w:rPr>
      </w:pPr>
    </w:p>
    <w:p w14:paraId="52881FA8" w14:textId="77777777" w:rsidR="002B1C49" w:rsidRPr="00EC465C" w:rsidRDefault="002B1C49" w:rsidP="001E79AD">
      <w:pPr>
        <w:pStyle w:val="EndQuestion"/>
        <w:rPr>
          <w:lang w:val="en-CA"/>
        </w:rPr>
      </w:pPr>
    </w:p>
    <w:p w14:paraId="4B336046" w14:textId="77777777" w:rsidR="002B1C49" w:rsidRPr="00EC465C" w:rsidRDefault="002B1C49" w:rsidP="001E79AD">
      <w:pPr>
        <w:pStyle w:val="Variable"/>
        <w:rPr>
          <w:lang w:val="en-CA"/>
        </w:rPr>
      </w:pPr>
      <w:r w:rsidRPr="00EC465C">
        <w:rPr>
          <w:lang w:val="en-CA"/>
        </w:rPr>
        <w:lastRenderedPageBreak/>
        <w:t>Q8</w:t>
      </w:r>
    </w:p>
    <w:p w14:paraId="0D013B05" w14:textId="77777777" w:rsidR="002B1C49" w:rsidRPr="00EC465C" w:rsidRDefault="002B1C49" w:rsidP="001E79AD">
      <w:pPr>
        <w:pStyle w:val="Question"/>
        <w:rPr>
          <w:lang w:val="en-CA"/>
        </w:rPr>
      </w:pPr>
      <w:r w:rsidRPr="00EC465C">
        <w:rPr>
          <w:lang w:val="en-CA"/>
        </w:rPr>
        <w:t xml:space="preserve"> Over the past 10 years, do you think international trade has become less important or more important in terms of its contribution to the Canadian economy? Please use a 7-point scale where 1 is much less important, 7 is much more important and the mid-point 4 is neither.</w:t>
      </w:r>
    </w:p>
    <w:p w14:paraId="0341DD47" w14:textId="77777777" w:rsidR="002B1C49" w:rsidRPr="00EC465C" w:rsidRDefault="002B1C49" w:rsidP="001E79AD">
      <w:pPr>
        <w:pStyle w:val="Reponse"/>
        <w:rPr>
          <w:lang w:val="en-CA"/>
        </w:rPr>
      </w:pPr>
      <w:r w:rsidRPr="00EC465C">
        <w:rPr>
          <w:lang w:val="en-CA"/>
        </w:rPr>
        <w:t>Much less important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10D29196"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7927E216"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0A19587C" w14:textId="77777777" w:rsidR="002B1C49" w:rsidRPr="00EC465C" w:rsidRDefault="002B1C49" w:rsidP="001E79AD">
      <w:pPr>
        <w:pStyle w:val="Reponse"/>
        <w:rPr>
          <w:lang w:val="en-CA"/>
        </w:rPr>
      </w:pPr>
      <w:r w:rsidRPr="00EC465C">
        <w:rPr>
          <w:lang w:val="en-CA"/>
        </w:rPr>
        <w:t>Neither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09645582"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69310223"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182BF579" w14:textId="77777777" w:rsidR="002B1C49" w:rsidRPr="00EC465C" w:rsidRDefault="002B1C49" w:rsidP="001E79AD">
      <w:pPr>
        <w:pStyle w:val="Reponse"/>
        <w:rPr>
          <w:lang w:val="en-CA"/>
        </w:rPr>
      </w:pPr>
      <w:r w:rsidRPr="00EC465C">
        <w:rPr>
          <w:lang w:val="en-CA"/>
        </w:rPr>
        <w:t>Much more important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6974E6FD"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44CE756A" w14:textId="77777777" w:rsidR="002B1C49" w:rsidRPr="00EC465C" w:rsidRDefault="002B1C49" w:rsidP="001E79AD">
      <w:pPr>
        <w:pStyle w:val="Reponse"/>
        <w:rPr>
          <w:lang w:val="en-CA"/>
        </w:rPr>
      </w:pPr>
    </w:p>
    <w:p w14:paraId="3F7B46DD" w14:textId="77777777" w:rsidR="002B1C49" w:rsidRPr="00EC465C" w:rsidRDefault="002B1C49" w:rsidP="001E79AD">
      <w:pPr>
        <w:pStyle w:val="EndQuestion"/>
        <w:rPr>
          <w:lang w:val="en-CA"/>
        </w:rPr>
      </w:pPr>
    </w:p>
    <w:p w14:paraId="775A6094" w14:textId="77777777" w:rsidR="002B1C49" w:rsidRPr="00EC465C" w:rsidRDefault="002B1C49" w:rsidP="001E79AD">
      <w:pPr>
        <w:pStyle w:val="Variable"/>
        <w:rPr>
          <w:lang w:val="en-CA"/>
        </w:rPr>
      </w:pPr>
      <w:r w:rsidRPr="00EC465C">
        <w:rPr>
          <w:lang w:val="en-CA"/>
        </w:rPr>
        <w:t>Q9 [1,3]</w:t>
      </w:r>
    </w:p>
    <w:p w14:paraId="6137F4DE" w14:textId="77777777" w:rsidR="002B1C49" w:rsidRPr="00EC465C" w:rsidRDefault="002B1C49" w:rsidP="001E79AD">
      <w:pPr>
        <w:pStyle w:val="Question"/>
        <w:rPr>
          <w:lang w:val="en-CA"/>
        </w:rPr>
      </w:pPr>
      <w:r w:rsidRPr="00EC465C">
        <w:rPr>
          <w:lang w:val="en-CA"/>
        </w:rPr>
        <w:t xml:space="preserve"> Why do you feel this way?</w:t>
      </w:r>
    </w:p>
    <w:p w14:paraId="3AB9C017" w14:textId="77777777" w:rsidR="002B1C49" w:rsidRPr="00EC465C" w:rsidRDefault="002B1C49" w:rsidP="001E79AD">
      <w:pPr>
        <w:pStyle w:val="Reponse"/>
        <w:rPr>
          <w:lang w:val="en-CA"/>
        </w:rPr>
      </w:pPr>
      <w:r w:rsidRPr="00EC465C">
        <w:rPr>
          <w:lang w:val="en-CA"/>
        </w:rPr>
        <w:t xml:space="preserve">Please specify: </w:t>
      </w:r>
      <w:r w:rsidRPr="00EC465C">
        <w:rPr>
          <w:lang w:val="en-CA"/>
        </w:rPr>
        <w:tab/>
        <w:t>77</w:t>
      </w:r>
      <w:r w:rsidRPr="00EC465C">
        <w:rPr>
          <w:lang w:val="en-CA"/>
        </w:rPr>
        <w:tab/>
      </w:r>
      <w:r w:rsidRPr="00EC465C">
        <w:rPr>
          <w:lang w:val="en-CA"/>
        </w:rPr>
        <w:tab/>
        <w:t xml:space="preserve"> </w:t>
      </w:r>
      <w:r w:rsidRPr="00EC465C">
        <w:rPr>
          <w:lang w:val="en-CA"/>
        </w:rPr>
        <w:tab/>
        <w:t xml:space="preserve">  </w:t>
      </w:r>
    </w:p>
    <w:p w14:paraId="030B0B39" w14:textId="77777777" w:rsidR="002B1C49" w:rsidRPr="00EC465C" w:rsidRDefault="002B1C49" w:rsidP="001E79AD">
      <w:pPr>
        <w:pStyle w:val="Reponse"/>
        <w:rPr>
          <w:lang w:val="en-CA"/>
        </w:rPr>
      </w:pPr>
      <w:r w:rsidRPr="00EC465C">
        <w:rPr>
          <w:lang w:val="en-CA"/>
        </w:rPr>
        <w:t>Don't know/No response</w:t>
      </w:r>
      <w:r w:rsidRPr="00EC465C">
        <w:rPr>
          <w:lang w:val="en-CA"/>
        </w:rPr>
        <w:tab/>
        <w:t>99</w:t>
      </w:r>
      <w:r w:rsidRPr="00EC465C">
        <w:rPr>
          <w:lang w:val="en-CA"/>
        </w:rPr>
        <w:tab/>
        <w:t xml:space="preserve"> X</w:t>
      </w:r>
      <w:r w:rsidRPr="00EC465C">
        <w:rPr>
          <w:lang w:val="en-CA"/>
        </w:rPr>
        <w:tab/>
        <w:t xml:space="preserve"> </w:t>
      </w:r>
      <w:r w:rsidRPr="00EC465C">
        <w:rPr>
          <w:lang w:val="en-CA"/>
        </w:rPr>
        <w:tab/>
        <w:t xml:space="preserve">  </w:t>
      </w:r>
    </w:p>
    <w:p w14:paraId="59BA4D84" w14:textId="77777777" w:rsidR="002B1C49" w:rsidRPr="00EC465C" w:rsidRDefault="002B1C49" w:rsidP="001E79AD">
      <w:pPr>
        <w:pStyle w:val="Reponse"/>
        <w:rPr>
          <w:lang w:val="en-CA"/>
        </w:rPr>
      </w:pPr>
    </w:p>
    <w:p w14:paraId="5B3CA98E" w14:textId="77777777" w:rsidR="002B1C49" w:rsidRPr="00EC465C" w:rsidRDefault="002B1C49" w:rsidP="001E79AD">
      <w:pPr>
        <w:pStyle w:val="EndQuestion"/>
        <w:rPr>
          <w:lang w:val="en-CA"/>
        </w:rPr>
      </w:pPr>
    </w:p>
    <w:p w14:paraId="41418CF2" w14:textId="77777777" w:rsidR="002B1C49" w:rsidRPr="00EC465C" w:rsidRDefault="002B1C49" w:rsidP="001E79AD">
      <w:pPr>
        <w:pStyle w:val="Variable"/>
        <w:rPr>
          <w:lang w:val="en-CA"/>
        </w:rPr>
      </w:pPr>
      <w:r w:rsidRPr="00EC465C">
        <w:rPr>
          <w:lang w:val="en-CA"/>
        </w:rPr>
        <w:t xml:space="preserve">PQ10 </w:t>
      </w:r>
    </w:p>
    <w:p w14:paraId="0AC8EA06" w14:textId="77777777" w:rsidR="002B1C49" w:rsidRPr="00EC465C" w:rsidRDefault="002B1C49" w:rsidP="001E79AD">
      <w:pPr>
        <w:pStyle w:val="Question"/>
        <w:rPr>
          <w:lang w:val="en-CA"/>
        </w:rPr>
      </w:pPr>
      <w:r w:rsidRPr="00EC465C">
        <w:rPr>
          <w:lang w:val="en-CA"/>
        </w:rPr>
        <w:t xml:space="preserve"> To what extent would you say that international trade benefits each of the following within Canada? Please use a 7-point scale where 1 is to no extent whatsoever, 7 is to a great extent and the mid-point 4 is to a moderate extent.</w:t>
      </w:r>
    </w:p>
    <w:p w14:paraId="58C68DF1" w14:textId="77777777" w:rsidR="002B1C49" w:rsidRPr="00EC465C" w:rsidRDefault="002B1C49" w:rsidP="001E79AD">
      <w:pPr>
        <w:pStyle w:val="Question"/>
        <w:rPr>
          <w:lang w:val="en-CA"/>
        </w:rPr>
      </w:pPr>
    </w:p>
    <w:p w14:paraId="5440455E" w14:textId="77777777" w:rsidR="002B1C49" w:rsidRPr="00EC465C" w:rsidRDefault="002B1C49" w:rsidP="001E79AD">
      <w:pPr>
        <w:pStyle w:val="EndQuestion"/>
        <w:rPr>
          <w:lang w:val="en-CA"/>
        </w:rPr>
      </w:pPr>
    </w:p>
    <w:p w14:paraId="40B219CA" w14:textId="77777777" w:rsidR="002B1C49" w:rsidRPr="00EC465C" w:rsidRDefault="002B1C49" w:rsidP="001E79AD">
      <w:pPr>
        <w:pStyle w:val="Variable"/>
        <w:rPr>
          <w:lang w:val="en-CA"/>
        </w:rPr>
      </w:pPr>
      <w:r w:rsidRPr="00EC465C">
        <w:rPr>
          <w:lang w:val="en-CA"/>
        </w:rPr>
        <w:t>Q10A</w:t>
      </w:r>
    </w:p>
    <w:p w14:paraId="0B9430C7" w14:textId="77777777" w:rsidR="002B1C49" w:rsidRPr="00EC465C" w:rsidRDefault="002B1C49" w:rsidP="001E79AD">
      <w:pPr>
        <w:pStyle w:val="Note"/>
        <w:rPr>
          <w:lang w:val="en-CA"/>
        </w:rPr>
      </w:pPr>
      <w:r w:rsidRPr="00EC465C">
        <w:rPr>
          <w:lang w:val="en-CA"/>
        </w:rPr>
        <w:t xml:space="preserve"> Large businesses</w:t>
      </w:r>
    </w:p>
    <w:p w14:paraId="4F200654" w14:textId="77777777" w:rsidR="002B1C49" w:rsidRPr="00EC465C" w:rsidRDefault="002B1C49" w:rsidP="001E79AD">
      <w:pPr>
        <w:pStyle w:val="Reponse"/>
        <w:rPr>
          <w:lang w:val="en-CA"/>
        </w:rPr>
      </w:pPr>
      <w:r w:rsidRPr="00EC465C">
        <w:rPr>
          <w:lang w:val="en-CA"/>
        </w:rPr>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1A9F9BA9"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78235F62"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000F2D43"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61482427"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279FCA95"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382B7226" w14:textId="77777777" w:rsidR="002B1C49" w:rsidRPr="00EC465C" w:rsidRDefault="002B1C49" w:rsidP="001E79AD">
      <w:pPr>
        <w:pStyle w:val="Reponse"/>
        <w:rPr>
          <w:lang w:val="en-CA"/>
        </w:rPr>
      </w:pPr>
      <w:r w:rsidRPr="00EC465C">
        <w:rPr>
          <w:lang w:val="en-CA"/>
        </w:rPr>
        <w:t>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75C6E23C"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69E20E1B" w14:textId="77777777" w:rsidR="002B1C49" w:rsidRPr="00EC465C" w:rsidRDefault="002B1C49" w:rsidP="001E79AD">
      <w:pPr>
        <w:pStyle w:val="Reponse"/>
        <w:rPr>
          <w:lang w:val="en-CA"/>
        </w:rPr>
      </w:pPr>
    </w:p>
    <w:p w14:paraId="20441AD2" w14:textId="77777777" w:rsidR="002B1C49" w:rsidRPr="00EC465C" w:rsidRDefault="002B1C49" w:rsidP="001E79AD">
      <w:pPr>
        <w:pStyle w:val="EndQuestion"/>
        <w:rPr>
          <w:lang w:val="en-CA"/>
        </w:rPr>
      </w:pPr>
    </w:p>
    <w:p w14:paraId="6FC5AB2D" w14:textId="77777777" w:rsidR="002B1C49" w:rsidRPr="00EC465C" w:rsidRDefault="002B1C49" w:rsidP="001E79AD">
      <w:pPr>
        <w:pStyle w:val="Variable"/>
        <w:rPr>
          <w:lang w:val="en-CA"/>
        </w:rPr>
      </w:pPr>
      <w:r w:rsidRPr="00EC465C">
        <w:rPr>
          <w:lang w:val="en-CA"/>
        </w:rPr>
        <w:t>Q10B</w:t>
      </w:r>
    </w:p>
    <w:p w14:paraId="0D44C2BB" w14:textId="77777777" w:rsidR="002B1C49" w:rsidRPr="00EC465C" w:rsidRDefault="002B1C49" w:rsidP="001E79AD">
      <w:pPr>
        <w:pStyle w:val="Note"/>
        <w:rPr>
          <w:lang w:val="en-CA"/>
        </w:rPr>
      </w:pPr>
      <w:r w:rsidRPr="00EC465C">
        <w:rPr>
          <w:lang w:val="en-CA"/>
        </w:rPr>
        <w:t xml:space="preserve"> Businesses in your community</w:t>
      </w:r>
    </w:p>
    <w:p w14:paraId="21EF2A45" w14:textId="77777777" w:rsidR="002B1C49" w:rsidRPr="00EC465C" w:rsidRDefault="002B1C49" w:rsidP="001E79AD">
      <w:pPr>
        <w:pStyle w:val="Reponse"/>
        <w:rPr>
          <w:lang w:val="en-CA"/>
        </w:rPr>
      </w:pPr>
      <w:r w:rsidRPr="00EC465C">
        <w:rPr>
          <w:lang w:val="en-CA"/>
        </w:rPr>
        <w:lastRenderedPageBreak/>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6F356497"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6E60F8A7"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19300BFE"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6348C359"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797B1062"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013084C1" w14:textId="77777777" w:rsidR="002B1C49" w:rsidRPr="00EC465C" w:rsidRDefault="002B1C49" w:rsidP="001E79AD">
      <w:pPr>
        <w:pStyle w:val="Reponse"/>
        <w:rPr>
          <w:lang w:val="en-CA"/>
        </w:rPr>
      </w:pPr>
      <w:r w:rsidRPr="00EC465C">
        <w:rPr>
          <w:lang w:val="en-CA"/>
        </w:rPr>
        <w:t>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3D618B0C"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62202845" w14:textId="77777777" w:rsidR="002B1C49" w:rsidRPr="00EC465C" w:rsidRDefault="002B1C49" w:rsidP="001E79AD">
      <w:pPr>
        <w:pStyle w:val="Reponse"/>
        <w:rPr>
          <w:lang w:val="en-CA"/>
        </w:rPr>
      </w:pPr>
    </w:p>
    <w:p w14:paraId="06B5CD5D" w14:textId="77777777" w:rsidR="002B1C49" w:rsidRPr="00EC465C" w:rsidRDefault="002B1C49" w:rsidP="001E79AD">
      <w:pPr>
        <w:pStyle w:val="EndQuestion"/>
        <w:rPr>
          <w:lang w:val="en-CA"/>
        </w:rPr>
      </w:pPr>
    </w:p>
    <w:p w14:paraId="07942AA7" w14:textId="77777777" w:rsidR="002B1C49" w:rsidRPr="00EC465C" w:rsidRDefault="002B1C49" w:rsidP="001E79AD">
      <w:pPr>
        <w:pStyle w:val="Variable"/>
        <w:rPr>
          <w:lang w:val="en-CA"/>
        </w:rPr>
      </w:pPr>
      <w:r w:rsidRPr="00EC465C">
        <w:rPr>
          <w:lang w:val="en-CA"/>
        </w:rPr>
        <w:t>Q10C</w:t>
      </w:r>
    </w:p>
    <w:p w14:paraId="5A34EF2E" w14:textId="77777777" w:rsidR="002B1C49" w:rsidRPr="00EC465C" w:rsidRDefault="002B1C49" w:rsidP="001E79AD">
      <w:pPr>
        <w:pStyle w:val="Note"/>
        <w:rPr>
          <w:lang w:val="en-CA"/>
        </w:rPr>
      </w:pPr>
      <w:r w:rsidRPr="00EC465C">
        <w:rPr>
          <w:lang w:val="en-CA"/>
        </w:rPr>
        <w:t xml:space="preserve"> Small and medium-sized enterprises (SMEs)</w:t>
      </w:r>
    </w:p>
    <w:p w14:paraId="3BC89F7D" w14:textId="77777777" w:rsidR="002B1C49" w:rsidRPr="00EC465C" w:rsidRDefault="002B1C49" w:rsidP="001E79AD">
      <w:pPr>
        <w:pStyle w:val="Reponse"/>
        <w:rPr>
          <w:lang w:val="en-CA"/>
        </w:rPr>
      </w:pPr>
      <w:r w:rsidRPr="00EC465C">
        <w:rPr>
          <w:lang w:val="en-CA"/>
        </w:rPr>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1A9B47D8"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521FDD3E"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2B778112"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229F5872"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5610DD23"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60006BBE" w14:textId="77777777" w:rsidR="002B1C49" w:rsidRPr="00EC465C" w:rsidRDefault="002B1C49" w:rsidP="001E79AD">
      <w:pPr>
        <w:pStyle w:val="Reponse"/>
        <w:rPr>
          <w:lang w:val="en-CA"/>
        </w:rPr>
      </w:pPr>
      <w:r w:rsidRPr="00EC465C">
        <w:rPr>
          <w:lang w:val="en-CA"/>
        </w:rPr>
        <w:t>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0B3244AC"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22813C80" w14:textId="77777777" w:rsidR="002B1C49" w:rsidRPr="00EC465C" w:rsidRDefault="002B1C49" w:rsidP="001E79AD">
      <w:pPr>
        <w:pStyle w:val="Reponse"/>
        <w:rPr>
          <w:lang w:val="en-CA"/>
        </w:rPr>
      </w:pPr>
    </w:p>
    <w:p w14:paraId="52FAAEF3" w14:textId="77777777" w:rsidR="002B1C49" w:rsidRPr="00EC465C" w:rsidRDefault="002B1C49" w:rsidP="001E79AD">
      <w:pPr>
        <w:pStyle w:val="EndQuestion"/>
        <w:rPr>
          <w:lang w:val="en-CA"/>
        </w:rPr>
      </w:pPr>
    </w:p>
    <w:p w14:paraId="76167FCF" w14:textId="77777777" w:rsidR="002B1C49" w:rsidRPr="00EC465C" w:rsidRDefault="002B1C49" w:rsidP="001E79AD">
      <w:pPr>
        <w:pStyle w:val="Variable"/>
        <w:rPr>
          <w:lang w:val="en-CA"/>
        </w:rPr>
      </w:pPr>
      <w:r w:rsidRPr="00EC465C">
        <w:rPr>
          <w:lang w:val="en-CA"/>
        </w:rPr>
        <w:t>Q10D</w:t>
      </w:r>
    </w:p>
    <w:p w14:paraId="583218BE" w14:textId="77777777" w:rsidR="002B1C49" w:rsidRPr="00EC465C" w:rsidRDefault="002B1C49" w:rsidP="001E79AD">
      <w:pPr>
        <w:pStyle w:val="Note"/>
        <w:rPr>
          <w:lang w:val="en-CA"/>
        </w:rPr>
      </w:pPr>
      <w:r w:rsidRPr="00EC465C">
        <w:rPr>
          <w:lang w:val="en-CA"/>
        </w:rPr>
        <w:t xml:space="preserve"> You and your family</w:t>
      </w:r>
    </w:p>
    <w:p w14:paraId="14EC0446" w14:textId="77777777" w:rsidR="002B1C49" w:rsidRPr="00EC465C" w:rsidRDefault="002B1C49" w:rsidP="001E79AD">
      <w:pPr>
        <w:pStyle w:val="Reponse"/>
        <w:rPr>
          <w:lang w:val="en-CA"/>
        </w:rPr>
      </w:pPr>
      <w:r w:rsidRPr="00EC465C">
        <w:rPr>
          <w:lang w:val="en-CA"/>
        </w:rPr>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3D6C9D57"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0ADCD705"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55318812"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683E0FA6"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2FEB4FD6"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71629A3C" w14:textId="77777777" w:rsidR="002B1C49" w:rsidRPr="00EC465C" w:rsidRDefault="002B1C49" w:rsidP="001E79AD">
      <w:pPr>
        <w:pStyle w:val="Reponse"/>
        <w:rPr>
          <w:lang w:val="en-CA"/>
        </w:rPr>
      </w:pPr>
      <w:r w:rsidRPr="00EC465C">
        <w:rPr>
          <w:lang w:val="en-CA"/>
        </w:rPr>
        <w:t>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6EC3D34D"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698E1334" w14:textId="77777777" w:rsidR="002B1C49" w:rsidRPr="00EC465C" w:rsidRDefault="002B1C49" w:rsidP="001E79AD">
      <w:pPr>
        <w:pStyle w:val="Reponse"/>
        <w:rPr>
          <w:lang w:val="en-CA"/>
        </w:rPr>
      </w:pPr>
    </w:p>
    <w:p w14:paraId="0A8390D4" w14:textId="77777777" w:rsidR="002B1C49" w:rsidRPr="00EC465C" w:rsidRDefault="002B1C49" w:rsidP="001E79AD">
      <w:pPr>
        <w:pStyle w:val="EndQuestion"/>
        <w:rPr>
          <w:lang w:val="en-CA"/>
        </w:rPr>
      </w:pPr>
    </w:p>
    <w:p w14:paraId="7457CDCF" w14:textId="77777777" w:rsidR="002B1C49" w:rsidRPr="00EC465C" w:rsidRDefault="002B1C49" w:rsidP="001E79AD">
      <w:pPr>
        <w:pStyle w:val="Variable"/>
        <w:rPr>
          <w:lang w:val="en-CA"/>
        </w:rPr>
      </w:pPr>
      <w:r w:rsidRPr="00EC465C">
        <w:rPr>
          <w:lang w:val="en-CA"/>
        </w:rPr>
        <w:t>Q10E</w:t>
      </w:r>
    </w:p>
    <w:p w14:paraId="677F7243" w14:textId="77777777" w:rsidR="002B1C49" w:rsidRPr="00EC465C" w:rsidRDefault="002B1C49" w:rsidP="001E79AD">
      <w:pPr>
        <w:pStyle w:val="Note"/>
        <w:rPr>
          <w:lang w:val="en-CA"/>
        </w:rPr>
      </w:pPr>
      <w:r w:rsidRPr="00EC465C">
        <w:rPr>
          <w:lang w:val="en-CA"/>
        </w:rPr>
        <w:t xml:space="preserve"> Women</w:t>
      </w:r>
    </w:p>
    <w:p w14:paraId="1F4F5C1E" w14:textId="77777777" w:rsidR="002B1C49" w:rsidRPr="00EC465C" w:rsidRDefault="002B1C49" w:rsidP="001E79AD">
      <w:pPr>
        <w:pStyle w:val="Reponse"/>
        <w:rPr>
          <w:lang w:val="en-CA"/>
        </w:rPr>
      </w:pPr>
      <w:r w:rsidRPr="00EC465C">
        <w:rPr>
          <w:lang w:val="en-CA"/>
        </w:rPr>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428DB454"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514BD4A7"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6529F836"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16241EE3"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02C1BA31"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5D10A777" w14:textId="77777777" w:rsidR="002B1C49" w:rsidRPr="00EC465C" w:rsidRDefault="002B1C49" w:rsidP="001E79AD">
      <w:pPr>
        <w:pStyle w:val="Reponse"/>
        <w:rPr>
          <w:lang w:val="en-CA"/>
        </w:rPr>
      </w:pPr>
      <w:r w:rsidRPr="00EC465C">
        <w:rPr>
          <w:lang w:val="en-CA"/>
        </w:rPr>
        <w:t>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62F56CE1"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7C5ECCC0" w14:textId="77777777" w:rsidR="002B1C49" w:rsidRPr="00EC465C" w:rsidRDefault="002B1C49" w:rsidP="001E79AD">
      <w:pPr>
        <w:pStyle w:val="Reponse"/>
        <w:rPr>
          <w:lang w:val="en-CA"/>
        </w:rPr>
      </w:pPr>
    </w:p>
    <w:p w14:paraId="5BE1D9DC" w14:textId="77777777" w:rsidR="002B1C49" w:rsidRPr="00EC465C" w:rsidRDefault="002B1C49" w:rsidP="001E79AD">
      <w:pPr>
        <w:pStyle w:val="EndQuestion"/>
        <w:rPr>
          <w:lang w:val="en-CA"/>
        </w:rPr>
      </w:pPr>
    </w:p>
    <w:p w14:paraId="026FAD5C" w14:textId="77777777" w:rsidR="002B1C49" w:rsidRPr="00EC465C" w:rsidRDefault="002B1C49" w:rsidP="001E79AD">
      <w:pPr>
        <w:pStyle w:val="Variable"/>
        <w:rPr>
          <w:lang w:val="en-CA"/>
        </w:rPr>
      </w:pPr>
      <w:r w:rsidRPr="00EC465C">
        <w:rPr>
          <w:lang w:val="en-CA"/>
        </w:rPr>
        <w:t>Q10F</w:t>
      </w:r>
    </w:p>
    <w:p w14:paraId="115A4D22" w14:textId="77777777" w:rsidR="002B1C49" w:rsidRPr="00EC465C" w:rsidRDefault="002B1C49" w:rsidP="001E79AD">
      <w:pPr>
        <w:pStyle w:val="Note"/>
        <w:rPr>
          <w:lang w:val="en-CA"/>
        </w:rPr>
      </w:pPr>
      <w:r w:rsidRPr="00EC465C">
        <w:rPr>
          <w:lang w:val="en-CA"/>
        </w:rPr>
        <w:t xml:space="preserve"> Indigenous people</w:t>
      </w:r>
    </w:p>
    <w:p w14:paraId="504DD95C" w14:textId="77777777" w:rsidR="002B1C49" w:rsidRPr="00EC465C" w:rsidRDefault="002B1C49" w:rsidP="001E79AD">
      <w:pPr>
        <w:pStyle w:val="Reponse"/>
        <w:rPr>
          <w:lang w:val="en-CA"/>
        </w:rPr>
      </w:pPr>
      <w:r w:rsidRPr="00EC465C">
        <w:rPr>
          <w:lang w:val="en-CA"/>
        </w:rPr>
        <w:lastRenderedPageBreak/>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55987E41"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563069AA"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1A5287BC"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6B2DFD21"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5E54BFEA"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7453679F" w14:textId="77777777" w:rsidR="002B1C49" w:rsidRPr="00EC465C" w:rsidRDefault="002B1C49" w:rsidP="001E79AD">
      <w:pPr>
        <w:pStyle w:val="Reponse"/>
        <w:rPr>
          <w:lang w:val="en-CA"/>
        </w:rPr>
      </w:pPr>
      <w:r w:rsidRPr="00EC465C">
        <w:rPr>
          <w:lang w:val="en-CA"/>
        </w:rPr>
        <w:t>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3EBB2304"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2C3B2BCB" w14:textId="77777777" w:rsidR="002B1C49" w:rsidRPr="00EC465C" w:rsidRDefault="002B1C49" w:rsidP="001E79AD">
      <w:pPr>
        <w:pStyle w:val="Reponse"/>
        <w:rPr>
          <w:lang w:val="en-CA"/>
        </w:rPr>
      </w:pPr>
    </w:p>
    <w:p w14:paraId="750BCE54" w14:textId="77777777" w:rsidR="002B1C49" w:rsidRPr="00EC465C" w:rsidRDefault="002B1C49" w:rsidP="001E79AD">
      <w:pPr>
        <w:pStyle w:val="EndQuestion"/>
        <w:rPr>
          <w:lang w:val="en-CA"/>
        </w:rPr>
      </w:pPr>
    </w:p>
    <w:p w14:paraId="60F76692" w14:textId="77777777" w:rsidR="002B1C49" w:rsidRPr="00EC465C" w:rsidRDefault="002B1C49" w:rsidP="001E79AD">
      <w:pPr>
        <w:pStyle w:val="Variable"/>
        <w:rPr>
          <w:lang w:val="en-CA"/>
        </w:rPr>
      </w:pPr>
      <w:r w:rsidRPr="00EC465C">
        <w:rPr>
          <w:lang w:val="en-CA"/>
        </w:rPr>
        <w:t>Q10G</w:t>
      </w:r>
    </w:p>
    <w:p w14:paraId="0E26EB33" w14:textId="77777777" w:rsidR="002B1C49" w:rsidRPr="00EC465C" w:rsidRDefault="002B1C49" w:rsidP="001E79AD">
      <w:pPr>
        <w:pStyle w:val="Note"/>
        <w:rPr>
          <w:lang w:val="en-CA"/>
        </w:rPr>
      </w:pPr>
      <w:r w:rsidRPr="00EC465C">
        <w:rPr>
          <w:lang w:val="en-CA"/>
        </w:rPr>
        <w:t xml:space="preserve"> LGBTQ2 communities</w:t>
      </w:r>
    </w:p>
    <w:p w14:paraId="0619B62F" w14:textId="77777777" w:rsidR="002B1C49" w:rsidRPr="00EC465C" w:rsidRDefault="002B1C49" w:rsidP="001E79AD">
      <w:pPr>
        <w:pStyle w:val="Reponse"/>
        <w:rPr>
          <w:lang w:val="en-CA"/>
        </w:rPr>
      </w:pPr>
      <w:r w:rsidRPr="00EC465C">
        <w:rPr>
          <w:lang w:val="en-CA"/>
        </w:rPr>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236ED476"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6DD96CDC"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49322464"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23AADC88"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6CDB1CD4"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2CEDDF89" w14:textId="77777777" w:rsidR="002B1C49" w:rsidRPr="00EC465C" w:rsidRDefault="002B1C49" w:rsidP="001E79AD">
      <w:pPr>
        <w:pStyle w:val="Reponse"/>
        <w:rPr>
          <w:lang w:val="en-CA"/>
        </w:rPr>
      </w:pPr>
      <w:r w:rsidRPr="00EC465C">
        <w:rPr>
          <w:lang w:val="en-CA"/>
        </w:rPr>
        <w:t>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3CA5619D"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2F9E8B85" w14:textId="77777777" w:rsidR="002B1C49" w:rsidRPr="00EC465C" w:rsidRDefault="002B1C49" w:rsidP="001E79AD">
      <w:pPr>
        <w:pStyle w:val="Reponse"/>
        <w:rPr>
          <w:lang w:val="en-CA"/>
        </w:rPr>
      </w:pPr>
    </w:p>
    <w:p w14:paraId="705B2BBB" w14:textId="77777777" w:rsidR="002B1C49" w:rsidRPr="00EC465C" w:rsidRDefault="002B1C49" w:rsidP="001E79AD">
      <w:pPr>
        <w:pStyle w:val="EndQuestion"/>
        <w:rPr>
          <w:lang w:val="en-CA"/>
        </w:rPr>
      </w:pPr>
    </w:p>
    <w:p w14:paraId="74A98A89" w14:textId="77777777" w:rsidR="002B1C49" w:rsidRPr="00EC465C" w:rsidRDefault="002B1C49" w:rsidP="001E79AD">
      <w:pPr>
        <w:pStyle w:val="Variable"/>
        <w:rPr>
          <w:lang w:val="en-CA"/>
        </w:rPr>
      </w:pPr>
      <w:r w:rsidRPr="00EC465C">
        <w:rPr>
          <w:lang w:val="en-CA"/>
        </w:rPr>
        <w:t>Q10H</w:t>
      </w:r>
    </w:p>
    <w:p w14:paraId="27348F4D" w14:textId="77777777" w:rsidR="002B1C49" w:rsidRPr="00EC465C" w:rsidRDefault="002B1C49" w:rsidP="001E79AD">
      <w:pPr>
        <w:pStyle w:val="Note"/>
        <w:rPr>
          <w:lang w:val="en-CA"/>
        </w:rPr>
      </w:pPr>
      <w:r w:rsidRPr="00EC465C">
        <w:rPr>
          <w:lang w:val="en-CA"/>
        </w:rPr>
        <w:t xml:space="preserve"> Youth</w:t>
      </w:r>
    </w:p>
    <w:p w14:paraId="266A353F" w14:textId="77777777" w:rsidR="002B1C49" w:rsidRPr="00EC465C" w:rsidRDefault="002B1C49" w:rsidP="001E79AD">
      <w:pPr>
        <w:pStyle w:val="Reponse"/>
        <w:rPr>
          <w:lang w:val="en-CA"/>
        </w:rPr>
      </w:pPr>
      <w:r w:rsidRPr="00EC465C">
        <w:rPr>
          <w:lang w:val="en-CA"/>
        </w:rPr>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5389752C"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5B60F72B"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31F712D3"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6E99F933"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23F9FD7C"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487E3D83" w14:textId="77777777" w:rsidR="002B1C49" w:rsidRPr="00EC465C" w:rsidRDefault="002B1C49" w:rsidP="001E79AD">
      <w:pPr>
        <w:pStyle w:val="Reponse"/>
        <w:rPr>
          <w:lang w:val="en-CA"/>
        </w:rPr>
      </w:pPr>
      <w:r w:rsidRPr="00EC465C">
        <w:rPr>
          <w:lang w:val="en-CA"/>
        </w:rPr>
        <w:t>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2E0A9EA9"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68758B97" w14:textId="77777777" w:rsidR="002B1C49" w:rsidRPr="00EC465C" w:rsidRDefault="002B1C49" w:rsidP="001E79AD">
      <w:pPr>
        <w:pStyle w:val="Reponse"/>
        <w:rPr>
          <w:lang w:val="en-CA"/>
        </w:rPr>
      </w:pPr>
    </w:p>
    <w:p w14:paraId="007903AA" w14:textId="77777777" w:rsidR="002B1C49" w:rsidRPr="00EC465C" w:rsidRDefault="002B1C49" w:rsidP="001E79AD">
      <w:pPr>
        <w:pStyle w:val="EndQuestion"/>
        <w:rPr>
          <w:lang w:val="en-CA"/>
        </w:rPr>
      </w:pPr>
    </w:p>
    <w:p w14:paraId="3D8E4223" w14:textId="77777777" w:rsidR="002B1C49" w:rsidRPr="00EC465C" w:rsidRDefault="002B1C49" w:rsidP="001E79AD">
      <w:pPr>
        <w:pStyle w:val="Variable"/>
        <w:rPr>
          <w:lang w:val="en-CA"/>
        </w:rPr>
      </w:pPr>
      <w:r w:rsidRPr="00EC465C">
        <w:rPr>
          <w:lang w:val="en-CA"/>
        </w:rPr>
        <w:t>Q10I</w:t>
      </w:r>
    </w:p>
    <w:p w14:paraId="158C0718" w14:textId="77777777" w:rsidR="002B1C49" w:rsidRPr="00EC465C" w:rsidRDefault="002B1C49" w:rsidP="001E79AD">
      <w:pPr>
        <w:pStyle w:val="Note"/>
        <w:rPr>
          <w:lang w:val="en-CA"/>
        </w:rPr>
      </w:pPr>
      <w:r w:rsidRPr="00EC465C">
        <w:rPr>
          <w:lang w:val="en-CA"/>
        </w:rPr>
        <w:t xml:space="preserve"> Immigrants</w:t>
      </w:r>
    </w:p>
    <w:p w14:paraId="37F8E282" w14:textId="77777777" w:rsidR="002B1C49" w:rsidRPr="00EC465C" w:rsidRDefault="002B1C49" w:rsidP="001E79AD">
      <w:pPr>
        <w:pStyle w:val="Reponse"/>
        <w:rPr>
          <w:lang w:val="en-CA"/>
        </w:rPr>
      </w:pPr>
      <w:r w:rsidRPr="00EC465C">
        <w:rPr>
          <w:lang w:val="en-CA"/>
        </w:rPr>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6216774E"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12EBE2A0"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7E61CE31"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0930253D"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17115D52"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1035C332" w14:textId="77777777" w:rsidR="002B1C49" w:rsidRPr="00EC465C" w:rsidRDefault="002B1C49" w:rsidP="001E79AD">
      <w:pPr>
        <w:pStyle w:val="Reponse"/>
        <w:rPr>
          <w:lang w:val="en-CA"/>
        </w:rPr>
      </w:pPr>
      <w:r w:rsidRPr="00EC465C">
        <w:rPr>
          <w:lang w:val="en-CA"/>
        </w:rPr>
        <w:t>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798E15AD"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5AE276BF" w14:textId="77777777" w:rsidR="002B1C49" w:rsidRPr="00EC465C" w:rsidRDefault="002B1C49" w:rsidP="001E79AD">
      <w:pPr>
        <w:pStyle w:val="Reponse"/>
        <w:rPr>
          <w:lang w:val="en-CA"/>
        </w:rPr>
      </w:pPr>
    </w:p>
    <w:p w14:paraId="3CF2629E" w14:textId="77777777" w:rsidR="002B1C49" w:rsidRPr="00EC465C" w:rsidRDefault="002B1C49" w:rsidP="001E79AD">
      <w:pPr>
        <w:pStyle w:val="EndQuestion"/>
        <w:rPr>
          <w:lang w:val="en-CA"/>
        </w:rPr>
      </w:pPr>
    </w:p>
    <w:p w14:paraId="39BE0A16" w14:textId="77777777" w:rsidR="002B1C49" w:rsidRPr="00EC465C" w:rsidRDefault="002B1C49" w:rsidP="001E79AD">
      <w:pPr>
        <w:pStyle w:val="Variable"/>
        <w:rPr>
          <w:lang w:val="en-CA"/>
        </w:rPr>
      </w:pPr>
      <w:r w:rsidRPr="00EC465C">
        <w:rPr>
          <w:lang w:val="en-CA"/>
        </w:rPr>
        <w:t>Q10J</w:t>
      </w:r>
    </w:p>
    <w:p w14:paraId="4A95BACB" w14:textId="77777777" w:rsidR="002B1C49" w:rsidRPr="00EC465C" w:rsidRDefault="002B1C49" w:rsidP="001E79AD">
      <w:pPr>
        <w:pStyle w:val="Note"/>
        <w:rPr>
          <w:lang w:val="en-CA"/>
        </w:rPr>
      </w:pPr>
      <w:r w:rsidRPr="00EC465C">
        <w:rPr>
          <w:lang w:val="en-CA"/>
        </w:rPr>
        <w:t xml:space="preserve"> Racialized groups</w:t>
      </w:r>
    </w:p>
    <w:p w14:paraId="6D2BDE8D" w14:textId="77777777" w:rsidR="002B1C49" w:rsidRPr="00EC465C" w:rsidRDefault="002B1C49" w:rsidP="001E79AD">
      <w:pPr>
        <w:pStyle w:val="Reponse"/>
        <w:rPr>
          <w:lang w:val="en-CA"/>
        </w:rPr>
      </w:pPr>
      <w:r w:rsidRPr="00EC465C">
        <w:rPr>
          <w:lang w:val="en-CA"/>
        </w:rPr>
        <w:lastRenderedPageBreak/>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4705BB23"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41E9078E"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23D3A443"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0951515F"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0FAB5160"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3A5D9BA1" w14:textId="77777777" w:rsidR="002B1C49" w:rsidRPr="00EC465C" w:rsidRDefault="002B1C49" w:rsidP="001E79AD">
      <w:pPr>
        <w:pStyle w:val="Reponse"/>
        <w:rPr>
          <w:lang w:val="en-CA"/>
        </w:rPr>
      </w:pPr>
      <w:r w:rsidRPr="00EC465C">
        <w:rPr>
          <w:lang w:val="en-CA"/>
        </w:rPr>
        <w:t>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34283B77"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067E251E" w14:textId="77777777" w:rsidR="002B1C49" w:rsidRPr="00EC465C" w:rsidRDefault="002B1C49" w:rsidP="001E79AD">
      <w:pPr>
        <w:pStyle w:val="Reponse"/>
        <w:rPr>
          <w:lang w:val="en-CA"/>
        </w:rPr>
      </w:pPr>
    </w:p>
    <w:p w14:paraId="30629E0E" w14:textId="77777777" w:rsidR="002B1C49" w:rsidRPr="00EC465C" w:rsidRDefault="002B1C49" w:rsidP="001E79AD">
      <w:pPr>
        <w:pStyle w:val="EndQuestion"/>
        <w:rPr>
          <w:lang w:val="en-CA"/>
        </w:rPr>
      </w:pPr>
    </w:p>
    <w:p w14:paraId="525654BA" w14:textId="77777777" w:rsidR="002B1C49" w:rsidRPr="00EC465C" w:rsidRDefault="002B1C49" w:rsidP="001E79AD">
      <w:pPr>
        <w:pStyle w:val="Variable"/>
        <w:rPr>
          <w:lang w:val="en-CA"/>
        </w:rPr>
      </w:pPr>
      <w:r w:rsidRPr="00EC465C">
        <w:rPr>
          <w:lang w:val="en-CA"/>
        </w:rPr>
        <w:t>Q11</w:t>
      </w:r>
    </w:p>
    <w:p w14:paraId="54FD5503" w14:textId="77777777" w:rsidR="002B1C49" w:rsidRPr="00EC465C" w:rsidRDefault="002B1C49" w:rsidP="001E79AD">
      <w:pPr>
        <w:pStyle w:val="Question"/>
        <w:rPr>
          <w:lang w:val="en-CA"/>
        </w:rPr>
      </w:pPr>
      <w:r w:rsidRPr="00EC465C">
        <w:rPr>
          <w:lang w:val="en-CA"/>
        </w:rPr>
        <w:t xml:space="preserve"> To what extent do you think Canadian businesses investing in other countries benefits Canada? Please use a 7-point scale where 1 is to no extent whatsoever, 7 is to a great extent and the mid-point 4 is to a moderate extent.</w:t>
      </w:r>
    </w:p>
    <w:p w14:paraId="15B32E15" w14:textId="77777777" w:rsidR="002B1C49" w:rsidRPr="00EC465C" w:rsidRDefault="002B1C49" w:rsidP="001E79AD">
      <w:pPr>
        <w:pStyle w:val="Reponse"/>
        <w:rPr>
          <w:lang w:val="en-CA"/>
        </w:rPr>
      </w:pPr>
      <w:r w:rsidRPr="00EC465C">
        <w:rPr>
          <w:lang w:val="en-CA"/>
        </w:rPr>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15FB94E1"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6F8B2685"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4851B1A7"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01193EE5"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408E87E5"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37003894" w14:textId="77777777" w:rsidR="002B1C49" w:rsidRPr="00EC465C" w:rsidRDefault="002B1C49" w:rsidP="001E79AD">
      <w:pPr>
        <w:pStyle w:val="Reponse"/>
        <w:rPr>
          <w:lang w:val="en-CA"/>
        </w:rPr>
      </w:pPr>
      <w:r w:rsidRPr="00EC465C">
        <w:rPr>
          <w:lang w:val="en-CA"/>
        </w:rPr>
        <w:t>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1E8769A6"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4BECBDA6" w14:textId="77777777" w:rsidR="002B1C49" w:rsidRPr="00EC465C" w:rsidRDefault="002B1C49" w:rsidP="001E79AD">
      <w:pPr>
        <w:pStyle w:val="Reponse"/>
        <w:rPr>
          <w:lang w:val="en-CA"/>
        </w:rPr>
      </w:pPr>
    </w:p>
    <w:p w14:paraId="543479EC" w14:textId="77777777" w:rsidR="002B1C49" w:rsidRPr="00EC465C" w:rsidRDefault="002B1C49" w:rsidP="001E79AD">
      <w:pPr>
        <w:pStyle w:val="EndQuestion"/>
        <w:rPr>
          <w:lang w:val="en-CA"/>
        </w:rPr>
      </w:pPr>
    </w:p>
    <w:p w14:paraId="7C362CCB" w14:textId="77777777" w:rsidR="002B1C49" w:rsidRPr="00EC465C" w:rsidRDefault="002B1C49" w:rsidP="001E79AD">
      <w:pPr>
        <w:pStyle w:val="Variable"/>
        <w:rPr>
          <w:lang w:val="en-CA"/>
        </w:rPr>
      </w:pPr>
      <w:r w:rsidRPr="00EC465C">
        <w:rPr>
          <w:lang w:val="en-CA"/>
        </w:rPr>
        <w:t>Q12</w:t>
      </w:r>
    </w:p>
    <w:p w14:paraId="456174B0" w14:textId="77777777" w:rsidR="002B1C49" w:rsidRPr="00EC465C" w:rsidRDefault="002B1C49" w:rsidP="001E79AD">
      <w:pPr>
        <w:pStyle w:val="Question"/>
        <w:rPr>
          <w:lang w:val="en-CA"/>
        </w:rPr>
      </w:pPr>
      <w:r w:rsidRPr="00EC465C">
        <w:rPr>
          <w:lang w:val="en-CA"/>
        </w:rPr>
        <w:t xml:space="preserve"> Using the same scale to what extent do you think international businesses investing in Canada benefits the Canadian economy?</w:t>
      </w:r>
    </w:p>
    <w:p w14:paraId="46C6510A" w14:textId="77777777" w:rsidR="002B1C49" w:rsidRPr="00EC465C" w:rsidRDefault="002B1C49" w:rsidP="001E79AD">
      <w:pPr>
        <w:pStyle w:val="Reponse"/>
        <w:rPr>
          <w:lang w:val="en-CA"/>
        </w:rPr>
      </w:pPr>
      <w:r w:rsidRPr="00EC465C">
        <w:rPr>
          <w:lang w:val="en-CA"/>
        </w:rPr>
        <w:t>No extent whatsoever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411FC2F3"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7A86C7B4"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1FA84605" w14:textId="77777777" w:rsidR="002B1C49" w:rsidRPr="00EC465C" w:rsidRDefault="002B1C49" w:rsidP="001E79AD">
      <w:pPr>
        <w:pStyle w:val="Reponse"/>
        <w:rPr>
          <w:lang w:val="en-CA"/>
        </w:rPr>
      </w:pPr>
      <w:r w:rsidRPr="00EC465C">
        <w:rPr>
          <w:lang w:val="en-CA"/>
        </w:rPr>
        <w:t>Moderate extent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1592EA96"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403E3BE2"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2E8C1A34" w14:textId="77777777" w:rsidR="002B1C49" w:rsidRPr="00EC465C" w:rsidRDefault="002B1C49" w:rsidP="001E79AD">
      <w:pPr>
        <w:pStyle w:val="Reponse"/>
        <w:rPr>
          <w:lang w:val="en-CA"/>
        </w:rPr>
      </w:pPr>
      <w:r w:rsidRPr="00EC465C">
        <w:rPr>
          <w:lang w:val="en-CA"/>
        </w:rPr>
        <w:t>Great extent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4FD61335"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62ABBBAF" w14:textId="77777777" w:rsidR="002B1C49" w:rsidRPr="00EC465C" w:rsidRDefault="002B1C49" w:rsidP="001E79AD">
      <w:pPr>
        <w:pStyle w:val="Reponse"/>
        <w:rPr>
          <w:lang w:val="en-CA"/>
        </w:rPr>
      </w:pPr>
    </w:p>
    <w:p w14:paraId="714C03D6" w14:textId="77777777" w:rsidR="002B1C49" w:rsidRPr="00EC465C" w:rsidRDefault="002B1C49" w:rsidP="001E79AD">
      <w:pPr>
        <w:pStyle w:val="EndQuestion"/>
        <w:rPr>
          <w:lang w:val="en-CA"/>
        </w:rPr>
      </w:pPr>
    </w:p>
    <w:p w14:paraId="0C3C0BBA" w14:textId="77777777" w:rsidR="002B1C49" w:rsidRPr="00EC465C" w:rsidRDefault="002B1C49" w:rsidP="001E79AD">
      <w:pPr>
        <w:pStyle w:val="Variable"/>
        <w:rPr>
          <w:lang w:val="en-CA"/>
        </w:rPr>
      </w:pPr>
      <w:r w:rsidRPr="00EC465C">
        <w:rPr>
          <w:lang w:val="en-CA"/>
        </w:rPr>
        <w:t>Q13 [1,5]</w:t>
      </w:r>
    </w:p>
    <w:p w14:paraId="769A9018" w14:textId="77777777" w:rsidR="002B1C49" w:rsidRPr="00EC465C" w:rsidRDefault="002B1C49" w:rsidP="001E79AD">
      <w:pPr>
        <w:pStyle w:val="Question"/>
        <w:rPr>
          <w:lang w:val="en-CA"/>
        </w:rPr>
      </w:pPr>
      <w:r w:rsidRPr="00EC465C">
        <w:rPr>
          <w:lang w:val="en-CA"/>
        </w:rPr>
        <w:t xml:space="preserve"> In your opinion, what are Canadian products best known for internationally?</w:t>
      </w:r>
    </w:p>
    <w:p w14:paraId="2296EB65" w14:textId="77777777" w:rsidR="002B1C49" w:rsidRPr="00EC465C" w:rsidRDefault="002B1C49" w:rsidP="001E79AD">
      <w:pPr>
        <w:pStyle w:val="Note"/>
        <w:rPr>
          <w:lang w:val="en-CA"/>
        </w:rPr>
      </w:pPr>
      <w:r w:rsidRPr="00EC465C">
        <w:rPr>
          <w:lang w:val="en-CA"/>
        </w:rPr>
        <w:t>Select all that apply</w:t>
      </w:r>
    </w:p>
    <w:p w14:paraId="12D15324" w14:textId="77777777" w:rsidR="002B1C49" w:rsidRPr="00EC465C" w:rsidRDefault="002B1C49" w:rsidP="001E79AD">
      <w:pPr>
        <w:pStyle w:val="Reponse"/>
        <w:rPr>
          <w:lang w:val="en-CA"/>
        </w:rPr>
      </w:pPr>
      <w:r w:rsidRPr="00EC465C">
        <w:rPr>
          <w:lang w:val="en-CA"/>
        </w:rPr>
        <w:t>High quality</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036F5091" w14:textId="77777777" w:rsidR="002B1C49" w:rsidRPr="00EC465C" w:rsidRDefault="002B1C49" w:rsidP="001E79AD">
      <w:pPr>
        <w:pStyle w:val="Reponse"/>
        <w:rPr>
          <w:lang w:val="en-CA"/>
        </w:rPr>
      </w:pPr>
      <w:r w:rsidRPr="00EC465C">
        <w:rPr>
          <w:lang w:val="en-CA"/>
        </w:rPr>
        <w:t>Adhering to environmental standards</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60727EE6" w14:textId="77777777" w:rsidR="002B1C49" w:rsidRPr="00EC465C" w:rsidRDefault="002B1C49" w:rsidP="001E79AD">
      <w:pPr>
        <w:pStyle w:val="Reponse"/>
        <w:rPr>
          <w:lang w:val="en-CA"/>
        </w:rPr>
      </w:pPr>
      <w:r w:rsidRPr="00EC465C">
        <w:rPr>
          <w:lang w:val="en-CA"/>
        </w:rPr>
        <w:t>Treating workers fairly during production</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237B2E8C" w14:textId="77777777" w:rsidR="002B1C49" w:rsidRPr="00EC465C" w:rsidRDefault="002B1C49" w:rsidP="001E79AD">
      <w:pPr>
        <w:pStyle w:val="Reponse"/>
        <w:rPr>
          <w:lang w:val="en-CA"/>
        </w:rPr>
      </w:pPr>
      <w:r w:rsidRPr="00EC465C">
        <w:rPr>
          <w:lang w:val="en-CA"/>
        </w:rPr>
        <w:t>Low price</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47B58767" w14:textId="77777777" w:rsidR="002B1C49" w:rsidRPr="00EC465C" w:rsidRDefault="002B1C49" w:rsidP="001E79AD">
      <w:pPr>
        <w:pStyle w:val="Reponse"/>
        <w:rPr>
          <w:lang w:val="en-CA"/>
        </w:rPr>
      </w:pPr>
      <w:r w:rsidRPr="00EC465C">
        <w:rPr>
          <w:lang w:val="en-CA"/>
        </w:rPr>
        <w:t>Other (Please specify)</w:t>
      </w:r>
      <w:r w:rsidRPr="00EC465C">
        <w:rPr>
          <w:lang w:val="en-CA"/>
        </w:rPr>
        <w:tab/>
        <w:t>77</w:t>
      </w:r>
      <w:r w:rsidRPr="00EC465C">
        <w:rPr>
          <w:lang w:val="en-CA"/>
        </w:rPr>
        <w:tab/>
      </w:r>
      <w:r w:rsidRPr="00EC465C">
        <w:rPr>
          <w:lang w:val="en-CA"/>
        </w:rPr>
        <w:tab/>
        <w:t xml:space="preserve"> </w:t>
      </w:r>
      <w:r w:rsidRPr="00EC465C">
        <w:rPr>
          <w:lang w:val="en-CA"/>
        </w:rPr>
        <w:tab/>
        <w:t xml:space="preserve">  </w:t>
      </w:r>
    </w:p>
    <w:p w14:paraId="1A184C64" w14:textId="77777777" w:rsidR="002B1C49" w:rsidRPr="00EC465C" w:rsidRDefault="002B1C49" w:rsidP="001E79AD">
      <w:pPr>
        <w:pStyle w:val="Reponse"/>
        <w:rPr>
          <w:lang w:val="en-CA"/>
        </w:rPr>
      </w:pPr>
      <w:r w:rsidRPr="00EC465C">
        <w:rPr>
          <w:lang w:val="en-CA"/>
        </w:rPr>
        <w:t>Don't know/No response</w:t>
      </w:r>
      <w:r w:rsidRPr="00EC465C">
        <w:rPr>
          <w:lang w:val="en-CA"/>
        </w:rPr>
        <w:tab/>
        <w:t>99</w:t>
      </w:r>
      <w:r w:rsidRPr="00EC465C">
        <w:rPr>
          <w:lang w:val="en-CA"/>
        </w:rPr>
        <w:tab/>
        <w:t xml:space="preserve"> X</w:t>
      </w:r>
      <w:r w:rsidRPr="00EC465C">
        <w:rPr>
          <w:lang w:val="en-CA"/>
        </w:rPr>
        <w:tab/>
        <w:t xml:space="preserve"> </w:t>
      </w:r>
      <w:r w:rsidRPr="00EC465C">
        <w:rPr>
          <w:lang w:val="en-CA"/>
        </w:rPr>
        <w:tab/>
        <w:t xml:space="preserve">  </w:t>
      </w:r>
    </w:p>
    <w:p w14:paraId="3137673B" w14:textId="77777777" w:rsidR="002B1C49" w:rsidRPr="00EC465C" w:rsidRDefault="002B1C49" w:rsidP="001E79AD">
      <w:pPr>
        <w:pStyle w:val="Reponse"/>
        <w:rPr>
          <w:lang w:val="en-CA"/>
        </w:rPr>
      </w:pPr>
    </w:p>
    <w:p w14:paraId="3580002D" w14:textId="77777777" w:rsidR="002B1C49" w:rsidRPr="00EC465C" w:rsidRDefault="002B1C49" w:rsidP="001E79AD">
      <w:pPr>
        <w:pStyle w:val="EndQuestion"/>
        <w:rPr>
          <w:lang w:val="en-CA"/>
        </w:rPr>
      </w:pPr>
    </w:p>
    <w:p w14:paraId="0A938B9A" w14:textId="77777777" w:rsidR="002B1C49" w:rsidRPr="00EC465C" w:rsidRDefault="002B1C49" w:rsidP="001E79AD">
      <w:pPr>
        <w:pStyle w:val="Variable"/>
        <w:rPr>
          <w:lang w:val="en-CA"/>
        </w:rPr>
      </w:pPr>
      <w:r w:rsidRPr="00EC465C">
        <w:rPr>
          <w:lang w:val="en-CA"/>
        </w:rPr>
        <w:lastRenderedPageBreak/>
        <w:t>Q14</w:t>
      </w:r>
    </w:p>
    <w:p w14:paraId="595F50D6" w14:textId="77777777" w:rsidR="002B1C49" w:rsidRPr="00EC465C" w:rsidRDefault="002B1C49" w:rsidP="001E79AD">
      <w:pPr>
        <w:pStyle w:val="Question"/>
        <w:rPr>
          <w:lang w:val="en-CA"/>
        </w:rPr>
      </w:pPr>
      <w:r w:rsidRPr="00EC465C">
        <w:rPr>
          <w:lang w:val="en-CA"/>
        </w:rPr>
        <w:t xml:space="preserve"> Many people talk about the rise of protectionism in the United States and Europe which, among other things, includes growing opposition to trade and globalization. Overall, do you think this rise of protectionism is a good thing or a bad thing for Canada?</w:t>
      </w:r>
    </w:p>
    <w:p w14:paraId="38ACFCEE" w14:textId="77777777" w:rsidR="002B1C49" w:rsidRPr="00EC465C" w:rsidRDefault="002B1C49" w:rsidP="001E79AD">
      <w:pPr>
        <w:pStyle w:val="Reponse"/>
        <w:rPr>
          <w:lang w:val="en-CA"/>
        </w:rPr>
      </w:pPr>
      <w:r w:rsidRPr="00EC465C">
        <w:rPr>
          <w:lang w:val="en-CA"/>
        </w:rPr>
        <w:t>Bad thing</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5F701279" w14:textId="77777777" w:rsidR="002B1C49" w:rsidRPr="00EC465C" w:rsidRDefault="002B1C49" w:rsidP="001E79AD">
      <w:pPr>
        <w:pStyle w:val="Reponse"/>
        <w:rPr>
          <w:lang w:val="en-CA"/>
        </w:rPr>
      </w:pPr>
      <w:r w:rsidRPr="00EC465C">
        <w:rPr>
          <w:lang w:val="en-CA"/>
        </w:rPr>
        <w:t>Neither good nor bad</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698187E4" w14:textId="77777777" w:rsidR="002B1C49" w:rsidRPr="00EC465C" w:rsidRDefault="002B1C49" w:rsidP="001E79AD">
      <w:pPr>
        <w:pStyle w:val="Reponse"/>
        <w:rPr>
          <w:lang w:val="en-CA"/>
        </w:rPr>
      </w:pPr>
      <w:r w:rsidRPr="00EC465C">
        <w:rPr>
          <w:lang w:val="en-CA"/>
        </w:rPr>
        <w:t>Good thing</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29473129" w14:textId="77777777" w:rsidR="002B1C49" w:rsidRPr="00EC465C" w:rsidRDefault="002B1C49" w:rsidP="001E79AD">
      <w:pPr>
        <w:pStyle w:val="Reponse"/>
        <w:rPr>
          <w:lang w:val="en-CA"/>
        </w:rPr>
      </w:pPr>
      <w:r w:rsidRPr="00EC465C">
        <w:rPr>
          <w:lang w:val="en-CA"/>
        </w:rPr>
        <w:t>Don't know/No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2B35CAFC" w14:textId="77777777" w:rsidR="002B1C49" w:rsidRPr="00EC465C" w:rsidRDefault="002B1C49" w:rsidP="001E79AD">
      <w:pPr>
        <w:pStyle w:val="Reponse"/>
        <w:rPr>
          <w:lang w:val="en-CA"/>
        </w:rPr>
      </w:pPr>
    </w:p>
    <w:p w14:paraId="49B8FE43" w14:textId="77777777" w:rsidR="002B1C49" w:rsidRPr="00EC465C" w:rsidRDefault="002B1C49" w:rsidP="001E79AD">
      <w:pPr>
        <w:pStyle w:val="EndQuestion"/>
        <w:rPr>
          <w:lang w:val="en-CA"/>
        </w:rPr>
      </w:pPr>
    </w:p>
    <w:p w14:paraId="58FF2C93" w14:textId="77777777" w:rsidR="002B1C49" w:rsidRPr="00EC465C" w:rsidRDefault="002B1C49" w:rsidP="001E79AD">
      <w:pPr>
        <w:pStyle w:val="Variable"/>
        <w:rPr>
          <w:lang w:val="en-CA"/>
        </w:rPr>
      </w:pPr>
      <w:r w:rsidRPr="00EC465C">
        <w:rPr>
          <w:lang w:val="en-CA"/>
        </w:rPr>
        <w:t xml:space="preserve">PQ15 </w:t>
      </w:r>
    </w:p>
    <w:p w14:paraId="505DF43E" w14:textId="77777777" w:rsidR="002B1C49" w:rsidRPr="00EC465C" w:rsidRDefault="002B1C49" w:rsidP="001E79AD">
      <w:pPr>
        <w:pStyle w:val="Question"/>
        <w:rPr>
          <w:lang w:val="en-CA"/>
        </w:rPr>
      </w:pPr>
      <w:r w:rsidRPr="00EC465C">
        <w:rPr>
          <w:lang w:val="en-CA"/>
        </w:rPr>
        <w:t xml:space="preserve"> Please tell me the extent to which you agree or disagree with each of the following statements using a 7-point scale where 7 means strongly agree, 1 means strongly disagree and the mid-point 4 means neither.</w:t>
      </w:r>
    </w:p>
    <w:p w14:paraId="3F6FDD7E" w14:textId="77777777" w:rsidR="002B1C49" w:rsidRPr="00EC465C" w:rsidRDefault="002B1C49" w:rsidP="001E79AD">
      <w:pPr>
        <w:pStyle w:val="Question"/>
        <w:rPr>
          <w:lang w:val="en-CA"/>
        </w:rPr>
      </w:pPr>
    </w:p>
    <w:p w14:paraId="419104FD" w14:textId="77777777" w:rsidR="002B1C49" w:rsidRPr="00EC465C" w:rsidRDefault="002B1C49" w:rsidP="001E79AD">
      <w:pPr>
        <w:pStyle w:val="EndQuestion"/>
        <w:rPr>
          <w:lang w:val="en-CA"/>
        </w:rPr>
      </w:pPr>
    </w:p>
    <w:p w14:paraId="73792C0F" w14:textId="77777777" w:rsidR="002B1C49" w:rsidRPr="00EC465C" w:rsidRDefault="002B1C49" w:rsidP="001E79AD">
      <w:pPr>
        <w:pStyle w:val="Variable"/>
        <w:rPr>
          <w:lang w:val="en-CA"/>
        </w:rPr>
      </w:pPr>
      <w:r w:rsidRPr="00EC465C">
        <w:rPr>
          <w:lang w:val="en-CA"/>
        </w:rPr>
        <w:t>Q15A</w:t>
      </w:r>
    </w:p>
    <w:p w14:paraId="0A9C269A" w14:textId="77777777" w:rsidR="002B1C49" w:rsidRPr="00EC465C" w:rsidRDefault="002B1C49" w:rsidP="001E79AD">
      <w:pPr>
        <w:pStyle w:val="Note"/>
        <w:rPr>
          <w:lang w:val="en-CA"/>
        </w:rPr>
      </w:pPr>
      <w:r w:rsidRPr="00EC465C">
        <w:rPr>
          <w:lang w:val="en-CA"/>
        </w:rPr>
        <w:t xml:space="preserve"> I worry increased international trade is likely to result in countries lowering their environmental standards to be more competitive</w:t>
      </w:r>
    </w:p>
    <w:p w14:paraId="23818BD5" w14:textId="77777777" w:rsidR="002B1C49" w:rsidRPr="00EC465C" w:rsidRDefault="002B1C49" w:rsidP="001E79AD">
      <w:pPr>
        <w:pStyle w:val="Reponse"/>
        <w:rPr>
          <w:lang w:val="en-CA"/>
        </w:rPr>
      </w:pPr>
      <w:r w:rsidRPr="00EC465C">
        <w:rPr>
          <w:lang w:val="en-CA"/>
        </w:rPr>
        <w:t>Strongly disagree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3BDE3276"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5642A8AA"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564D6CC1" w14:textId="77777777" w:rsidR="002B1C49" w:rsidRPr="00EC465C" w:rsidRDefault="002B1C49" w:rsidP="001E79AD">
      <w:pPr>
        <w:pStyle w:val="Reponse"/>
        <w:rPr>
          <w:lang w:val="en-CA"/>
        </w:rPr>
      </w:pPr>
      <w:r w:rsidRPr="00EC465C">
        <w:rPr>
          <w:lang w:val="en-CA"/>
        </w:rPr>
        <w:t>Neither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735210A3"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2E5525F7"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139E4C2D" w14:textId="77777777" w:rsidR="002B1C49" w:rsidRPr="00EC465C" w:rsidRDefault="002B1C49" w:rsidP="001E79AD">
      <w:pPr>
        <w:pStyle w:val="Reponse"/>
        <w:rPr>
          <w:lang w:val="en-CA"/>
        </w:rPr>
      </w:pPr>
      <w:r w:rsidRPr="00EC465C">
        <w:rPr>
          <w:lang w:val="en-CA"/>
        </w:rPr>
        <w:t>Strongly agree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3ADD0CDA"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4D42CB01" w14:textId="77777777" w:rsidR="002B1C49" w:rsidRPr="00EC465C" w:rsidRDefault="002B1C49" w:rsidP="001E79AD">
      <w:pPr>
        <w:pStyle w:val="Reponse"/>
        <w:rPr>
          <w:lang w:val="en-CA"/>
        </w:rPr>
      </w:pPr>
    </w:p>
    <w:p w14:paraId="1672CDF7" w14:textId="77777777" w:rsidR="002B1C49" w:rsidRPr="00EC465C" w:rsidRDefault="002B1C49" w:rsidP="001E79AD">
      <w:pPr>
        <w:pStyle w:val="EndQuestion"/>
        <w:rPr>
          <w:lang w:val="en-CA"/>
        </w:rPr>
      </w:pPr>
    </w:p>
    <w:p w14:paraId="4D544616" w14:textId="77777777" w:rsidR="002B1C49" w:rsidRPr="00EC465C" w:rsidRDefault="002B1C49" w:rsidP="001E79AD">
      <w:pPr>
        <w:pStyle w:val="Variable"/>
        <w:rPr>
          <w:lang w:val="en-CA"/>
        </w:rPr>
      </w:pPr>
      <w:r w:rsidRPr="00EC465C">
        <w:rPr>
          <w:lang w:val="en-CA"/>
        </w:rPr>
        <w:t>Q15B</w:t>
      </w:r>
    </w:p>
    <w:p w14:paraId="35118D2A" w14:textId="77777777" w:rsidR="002B1C49" w:rsidRPr="00EC465C" w:rsidRDefault="002B1C49" w:rsidP="001E79AD">
      <w:pPr>
        <w:pStyle w:val="Note"/>
        <w:rPr>
          <w:lang w:val="en-CA"/>
        </w:rPr>
      </w:pPr>
      <w:r w:rsidRPr="00EC465C">
        <w:rPr>
          <w:lang w:val="en-CA"/>
        </w:rPr>
        <w:t xml:space="preserve"> International trade is a good way for Canada to promote trade opportunities for all (notably women, indigenous, Small and medium-sized enterprises (SMEs))</w:t>
      </w:r>
    </w:p>
    <w:p w14:paraId="7D614F8F" w14:textId="77777777" w:rsidR="002B1C49" w:rsidRPr="00EC465C" w:rsidRDefault="002B1C49" w:rsidP="001E79AD">
      <w:pPr>
        <w:pStyle w:val="Reponse"/>
        <w:rPr>
          <w:lang w:val="en-CA"/>
        </w:rPr>
      </w:pPr>
      <w:r w:rsidRPr="00EC465C">
        <w:rPr>
          <w:lang w:val="en-CA"/>
        </w:rPr>
        <w:t>Strongly disagree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19360FD9"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4A0AA4B7"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155DD2C1" w14:textId="77777777" w:rsidR="002B1C49" w:rsidRPr="00EC465C" w:rsidRDefault="002B1C49" w:rsidP="001E79AD">
      <w:pPr>
        <w:pStyle w:val="Reponse"/>
        <w:rPr>
          <w:lang w:val="en-CA"/>
        </w:rPr>
      </w:pPr>
      <w:r w:rsidRPr="00EC465C">
        <w:rPr>
          <w:lang w:val="en-CA"/>
        </w:rPr>
        <w:t>Neither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4B6AFA86"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6219BA4C"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100CEABA" w14:textId="77777777" w:rsidR="002B1C49" w:rsidRPr="00EC465C" w:rsidRDefault="002B1C49" w:rsidP="001E79AD">
      <w:pPr>
        <w:pStyle w:val="Reponse"/>
        <w:rPr>
          <w:lang w:val="en-CA"/>
        </w:rPr>
      </w:pPr>
      <w:r w:rsidRPr="00EC465C">
        <w:rPr>
          <w:lang w:val="en-CA"/>
        </w:rPr>
        <w:t>Strongly agree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5A959160"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36F6E55E" w14:textId="77777777" w:rsidR="002B1C49" w:rsidRPr="00EC465C" w:rsidRDefault="002B1C49" w:rsidP="001E79AD">
      <w:pPr>
        <w:pStyle w:val="Reponse"/>
        <w:rPr>
          <w:lang w:val="en-CA"/>
        </w:rPr>
      </w:pPr>
    </w:p>
    <w:p w14:paraId="38CA2AA7" w14:textId="77777777" w:rsidR="002B1C49" w:rsidRPr="00EC465C" w:rsidRDefault="002B1C49" w:rsidP="001E79AD">
      <w:pPr>
        <w:pStyle w:val="EndQuestion"/>
        <w:rPr>
          <w:lang w:val="en-CA"/>
        </w:rPr>
      </w:pPr>
    </w:p>
    <w:p w14:paraId="3ED32AE6" w14:textId="77777777" w:rsidR="002B1C49" w:rsidRPr="00EC465C" w:rsidRDefault="002B1C49" w:rsidP="001E79AD">
      <w:pPr>
        <w:pStyle w:val="Variable"/>
        <w:rPr>
          <w:lang w:val="en-CA"/>
        </w:rPr>
      </w:pPr>
      <w:r w:rsidRPr="00EC465C">
        <w:rPr>
          <w:lang w:val="en-CA"/>
        </w:rPr>
        <w:t>Q15C</w:t>
      </w:r>
    </w:p>
    <w:p w14:paraId="4621986A" w14:textId="77777777" w:rsidR="002B1C49" w:rsidRPr="00EC465C" w:rsidRDefault="002B1C49" w:rsidP="001E79AD">
      <w:pPr>
        <w:pStyle w:val="Note"/>
        <w:rPr>
          <w:lang w:val="en-CA"/>
        </w:rPr>
      </w:pPr>
      <w:r w:rsidRPr="00EC465C">
        <w:rPr>
          <w:lang w:val="en-CA"/>
        </w:rPr>
        <w:t xml:space="preserve"> International trade is a good way for Canada to promote environmental responsibility</w:t>
      </w:r>
    </w:p>
    <w:p w14:paraId="11E0F2B4" w14:textId="77777777" w:rsidR="002B1C49" w:rsidRPr="00EC465C" w:rsidRDefault="002B1C49" w:rsidP="001E79AD">
      <w:pPr>
        <w:pStyle w:val="Reponse"/>
        <w:rPr>
          <w:lang w:val="en-CA"/>
        </w:rPr>
      </w:pPr>
      <w:r w:rsidRPr="00EC465C">
        <w:rPr>
          <w:lang w:val="en-CA"/>
        </w:rPr>
        <w:lastRenderedPageBreak/>
        <w:t>Strongly disagree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7DCB8ED8"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05340229"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3743A4F4" w14:textId="77777777" w:rsidR="002B1C49" w:rsidRPr="00EC465C" w:rsidRDefault="002B1C49" w:rsidP="001E79AD">
      <w:pPr>
        <w:pStyle w:val="Reponse"/>
        <w:rPr>
          <w:lang w:val="en-CA"/>
        </w:rPr>
      </w:pPr>
      <w:r w:rsidRPr="00EC465C">
        <w:rPr>
          <w:lang w:val="en-CA"/>
        </w:rPr>
        <w:t>Neither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391BF81D"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010A315A"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7F1401BD" w14:textId="77777777" w:rsidR="002B1C49" w:rsidRPr="00EC465C" w:rsidRDefault="002B1C49" w:rsidP="001E79AD">
      <w:pPr>
        <w:pStyle w:val="Reponse"/>
        <w:rPr>
          <w:lang w:val="en-CA"/>
        </w:rPr>
      </w:pPr>
      <w:r w:rsidRPr="00EC465C">
        <w:rPr>
          <w:lang w:val="en-CA"/>
        </w:rPr>
        <w:t>Strongly agree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3D93AAC5"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650B175D" w14:textId="77777777" w:rsidR="002B1C49" w:rsidRPr="00EC465C" w:rsidRDefault="002B1C49" w:rsidP="001E79AD">
      <w:pPr>
        <w:pStyle w:val="Reponse"/>
        <w:rPr>
          <w:lang w:val="en-CA"/>
        </w:rPr>
      </w:pPr>
    </w:p>
    <w:p w14:paraId="758C35C8" w14:textId="77777777" w:rsidR="002B1C49" w:rsidRPr="00EC465C" w:rsidRDefault="002B1C49" w:rsidP="001E79AD">
      <w:pPr>
        <w:pStyle w:val="EndQuestion"/>
        <w:rPr>
          <w:lang w:val="en-CA"/>
        </w:rPr>
      </w:pPr>
    </w:p>
    <w:p w14:paraId="1EF8222F" w14:textId="77777777" w:rsidR="002B1C49" w:rsidRPr="00EC465C" w:rsidRDefault="002B1C49" w:rsidP="001E79AD">
      <w:pPr>
        <w:pStyle w:val="Variable"/>
        <w:rPr>
          <w:lang w:val="en-CA"/>
        </w:rPr>
      </w:pPr>
      <w:r w:rsidRPr="00EC465C">
        <w:rPr>
          <w:lang w:val="en-CA"/>
        </w:rPr>
        <w:t>Q15D</w:t>
      </w:r>
    </w:p>
    <w:p w14:paraId="30442789" w14:textId="77777777" w:rsidR="002B1C49" w:rsidRPr="00EC465C" w:rsidRDefault="002B1C49" w:rsidP="001E79AD">
      <w:pPr>
        <w:pStyle w:val="Note"/>
        <w:rPr>
          <w:lang w:val="en-CA"/>
        </w:rPr>
      </w:pPr>
      <w:r w:rsidRPr="00EC465C">
        <w:rPr>
          <w:lang w:val="en-CA"/>
        </w:rPr>
        <w:t xml:space="preserve"> International trade is a good way for Canada to promote respect for labour rights</w:t>
      </w:r>
    </w:p>
    <w:p w14:paraId="41AD9108" w14:textId="77777777" w:rsidR="002B1C49" w:rsidRPr="00EC465C" w:rsidRDefault="002B1C49" w:rsidP="001E79AD">
      <w:pPr>
        <w:pStyle w:val="Reponse"/>
        <w:rPr>
          <w:lang w:val="en-CA"/>
        </w:rPr>
      </w:pPr>
      <w:r w:rsidRPr="00EC465C">
        <w:rPr>
          <w:lang w:val="en-CA"/>
        </w:rPr>
        <w:t>Strongly disagree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3AA1A6B7"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668586E8"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2B95569D" w14:textId="77777777" w:rsidR="002B1C49" w:rsidRPr="00EC465C" w:rsidRDefault="002B1C49" w:rsidP="001E79AD">
      <w:pPr>
        <w:pStyle w:val="Reponse"/>
        <w:rPr>
          <w:lang w:val="en-CA"/>
        </w:rPr>
      </w:pPr>
      <w:r w:rsidRPr="00EC465C">
        <w:rPr>
          <w:lang w:val="en-CA"/>
        </w:rPr>
        <w:t>Neither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1B2880D5"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7BE31CE7"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52D8CC98" w14:textId="77777777" w:rsidR="002B1C49" w:rsidRPr="00EC465C" w:rsidRDefault="002B1C49" w:rsidP="001E79AD">
      <w:pPr>
        <w:pStyle w:val="Reponse"/>
        <w:rPr>
          <w:lang w:val="en-CA"/>
        </w:rPr>
      </w:pPr>
      <w:r w:rsidRPr="00EC465C">
        <w:rPr>
          <w:lang w:val="en-CA"/>
        </w:rPr>
        <w:t>Strongly agree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622DB4AA"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0E78C89C" w14:textId="77777777" w:rsidR="002B1C49" w:rsidRPr="00EC465C" w:rsidRDefault="002B1C49" w:rsidP="001E79AD">
      <w:pPr>
        <w:pStyle w:val="Reponse"/>
        <w:rPr>
          <w:lang w:val="en-CA"/>
        </w:rPr>
      </w:pPr>
    </w:p>
    <w:p w14:paraId="4AB4BCE6" w14:textId="77777777" w:rsidR="002B1C49" w:rsidRPr="00EC465C" w:rsidRDefault="002B1C49" w:rsidP="001E79AD">
      <w:pPr>
        <w:pStyle w:val="EndQuestion"/>
        <w:rPr>
          <w:lang w:val="en-CA"/>
        </w:rPr>
      </w:pPr>
    </w:p>
    <w:p w14:paraId="12BF8E30" w14:textId="77777777" w:rsidR="002B1C49" w:rsidRPr="00EC465C" w:rsidRDefault="002B1C49" w:rsidP="001E79AD">
      <w:pPr>
        <w:pStyle w:val="Variable"/>
        <w:rPr>
          <w:lang w:val="en-CA"/>
        </w:rPr>
      </w:pPr>
      <w:r w:rsidRPr="00EC465C">
        <w:rPr>
          <w:lang w:val="en-CA"/>
        </w:rPr>
        <w:t>Q15E</w:t>
      </w:r>
    </w:p>
    <w:p w14:paraId="59BE779D" w14:textId="77777777" w:rsidR="002B1C49" w:rsidRPr="00EC465C" w:rsidRDefault="002B1C49" w:rsidP="001E79AD">
      <w:pPr>
        <w:pStyle w:val="Note"/>
        <w:rPr>
          <w:lang w:val="en-CA"/>
        </w:rPr>
      </w:pPr>
      <w:r w:rsidRPr="00EC465C">
        <w:rPr>
          <w:lang w:val="en-CA"/>
        </w:rPr>
        <w:t xml:space="preserve"> International trade is a good way for Canada to promote respect for human rights</w:t>
      </w:r>
    </w:p>
    <w:p w14:paraId="7AFFBA5E" w14:textId="77777777" w:rsidR="002B1C49" w:rsidRPr="00EC465C" w:rsidRDefault="002B1C49" w:rsidP="001E79AD">
      <w:pPr>
        <w:pStyle w:val="Reponse"/>
        <w:rPr>
          <w:lang w:val="en-CA"/>
        </w:rPr>
      </w:pPr>
      <w:r w:rsidRPr="00EC465C">
        <w:rPr>
          <w:lang w:val="en-CA"/>
        </w:rPr>
        <w:t>Strongly disagree 1</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3F9D9D69" w14:textId="77777777" w:rsidR="002B1C49" w:rsidRPr="00EC465C" w:rsidRDefault="002B1C49" w:rsidP="001E79AD">
      <w:pPr>
        <w:pStyle w:val="Reponse"/>
        <w:rPr>
          <w:lang w:val="en-CA"/>
        </w:rPr>
      </w:pPr>
      <w:r w:rsidRPr="00EC465C">
        <w:rPr>
          <w:lang w:val="en-CA"/>
        </w:rPr>
        <w:t>2</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1CACA953" w14:textId="77777777" w:rsidR="002B1C49" w:rsidRPr="00EC465C" w:rsidRDefault="002B1C49" w:rsidP="001E79AD">
      <w:pPr>
        <w:pStyle w:val="Reponse"/>
        <w:rPr>
          <w:lang w:val="en-CA"/>
        </w:rPr>
      </w:pPr>
      <w:r w:rsidRPr="00EC465C">
        <w:rPr>
          <w:lang w:val="en-CA"/>
        </w:rPr>
        <w:t>3</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26E8A960" w14:textId="77777777" w:rsidR="002B1C49" w:rsidRPr="00EC465C" w:rsidRDefault="002B1C49" w:rsidP="001E79AD">
      <w:pPr>
        <w:pStyle w:val="Reponse"/>
        <w:rPr>
          <w:lang w:val="en-CA"/>
        </w:rPr>
      </w:pPr>
      <w:r w:rsidRPr="00EC465C">
        <w:rPr>
          <w:lang w:val="en-CA"/>
        </w:rPr>
        <w:t>Neither 4</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46B681A5" w14:textId="77777777" w:rsidR="002B1C49" w:rsidRPr="00EC465C" w:rsidRDefault="002B1C49" w:rsidP="001E79AD">
      <w:pPr>
        <w:pStyle w:val="Reponse"/>
        <w:rPr>
          <w:lang w:val="en-CA"/>
        </w:rPr>
      </w:pPr>
      <w:r w:rsidRPr="00EC465C">
        <w:rPr>
          <w:lang w:val="en-CA"/>
        </w:rPr>
        <w:t>5</w:t>
      </w:r>
      <w:r w:rsidRPr="00EC465C">
        <w:rPr>
          <w:lang w:val="en-CA"/>
        </w:rPr>
        <w:tab/>
        <w:t>5</w:t>
      </w:r>
      <w:r w:rsidRPr="00EC465C">
        <w:rPr>
          <w:lang w:val="en-CA"/>
        </w:rPr>
        <w:tab/>
      </w:r>
      <w:r w:rsidRPr="00EC465C">
        <w:rPr>
          <w:lang w:val="en-CA"/>
        </w:rPr>
        <w:tab/>
        <w:t xml:space="preserve"> </w:t>
      </w:r>
      <w:r w:rsidRPr="00EC465C">
        <w:rPr>
          <w:lang w:val="en-CA"/>
        </w:rPr>
        <w:tab/>
        <w:t xml:space="preserve">  </w:t>
      </w:r>
    </w:p>
    <w:p w14:paraId="62987281" w14:textId="77777777" w:rsidR="002B1C49" w:rsidRPr="00EC465C" w:rsidRDefault="002B1C49" w:rsidP="001E79AD">
      <w:pPr>
        <w:pStyle w:val="Reponse"/>
        <w:rPr>
          <w:lang w:val="en-CA"/>
        </w:rPr>
      </w:pPr>
      <w:r w:rsidRPr="00EC465C">
        <w:rPr>
          <w:lang w:val="en-CA"/>
        </w:rPr>
        <w:t>6</w:t>
      </w:r>
      <w:r w:rsidRPr="00EC465C">
        <w:rPr>
          <w:lang w:val="en-CA"/>
        </w:rPr>
        <w:tab/>
        <w:t>6</w:t>
      </w:r>
      <w:r w:rsidRPr="00EC465C">
        <w:rPr>
          <w:lang w:val="en-CA"/>
        </w:rPr>
        <w:tab/>
      </w:r>
      <w:r w:rsidRPr="00EC465C">
        <w:rPr>
          <w:lang w:val="en-CA"/>
        </w:rPr>
        <w:tab/>
        <w:t xml:space="preserve"> </w:t>
      </w:r>
      <w:r w:rsidRPr="00EC465C">
        <w:rPr>
          <w:lang w:val="en-CA"/>
        </w:rPr>
        <w:tab/>
        <w:t xml:space="preserve">  </w:t>
      </w:r>
    </w:p>
    <w:p w14:paraId="0D6D975B" w14:textId="77777777" w:rsidR="002B1C49" w:rsidRPr="00EC465C" w:rsidRDefault="002B1C49" w:rsidP="001E79AD">
      <w:pPr>
        <w:pStyle w:val="Reponse"/>
        <w:rPr>
          <w:lang w:val="en-CA"/>
        </w:rPr>
      </w:pPr>
      <w:r w:rsidRPr="00EC465C">
        <w:rPr>
          <w:lang w:val="en-CA"/>
        </w:rPr>
        <w:t>Strongly agree 7</w:t>
      </w:r>
      <w:r w:rsidRPr="00EC465C">
        <w:rPr>
          <w:lang w:val="en-CA"/>
        </w:rPr>
        <w:tab/>
        <w:t>7</w:t>
      </w:r>
      <w:r w:rsidRPr="00EC465C">
        <w:rPr>
          <w:lang w:val="en-CA"/>
        </w:rPr>
        <w:tab/>
      </w:r>
      <w:r w:rsidRPr="00EC465C">
        <w:rPr>
          <w:lang w:val="en-CA"/>
        </w:rPr>
        <w:tab/>
        <w:t xml:space="preserve"> </w:t>
      </w:r>
      <w:r w:rsidRPr="00EC465C">
        <w:rPr>
          <w:lang w:val="en-CA"/>
        </w:rPr>
        <w:tab/>
        <w:t xml:space="preserve">  </w:t>
      </w:r>
    </w:p>
    <w:p w14:paraId="40544564"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S</w:t>
      </w:r>
      <w:r w:rsidRPr="00EC465C">
        <w:rPr>
          <w:lang w:val="en-CA"/>
        </w:rPr>
        <w:tab/>
        <w:t xml:space="preserve"> </w:t>
      </w:r>
      <w:r w:rsidRPr="00EC465C">
        <w:rPr>
          <w:lang w:val="en-CA"/>
        </w:rPr>
        <w:tab/>
        <w:t xml:space="preserve">  </w:t>
      </w:r>
    </w:p>
    <w:p w14:paraId="7BF6E42B" w14:textId="77777777" w:rsidR="002B1C49" w:rsidRPr="00EC465C" w:rsidRDefault="002B1C49" w:rsidP="001E79AD">
      <w:pPr>
        <w:pStyle w:val="Reponse"/>
        <w:rPr>
          <w:lang w:val="en-CA"/>
        </w:rPr>
      </w:pPr>
    </w:p>
    <w:p w14:paraId="499C3377" w14:textId="77777777" w:rsidR="002B1C49" w:rsidRPr="00EC465C" w:rsidRDefault="002B1C49" w:rsidP="001E79AD">
      <w:pPr>
        <w:pStyle w:val="EndQuestion"/>
        <w:rPr>
          <w:lang w:val="en-CA"/>
        </w:rPr>
      </w:pPr>
    </w:p>
    <w:p w14:paraId="086F412A" w14:textId="77777777" w:rsidR="002B1C49" w:rsidRPr="00EC465C" w:rsidRDefault="002B1C49" w:rsidP="001E79AD">
      <w:pPr>
        <w:pStyle w:val="Variable"/>
        <w:rPr>
          <w:lang w:val="en-CA"/>
        </w:rPr>
      </w:pPr>
      <w:r w:rsidRPr="00EC465C">
        <w:rPr>
          <w:lang w:val="en-CA"/>
        </w:rPr>
        <w:t>Q16</w:t>
      </w:r>
    </w:p>
    <w:p w14:paraId="2F238F12" w14:textId="77777777" w:rsidR="002B1C49" w:rsidRPr="00EC465C" w:rsidRDefault="002B1C49" w:rsidP="001E79AD">
      <w:pPr>
        <w:pStyle w:val="Question"/>
        <w:rPr>
          <w:lang w:val="en-CA"/>
        </w:rPr>
      </w:pPr>
      <w:r w:rsidRPr="00EC465C">
        <w:rPr>
          <w:lang w:val="en-CA"/>
        </w:rPr>
        <w:t xml:space="preserve"> Is more international trade a good thing or a bad thing for Canada?</w:t>
      </w:r>
    </w:p>
    <w:p w14:paraId="023482D4" w14:textId="77777777" w:rsidR="002B1C49" w:rsidRPr="00EC465C" w:rsidRDefault="002B1C49" w:rsidP="001E79AD">
      <w:pPr>
        <w:pStyle w:val="Reponse"/>
        <w:rPr>
          <w:lang w:val="en-CA"/>
        </w:rPr>
      </w:pPr>
      <w:r w:rsidRPr="00EC465C">
        <w:rPr>
          <w:lang w:val="en-CA"/>
        </w:rPr>
        <w:t>Bad thing</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338BB7F6" w14:textId="77777777" w:rsidR="002B1C49" w:rsidRPr="00EC465C" w:rsidRDefault="002B1C49" w:rsidP="001E79AD">
      <w:pPr>
        <w:pStyle w:val="Reponse"/>
        <w:rPr>
          <w:lang w:val="en-CA"/>
        </w:rPr>
      </w:pPr>
      <w:r w:rsidRPr="00EC465C">
        <w:rPr>
          <w:lang w:val="en-CA"/>
        </w:rPr>
        <w:t>Neither good nor bad</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121D3403" w14:textId="77777777" w:rsidR="002B1C49" w:rsidRPr="00EC465C" w:rsidRDefault="002B1C49" w:rsidP="001E79AD">
      <w:pPr>
        <w:pStyle w:val="Reponse"/>
        <w:rPr>
          <w:lang w:val="en-CA"/>
        </w:rPr>
      </w:pPr>
      <w:r w:rsidRPr="00EC465C">
        <w:rPr>
          <w:lang w:val="en-CA"/>
        </w:rPr>
        <w:t>Good thing</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056100D4" w14:textId="77777777" w:rsidR="002B1C49" w:rsidRPr="00EC465C" w:rsidRDefault="002B1C49" w:rsidP="001E79AD">
      <w:pPr>
        <w:pStyle w:val="Reponse"/>
        <w:rPr>
          <w:lang w:val="en-CA"/>
        </w:rPr>
      </w:pPr>
      <w:r w:rsidRPr="00EC465C">
        <w:rPr>
          <w:lang w:val="en-CA"/>
        </w:rPr>
        <w:t>Don't know/No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75697F28" w14:textId="77777777" w:rsidR="002B1C49" w:rsidRPr="00EC465C" w:rsidRDefault="002B1C49" w:rsidP="001E79AD">
      <w:pPr>
        <w:pStyle w:val="Reponse"/>
        <w:rPr>
          <w:lang w:val="en-CA"/>
        </w:rPr>
      </w:pPr>
    </w:p>
    <w:p w14:paraId="6B401FEF" w14:textId="77777777" w:rsidR="002B1C49" w:rsidRPr="00EC465C" w:rsidRDefault="002B1C49" w:rsidP="001E79AD">
      <w:pPr>
        <w:pStyle w:val="EndQuestion"/>
        <w:rPr>
          <w:lang w:val="en-CA"/>
        </w:rPr>
      </w:pPr>
    </w:p>
    <w:p w14:paraId="1615FE26" w14:textId="77777777" w:rsidR="002B1C49" w:rsidRPr="00EC465C" w:rsidRDefault="002B1C49" w:rsidP="001E79AD">
      <w:pPr>
        <w:pStyle w:val="Variable"/>
        <w:rPr>
          <w:lang w:val="en-CA"/>
        </w:rPr>
      </w:pPr>
      <w:r w:rsidRPr="00EC465C">
        <w:rPr>
          <w:lang w:val="en-CA"/>
        </w:rPr>
        <w:t xml:space="preserve">PQ17 </w:t>
      </w:r>
    </w:p>
    <w:p w14:paraId="64C3C80D" w14:textId="77777777" w:rsidR="002B1C49" w:rsidRPr="00EC465C" w:rsidRDefault="002B1C49" w:rsidP="001E79AD">
      <w:pPr>
        <w:pStyle w:val="Question"/>
        <w:rPr>
          <w:lang w:val="en-CA"/>
        </w:rPr>
      </w:pPr>
      <w:r w:rsidRPr="00EC465C">
        <w:rPr>
          <w:lang w:val="en-CA"/>
        </w:rPr>
        <w:t xml:space="preserve"> Over the last few decades, Canada has been opening up trade with many countries. Which countries do you believe Canada should be trying to tie itself to more?</w:t>
      </w:r>
    </w:p>
    <w:p w14:paraId="45DE892B" w14:textId="77777777" w:rsidR="002B1C49" w:rsidRPr="00EC465C" w:rsidRDefault="002B1C49" w:rsidP="001E79AD">
      <w:pPr>
        <w:pStyle w:val="Question"/>
        <w:rPr>
          <w:lang w:val="en-CA"/>
        </w:rPr>
      </w:pPr>
    </w:p>
    <w:p w14:paraId="0541066C" w14:textId="77777777" w:rsidR="002B1C49" w:rsidRPr="00EC465C" w:rsidRDefault="002B1C49" w:rsidP="001E79AD">
      <w:pPr>
        <w:pStyle w:val="EndQuestion"/>
        <w:rPr>
          <w:lang w:val="en-CA"/>
        </w:rPr>
      </w:pPr>
    </w:p>
    <w:p w14:paraId="2AA021DF" w14:textId="77777777" w:rsidR="002B1C49" w:rsidRPr="00EC465C" w:rsidRDefault="002B1C49" w:rsidP="001E79AD">
      <w:pPr>
        <w:pStyle w:val="Variable"/>
        <w:rPr>
          <w:lang w:val="en-CA"/>
        </w:rPr>
      </w:pPr>
      <w:r w:rsidRPr="00EC465C">
        <w:rPr>
          <w:lang w:val="en-CA"/>
        </w:rPr>
        <w:lastRenderedPageBreak/>
        <w:t>Q17</w:t>
      </w:r>
    </w:p>
    <w:p w14:paraId="5C402A2C" w14:textId="77777777" w:rsidR="002B1C49" w:rsidRPr="00EC465C" w:rsidRDefault="002B1C49" w:rsidP="001E79AD">
      <w:pPr>
        <w:pStyle w:val="Question"/>
        <w:rPr>
          <w:lang w:val="en-CA"/>
        </w:rPr>
      </w:pPr>
      <w:r w:rsidRPr="00EC465C">
        <w:rPr>
          <w:lang w:val="en-CA"/>
        </w:rPr>
        <w:t xml:space="preserve"> </w:t>
      </w:r>
    </w:p>
    <w:p w14:paraId="249EC2BC" w14:textId="77777777" w:rsidR="002B1C49" w:rsidRPr="00EC465C" w:rsidRDefault="002B1C49" w:rsidP="001E79AD">
      <w:pPr>
        <w:pStyle w:val="Note"/>
        <w:rPr>
          <w:lang w:val="en-CA"/>
        </w:rPr>
      </w:pPr>
      <w:r w:rsidRPr="00EC465C">
        <w:rPr>
          <w:lang w:val="en-CA"/>
        </w:rPr>
        <w:t>First selection:</w:t>
      </w:r>
    </w:p>
    <w:p w14:paraId="79A17D96" w14:textId="77777777" w:rsidR="002B1C49" w:rsidRPr="00EC465C" w:rsidRDefault="002B1C49" w:rsidP="001E79AD">
      <w:pPr>
        <w:pStyle w:val="Reponse"/>
        <w:rPr>
          <w:lang w:val="en-CA"/>
        </w:rPr>
      </w:pPr>
      <w:r w:rsidRPr="00EC465C">
        <w:rPr>
          <w:lang w:val="en-CA"/>
        </w:rPr>
        <w:t>United States</w:t>
      </w:r>
      <w:r w:rsidRPr="00EC465C">
        <w:rPr>
          <w:lang w:val="en-CA"/>
        </w:rPr>
        <w:tab/>
        <w:t>1</w:t>
      </w:r>
      <w:r w:rsidRPr="00EC465C">
        <w:rPr>
          <w:lang w:val="en-CA"/>
        </w:rPr>
        <w:tab/>
        <w:t xml:space="preserve"> I</w:t>
      </w:r>
      <w:r w:rsidRPr="00EC465C">
        <w:rPr>
          <w:lang w:val="en-CA"/>
        </w:rPr>
        <w:tab/>
        <w:t xml:space="preserve"> </w:t>
      </w:r>
      <w:r w:rsidRPr="00EC465C">
        <w:rPr>
          <w:lang w:val="en-CA"/>
        </w:rPr>
        <w:tab/>
        <w:t xml:space="preserve">  </w:t>
      </w:r>
    </w:p>
    <w:p w14:paraId="435BD4C9" w14:textId="77777777" w:rsidR="002B1C49" w:rsidRPr="00EC465C" w:rsidRDefault="002B1C49" w:rsidP="001E79AD">
      <w:pPr>
        <w:pStyle w:val="Reponse"/>
        <w:rPr>
          <w:lang w:val="en-CA"/>
        </w:rPr>
      </w:pPr>
      <w:r w:rsidRPr="00EC465C">
        <w:rPr>
          <w:lang w:val="en-CA"/>
        </w:rPr>
        <w:t>United Kingdom</w:t>
      </w:r>
      <w:r w:rsidRPr="00EC465C">
        <w:rPr>
          <w:lang w:val="en-CA"/>
        </w:rPr>
        <w:tab/>
        <w:t>2</w:t>
      </w:r>
      <w:r w:rsidRPr="00EC465C">
        <w:rPr>
          <w:lang w:val="en-CA"/>
        </w:rPr>
        <w:tab/>
        <w:t xml:space="preserve"> I</w:t>
      </w:r>
      <w:r w:rsidRPr="00EC465C">
        <w:rPr>
          <w:lang w:val="en-CA"/>
        </w:rPr>
        <w:tab/>
        <w:t xml:space="preserve"> </w:t>
      </w:r>
      <w:r w:rsidRPr="00EC465C">
        <w:rPr>
          <w:lang w:val="en-CA"/>
        </w:rPr>
        <w:tab/>
        <w:t xml:space="preserve">  </w:t>
      </w:r>
    </w:p>
    <w:p w14:paraId="34FEEF13" w14:textId="77777777" w:rsidR="002B1C49" w:rsidRPr="00EC465C" w:rsidRDefault="002B1C49" w:rsidP="001E79AD">
      <w:pPr>
        <w:pStyle w:val="Reponse"/>
        <w:rPr>
          <w:lang w:val="en-CA"/>
        </w:rPr>
      </w:pPr>
      <w:r w:rsidRPr="00EC465C">
        <w:rPr>
          <w:lang w:val="en-CA"/>
        </w:rPr>
        <w:t>China</w:t>
      </w:r>
      <w:r w:rsidRPr="00EC465C">
        <w:rPr>
          <w:lang w:val="en-CA"/>
        </w:rPr>
        <w:tab/>
        <w:t>3</w:t>
      </w:r>
      <w:r w:rsidRPr="00EC465C">
        <w:rPr>
          <w:lang w:val="en-CA"/>
        </w:rPr>
        <w:tab/>
        <w:t xml:space="preserve"> I</w:t>
      </w:r>
      <w:r w:rsidRPr="00EC465C">
        <w:rPr>
          <w:lang w:val="en-CA"/>
        </w:rPr>
        <w:tab/>
        <w:t xml:space="preserve"> </w:t>
      </w:r>
      <w:r w:rsidRPr="00EC465C">
        <w:rPr>
          <w:lang w:val="en-CA"/>
        </w:rPr>
        <w:tab/>
        <w:t xml:space="preserve">  </w:t>
      </w:r>
    </w:p>
    <w:p w14:paraId="33266D64" w14:textId="77777777" w:rsidR="002B1C49" w:rsidRPr="00EC465C" w:rsidRDefault="002B1C49" w:rsidP="001E79AD">
      <w:pPr>
        <w:pStyle w:val="Reponse"/>
        <w:rPr>
          <w:lang w:val="en-CA"/>
        </w:rPr>
      </w:pPr>
      <w:r w:rsidRPr="00EC465C">
        <w:rPr>
          <w:lang w:val="en-CA"/>
        </w:rPr>
        <w:t>Japan</w:t>
      </w:r>
      <w:r w:rsidRPr="00EC465C">
        <w:rPr>
          <w:lang w:val="en-CA"/>
        </w:rPr>
        <w:tab/>
        <w:t>4</w:t>
      </w:r>
      <w:r w:rsidRPr="00EC465C">
        <w:rPr>
          <w:lang w:val="en-CA"/>
        </w:rPr>
        <w:tab/>
        <w:t xml:space="preserve"> I</w:t>
      </w:r>
      <w:r w:rsidRPr="00EC465C">
        <w:rPr>
          <w:lang w:val="en-CA"/>
        </w:rPr>
        <w:tab/>
        <w:t xml:space="preserve"> </w:t>
      </w:r>
      <w:r w:rsidRPr="00EC465C">
        <w:rPr>
          <w:lang w:val="en-CA"/>
        </w:rPr>
        <w:tab/>
        <w:t xml:space="preserve">  </w:t>
      </w:r>
    </w:p>
    <w:p w14:paraId="643F65B9" w14:textId="77777777" w:rsidR="002B1C49" w:rsidRPr="00EC465C" w:rsidRDefault="002B1C49" w:rsidP="001E79AD">
      <w:pPr>
        <w:pStyle w:val="Reponse"/>
        <w:rPr>
          <w:lang w:val="en-CA"/>
        </w:rPr>
      </w:pPr>
      <w:r w:rsidRPr="00EC465C">
        <w:rPr>
          <w:lang w:val="en-CA"/>
        </w:rPr>
        <w:t>Mexico</w:t>
      </w:r>
      <w:r w:rsidRPr="00EC465C">
        <w:rPr>
          <w:lang w:val="en-CA"/>
        </w:rPr>
        <w:tab/>
        <w:t>5</w:t>
      </w:r>
      <w:r w:rsidRPr="00EC465C">
        <w:rPr>
          <w:lang w:val="en-CA"/>
        </w:rPr>
        <w:tab/>
        <w:t xml:space="preserve"> I</w:t>
      </w:r>
      <w:r w:rsidRPr="00EC465C">
        <w:rPr>
          <w:lang w:val="en-CA"/>
        </w:rPr>
        <w:tab/>
        <w:t xml:space="preserve"> </w:t>
      </w:r>
      <w:r w:rsidRPr="00EC465C">
        <w:rPr>
          <w:lang w:val="en-CA"/>
        </w:rPr>
        <w:tab/>
        <w:t xml:space="preserve">  </w:t>
      </w:r>
    </w:p>
    <w:p w14:paraId="6F2E6696" w14:textId="77777777" w:rsidR="002B1C49" w:rsidRPr="00EC465C" w:rsidRDefault="002B1C49" w:rsidP="001E79AD">
      <w:pPr>
        <w:pStyle w:val="Reponse"/>
        <w:rPr>
          <w:lang w:val="en-CA"/>
        </w:rPr>
      </w:pPr>
      <w:r w:rsidRPr="00EC465C">
        <w:rPr>
          <w:lang w:val="en-CA"/>
        </w:rPr>
        <w:t>India</w:t>
      </w:r>
      <w:r w:rsidRPr="00EC465C">
        <w:rPr>
          <w:lang w:val="en-CA"/>
        </w:rPr>
        <w:tab/>
        <w:t>6</w:t>
      </w:r>
      <w:r w:rsidRPr="00EC465C">
        <w:rPr>
          <w:lang w:val="en-CA"/>
        </w:rPr>
        <w:tab/>
        <w:t xml:space="preserve"> I</w:t>
      </w:r>
      <w:r w:rsidRPr="00EC465C">
        <w:rPr>
          <w:lang w:val="en-CA"/>
        </w:rPr>
        <w:tab/>
        <w:t xml:space="preserve"> </w:t>
      </w:r>
      <w:r w:rsidRPr="00EC465C">
        <w:rPr>
          <w:lang w:val="en-CA"/>
        </w:rPr>
        <w:tab/>
        <w:t xml:space="preserve">  </w:t>
      </w:r>
    </w:p>
    <w:p w14:paraId="62227669" w14:textId="77777777" w:rsidR="002B1C49" w:rsidRPr="00EC465C" w:rsidRDefault="002B1C49" w:rsidP="001E79AD">
      <w:pPr>
        <w:pStyle w:val="Reponse"/>
        <w:rPr>
          <w:lang w:val="en-CA"/>
        </w:rPr>
      </w:pPr>
      <w:r w:rsidRPr="00EC465C">
        <w:rPr>
          <w:lang w:val="en-CA"/>
        </w:rPr>
        <w:t>Germany</w:t>
      </w:r>
      <w:r w:rsidRPr="00EC465C">
        <w:rPr>
          <w:lang w:val="en-CA"/>
        </w:rPr>
        <w:tab/>
        <w:t>7</w:t>
      </w:r>
      <w:r w:rsidRPr="00EC465C">
        <w:rPr>
          <w:lang w:val="en-CA"/>
        </w:rPr>
        <w:tab/>
        <w:t xml:space="preserve"> I</w:t>
      </w:r>
      <w:r w:rsidRPr="00EC465C">
        <w:rPr>
          <w:lang w:val="en-CA"/>
        </w:rPr>
        <w:tab/>
        <w:t xml:space="preserve"> </w:t>
      </w:r>
      <w:r w:rsidRPr="00EC465C">
        <w:rPr>
          <w:lang w:val="en-CA"/>
        </w:rPr>
        <w:tab/>
        <w:t xml:space="preserve">  </w:t>
      </w:r>
    </w:p>
    <w:p w14:paraId="5F2585F7" w14:textId="77777777" w:rsidR="002B1C49" w:rsidRPr="00EC465C" w:rsidRDefault="002B1C49" w:rsidP="001E79AD">
      <w:pPr>
        <w:pStyle w:val="Reponse"/>
        <w:rPr>
          <w:lang w:val="en-CA"/>
        </w:rPr>
      </w:pPr>
      <w:r w:rsidRPr="00EC465C">
        <w:rPr>
          <w:lang w:val="en-CA"/>
        </w:rPr>
        <w:t>Specify</w:t>
      </w:r>
      <w:r w:rsidRPr="00EC465C">
        <w:rPr>
          <w:lang w:val="en-CA"/>
        </w:rPr>
        <w:tab/>
        <w:t>77</w:t>
      </w:r>
      <w:r w:rsidRPr="00EC465C">
        <w:rPr>
          <w:lang w:val="en-CA"/>
        </w:rPr>
        <w:tab/>
      </w:r>
      <w:r w:rsidRPr="00EC465C">
        <w:rPr>
          <w:lang w:val="en-CA"/>
        </w:rPr>
        <w:tab/>
        <w:t xml:space="preserve"> </w:t>
      </w:r>
      <w:r w:rsidRPr="00EC465C">
        <w:rPr>
          <w:lang w:val="en-CA"/>
        </w:rPr>
        <w:tab/>
        <w:t xml:space="preserve">  </w:t>
      </w:r>
    </w:p>
    <w:p w14:paraId="3D913D2E"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X</w:t>
      </w:r>
      <w:r w:rsidRPr="00EC465C">
        <w:rPr>
          <w:lang w:val="en-CA"/>
        </w:rPr>
        <w:tab/>
        <w:t xml:space="preserve"> </w:t>
      </w:r>
      <w:r w:rsidRPr="00EC465C">
        <w:rPr>
          <w:lang w:val="en-CA"/>
        </w:rPr>
        <w:tab/>
        <w:t xml:space="preserve">  </w:t>
      </w:r>
    </w:p>
    <w:p w14:paraId="07E4EF7F" w14:textId="77777777" w:rsidR="002B1C49" w:rsidRPr="00EC465C" w:rsidRDefault="002B1C49" w:rsidP="001E79AD">
      <w:pPr>
        <w:pStyle w:val="Reponse"/>
        <w:rPr>
          <w:lang w:val="en-CA"/>
        </w:rPr>
      </w:pPr>
    </w:p>
    <w:p w14:paraId="74C4902F" w14:textId="77777777" w:rsidR="002B1C49" w:rsidRPr="00EC465C" w:rsidRDefault="002B1C49" w:rsidP="001E79AD">
      <w:pPr>
        <w:pStyle w:val="EndQuestion"/>
        <w:rPr>
          <w:lang w:val="en-CA"/>
        </w:rPr>
      </w:pPr>
    </w:p>
    <w:p w14:paraId="33DC4BFE" w14:textId="77777777" w:rsidR="002B1C49" w:rsidRPr="00EC465C" w:rsidRDefault="002B1C49" w:rsidP="001E79AD">
      <w:pPr>
        <w:pStyle w:val="Variable"/>
        <w:rPr>
          <w:lang w:val="en-CA"/>
        </w:rPr>
      </w:pPr>
      <w:r w:rsidRPr="00EC465C">
        <w:rPr>
          <w:lang w:val="en-CA"/>
        </w:rPr>
        <w:t>Q17A [0,1]</w:t>
      </w:r>
    </w:p>
    <w:p w14:paraId="255C1EED" w14:textId="77777777" w:rsidR="002B1C49" w:rsidRPr="00EC465C" w:rsidRDefault="002B1C49" w:rsidP="001E79AD">
      <w:pPr>
        <w:pStyle w:val="Question"/>
        <w:rPr>
          <w:lang w:val="en-CA"/>
        </w:rPr>
      </w:pPr>
      <w:r w:rsidRPr="00EC465C">
        <w:rPr>
          <w:lang w:val="en-CA"/>
        </w:rPr>
        <w:t xml:space="preserve"> </w:t>
      </w:r>
    </w:p>
    <w:p w14:paraId="5A1B20CB" w14:textId="77777777" w:rsidR="002B1C49" w:rsidRPr="00EC465C" w:rsidRDefault="002B1C49" w:rsidP="001E79AD">
      <w:pPr>
        <w:pStyle w:val="Note"/>
        <w:rPr>
          <w:lang w:val="en-CA"/>
        </w:rPr>
      </w:pPr>
      <w:r w:rsidRPr="00EC465C">
        <w:rPr>
          <w:lang w:val="en-CA"/>
        </w:rPr>
        <w:t>Second selection:</w:t>
      </w:r>
    </w:p>
    <w:p w14:paraId="5DC5FC83" w14:textId="77777777" w:rsidR="002B1C49" w:rsidRPr="00EC465C" w:rsidRDefault="002B1C49" w:rsidP="001E79AD">
      <w:pPr>
        <w:pStyle w:val="Reponse"/>
        <w:rPr>
          <w:lang w:val="en-CA"/>
        </w:rPr>
      </w:pPr>
      <w:r w:rsidRPr="00EC465C">
        <w:rPr>
          <w:lang w:val="en-CA"/>
        </w:rPr>
        <w:t>United States</w:t>
      </w:r>
      <w:r w:rsidRPr="00EC465C">
        <w:rPr>
          <w:lang w:val="en-CA"/>
        </w:rPr>
        <w:tab/>
        <w:t>1</w:t>
      </w:r>
      <w:r w:rsidRPr="00EC465C">
        <w:rPr>
          <w:lang w:val="en-CA"/>
        </w:rPr>
        <w:tab/>
        <w:t xml:space="preserve"> I</w:t>
      </w:r>
      <w:r w:rsidRPr="00EC465C">
        <w:rPr>
          <w:lang w:val="en-CA"/>
        </w:rPr>
        <w:tab/>
        <w:t xml:space="preserve"> </w:t>
      </w:r>
      <w:r w:rsidRPr="00EC465C">
        <w:rPr>
          <w:lang w:val="en-CA"/>
        </w:rPr>
        <w:tab/>
        <w:t xml:space="preserve">  </w:t>
      </w:r>
    </w:p>
    <w:p w14:paraId="0F751598" w14:textId="77777777" w:rsidR="002B1C49" w:rsidRPr="00EC465C" w:rsidRDefault="002B1C49" w:rsidP="001E79AD">
      <w:pPr>
        <w:pStyle w:val="Reponse"/>
        <w:rPr>
          <w:lang w:val="en-CA"/>
        </w:rPr>
      </w:pPr>
      <w:r w:rsidRPr="00EC465C">
        <w:rPr>
          <w:lang w:val="en-CA"/>
        </w:rPr>
        <w:t>United Kingdom</w:t>
      </w:r>
      <w:r w:rsidRPr="00EC465C">
        <w:rPr>
          <w:lang w:val="en-CA"/>
        </w:rPr>
        <w:tab/>
        <w:t>2</w:t>
      </w:r>
      <w:r w:rsidRPr="00EC465C">
        <w:rPr>
          <w:lang w:val="en-CA"/>
        </w:rPr>
        <w:tab/>
        <w:t xml:space="preserve"> I</w:t>
      </w:r>
      <w:r w:rsidRPr="00EC465C">
        <w:rPr>
          <w:lang w:val="en-CA"/>
        </w:rPr>
        <w:tab/>
        <w:t xml:space="preserve"> </w:t>
      </w:r>
      <w:r w:rsidRPr="00EC465C">
        <w:rPr>
          <w:lang w:val="en-CA"/>
        </w:rPr>
        <w:tab/>
        <w:t xml:space="preserve">  </w:t>
      </w:r>
    </w:p>
    <w:p w14:paraId="19CA2031" w14:textId="77777777" w:rsidR="002B1C49" w:rsidRPr="00EC465C" w:rsidRDefault="002B1C49" w:rsidP="001E79AD">
      <w:pPr>
        <w:pStyle w:val="Reponse"/>
        <w:rPr>
          <w:lang w:val="en-CA"/>
        </w:rPr>
      </w:pPr>
      <w:r w:rsidRPr="00EC465C">
        <w:rPr>
          <w:lang w:val="en-CA"/>
        </w:rPr>
        <w:t>China</w:t>
      </w:r>
      <w:r w:rsidRPr="00EC465C">
        <w:rPr>
          <w:lang w:val="en-CA"/>
        </w:rPr>
        <w:tab/>
        <w:t>3</w:t>
      </w:r>
      <w:r w:rsidRPr="00EC465C">
        <w:rPr>
          <w:lang w:val="en-CA"/>
        </w:rPr>
        <w:tab/>
        <w:t xml:space="preserve"> I</w:t>
      </w:r>
      <w:r w:rsidRPr="00EC465C">
        <w:rPr>
          <w:lang w:val="en-CA"/>
        </w:rPr>
        <w:tab/>
        <w:t xml:space="preserve"> </w:t>
      </w:r>
      <w:r w:rsidRPr="00EC465C">
        <w:rPr>
          <w:lang w:val="en-CA"/>
        </w:rPr>
        <w:tab/>
        <w:t xml:space="preserve">  </w:t>
      </w:r>
    </w:p>
    <w:p w14:paraId="7A41C593" w14:textId="77777777" w:rsidR="002B1C49" w:rsidRPr="00EC465C" w:rsidRDefault="002B1C49" w:rsidP="001E79AD">
      <w:pPr>
        <w:pStyle w:val="Reponse"/>
        <w:rPr>
          <w:lang w:val="en-CA"/>
        </w:rPr>
      </w:pPr>
      <w:r w:rsidRPr="00EC465C">
        <w:rPr>
          <w:lang w:val="en-CA"/>
        </w:rPr>
        <w:t>Japan</w:t>
      </w:r>
      <w:r w:rsidRPr="00EC465C">
        <w:rPr>
          <w:lang w:val="en-CA"/>
        </w:rPr>
        <w:tab/>
        <w:t>4</w:t>
      </w:r>
      <w:r w:rsidRPr="00EC465C">
        <w:rPr>
          <w:lang w:val="en-CA"/>
        </w:rPr>
        <w:tab/>
        <w:t xml:space="preserve"> I</w:t>
      </w:r>
      <w:r w:rsidRPr="00EC465C">
        <w:rPr>
          <w:lang w:val="en-CA"/>
        </w:rPr>
        <w:tab/>
        <w:t xml:space="preserve"> </w:t>
      </w:r>
      <w:r w:rsidRPr="00EC465C">
        <w:rPr>
          <w:lang w:val="en-CA"/>
        </w:rPr>
        <w:tab/>
        <w:t xml:space="preserve">  </w:t>
      </w:r>
    </w:p>
    <w:p w14:paraId="48458712" w14:textId="77777777" w:rsidR="002B1C49" w:rsidRPr="00EC465C" w:rsidRDefault="002B1C49" w:rsidP="001E79AD">
      <w:pPr>
        <w:pStyle w:val="Reponse"/>
        <w:rPr>
          <w:lang w:val="en-CA"/>
        </w:rPr>
      </w:pPr>
      <w:r w:rsidRPr="00EC465C">
        <w:rPr>
          <w:lang w:val="en-CA"/>
        </w:rPr>
        <w:t>Mexico</w:t>
      </w:r>
      <w:r w:rsidRPr="00EC465C">
        <w:rPr>
          <w:lang w:val="en-CA"/>
        </w:rPr>
        <w:tab/>
        <w:t>5</w:t>
      </w:r>
      <w:r w:rsidRPr="00EC465C">
        <w:rPr>
          <w:lang w:val="en-CA"/>
        </w:rPr>
        <w:tab/>
        <w:t xml:space="preserve"> I</w:t>
      </w:r>
      <w:r w:rsidRPr="00EC465C">
        <w:rPr>
          <w:lang w:val="en-CA"/>
        </w:rPr>
        <w:tab/>
        <w:t xml:space="preserve"> </w:t>
      </w:r>
      <w:r w:rsidRPr="00EC465C">
        <w:rPr>
          <w:lang w:val="en-CA"/>
        </w:rPr>
        <w:tab/>
        <w:t xml:space="preserve">  </w:t>
      </w:r>
    </w:p>
    <w:p w14:paraId="2E5BA252" w14:textId="77777777" w:rsidR="002B1C49" w:rsidRPr="00EC465C" w:rsidRDefault="002B1C49" w:rsidP="001E79AD">
      <w:pPr>
        <w:pStyle w:val="Reponse"/>
        <w:rPr>
          <w:lang w:val="en-CA"/>
        </w:rPr>
      </w:pPr>
      <w:r w:rsidRPr="00EC465C">
        <w:rPr>
          <w:lang w:val="en-CA"/>
        </w:rPr>
        <w:t>India</w:t>
      </w:r>
      <w:r w:rsidRPr="00EC465C">
        <w:rPr>
          <w:lang w:val="en-CA"/>
        </w:rPr>
        <w:tab/>
        <w:t>6</w:t>
      </w:r>
      <w:r w:rsidRPr="00EC465C">
        <w:rPr>
          <w:lang w:val="en-CA"/>
        </w:rPr>
        <w:tab/>
        <w:t xml:space="preserve"> I</w:t>
      </w:r>
      <w:r w:rsidRPr="00EC465C">
        <w:rPr>
          <w:lang w:val="en-CA"/>
        </w:rPr>
        <w:tab/>
        <w:t xml:space="preserve"> </w:t>
      </w:r>
      <w:r w:rsidRPr="00EC465C">
        <w:rPr>
          <w:lang w:val="en-CA"/>
        </w:rPr>
        <w:tab/>
        <w:t xml:space="preserve">  </w:t>
      </w:r>
    </w:p>
    <w:p w14:paraId="0C6EE308" w14:textId="77777777" w:rsidR="002B1C49" w:rsidRPr="00EC465C" w:rsidRDefault="002B1C49" w:rsidP="001E79AD">
      <w:pPr>
        <w:pStyle w:val="Reponse"/>
        <w:rPr>
          <w:lang w:val="en-CA"/>
        </w:rPr>
      </w:pPr>
      <w:r w:rsidRPr="00EC465C">
        <w:rPr>
          <w:lang w:val="en-CA"/>
        </w:rPr>
        <w:t>Germany</w:t>
      </w:r>
      <w:r w:rsidRPr="00EC465C">
        <w:rPr>
          <w:lang w:val="en-CA"/>
        </w:rPr>
        <w:tab/>
        <w:t>7</w:t>
      </w:r>
      <w:r w:rsidRPr="00EC465C">
        <w:rPr>
          <w:lang w:val="en-CA"/>
        </w:rPr>
        <w:tab/>
        <w:t xml:space="preserve"> I</w:t>
      </w:r>
      <w:r w:rsidRPr="00EC465C">
        <w:rPr>
          <w:lang w:val="en-CA"/>
        </w:rPr>
        <w:tab/>
        <w:t xml:space="preserve"> </w:t>
      </w:r>
      <w:r w:rsidRPr="00EC465C">
        <w:rPr>
          <w:lang w:val="en-CA"/>
        </w:rPr>
        <w:tab/>
        <w:t xml:space="preserve">  </w:t>
      </w:r>
    </w:p>
    <w:p w14:paraId="15086913" w14:textId="77777777" w:rsidR="002B1C49" w:rsidRPr="00EC465C" w:rsidRDefault="002B1C49" w:rsidP="001E79AD">
      <w:pPr>
        <w:pStyle w:val="Reponse"/>
        <w:rPr>
          <w:lang w:val="en-CA"/>
        </w:rPr>
      </w:pPr>
      <w:r w:rsidRPr="00EC465C">
        <w:rPr>
          <w:lang w:val="en-CA"/>
        </w:rPr>
        <w:t>Specify</w:t>
      </w:r>
      <w:r w:rsidRPr="00EC465C">
        <w:rPr>
          <w:lang w:val="en-CA"/>
        </w:rPr>
        <w:tab/>
        <w:t>77</w:t>
      </w:r>
      <w:r w:rsidRPr="00EC465C">
        <w:rPr>
          <w:lang w:val="en-CA"/>
        </w:rPr>
        <w:tab/>
      </w:r>
      <w:r w:rsidRPr="00EC465C">
        <w:rPr>
          <w:lang w:val="en-CA"/>
        </w:rPr>
        <w:tab/>
        <w:t xml:space="preserve"> </w:t>
      </w:r>
      <w:r w:rsidRPr="00EC465C">
        <w:rPr>
          <w:lang w:val="en-CA"/>
        </w:rPr>
        <w:tab/>
        <w:t xml:space="preserve">  </w:t>
      </w:r>
    </w:p>
    <w:p w14:paraId="7EB3B618" w14:textId="77777777" w:rsidR="002B1C49" w:rsidRPr="00EC465C" w:rsidRDefault="002B1C49" w:rsidP="001E79AD">
      <w:pPr>
        <w:pStyle w:val="Reponse"/>
        <w:rPr>
          <w:lang w:val="en-CA"/>
        </w:rPr>
      </w:pPr>
      <w:r w:rsidRPr="00EC465C">
        <w:rPr>
          <w:lang w:val="en-CA"/>
        </w:rPr>
        <w:t>Don't know/ No response</w:t>
      </w:r>
      <w:r w:rsidRPr="00EC465C">
        <w:rPr>
          <w:lang w:val="en-CA"/>
        </w:rPr>
        <w:tab/>
        <w:t>99</w:t>
      </w:r>
      <w:r w:rsidRPr="00EC465C">
        <w:rPr>
          <w:lang w:val="en-CA"/>
        </w:rPr>
        <w:tab/>
        <w:t xml:space="preserve"> X</w:t>
      </w:r>
      <w:r w:rsidRPr="00EC465C">
        <w:rPr>
          <w:lang w:val="en-CA"/>
        </w:rPr>
        <w:tab/>
        <w:t xml:space="preserve"> </w:t>
      </w:r>
      <w:r w:rsidRPr="00EC465C">
        <w:rPr>
          <w:lang w:val="en-CA"/>
        </w:rPr>
        <w:tab/>
        <w:t xml:space="preserve">  </w:t>
      </w:r>
    </w:p>
    <w:p w14:paraId="4F5DBFC3" w14:textId="77777777" w:rsidR="002B1C49" w:rsidRPr="00EC465C" w:rsidRDefault="002B1C49" w:rsidP="001E79AD">
      <w:pPr>
        <w:pStyle w:val="Reponse"/>
        <w:rPr>
          <w:lang w:val="en-CA"/>
        </w:rPr>
      </w:pPr>
    </w:p>
    <w:p w14:paraId="5A927E38" w14:textId="77777777" w:rsidR="002B1C49" w:rsidRPr="00EC465C" w:rsidRDefault="002B1C49" w:rsidP="001E79AD">
      <w:pPr>
        <w:pStyle w:val="EndQuestion"/>
        <w:rPr>
          <w:lang w:val="en-CA"/>
        </w:rPr>
      </w:pPr>
    </w:p>
    <w:p w14:paraId="41011724" w14:textId="77777777" w:rsidR="002B1C49" w:rsidRPr="00EC465C" w:rsidRDefault="002B1C49" w:rsidP="001E79AD">
      <w:pPr>
        <w:pStyle w:val="Variable"/>
        <w:rPr>
          <w:lang w:val="en-CA"/>
        </w:rPr>
      </w:pPr>
      <w:r w:rsidRPr="00EC465C">
        <w:rPr>
          <w:lang w:val="en-CA"/>
        </w:rPr>
        <w:t>Q18</w:t>
      </w:r>
    </w:p>
    <w:p w14:paraId="61E19006" w14:textId="77777777" w:rsidR="002B1C49" w:rsidRPr="00EC465C" w:rsidRDefault="002B1C49" w:rsidP="001E79AD">
      <w:pPr>
        <w:pStyle w:val="Question"/>
        <w:rPr>
          <w:lang w:val="en-CA"/>
        </w:rPr>
      </w:pPr>
      <w:r w:rsidRPr="00EC465C">
        <w:rPr>
          <w:lang w:val="en-CA"/>
        </w:rPr>
        <w:t xml:space="preserve"> As you may know, Canada, the United States, and Mexico recently signed the Canada-US-Mexico agreement on free trade, (also known as CUSMA), which is intended to replace NAFTA. How familiar are you with this agreement?</w:t>
      </w:r>
    </w:p>
    <w:p w14:paraId="255F2F1E" w14:textId="77777777" w:rsidR="002B1C49" w:rsidRPr="00EC465C" w:rsidRDefault="002B1C49" w:rsidP="001E79AD">
      <w:pPr>
        <w:pStyle w:val="Reponse"/>
        <w:rPr>
          <w:lang w:val="en-CA"/>
        </w:rPr>
      </w:pPr>
      <w:r w:rsidRPr="00EC465C">
        <w:rPr>
          <w:lang w:val="en-CA"/>
        </w:rPr>
        <w:t>Very familiar</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4F9F4BD1" w14:textId="77777777" w:rsidR="002B1C49" w:rsidRPr="00EC465C" w:rsidRDefault="002B1C49" w:rsidP="001E79AD">
      <w:pPr>
        <w:pStyle w:val="Reponse"/>
        <w:rPr>
          <w:lang w:val="en-CA"/>
        </w:rPr>
      </w:pPr>
      <w:r w:rsidRPr="00EC465C">
        <w:rPr>
          <w:lang w:val="en-CA"/>
        </w:rPr>
        <w:t>Somewhat familiar</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2D2C7A6D" w14:textId="77777777" w:rsidR="002B1C49" w:rsidRPr="00EC465C" w:rsidRDefault="002B1C49" w:rsidP="001E79AD">
      <w:pPr>
        <w:pStyle w:val="Reponse"/>
        <w:rPr>
          <w:lang w:val="en-CA"/>
        </w:rPr>
      </w:pPr>
      <w:r w:rsidRPr="00EC465C">
        <w:rPr>
          <w:lang w:val="en-CA"/>
        </w:rPr>
        <w:t>Not very familiar</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1E6177D9" w14:textId="77777777" w:rsidR="002B1C49" w:rsidRPr="00EC465C" w:rsidRDefault="002B1C49" w:rsidP="001E79AD">
      <w:pPr>
        <w:pStyle w:val="Reponse"/>
        <w:rPr>
          <w:lang w:val="en-CA"/>
        </w:rPr>
      </w:pPr>
      <w:r w:rsidRPr="00EC465C">
        <w:rPr>
          <w:lang w:val="en-CA"/>
        </w:rPr>
        <w:t>Not at all familiar</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1C3F87EA" w14:textId="77777777" w:rsidR="002B1C49" w:rsidRPr="00EC465C" w:rsidRDefault="002B1C49" w:rsidP="001E79AD">
      <w:pPr>
        <w:pStyle w:val="Reponse"/>
        <w:rPr>
          <w:lang w:val="en-CA"/>
        </w:rPr>
      </w:pPr>
      <w:r w:rsidRPr="00EC465C">
        <w:rPr>
          <w:lang w:val="en-CA"/>
        </w:rPr>
        <w:t>Don't know / 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4C4DEBCE" w14:textId="77777777" w:rsidR="002B1C49" w:rsidRPr="00EC465C" w:rsidRDefault="002B1C49" w:rsidP="001E79AD">
      <w:pPr>
        <w:pStyle w:val="Reponse"/>
        <w:rPr>
          <w:lang w:val="en-CA"/>
        </w:rPr>
      </w:pPr>
    </w:p>
    <w:p w14:paraId="645C28D5" w14:textId="77777777" w:rsidR="002B1C49" w:rsidRPr="00EC465C" w:rsidRDefault="002B1C49" w:rsidP="001E79AD">
      <w:pPr>
        <w:pStyle w:val="EndQuestion"/>
        <w:rPr>
          <w:lang w:val="en-CA"/>
        </w:rPr>
      </w:pPr>
    </w:p>
    <w:p w14:paraId="3E975BE7" w14:textId="77777777" w:rsidR="002B1C49" w:rsidRPr="00EC465C" w:rsidRDefault="002B1C49" w:rsidP="001E79AD">
      <w:pPr>
        <w:pStyle w:val="Variable"/>
        <w:rPr>
          <w:lang w:val="en-CA"/>
        </w:rPr>
      </w:pPr>
      <w:r w:rsidRPr="00EC465C">
        <w:rPr>
          <w:lang w:val="en-CA"/>
        </w:rPr>
        <w:lastRenderedPageBreak/>
        <w:t>Q19</w:t>
      </w:r>
    </w:p>
    <w:p w14:paraId="4FAD95AB" w14:textId="77777777" w:rsidR="002B1C49" w:rsidRPr="00EC465C" w:rsidRDefault="002B1C49" w:rsidP="001E79AD">
      <w:pPr>
        <w:pStyle w:val="Condition"/>
        <w:rPr>
          <w:lang w:val="en-CA"/>
        </w:rPr>
      </w:pPr>
      <w:r w:rsidRPr="00EC465C">
        <w:rPr>
          <w:lang w:val="en-CA"/>
        </w:rPr>
        <w:t xml:space="preserve"> If... Q18 = 1,2</w:t>
      </w:r>
    </w:p>
    <w:p w14:paraId="51539869" w14:textId="77777777" w:rsidR="002B1C49" w:rsidRPr="00EC465C" w:rsidRDefault="002B1C49" w:rsidP="001E79AD">
      <w:pPr>
        <w:pStyle w:val="Question"/>
        <w:rPr>
          <w:lang w:val="en-CA"/>
        </w:rPr>
      </w:pPr>
      <w:r w:rsidRPr="00EC465C">
        <w:rPr>
          <w:lang w:val="en-CA"/>
        </w:rPr>
        <w:t xml:space="preserve"> Based on what you know, would you say CUSMA's impact on Canada is positive or negative? Is that very or somewhat?</w:t>
      </w:r>
    </w:p>
    <w:p w14:paraId="0F0AE570" w14:textId="77777777" w:rsidR="002B1C49" w:rsidRPr="00EC465C" w:rsidRDefault="002B1C49" w:rsidP="001E79AD">
      <w:pPr>
        <w:pStyle w:val="Reponse"/>
        <w:rPr>
          <w:lang w:val="en-CA"/>
        </w:rPr>
      </w:pPr>
      <w:r w:rsidRPr="00EC465C">
        <w:rPr>
          <w:lang w:val="en-CA"/>
        </w:rPr>
        <w:t>Very positive</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3010C5BE" w14:textId="77777777" w:rsidR="002B1C49" w:rsidRPr="00EC465C" w:rsidRDefault="002B1C49" w:rsidP="001E79AD">
      <w:pPr>
        <w:pStyle w:val="Reponse"/>
        <w:rPr>
          <w:lang w:val="en-CA"/>
        </w:rPr>
      </w:pPr>
      <w:r w:rsidRPr="00EC465C">
        <w:rPr>
          <w:lang w:val="en-CA"/>
        </w:rPr>
        <w:t>Somewhat positive</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0E7ECB84" w14:textId="77777777" w:rsidR="002B1C49" w:rsidRPr="00EC465C" w:rsidRDefault="002B1C49" w:rsidP="001E79AD">
      <w:pPr>
        <w:pStyle w:val="Reponse"/>
        <w:rPr>
          <w:lang w:val="en-CA"/>
        </w:rPr>
      </w:pPr>
      <w:r w:rsidRPr="00EC465C">
        <w:rPr>
          <w:lang w:val="en-CA"/>
        </w:rPr>
        <w:t>Somewhat negative</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315230FD" w14:textId="77777777" w:rsidR="002B1C49" w:rsidRPr="00EC465C" w:rsidRDefault="002B1C49" w:rsidP="001E79AD">
      <w:pPr>
        <w:pStyle w:val="Reponse"/>
        <w:rPr>
          <w:lang w:val="en-CA"/>
        </w:rPr>
      </w:pPr>
      <w:r w:rsidRPr="00EC465C">
        <w:rPr>
          <w:lang w:val="en-CA"/>
        </w:rPr>
        <w:t>Very negative</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392E2FEE" w14:textId="77777777" w:rsidR="002B1C49" w:rsidRPr="00EC465C" w:rsidRDefault="002B1C49" w:rsidP="001E79AD">
      <w:pPr>
        <w:pStyle w:val="Reponse"/>
        <w:rPr>
          <w:lang w:val="en-CA"/>
        </w:rPr>
      </w:pPr>
      <w:r w:rsidRPr="00EC465C">
        <w:rPr>
          <w:lang w:val="en-CA"/>
        </w:rPr>
        <w:t>Don't know / 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3BF18505" w14:textId="77777777" w:rsidR="002B1C49" w:rsidRPr="00EC465C" w:rsidRDefault="002B1C49" w:rsidP="001E79AD">
      <w:pPr>
        <w:pStyle w:val="Reponse"/>
        <w:rPr>
          <w:lang w:val="en-CA"/>
        </w:rPr>
      </w:pPr>
    </w:p>
    <w:p w14:paraId="3B88D633" w14:textId="77777777" w:rsidR="002B1C49" w:rsidRPr="00EC465C" w:rsidRDefault="002B1C49" w:rsidP="001E79AD">
      <w:pPr>
        <w:pStyle w:val="EndQuestion"/>
        <w:rPr>
          <w:lang w:val="en-CA"/>
        </w:rPr>
      </w:pPr>
    </w:p>
    <w:p w14:paraId="0B8E4403" w14:textId="77777777" w:rsidR="002B1C49" w:rsidRPr="00EC465C" w:rsidRDefault="002B1C49" w:rsidP="001E79AD">
      <w:pPr>
        <w:pStyle w:val="Variable"/>
        <w:rPr>
          <w:lang w:val="en-CA"/>
        </w:rPr>
      </w:pPr>
      <w:r w:rsidRPr="00EC465C">
        <w:rPr>
          <w:lang w:val="en-CA"/>
        </w:rPr>
        <w:t>Q20</w:t>
      </w:r>
    </w:p>
    <w:p w14:paraId="6BD3E6A0" w14:textId="77777777" w:rsidR="002B1C49" w:rsidRPr="00EC465C" w:rsidRDefault="002B1C49" w:rsidP="001E79AD">
      <w:pPr>
        <w:pStyle w:val="Question"/>
        <w:rPr>
          <w:lang w:val="en-CA"/>
        </w:rPr>
      </w:pPr>
      <w:r w:rsidRPr="00EC465C">
        <w:rPr>
          <w:lang w:val="en-CA"/>
        </w:rPr>
        <w:t xml:space="preserve"> As you may know, Canada recently signed the Comprehensive and Progressive Agreement for Trans-Pacific Partnership (CPTPP), a free trade agreement between Canada and 10 other countries in the Asia-Pacific region. How familiar are you with this agreement?</w:t>
      </w:r>
    </w:p>
    <w:p w14:paraId="3B438987" w14:textId="77777777" w:rsidR="002B1C49" w:rsidRPr="00EC465C" w:rsidRDefault="002B1C49" w:rsidP="001E79AD">
      <w:pPr>
        <w:pStyle w:val="Reponse"/>
        <w:rPr>
          <w:lang w:val="en-CA"/>
        </w:rPr>
      </w:pPr>
      <w:r w:rsidRPr="00EC465C">
        <w:rPr>
          <w:lang w:val="en-CA"/>
        </w:rPr>
        <w:t>Very familiar</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28FFCE32" w14:textId="77777777" w:rsidR="002B1C49" w:rsidRPr="00EC465C" w:rsidRDefault="002B1C49" w:rsidP="001E79AD">
      <w:pPr>
        <w:pStyle w:val="Reponse"/>
        <w:rPr>
          <w:lang w:val="en-CA"/>
        </w:rPr>
      </w:pPr>
      <w:r w:rsidRPr="00EC465C">
        <w:rPr>
          <w:lang w:val="en-CA"/>
        </w:rPr>
        <w:t>Somewhat familiar</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789618F2" w14:textId="77777777" w:rsidR="002B1C49" w:rsidRPr="00EC465C" w:rsidRDefault="002B1C49" w:rsidP="001E79AD">
      <w:pPr>
        <w:pStyle w:val="Reponse"/>
        <w:rPr>
          <w:lang w:val="en-CA"/>
        </w:rPr>
      </w:pPr>
      <w:r w:rsidRPr="00EC465C">
        <w:rPr>
          <w:lang w:val="en-CA"/>
        </w:rPr>
        <w:t>Not very familiar</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3147F260" w14:textId="77777777" w:rsidR="002B1C49" w:rsidRPr="00EC465C" w:rsidRDefault="002B1C49" w:rsidP="001E79AD">
      <w:pPr>
        <w:pStyle w:val="Reponse"/>
        <w:rPr>
          <w:lang w:val="en-CA"/>
        </w:rPr>
      </w:pPr>
      <w:r w:rsidRPr="00EC465C">
        <w:rPr>
          <w:lang w:val="en-CA"/>
        </w:rPr>
        <w:t>Not at all familiar</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302A2D75" w14:textId="77777777" w:rsidR="002B1C49" w:rsidRPr="00EC465C" w:rsidRDefault="002B1C49" w:rsidP="001E79AD">
      <w:pPr>
        <w:pStyle w:val="Reponse"/>
        <w:rPr>
          <w:lang w:val="en-CA"/>
        </w:rPr>
      </w:pPr>
      <w:r w:rsidRPr="00EC465C">
        <w:rPr>
          <w:lang w:val="en-CA"/>
        </w:rPr>
        <w:t>Don't know/No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5D1EC083" w14:textId="77777777" w:rsidR="002B1C49" w:rsidRPr="00EC465C" w:rsidRDefault="002B1C49" w:rsidP="001E79AD">
      <w:pPr>
        <w:pStyle w:val="Reponse"/>
        <w:rPr>
          <w:lang w:val="en-CA"/>
        </w:rPr>
      </w:pPr>
    </w:p>
    <w:p w14:paraId="7FCC47B7" w14:textId="77777777" w:rsidR="002B1C49" w:rsidRPr="00EC465C" w:rsidRDefault="002B1C49" w:rsidP="001E79AD">
      <w:pPr>
        <w:pStyle w:val="EndQuestion"/>
        <w:rPr>
          <w:lang w:val="en-CA"/>
        </w:rPr>
      </w:pPr>
    </w:p>
    <w:p w14:paraId="5AE8276C" w14:textId="77777777" w:rsidR="002B1C49" w:rsidRPr="00EC465C" w:rsidRDefault="002B1C49" w:rsidP="001E79AD">
      <w:pPr>
        <w:pStyle w:val="Variable"/>
        <w:rPr>
          <w:lang w:val="en-CA"/>
        </w:rPr>
      </w:pPr>
      <w:r w:rsidRPr="00EC465C">
        <w:rPr>
          <w:lang w:val="en-CA"/>
        </w:rPr>
        <w:t>Q21</w:t>
      </w:r>
    </w:p>
    <w:p w14:paraId="173D4276" w14:textId="77777777" w:rsidR="002B1C49" w:rsidRPr="00EC465C" w:rsidRDefault="002B1C49" w:rsidP="001E79AD">
      <w:pPr>
        <w:pStyle w:val="Condition"/>
        <w:rPr>
          <w:lang w:val="en-CA"/>
        </w:rPr>
      </w:pPr>
      <w:r w:rsidRPr="00EC465C">
        <w:rPr>
          <w:lang w:val="en-CA"/>
        </w:rPr>
        <w:t xml:space="preserve"> If... Q20 = 1,2</w:t>
      </w:r>
    </w:p>
    <w:p w14:paraId="242B75BF" w14:textId="77777777" w:rsidR="002B1C49" w:rsidRPr="00EC465C" w:rsidRDefault="002B1C49" w:rsidP="001E79AD">
      <w:pPr>
        <w:pStyle w:val="Question"/>
        <w:rPr>
          <w:lang w:val="en-CA"/>
        </w:rPr>
      </w:pPr>
      <w:r w:rsidRPr="00EC465C">
        <w:rPr>
          <w:lang w:val="en-CA"/>
        </w:rPr>
        <w:t xml:space="preserve"> Based on what you know, would you say the CPTPP's impact on Canada is positive or negative? Is that very or somewhat?</w:t>
      </w:r>
    </w:p>
    <w:p w14:paraId="3250E1CD" w14:textId="77777777" w:rsidR="002B1C49" w:rsidRPr="00EC465C" w:rsidRDefault="002B1C49" w:rsidP="001E79AD">
      <w:pPr>
        <w:pStyle w:val="Reponse"/>
        <w:rPr>
          <w:lang w:val="en-CA"/>
        </w:rPr>
      </w:pPr>
      <w:r w:rsidRPr="00EC465C">
        <w:rPr>
          <w:lang w:val="en-CA"/>
        </w:rPr>
        <w:t>Very positive</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63F33EE7" w14:textId="77777777" w:rsidR="002B1C49" w:rsidRPr="00EC465C" w:rsidRDefault="002B1C49" w:rsidP="001E79AD">
      <w:pPr>
        <w:pStyle w:val="Reponse"/>
        <w:rPr>
          <w:lang w:val="en-CA"/>
        </w:rPr>
      </w:pPr>
      <w:r w:rsidRPr="00EC465C">
        <w:rPr>
          <w:lang w:val="en-CA"/>
        </w:rPr>
        <w:t>Somewhat positive</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05C0FE10" w14:textId="77777777" w:rsidR="002B1C49" w:rsidRPr="00EC465C" w:rsidRDefault="002B1C49" w:rsidP="001E79AD">
      <w:pPr>
        <w:pStyle w:val="Reponse"/>
        <w:rPr>
          <w:lang w:val="en-CA"/>
        </w:rPr>
      </w:pPr>
      <w:r w:rsidRPr="00EC465C">
        <w:rPr>
          <w:lang w:val="en-CA"/>
        </w:rPr>
        <w:t>Somewhat negative</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57DF4CA1" w14:textId="77777777" w:rsidR="002B1C49" w:rsidRPr="00EC465C" w:rsidRDefault="002B1C49" w:rsidP="001E79AD">
      <w:pPr>
        <w:pStyle w:val="Reponse"/>
        <w:rPr>
          <w:lang w:val="en-CA"/>
        </w:rPr>
      </w:pPr>
      <w:r w:rsidRPr="00EC465C">
        <w:rPr>
          <w:lang w:val="en-CA"/>
        </w:rPr>
        <w:t>Very negative</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2C8BABC2" w14:textId="77777777" w:rsidR="002B1C49" w:rsidRPr="00EC465C" w:rsidRDefault="002B1C49" w:rsidP="001E79AD">
      <w:pPr>
        <w:pStyle w:val="Reponse"/>
        <w:rPr>
          <w:lang w:val="en-CA"/>
        </w:rPr>
      </w:pPr>
      <w:r w:rsidRPr="00EC465C">
        <w:rPr>
          <w:lang w:val="en-CA"/>
        </w:rPr>
        <w:t>Don't know/No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05490134" w14:textId="77777777" w:rsidR="002B1C49" w:rsidRPr="00EC465C" w:rsidRDefault="002B1C49" w:rsidP="001E79AD">
      <w:pPr>
        <w:pStyle w:val="Reponse"/>
        <w:rPr>
          <w:lang w:val="en-CA"/>
        </w:rPr>
      </w:pPr>
    </w:p>
    <w:p w14:paraId="5CBFE58E" w14:textId="77777777" w:rsidR="002B1C49" w:rsidRPr="00EC465C" w:rsidRDefault="002B1C49" w:rsidP="001E79AD">
      <w:pPr>
        <w:pStyle w:val="EndQuestion"/>
        <w:rPr>
          <w:lang w:val="en-CA"/>
        </w:rPr>
      </w:pPr>
    </w:p>
    <w:p w14:paraId="48D6653B" w14:textId="77777777" w:rsidR="002B1C49" w:rsidRPr="00EC465C" w:rsidRDefault="002B1C49" w:rsidP="001E79AD">
      <w:pPr>
        <w:pStyle w:val="Variable"/>
        <w:rPr>
          <w:lang w:val="en-CA"/>
        </w:rPr>
      </w:pPr>
      <w:r w:rsidRPr="00EC465C">
        <w:rPr>
          <w:lang w:val="en-CA"/>
        </w:rPr>
        <w:t>Q22</w:t>
      </w:r>
    </w:p>
    <w:p w14:paraId="63F670CF" w14:textId="77777777" w:rsidR="002B1C49" w:rsidRPr="00EC465C" w:rsidRDefault="002B1C49" w:rsidP="001E79AD">
      <w:pPr>
        <w:pStyle w:val="Question"/>
        <w:rPr>
          <w:lang w:val="en-CA"/>
        </w:rPr>
      </w:pPr>
      <w:r w:rsidRPr="00EC465C">
        <w:rPr>
          <w:lang w:val="en-CA"/>
        </w:rPr>
        <w:t xml:space="preserve"> As you may know, Canada recently signed the Comprehensive Economic and Trade Agreement (CETA), a free trade agreement between Canada, the European Union and its members states. How familiar are you with this agreement?</w:t>
      </w:r>
    </w:p>
    <w:p w14:paraId="00529004" w14:textId="77777777" w:rsidR="002B1C49" w:rsidRPr="00EC465C" w:rsidRDefault="002B1C49" w:rsidP="001E79AD">
      <w:pPr>
        <w:pStyle w:val="Reponse"/>
        <w:rPr>
          <w:lang w:val="en-CA"/>
        </w:rPr>
      </w:pPr>
      <w:r w:rsidRPr="00EC465C">
        <w:rPr>
          <w:lang w:val="en-CA"/>
        </w:rPr>
        <w:t>Very familiar</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7A6BA29F" w14:textId="77777777" w:rsidR="002B1C49" w:rsidRPr="00EC465C" w:rsidRDefault="002B1C49" w:rsidP="001E79AD">
      <w:pPr>
        <w:pStyle w:val="Reponse"/>
        <w:rPr>
          <w:lang w:val="en-CA"/>
        </w:rPr>
      </w:pPr>
      <w:r w:rsidRPr="00EC465C">
        <w:rPr>
          <w:lang w:val="en-CA"/>
        </w:rPr>
        <w:t>Somewhat familiar</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0E4A9E4F" w14:textId="77777777" w:rsidR="002B1C49" w:rsidRPr="00EC465C" w:rsidRDefault="002B1C49" w:rsidP="001E79AD">
      <w:pPr>
        <w:pStyle w:val="Reponse"/>
        <w:rPr>
          <w:lang w:val="en-CA"/>
        </w:rPr>
      </w:pPr>
      <w:r w:rsidRPr="00EC465C">
        <w:rPr>
          <w:lang w:val="en-CA"/>
        </w:rPr>
        <w:t>Not very familiar</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5FA7F7D1" w14:textId="77777777" w:rsidR="002B1C49" w:rsidRPr="00EC465C" w:rsidRDefault="002B1C49" w:rsidP="001E79AD">
      <w:pPr>
        <w:pStyle w:val="Reponse"/>
        <w:rPr>
          <w:lang w:val="en-CA"/>
        </w:rPr>
      </w:pPr>
      <w:r w:rsidRPr="00EC465C">
        <w:rPr>
          <w:lang w:val="en-CA"/>
        </w:rPr>
        <w:t>Not at all familiar</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49DAF2D4" w14:textId="77777777" w:rsidR="002B1C49" w:rsidRPr="00EC465C" w:rsidRDefault="002B1C49" w:rsidP="001E79AD">
      <w:pPr>
        <w:pStyle w:val="Reponse"/>
        <w:rPr>
          <w:lang w:val="en-CA"/>
        </w:rPr>
      </w:pPr>
      <w:r w:rsidRPr="00EC465C">
        <w:rPr>
          <w:lang w:val="en-CA"/>
        </w:rPr>
        <w:t>Don't know/No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6FA28A0D" w14:textId="77777777" w:rsidR="002B1C49" w:rsidRPr="00EC465C" w:rsidRDefault="002B1C49" w:rsidP="001E79AD">
      <w:pPr>
        <w:pStyle w:val="Reponse"/>
        <w:rPr>
          <w:lang w:val="en-CA"/>
        </w:rPr>
      </w:pPr>
    </w:p>
    <w:p w14:paraId="49970929" w14:textId="77777777" w:rsidR="002B1C49" w:rsidRPr="00EC465C" w:rsidRDefault="002B1C49" w:rsidP="001E79AD">
      <w:pPr>
        <w:pStyle w:val="EndQuestion"/>
        <w:rPr>
          <w:lang w:val="en-CA"/>
        </w:rPr>
      </w:pPr>
    </w:p>
    <w:p w14:paraId="42474E39" w14:textId="77777777" w:rsidR="002B1C49" w:rsidRPr="00EC465C" w:rsidRDefault="002B1C49" w:rsidP="001E79AD">
      <w:pPr>
        <w:pStyle w:val="Variable"/>
        <w:rPr>
          <w:lang w:val="en-CA"/>
        </w:rPr>
      </w:pPr>
      <w:r w:rsidRPr="00EC465C">
        <w:rPr>
          <w:lang w:val="en-CA"/>
        </w:rPr>
        <w:lastRenderedPageBreak/>
        <w:t>Q23</w:t>
      </w:r>
    </w:p>
    <w:p w14:paraId="4490C2DD" w14:textId="77777777" w:rsidR="002B1C49" w:rsidRPr="00EC465C" w:rsidRDefault="002B1C49" w:rsidP="001E79AD">
      <w:pPr>
        <w:pStyle w:val="Condition"/>
        <w:rPr>
          <w:lang w:val="en-CA"/>
        </w:rPr>
      </w:pPr>
      <w:r w:rsidRPr="00EC465C">
        <w:rPr>
          <w:lang w:val="en-CA"/>
        </w:rPr>
        <w:t xml:space="preserve"> If... Q22 = 1,2</w:t>
      </w:r>
    </w:p>
    <w:p w14:paraId="0090702E" w14:textId="77777777" w:rsidR="002B1C49" w:rsidRPr="00EC465C" w:rsidRDefault="002B1C49" w:rsidP="001E79AD">
      <w:pPr>
        <w:pStyle w:val="Question"/>
        <w:rPr>
          <w:lang w:val="en-CA"/>
        </w:rPr>
      </w:pPr>
      <w:r w:rsidRPr="00EC465C">
        <w:rPr>
          <w:lang w:val="en-CA"/>
        </w:rPr>
        <w:t xml:space="preserve"> Based on what you know, would you say CETA's impact on Canada is positive or negative? Is that very or somewhat?</w:t>
      </w:r>
    </w:p>
    <w:p w14:paraId="402C4AA9" w14:textId="77777777" w:rsidR="002B1C49" w:rsidRPr="00EC465C" w:rsidRDefault="002B1C49" w:rsidP="001E79AD">
      <w:pPr>
        <w:pStyle w:val="Reponse"/>
        <w:rPr>
          <w:lang w:val="en-CA"/>
        </w:rPr>
      </w:pPr>
      <w:r w:rsidRPr="00EC465C">
        <w:rPr>
          <w:lang w:val="en-CA"/>
        </w:rPr>
        <w:t>Very positive</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7E3906D7" w14:textId="77777777" w:rsidR="002B1C49" w:rsidRPr="00EC465C" w:rsidRDefault="002B1C49" w:rsidP="001E79AD">
      <w:pPr>
        <w:pStyle w:val="Reponse"/>
        <w:rPr>
          <w:lang w:val="en-CA"/>
        </w:rPr>
      </w:pPr>
      <w:r w:rsidRPr="00EC465C">
        <w:rPr>
          <w:lang w:val="en-CA"/>
        </w:rPr>
        <w:t>Somewhat positive</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6CC85C6A" w14:textId="77777777" w:rsidR="002B1C49" w:rsidRPr="00EC465C" w:rsidRDefault="002B1C49" w:rsidP="001E79AD">
      <w:pPr>
        <w:pStyle w:val="Reponse"/>
        <w:rPr>
          <w:lang w:val="en-CA"/>
        </w:rPr>
      </w:pPr>
      <w:r w:rsidRPr="00EC465C">
        <w:rPr>
          <w:lang w:val="en-CA"/>
        </w:rPr>
        <w:t>Somewhat negative</w:t>
      </w:r>
      <w:r w:rsidRPr="00EC465C">
        <w:rPr>
          <w:lang w:val="en-CA"/>
        </w:rPr>
        <w:tab/>
        <w:t>3</w:t>
      </w:r>
      <w:r w:rsidRPr="00EC465C">
        <w:rPr>
          <w:lang w:val="en-CA"/>
        </w:rPr>
        <w:tab/>
      </w:r>
      <w:r w:rsidRPr="00EC465C">
        <w:rPr>
          <w:lang w:val="en-CA"/>
        </w:rPr>
        <w:tab/>
        <w:t xml:space="preserve"> </w:t>
      </w:r>
      <w:r w:rsidRPr="00EC465C">
        <w:rPr>
          <w:lang w:val="en-CA"/>
        </w:rPr>
        <w:tab/>
        <w:t xml:space="preserve">  </w:t>
      </w:r>
    </w:p>
    <w:p w14:paraId="5D8E4784" w14:textId="77777777" w:rsidR="002B1C49" w:rsidRPr="00EC465C" w:rsidRDefault="002B1C49" w:rsidP="001E79AD">
      <w:pPr>
        <w:pStyle w:val="Reponse"/>
        <w:rPr>
          <w:lang w:val="en-CA"/>
        </w:rPr>
      </w:pPr>
      <w:r w:rsidRPr="00EC465C">
        <w:rPr>
          <w:lang w:val="en-CA"/>
        </w:rPr>
        <w:t>Very negative</w:t>
      </w:r>
      <w:r w:rsidRPr="00EC465C">
        <w:rPr>
          <w:lang w:val="en-CA"/>
        </w:rPr>
        <w:tab/>
        <w:t>4</w:t>
      </w:r>
      <w:r w:rsidRPr="00EC465C">
        <w:rPr>
          <w:lang w:val="en-CA"/>
        </w:rPr>
        <w:tab/>
      </w:r>
      <w:r w:rsidRPr="00EC465C">
        <w:rPr>
          <w:lang w:val="en-CA"/>
        </w:rPr>
        <w:tab/>
        <w:t xml:space="preserve"> </w:t>
      </w:r>
      <w:r w:rsidRPr="00EC465C">
        <w:rPr>
          <w:lang w:val="en-CA"/>
        </w:rPr>
        <w:tab/>
        <w:t xml:space="preserve">  </w:t>
      </w:r>
    </w:p>
    <w:p w14:paraId="365A7A48" w14:textId="77777777" w:rsidR="002B1C49" w:rsidRPr="00EC465C" w:rsidRDefault="002B1C49" w:rsidP="001E79AD">
      <w:pPr>
        <w:pStyle w:val="Reponse"/>
        <w:rPr>
          <w:lang w:val="en-CA"/>
        </w:rPr>
      </w:pPr>
      <w:r w:rsidRPr="00EC465C">
        <w:rPr>
          <w:lang w:val="en-CA"/>
        </w:rPr>
        <w:t>Don't know/No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4811E224" w14:textId="77777777" w:rsidR="002B1C49" w:rsidRPr="00EC465C" w:rsidRDefault="002B1C49" w:rsidP="001E79AD">
      <w:pPr>
        <w:pStyle w:val="Reponse"/>
        <w:rPr>
          <w:lang w:val="en-CA"/>
        </w:rPr>
      </w:pPr>
    </w:p>
    <w:p w14:paraId="711D4B94" w14:textId="77777777" w:rsidR="002B1C49" w:rsidRPr="00EC465C" w:rsidRDefault="002B1C49" w:rsidP="001E79AD">
      <w:pPr>
        <w:pStyle w:val="EndQuestion"/>
        <w:rPr>
          <w:lang w:val="en-CA"/>
        </w:rPr>
      </w:pPr>
    </w:p>
    <w:p w14:paraId="0BE95811" w14:textId="77777777" w:rsidR="002B1C49" w:rsidRPr="00EC465C" w:rsidRDefault="002B1C49" w:rsidP="001E79AD">
      <w:pPr>
        <w:pStyle w:val="Variable"/>
        <w:rPr>
          <w:lang w:val="en-CA"/>
        </w:rPr>
      </w:pPr>
      <w:r w:rsidRPr="00EC465C">
        <w:rPr>
          <w:lang w:val="en-CA"/>
        </w:rPr>
        <w:t>Q24A</w:t>
      </w:r>
    </w:p>
    <w:p w14:paraId="11E43BDA" w14:textId="77777777" w:rsidR="002B1C49" w:rsidRPr="00EC465C" w:rsidRDefault="002B1C49" w:rsidP="001E79AD">
      <w:pPr>
        <w:pStyle w:val="Question"/>
        <w:rPr>
          <w:lang w:val="en-CA"/>
        </w:rPr>
      </w:pPr>
      <w:r w:rsidRPr="00EC465C">
        <w:rPr>
          <w:lang w:val="en-CA"/>
        </w:rPr>
        <w:t xml:space="preserve"> Are you aware that the Government of Canada has programs available to help companies do business abroad?</w:t>
      </w:r>
    </w:p>
    <w:p w14:paraId="7BD8CC18" w14:textId="77777777" w:rsidR="002B1C49" w:rsidRPr="00EC465C" w:rsidRDefault="002B1C49" w:rsidP="001E79AD">
      <w:pPr>
        <w:pStyle w:val="Reponse"/>
        <w:rPr>
          <w:lang w:val="en-CA"/>
        </w:rPr>
      </w:pPr>
      <w:r w:rsidRPr="00EC465C">
        <w:rPr>
          <w:lang w:val="en-CA"/>
        </w:rPr>
        <w:t>Yes</w:t>
      </w:r>
      <w:r w:rsidRPr="00EC465C">
        <w:rPr>
          <w:lang w:val="en-CA"/>
        </w:rPr>
        <w:tab/>
        <w:t>1</w:t>
      </w:r>
      <w:r w:rsidRPr="00EC465C">
        <w:rPr>
          <w:lang w:val="en-CA"/>
        </w:rPr>
        <w:tab/>
      </w:r>
      <w:r w:rsidRPr="00EC465C">
        <w:rPr>
          <w:lang w:val="en-CA"/>
        </w:rPr>
        <w:tab/>
        <w:t xml:space="preserve"> </w:t>
      </w:r>
      <w:r w:rsidRPr="00EC465C">
        <w:rPr>
          <w:lang w:val="en-CA"/>
        </w:rPr>
        <w:tab/>
        <w:t xml:space="preserve">  </w:t>
      </w:r>
    </w:p>
    <w:p w14:paraId="471AB3DF" w14:textId="77777777" w:rsidR="002B1C49" w:rsidRPr="00EC465C" w:rsidRDefault="002B1C49" w:rsidP="001E79AD">
      <w:pPr>
        <w:pStyle w:val="Reponse"/>
        <w:rPr>
          <w:lang w:val="en-CA"/>
        </w:rPr>
      </w:pPr>
      <w:r w:rsidRPr="00EC465C">
        <w:rPr>
          <w:lang w:val="en-CA"/>
        </w:rPr>
        <w:t>No</w:t>
      </w:r>
      <w:r w:rsidRPr="00EC465C">
        <w:rPr>
          <w:lang w:val="en-CA"/>
        </w:rPr>
        <w:tab/>
        <w:t>2</w:t>
      </w:r>
      <w:r w:rsidRPr="00EC465C">
        <w:rPr>
          <w:lang w:val="en-CA"/>
        </w:rPr>
        <w:tab/>
      </w:r>
      <w:r w:rsidRPr="00EC465C">
        <w:rPr>
          <w:lang w:val="en-CA"/>
        </w:rPr>
        <w:tab/>
        <w:t xml:space="preserve"> </w:t>
      </w:r>
      <w:r w:rsidRPr="00EC465C">
        <w:rPr>
          <w:lang w:val="en-CA"/>
        </w:rPr>
        <w:tab/>
        <w:t xml:space="preserve">  </w:t>
      </w:r>
    </w:p>
    <w:p w14:paraId="6673554A" w14:textId="77777777" w:rsidR="002B1C49" w:rsidRPr="00EC465C" w:rsidRDefault="002B1C49" w:rsidP="001E79AD">
      <w:pPr>
        <w:pStyle w:val="Reponse"/>
        <w:rPr>
          <w:lang w:val="en-CA"/>
        </w:rPr>
      </w:pPr>
      <w:r w:rsidRPr="00EC465C">
        <w:rPr>
          <w:lang w:val="en-CA"/>
        </w:rPr>
        <w:t>Don't know/No response</w:t>
      </w:r>
      <w:r w:rsidRPr="00EC465C">
        <w:rPr>
          <w:lang w:val="en-CA"/>
        </w:rPr>
        <w:tab/>
        <w:t>99</w:t>
      </w:r>
      <w:r w:rsidRPr="00EC465C">
        <w:rPr>
          <w:lang w:val="en-CA"/>
        </w:rPr>
        <w:tab/>
      </w:r>
      <w:r w:rsidRPr="00EC465C">
        <w:rPr>
          <w:lang w:val="en-CA"/>
        </w:rPr>
        <w:tab/>
        <w:t xml:space="preserve"> </w:t>
      </w:r>
      <w:r w:rsidRPr="00EC465C">
        <w:rPr>
          <w:lang w:val="en-CA"/>
        </w:rPr>
        <w:tab/>
        <w:t xml:space="preserve">  </w:t>
      </w:r>
    </w:p>
    <w:p w14:paraId="719BEB92" w14:textId="77777777" w:rsidR="002B1C49" w:rsidRPr="00EC465C" w:rsidRDefault="002B1C49" w:rsidP="001E79AD">
      <w:pPr>
        <w:pStyle w:val="Reponse"/>
        <w:rPr>
          <w:lang w:val="en-CA"/>
        </w:rPr>
      </w:pPr>
    </w:p>
    <w:p w14:paraId="05A92B44" w14:textId="77777777" w:rsidR="002B1C49" w:rsidRPr="00EC465C" w:rsidRDefault="002B1C49" w:rsidP="001E79AD">
      <w:pPr>
        <w:pStyle w:val="EndQuestion"/>
        <w:rPr>
          <w:lang w:val="en-CA"/>
        </w:rPr>
      </w:pPr>
    </w:p>
    <w:p w14:paraId="45ED807B" w14:textId="77777777" w:rsidR="002B1C49" w:rsidRPr="00EC465C" w:rsidRDefault="002B1C49" w:rsidP="001E79AD">
      <w:pPr>
        <w:pStyle w:val="Variable"/>
        <w:rPr>
          <w:lang w:val="en-CA"/>
        </w:rPr>
      </w:pPr>
      <w:r w:rsidRPr="00EC465C">
        <w:rPr>
          <w:lang w:val="en-CA"/>
        </w:rPr>
        <w:t>Q24B [1,3]</w:t>
      </w:r>
    </w:p>
    <w:p w14:paraId="4366D20A" w14:textId="77777777" w:rsidR="002B1C49" w:rsidRPr="00EC465C" w:rsidRDefault="002B1C49" w:rsidP="001E79AD">
      <w:pPr>
        <w:pStyle w:val="Condition"/>
        <w:rPr>
          <w:lang w:val="en-CA"/>
        </w:rPr>
      </w:pPr>
      <w:r w:rsidRPr="00EC465C">
        <w:rPr>
          <w:lang w:val="en-CA"/>
        </w:rPr>
        <w:t xml:space="preserve"> If... Q24A = 1</w:t>
      </w:r>
    </w:p>
    <w:p w14:paraId="5A949DED" w14:textId="77777777" w:rsidR="002B1C49" w:rsidRPr="00EC465C" w:rsidRDefault="002B1C49" w:rsidP="001E79AD">
      <w:pPr>
        <w:pStyle w:val="Question"/>
        <w:rPr>
          <w:lang w:val="en-CA"/>
        </w:rPr>
      </w:pPr>
      <w:r w:rsidRPr="00EC465C">
        <w:rPr>
          <w:lang w:val="en-CA"/>
        </w:rPr>
        <w:t xml:space="preserve"> If yes, which programs are you aware of?</w:t>
      </w:r>
    </w:p>
    <w:p w14:paraId="127B7434" w14:textId="77777777" w:rsidR="002B1C49" w:rsidRPr="00EC465C" w:rsidRDefault="002B1C49" w:rsidP="001E79AD">
      <w:pPr>
        <w:pStyle w:val="Reponse"/>
        <w:rPr>
          <w:lang w:val="en-CA"/>
        </w:rPr>
      </w:pPr>
      <w:r w:rsidRPr="00EC465C">
        <w:rPr>
          <w:lang w:val="en-CA"/>
        </w:rPr>
        <w:t xml:space="preserve">Please specify: </w:t>
      </w:r>
      <w:r w:rsidRPr="00EC465C">
        <w:rPr>
          <w:lang w:val="en-CA"/>
        </w:rPr>
        <w:tab/>
        <w:t>77</w:t>
      </w:r>
      <w:r w:rsidRPr="00EC465C">
        <w:rPr>
          <w:lang w:val="en-CA"/>
        </w:rPr>
        <w:tab/>
      </w:r>
      <w:r w:rsidRPr="00EC465C">
        <w:rPr>
          <w:lang w:val="en-CA"/>
        </w:rPr>
        <w:tab/>
        <w:t xml:space="preserve"> </w:t>
      </w:r>
      <w:r w:rsidRPr="00EC465C">
        <w:rPr>
          <w:lang w:val="en-CA"/>
        </w:rPr>
        <w:tab/>
        <w:t xml:space="preserve">  </w:t>
      </w:r>
    </w:p>
    <w:p w14:paraId="25259FF8" w14:textId="77777777" w:rsidR="002B1C49" w:rsidRPr="00EC465C" w:rsidRDefault="002B1C49" w:rsidP="001E79AD">
      <w:pPr>
        <w:pStyle w:val="Reponse"/>
        <w:rPr>
          <w:lang w:val="en-CA"/>
        </w:rPr>
      </w:pPr>
      <w:r w:rsidRPr="00EC465C">
        <w:rPr>
          <w:lang w:val="en-CA"/>
        </w:rPr>
        <w:t>Don't know/No response</w:t>
      </w:r>
      <w:r w:rsidRPr="00EC465C">
        <w:rPr>
          <w:lang w:val="en-CA"/>
        </w:rPr>
        <w:tab/>
        <w:t>99</w:t>
      </w:r>
      <w:r w:rsidRPr="00EC465C">
        <w:rPr>
          <w:lang w:val="en-CA"/>
        </w:rPr>
        <w:tab/>
        <w:t xml:space="preserve"> X</w:t>
      </w:r>
      <w:r w:rsidRPr="00EC465C">
        <w:rPr>
          <w:lang w:val="en-CA"/>
        </w:rPr>
        <w:tab/>
        <w:t xml:space="preserve"> </w:t>
      </w:r>
      <w:r w:rsidRPr="00EC465C">
        <w:rPr>
          <w:lang w:val="en-CA"/>
        </w:rPr>
        <w:tab/>
        <w:t xml:space="preserve">  </w:t>
      </w:r>
    </w:p>
    <w:p w14:paraId="2F76C5F6" w14:textId="77777777" w:rsidR="002B1C49" w:rsidRPr="00EC465C" w:rsidRDefault="002B1C49" w:rsidP="001E79AD">
      <w:pPr>
        <w:pStyle w:val="Reponse"/>
        <w:rPr>
          <w:lang w:val="en-CA"/>
        </w:rPr>
      </w:pPr>
    </w:p>
    <w:p w14:paraId="7A95322D" w14:textId="77777777" w:rsidR="002B1C49" w:rsidRPr="00EC465C" w:rsidRDefault="002B1C49" w:rsidP="001E79AD">
      <w:pPr>
        <w:pStyle w:val="EndQuestion"/>
        <w:rPr>
          <w:lang w:val="en-CA"/>
        </w:rPr>
      </w:pPr>
    </w:p>
    <w:p w14:paraId="48B2D0F3" w14:textId="77777777" w:rsidR="002B1C49" w:rsidRPr="003C1BB8" w:rsidRDefault="002B1C49" w:rsidP="001E79AD">
      <w:pPr>
        <w:pStyle w:val="Variable"/>
        <w:rPr>
          <w:lang w:val="en-CA"/>
        </w:rPr>
      </w:pPr>
      <w:r w:rsidRPr="003C1BB8">
        <w:rPr>
          <w:lang w:val="en-CA"/>
        </w:rPr>
        <w:t xml:space="preserve">PQ25 </w:t>
      </w:r>
    </w:p>
    <w:p w14:paraId="0F06C3A3" w14:textId="77777777" w:rsidR="002B1C49" w:rsidRPr="003C1BB8" w:rsidRDefault="002B1C49" w:rsidP="001E79AD">
      <w:pPr>
        <w:pStyle w:val="Question"/>
        <w:rPr>
          <w:lang w:val="en-CA"/>
        </w:rPr>
      </w:pPr>
      <w:r w:rsidRPr="003C1BB8">
        <w:rPr>
          <w:lang w:val="en-CA"/>
        </w:rPr>
        <w:t xml:space="preserve"> What impact do you think Canada's international trade has had on each of the following? Please use a 7-point scale where 1 is an extremely negative impact, 7 is an extremely positive impact and the mid-point 4 means neither.</w:t>
      </w:r>
    </w:p>
    <w:p w14:paraId="118BF106" w14:textId="77777777" w:rsidR="002B1C49" w:rsidRPr="003C1BB8" w:rsidRDefault="002B1C49" w:rsidP="001E79AD">
      <w:pPr>
        <w:pStyle w:val="Question"/>
        <w:rPr>
          <w:lang w:val="en-CA"/>
        </w:rPr>
      </w:pPr>
    </w:p>
    <w:p w14:paraId="40AA3E7C" w14:textId="77777777" w:rsidR="002B1C49" w:rsidRPr="003C1BB8" w:rsidRDefault="002B1C49" w:rsidP="001E79AD">
      <w:pPr>
        <w:pStyle w:val="EndQuestion"/>
        <w:rPr>
          <w:lang w:val="en-CA"/>
        </w:rPr>
      </w:pPr>
    </w:p>
    <w:p w14:paraId="5E2BE393" w14:textId="77777777" w:rsidR="002B1C49" w:rsidRPr="003C1BB8" w:rsidRDefault="002B1C49" w:rsidP="001E79AD">
      <w:pPr>
        <w:pStyle w:val="Variable"/>
        <w:rPr>
          <w:lang w:val="en-CA"/>
        </w:rPr>
      </w:pPr>
      <w:r w:rsidRPr="003C1BB8">
        <w:rPr>
          <w:lang w:val="en-CA"/>
        </w:rPr>
        <w:t>Q25A</w:t>
      </w:r>
    </w:p>
    <w:p w14:paraId="54C67803" w14:textId="77777777" w:rsidR="002B1C49" w:rsidRPr="003C1BB8" w:rsidRDefault="002B1C49" w:rsidP="001E79AD">
      <w:pPr>
        <w:pStyle w:val="Note"/>
        <w:rPr>
          <w:lang w:val="en-CA"/>
        </w:rPr>
      </w:pPr>
      <w:r w:rsidRPr="003C1BB8">
        <w:rPr>
          <w:lang w:val="en-CA"/>
        </w:rPr>
        <w:t xml:space="preserve"> Development of Canadian technology and innovation</w:t>
      </w:r>
    </w:p>
    <w:p w14:paraId="5CF6DD5C" w14:textId="77777777" w:rsidR="002B1C49" w:rsidRPr="003C1BB8" w:rsidRDefault="002B1C49" w:rsidP="001E79AD">
      <w:pPr>
        <w:pStyle w:val="Reponse"/>
        <w:rPr>
          <w:lang w:val="en-CA"/>
        </w:rPr>
      </w:pPr>
      <w:r w:rsidRPr="003C1BB8">
        <w:rPr>
          <w:lang w:val="en-CA"/>
        </w:rPr>
        <w:t>Extremely negative impact 1</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0596FD33" w14:textId="77777777" w:rsidR="002B1C49" w:rsidRPr="003C1BB8" w:rsidRDefault="002B1C49" w:rsidP="001E79AD">
      <w:pPr>
        <w:pStyle w:val="Reponse"/>
        <w:rPr>
          <w:lang w:val="en-CA"/>
        </w:rPr>
      </w:pPr>
      <w:r w:rsidRPr="003C1BB8">
        <w:rPr>
          <w:lang w:val="en-CA"/>
        </w:rPr>
        <w:t>2</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0C7C3ACA" w14:textId="77777777" w:rsidR="002B1C49" w:rsidRPr="003C1BB8" w:rsidRDefault="002B1C49" w:rsidP="001E79AD">
      <w:pPr>
        <w:pStyle w:val="Reponse"/>
        <w:rPr>
          <w:lang w:val="en-CA"/>
        </w:rPr>
      </w:pPr>
      <w:r w:rsidRPr="003C1BB8">
        <w:rPr>
          <w:lang w:val="en-CA"/>
        </w:rPr>
        <w:t>3</w:t>
      </w:r>
      <w:r w:rsidRPr="003C1BB8">
        <w:rPr>
          <w:lang w:val="en-CA"/>
        </w:rPr>
        <w:tab/>
        <w:t>3</w:t>
      </w:r>
      <w:r w:rsidRPr="003C1BB8">
        <w:rPr>
          <w:lang w:val="en-CA"/>
        </w:rPr>
        <w:tab/>
      </w:r>
      <w:r w:rsidRPr="003C1BB8">
        <w:rPr>
          <w:lang w:val="en-CA"/>
        </w:rPr>
        <w:tab/>
        <w:t xml:space="preserve"> </w:t>
      </w:r>
      <w:r w:rsidRPr="003C1BB8">
        <w:rPr>
          <w:lang w:val="en-CA"/>
        </w:rPr>
        <w:tab/>
        <w:t xml:space="preserve">  </w:t>
      </w:r>
    </w:p>
    <w:p w14:paraId="14E7FFC6" w14:textId="77777777" w:rsidR="002B1C49" w:rsidRPr="003C1BB8" w:rsidRDefault="002B1C49" w:rsidP="001E79AD">
      <w:pPr>
        <w:pStyle w:val="Reponse"/>
        <w:rPr>
          <w:lang w:val="en-CA"/>
        </w:rPr>
      </w:pPr>
      <w:r w:rsidRPr="003C1BB8">
        <w:rPr>
          <w:lang w:val="en-CA"/>
        </w:rPr>
        <w:t>Neither 4</w:t>
      </w:r>
      <w:r w:rsidRPr="003C1BB8">
        <w:rPr>
          <w:lang w:val="en-CA"/>
        </w:rPr>
        <w:tab/>
        <w:t>4</w:t>
      </w:r>
      <w:r w:rsidRPr="003C1BB8">
        <w:rPr>
          <w:lang w:val="en-CA"/>
        </w:rPr>
        <w:tab/>
      </w:r>
      <w:r w:rsidRPr="003C1BB8">
        <w:rPr>
          <w:lang w:val="en-CA"/>
        </w:rPr>
        <w:tab/>
        <w:t xml:space="preserve"> </w:t>
      </w:r>
      <w:r w:rsidRPr="003C1BB8">
        <w:rPr>
          <w:lang w:val="en-CA"/>
        </w:rPr>
        <w:tab/>
        <w:t xml:space="preserve">  </w:t>
      </w:r>
    </w:p>
    <w:p w14:paraId="234BFEBC" w14:textId="77777777" w:rsidR="002B1C49" w:rsidRPr="003C1BB8" w:rsidRDefault="002B1C49" w:rsidP="001E79AD">
      <w:pPr>
        <w:pStyle w:val="Reponse"/>
        <w:rPr>
          <w:lang w:val="en-CA"/>
        </w:rPr>
      </w:pPr>
      <w:r w:rsidRPr="003C1BB8">
        <w:rPr>
          <w:lang w:val="en-CA"/>
        </w:rPr>
        <w:t>5</w:t>
      </w:r>
      <w:r w:rsidRPr="003C1BB8">
        <w:rPr>
          <w:lang w:val="en-CA"/>
        </w:rPr>
        <w:tab/>
        <w:t>5</w:t>
      </w:r>
      <w:r w:rsidRPr="003C1BB8">
        <w:rPr>
          <w:lang w:val="en-CA"/>
        </w:rPr>
        <w:tab/>
      </w:r>
      <w:r w:rsidRPr="003C1BB8">
        <w:rPr>
          <w:lang w:val="en-CA"/>
        </w:rPr>
        <w:tab/>
        <w:t xml:space="preserve"> </w:t>
      </w:r>
      <w:r w:rsidRPr="003C1BB8">
        <w:rPr>
          <w:lang w:val="en-CA"/>
        </w:rPr>
        <w:tab/>
        <w:t xml:space="preserve">  </w:t>
      </w:r>
    </w:p>
    <w:p w14:paraId="357847CB" w14:textId="77777777" w:rsidR="002B1C49" w:rsidRPr="003C1BB8" w:rsidRDefault="002B1C49" w:rsidP="001E79AD">
      <w:pPr>
        <w:pStyle w:val="Reponse"/>
        <w:rPr>
          <w:lang w:val="en-CA"/>
        </w:rPr>
      </w:pPr>
      <w:r w:rsidRPr="003C1BB8">
        <w:rPr>
          <w:lang w:val="en-CA"/>
        </w:rPr>
        <w:t>6</w:t>
      </w:r>
      <w:r w:rsidRPr="003C1BB8">
        <w:rPr>
          <w:lang w:val="en-CA"/>
        </w:rPr>
        <w:tab/>
        <w:t>6</w:t>
      </w:r>
      <w:r w:rsidRPr="003C1BB8">
        <w:rPr>
          <w:lang w:val="en-CA"/>
        </w:rPr>
        <w:tab/>
      </w:r>
      <w:r w:rsidRPr="003C1BB8">
        <w:rPr>
          <w:lang w:val="en-CA"/>
        </w:rPr>
        <w:tab/>
        <w:t xml:space="preserve"> </w:t>
      </w:r>
      <w:r w:rsidRPr="003C1BB8">
        <w:rPr>
          <w:lang w:val="en-CA"/>
        </w:rPr>
        <w:tab/>
        <w:t xml:space="preserve">  </w:t>
      </w:r>
    </w:p>
    <w:p w14:paraId="6266F3E3" w14:textId="77777777" w:rsidR="002B1C49" w:rsidRPr="003C1BB8" w:rsidRDefault="002B1C49" w:rsidP="001E79AD">
      <w:pPr>
        <w:pStyle w:val="Reponse"/>
        <w:rPr>
          <w:lang w:val="en-CA"/>
        </w:rPr>
      </w:pPr>
      <w:r w:rsidRPr="003C1BB8">
        <w:rPr>
          <w:lang w:val="en-CA"/>
        </w:rPr>
        <w:t>Extremely positive impact 7</w:t>
      </w:r>
      <w:r w:rsidRPr="003C1BB8">
        <w:rPr>
          <w:lang w:val="en-CA"/>
        </w:rPr>
        <w:tab/>
        <w:t>7</w:t>
      </w:r>
      <w:r w:rsidRPr="003C1BB8">
        <w:rPr>
          <w:lang w:val="en-CA"/>
        </w:rPr>
        <w:tab/>
      </w:r>
      <w:r w:rsidRPr="003C1BB8">
        <w:rPr>
          <w:lang w:val="en-CA"/>
        </w:rPr>
        <w:tab/>
        <w:t xml:space="preserve"> </w:t>
      </w:r>
      <w:r w:rsidRPr="003C1BB8">
        <w:rPr>
          <w:lang w:val="en-CA"/>
        </w:rPr>
        <w:tab/>
        <w:t xml:space="preserve">  </w:t>
      </w:r>
    </w:p>
    <w:p w14:paraId="22A72DB3" w14:textId="77777777" w:rsidR="002B1C49" w:rsidRPr="003C1BB8" w:rsidRDefault="002B1C49" w:rsidP="001E79AD">
      <w:pPr>
        <w:pStyle w:val="Reponse"/>
        <w:rPr>
          <w:lang w:val="en-CA"/>
        </w:rPr>
      </w:pPr>
      <w:r w:rsidRPr="003C1BB8">
        <w:rPr>
          <w:lang w:val="en-CA"/>
        </w:rPr>
        <w:t>Don't know/ No response</w:t>
      </w:r>
      <w:r w:rsidRPr="003C1BB8">
        <w:rPr>
          <w:lang w:val="en-CA"/>
        </w:rPr>
        <w:tab/>
        <w:t>99</w:t>
      </w:r>
      <w:r w:rsidRPr="003C1BB8">
        <w:rPr>
          <w:lang w:val="en-CA"/>
        </w:rPr>
        <w:tab/>
        <w:t xml:space="preserve"> S</w:t>
      </w:r>
      <w:r w:rsidRPr="003C1BB8">
        <w:rPr>
          <w:lang w:val="en-CA"/>
        </w:rPr>
        <w:tab/>
        <w:t xml:space="preserve"> </w:t>
      </w:r>
      <w:r w:rsidRPr="003C1BB8">
        <w:rPr>
          <w:lang w:val="en-CA"/>
        </w:rPr>
        <w:tab/>
        <w:t xml:space="preserve">  </w:t>
      </w:r>
    </w:p>
    <w:p w14:paraId="0290E487" w14:textId="77777777" w:rsidR="002B1C49" w:rsidRPr="003C1BB8" w:rsidRDefault="002B1C49" w:rsidP="001E79AD">
      <w:pPr>
        <w:pStyle w:val="Reponse"/>
        <w:rPr>
          <w:lang w:val="en-CA"/>
        </w:rPr>
      </w:pPr>
    </w:p>
    <w:p w14:paraId="0B9BC0E0" w14:textId="77777777" w:rsidR="002B1C49" w:rsidRPr="003C1BB8" w:rsidRDefault="002B1C49" w:rsidP="001E79AD">
      <w:pPr>
        <w:pStyle w:val="EndQuestion"/>
        <w:rPr>
          <w:lang w:val="en-CA"/>
        </w:rPr>
      </w:pPr>
    </w:p>
    <w:p w14:paraId="7142FCD5" w14:textId="77777777" w:rsidR="002B1C49" w:rsidRPr="003C1BB8" w:rsidRDefault="002B1C49" w:rsidP="001E79AD">
      <w:pPr>
        <w:pStyle w:val="Variable"/>
        <w:rPr>
          <w:lang w:val="en-CA"/>
        </w:rPr>
      </w:pPr>
      <w:r w:rsidRPr="003C1BB8">
        <w:rPr>
          <w:lang w:val="en-CA"/>
        </w:rPr>
        <w:lastRenderedPageBreak/>
        <w:t>Q25B</w:t>
      </w:r>
    </w:p>
    <w:p w14:paraId="31EA75B3" w14:textId="77777777" w:rsidR="002B1C49" w:rsidRPr="003C1BB8" w:rsidRDefault="002B1C49" w:rsidP="001E79AD">
      <w:pPr>
        <w:pStyle w:val="Note"/>
        <w:rPr>
          <w:lang w:val="en-CA"/>
        </w:rPr>
      </w:pPr>
      <w:r w:rsidRPr="003C1BB8">
        <w:rPr>
          <w:lang w:val="en-CA"/>
        </w:rPr>
        <w:t xml:space="preserve"> The number of jobs in Canada</w:t>
      </w:r>
    </w:p>
    <w:p w14:paraId="0AB2282D" w14:textId="77777777" w:rsidR="002B1C49" w:rsidRPr="003C1BB8" w:rsidRDefault="002B1C49" w:rsidP="001E79AD">
      <w:pPr>
        <w:pStyle w:val="Reponse"/>
        <w:rPr>
          <w:lang w:val="en-CA"/>
        </w:rPr>
      </w:pPr>
      <w:r w:rsidRPr="003C1BB8">
        <w:rPr>
          <w:lang w:val="en-CA"/>
        </w:rPr>
        <w:t>Extremely negative impact 1</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6FBBF925" w14:textId="77777777" w:rsidR="002B1C49" w:rsidRPr="003C1BB8" w:rsidRDefault="002B1C49" w:rsidP="001E79AD">
      <w:pPr>
        <w:pStyle w:val="Reponse"/>
        <w:rPr>
          <w:lang w:val="en-CA"/>
        </w:rPr>
      </w:pPr>
      <w:r w:rsidRPr="003C1BB8">
        <w:rPr>
          <w:lang w:val="en-CA"/>
        </w:rPr>
        <w:t>2</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1952067E" w14:textId="77777777" w:rsidR="002B1C49" w:rsidRPr="003C1BB8" w:rsidRDefault="002B1C49" w:rsidP="001E79AD">
      <w:pPr>
        <w:pStyle w:val="Reponse"/>
        <w:rPr>
          <w:lang w:val="en-CA"/>
        </w:rPr>
      </w:pPr>
      <w:r w:rsidRPr="003C1BB8">
        <w:rPr>
          <w:lang w:val="en-CA"/>
        </w:rPr>
        <w:t>3</w:t>
      </w:r>
      <w:r w:rsidRPr="003C1BB8">
        <w:rPr>
          <w:lang w:val="en-CA"/>
        </w:rPr>
        <w:tab/>
        <w:t>3</w:t>
      </w:r>
      <w:r w:rsidRPr="003C1BB8">
        <w:rPr>
          <w:lang w:val="en-CA"/>
        </w:rPr>
        <w:tab/>
      </w:r>
      <w:r w:rsidRPr="003C1BB8">
        <w:rPr>
          <w:lang w:val="en-CA"/>
        </w:rPr>
        <w:tab/>
        <w:t xml:space="preserve"> </w:t>
      </w:r>
      <w:r w:rsidRPr="003C1BB8">
        <w:rPr>
          <w:lang w:val="en-CA"/>
        </w:rPr>
        <w:tab/>
        <w:t xml:space="preserve">  </w:t>
      </w:r>
    </w:p>
    <w:p w14:paraId="7ACFC199" w14:textId="77777777" w:rsidR="002B1C49" w:rsidRPr="003C1BB8" w:rsidRDefault="002B1C49" w:rsidP="001E79AD">
      <w:pPr>
        <w:pStyle w:val="Reponse"/>
        <w:rPr>
          <w:lang w:val="en-CA"/>
        </w:rPr>
      </w:pPr>
      <w:r w:rsidRPr="003C1BB8">
        <w:rPr>
          <w:lang w:val="en-CA"/>
        </w:rPr>
        <w:t>Neither 4</w:t>
      </w:r>
      <w:r w:rsidRPr="003C1BB8">
        <w:rPr>
          <w:lang w:val="en-CA"/>
        </w:rPr>
        <w:tab/>
        <w:t>4</w:t>
      </w:r>
      <w:r w:rsidRPr="003C1BB8">
        <w:rPr>
          <w:lang w:val="en-CA"/>
        </w:rPr>
        <w:tab/>
      </w:r>
      <w:r w:rsidRPr="003C1BB8">
        <w:rPr>
          <w:lang w:val="en-CA"/>
        </w:rPr>
        <w:tab/>
        <w:t xml:space="preserve"> </w:t>
      </w:r>
      <w:r w:rsidRPr="003C1BB8">
        <w:rPr>
          <w:lang w:val="en-CA"/>
        </w:rPr>
        <w:tab/>
        <w:t xml:space="preserve">  </w:t>
      </w:r>
    </w:p>
    <w:p w14:paraId="0F4302C5" w14:textId="77777777" w:rsidR="002B1C49" w:rsidRPr="003C1BB8" w:rsidRDefault="002B1C49" w:rsidP="001E79AD">
      <w:pPr>
        <w:pStyle w:val="Reponse"/>
        <w:rPr>
          <w:lang w:val="en-CA"/>
        </w:rPr>
      </w:pPr>
      <w:r w:rsidRPr="003C1BB8">
        <w:rPr>
          <w:lang w:val="en-CA"/>
        </w:rPr>
        <w:t>5</w:t>
      </w:r>
      <w:r w:rsidRPr="003C1BB8">
        <w:rPr>
          <w:lang w:val="en-CA"/>
        </w:rPr>
        <w:tab/>
        <w:t>5</w:t>
      </w:r>
      <w:r w:rsidRPr="003C1BB8">
        <w:rPr>
          <w:lang w:val="en-CA"/>
        </w:rPr>
        <w:tab/>
      </w:r>
      <w:r w:rsidRPr="003C1BB8">
        <w:rPr>
          <w:lang w:val="en-CA"/>
        </w:rPr>
        <w:tab/>
        <w:t xml:space="preserve"> </w:t>
      </w:r>
      <w:r w:rsidRPr="003C1BB8">
        <w:rPr>
          <w:lang w:val="en-CA"/>
        </w:rPr>
        <w:tab/>
        <w:t xml:space="preserve">  </w:t>
      </w:r>
    </w:p>
    <w:p w14:paraId="18CE0088" w14:textId="77777777" w:rsidR="002B1C49" w:rsidRPr="003C1BB8" w:rsidRDefault="002B1C49" w:rsidP="001E79AD">
      <w:pPr>
        <w:pStyle w:val="Reponse"/>
        <w:rPr>
          <w:lang w:val="en-CA"/>
        </w:rPr>
      </w:pPr>
      <w:r w:rsidRPr="003C1BB8">
        <w:rPr>
          <w:lang w:val="en-CA"/>
        </w:rPr>
        <w:t>6</w:t>
      </w:r>
      <w:r w:rsidRPr="003C1BB8">
        <w:rPr>
          <w:lang w:val="en-CA"/>
        </w:rPr>
        <w:tab/>
        <w:t>6</w:t>
      </w:r>
      <w:r w:rsidRPr="003C1BB8">
        <w:rPr>
          <w:lang w:val="en-CA"/>
        </w:rPr>
        <w:tab/>
      </w:r>
      <w:r w:rsidRPr="003C1BB8">
        <w:rPr>
          <w:lang w:val="en-CA"/>
        </w:rPr>
        <w:tab/>
        <w:t xml:space="preserve"> </w:t>
      </w:r>
      <w:r w:rsidRPr="003C1BB8">
        <w:rPr>
          <w:lang w:val="en-CA"/>
        </w:rPr>
        <w:tab/>
        <w:t xml:space="preserve">  </w:t>
      </w:r>
    </w:p>
    <w:p w14:paraId="31F72764" w14:textId="77777777" w:rsidR="002B1C49" w:rsidRPr="003C1BB8" w:rsidRDefault="002B1C49" w:rsidP="001E79AD">
      <w:pPr>
        <w:pStyle w:val="Reponse"/>
        <w:rPr>
          <w:lang w:val="en-CA"/>
        </w:rPr>
      </w:pPr>
      <w:r w:rsidRPr="003C1BB8">
        <w:rPr>
          <w:lang w:val="en-CA"/>
        </w:rPr>
        <w:t>Extremely positive impact 7</w:t>
      </w:r>
      <w:r w:rsidRPr="003C1BB8">
        <w:rPr>
          <w:lang w:val="en-CA"/>
        </w:rPr>
        <w:tab/>
        <w:t>7</w:t>
      </w:r>
      <w:r w:rsidRPr="003C1BB8">
        <w:rPr>
          <w:lang w:val="en-CA"/>
        </w:rPr>
        <w:tab/>
      </w:r>
      <w:r w:rsidRPr="003C1BB8">
        <w:rPr>
          <w:lang w:val="en-CA"/>
        </w:rPr>
        <w:tab/>
        <w:t xml:space="preserve"> </w:t>
      </w:r>
      <w:r w:rsidRPr="003C1BB8">
        <w:rPr>
          <w:lang w:val="en-CA"/>
        </w:rPr>
        <w:tab/>
        <w:t xml:space="preserve">  </w:t>
      </w:r>
    </w:p>
    <w:p w14:paraId="71AEF3D4" w14:textId="77777777" w:rsidR="002B1C49" w:rsidRPr="003C1BB8" w:rsidRDefault="002B1C49" w:rsidP="001E79AD">
      <w:pPr>
        <w:pStyle w:val="Reponse"/>
        <w:rPr>
          <w:lang w:val="en-CA"/>
        </w:rPr>
      </w:pPr>
      <w:r w:rsidRPr="003C1BB8">
        <w:rPr>
          <w:lang w:val="en-CA"/>
        </w:rPr>
        <w:t>Don't know/ No response</w:t>
      </w:r>
      <w:r w:rsidRPr="003C1BB8">
        <w:rPr>
          <w:lang w:val="en-CA"/>
        </w:rPr>
        <w:tab/>
        <w:t>99</w:t>
      </w:r>
      <w:r w:rsidRPr="003C1BB8">
        <w:rPr>
          <w:lang w:val="en-CA"/>
        </w:rPr>
        <w:tab/>
        <w:t xml:space="preserve"> S</w:t>
      </w:r>
      <w:r w:rsidRPr="003C1BB8">
        <w:rPr>
          <w:lang w:val="en-CA"/>
        </w:rPr>
        <w:tab/>
        <w:t xml:space="preserve"> </w:t>
      </w:r>
      <w:r w:rsidRPr="003C1BB8">
        <w:rPr>
          <w:lang w:val="en-CA"/>
        </w:rPr>
        <w:tab/>
        <w:t xml:space="preserve">  </w:t>
      </w:r>
    </w:p>
    <w:p w14:paraId="5FCCF750" w14:textId="77777777" w:rsidR="002B1C49" w:rsidRPr="003C1BB8" w:rsidRDefault="002B1C49" w:rsidP="001E79AD">
      <w:pPr>
        <w:pStyle w:val="Reponse"/>
        <w:rPr>
          <w:lang w:val="en-CA"/>
        </w:rPr>
      </w:pPr>
    </w:p>
    <w:p w14:paraId="55389619" w14:textId="77777777" w:rsidR="002B1C49" w:rsidRPr="003C1BB8" w:rsidRDefault="002B1C49" w:rsidP="001E79AD">
      <w:pPr>
        <w:pStyle w:val="EndQuestion"/>
        <w:rPr>
          <w:lang w:val="en-CA"/>
        </w:rPr>
      </w:pPr>
    </w:p>
    <w:p w14:paraId="76E31558" w14:textId="77777777" w:rsidR="002B1C49" w:rsidRPr="003C1BB8" w:rsidRDefault="002B1C49" w:rsidP="001E79AD">
      <w:pPr>
        <w:pStyle w:val="Variable"/>
        <w:rPr>
          <w:lang w:val="en-CA"/>
        </w:rPr>
      </w:pPr>
      <w:r w:rsidRPr="003C1BB8">
        <w:rPr>
          <w:lang w:val="en-CA"/>
        </w:rPr>
        <w:t>Q25C</w:t>
      </w:r>
    </w:p>
    <w:p w14:paraId="00B6D020" w14:textId="77777777" w:rsidR="002B1C49" w:rsidRPr="003C1BB8" w:rsidRDefault="002B1C49" w:rsidP="001E79AD">
      <w:pPr>
        <w:pStyle w:val="Note"/>
        <w:rPr>
          <w:lang w:val="en-CA"/>
        </w:rPr>
      </w:pPr>
      <w:r w:rsidRPr="003C1BB8">
        <w:rPr>
          <w:lang w:val="en-CA"/>
        </w:rPr>
        <w:t xml:space="preserve"> Environmental standards in Canada and abroad</w:t>
      </w:r>
    </w:p>
    <w:p w14:paraId="005B188C" w14:textId="77777777" w:rsidR="002B1C49" w:rsidRPr="003C1BB8" w:rsidRDefault="002B1C49" w:rsidP="001E79AD">
      <w:pPr>
        <w:pStyle w:val="Reponse"/>
        <w:rPr>
          <w:lang w:val="en-CA"/>
        </w:rPr>
      </w:pPr>
      <w:r w:rsidRPr="003C1BB8">
        <w:rPr>
          <w:lang w:val="en-CA"/>
        </w:rPr>
        <w:t>Extremely negative impact 1</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41C959D3" w14:textId="77777777" w:rsidR="002B1C49" w:rsidRPr="003C1BB8" w:rsidRDefault="002B1C49" w:rsidP="001E79AD">
      <w:pPr>
        <w:pStyle w:val="Reponse"/>
        <w:rPr>
          <w:lang w:val="en-CA"/>
        </w:rPr>
      </w:pPr>
      <w:r w:rsidRPr="003C1BB8">
        <w:rPr>
          <w:lang w:val="en-CA"/>
        </w:rPr>
        <w:t>2</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6487C402" w14:textId="77777777" w:rsidR="002B1C49" w:rsidRPr="003C1BB8" w:rsidRDefault="002B1C49" w:rsidP="001E79AD">
      <w:pPr>
        <w:pStyle w:val="Reponse"/>
        <w:rPr>
          <w:lang w:val="en-CA"/>
        </w:rPr>
      </w:pPr>
      <w:r w:rsidRPr="003C1BB8">
        <w:rPr>
          <w:lang w:val="en-CA"/>
        </w:rPr>
        <w:t>3</w:t>
      </w:r>
      <w:r w:rsidRPr="003C1BB8">
        <w:rPr>
          <w:lang w:val="en-CA"/>
        </w:rPr>
        <w:tab/>
        <w:t>3</w:t>
      </w:r>
      <w:r w:rsidRPr="003C1BB8">
        <w:rPr>
          <w:lang w:val="en-CA"/>
        </w:rPr>
        <w:tab/>
      </w:r>
      <w:r w:rsidRPr="003C1BB8">
        <w:rPr>
          <w:lang w:val="en-CA"/>
        </w:rPr>
        <w:tab/>
        <w:t xml:space="preserve"> </w:t>
      </w:r>
      <w:r w:rsidRPr="003C1BB8">
        <w:rPr>
          <w:lang w:val="en-CA"/>
        </w:rPr>
        <w:tab/>
        <w:t xml:space="preserve">  </w:t>
      </w:r>
    </w:p>
    <w:p w14:paraId="477778B0" w14:textId="77777777" w:rsidR="002B1C49" w:rsidRPr="003C1BB8" w:rsidRDefault="002B1C49" w:rsidP="001E79AD">
      <w:pPr>
        <w:pStyle w:val="Reponse"/>
        <w:rPr>
          <w:lang w:val="en-CA"/>
        </w:rPr>
      </w:pPr>
      <w:r w:rsidRPr="003C1BB8">
        <w:rPr>
          <w:lang w:val="en-CA"/>
        </w:rPr>
        <w:t>Neither 4</w:t>
      </w:r>
      <w:r w:rsidRPr="003C1BB8">
        <w:rPr>
          <w:lang w:val="en-CA"/>
        </w:rPr>
        <w:tab/>
        <w:t>4</w:t>
      </w:r>
      <w:r w:rsidRPr="003C1BB8">
        <w:rPr>
          <w:lang w:val="en-CA"/>
        </w:rPr>
        <w:tab/>
      </w:r>
      <w:r w:rsidRPr="003C1BB8">
        <w:rPr>
          <w:lang w:val="en-CA"/>
        </w:rPr>
        <w:tab/>
        <w:t xml:space="preserve"> </w:t>
      </w:r>
      <w:r w:rsidRPr="003C1BB8">
        <w:rPr>
          <w:lang w:val="en-CA"/>
        </w:rPr>
        <w:tab/>
        <w:t xml:space="preserve">  </w:t>
      </w:r>
    </w:p>
    <w:p w14:paraId="4D5DCA5C" w14:textId="77777777" w:rsidR="002B1C49" w:rsidRPr="003C1BB8" w:rsidRDefault="002B1C49" w:rsidP="001E79AD">
      <w:pPr>
        <w:pStyle w:val="Reponse"/>
        <w:rPr>
          <w:lang w:val="en-CA"/>
        </w:rPr>
      </w:pPr>
      <w:r w:rsidRPr="003C1BB8">
        <w:rPr>
          <w:lang w:val="en-CA"/>
        </w:rPr>
        <w:t>5</w:t>
      </w:r>
      <w:r w:rsidRPr="003C1BB8">
        <w:rPr>
          <w:lang w:val="en-CA"/>
        </w:rPr>
        <w:tab/>
        <w:t>5</w:t>
      </w:r>
      <w:r w:rsidRPr="003C1BB8">
        <w:rPr>
          <w:lang w:val="en-CA"/>
        </w:rPr>
        <w:tab/>
      </w:r>
      <w:r w:rsidRPr="003C1BB8">
        <w:rPr>
          <w:lang w:val="en-CA"/>
        </w:rPr>
        <w:tab/>
        <w:t xml:space="preserve"> </w:t>
      </w:r>
      <w:r w:rsidRPr="003C1BB8">
        <w:rPr>
          <w:lang w:val="en-CA"/>
        </w:rPr>
        <w:tab/>
        <w:t xml:space="preserve">  </w:t>
      </w:r>
    </w:p>
    <w:p w14:paraId="2228FDC5" w14:textId="77777777" w:rsidR="002B1C49" w:rsidRPr="003C1BB8" w:rsidRDefault="002B1C49" w:rsidP="001E79AD">
      <w:pPr>
        <w:pStyle w:val="Reponse"/>
        <w:rPr>
          <w:lang w:val="en-CA"/>
        </w:rPr>
      </w:pPr>
      <w:r w:rsidRPr="003C1BB8">
        <w:rPr>
          <w:lang w:val="en-CA"/>
        </w:rPr>
        <w:t>6</w:t>
      </w:r>
      <w:r w:rsidRPr="003C1BB8">
        <w:rPr>
          <w:lang w:val="en-CA"/>
        </w:rPr>
        <w:tab/>
        <w:t>6</w:t>
      </w:r>
      <w:r w:rsidRPr="003C1BB8">
        <w:rPr>
          <w:lang w:val="en-CA"/>
        </w:rPr>
        <w:tab/>
      </w:r>
      <w:r w:rsidRPr="003C1BB8">
        <w:rPr>
          <w:lang w:val="en-CA"/>
        </w:rPr>
        <w:tab/>
        <w:t xml:space="preserve"> </w:t>
      </w:r>
      <w:r w:rsidRPr="003C1BB8">
        <w:rPr>
          <w:lang w:val="en-CA"/>
        </w:rPr>
        <w:tab/>
        <w:t xml:space="preserve">  </w:t>
      </w:r>
    </w:p>
    <w:p w14:paraId="199C39F2" w14:textId="77777777" w:rsidR="002B1C49" w:rsidRPr="003C1BB8" w:rsidRDefault="002B1C49" w:rsidP="001E79AD">
      <w:pPr>
        <w:pStyle w:val="Reponse"/>
        <w:rPr>
          <w:lang w:val="en-CA"/>
        </w:rPr>
      </w:pPr>
      <w:r w:rsidRPr="003C1BB8">
        <w:rPr>
          <w:lang w:val="en-CA"/>
        </w:rPr>
        <w:t>Extremely positive impact 7</w:t>
      </w:r>
      <w:r w:rsidRPr="003C1BB8">
        <w:rPr>
          <w:lang w:val="en-CA"/>
        </w:rPr>
        <w:tab/>
        <w:t>7</w:t>
      </w:r>
      <w:r w:rsidRPr="003C1BB8">
        <w:rPr>
          <w:lang w:val="en-CA"/>
        </w:rPr>
        <w:tab/>
      </w:r>
      <w:r w:rsidRPr="003C1BB8">
        <w:rPr>
          <w:lang w:val="en-CA"/>
        </w:rPr>
        <w:tab/>
        <w:t xml:space="preserve"> </w:t>
      </w:r>
      <w:r w:rsidRPr="003C1BB8">
        <w:rPr>
          <w:lang w:val="en-CA"/>
        </w:rPr>
        <w:tab/>
        <w:t xml:space="preserve">  </w:t>
      </w:r>
    </w:p>
    <w:p w14:paraId="1967C86A" w14:textId="77777777" w:rsidR="002B1C49" w:rsidRPr="003C1BB8" w:rsidRDefault="002B1C49" w:rsidP="001E79AD">
      <w:pPr>
        <w:pStyle w:val="Reponse"/>
        <w:rPr>
          <w:lang w:val="en-CA"/>
        </w:rPr>
      </w:pPr>
      <w:r w:rsidRPr="003C1BB8">
        <w:rPr>
          <w:lang w:val="en-CA"/>
        </w:rPr>
        <w:t>Don't know/ No response</w:t>
      </w:r>
      <w:r w:rsidRPr="003C1BB8">
        <w:rPr>
          <w:lang w:val="en-CA"/>
        </w:rPr>
        <w:tab/>
        <w:t>99</w:t>
      </w:r>
      <w:r w:rsidRPr="003C1BB8">
        <w:rPr>
          <w:lang w:val="en-CA"/>
        </w:rPr>
        <w:tab/>
        <w:t xml:space="preserve"> S</w:t>
      </w:r>
      <w:r w:rsidRPr="003C1BB8">
        <w:rPr>
          <w:lang w:val="en-CA"/>
        </w:rPr>
        <w:tab/>
        <w:t xml:space="preserve"> </w:t>
      </w:r>
      <w:r w:rsidRPr="003C1BB8">
        <w:rPr>
          <w:lang w:val="en-CA"/>
        </w:rPr>
        <w:tab/>
        <w:t xml:space="preserve">  </w:t>
      </w:r>
    </w:p>
    <w:p w14:paraId="3D8059A2" w14:textId="77777777" w:rsidR="002B1C49" w:rsidRPr="003C1BB8" w:rsidRDefault="002B1C49" w:rsidP="001E79AD">
      <w:pPr>
        <w:pStyle w:val="Reponse"/>
        <w:rPr>
          <w:lang w:val="en-CA"/>
        </w:rPr>
      </w:pPr>
    </w:p>
    <w:p w14:paraId="7FFB6E7E" w14:textId="77777777" w:rsidR="002B1C49" w:rsidRPr="003C1BB8" w:rsidRDefault="002B1C49" w:rsidP="001E79AD">
      <w:pPr>
        <w:pStyle w:val="EndQuestion"/>
        <w:rPr>
          <w:lang w:val="en-CA"/>
        </w:rPr>
      </w:pPr>
    </w:p>
    <w:p w14:paraId="6BCAE563" w14:textId="77777777" w:rsidR="002B1C49" w:rsidRPr="003C1BB8" w:rsidRDefault="002B1C49" w:rsidP="001E79AD">
      <w:pPr>
        <w:pStyle w:val="Variable"/>
        <w:rPr>
          <w:lang w:val="en-CA"/>
        </w:rPr>
      </w:pPr>
      <w:r w:rsidRPr="003C1BB8">
        <w:rPr>
          <w:lang w:val="en-CA"/>
        </w:rPr>
        <w:t>Q25D</w:t>
      </w:r>
    </w:p>
    <w:p w14:paraId="61CEEC7E" w14:textId="77777777" w:rsidR="002B1C49" w:rsidRPr="003C1BB8" w:rsidRDefault="002B1C49" w:rsidP="001E79AD">
      <w:pPr>
        <w:pStyle w:val="Note"/>
        <w:rPr>
          <w:lang w:val="en-CA"/>
        </w:rPr>
      </w:pPr>
      <w:r w:rsidRPr="003C1BB8">
        <w:rPr>
          <w:lang w:val="en-CA"/>
        </w:rPr>
        <w:t xml:space="preserve"> Improving working conditions abroad</w:t>
      </w:r>
    </w:p>
    <w:p w14:paraId="5A537C68" w14:textId="77777777" w:rsidR="002B1C49" w:rsidRPr="003C1BB8" w:rsidRDefault="002B1C49" w:rsidP="001E79AD">
      <w:pPr>
        <w:pStyle w:val="Reponse"/>
        <w:rPr>
          <w:lang w:val="en-CA"/>
        </w:rPr>
      </w:pPr>
      <w:r w:rsidRPr="003C1BB8">
        <w:rPr>
          <w:lang w:val="en-CA"/>
        </w:rPr>
        <w:t>Extremely negative impact 1</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4FD88B6E" w14:textId="77777777" w:rsidR="002B1C49" w:rsidRPr="003C1BB8" w:rsidRDefault="002B1C49" w:rsidP="001E79AD">
      <w:pPr>
        <w:pStyle w:val="Reponse"/>
        <w:rPr>
          <w:lang w:val="en-CA"/>
        </w:rPr>
      </w:pPr>
      <w:r w:rsidRPr="003C1BB8">
        <w:rPr>
          <w:lang w:val="en-CA"/>
        </w:rPr>
        <w:t>2</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4169D925" w14:textId="77777777" w:rsidR="002B1C49" w:rsidRPr="003C1BB8" w:rsidRDefault="002B1C49" w:rsidP="001E79AD">
      <w:pPr>
        <w:pStyle w:val="Reponse"/>
        <w:rPr>
          <w:lang w:val="en-CA"/>
        </w:rPr>
      </w:pPr>
      <w:r w:rsidRPr="003C1BB8">
        <w:rPr>
          <w:lang w:val="en-CA"/>
        </w:rPr>
        <w:t>3</w:t>
      </w:r>
      <w:r w:rsidRPr="003C1BB8">
        <w:rPr>
          <w:lang w:val="en-CA"/>
        </w:rPr>
        <w:tab/>
        <w:t>3</w:t>
      </w:r>
      <w:r w:rsidRPr="003C1BB8">
        <w:rPr>
          <w:lang w:val="en-CA"/>
        </w:rPr>
        <w:tab/>
      </w:r>
      <w:r w:rsidRPr="003C1BB8">
        <w:rPr>
          <w:lang w:val="en-CA"/>
        </w:rPr>
        <w:tab/>
        <w:t xml:space="preserve"> </w:t>
      </w:r>
      <w:r w:rsidRPr="003C1BB8">
        <w:rPr>
          <w:lang w:val="en-CA"/>
        </w:rPr>
        <w:tab/>
        <w:t xml:space="preserve">  </w:t>
      </w:r>
    </w:p>
    <w:p w14:paraId="14BC46A6" w14:textId="77777777" w:rsidR="002B1C49" w:rsidRPr="003C1BB8" w:rsidRDefault="002B1C49" w:rsidP="001E79AD">
      <w:pPr>
        <w:pStyle w:val="Reponse"/>
        <w:rPr>
          <w:lang w:val="en-CA"/>
        </w:rPr>
      </w:pPr>
      <w:r w:rsidRPr="003C1BB8">
        <w:rPr>
          <w:lang w:val="en-CA"/>
        </w:rPr>
        <w:t>Neither 4</w:t>
      </w:r>
      <w:r w:rsidRPr="003C1BB8">
        <w:rPr>
          <w:lang w:val="en-CA"/>
        </w:rPr>
        <w:tab/>
        <w:t>4</w:t>
      </w:r>
      <w:r w:rsidRPr="003C1BB8">
        <w:rPr>
          <w:lang w:val="en-CA"/>
        </w:rPr>
        <w:tab/>
      </w:r>
      <w:r w:rsidRPr="003C1BB8">
        <w:rPr>
          <w:lang w:val="en-CA"/>
        </w:rPr>
        <w:tab/>
        <w:t xml:space="preserve"> </w:t>
      </w:r>
      <w:r w:rsidRPr="003C1BB8">
        <w:rPr>
          <w:lang w:val="en-CA"/>
        </w:rPr>
        <w:tab/>
        <w:t xml:space="preserve">  </w:t>
      </w:r>
    </w:p>
    <w:p w14:paraId="15EEF87E" w14:textId="77777777" w:rsidR="002B1C49" w:rsidRPr="003C1BB8" w:rsidRDefault="002B1C49" w:rsidP="001E79AD">
      <w:pPr>
        <w:pStyle w:val="Reponse"/>
        <w:rPr>
          <w:lang w:val="en-CA"/>
        </w:rPr>
      </w:pPr>
      <w:r w:rsidRPr="003C1BB8">
        <w:rPr>
          <w:lang w:val="en-CA"/>
        </w:rPr>
        <w:t>5</w:t>
      </w:r>
      <w:r w:rsidRPr="003C1BB8">
        <w:rPr>
          <w:lang w:val="en-CA"/>
        </w:rPr>
        <w:tab/>
        <w:t>5</w:t>
      </w:r>
      <w:r w:rsidRPr="003C1BB8">
        <w:rPr>
          <w:lang w:val="en-CA"/>
        </w:rPr>
        <w:tab/>
      </w:r>
      <w:r w:rsidRPr="003C1BB8">
        <w:rPr>
          <w:lang w:val="en-CA"/>
        </w:rPr>
        <w:tab/>
        <w:t xml:space="preserve"> </w:t>
      </w:r>
      <w:r w:rsidRPr="003C1BB8">
        <w:rPr>
          <w:lang w:val="en-CA"/>
        </w:rPr>
        <w:tab/>
        <w:t xml:space="preserve">  </w:t>
      </w:r>
    </w:p>
    <w:p w14:paraId="0BBFB75E" w14:textId="77777777" w:rsidR="002B1C49" w:rsidRPr="003C1BB8" w:rsidRDefault="002B1C49" w:rsidP="001E79AD">
      <w:pPr>
        <w:pStyle w:val="Reponse"/>
        <w:rPr>
          <w:lang w:val="en-CA"/>
        </w:rPr>
      </w:pPr>
      <w:r w:rsidRPr="003C1BB8">
        <w:rPr>
          <w:lang w:val="en-CA"/>
        </w:rPr>
        <w:t>6</w:t>
      </w:r>
      <w:r w:rsidRPr="003C1BB8">
        <w:rPr>
          <w:lang w:val="en-CA"/>
        </w:rPr>
        <w:tab/>
        <w:t>6</w:t>
      </w:r>
      <w:r w:rsidRPr="003C1BB8">
        <w:rPr>
          <w:lang w:val="en-CA"/>
        </w:rPr>
        <w:tab/>
      </w:r>
      <w:r w:rsidRPr="003C1BB8">
        <w:rPr>
          <w:lang w:val="en-CA"/>
        </w:rPr>
        <w:tab/>
        <w:t xml:space="preserve"> </w:t>
      </w:r>
      <w:r w:rsidRPr="003C1BB8">
        <w:rPr>
          <w:lang w:val="en-CA"/>
        </w:rPr>
        <w:tab/>
        <w:t xml:space="preserve">  </w:t>
      </w:r>
    </w:p>
    <w:p w14:paraId="54EA5076" w14:textId="77777777" w:rsidR="002B1C49" w:rsidRPr="003C1BB8" w:rsidRDefault="002B1C49" w:rsidP="001E79AD">
      <w:pPr>
        <w:pStyle w:val="Reponse"/>
        <w:rPr>
          <w:lang w:val="en-CA"/>
        </w:rPr>
      </w:pPr>
      <w:r w:rsidRPr="003C1BB8">
        <w:rPr>
          <w:lang w:val="en-CA"/>
        </w:rPr>
        <w:t>Extremely positive impact 7</w:t>
      </w:r>
      <w:r w:rsidRPr="003C1BB8">
        <w:rPr>
          <w:lang w:val="en-CA"/>
        </w:rPr>
        <w:tab/>
        <w:t>7</w:t>
      </w:r>
      <w:r w:rsidRPr="003C1BB8">
        <w:rPr>
          <w:lang w:val="en-CA"/>
        </w:rPr>
        <w:tab/>
      </w:r>
      <w:r w:rsidRPr="003C1BB8">
        <w:rPr>
          <w:lang w:val="en-CA"/>
        </w:rPr>
        <w:tab/>
        <w:t xml:space="preserve"> </w:t>
      </w:r>
      <w:r w:rsidRPr="003C1BB8">
        <w:rPr>
          <w:lang w:val="en-CA"/>
        </w:rPr>
        <w:tab/>
        <w:t xml:space="preserve">  </w:t>
      </w:r>
    </w:p>
    <w:p w14:paraId="3C1DAB5D" w14:textId="77777777" w:rsidR="002B1C49" w:rsidRPr="003C1BB8" w:rsidRDefault="002B1C49" w:rsidP="001E79AD">
      <w:pPr>
        <w:pStyle w:val="Reponse"/>
        <w:rPr>
          <w:lang w:val="en-CA"/>
        </w:rPr>
      </w:pPr>
      <w:r w:rsidRPr="003C1BB8">
        <w:rPr>
          <w:lang w:val="en-CA"/>
        </w:rPr>
        <w:t>Don't know/ No response</w:t>
      </w:r>
      <w:r w:rsidRPr="003C1BB8">
        <w:rPr>
          <w:lang w:val="en-CA"/>
        </w:rPr>
        <w:tab/>
        <w:t>99</w:t>
      </w:r>
      <w:r w:rsidRPr="003C1BB8">
        <w:rPr>
          <w:lang w:val="en-CA"/>
        </w:rPr>
        <w:tab/>
        <w:t xml:space="preserve"> S</w:t>
      </w:r>
      <w:r w:rsidRPr="003C1BB8">
        <w:rPr>
          <w:lang w:val="en-CA"/>
        </w:rPr>
        <w:tab/>
        <w:t xml:space="preserve"> </w:t>
      </w:r>
      <w:r w:rsidRPr="003C1BB8">
        <w:rPr>
          <w:lang w:val="en-CA"/>
        </w:rPr>
        <w:tab/>
        <w:t xml:space="preserve">  </w:t>
      </w:r>
    </w:p>
    <w:p w14:paraId="5943E939" w14:textId="77777777" w:rsidR="002B1C49" w:rsidRPr="003C1BB8" w:rsidRDefault="002B1C49" w:rsidP="001E79AD">
      <w:pPr>
        <w:pStyle w:val="Reponse"/>
        <w:rPr>
          <w:lang w:val="en-CA"/>
        </w:rPr>
      </w:pPr>
    </w:p>
    <w:p w14:paraId="1D5712C4" w14:textId="77777777" w:rsidR="002B1C49" w:rsidRPr="003C1BB8" w:rsidRDefault="002B1C49" w:rsidP="001E79AD">
      <w:pPr>
        <w:pStyle w:val="EndQuestion"/>
        <w:rPr>
          <w:lang w:val="en-CA"/>
        </w:rPr>
      </w:pPr>
    </w:p>
    <w:p w14:paraId="3077A1A0" w14:textId="77777777" w:rsidR="002B1C49" w:rsidRPr="003C1BB8" w:rsidRDefault="002B1C49" w:rsidP="001E79AD">
      <w:pPr>
        <w:pStyle w:val="Variable"/>
        <w:rPr>
          <w:lang w:val="en-CA"/>
        </w:rPr>
      </w:pPr>
      <w:r w:rsidRPr="003C1BB8">
        <w:rPr>
          <w:lang w:val="en-CA"/>
        </w:rPr>
        <w:t>Q25E</w:t>
      </w:r>
    </w:p>
    <w:p w14:paraId="78804858" w14:textId="77777777" w:rsidR="002B1C49" w:rsidRPr="003C1BB8" w:rsidRDefault="002B1C49" w:rsidP="001E79AD">
      <w:pPr>
        <w:pStyle w:val="Note"/>
        <w:rPr>
          <w:lang w:val="en-CA"/>
        </w:rPr>
      </w:pPr>
      <w:r w:rsidRPr="003C1BB8">
        <w:rPr>
          <w:lang w:val="en-CA"/>
        </w:rPr>
        <w:t xml:space="preserve"> Your quality of life</w:t>
      </w:r>
    </w:p>
    <w:p w14:paraId="6C645446" w14:textId="77777777" w:rsidR="002B1C49" w:rsidRPr="003C1BB8" w:rsidRDefault="002B1C49" w:rsidP="001E79AD">
      <w:pPr>
        <w:pStyle w:val="Reponse"/>
        <w:rPr>
          <w:lang w:val="en-CA"/>
        </w:rPr>
      </w:pPr>
      <w:r w:rsidRPr="003C1BB8">
        <w:rPr>
          <w:lang w:val="en-CA"/>
        </w:rPr>
        <w:t>Extremely negative impact 1</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6001E874" w14:textId="77777777" w:rsidR="002B1C49" w:rsidRPr="003C1BB8" w:rsidRDefault="002B1C49" w:rsidP="001E79AD">
      <w:pPr>
        <w:pStyle w:val="Reponse"/>
        <w:rPr>
          <w:lang w:val="en-CA"/>
        </w:rPr>
      </w:pPr>
      <w:r w:rsidRPr="003C1BB8">
        <w:rPr>
          <w:lang w:val="en-CA"/>
        </w:rPr>
        <w:t>2</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443FA10D" w14:textId="77777777" w:rsidR="002B1C49" w:rsidRPr="003C1BB8" w:rsidRDefault="002B1C49" w:rsidP="001E79AD">
      <w:pPr>
        <w:pStyle w:val="Reponse"/>
        <w:rPr>
          <w:lang w:val="en-CA"/>
        </w:rPr>
      </w:pPr>
      <w:r w:rsidRPr="003C1BB8">
        <w:rPr>
          <w:lang w:val="en-CA"/>
        </w:rPr>
        <w:t>3</w:t>
      </w:r>
      <w:r w:rsidRPr="003C1BB8">
        <w:rPr>
          <w:lang w:val="en-CA"/>
        </w:rPr>
        <w:tab/>
        <w:t>3</w:t>
      </w:r>
      <w:r w:rsidRPr="003C1BB8">
        <w:rPr>
          <w:lang w:val="en-CA"/>
        </w:rPr>
        <w:tab/>
      </w:r>
      <w:r w:rsidRPr="003C1BB8">
        <w:rPr>
          <w:lang w:val="en-CA"/>
        </w:rPr>
        <w:tab/>
        <w:t xml:space="preserve"> </w:t>
      </w:r>
      <w:r w:rsidRPr="003C1BB8">
        <w:rPr>
          <w:lang w:val="en-CA"/>
        </w:rPr>
        <w:tab/>
        <w:t xml:space="preserve">  </w:t>
      </w:r>
    </w:p>
    <w:p w14:paraId="581253AD" w14:textId="77777777" w:rsidR="002B1C49" w:rsidRPr="003C1BB8" w:rsidRDefault="002B1C49" w:rsidP="001E79AD">
      <w:pPr>
        <w:pStyle w:val="Reponse"/>
        <w:rPr>
          <w:lang w:val="en-CA"/>
        </w:rPr>
      </w:pPr>
      <w:r w:rsidRPr="003C1BB8">
        <w:rPr>
          <w:lang w:val="en-CA"/>
        </w:rPr>
        <w:t>Neither 4</w:t>
      </w:r>
      <w:r w:rsidRPr="003C1BB8">
        <w:rPr>
          <w:lang w:val="en-CA"/>
        </w:rPr>
        <w:tab/>
        <w:t>4</w:t>
      </w:r>
      <w:r w:rsidRPr="003C1BB8">
        <w:rPr>
          <w:lang w:val="en-CA"/>
        </w:rPr>
        <w:tab/>
      </w:r>
      <w:r w:rsidRPr="003C1BB8">
        <w:rPr>
          <w:lang w:val="en-CA"/>
        </w:rPr>
        <w:tab/>
        <w:t xml:space="preserve"> </w:t>
      </w:r>
      <w:r w:rsidRPr="003C1BB8">
        <w:rPr>
          <w:lang w:val="en-CA"/>
        </w:rPr>
        <w:tab/>
        <w:t xml:space="preserve">  </w:t>
      </w:r>
    </w:p>
    <w:p w14:paraId="5220F986" w14:textId="77777777" w:rsidR="002B1C49" w:rsidRPr="003C1BB8" w:rsidRDefault="002B1C49" w:rsidP="001E79AD">
      <w:pPr>
        <w:pStyle w:val="Reponse"/>
        <w:rPr>
          <w:lang w:val="en-CA"/>
        </w:rPr>
      </w:pPr>
      <w:r w:rsidRPr="003C1BB8">
        <w:rPr>
          <w:lang w:val="en-CA"/>
        </w:rPr>
        <w:t>5</w:t>
      </w:r>
      <w:r w:rsidRPr="003C1BB8">
        <w:rPr>
          <w:lang w:val="en-CA"/>
        </w:rPr>
        <w:tab/>
        <w:t>5</w:t>
      </w:r>
      <w:r w:rsidRPr="003C1BB8">
        <w:rPr>
          <w:lang w:val="en-CA"/>
        </w:rPr>
        <w:tab/>
      </w:r>
      <w:r w:rsidRPr="003C1BB8">
        <w:rPr>
          <w:lang w:val="en-CA"/>
        </w:rPr>
        <w:tab/>
        <w:t xml:space="preserve"> </w:t>
      </w:r>
      <w:r w:rsidRPr="003C1BB8">
        <w:rPr>
          <w:lang w:val="en-CA"/>
        </w:rPr>
        <w:tab/>
        <w:t xml:space="preserve">  </w:t>
      </w:r>
    </w:p>
    <w:p w14:paraId="5611762D" w14:textId="77777777" w:rsidR="002B1C49" w:rsidRPr="003C1BB8" w:rsidRDefault="002B1C49" w:rsidP="001E79AD">
      <w:pPr>
        <w:pStyle w:val="Reponse"/>
        <w:rPr>
          <w:lang w:val="en-CA"/>
        </w:rPr>
      </w:pPr>
      <w:r w:rsidRPr="003C1BB8">
        <w:rPr>
          <w:lang w:val="en-CA"/>
        </w:rPr>
        <w:t>6</w:t>
      </w:r>
      <w:r w:rsidRPr="003C1BB8">
        <w:rPr>
          <w:lang w:val="en-CA"/>
        </w:rPr>
        <w:tab/>
        <w:t>6</w:t>
      </w:r>
      <w:r w:rsidRPr="003C1BB8">
        <w:rPr>
          <w:lang w:val="en-CA"/>
        </w:rPr>
        <w:tab/>
      </w:r>
      <w:r w:rsidRPr="003C1BB8">
        <w:rPr>
          <w:lang w:val="en-CA"/>
        </w:rPr>
        <w:tab/>
        <w:t xml:space="preserve"> </w:t>
      </w:r>
      <w:r w:rsidRPr="003C1BB8">
        <w:rPr>
          <w:lang w:val="en-CA"/>
        </w:rPr>
        <w:tab/>
        <w:t xml:space="preserve">  </w:t>
      </w:r>
    </w:p>
    <w:p w14:paraId="76EF76C8" w14:textId="77777777" w:rsidR="002B1C49" w:rsidRPr="003C1BB8" w:rsidRDefault="002B1C49" w:rsidP="001E79AD">
      <w:pPr>
        <w:pStyle w:val="Reponse"/>
        <w:rPr>
          <w:lang w:val="en-CA"/>
        </w:rPr>
      </w:pPr>
      <w:r w:rsidRPr="003C1BB8">
        <w:rPr>
          <w:lang w:val="en-CA"/>
        </w:rPr>
        <w:t>Extremely positive impact 7</w:t>
      </w:r>
      <w:r w:rsidRPr="003C1BB8">
        <w:rPr>
          <w:lang w:val="en-CA"/>
        </w:rPr>
        <w:tab/>
        <w:t>7</w:t>
      </w:r>
      <w:r w:rsidRPr="003C1BB8">
        <w:rPr>
          <w:lang w:val="en-CA"/>
        </w:rPr>
        <w:tab/>
      </w:r>
      <w:r w:rsidRPr="003C1BB8">
        <w:rPr>
          <w:lang w:val="en-CA"/>
        </w:rPr>
        <w:tab/>
        <w:t xml:space="preserve"> </w:t>
      </w:r>
      <w:r w:rsidRPr="003C1BB8">
        <w:rPr>
          <w:lang w:val="en-CA"/>
        </w:rPr>
        <w:tab/>
        <w:t xml:space="preserve">  </w:t>
      </w:r>
    </w:p>
    <w:p w14:paraId="5BACE013" w14:textId="77777777" w:rsidR="002B1C49" w:rsidRPr="003C1BB8" w:rsidRDefault="002B1C49" w:rsidP="001E79AD">
      <w:pPr>
        <w:pStyle w:val="Reponse"/>
        <w:rPr>
          <w:lang w:val="en-CA"/>
        </w:rPr>
      </w:pPr>
      <w:r w:rsidRPr="003C1BB8">
        <w:rPr>
          <w:lang w:val="en-CA"/>
        </w:rPr>
        <w:t>Don't know/ No response</w:t>
      </w:r>
      <w:r w:rsidRPr="003C1BB8">
        <w:rPr>
          <w:lang w:val="en-CA"/>
        </w:rPr>
        <w:tab/>
        <w:t>99</w:t>
      </w:r>
      <w:r w:rsidRPr="003C1BB8">
        <w:rPr>
          <w:lang w:val="en-CA"/>
        </w:rPr>
        <w:tab/>
        <w:t xml:space="preserve"> S</w:t>
      </w:r>
      <w:r w:rsidRPr="003C1BB8">
        <w:rPr>
          <w:lang w:val="en-CA"/>
        </w:rPr>
        <w:tab/>
        <w:t xml:space="preserve"> </w:t>
      </w:r>
      <w:r w:rsidRPr="003C1BB8">
        <w:rPr>
          <w:lang w:val="en-CA"/>
        </w:rPr>
        <w:tab/>
        <w:t xml:space="preserve">  </w:t>
      </w:r>
    </w:p>
    <w:p w14:paraId="121D17D7" w14:textId="77777777" w:rsidR="002B1C49" w:rsidRPr="003C1BB8" w:rsidRDefault="002B1C49" w:rsidP="001E79AD">
      <w:pPr>
        <w:pStyle w:val="Reponse"/>
        <w:rPr>
          <w:lang w:val="en-CA"/>
        </w:rPr>
      </w:pPr>
    </w:p>
    <w:p w14:paraId="01284BE8" w14:textId="77777777" w:rsidR="002B1C49" w:rsidRPr="003C1BB8" w:rsidRDefault="002B1C49" w:rsidP="001E79AD">
      <w:pPr>
        <w:pStyle w:val="EndQuestion"/>
        <w:rPr>
          <w:lang w:val="en-CA"/>
        </w:rPr>
      </w:pPr>
    </w:p>
    <w:p w14:paraId="01F4AA9F" w14:textId="77777777" w:rsidR="002B1C49" w:rsidRPr="003C1BB8" w:rsidRDefault="002B1C49" w:rsidP="001E79AD">
      <w:pPr>
        <w:pStyle w:val="Variable"/>
        <w:rPr>
          <w:lang w:val="en-CA"/>
        </w:rPr>
      </w:pPr>
      <w:r w:rsidRPr="003C1BB8">
        <w:rPr>
          <w:lang w:val="en-CA"/>
        </w:rPr>
        <w:lastRenderedPageBreak/>
        <w:t>Q26A</w:t>
      </w:r>
    </w:p>
    <w:p w14:paraId="2242571A" w14:textId="77777777" w:rsidR="002B1C49" w:rsidRPr="003C1BB8" w:rsidRDefault="002B1C49" w:rsidP="001E79AD">
      <w:pPr>
        <w:pStyle w:val="Question"/>
        <w:rPr>
          <w:lang w:val="en-CA"/>
        </w:rPr>
      </w:pPr>
      <w:r w:rsidRPr="003C1BB8">
        <w:rPr>
          <w:lang w:val="en-CA"/>
        </w:rPr>
        <w:t xml:space="preserve"> Do you feel that you are currently benefitting from international trade?</w:t>
      </w:r>
    </w:p>
    <w:p w14:paraId="66144E67" w14:textId="77777777" w:rsidR="002B1C49" w:rsidRPr="003C1BB8" w:rsidRDefault="002B1C49" w:rsidP="001E79AD">
      <w:pPr>
        <w:pStyle w:val="Reponse"/>
        <w:rPr>
          <w:lang w:val="en-CA"/>
        </w:rPr>
      </w:pPr>
      <w:r w:rsidRPr="003C1BB8">
        <w:rPr>
          <w:lang w:val="en-CA"/>
        </w:rPr>
        <w:t>Yes</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3410C1B0" w14:textId="77777777" w:rsidR="002B1C49" w:rsidRPr="003C1BB8" w:rsidRDefault="002B1C49" w:rsidP="001E79AD">
      <w:pPr>
        <w:pStyle w:val="Reponse"/>
        <w:rPr>
          <w:lang w:val="en-CA"/>
        </w:rPr>
      </w:pPr>
      <w:r w:rsidRPr="003C1BB8">
        <w:rPr>
          <w:lang w:val="en-CA"/>
        </w:rPr>
        <w:t>No</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01E34D44" w14:textId="77777777" w:rsidR="002B1C49" w:rsidRPr="003C1BB8" w:rsidRDefault="002B1C49" w:rsidP="001E79AD">
      <w:pPr>
        <w:pStyle w:val="Reponse"/>
        <w:rPr>
          <w:lang w:val="en-CA"/>
        </w:rPr>
      </w:pPr>
      <w:r w:rsidRPr="003C1BB8">
        <w:rPr>
          <w:lang w:val="en-CA"/>
        </w:rPr>
        <w:t>Don't know/No response</w:t>
      </w:r>
      <w:r w:rsidRPr="003C1BB8">
        <w:rPr>
          <w:lang w:val="en-CA"/>
        </w:rPr>
        <w:tab/>
        <w:t>99</w:t>
      </w:r>
      <w:r w:rsidRPr="003C1BB8">
        <w:rPr>
          <w:lang w:val="en-CA"/>
        </w:rPr>
        <w:tab/>
      </w:r>
      <w:r w:rsidRPr="003C1BB8">
        <w:rPr>
          <w:lang w:val="en-CA"/>
        </w:rPr>
        <w:tab/>
        <w:t xml:space="preserve"> </w:t>
      </w:r>
      <w:r w:rsidRPr="003C1BB8">
        <w:rPr>
          <w:lang w:val="en-CA"/>
        </w:rPr>
        <w:tab/>
        <w:t xml:space="preserve">  </w:t>
      </w:r>
    </w:p>
    <w:p w14:paraId="0817D265" w14:textId="77777777" w:rsidR="002B1C49" w:rsidRPr="003C1BB8" w:rsidRDefault="002B1C49" w:rsidP="001E79AD">
      <w:pPr>
        <w:pStyle w:val="Reponse"/>
        <w:rPr>
          <w:lang w:val="en-CA"/>
        </w:rPr>
      </w:pPr>
    </w:p>
    <w:p w14:paraId="14EF1203" w14:textId="77777777" w:rsidR="002B1C49" w:rsidRPr="003C1BB8" w:rsidRDefault="002B1C49" w:rsidP="001E79AD">
      <w:pPr>
        <w:pStyle w:val="EndQuestion"/>
        <w:rPr>
          <w:lang w:val="en-CA"/>
        </w:rPr>
      </w:pPr>
    </w:p>
    <w:p w14:paraId="3292B2BB" w14:textId="77777777" w:rsidR="002B1C49" w:rsidRPr="003C1BB8" w:rsidRDefault="002B1C49" w:rsidP="001E79AD">
      <w:pPr>
        <w:pStyle w:val="Variable"/>
        <w:rPr>
          <w:lang w:val="en-CA"/>
        </w:rPr>
      </w:pPr>
      <w:r w:rsidRPr="003C1BB8">
        <w:rPr>
          <w:lang w:val="en-CA"/>
        </w:rPr>
        <w:t>Q26B [1,7]</w:t>
      </w:r>
    </w:p>
    <w:p w14:paraId="40DF7C9F" w14:textId="77777777" w:rsidR="002B1C49" w:rsidRPr="003C1BB8" w:rsidRDefault="002B1C49" w:rsidP="001E79AD">
      <w:pPr>
        <w:pStyle w:val="Condition"/>
        <w:rPr>
          <w:lang w:val="en-CA"/>
        </w:rPr>
      </w:pPr>
      <w:r w:rsidRPr="003C1BB8">
        <w:rPr>
          <w:lang w:val="en-CA"/>
        </w:rPr>
        <w:t xml:space="preserve"> If... Q26A = 1</w:t>
      </w:r>
    </w:p>
    <w:p w14:paraId="58BCC94C" w14:textId="77777777" w:rsidR="002B1C49" w:rsidRPr="003C1BB8" w:rsidRDefault="002B1C49" w:rsidP="001E79AD">
      <w:pPr>
        <w:pStyle w:val="Question"/>
        <w:rPr>
          <w:lang w:val="en-CA"/>
        </w:rPr>
      </w:pPr>
      <w:r w:rsidRPr="003C1BB8">
        <w:rPr>
          <w:lang w:val="en-CA"/>
        </w:rPr>
        <w:t xml:space="preserve"> If yes, why do you think you are benefitting from international trade?</w:t>
      </w:r>
    </w:p>
    <w:p w14:paraId="5D834F8F" w14:textId="77777777" w:rsidR="002B1C49" w:rsidRPr="003C1BB8" w:rsidRDefault="002B1C49" w:rsidP="001E79AD">
      <w:pPr>
        <w:pStyle w:val="Note"/>
        <w:rPr>
          <w:lang w:val="en-CA"/>
        </w:rPr>
      </w:pPr>
      <w:r w:rsidRPr="003C1BB8">
        <w:rPr>
          <w:lang w:val="en-CA"/>
        </w:rPr>
        <w:t>Select all that apply</w:t>
      </w:r>
    </w:p>
    <w:p w14:paraId="119010D2" w14:textId="77777777" w:rsidR="002B1C49" w:rsidRPr="003C1BB8" w:rsidRDefault="002B1C49" w:rsidP="001E79AD">
      <w:pPr>
        <w:pStyle w:val="Reponse"/>
        <w:rPr>
          <w:lang w:val="en-CA"/>
        </w:rPr>
      </w:pPr>
      <w:r w:rsidRPr="003C1BB8">
        <w:rPr>
          <w:lang w:val="en-CA"/>
        </w:rPr>
        <w:t>There is a wider choice for consumers</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5EE20308" w14:textId="77777777" w:rsidR="002B1C49" w:rsidRPr="003C1BB8" w:rsidRDefault="002B1C49" w:rsidP="001E79AD">
      <w:pPr>
        <w:pStyle w:val="Reponse"/>
        <w:rPr>
          <w:lang w:val="en-CA"/>
        </w:rPr>
      </w:pPr>
      <w:r w:rsidRPr="003C1BB8">
        <w:rPr>
          <w:lang w:val="en-CA"/>
        </w:rPr>
        <w:t>Imported products are cheaper</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1F9B3355" w14:textId="77777777" w:rsidR="002B1C49" w:rsidRPr="003C1BB8" w:rsidRDefault="002B1C49" w:rsidP="001E79AD">
      <w:pPr>
        <w:pStyle w:val="Reponse"/>
        <w:rPr>
          <w:lang w:val="en-CA"/>
        </w:rPr>
      </w:pPr>
      <w:r w:rsidRPr="003C1BB8">
        <w:rPr>
          <w:lang w:val="en-CA"/>
        </w:rPr>
        <w:t>It is good for the Canadian economy</w:t>
      </w:r>
      <w:r w:rsidRPr="003C1BB8">
        <w:rPr>
          <w:lang w:val="en-CA"/>
        </w:rPr>
        <w:tab/>
        <w:t>3</w:t>
      </w:r>
      <w:r w:rsidRPr="003C1BB8">
        <w:rPr>
          <w:lang w:val="en-CA"/>
        </w:rPr>
        <w:tab/>
      </w:r>
      <w:r w:rsidRPr="003C1BB8">
        <w:rPr>
          <w:lang w:val="en-CA"/>
        </w:rPr>
        <w:tab/>
        <w:t xml:space="preserve"> </w:t>
      </w:r>
      <w:r w:rsidRPr="003C1BB8">
        <w:rPr>
          <w:lang w:val="en-CA"/>
        </w:rPr>
        <w:tab/>
        <w:t xml:space="preserve">  </w:t>
      </w:r>
    </w:p>
    <w:p w14:paraId="200D0D29" w14:textId="77777777" w:rsidR="002B1C49" w:rsidRPr="003C1BB8" w:rsidRDefault="002B1C49" w:rsidP="001E79AD">
      <w:pPr>
        <w:pStyle w:val="Reponse"/>
        <w:rPr>
          <w:lang w:val="en-CA"/>
        </w:rPr>
      </w:pPr>
      <w:r w:rsidRPr="003C1BB8">
        <w:rPr>
          <w:lang w:val="en-CA"/>
        </w:rPr>
        <w:t>Trade with countries outside Canada can create jobs</w:t>
      </w:r>
      <w:r w:rsidRPr="003C1BB8">
        <w:rPr>
          <w:lang w:val="en-CA"/>
        </w:rPr>
        <w:tab/>
        <w:t>4</w:t>
      </w:r>
      <w:r w:rsidRPr="003C1BB8">
        <w:rPr>
          <w:lang w:val="en-CA"/>
        </w:rPr>
        <w:tab/>
      </w:r>
      <w:r w:rsidRPr="003C1BB8">
        <w:rPr>
          <w:lang w:val="en-CA"/>
        </w:rPr>
        <w:tab/>
        <w:t xml:space="preserve"> </w:t>
      </w:r>
      <w:r w:rsidRPr="003C1BB8">
        <w:rPr>
          <w:lang w:val="en-CA"/>
        </w:rPr>
        <w:tab/>
        <w:t xml:space="preserve">  </w:t>
      </w:r>
    </w:p>
    <w:p w14:paraId="2FBEAA19" w14:textId="77777777" w:rsidR="002B1C49" w:rsidRPr="003C1BB8" w:rsidRDefault="002B1C49" w:rsidP="001E79AD">
      <w:pPr>
        <w:pStyle w:val="Reponse"/>
        <w:rPr>
          <w:lang w:val="en-CA"/>
        </w:rPr>
      </w:pPr>
      <w:r w:rsidRPr="003C1BB8">
        <w:rPr>
          <w:lang w:val="en-CA"/>
        </w:rPr>
        <w:t>Imported products are better quality</w:t>
      </w:r>
      <w:r w:rsidRPr="003C1BB8">
        <w:rPr>
          <w:lang w:val="en-CA"/>
        </w:rPr>
        <w:tab/>
        <w:t>5</w:t>
      </w:r>
      <w:r w:rsidRPr="003C1BB8">
        <w:rPr>
          <w:lang w:val="en-CA"/>
        </w:rPr>
        <w:tab/>
      </w:r>
      <w:r w:rsidRPr="003C1BB8">
        <w:rPr>
          <w:lang w:val="en-CA"/>
        </w:rPr>
        <w:tab/>
        <w:t xml:space="preserve"> </w:t>
      </w:r>
      <w:r w:rsidRPr="003C1BB8">
        <w:rPr>
          <w:lang w:val="en-CA"/>
        </w:rPr>
        <w:tab/>
        <w:t xml:space="preserve">  </w:t>
      </w:r>
    </w:p>
    <w:p w14:paraId="40905082" w14:textId="77777777" w:rsidR="002B1C49" w:rsidRPr="003C1BB8" w:rsidRDefault="002B1C49" w:rsidP="001E79AD">
      <w:pPr>
        <w:pStyle w:val="Reponse"/>
        <w:rPr>
          <w:lang w:val="en-CA"/>
        </w:rPr>
      </w:pPr>
      <w:r w:rsidRPr="003C1BB8">
        <w:rPr>
          <w:lang w:val="en-CA"/>
        </w:rPr>
        <w:t>Your job depends on international trade</w:t>
      </w:r>
      <w:r w:rsidRPr="003C1BB8">
        <w:rPr>
          <w:lang w:val="en-CA"/>
        </w:rPr>
        <w:tab/>
        <w:t>6</w:t>
      </w:r>
      <w:r w:rsidRPr="003C1BB8">
        <w:rPr>
          <w:lang w:val="en-CA"/>
        </w:rPr>
        <w:tab/>
      </w:r>
      <w:r w:rsidRPr="003C1BB8">
        <w:rPr>
          <w:lang w:val="en-CA"/>
        </w:rPr>
        <w:tab/>
        <w:t xml:space="preserve"> </w:t>
      </w:r>
      <w:r w:rsidRPr="003C1BB8">
        <w:rPr>
          <w:lang w:val="en-CA"/>
        </w:rPr>
        <w:tab/>
        <w:t xml:space="preserve">  </w:t>
      </w:r>
    </w:p>
    <w:p w14:paraId="7B6D5361" w14:textId="77777777" w:rsidR="002B1C49" w:rsidRPr="003C1BB8" w:rsidRDefault="002B1C49" w:rsidP="001E79AD">
      <w:pPr>
        <w:pStyle w:val="Reponse"/>
        <w:rPr>
          <w:lang w:val="en-CA"/>
        </w:rPr>
      </w:pPr>
      <w:r w:rsidRPr="003C1BB8">
        <w:rPr>
          <w:lang w:val="en-CA"/>
        </w:rPr>
        <w:t>Other (Please specify)</w:t>
      </w:r>
      <w:r w:rsidRPr="003C1BB8">
        <w:rPr>
          <w:lang w:val="en-CA"/>
        </w:rPr>
        <w:tab/>
        <w:t>77</w:t>
      </w:r>
      <w:r w:rsidRPr="003C1BB8">
        <w:rPr>
          <w:lang w:val="en-CA"/>
        </w:rPr>
        <w:tab/>
      </w:r>
      <w:r w:rsidRPr="003C1BB8">
        <w:rPr>
          <w:lang w:val="en-CA"/>
        </w:rPr>
        <w:tab/>
        <w:t xml:space="preserve"> </w:t>
      </w:r>
      <w:r w:rsidRPr="003C1BB8">
        <w:rPr>
          <w:lang w:val="en-CA"/>
        </w:rPr>
        <w:tab/>
        <w:t xml:space="preserve">  </w:t>
      </w:r>
    </w:p>
    <w:p w14:paraId="2C24AD5F" w14:textId="77777777" w:rsidR="002B1C49" w:rsidRPr="003C1BB8" w:rsidRDefault="002B1C49" w:rsidP="001E79AD">
      <w:pPr>
        <w:pStyle w:val="Reponse"/>
        <w:rPr>
          <w:lang w:val="en-CA"/>
        </w:rPr>
      </w:pPr>
      <w:r w:rsidRPr="003C1BB8">
        <w:rPr>
          <w:lang w:val="en-CA"/>
        </w:rPr>
        <w:t>Don't know/No response</w:t>
      </w:r>
      <w:r w:rsidRPr="003C1BB8">
        <w:rPr>
          <w:lang w:val="en-CA"/>
        </w:rPr>
        <w:tab/>
        <w:t>99</w:t>
      </w:r>
      <w:r w:rsidRPr="003C1BB8">
        <w:rPr>
          <w:lang w:val="en-CA"/>
        </w:rPr>
        <w:tab/>
        <w:t xml:space="preserve"> X</w:t>
      </w:r>
      <w:r w:rsidRPr="003C1BB8">
        <w:rPr>
          <w:lang w:val="en-CA"/>
        </w:rPr>
        <w:tab/>
        <w:t xml:space="preserve"> </w:t>
      </w:r>
      <w:r w:rsidRPr="003C1BB8">
        <w:rPr>
          <w:lang w:val="en-CA"/>
        </w:rPr>
        <w:tab/>
        <w:t xml:space="preserve">  </w:t>
      </w:r>
    </w:p>
    <w:p w14:paraId="161BD62D" w14:textId="77777777" w:rsidR="002B1C49" w:rsidRPr="003C1BB8" w:rsidRDefault="002B1C49" w:rsidP="001E79AD">
      <w:pPr>
        <w:pStyle w:val="Reponse"/>
        <w:rPr>
          <w:lang w:val="en-CA"/>
        </w:rPr>
      </w:pPr>
    </w:p>
    <w:p w14:paraId="44F44CD2" w14:textId="77777777" w:rsidR="002B1C49" w:rsidRPr="003C1BB8" w:rsidRDefault="002B1C49" w:rsidP="001E79AD">
      <w:pPr>
        <w:pStyle w:val="EndQuestion"/>
        <w:rPr>
          <w:lang w:val="en-CA"/>
        </w:rPr>
      </w:pPr>
    </w:p>
    <w:p w14:paraId="6B33F146" w14:textId="77777777" w:rsidR="002B1C49" w:rsidRPr="003C1BB8" w:rsidRDefault="002B1C49" w:rsidP="001E79AD">
      <w:pPr>
        <w:pStyle w:val="Variable"/>
        <w:rPr>
          <w:lang w:val="en-CA"/>
        </w:rPr>
      </w:pPr>
      <w:r w:rsidRPr="003C1BB8">
        <w:rPr>
          <w:lang w:val="en-CA"/>
        </w:rPr>
        <w:t>Q26C [1,6]</w:t>
      </w:r>
    </w:p>
    <w:p w14:paraId="42BBF43B" w14:textId="77777777" w:rsidR="002B1C49" w:rsidRPr="003C1BB8" w:rsidRDefault="002B1C49" w:rsidP="001E79AD">
      <w:pPr>
        <w:pStyle w:val="Condition"/>
        <w:rPr>
          <w:lang w:val="en-CA"/>
        </w:rPr>
      </w:pPr>
      <w:r w:rsidRPr="003C1BB8">
        <w:rPr>
          <w:lang w:val="en-CA"/>
        </w:rPr>
        <w:t xml:space="preserve"> If... Q26A = 2</w:t>
      </w:r>
    </w:p>
    <w:p w14:paraId="3F954131" w14:textId="77777777" w:rsidR="002B1C49" w:rsidRPr="003C1BB8" w:rsidRDefault="002B1C49" w:rsidP="001E79AD">
      <w:pPr>
        <w:pStyle w:val="Question"/>
        <w:rPr>
          <w:lang w:val="en-CA"/>
        </w:rPr>
      </w:pPr>
      <w:r w:rsidRPr="003C1BB8">
        <w:rPr>
          <w:lang w:val="en-CA"/>
        </w:rPr>
        <w:t xml:space="preserve"> If no, why do you think you are not benefitting from international trade?</w:t>
      </w:r>
    </w:p>
    <w:p w14:paraId="5BF2D2C2" w14:textId="77777777" w:rsidR="002B1C49" w:rsidRPr="003C1BB8" w:rsidRDefault="002B1C49" w:rsidP="001E79AD">
      <w:pPr>
        <w:pStyle w:val="Note"/>
        <w:rPr>
          <w:lang w:val="en-CA"/>
        </w:rPr>
      </w:pPr>
      <w:r w:rsidRPr="003C1BB8">
        <w:rPr>
          <w:lang w:val="en-CA"/>
        </w:rPr>
        <w:t>Select all that apply</w:t>
      </w:r>
    </w:p>
    <w:p w14:paraId="0D8C5424" w14:textId="77777777" w:rsidR="002B1C49" w:rsidRPr="003C1BB8" w:rsidRDefault="002B1C49" w:rsidP="001E79AD">
      <w:pPr>
        <w:pStyle w:val="Reponse"/>
        <w:rPr>
          <w:lang w:val="en-CA"/>
        </w:rPr>
      </w:pPr>
      <w:r w:rsidRPr="003C1BB8">
        <w:rPr>
          <w:lang w:val="en-CA"/>
        </w:rPr>
        <w:t>The quality of imported products is poor</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5B849FA0" w14:textId="77777777" w:rsidR="002B1C49" w:rsidRPr="003C1BB8" w:rsidRDefault="002B1C49" w:rsidP="001E79AD">
      <w:pPr>
        <w:pStyle w:val="Reponse"/>
        <w:rPr>
          <w:lang w:val="en-CA"/>
        </w:rPr>
      </w:pPr>
      <w:r w:rsidRPr="003C1BB8">
        <w:rPr>
          <w:lang w:val="en-CA"/>
        </w:rPr>
        <w:t>Prices for certain imported goods are higher</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09EC9FF6" w14:textId="77777777" w:rsidR="002B1C49" w:rsidRPr="003C1BB8" w:rsidRDefault="002B1C49" w:rsidP="001E79AD">
      <w:pPr>
        <w:pStyle w:val="Reponse"/>
        <w:rPr>
          <w:lang w:val="en-CA"/>
        </w:rPr>
      </w:pPr>
      <w:r w:rsidRPr="003C1BB8">
        <w:rPr>
          <w:lang w:val="en-CA"/>
        </w:rPr>
        <w:t>As a result of increased international trade unemployment is higher</w:t>
      </w:r>
      <w:r w:rsidRPr="003C1BB8">
        <w:rPr>
          <w:lang w:val="en-CA"/>
        </w:rPr>
        <w:tab/>
        <w:t>3</w:t>
      </w:r>
      <w:r w:rsidRPr="003C1BB8">
        <w:rPr>
          <w:lang w:val="en-CA"/>
        </w:rPr>
        <w:tab/>
      </w:r>
      <w:r w:rsidRPr="003C1BB8">
        <w:rPr>
          <w:lang w:val="en-CA"/>
        </w:rPr>
        <w:tab/>
        <w:t xml:space="preserve"> </w:t>
      </w:r>
      <w:r w:rsidRPr="003C1BB8">
        <w:rPr>
          <w:lang w:val="en-CA"/>
        </w:rPr>
        <w:tab/>
        <w:t xml:space="preserve">  </w:t>
      </w:r>
    </w:p>
    <w:p w14:paraId="55C143E2" w14:textId="77777777" w:rsidR="002B1C49" w:rsidRPr="003C1BB8" w:rsidRDefault="002B1C49" w:rsidP="001E79AD">
      <w:pPr>
        <w:pStyle w:val="Reponse"/>
        <w:rPr>
          <w:lang w:val="en-CA"/>
        </w:rPr>
      </w:pPr>
      <w:r w:rsidRPr="003C1BB8">
        <w:rPr>
          <w:lang w:val="en-CA"/>
        </w:rPr>
        <w:t>It harms the environment</w:t>
      </w:r>
      <w:r w:rsidRPr="003C1BB8">
        <w:rPr>
          <w:lang w:val="en-CA"/>
        </w:rPr>
        <w:tab/>
        <w:t>4</w:t>
      </w:r>
      <w:r w:rsidRPr="003C1BB8">
        <w:rPr>
          <w:lang w:val="en-CA"/>
        </w:rPr>
        <w:tab/>
      </w:r>
      <w:r w:rsidRPr="003C1BB8">
        <w:rPr>
          <w:lang w:val="en-CA"/>
        </w:rPr>
        <w:tab/>
        <w:t xml:space="preserve"> </w:t>
      </w:r>
      <w:r w:rsidRPr="003C1BB8">
        <w:rPr>
          <w:lang w:val="en-CA"/>
        </w:rPr>
        <w:tab/>
        <w:t xml:space="preserve">  </w:t>
      </w:r>
    </w:p>
    <w:p w14:paraId="725612AF" w14:textId="77777777" w:rsidR="002B1C49" w:rsidRPr="003C1BB8" w:rsidRDefault="002B1C49" w:rsidP="001E79AD">
      <w:pPr>
        <w:pStyle w:val="Reponse"/>
        <w:rPr>
          <w:lang w:val="en-CA"/>
        </w:rPr>
      </w:pPr>
      <w:r w:rsidRPr="003C1BB8">
        <w:rPr>
          <w:lang w:val="en-CA"/>
        </w:rPr>
        <w:t>It is bad for the Canadian economy</w:t>
      </w:r>
      <w:r w:rsidRPr="003C1BB8">
        <w:rPr>
          <w:lang w:val="en-CA"/>
        </w:rPr>
        <w:tab/>
        <w:t>5</w:t>
      </w:r>
      <w:r w:rsidRPr="003C1BB8">
        <w:rPr>
          <w:lang w:val="en-CA"/>
        </w:rPr>
        <w:tab/>
      </w:r>
      <w:r w:rsidRPr="003C1BB8">
        <w:rPr>
          <w:lang w:val="en-CA"/>
        </w:rPr>
        <w:tab/>
        <w:t xml:space="preserve"> </w:t>
      </w:r>
      <w:r w:rsidRPr="003C1BB8">
        <w:rPr>
          <w:lang w:val="en-CA"/>
        </w:rPr>
        <w:tab/>
        <w:t xml:space="preserve">  </w:t>
      </w:r>
    </w:p>
    <w:p w14:paraId="6B17BEC1" w14:textId="77777777" w:rsidR="002B1C49" w:rsidRPr="003C1BB8" w:rsidRDefault="002B1C49" w:rsidP="001E79AD">
      <w:pPr>
        <w:pStyle w:val="Reponse"/>
        <w:rPr>
          <w:lang w:val="en-CA"/>
        </w:rPr>
      </w:pPr>
      <w:r w:rsidRPr="003C1BB8">
        <w:rPr>
          <w:lang w:val="en-CA"/>
        </w:rPr>
        <w:t>Other (Please specify)</w:t>
      </w:r>
      <w:r w:rsidRPr="003C1BB8">
        <w:rPr>
          <w:lang w:val="en-CA"/>
        </w:rPr>
        <w:tab/>
        <w:t>77</w:t>
      </w:r>
      <w:r w:rsidRPr="003C1BB8">
        <w:rPr>
          <w:lang w:val="en-CA"/>
        </w:rPr>
        <w:tab/>
      </w:r>
      <w:r w:rsidRPr="003C1BB8">
        <w:rPr>
          <w:lang w:val="en-CA"/>
        </w:rPr>
        <w:tab/>
        <w:t xml:space="preserve"> </w:t>
      </w:r>
      <w:r w:rsidRPr="003C1BB8">
        <w:rPr>
          <w:lang w:val="en-CA"/>
        </w:rPr>
        <w:tab/>
        <w:t xml:space="preserve">  </w:t>
      </w:r>
    </w:p>
    <w:p w14:paraId="08FDE3A2" w14:textId="77777777" w:rsidR="002B1C49" w:rsidRPr="003C1BB8" w:rsidRDefault="002B1C49" w:rsidP="001E79AD">
      <w:pPr>
        <w:pStyle w:val="Reponse"/>
        <w:rPr>
          <w:lang w:val="en-CA"/>
        </w:rPr>
      </w:pPr>
      <w:r w:rsidRPr="003C1BB8">
        <w:rPr>
          <w:lang w:val="en-CA"/>
        </w:rPr>
        <w:t>Don't know/No response</w:t>
      </w:r>
      <w:r w:rsidRPr="003C1BB8">
        <w:rPr>
          <w:lang w:val="en-CA"/>
        </w:rPr>
        <w:tab/>
        <w:t>99</w:t>
      </w:r>
      <w:r w:rsidRPr="003C1BB8">
        <w:rPr>
          <w:lang w:val="en-CA"/>
        </w:rPr>
        <w:tab/>
        <w:t xml:space="preserve"> X</w:t>
      </w:r>
      <w:r w:rsidRPr="003C1BB8">
        <w:rPr>
          <w:lang w:val="en-CA"/>
        </w:rPr>
        <w:tab/>
        <w:t xml:space="preserve"> </w:t>
      </w:r>
      <w:r w:rsidRPr="003C1BB8">
        <w:rPr>
          <w:lang w:val="en-CA"/>
        </w:rPr>
        <w:tab/>
        <w:t xml:space="preserve">  </w:t>
      </w:r>
    </w:p>
    <w:p w14:paraId="0F127886" w14:textId="77777777" w:rsidR="002B1C49" w:rsidRPr="003C1BB8" w:rsidRDefault="002B1C49" w:rsidP="001E79AD">
      <w:pPr>
        <w:pStyle w:val="Reponse"/>
        <w:rPr>
          <w:lang w:val="en-CA"/>
        </w:rPr>
      </w:pPr>
    </w:p>
    <w:p w14:paraId="52A668C5" w14:textId="77777777" w:rsidR="002B1C49" w:rsidRPr="003C1BB8" w:rsidRDefault="002B1C49" w:rsidP="001E79AD">
      <w:pPr>
        <w:pStyle w:val="EndQuestion"/>
        <w:rPr>
          <w:lang w:val="en-CA"/>
        </w:rPr>
      </w:pPr>
    </w:p>
    <w:p w14:paraId="550E4154" w14:textId="77777777" w:rsidR="002B1C49" w:rsidRPr="003C1BB8" w:rsidRDefault="002B1C49" w:rsidP="001E79AD">
      <w:pPr>
        <w:pStyle w:val="Variable"/>
        <w:rPr>
          <w:lang w:val="en-CA"/>
        </w:rPr>
      </w:pPr>
      <w:r w:rsidRPr="003C1BB8">
        <w:rPr>
          <w:lang w:val="en-CA"/>
        </w:rPr>
        <w:t xml:space="preserve">DEMIN </w:t>
      </w:r>
    </w:p>
    <w:p w14:paraId="1EED25B5" w14:textId="77777777" w:rsidR="002B1C49" w:rsidRPr="003C1BB8" w:rsidRDefault="002B1C49" w:rsidP="001E79AD">
      <w:pPr>
        <w:pStyle w:val="Question"/>
        <w:rPr>
          <w:lang w:val="en-CA"/>
        </w:rPr>
      </w:pPr>
      <w:r w:rsidRPr="003C1BB8">
        <w:rPr>
          <w:lang w:val="en-CA"/>
        </w:rPr>
        <w:t xml:space="preserve"> These last few questions will be used for statistical purposes only.</w:t>
      </w:r>
    </w:p>
    <w:p w14:paraId="0ACC63B4" w14:textId="77777777" w:rsidR="002B1C49" w:rsidRPr="003C1BB8" w:rsidRDefault="002B1C49" w:rsidP="001E79AD">
      <w:pPr>
        <w:pStyle w:val="Question"/>
        <w:rPr>
          <w:lang w:val="en-CA"/>
        </w:rPr>
      </w:pPr>
    </w:p>
    <w:p w14:paraId="5E19A6C9" w14:textId="77777777" w:rsidR="002B1C49" w:rsidRPr="003C1BB8" w:rsidRDefault="002B1C49" w:rsidP="001E79AD">
      <w:pPr>
        <w:pStyle w:val="EndQuestion"/>
        <w:rPr>
          <w:lang w:val="en-CA"/>
        </w:rPr>
      </w:pPr>
    </w:p>
    <w:p w14:paraId="19206847" w14:textId="77777777" w:rsidR="002B1C49" w:rsidRPr="003C1BB8" w:rsidRDefault="002B1C49" w:rsidP="001E79AD">
      <w:pPr>
        <w:pStyle w:val="Variable"/>
        <w:rPr>
          <w:lang w:val="en-CA"/>
        </w:rPr>
      </w:pPr>
      <w:r w:rsidRPr="003C1BB8">
        <w:rPr>
          <w:lang w:val="en-CA"/>
        </w:rPr>
        <w:lastRenderedPageBreak/>
        <w:t>QPROV</w:t>
      </w:r>
    </w:p>
    <w:p w14:paraId="0B4D3DEB" w14:textId="77777777" w:rsidR="002B1C49" w:rsidRPr="003C1BB8" w:rsidRDefault="002B1C49" w:rsidP="001E79AD">
      <w:pPr>
        <w:pStyle w:val="Question"/>
        <w:rPr>
          <w:lang w:val="en-CA"/>
        </w:rPr>
      </w:pPr>
      <w:r w:rsidRPr="003C1BB8">
        <w:rPr>
          <w:lang w:val="en-CA"/>
        </w:rPr>
        <w:t xml:space="preserve"> What province or territory do you live in?</w:t>
      </w:r>
    </w:p>
    <w:p w14:paraId="2D4D16D8" w14:textId="77777777" w:rsidR="002B1C49" w:rsidRPr="003C1BB8" w:rsidRDefault="002B1C49" w:rsidP="001E79AD">
      <w:pPr>
        <w:pStyle w:val="Reponse"/>
        <w:rPr>
          <w:lang w:val="en-CA"/>
        </w:rPr>
      </w:pPr>
      <w:r w:rsidRPr="003C1BB8">
        <w:rPr>
          <w:lang w:val="en-CA"/>
        </w:rPr>
        <w:t>British Columbia</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01723856" w14:textId="77777777" w:rsidR="002B1C49" w:rsidRPr="003C1BB8" w:rsidRDefault="002B1C49" w:rsidP="001E79AD">
      <w:pPr>
        <w:pStyle w:val="Reponse"/>
        <w:rPr>
          <w:lang w:val="en-CA"/>
        </w:rPr>
      </w:pPr>
      <w:r w:rsidRPr="003C1BB8">
        <w:rPr>
          <w:lang w:val="en-CA"/>
        </w:rPr>
        <w:t>Alberta</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15E7E2E2" w14:textId="77777777" w:rsidR="002B1C49" w:rsidRPr="003C1BB8" w:rsidRDefault="002B1C49" w:rsidP="001E79AD">
      <w:pPr>
        <w:pStyle w:val="Reponse"/>
        <w:rPr>
          <w:lang w:val="en-CA"/>
        </w:rPr>
      </w:pPr>
      <w:r w:rsidRPr="003C1BB8">
        <w:rPr>
          <w:lang w:val="en-CA"/>
        </w:rPr>
        <w:t>Saskatchewan</w:t>
      </w:r>
      <w:r w:rsidRPr="003C1BB8">
        <w:rPr>
          <w:lang w:val="en-CA"/>
        </w:rPr>
        <w:tab/>
        <w:t>3</w:t>
      </w:r>
      <w:r w:rsidRPr="003C1BB8">
        <w:rPr>
          <w:lang w:val="en-CA"/>
        </w:rPr>
        <w:tab/>
      </w:r>
      <w:r w:rsidRPr="003C1BB8">
        <w:rPr>
          <w:lang w:val="en-CA"/>
        </w:rPr>
        <w:tab/>
        <w:t xml:space="preserve"> </w:t>
      </w:r>
      <w:r w:rsidRPr="003C1BB8">
        <w:rPr>
          <w:lang w:val="en-CA"/>
        </w:rPr>
        <w:tab/>
        <w:t xml:space="preserve">  </w:t>
      </w:r>
    </w:p>
    <w:p w14:paraId="7BF7AEF2" w14:textId="77777777" w:rsidR="002B1C49" w:rsidRPr="003C1BB8" w:rsidRDefault="002B1C49" w:rsidP="001E79AD">
      <w:pPr>
        <w:pStyle w:val="Reponse"/>
        <w:rPr>
          <w:lang w:val="en-CA"/>
        </w:rPr>
      </w:pPr>
      <w:r w:rsidRPr="003C1BB8">
        <w:rPr>
          <w:lang w:val="en-CA"/>
        </w:rPr>
        <w:t>Manitoba</w:t>
      </w:r>
      <w:r w:rsidRPr="003C1BB8">
        <w:rPr>
          <w:lang w:val="en-CA"/>
        </w:rPr>
        <w:tab/>
        <w:t>4</w:t>
      </w:r>
      <w:r w:rsidRPr="003C1BB8">
        <w:rPr>
          <w:lang w:val="en-CA"/>
        </w:rPr>
        <w:tab/>
      </w:r>
      <w:r w:rsidRPr="003C1BB8">
        <w:rPr>
          <w:lang w:val="en-CA"/>
        </w:rPr>
        <w:tab/>
        <w:t xml:space="preserve"> </w:t>
      </w:r>
      <w:r w:rsidRPr="003C1BB8">
        <w:rPr>
          <w:lang w:val="en-CA"/>
        </w:rPr>
        <w:tab/>
        <w:t xml:space="preserve">  </w:t>
      </w:r>
    </w:p>
    <w:p w14:paraId="67FF841E" w14:textId="77777777" w:rsidR="002B1C49" w:rsidRPr="003C1BB8" w:rsidRDefault="002B1C49" w:rsidP="001E79AD">
      <w:pPr>
        <w:pStyle w:val="Reponse"/>
        <w:rPr>
          <w:lang w:val="en-CA"/>
        </w:rPr>
      </w:pPr>
      <w:r w:rsidRPr="003C1BB8">
        <w:rPr>
          <w:lang w:val="en-CA"/>
        </w:rPr>
        <w:t>Ontario</w:t>
      </w:r>
      <w:r w:rsidRPr="003C1BB8">
        <w:rPr>
          <w:lang w:val="en-CA"/>
        </w:rPr>
        <w:tab/>
        <w:t>5</w:t>
      </w:r>
      <w:r w:rsidRPr="003C1BB8">
        <w:rPr>
          <w:lang w:val="en-CA"/>
        </w:rPr>
        <w:tab/>
      </w:r>
      <w:r w:rsidRPr="003C1BB8">
        <w:rPr>
          <w:lang w:val="en-CA"/>
        </w:rPr>
        <w:tab/>
        <w:t xml:space="preserve"> </w:t>
      </w:r>
      <w:r w:rsidRPr="003C1BB8">
        <w:rPr>
          <w:lang w:val="en-CA"/>
        </w:rPr>
        <w:tab/>
        <w:t xml:space="preserve">  </w:t>
      </w:r>
    </w:p>
    <w:p w14:paraId="507C616B" w14:textId="77777777" w:rsidR="002B1C49" w:rsidRPr="003C1BB8" w:rsidRDefault="002B1C49" w:rsidP="001E79AD">
      <w:pPr>
        <w:pStyle w:val="Reponse"/>
        <w:rPr>
          <w:lang w:val="en-CA"/>
        </w:rPr>
      </w:pPr>
      <w:r w:rsidRPr="003C1BB8">
        <w:rPr>
          <w:lang w:val="en-CA"/>
        </w:rPr>
        <w:t>Quebec</w:t>
      </w:r>
      <w:r w:rsidRPr="003C1BB8">
        <w:rPr>
          <w:lang w:val="en-CA"/>
        </w:rPr>
        <w:tab/>
        <w:t>6</w:t>
      </w:r>
      <w:r w:rsidRPr="003C1BB8">
        <w:rPr>
          <w:lang w:val="en-CA"/>
        </w:rPr>
        <w:tab/>
      </w:r>
      <w:r w:rsidRPr="003C1BB8">
        <w:rPr>
          <w:lang w:val="en-CA"/>
        </w:rPr>
        <w:tab/>
        <w:t xml:space="preserve"> </w:t>
      </w:r>
      <w:r w:rsidRPr="003C1BB8">
        <w:rPr>
          <w:lang w:val="en-CA"/>
        </w:rPr>
        <w:tab/>
        <w:t xml:space="preserve">  </w:t>
      </w:r>
    </w:p>
    <w:p w14:paraId="4EB21CA3" w14:textId="77777777" w:rsidR="002B1C49" w:rsidRPr="003C1BB8" w:rsidRDefault="002B1C49" w:rsidP="001E79AD">
      <w:pPr>
        <w:pStyle w:val="Reponse"/>
        <w:rPr>
          <w:lang w:val="en-CA"/>
        </w:rPr>
      </w:pPr>
      <w:r w:rsidRPr="003C1BB8">
        <w:rPr>
          <w:lang w:val="en-CA"/>
        </w:rPr>
        <w:t>New Brunswick</w:t>
      </w:r>
      <w:r w:rsidRPr="003C1BB8">
        <w:rPr>
          <w:lang w:val="en-CA"/>
        </w:rPr>
        <w:tab/>
        <w:t>7</w:t>
      </w:r>
      <w:r w:rsidRPr="003C1BB8">
        <w:rPr>
          <w:lang w:val="en-CA"/>
        </w:rPr>
        <w:tab/>
      </w:r>
      <w:r w:rsidRPr="003C1BB8">
        <w:rPr>
          <w:lang w:val="en-CA"/>
        </w:rPr>
        <w:tab/>
        <w:t xml:space="preserve"> </w:t>
      </w:r>
      <w:r w:rsidRPr="003C1BB8">
        <w:rPr>
          <w:lang w:val="en-CA"/>
        </w:rPr>
        <w:tab/>
        <w:t xml:space="preserve">  </w:t>
      </w:r>
    </w:p>
    <w:p w14:paraId="22018018" w14:textId="77777777" w:rsidR="002B1C49" w:rsidRPr="003C1BB8" w:rsidRDefault="002B1C49" w:rsidP="001E79AD">
      <w:pPr>
        <w:pStyle w:val="Reponse"/>
        <w:rPr>
          <w:lang w:val="en-CA"/>
        </w:rPr>
      </w:pPr>
      <w:r w:rsidRPr="003C1BB8">
        <w:rPr>
          <w:lang w:val="en-CA"/>
        </w:rPr>
        <w:t>Nova Scotia</w:t>
      </w:r>
      <w:r w:rsidRPr="003C1BB8">
        <w:rPr>
          <w:lang w:val="en-CA"/>
        </w:rPr>
        <w:tab/>
        <w:t>8</w:t>
      </w:r>
      <w:r w:rsidRPr="003C1BB8">
        <w:rPr>
          <w:lang w:val="en-CA"/>
        </w:rPr>
        <w:tab/>
      </w:r>
      <w:r w:rsidRPr="003C1BB8">
        <w:rPr>
          <w:lang w:val="en-CA"/>
        </w:rPr>
        <w:tab/>
        <w:t xml:space="preserve"> </w:t>
      </w:r>
      <w:r w:rsidRPr="003C1BB8">
        <w:rPr>
          <w:lang w:val="en-CA"/>
        </w:rPr>
        <w:tab/>
        <w:t xml:space="preserve">  </w:t>
      </w:r>
    </w:p>
    <w:p w14:paraId="2E9BDB42" w14:textId="77777777" w:rsidR="002B1C49" w:rsidRPr="003C1BB8" w:rsidRDefault="002B1C49" w:rsidP="001E79AD">
      <w:pPr>
        <w:pStyle w:val="Reponse"/>
        <w:rPr>
          <w:lang w:val="en-CA"/>
        </w:rPr>
      </w:pPr>
      <w:r w:rsidRPr="003C1BB8">
        <w:rPr>
          <w:lang w:val="en-CA"/>
        </w:rPr>
        <w:t>Prince Edward Island</w:t>
      </w:r>
      <w:r w:rsidRPr="003C1BB8">
        <w:rPr>
          <w:lang w:val="en-CA"/>
        </w:rPr>
        <w:tab/>
        <w:t>9</w:t>
      </w:r>
      <w:r w:rsidRPr="003C1BB8">
        <w:rPr>
          <w:lang w:val="en-CA"/>
        </w:rPr>
        <w:tab/>
      </w:r>
      <w:r w:rsidRPr="003C1BB8">
        <w:rPr>
          <w:lang w:val="en-CA"/>
        </w:rPr>
        <w:tab/>
        <w:t xml:space="preserve"> </w:t>
      </w:r>
      <w:r w:rsidRPr="003C1BB8">
        <w:rPr>
          <w:lang w:val="en-CA"/>
        </w:rPr>
        <w:tab/>
        <w:t xml:space="preserve">  </w:t>
      </w:r>
    </w:p>
    <w:p w14:paraId="2C3731D8" w14:textId="77777777" w:rsidR="002B1C49" w:rsidRPr="003C1BB8" w:rsidRDefault="002B1C49" w:rsidP="001E79AD">
      <w:pPr>
        <w:pStyle w:val="Reponse"/>
        <w:rPr>
          <w:lang w:val="en-CA"/>
        </w:rPr>
      </w:pPr>
      <w:r w:rsidRPr="003C1BB8">
        <w:rPr>
          <w:lang w:val="en-CA"/>
        </w:rPr>
        <w:t>Newfoundland</w:t>
      </w:r>
      <w:r w:rsidRPr="003C1BB8">
        <w:rPr>
          <w:lang w:val="en-CA"/>
        </w:rPr>
        <w:tab/>
        <w:t>10</w:t>
      </w:r>
      <w:r w:rsidRPr="003C1BB8">
        <w:rPr>
          <w:lang w:val="en-CA"/>
        </w:rPr>
        <w:tab/>
      </w:r>
      <w:r w:rsidRPr="003C1BB8">
        <w:rPr>
          <w:lang w:val="en-CA"/>
        </w:rPr>
        <w:tab/>
        <w:t xml:space="preserve"> </w:t>
      </w:r>
      <w:r w:rsidRPr="003C1BB8">
        <w:rPr>
          <w:lang w:val="en-CA"/>
        </w:rPr>
        <w:tab/>
        <w:t xml:space="preserve">  </w:t>
      </w:r>
    </w:p>
    <w:p w14:paraId="5C7FEE27" w14:textId="77777777" w:rsidR="002B1C49" w:rsidRPr="003C1BB8" w:rsidRDefault="002B1C49" w:rsidP="001E79AD">
      <w:pPr>
        <w:pStyle w:val="Reponse"/>
        <w:rPr>
          <w:lang w:val="en-CA"/>
        </w:rPr>
      </w:pPr>
      <w:r w:rsidRPr="003C1BB8">
        <w:rPr>
          <w:lang w:val="en-CA"/>
        </w:rPr>
        <w:t>Yukon</w:t>
      </w:r>
      <w:r w:rsidRPr="003C1BB8">
        <w:rPr>
          <w:lang w:val="en-CA"/>
        </w:rPr>
        <w:tab/>
        <w:t>11</w:t>
      </w:r>
      <w:r w:rsidRPr="003C1BB8">
        <w:rPr>
          <w:lang w:val="en-CA"/>
        </w:rPr>
        <w:tab/>
      </w:r>
      <w:r w:rsidRPr="003C1BB8">
        <w:rPr>
          <w:lang w:val="en-CA"/>
        </w:rPr>
        <w:tab/>
        <w:t xml:space="preserve"> </w:t>
      </w:r>
      <w:r w:rsidRPr="003C1BB8">
        <w:rPr>
          <w:lang w:val="en-CA"/>
        </w:rPr>
        <w:tab/>
        <w:t xml:space="preserve">  </w:t>
      </w:r>
    </w:p>
    <w:p w14:paraId="32E04155" w14:textId="77777777" w:rsidR="002B1C49" w:rsidRPr="003C1BB8" w:rsidRDefault="002B1C49" w:rsidP="001E79AD">
      <w:pPr>
        <w:pStyle w:val="Reponse"/>
        <w:rPr>
          <w:lang w:val="en-CA"/>
        </w:rPr>
      </w:pPr>
      <w:r w:rsidRPr="003C1BB8">
        <w:rPr>
          <w:lang w:val="en-CA"/>
        </w:rPr>
        <w:t>Northwest Territories</w:t>
      </w:r>
      <w:r w:rsidRPr="003C1BB8">
        <w:rPr>
          <w:lang w:val="en-CA"/>
        </w:rPr>
        <w:tab/>
        <w:t>12</w:t>
      </w:r>
      <w:r w:rsidRPr="003C1BB8">
        <w:rPr>
          <w:lang w:val="en-CA"/>
        </w:rPr>
        <w:tab/>
      </w:r>
      <w:r w:rsidRPr="003C1BB8">
        <w:rPr>
          <w:lang w:val="en-CA"/>
        </w:rPr>
        <w:tab/>
        <w:t xml:space="preserve"> </w:t>
      </w:r>
      <w:r w:rsidRPr="003C1BB8">
        <w:rPr>
          <w:lang w:val="en-CA"/>
        </w:rPr>
        <w:tab/>
        <w:t xml:space="preserve">  </w:t>
      </w:r>
    </w:p>
    <w:p w14:paraId="60373AAF" w14:textId="77777777" w:rsidR="002B1C49" w:rsidRPr="003C1BB8" w:rsidRDefault="002B1C49" w:rsidP="001E79AD">
      <w:pPr>
        <w:pStyle w:val="Reponse"/>
        <w:rPr>
          <w:lang w:val="en-CA"/>
        </w:rPr>
      </w:pPr>
      <w:r w:rsidRPr="003C1BB8">
        <w:rPr>
          <w:lang w:val="en-CA"/>
        </w:rPr>
        <w:t>Nunavut</w:t>
      </w:r>
      <w:r w:rsidRPr="003C1BB8">
        <w:rPr>
          <w:lang w:val="en-CA"/>
        </w:rPr>
        <w:tab/>
        <w:t>13</w:t>
      </w:r>
      <w:r w:rsidRPr="003C1BB8">
        <w:rPr>
          <w:lang w:val="en-CA"/>
        </w:rPr>
        <w:tab/>
      </w:r>
      <w:r w:rsidRPr="003C1BB8">
        <w:rPr>
          <w:lang w:val="en-CA"/>
        </w:rPr>
        <w:tab/>
        <w:t xml:space="preserve"> </w:t>
      </w:r>
      <w:r w:rsidRPr="003C1BB8">
        <w:rPr>
          <w:lang w:val="en-CA"/>
        </w:rPr>
        <w:tab/>
        <w:t xml:space="preserve">  </w:t>
      </w:r>
    </w:p>
    <w:p w14:paraId="41D33F7D" w14:textId="77777777" w:rsidR="002B1C49" w:rsidRPr="003C1BB8" w:rsidRDefault="002B1C49" w:rsidP="001E79AD">
      <w:pPr>
        <w:pStyle w:val="Reponse"/>
        <w:rPr>
          <w:lang w:val="en-CA"/>
        </w:rPr>
      </w:pPr>
      <w:r w:rsidRPr="003C1BB8">
        <w:rPr>
          <w:lang w:val="en-CA"/>
        </w:rPr>
        <w:t>Prefer not to say</w:t>
      </w:r>
      <w:r w:rsidRPr="003C1BB8">
        <w:rPr>
          <w:lang w:val="en-CA"/>
        </w:rPr>
        <w:tab/>
        <w:t>99</w:t>
      </w:r>
      <w:r w:rsidRPr="003C1BB8">
        <w:rPr>
          <w:lang w:val="en-CA"/>
        </w:rPr>
        <w:tab/>
      </w:r>
      <w:r w:rsidRPr="003C1BB8">
        <w:rPr>
          <w:lang w:val="en-CA"/>
        </w:rPr>
        <w:tab/>
        <w:t xml:space="preserve"> </w:t>
      </w:r>
      <w:r w:rsidRPr="003C1BB8">
        <w:rPr>
          <w:lang w:val="en-CA"/>
        </w:rPr>
        <w:tab/>
        <w:t xml:space="preserve">  </w:t>
      </w:r>
    </w:p>
    <w:p w14:paraId="6037782C" w14:textId="77777777" w:rsidR="002B1C49" w:rsidRPr="003C1BB8" w:rsidRDefault="002B1C49" w:rsidP="001E79AD">
      <w:pPr>
        <w:pStyle w:val="Reponse"/>
        <w:rPr>
          <w:lang w:val="en-CA"/>
        </w:rPr>
      </w:pPr>
    </w:p>
    <w:p w14:paraId="4B0A210D" w14:textId="77777777" w:rsidR="002B1C49" w:rsidRPr="003C1BB8" w:rsidRDefault="002B1C49" w:rsidP="001E79AD">
      <w:pPr>
        <w:pStyle w:val="EndQuestion"/>
        <w:rPr>
          <w:lang w:val="en-CA"/>
        </w:rPr>
      </w:pPr>
    </w:p>
    <w:p w14:paraId="5EA2CD3B" w14:textId="77777777" w:rsidR="002B1C49" w:rsidRPr="003C1BB8" w:rsidRDefault="002B1C49" w:rsidP="001E79AD">
      <w:pPr>
        <w:pStyle w:val="Variable"/>
        <w:rPr>
          <w:lang w:val="en-CA"/>
        </w:rPr>
      </w:pPr>
      <w:r w:rsidRPr="003C1BB8">
        <w:rPr>
          <w:lang w:val="en-CA"/>
        </w:rPr>
        <w:t>QGENDR</w:t>
      </w:r>
    </w:p>
    <w:p w14:paraId="26A844A6" w14:textId="77777777" w:rsidR="002B1C49" w:rsidRPr="003C1BB8" w:rsidRDefault="002B1C49" w:rsidP="001E79AD">
      <w:pPr>
        <w:pStyle w:val="Question"/>
        <w:rPr>
          <w:lang w:val="en-CA"/>
        </w:rPr>
      </w:pPr>
      <w:r w:rsidRPr="003C1BB8">
        <w:rPr>
          <w:lang w:val="en-CA"/>
        </w:rPr>
        <w:t xml:space="preserve"> Are you...?</w:t>
      </w:r>
    </w:p>
    <w:p w14:paraId="205E6395" w14:textId="77777777" w:rsidR="002B1C49" w:rsidRPr="003C1BB8" w:rsidRDefault="002B1C49" w:rsidP="001E79AD">
      <w:pPr>
        <w:pStyle w:val="Reponse"/>
        <w:rPr>
          <w:lang w:val="en-CA"/>
        </w:rPr>
      </w:pPr>
      <w:r w:rsidRPr="003C1BB8">
        <w:rPr>
          <w:lang w:val="en-CA"/>
        </w:rPr>
        <w:t>Male</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601F0559" w14:textId="77777777" w:rsidR="002B1C49" w:rsidRPr="003C1BB8" w:rsidRDefault="002B1C49" w:rsidP="001E79AD">
      <w:pPr>
        <w:pStyle w:val="Reponse"/>
        <w:rPr>
          <w:lang w:val="en-CA"/>
        </w:rPr>
      </w:pPr>
      <w:r w:rsidRPr="003C1BB8">
        <w:rPr>
          <w:lang w:val="en-CA"/>
        </w:rPr>
        <w:t>Female</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211D0658" w14:textId="77777777" w:rsidR="002B1C49" w:rsidRPr="003C1BB8" w:rsidRDefault="002B1C49" w:rsidP="001E79AD">
      <w:pPr>
        <w:pStyle w:val="Reponse"/>
        <w:rPr>
          <w:lang w:val="en-CA"/>
        </w:rPr>
      </w:pPr>
      <w:r w:rsidRPr="003C1BB8">
        <w:rPr>
          <w:lang w:val="en-CA"/>
        </w:rPr>
        <w:t>Gender Diverse</w:t>
      </w:r>
      <w:r w:rsidRPr="003C1BB8">
        <w:rPr>
          <w:lang w:val="en-CA"/>
        </w:rPr>
        <w:tab/>
        <w:t>3</w:t>
      </w:r>
      <w:r w:rsidRPr="003C1BB8">
        <w:rPr>
          <w:lang w:val="en-CA"/>
        </w:rPr>
        <w:tab/>
      </w:r>
      <w:r w:rsidRPr="003C1BB8">
        <w:rPr>
          <w:lang w:val="en-CA"/>
        </w:rPr>
        <w:tab/>
        <w:t xml:space="preserve"> </w:t>
      </w:r>
      <w:r w:rsidRPr="003C1BB8">
        <w:rPr>
          <w:lang w:val="en-CA"/>
        </w:rPr>
        <w:tab/>
        <w:t xml:space="preserve">  </w:t>
      </w:r>
    </w:p>
    <w:p w14:paraId="71891DBB" w14:textId="77777777" w:rsidR="002B1C49" w:rsidRPr="003C1BB8" w:rsidRDefault="002B1C49" w:rsidP="001E79AD">
      <w:pPr>
        <w:pStyle w:val="Reponse"/>
        <w:rPr>
          <w:lang w:val="en-CA"/>
        </w:rPr>
      </w:pPr>
      <w:r w:rsidRPr="003C1BB8">
        <w:rPr>
          <w:lang w:val="en-CA"/>
        </w:rPr>
        <w:t>Prefer not to say</w:t>
      </w:r>
      <w:r w:rsidRPr="003C1BB8">
        <w:rPr>
          <w:lang w:val="en-CA"/>
        </w:rPr>
        <w:tab/>
        <w:t>99</w:t>
      </w:r>
      <w:r w:rsidRPr="003C1BB8">
        <w:rPr>
          <w:lang w:val="en-CA"/>
        </w:rPr>
        <w:tab/>
      </w:r>
      <w:r w:rsidRPr="003C1BB8">
        <w:rPr>
          <w:lang w:val="en-CA"/>
        </w:rPr>
        <w:tab/>
        <w:t xml:space="preserve"> </w:t>
      </w:r>
      <w:r w:rsidRPr="003C1BB8">
        <w:rPr>
          <w:lang w:val="en-CA"/>
        </w:rPr>
        <w:tab/>
        <w:t xml:space="preserve">  </w:t>
      </w:r>
    </w:p>
    <w:p w14:paraId="34467EE1" w14:textId="77777777" w:rsidR="002B1C49" w:rsidRPr="003C1BB8" w:rsidRDefault="002B1C49" w:rsidP="001E79AD">
      <w:pPr>
        <w:pStyle w:val="Reponse"/>
        <w:rPr>
          <w:lang w:val="en-CA"/>
        </w:rPr>
      </w:pPr>
    </w:p>
    <w:p w14:paraId="0F7E3F9B" w14:textId="77777777" w:rsidR="002B1C49" w:rsidRPr="003C1BB8" w:rsidRDefault="002B1C49" w:rsidP="001E79AD">
      <w:pPr>
        <w:pStyle w:val="EndQuestion"/>
        <w:rPr>
          <w:lang w:val="en-CA"/>
        </w:rPr>
      </w:pPr>
    </w:p>
    <w:p w14:paraId="795AC3D2" w14:textId="77777777" w:rsidR="002B1C49" w:rsidRPr="003C1BB8" w:rsidRDefault="002B1C49" w:rsidP="001E79AD">
      <w:pPr>
        <w:pStyle w:val="Variable"/>
        <w:rPr>
          <w:lang w:val="en-CA"/>
        </w:rPr>
      </w:pPr>
      <w:r w:rsidRPr="003C1BB8">
        <w:rPr>
          <w:lang w:val="en-CA"/>
        </w:rPr>
        <w:t>QEDUC</w:t>
      </w:r>
    </w:p>
    <w:p w14:paraId="2A173711" w14:textId="77777777" w:rsidR="002B1C49" w:rsidRPr="003C1BB8" w:rsidRDefault="002B1C49" w:rsidP="001E79AD">
      <w:pPr>
        <w:pStyle w:val="Question"/>
        <w:rPr>
          <w:lang w:val="en-CA"/>
        </w:rPr>
      </w:pPr>
      <w:r w:rsidRPr="003C1BB8">
        <w:rPr>
          <w:lang w:val="en-CA"/>
        </w:rPr>
        <w:t xml:space="preserve"> What is the highest level of schooling that you have completed?</w:t>
      </w:r>
    </w:p>
    <w:p w14:paraId="57A850AE" w14:textId="77777777" w:rsidR="002B1C49" w:rsidRPr="003C1BB8" w:rsidRDefault="002B1C49" w:rsidP="001E79AD">
      <w:pPr>
        <w:pStyle w:val="Reponse"/>
        <w:rPr>
          <w:lang w:val="en-CA"/>
        </w:rPr>
      </w:pPr>
      <w:r w:rsidRPr="003C1BB8">
        <w:rPr>
          <w:lang w:val="en-CA"/>
        </w:rPr>
        <w:t>Less than High School diploma or equivalent</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6F2C0451" w14:textId="77777777" w:rsidR="002B1C49" w:rsidRPr="003C1BB8" w:rsidRDefault="002B1C49" w:rsidP="001E79AD">
      <w:pPr>
        <w:pStyle w:val="Reponse"/>
        <w:rPr>
          <w:lang w:val="en-CA"/>
        </w:rPr>
      </w:pPr>
      <w:r w:rsidRPr="003C1BB8">
        <w:rPr>
          <w:lang w:val="en-CA"/>
        </w:rPr>
        <w:t>High School diploma or equivalent</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06AE80DB" w14:textId="77777777" w:rsidR="002B1C49" w:rsidRPr="003C1BB8" w:rsidRDefault="002B1C49" w:rsidP="001E79AD">
      <w:pPr>
        <w:pStyle w:val="Reponse"/>
        <w:rPr>
          <w:lang w:val="en-CA"/>
        </w:rPr>
      </w:pPr>
      <w:r w:rsidRPr="003C1BB8">
        <w:rPr>
          <w:lang w:val="en-CA"/>
        </w:rPr>
        <w:t>Registered Apprenticeship or other trades certificate or diploma</w:t>
      </w:r>
      <w:r w:rsidRPr="003C1BB8">
        <w:rPr>
          <w:lang w:val="en-CA"/>
        </w:rPr>
        <w:tab/>
        <w:t>3</w:t>
      </w:r>
      <w:r w:rsidRPr="003C1BB8">
        <w:rPr>
          <w:lang w:val="en-CA"/>
        </w:rPr>
        <w:tab/>
      </w:r>
      <w:r w:rsidRPr="003C1BB8">
        <w:rPr>
          <w:lang w:val="en-CA"/>
        </w:rPr>
        <w:tab/>
        <w:t xml:space="preserve"> </w:t>
      </w:r>
      <w:r w:rsidRPr="003C1BB8">
        <w:rPr>
          <w:lang w:val="en-CA"/>
        </w:rPr>
        <w:tab/>
        <w:t xml:space="preserve">  </w:t>
      </w:r>
    </w:p>
    <w:p w14:paraId="6F91F48C" w14:textId="77777777" w:rsidR="002B1C49" w:rsidRPr="003C1BB8" w:rsidRDefault="002B1C49" w:rsidP="001E79AD">
      <w:pPr>
        <w:pStyle w:val="Reponse"/>
        <w:rPr>
          <w:lang w:val="en-CA"/>
        </w:rPr>
      </w:pPr>
      <w:r w:rsidRPr="003C1BB8">
        <w:rPr>
          <w:lang w:val="en-CA"/>
        </w:rPr>
        <w:t>College, CEGEP or other non-university certificate or diploma</w:t>
      </w:r>
      <w:r w:rsidRPr="003C1BB8">
        <w:rPr>
          <w:lang w:val="en-CA"/>
        </w:rPr>
        <w:tab/>
        <w:t>4</w:t>
      </w:r>
      <w:r w:rsidRPr="003C1BB8">
        <w:rPr>
          <w:lang w:val="en-CA"/>
        </w:rPr>
        <w:tab/>
      </w:r>
      <w:r w:rsidRPr="003C1BB8">
        <w:rPr>
          <w:lang w:val="en-CA"/>
        </w:rPr>
        <w:tab/>
        <w:t xml:space="preserve"> </w:t>
      </w:r>
      <w:r w:rsidRPr="003C1BB8">
        <w:rPr>
          <w:lang w:val="en-CA"/>
        </w:rPr>
        <w:tab/>
        <w:t xml:space="preserve">  </w:t>
      </w:r>
    </w:p>
    <w:p w14:paraId="4D5F9865" w14:textId="77777777" w:rsidR="002B1C49" w:rsidRPr="003C1BB8" w:rsidRDefault="002B1C49" w:rsidP="001E79AD">
      <w:pPr>
        <w:pStyle w:val="Reponse"/>
        <w:rPr>
          <w:lang w:val="en-CA"/>
        </w:rPr>
      </w:pPr>
      <w:r w:rsidRPr="003C1BB8">
        <w:rPr>
          <w:lang w:val="en-CA"/>
        </w:rPr>
        <w:t>University certificate or diploma below bachelor's level</w:t>
      </w:r>
      <w:r w:rsidRPr="003C1BB8">
        <w:rPr>
          <w:lang w:val="en-CA"/>
        </w:rPr>
        <w:tab/>
        <w:t>5</w:t>
      </w:r>
      <w:r w:rsidRPr="003C1BB8">
        <w:rPr>
          <w:lang w:val="en-CA"/>
        </w:rPr>
        <w:tab/>
      </w:r>
      <w:r w:rsidRPr="003C1BB8">
        <w:rPr>
          <w:lang w:val="en-CA"/>
        </w:rPr>
        <w:tab/>
        <w:t xml:space="preserve"> </w:t>
      </w:r>
      <w:r w:rsidRPr="003C1BB8">
        <w:rPr>
          <w:lang w:val="en-CA"/>
        </w:rPr>
        <w:tab/>
        <w:t xml:space="preserve">  </w:t>
      </w:r>
    </w:p>
    <w:p w14:paraId="67662624" w14:textId="77777777" w:rsidR="002B1C49" w:rsidRPr="003C1BB8" w:rsidRDefault="002B1C49" w:rsidP="001E79AD">
      <w:pPr>
        <w:pStyle w:val="Reponse"/>
        <w:rPr>
          <w:lang w:val="en-CA"/>
        </w:rPr>
      </w:pPr>
      <w:r w:rsidRPr="003C1BB8">
        <w:rPr>
          <w:lang w:val="en-CA"/>
        </w:rPr>
        <w:t>Bachelor's degree</w:t>
      </w:r>
      <w:r w:rsidRPr="003C1BB8">
        <w:rPr>
          <w:lang w:val="en-CA"/>
        </w:rPr>
        <w:tab/>
        <w:t>6</w:t>
      </w:r>
      <w:r w:rsidRPr="003C1BB8">
        <w:rPr>
          <w:lang w:val="en-CA"/>
        </w:rPr>
        <w:tab/>
      </w:r>
      <w:r w:rsidRPr="003C1BB8">
        <w:rPr>
          <w:lang w:val="en-CA"/>
        </w:rPr>
        <w:tab/>
        <w:t xml:space="preserve"> </w:t>
      </w:r>
      <w:r w:rsidRPr="003C1BB8">
        <w:rPr>
          <w:lang w:val="en-CA"/>
        </w:rPr>
        <w:tab/>
        <w:t xml:space="preserve">  </w:t>
      </w:r>
    </w:p>
    <w:p w14:paraId="54D22FE8" w14:textId="77777777" w:rsidR="002B1C49" w:rsidRPr="003C1BB8" w:rsidRDefault="002B1C49" w:rsidP="001E79AD">
      <w:pPr>
        <w:pStyle w:val="Reponse"/>
        <w:rPr>
          <w:lang w:val="en-CA"/>
        </w:rPr>
      </w:pPr>
      <w:r w:rsidRPr="003C1BB8">
        <w:rPr>
          <w:lang w:val="en-CA"/>
        </w:rPr>
        <w:t>Post graduate degree above bachelor's level</w:t>
      </w:r>
      <w:r w:rsidRPr="003C1BB8">
        <w:rPr>
          <w:lang w:val="en-CA"/>
        </w:rPr>
        <w:tab/>
        <w:t>7</w:t>
      </w:r>
      <w:r w:rsidRPr="003C1BB8">
        <w:rPr>
          <w:lang w:val="en-CA"/>
        </w:rPr>
        <w:tab/>
      </w:r>
      <w:r w:rsidRPr="003C1BB8">
        <w:rPr>
          <w:lang w:val="en-CA"/>
        </w:rPr>
        <w:tab/>
        <w:t xml:space="preserve"> </w:t>
      </w:r>
      <w:r w:rsidRPr="003C1BB8">
        <w:rPr>
          <w:lang w:val="en-CA"/>
        </w:rPr>
        <w:tab/>
        <w:t xml:space="preserve">  </w:t>
      </w:r>
    </w:p>
    <w:p w14:paraId="1E84C8A6" w14:textId="77777777" w:rsidR="002B1C49" w:rsidRPr="003C1BB8" w:rsidRDefault="002B1C49" w:rsidP="001E79AD">
      <w:pPr>
        <w:pStyle w:val="Reponse"/>
        <w:rPr>
          <w:lang w:val="en-CA"/>
        </w:rPr>
      </w:pPr>
      <w:r w:rsidRPr="003C1BB8">
        <w:rPr>
          <w:lang w:val="en-CA"/>
        </w:rPr>
        <w:t>Prefer not to answer</w:t>
      </w:r>
      <w:r w:rsidRPr="003C1BB8">
        <w:rPr>
          <w:lang w:val="en-CA"/>
        </w:rPr>
        <w:tab/>
        <w:t>99</w:t>
      </w:r>
      <w:r w:rsidRPr="003C1BB8">
        <w:rPr>
          <w:lang w:val="en-CA"/>
        </w:rPr>
        <w:tab/>
      </w:r>
      <w:r w:rsidRPr="003C1BB8">
        <w:rPr>
          <w:lang w:val="en-CA"/>
        </w:rPr>
        <w:tab/>
        <w:t xml:space="preserve"> </w:t>
      </w:r>
      <w:r w:rsidRPr="003C1BB8">
        <w:rPr>
          <w:lang w:val="en-CA"/>
        </w:rPr>
        <w:tab/>
        <w:t xml:space="preserve">  </w:t>
      </w:r>
    </w:p>
    <w:p w14:paraId="67125B53" w14:textId="77777777" w:rsidR="002B1C49" w:rsidRPr="003C1BB8" w:rsidRDefault="002B1C49" w:rsidP="001E79AD">
      <w:pPr>
        <w:pStyle w:val="Reponse"/>
        <w:rPr>
          <w:lang w:val="en-CA"/>
        </w:rPr>
      </w:pPr>
    </w:p>
    <w:p w14:paraId="464662E2" w14:textId="77777777" w:rsidR="002B1C49" w:rsidRPr="003C1BB8" w:rsidRDefault="002B1C49" w:rsidP="001E79AD">
      <w:pPr>
        <w:pStyle w:val="EndQuestion"/>
        <w:rPr>
          <w:lang w:val="en-CA"/>
        </w:rPr>
      </w:pPr>
    </w:p>
    <w:p w14:paraId="154C48E1" w14:textId="77777777" w:rsidR="002B1C49" w:rsidRPr="003C1BB8" w:rsidRDefault="002B1C49" w:rsidP="001E79AD">
      <w:pPr>
        <w:pStyle w:val="Variable"/>
        <w:rPr>
          <w:lang w:val="en-CA"/>
        </w:rPr>
      </w:pPr>
      <w:r w:rsidRPr="003C1BB8">
        <w:rPr>
          <w:lang w:val="en-CA"/>
        </w:rPr>
        <w:t>Q26</w:t>
      </w:r>
    </w:p>
    <w:p w14:paraId="2A948BDF" w14:textId="77777777" w:rsidR="002B1C49" w:rsidRPr="003C1BB8" w:rsidRDefault="002B1C49" w:rsidP="001E79AD">
      <w:pPr>
        <w:pStyle w:val="Question"/>
        <w:rPr>
          <w:lang w:val="en-CA"/>
        </w:rPr>
      </w:pPr>
      <w:r w:rsidRPr="003C1BB8">
        <w:rPr>
          <w:lang w:val="en-CA"/>
        </w:rPr>
        <w:t xml:space="preserve"> To the best of your knowledge, does anyone in your household work for a company that is involved in international trade?</w:t>
      </w:r>
    </w:p>
    <w:p w14:paraId="1FC6C354" w14:textId="77777777" w:rsidR="002B1C49" w:rsidRPr="003C1BB8" w:rsidRDefault="002B1C49" w:rsidP="001E79AD">
      <w:pPr>
        <w:pStyle w:val="Reponse"/>
        <w:rPr>
          <w:lang w:val="en-CA"/>
        </w:rPr>
      </w:pPr>
      <w:r w:rsidRPr="003C1BB8">
        <w:rPr>
          <w:lang w:val="en-CA"/>
        </w:rPr>
        <w:t>Yes</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274034C6" w14:textId="77777777" w:rsidR="002B1C49" w:rsidRPr="003C1BB8" w:rsidRDefault="002B1C49" w:rsidP="001E79AD">
      <w:pPr>
        <w:pStyle w:val="Reponse"/>
        <w:rPr>
          <w:lang w:val="en-CA"/>
        </w:rPr>
      </w:pPr>
      <w:r w:rsidRPr="003C1BB8">
        <w:rPr>
          <w:lang w:val="en-CA"/>
        </w:rPr>
        <w:t>No</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65355FCD" w14:textId="77777777" w:rsidR="002B1C49" w:rsidRPr="003C1BB8" w:rsidRDefault="002B1C49" w:rsidP="001E79AD">
      <w:pPr>
        <w:pStyle w:val="Reponse"/>
        <w:rPr>
          <w:lang w:val="en-CA"/>
        </w:rPr>
      </w:pPr>
      <w:r w:rsidRPr="003C1BB8">
        <w:rPr>
          <w:lang w:val="en-CA"/>
        </w:rPr>
        <w:t>Don't know/No response</w:t>
      </w:r>
      <w:r w:rsidRPr="003C1BB8">
        <w:rPr>
          <w:lang w:val="en-CA"/>
        </w:rPr>
        <w:tab/>
        <w:t>99</w:t>
      </w:r>
      <w:r w:rsidRPr="003C1BB8">
        <w:rPr>
          <w:lang w:val="en-CA"/>
        </w:rPr>
        <w:tab/>
      </w:r>
      <w:r w:rsidRPr="003C1BB8">
        <w:rPr>
          <w:lang w:val="en-CA"/>
        </w:rPr>
        <w:tab/>
        <w:t xml:space="preserve"> </w:t>
      </w:r>
      <w:r w:rsidRPr="003C1BB8">
        <w:rPr>
          <w:lang w:val="en-CA"/>
        </w:rPr>
        <w:tab/>
        <w:t xml:space="preserve">  </w:t>
      </w:r>
    </w:p>
    <w:p w14:paraId="4BA92D70" w14:textId="77777777" w:rsidR="002B1C49" w:rsidRPr="003C1BB8" w:rsidRDefault="002B1C49" w:rsidP="001E79AD">
      <w:pPr>
        <w:pStyle w:val="Reponse"/>
        <w:rPr>
          <w:lang w:val="en-CA"/>
        </w:rPr>
      </w:pPr>
    </w:p>
    <w:p w14:paraId="34410618" w14:textId="77777777" w:rsidR="002B1C49" w:rsidRPr="003C1BB8" w:rsidRDefault="002B1C49" w:rsidP="001E79AD">
      <w:pPr>
        <w:pStyle w:val="EndQuestion"/>
        <w:rPr>
          <w:lang w:val="en-CA"/>
        </w:rPr>
      </w:pPr>
    </w:p>
    <w:p w14:paraId="3D93897B" w14:textId="77777777" w:rsidR="002B1C49" w:rsidRPr="003C1BB8" w:rsidRDefault="002B1C49" w:rsidP="001E79AD">
      <w:pPr>
        <w:pStyle w:val="Variable"/>
        <w:rPr>
          <w:lang w:val="en-CA"/>
        </w:rPr>
      </w:pPr>
      <w:r w:rsidRPr="003C1BB8">
        <w:rPr>
          <w:lang w:val="en-CA"/>
        </w:rPr>
        <w:lastRenderedPageBreak/>
        <w:t>QAGE</w:t>
      </w:r>
    </w:p>
    <w:p w14:paraId="600E0774" w14:textId="77777777" w:rsidR="002B1C49" w:rsidRPr="003C1BB8" w:rsidRDefault="002B1C49" w:rsidP="001E79AD">
      <w:pPr>
        <w:pStyle w:val="Question"/>
        <w:rPr>
          <w:lang w:val="en-CA"/>
        </w:rPr>
      </w:pPr>
      <w:r w:rsidRPr="003C1BB8">
        <w:rPr>
          <w:lang w:val="en-CA"/>
        </w:rPr>
        <w:t xml:space="preserve"> In which of the following age categories do you belong?</w:t>
      </w:r>
    </w:p>
    <w:p w14:paraId="1540C9D4" w14:textId="77777777" w:rsidR="002B1C49" w:rsidRPr="003C1BB8" w:rsidRDefault="002B1C49" w:rsidP="001E79AD">
      <w:pPr>
        <w:pStyle w:val="Reponse"/>
        <w:rPr>
          <w:lang w:val="en-CA"/>
        </w:rPr>
      </w:pPr>
      <w:r w:rsidRPr="003C1BB8">
        <w:rPr>
          <w:lang w:val="en-CA"/>
        </w:rPr>
        <w:t>18-34 years</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718B97F0" w14:textId="77777777" w:rsidR="002B1C49" w:rsidRPr="003C1BB8" w:rsidRDefault="002B1C49" w:rsidP="001E79AD">
      <w:pPr>
        <w:pStyle w:val="Reponse"/>
        <w:rPr>
          <w:lang w:val="en-CA"/>
        </w:rPr>
      </w:pPr>
      <w:r w:rsidRPr="003C1BB8">
        <w:rPr>
          <w:lang w:val="en-CA"/>
        </w:rPr>
        <w:t>35-49 years</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1350CECC" w14:textId="77777777" w:rsidR="002B1C49" w:rsidRPr="003C1BB8" w:rsidRDefault="002B1C49" w:rsidP="001E79AD">
      <w:pPr>
        <w:pStyle w:val="Reponse"/>
        <w:rPr>
          <w:lang w:val="en-CA"/>
        </w:rPr>
      </w:pPr>
      <w:r w:rsidRPr="003C1BB8">
        <w:rPr>
          <w:lang w:val="en-CA"/>
        </w:rPr>
        <w:t>50-64 years</w:t>
      </w:r>
      <w:r w:rsidRPr="003C1BB8">
        <w:rPr>
          <w:lang w:val="en-CA"/>
        </w:rPr>
        <w:tab/>
        <w:t>3</w:t>
      </w:r>
      <w:r w:rsidRPr="003C1BB8">
        <w:rPr>
          <w:lang w:val="en-CA"/>
        </w:rPr>
        <w:tab/>
      </w:r>
      <w:r w:rsidRPr="003C1BB8">
        <w:rPr>
          <w:lang w:val="en-CA"/>
        </w:rPr>
        <w:tab/>
        <w:t xml:space="preserve"> </w:t>
      </w:r>
      <w:r w:rsidRPr="003C1BB8">
        <w:rPr>
          <w:lang w:val="en-CA"/>
        </w:rPr>
        <w:tab/>
        <w:t xml:space="preserve">  </w:t>
      </w:r>
    </w:p>
    <w:p w14:paraId="1E1A1E49" w14:textId="77777777" w:rsidR="002B1C49" w:rsidRPr="003C1BB8" w:rsidRDefault="002B1C49" w:rsidP="001E79AD">
      <w:pPr>
        <w:pStyle w:val="Reponse"/>
        <w:rPr>
          <w:lang w:val="en-CA"/>
        </w:rPr>
      </w:pPr>
      <w:r w:rsidRPr="003C1BB8">
        <w:rPr>
          <w:lang w:val="en-CA"/>
        </w:rPr>
        <w:t>65 years or older</w:t>
      </w:r>
      <w:r w:rsidRPr="003C1BB8">
        <w:rPr>
          <w:lang w:val="en-CA"/>
        </w:rPr>
        <w:tab/>
        <w:t>4</w:t>
      </w:r>
      <w:r w:rsidRPr="003C1BB8">
        <w:rPr>
          <w:lang w:val="en-CA"/>
        </w:rPr>
        <w:tab/>
      </w:r>
      <w:r w:rsidRPr="003C1BB8">
        <w:rPr>
          <w:lang w:val="en-CA"/>
        </w:rPr>
        <w:tab/>
        <w:t xml:space="preserve"> </w:t>
      </w:r>
      <w:r w:rsidRPr="003C1BB8">
        <w:rPr>
          <w:lang w:val="en-CA"/>
        </w:rPr>
        <w:tab/>
        <w:t xml:space="preserve">  </w:t>
      </w:r>
    </w:p>
    <w:p w14:paraId="6B089682" w14:textId="77777777" w:rsidR="002B1C49" w:rsidRPr="003C1BB8" w:rsidRDefault="002B1C49" w:rsidP="001E79AD">
      <w:pPr>
        <w:pStyle w:val="Reponse"/>
        <w:rPr>
          <w:lang w:val="en-CA"/>
        </w:rPr>
      </w:pPr>
      <w:r w:rsidRPr="003C1BB8">
        <w:rPr>
          <w:lang w:val="en-CA"/>
        </w:rPr>
        <w:t>Prefer not to answer</w:t>
      </w:r>
      <w:r w:rsidRPr="003C1BB8">
        <w:rPr>
          <w:lang w:val="en-CA"/>
        </w:rPr>
        <w:tab/>
        <w:t>99</w:t>
      </w:r>
      <w:r w:rsidRPr="003C1BB8">
        <w:rPr>
          <w:lang w:val="en-CA"/>
        </w:rPr>
        <w:tab/>
      </w:r>
      <w:r w:rsidRPr="003C1BB8">
        <w:rPr>
          <w:lang w:val="en-CA"/>
        </w:rPr>
        <w:tab/>
        <w:t xml:space="preserve"> </w:t>
      </w:r>
      <w:r w:rsidRPr="003C1BB8">
        <w:rPr>
          <w:lang w:val="en-CA"/>
        </w:rPr>
        <w:tab/>
        <w:t xml:space="preserve">  </w:t>
      </w:r>
    </w:p>
    <w:p w14:paraId="4382D7B6" w14:textId="77777777" w:rsidR="002B1C49" w:rsidRPr="003C1BB8" w:rsidRDefault="002B1C49" w:rsidP="001E79AD">
      <w:pPr>
        <w:pStyle w:val="Reponse"/>
        <w:rPr>
          <w:lang w:val="en-CA"/>
        </w:rPr>
      </w:pPr>
    </w:p>
    <w:p w14:paraId="0D9A3CE8" w14:textId="77777777" w:rsidR="002B1C49" w:rsidRPr="003C1BB8" w:rsidRDefault="002B1C49" w:rsidP="001E79AD">
      <w:pPr>
        <w:pStyle w:val="EndQuestion"/>
        <w:rPr>
          <w:lang w:val="en-CA"/>
        </w:rPr>
      </w:pPr>
    </w:p>
    <w:p w14:paraId="711F5750" w14:textId="77777777" w:rsidR="002B1C49" w:rsidRPr="003C1BB8" w:rsidRDefault="002B1C49" w:rsidP="001E79AD">
      <w:pPr>
        <w:pStyle w:val="Variable"/>
        <w:rPr>
          <w:lang w:val="en-CA"/>
        </w:rPr>
      </w:pPr>
      <w:r w:rsidRPr="003C1BB8">
        <w:rPr>
          <w:lang w:val="en-CA"/>
        </w:rPr>
        <w:t>QINC</w:t>
      </w:r>
    </w:p>
    <w:p w14:paraId="5A657965" w14:textId="77777777" w:rsidR="002B1C49" w:rsidRPr="003C1BB8" w:rsidRDefault="002B1C49" w:rsidP="001E79AD">
      <w:pPr>
        <w:pStyle w:val="Question"/>
        <w:rPr>
          <w:lang w:val="en-CA"/>
        </w:rPr>
      </w:pPr>
      <w:r w:rsidRPr="003C1BB8">
        <w:rPr>
          <w:lang w:val="en-CA"/>
        </w:rPr>
        <w:t xml:space="preserve"> What is your annual household income from all sources before taxes?</w:t>
      </w:r>
    </w:p>
    <w:p w14:paraId="01EEEFBC" w14:textId="77777777" w:rsidR="002B1C49" w:rsidRPr="003C1BB8" w:rsidRDefault="002B1C49" w:rsidP="001E79AD">
      <w:pPr>
        <w:pStyle w:val="Reponse"/>
        <w:rPr>
          <w:lang w:val="en-CA"/>
        </w:rPr>
      </w:pPr>
      <w:r w:rsidRPr="003C1BB8">
        <w:rPr>
          <w:lang w:val="en-CA"/>
        </w:rPr>
        <w:t>Under $20,000</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466FC32F" w14:textId="77777777" w:rsidR="002B1C49" w:rsidRPr="003C1BB8" w:rsidRDefault="002B1C49" w:rsidP="001E79AD">
      <w:pPr>
        <w:pStyle w:val="Reponse"/>
        <w:rPr>
          <w:lang w:val="en-CA"/>
        </w:rPr>
      </w:pPr>
      <w:r w:rsidRPr="003C1BB8">
        <w:rPr>
          <w:lang w:val="en-CA"/>
        </w:rPr>
        <w:t>Between $20,000 and $39,999</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489FAB48" w14:textId="77777777" w:rsidR="002B1C49" w:rsidRPr="003C1BB8" w:rsidRDefault="002B1C49" w:rsidP="001E79AD">
      <w:pPr>
        <w:pStyle w:val="Reponse"/>
        <w:rPr>
          <w:lang w:val="en-CA"/>
        </w:rPr>
      </w:pPr>
      <w:r w:rsidRPr="003C1BB8">
        <w:rPr>
          <w:lang w:val="en-CA"/>
        </w:rPr>
        <w:t>Between $40,000 and $59,999</w:t>
      </w:r>
      <w:r w:rsidRPr="003C1BB8">
        <w:rPr>
          <w:lang w:val="en-CA"/>
        </w:rPr>
        <w:tab/>
        <w:t>3</w:t>
      </w:r>
      <w:r w:rsidRPr="003C1BB8">
        <w:rPr>
          <w:lang w:val="en-CA"/>
        </w:rPr>
        <w:tab/>
      </w:r>
      <w:r w:rsidRPr="003C1BB8">
        <w:rPr>
          <w:lang w:val="en-CA"/>
        </w:rPr>
        <w:tab/>
        <w:t xml:space="preserve"> </w:t>
      </w:r>
      <w:r w:rsidRPr="003C1BB8">
        <w:rPr>
          <w:lang w:val="en-CA"/>
        </w:rPr>
        <w:tab/>
        <w:t xml:space="preserve">  </w:t>
      </w:r>
    </w:p>
    <w:p w14:paraId="307AC565" w14:textId="77777777" w:rsidR="002B1C49" w:rsidRPr="003C1BB8" w:rsidRDefault="002B1C49" w:rsidP="001E79AD">
      <w:pPr>
        <w:pStyle w:val="Reponse"/>
        <w:rPr>
          <w:lang w:val="en-CA"/>
        </w:rPr>
      </w:pPr>
      <w:r w:rsidRPr="003C1BB8">
        <w:rPr>
          <w:lang w:val="en-CA"/>
        </w:rPr>
        <w:t>Between $60,000 and $79,999</w:t>
      </w:r>
      <w:r w:rsidRPr="003C1BB8">
        <w:rPr>
          <w:lang w:val="en-CA"/>
        </w:rPr>
        <w:tab/>
        <w:t>4</w:t>
      </w:r>
      <w:r w:rsidRPr="003C1BB8">
        <w:rPr>
          <w:lang w:val="en-CA"/>
        </w:rPr>
        <w:tab/>
      </w:r>
      <w:r w:rsidRPr="003C1BB8">
        <w:rPr>
          <w:lang w:val="en-CA"/>
        </w:rPr>
        <w:tab/>
        <w:t xml:space="preserve"> </w:t>
      </w:r>
      <w:r w:rsidRPr="003C1BB8">
        <w:rPr>
          <w:lang w:val="en-CA"/>
        </w:rPr>
        <w:tab/>
        <w:t xml:space="preserve">  </w:t>
      </w:r>
    </w:p>
    <w:p w14:paraId="70F37E2B" w14:textId="77777777" w:rsidR="002B1C49" w:rsidRPr="003C1BB8" w:rsidRDefault="002B1C49" w:rsidP="001E79AD">
      <w:pPr>
        <w:pStyle w:val="Reponse"/>
        <w:rPr>
          <w:lang w:val="en-CA"/>
        </w:rPr>
      </w:pPr>
      <w:r w:rsidRPr="003C1BB8">
        <w:rPr>
          <w:lang w:val="en-CA"/>
        </w:rPr>
        <w:t>Between $80,000 and $99,999</w:t>
      </w:r>
      <w:r w:rsidRPr="003C1BB8">
        <w:rPr>
          <w:lang w:val="en-CA"/>
        </w:rPr>
        <w:tab/>
        <w:t>5</w:t>
      </w:r>
      <w:r w:rsidRPr="003C1BB8">
        <w:rPr>
          <w:lang w:val="en-CA"/>
        </w:rPr>
        <w:tab/>
      </w:r>
      <w:r w:rsidRPr="003C1BB8">
        <w:rPr>
          <w:lang w:val="en-CA"/>
        </w:rPr>
        <w:tab/>
        <w:t xml:space="preserve"> </w:t>
      </w:r>
      <w:r w:rsidRPr="003C1BB8">
        <w:rPr>
          <w:lang w:val="en-CA"/>
        </w:rPr>
        <w:tab/>
        <w:t xml:space="preserve">  </w:t>
      </w:r>
    </w:p>
    <w:p w14:paraId="483C2697" w14:textId="77777777" w:rsidR="002B1C49" w:rsidRPr="003C1BB8" w:rsidRDefault="002B1C49" w:rsidP="001E79AD">
      <w:pPr>
        <w:pStyle w:val="Reponse"/>
        <w:rPr>
          <w:lang w:val="en-CA"/>
        </w:rPr>
      </w:pPr>
      <w:r w:rsidRPr="003C1BB8">
        <w:rPr>
          <w:lang w:val="en-CA"/>
        </w:rPr>
        <w:t>Between $100,000 and $149,999</w:t>
      </w:r>
      <w:r w:rsidRPr="003C1BB8">
        <w:rPr>
          <w:lang w:val="en-CA"/>
        </w:rPr>
        <w:tab/>
        <w:t>6</w:t>
      </w:r>
      <w:r w:rsidRPr="003C1BB8">
        <w:rPr>
          <w:lang w:val="en-CA"/>
        </w:rPr>
        <w:tab/>
      </w:r>
      <w:r w:rsidRPr="003C1BB8">
        <w:rPr>
          <w:lang w:val="en-CA"/>
        </w:rPr>
        <w:tab/>
        <w:t xml:space="preserve"> </w:t>
      </w:r>
      <w:r w:rsidRPr="003C1BB8">
        <w:rPr>
          <w:lang w:val="en-CA"/>
        </w:rPr>
        <w:tab/>
        <w:t xml:space="preserve">  </w:t>
      </w:r>
    </w:p>
    <w:p w14:paraId="46A14925" w14:textId="77777777" w:rsidR="002B1C49" w:rsidRPr="003C1BB8" w:rsidRDefault="002B1C49" w:rsidP="001E79AD">
      <w:pPr>
        <w:pStyle w:val="Reponse"/>
        <w:rPr>
          <w:lang w:val="en-CA"/>
        </w:rPr>
      </w:pPr>
      <w:r w:rsidRPr="003C1BB8">
        <w:rPr>
          <w:lang w:val="en-CA"/>
        </w:rPr>
        <w:t>$150,000 or above</w:t>
      </w:r>
      <w:r w:rsidRPr="003C1BB8">
        <w:rPr>
          <w:lang w:val="en-CA"/>
        </w:rPr>
        <w:tab/>
        <w:t>7</w:t>
      </w:r>
      <w:r w:rsidRPr="003C1BB8">
        <w:rPr>
          <w:lang w:val="en-CA"/>
        </w:rPr>
        <w:tab/>
      </w:r>
      <w:r w:rsidRPr="003C1BB8">
        <w:rPr>
          <w:lang w:val="en-CA"/>
        </w:rPr>
        <w:tab/>
        <w:t xml:space="preserve"> </w:t>
      </w:r>
      <w:r w:rsidRPr="003C1BB8">
        <w:rPr>
          <w:lang w:val="en-CA"/>
        </w:rPr>
        <w:tab/>
        <w:t xml:space="preserve">  </w:t>
      </w:r>
    </w:p>
    <w:p w14:paraId="347FE590" w14:textId="77777777" w:rsidR="002B1C49" w:rsidRPr="003C1BB8" w:rsidRDefault="002B1C49" w:rsidP="001E79AD">
      <w:pPr>
        <w:pStyle w:val="Reponse"/>
        <w:rPr>
          <w:lang w:val="en-CA"/>
        </w:rPr>
      </w:pPr>
      <w:r w:rsidRPr="003C1BB8">
        <w:rPr>
          <w:lang w:val="en-CA"/>
        </w:rPr>
        <w:t>Prefer not to answer</w:t>
      </w:r>
      <w:r w:rsidRPr="003C1BB8">
        <w:rPr>
          <w:lang w:val="en-CA"/>
        </w:rPr>
        <w:tab/>
        <w:t>99</w:t>
      </w:r>
      <w:r w:rsidRPr="003C1BB8">
        <w:rPr>
          <w:lang w:val="en-CA"/>
        </w:rPr>
        <w:tab/>
      </w:r>
      <w:r w:rsidRPr="003C1BB8">
        <w:rPr>
          <w:lang w:val="en-CA"/>
        </w:rPr>
        <w:tab/>
        <w:t xml:space="preserve"> </w:t>
      </w:r>
      <w:r w:rsidRPr="003C1BB8">
        <w:rPr>
          <w:lang w:val="en-CA"/>
        </w:rPr>
        <w:tab/>
        <w:t xml:space="preserve">  </w:t>
      </w:r>
    </w:p>
    <w:p w14:paraId="299685FA" w14:textId="77777777" w:rsidR="002B1C49" w:rsidRPr="003C1BB8" w:rsidRDefault="002B1C49" w:rsidP="001E79AD">
      <w:pPr>
        <w:pStyle w:val="Reponse"/>
        <w:rPr>
          <w:lang w:val="en-CA"/>
        </w:rPr>
      </w:pPr>
    </w:p>
    <w:p w14:paraId="0E9E984C" w14:textId="77777777" w:rsidR="002B1C49" w:rsidRPr="003C1BB8" w:rsidRDefault="002B1C49" w:rsidP="001E79AD">
      <w:pPr>
        <w:pStyle w:val="EndQuestion"/>
        <w:rPr>
          <w:lang w:val="en-CA"/>
        </w:rPr>
      </w:pPr>
    </w:p>
    <w:p w14:paraId="7545523B" w14:textId="77777777" w:rsidR="002B1C49" w:rsidRPr="003C1BB8" w:rsidRDefault="002B1C49" w:rsidP="001E79AD">
      <w:pPr>
        <w:pStyle w:val="Variable"/>
        <w:rPr>
          <w:lang w:val="en-CA"/>
        </w:rPr>
      </w:pPr>
      <w:r w:rsidRPr="003C1BB8">
        <w:rPr>
          <w:lang w:val="en-CA"/>
        </w:rPr>
        <w:t>Q27 [1,4]</w:t>
      </w:r>
    </w:p>
    <w:p w14:paraId="7F708B3B" w14:textId="77777777" w:rsidR="002B1C49" w:rsidRPr="003C1BB8" w:rsidRDefault="002B1C49" w:rsidP="001E79AD">
      <w:pPr>
        <w:pStyle w:val="Question"/>
        <w:rPr>
          <w:lang w:val="en-CA"/>
        </w:rPr>
      </w:pPr>
      <w:r w:rsidRPr="003C1BB8">
        <w:rPr>
          <w:lang w:val="en-CA"/>
        </w:rPr>
        <w:t xml:space="preserve"> Do you consider yourself to be any of the following?</w:t>
      </w:r>
    </w:p>
    <w:p w14:paraId="1B9A428F" w14:textId="77777777" w:rsidR="002B1C49" w:rsidRPr="003C1BB8" w:rsidRDefault="002B1C49" w:rsidP="001E79AD">
      <w:pPr>
        <w:pStyle w:val="Note"/>
        <w:rPr>
          <w:lang w:val="en-CA"/>
        </w:rPr>
      </w:pPr>
      <w:r w:rsidRPr="003C1BB8">
        <w:rPr>
          <w:lang w:val="en-CA"/>
        </w:rPr>
        <w:t>Select all that apply</w:t>
      </w:r>
    </w:p>
    <w:p w14:paraId="07F81FA0" w14:textId="77777777" w:rsidR="002B1C49" w:rsidRPr="003C1BB8" w:rsidRDefault="002B1C49" w:rsidP="001E79AD">
      <w:pPr>
        <w:pStyle w:val="Reponse"/>
        <w:rPr>
          <w:lang w:val="en-CA"/>
        </w:rPr>
      </w:pPr>
      <w:r w:rsidRPr="003C1BB8">
        <w:rPr>
          <w:lang w:val="en-CA"/>
        </w:rPr>
        <w:t>A person with a disability</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54E1EF07" w14:textId="77777777" w:rsidR="002B1C49" w:rsidRPr="003C1BB8" w:rsidRDefault="002B1C49" w:rsidP="001E79AD">
      <w:pPr>
        <w:pStyle w:val="Reponse"/>
        <w:rPr>
          <w:lang w:val="en-CA"/>
        </w:rPr>
      </w:pPr>
      <w:r w:rsidRPr="003C1BB8">
        <w:rPr>
          <w:lang w:val="en-CA"/>
        </w:rPr>
        <w:t>A member of a visible minority group</w:t>
      </w:r>
      <w:r w:rsidRPr="003C1BB8">
        <w:rPr>
          <w:lang w:val="en-CA"/>
        </w:rPr>
        <w:tab/>
        <w:t>2</w:t>
      </w:r>
      <w:r w:rsidRPr="003C1BB8">
        <w:rPr>
          <w:lang w:val="en-CA"/>
        </w:rPr>
        <w:tab/>
      </w:r>
      <w:r w:rsidRPr="003C1BB8">
        <w:rPr>
          <w:lang w:val="en-CA"/>
        </w:rPr>
        <w:tab/>
        <w:t xml:space="preserve"> </w:t>
      </w:r>
      <w:r w:rsidRPr="003C1BB8">
        <w:rPr>
          <w:lang w:val="en-CA"/>
        </w:rPr>
        <w:tab/>
        <w:t xml:space="preserve">  </w:t>
      </w:r>
    </w:p>
    <w:p w14:paraId="7A9BB854" w14:textId="77777777" w:rsidR="002B1C49" w:rsidRPr="003C1BB8" w:rsidRDefault="002B1C49" w:rsidP="001E79AD">
      <w:pPr>
        <w:pStyle w:val="Reponse"/>
        <w:rPr>
          <w:lang w:val="en-CA"/>
        </w:rPr>
      </w:pPr>
      <w:r w:rsidRPr="003C1BB8">
        <w:rPr>
          <w:lang w:val="en-CA"/>
        </w:rPr>
        <w:t>An Indigenous person</w:t>
      </w:r>
      <w:r w:rsidRPr="003C1BB8">
        <w:rPr>
          <w:lang w:val="en-CA"/>
        </w:rPr>
        <w:tab/>
        <w:t>3</w:t>
      </w:r>
      <w:r w:rsidRPr="003C1BB8">
        <w:rPr>
          <w:lang w:val="en-CA"/>
        </w:rPr>
        <w:tab/>
      </w:r>
      <w:r w:rsidRPr="003C1BB8">
        <w:rPr>
          <w:lang w:val="en-CA"/>
        </w:rPr>
        <w:tab/>
        <w:t xml:space="preserve"> </w:t>
      </w:r>
      <w:r w:rsidRPr="003C1BB8">
        <w:rPr>
          <w:lang w:val="en-CA"/>
        </w:rPr>
        <w:tab/>
        <w:t xml:space="preserve">  </w:t>
      </w:r>
    </w:p>
    <w:p w14:paraId="42FB7816" w14:textId="77777777" w:rsidR="002B1C49" w:rsidRPr="003C1BB8" w:rsidRDefault="002B1C49" w:rsidP="001E79AD">
      <w:pPr>
        <w:pStyle w:val="Reponse"/>
        <w:rPr>
          <w:lang w:val="en-CA"/>
        </w:rPr>
      </w:pPr>
      <w:r w:rsidRPr="003C1BB8">
        <w:rPr>
          <w:lang w:val="en-CA"/>
        </w:rPr>
        <w:t>A member of the LGBTQ2 community</w:t>
      </w:r>
      <w:r w:rsidRPr="003C1BB8">
        <w:rPr>
          <w:lang w:val="en-CA"/>
        </w:rPr>
        <w:tab/>
        <w:t>4</w:t>
      </w:r>
      <w:r w:rsidRPr="003C1BB8">
        <w:rPr>
          <w:lang w:val="en-CA"/>
        </w:rPr>
        <w:tab/>
      </w:r>
      <w:r w:rsidRPr="003C1BB8">
        <w:rPr>
          <w:lang w:val="en-CA"/>
        </w:rPr>
        <w:tab/>
        <w:t xml:space="preserve"> </w:t>
      </w:r>
      <w:r w:rsidRPr="003C1BB8">
        <w:rPr>
          <w:lang w:val="en-CA"/>
        </w:rPr>
        <w:tab/>
        <w:t xml:space="preserve">  </w:t>
      </w:r>
    </w:p>
    <w:p w14:paraId="443AAA5A" w14:textId="77777777" w:rsidR="002B1C49" w:rsidRPr="003C1BB8" w:rsidRDefault="002B1C49" w:rsidP="001E79AD">
      <w:pPr>
        <w:pStyle w:val="Reponse"/>
        <w:rPr>
          <w:lang w:val="en-CA"/>
        </w:rPr>
      </w:pPr>
      <w:r w:rsidRPr="003C1BB8">
        <w:rPr>
          <w:lang w:val="en-CA"/>
        </w:rPr>
        <w:t>None of the above</w:t>
      </w:r>
      <w:r w:rsidRPr="003C1BB8">
        <w:rPr>
          <w:lang w:val="en-CA"/>
        </w:rPr>
        <w:tab/>
        <w:t>5</w:t>
      </w:r>
      <w:r w:rsidRPr="003C1BB8">
        <w:rPr>
          <w:lang w:val="en-CA"/>
        </w:rPr>
        <w:tab/>
        <w:t xml:space="preserve"> X</w:t>
      </w:r>
      <w:r w:rsidRPr="003C1BB8">
        <w:rPr>
          <w:lang w:val="en-CA"/>
        </w:rPr>
        <w:tab/>
        <w:t xml:space="preserve"> </w:t>
      </w:r>
      <w:r w:rsidRPr="003C1BB8">
        <w:rPr>
          <w:lang w:val="en-CA"/>
        </w:rPr>
        <w:tab/>
        <w:t xml:space="preserve">  </w:t>
      </w:r>
    </w:p>
    <w:p w14:paraId="19A607AE" w14:textId="77777777" w:rsidR="002B1C49" w:rsidRPr="003C1BB8" w:rsidRDefault="002B1C49" w:rsidP="001E79AD">
      <w:pPr>
        <w:pStyle w:val="Reponse"/>
        <w:rPr>
          <w:lang w:val="en-CA"/>
        </w:rPr>
      </w:pPr>
      <w:r w:rsidRPr="003C1BB8">
        <w:rPr>
          <w:lang w:val="en-CA"/>
        </w:rPr>
        <w:t>Don't know / Prefer not to answer</w:t>
      </w:r>
      <w:r w:rsidRPr="003C1BB8">
        <w:rPr>
          <w:lang w:val="en-CA"/>
        </w:rPr>
        <w:tab/>
        <w:t>99</w:t>
      </w:r>
      <w:r w:rsidRPr="003C1BB8">
        <w:rPr>
          <w:lang w:val="en-CA"/>
        </w:rPr>
        <w:tab/>
        <w:t xml:space="preserve"> X</w:t>
      </w:r>
      <w:r w:rsidRPr="003C1BB8">
        <w:rPr>
          <w:lang w:val="en-CA"/>
        </w:rPr>
        <w:tab/>
        <w:t xml:space="preserve"> </w:t>
      </w:r>
      <w:r w:rsidRPr="003C1BB8">
        <w:rPr>
          <w:lang w:val="en-CA"/>
        </w:rPr>
        <w:tab/>
        <w:t xml:space="preserve">  </w:t>
      </w:r>
    </w:p>
    <w:p w14:paraId="11814E8B" w14:textId="77777777" w:rsidR="002B1C49" w:rsidRPr="003C1BB8" w:rsidRDefault="002B1C49" w:rsidP="001E79AD">
      <w:pPr>
        <w:pStyle w:val="Reponse"/>
        <w:rPr>
          <w:lang w:val="en-CA"/>
        </w:rPr>
      </w:pPr>
    </w:p>
    <w:p w14:paraId="28AEE40B" w14:textId="77777777" w:rsidR="002B1C49" w:rsidRPr="003C1BB8" w:rsidRDefault="002B1C49" w:rsidP="001E79AD">
      <w:pPr>
        <w:pStyle w:val="EndQuestion"/>
        <w:rPr>
          <w:lang w:val="en-CA"/>
        </w:rPr>
      </w:pPr>
    </w:p>
    <w:p w14:paraId="586F40A7" w14:textId="77777777" w:rsidR="002B1C49" w:rsidRPr="003C1BB8" w:rsidRDefault="002B1C49" w:rsidP="001E79AD">
      <w:pPr>
        <w:pStyle w:val="Variable"/>
        <w:rPr>
          <w:lang w:val="en-CA"/>
        </w:rPr>
      </w:pPr>
      <w:r w:rsidRPr="003C1BB8">
        <w:rPr>
          <w:lang w:val="en-CA"/>
        </w:rPr>
        <w:t>QBORN</w:t>
      </w:r>
    </w:p>
    <w:p w14:paraId="3F102B86" w14:textId="77777777" w:rsidR="002B1C49" w:rsidRPr="003C1BB8" w:rsidRDefault="002B1C49" w:rsidP="001E79AD">
      <w:pPr>
        <w:pStyle w:val="Question"/>
        <w:rPr>
          <w:lang w:val="en-CA"/>
        </w:rPr>
      </w:pPr>
      <w:r w:rsidRPr="003C1BB8">
        <w:rPr>
          <w:lang w:val="en-CA"/>
        </w:rPr>
        <w:t xml:space="preserve"> In what country were you born?</w:t>
      </w:r>
    </w:p>
    <w:p w14:paraId="6A6279E3" w14:textId="77777777" w:rsidR="002B1C49" w:rsidRPr="003C1BB8" w:rsidRDefault="002B1C49" w:rsidP="001E79AD">
      <w:pPr>
        <w:pStyle w:val="Reponse"/>
        <w:rPr>
          <w:lang w:val="en-CA"/>
        </w:rPr>
      </w:pPr>
      <w:r w:rsidRPr="003C1BB8">
        <w:rPr>
          <w:lang w:val="en-CA"/>
        </w:rPr>
        <w:t>Canada</w:t>
      </w:r>
      <w:r w:rsidRPr="003C1BB8">
        <w:rPr>
          <w:lang w:val="en-CA"/>
        </w:rPr>
        <w:tab/>
        <w:t>1</w:t>
      </w:r>
      <w:r w:rsidRPr="003C1BB8">
        <w:rPr>
          <w:lang w:val="en-CA"/>
        </w:rPr>
        <w:tab/>
      </w:r>
      <w:r w:rsidRPr="003C1BB8">
        <w:rPr>
          <w:lang w:val="en-CA"/>
        </w:rPr>
        <w:tab/>
        <w:t xml:space="preserve"> </w:t>
      </w:r>
      <w:r w:rsidRPr="003C1BB8">
        <w:rPr>
          <w:lang w:val="en-CA"/>
        </w:rPr>
        <w:tab/>
        <w:t xml:space="preserve">  </w:t>
      </w:r>
    </w:p>
    <w:p w14:paraId="5EEADADF" w14:textId="77777777" w:rsidR="002B1C49" w:rsidRPr="003C1BB8" w:rsidRDefault="002B1C49" w:rsidP="001E79AD">
      <w:pPr>
        <w:pStyle w:val="Reponse"/>
        <w:rPr>
          <w:lang w:val="en-CA"/>
        </w:rPr>
      </w:pPr>
      <w:r w:rsidRPr="003C1BB8">
        <w:rPr>
          <w:lang w:val="en-CA"/>
        </w:rPr>
        <w:t xml:space="preserve">Outside Canada, please specify : </w:t>
      </w:r>
      <w:r w:rsidRPr="003C1BB8">
        <w:rPr>
          <w:lang w:val="en-CA"/>
        </w:rPr>
        <w:tab/>
        <w:t>77</w:t>
      </w:r>
      <w:r w:rsidRPr="003C1BB8">
        <w:rPr>
          <w:lang w:val="en-CA"/>
        </w:rPr>
        <w:tab/>
      </w:r>
      <w:r w:rsidRPr="003C1BB8">
        <w:rPr>
          <w:lang w:val="en-CA"/>
        </w:rPr>
        <w:tab/>
        <w:t xml:space="preserve"> </w:t>
      </w:r>
      <w:r w:rsidRPr="003C1BB8">
        <w:rPr>
          <w:lang w:val="en-CA"/>
        </w:rPr>
        <w:tab/>
        <w:t xml:space="preserve">  </w:t>
      </w:r>
    </w:p>
    <w:p w14:paraId="72DB7BF1" w14:textId="77777777" w:rsidR="002B1C49" w:rsidRPr="003C1BB8" w:rsidRDefault="002B1C49" w:rsidP="001E79AD">
      <w:pPr>
        <w:pStyle w:val="Reponse"/>
        <w:rPr>
          <w:lang w:val="en-CA"/>
        </w:rPr>
      </w:pPr>
      <w:r w:rsidRPr="003C1BB8">
        <w:rPr>
          <w:lang w:val="en-CA"/>
        </w:rPr>
        <w:t>Refused</w:t>
      </w:r>
      <w:r w:rsidRPr="003C1BB8">
        <w:rPr>
          <w:lang w:val="en-CA"/>
        </w:rPr>
        <w:tab/>
        <w:t>98</w:t>
      </w:r>
      <w:r w:rsidRPr="003C1BB8">
        <w:rPr>
          <w:lang w:val="en-CA"/>
        </w:rPr>
        <w:tab/>
      </w:r>
      <w:r w:rsidRPr="003C1BB8">
        <w:rPr>
          <w:lang w:val="en-CA"/>
        </w:rPr>
        <w:tab/>
        <w:t xml:space="preserve"> </w:t>
      </w:r>
      <w:r w:rsidRPr="003C1BB8">
        <w:rPr>
          <w:lang w:val="en-CA"/>
        </w:rPr>
        <w:tab/>
        <w:t xml:space="preserve">  </w:t>
      </w:r>
    </w:p>
    <w:p w14:paraId="692ED212" w14:textId="77777777" w:rsidR="002B1C49" w:rsidRPr="003C1BB8" w:rsidRDefault="002B1C49" w:rsidP="001E79AD">
      <w:pPr>
        <w:pStyle w:val="Reponse"/>
        <w:rPr>
          <w:lang w:val="en-CA"/>
        </w:rPr>
      </w:pPr>
      <w:r w:rsidRPr="003C1BB8">
        <w:rPr>
          <w:lang w:val="en-CA"/>
        </w:rPr>
        <w:t>Don't know</w:t>
      </w:r>
      <w:r w:rsidRPr="003C1BB8">
        <w:rPr>
          <w:lang w:val="en-CA"/>
        </w:rPr>
        <w:tab/>
        <w:t>99</w:t>
      </w:r>
      <w:r w:rsidRPr="003C1BB8">
        <w:rPr>
          <w:lang w:val="en-CA"/>
        </w:rPr>
        <w:tab/>
      </w:r>
      <w:r w:rsidRPr="003C1BB8">
        <w:rPr>
          <w:lang w:val="en-CA"/>
        </w:rPr>
        <w:tab/>
        <w:t xml:space="preserve"> </w:t>
      </w:r>
      <w:r w:rsidRPr="003C1BB8">
        <w:rPr>
          <w:lang w:val="en-CA"/>
        </w:rPr>
        <w:tab/>
        <w:t xml:space="preserve">  </w:t>
      </w:r>
    </w:p>
    <w:p w14:paraId="443DF0C1" w14:textId="77777777" w:rsidR="002B1C49" w:rsidRPr="003C1BB8" w:rsidRDefault="002B1C49" w:rsidP="001E79AD">
      <w:pPr>
        <w:pStyle w:val="Reponse"/>
        <w:rPr>
          <w:lang w:val="en-CA"/>
        </w:rPr>
      </w:pPr>
    </w:p>
    <w:p w14:paraId="1749EB64" w14:textId="77777777" w:rsidR="002B1C49" w:rsidRPr="003C1BB8" w:rsidRDefault="002B1C49" w:rsidP="001E79AD">
      <w:pPr>
        <w:pStyle w:val="EndQuestion"/>
        <w:rPr>
          <w:lang w:val="en-CA"/>
        </w:rPr>
      </w:pPr>
    </w:p>
    <w:p w14:paraId="09D8158D" w14:textId="77777777" w:rsidR="002B1C49" w:rsidRPr="003C1BB8" w:rsidRDefault="002B1C49" w:rsidP="001E79AD">
      <w:pPr>
        <w:pStyle w:val="EndQuestion"/>
        <w:rPr>
          <w:lang w:val="en-CA"/>
        </w:rPr>
      </w:pPr>
    </w:p>
    <w:p w14:paraId="41BF7ADE" w14:textId="77777777" w:rsidR="002B1C49" w:rsidRPr="003C1BB8" w:rsidRDefault="002B1C49" w:rsidP="001E79AD">
      <w:pPr>
        <w:pStyle w:val="Variable"/>
        <w:rPr>
          <w:lang w:val="en-CA"/>
        </w:rPr>
      </w:pPr>
      <w:r w:rsidRPr="003C1BB8">
        <w:rPr>
          <w:lang w:val="en-CA"/>
        </w:rPr>
        <w:t xml:space="preserve">THNK </w:t>
      </w:r>
    </w:p>
    <w:p w14:paraId="69D97CC6" w14:textId="77777777" w:rsidR="002B1C49" w:rsidRPr="003C1BB8" w:rsidRDefault="002B1C49" w:rsidP="000F4FA3">
      <w:pPr>
        <w:pStyle w:val="Question"/>
        <w:rPr>
          <w:lang w:val="en-CA"/>
        </w:rPr>
      </w:pPr>
      <w:r w:rsidRPr="003C1BB8">
        <w:rPr>
          <w:lang w:val="en-CA"/>
        </w:rPr>
        <w:t xml:space="preserve"> Those are all the questions we have for you. Thank you very much for taking the time to complete this survey, it is greatly appreciated. Your answers have been saved and you may now close your browser window.</w:t>
      </w:r>
    </w:p>
    <w:sectPr w:rsidR="002B1C49" w:rsidRPr="003C1BB8" w:rsidSect="001E79AD">
      <w:headerReference w:type="default" r:id="rId144"/>
      <w:footerReference w:type="default" r:id="rId145"/>
      <w:type w:val="oddPage"/>
      <w:pgSz w:w="12240" w:h="15840"/>
      <w:pgMar w:top="1440" w:right="1800" w:bottom="1440" w:left="1800" w:header="720" w:footer="720" w:gutter="0"/>
      <w:cols w:space="720"/>
      <w:noEndnote/>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D245B5" w14:textId="77777777" w:rsidR="004B359C" w:rsidRDefault="004B359C">
      <w:r>
        <w:separator/>
      </w:r>
    </w:p>
  </w:endnote>
  <w:endnote w:type="continuationSeparator" w:id="0">
    <w:p w14:paraId="15076DA5" w14:textId="77777777" w:rsidR="004B359C" w:rsidRDefault="004B3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FrnkGothITC Bk BT">
    <w:altName w:val="Tahoma"/>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E235D" w14:textId="77777777" w:rsidR="000B39B9" w:rsidRDefault="000B39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9637C" w14:textId="77777777" w:rsidR="000B39B9" w:rsidRDefault="000B39B9">
    <w:pPr>
      <w:pStyle w:val="Footer"/>
      <w:tabs>
        <w:tab w:val="clear" w:pos="1584"/>
        <w:tab w:val="clear" w:pos="1800"/>
        <w:tab w:val="clear" w:pos="2340"/>
        <w:tab w:val="clear" w:pos="4320"/>
      </w:tabs>
      <w:rPr>
        <w:rStyle w:val="PageNumber"/>
      </w:rPr>
    </w:pPr>
  </w:p>
  <w:p w14:paraId="61EA38A1" w14:textId="77777777" w:rsidR="000B39B9" w:rsidRDefault="000B39B9">
    <w:pPr>
      <w:pStyle w:val="Footer"/>
      <w:tabs>
        <w:tab w:val="clear" w:pos="1584"/>
        <w:tab w:val="clear" w:pos="1800"/>
        <w:tab w:val="clear" w:pos="2340"/>
        <w:tab w:val="clear" w:pos="4320"/>
      </w:tabs>
      <w:rPr>
        <w:rStyle w:val="PageNumber"/>
      </w:rPr>
    </w:pPr>
  </w:p>
  <w:p w14:paraId="718B553F" w14:textId="2A98B166" w:rsidR="000B39B9" w:rsidRDefault="000B39B9">
    <w:pPr>
      <w:pStyle w:val="Footer"/>
      <w:tabs>
        <w:tab w:val="clear" w:pos="1584"/>
        <w:tab w:val="clear" w:pos="1800"/>
        <w:tab w:val="clear" w:pos="2340"/>
        <w:tab w:val="clear" w:pos="4320"/>
      </w:tabs>
    </w:pPr>
    <w:r>
      <w:rPr>
        <w:rStyle w:val="PageNumber"/>
        <w:b/>
      </w:rPr>
      <w:tab/>
    </w:r>
    <w:r>
      <w:rPr>
        <w:rStyle w:val="PageNumber"/>
        <w:caps/>
      </w:rPr>
      <w:t>Les Associés de recherche EKOS</w:t>
    </w:r>
    <w:r>
      <w:rPr>
        <w:rStyle w:val="PageNumber"/>
      </w:rPr>
      <w:t>, 2021</w:t>
    </w:r>
    <w:r>
      <w:rPr>
        <w:rStyle w:val="PageNumber"/>
        <w:b/>
      </w:rPr>
      <w:t xml:space="preserve">• </w:t>
    </w:r>
    <w:r>
      <w:rPr>
        <w:rStyle w:val="PageNumber"/>
        <w:b/>
      </w:rPr>
      <w:fldChar w:fldCharType="begin"/>
    </w:r>
    <w:r>
      <w:rPr>
        <w:rStyle w:val="PageNumber"/>
        <w:b/>
      </w:rPr>
      <w:instrText xml:space="preserve"> PAGE </w:instrText>
    </w:r>
    <w:r>
      <w:rPr>
        <w:rStyle w:val="PageNumber"/>
        <w:b/>
      </w:rPr>
      <w:fldChar w:fldCharType="separate"/>
    </w:r>
    <w:r w:rsidR="003C1BB8">
      <w:rPr>
        <w:rStyle w:val="PageNumber"/>
        <w:b/>
        <w:noProof/>
      </w:rPr>
      <w:t>13</w:t>
    </w:r>
    <w:r>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98A8F" w14:textId="77777777" w:rsidR="000B39B9" w:rsidRDefault="000B39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06FD7" w14:textId="77777777" w:rsidR="000B39B9" w:rsidRPr="00643665" w:rsidRDefault="000B39B9" w:rsidP="00625A84">
    <w:pPr>
      <w:pStyle w:val="Footer"/>
    </w:pPr>
  </w:p>
  <w:p w14:paraId="7E8F7533" w14:textId="77777777" w:rsidR="000B39B9" w:rsidRPr="00643665" w:rsidRDefault="000B39B9" w:rsidP="00625A84">
    <w:pPr>
      <w:pStyle w:val="Footer"/>
    </w:pPr>
  </w:p>
  <w:p w14:paraId="60902D85" w14:textId="77777777" w:rsidR="000B39B9" w:rsidRPr="00F834FA" w:rsidRDefault="000B39B9" w:rsidP="00625A84">
    <w:pPr>
      <w:rPr>
        <w:rStyle w:val="Heading5Char"/>
        <w:rFonts w:ascii="Arial Narrow" w:hAnsi="Arial Narrow"/>
        <w:b w:val="0"/>
        <w:i w:val="0"/>
        <w:sz w:val="24"/>
        <w:lang w:val="fr-CA"/>
      </w:rPr>
    </w:pPr>
    <w:r w:rsidRPr="00643665">
      <w:rPr>
        <w:rStyle w:val="PageNumber"/>
        <w:rFonts w:ascii="Arial Narrow" w:hAnsi="Arial Narrow"/>
        <w:b/>
      </w:rPr>
      <w:fldChar w:fldCharType="begin"/>
    </w:r>
    <w:r w:rsidRPr="00F834FA">
      <w:rPr>
        <w:rStyle w:val="PageNumber"/>
        <w:rFonts w:ascii="Arial Narrow" w:hAnsi="Arial Narrow"/>
        <w:b/>
        <w:lang w:val="fr-CA"/>
      </w:rPr>
      <w:instrText xml:space="preserve"> PAGE </w:instrText>
    </w:r>
    <w:r w:rsidRPr="00643665">
      <w:rPr>
        <w:rStyle w:val="PageNumber"/>
        <w:rFonts w:ascii="Arial Narrow" w:hAnsi="Arial Narrow"/>
        <w:b/>
      </w:rPr>
      <w:fldChar w:fldCharType="separate"/>
    </w:r>
    <w:r w:rsidRPr="00F834FA">
      <w:rPr>
        <w:rStyle w:val="PageNumber"/>
        <w:rFonts w:ascii="Arial Narrow" w:hAnsi="Arial Narrow"/>
        <w:b/>
        <w:lang w:val="fr-CA"/>
      </w:rPr>
      <w:t>4</w:t>
    </w:r>
    <w:r w:rsidRPr="00643665">
      <w:rPr>
        <w:rStyle w:val="PageNumber"/>
        <w:rFonts w:ascii="Arial Narrow" w:hAnsi="Arial Narrow"/>
        <w:b/>
      </w:rPr>
      <w:fldChar w:fldCharType="end"/>
    </w:r>
    <w:r w:rsidRPr="00F834FA">
      <w:rPr>
        <w:rStyle w:val="PageNumber"/>
        <w:rFonts w:ascii="Arial Narrow" w:hAnsi="Arial Narrow"/>
        <w:b/>
        <w:lang w:val="fr-CA"/>
      </w:rPr>
      <w:t xml:space="preserve"> • </w:t>
    </w:r>
    <w:r w:rsidRPr="00F834FA">
      <w:rPr>
        <w:rStyle w:val="PageNumber"/>
        <w:rFonts w:ascii="Arial Narrow" w:hAnsi="Arial Narrow"/>
        <w:caps/>
        <w:lang w:val="fr-CA"/>
      </w:rPr>
      <w:t>Les Associés de recherche EKOS</w:t>
    </w:r>
    <w:r w:rsidRPr="00F834FA">
      <w:rPr>
        <w:rStyle w:val="PageNumber"/>
        <w:rFonts w:ascii="Arial Narrow" w:hAnsi="Arial Narrow"/>
        <w:lang w:val="fr-CA"/>
      </w:rPr>
      <w:t>, 2020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02033" w14:textId="77777777" w:rsidR="000B39B9" w:rsidRDefault="000B39B9">
    <w:pPr>
      <w:pStyle w:val="Footer"/>
      <w:tabs>
        <w:tab w:val="clear" w:pos="1584"/>
        <w:tab w:val="clear" w:pos="1800"/>
        <w:tab w:val="clear" w:pos="2340"/>
        <w:tab w:val="clear" w:pos="4320"/>
      </w:tabs>
      <w:rPr>
        <w:rStyle w:val="PageNumber"/>
      </w:rPr>
    </w:pPr>
  </w:p>
  <w:p w14:paraId="78E00F3A" w14:textId="757137A9" w:rsidR="000B39B9" w:rsidRDefault="000B39B9">
    <w:pPr>
      <w:pStyle w:val="Footer"/>
      <w:tabs>
        <w:tab w:val="clear" w:pos="1584"/>
        <w:tab w:val="clear" w:pos="1800"/>
        <w:tab w:val="clear" w:pos="2340"/>
        <w:tab w:val="clear" w:pos="4320"/>
      </w:tabs>
    </w:pPr>
    <w:r>
      <w:rPr>
        <w:rStyle w:val="PageNumber"/>
        <w:b/>
      </w:rPr>
      <w:tab/>
    </w:r>
    <w:r>
      <w:rPr>
        <w:rStyle w:val="PageNumber"/>
      </w:rPr>
      <w:t>Les Associés de recherche EKOS, 2021</w:t>
    </w:r>
    <w:r>
      <w:rPr>
        <w:rStyle w:val="PageNumber"/>
        <w:b/>
      </w:rPr>
      <w:t xml:space="preserve"> </w:t>
    </w:r>
    <w:r>
      <w:rPr>
        <w:rStyle w:val="PageNumber"/>
        <w:b/>
      </w:rPr>
      <w:fldChar w:fldCharType="begin"/>
    </w:r>
    <w:r>
      <w:rPr>
        <w:rStyle w:val="PageNumber"/>
        <w:b/>
      </w:rPr>
      <w:instrText xml:space="preserve"> PAGE </w:instrText>
    </w:r>
    <w:r>
      <w:rPr>
        <w:rStyle w:val="PageNumber"/>
        <w:b/>
      </w:rPr>
      <w:fldChar w:fldCharType="separate"/>
    </w:r>
    <w:r w:rsidR="003C1BB8">
      <w:rPr>
        <w:rStyle w:val="PageNumber"/>
        <w:b/>
        <w:noProof/>
      </w:rPr>
      <w:t>3</w:t>
    </w:r>
    <w:r>
      <w:rPr>
        <w:rStyle w:val="PageNumbe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A3CC4" w14:textId="77777777" w:rsidR="000B39B9" w:rsidRPr="00643665" w:rsidRDefault="000B39B9" w:rsidP="00643665">
    <w:pPr>
      <w:pStyle w:val="Footer"/>
    </w:pPr>
  </w:p>
  <w:p w14:paraId="1F89FA7B" w14:textId="77777777" w:rsidR="000B39B9" w:rsidRPr="00643665" w:rsidRDefault="000B39B9" w:rsidP="00643665">
    <w:pPr>
      <w:pStyle w:val="Footer"/>
    </w:pPr>
  </w:p>
  <w:p w14:paraId="0B5AFAE8" w14:textId="65529748" w:rsidR="000B39B9" w:rsidRPr="00F834FA" w:rsidRDefault="000B39B9" w:rsidP="00643665">
    <w:pPr>
      <w:rPr>
        <w:rStyle w:val="Heading5Char"/>
        <w:rFonts w:ascii="Arial Narrow" w:hAnsi="Arial Narrow"/>
        <w:b w:val="0"/>
        <w:i w:val="0"/>
        <w:sz w:val="24"/>
        <w:lang w:val="fr-CA"/>
      </w:rPr>
    </w:pPr>
    <w:r w:rsidRPr="00643665">
      <w:rPr>
        <w:rStyle w:val="PageNumber"/>
        <w:rFonts w:ascii="Arial Narrow" w:hAnsi="Arial Narrow"/>
        <w:b/>
      </w:rPr>
      <w:fldChar w:fldCharType="begin"/>
    </w:r>
    <w:r w:rsidRPr="00F834FA">
      <w:rPr>
        <w:rStyle w:val="PageNumber"/>
        <w:rFonts w:ascii="Arial Narrow" w:hAnsi="Arial Narrow"/>
        <w:b/>
        <w:lang w:val="fr-CA"/>
      </w:rPr>
      <w:instrText xml:space="preserve"> PAGE </w:instrText>
    </w:r>
    <w:r w:rsidRPr="00643665">
      <w:rPr>
        <w:rStyle w:val="PageNumber"/>
        <w:rFonts w:ascii="Arial Narrow" w:hAnsi="Arial Narrow"/>
        <w:b/>
      </w:rPr>
      <w:fldChar w:fldCharType="separate"/>
    </w:r>
    <w:r w:rsidR="003C1BB8">
      <w:rPr>
        <w:rStyle w:val="PageNumber"/>
        <w:rFonts w:ascii="Arial Narrow" w:hAnsi="Arial Narrow"/>
        <w:b/>
        <w:noProof/>
        <w:lang w:val="fr-CA"/>
      </w:rPr>
      <w:t>16</w:t>
    </w:r>
    <w:r w:rsidRPr="00643665">
      <w:rPr>
        <w:rStyle w:val="PageNumber"/>
        <w:rFonts w:ascii="Arial Narrow" w:hAnsi="Arial Narrow"/>
        <w:b/>
      </w:rPr>
      <w:fldChar w:fldCharType="end"/>
    </w:r>
    <w:r w:rsidRPr="00F834FA">
      <w:rPr>
        <w:rStyle w:val="PageNumber"/>
        <w:rFonts w:ascii="Arial Narrow" w:hAnsi="Arial Narrow"/>
        <w:b/>
        <w:lang w:val="fr-CA"/>
      </w:rPr>
      <w:t xml:space="preserve"> • </w:t>
    </w:r>
    <w:r w:rsidRPr="00F834FA">
      <w:rPr>
        <w:rStyle w:val="PageNumber"/>
        <w:rFonts w:ascii="Arial Narrow" w:hAnsi="Arial Narrow"/>
        <w:caps/>
        <w:lang w:val="fr-CA"/>
      </w:rPr>
      <w:t>Les Associés de recherche EKOS</w:t>
    </w:r>
    <w:r w:rsidRPr="00F834FA">
      <w:rPr>
        <w:rStyle w:val="PageNumber"/>
        <w:rFonts w:ascii="Arial Narrow" w:hAnsi="Arial Narrow"/>
        <w:lang w:val="fr-CA"/>
      </w:rPr>
      <w:t>, 2021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8C03A" w14:textId="77777777" w:rsidR="000B39B9" w:rsidRDefault="000B39B9">
    <w:pPr>
      <w:pStyle w:val="Footer"/>
      <w:tabs>
        <w:tab w:val="clear" w:pos="1584"/>
        <w:tab w:val="clear" w:pos="1800"/>
        <w:tab w:val="clear" w:pos="2340"/>
        <w:tab w:val="clear" w:pos="4320"/>
      </w:tabs>
      <w:rPr>
        <w:rStyle w:val="PageNumber"/>
      </w:rPr>
    </w:pPr>
  </w:p>
  <w:p w14:paraId="70533AA6" w14:textId="77777777" w:rsidR="000B39B9" w:rsidRDefault="000B39B9">
    <w:pPr>
      <w:pStyle w:val="Footer"/>
      <w:tabs>
        <w:tab w:val="clear" w:pos="1584"/>
        <w:tab w:val="clear" w:pos="1800"/>
        <w:tab w:val="clear" w:pos="2340"/>
        <w:tab w:val="clear" w:pos="4320"/>
      </w:tabs>
      <w:rPr>
        <w:rStyle w:val="PageNumber"/>
      </w:rPr>
    </w:pPr>
  </w:p>
  <w:p w14:paraId="43FDDA61" w14:textId="0E2AB649" w:rsidR="000B39B9" w:rsidRDefault="000B39B9">
    <w:pPr>
      <w:pStyle w:val="Footer"/>
      <w:tabs>
        <w:tab w:val="clear" w:pos="1584"/>
        <w:tab w:val="clear" w:pos="1800"/>
        <w:tab w:val="clear" w:pos="2340"/>
        <w:tab w:val="clear" w:pos="4320"/>
      </w:tabs>
    </w:pPr>
    <w:r>
      <w:rPr>
        <w:rStyle w:val="PageNumber"/>
        <w:b/>
      </w:rPr>
      <w:tab/>
    </w:r>
    <w:r>
      <w:rPr>
        <w:rStyle w:val="PageNumber"/>
        <w:caps/>
      </w:rPr>
      <w:t>Les Associés de recherche EKOS</w:t>
    </w:r>
    <w:r>
      <w:rPr>
        <w:rStyle w:val="PageNumber"/>
      </w:rPr>
      <w:t xml:space="preserve">, 2021 </w:t>
    </w:r>
    <w:r>
      <w:rPr>
        <w:rStyle w:val="PageNumber"/>
        <w:b/>
      </w:rPr>
      <w:t xml:space="preserve">• </w:t>
    </w:r>
    <w:r>
      <w:rPr>
        <w:rStyle w:val="PageNumber"/>
        <w:b/>
      </w:rPr>
      <w:fldChar w:fldCharType="begin"/>
    </w:r>
    <w:r>
      <w:rPr>
        <w:rStyle w:val="PageNumber"/>
        <w:b/>
      </w:rPr>
      <w:instrText xml:space="preserve"> PAGE </w:instrText>
    </w:r>
    <w:r>
      <w:rPr>
        <w:rStyle w:val="PageNumber"/>
        <w:b/>
      </w:rPr>
      <w:fldChar w:fldCharType="separate"/>
    </w:r>
    <w:r w:rsidR="003C1BB8">
      <w:rPr>
        <w:rStyle w:val="PageNumber"/>
        <w:b/>
        <w:noProof/>
      </w:rPr>
      <w:t>15</w:t>
    </w:r>
    <w:r>
      <w:rPr>
        <w:rStyle w:val="PageNumber"/>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F0C8F" w14:textId="77777777" w:rsidR="000B39B9" w:rsidRDefault="000B39B9">
    <w:pPr>
      <w:pStyle w:val="Footer"/>
      <w:rPr>
        <w:sz w:val="1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B4AA7" w14:textId="2F759073" w:rsidR="000B39B9" w:rsidRDefault="000B39B9">
    <w:pPr>
      <w:pStyle w:val="Footer"/>
    </w:pPr>
    <w:r>
      <w:t>EKOS Research Associates Inc. 2021</w:t>
    </w:r>
    <w:r>
      <w:tab/>
    </w:r>
    <w:r>
      <w:tab/>
    </w:r>
    <w:r>
      <w:rPr>
        <w:rStyle w:val="PageNumber"/>
      </w:rPr>
      <w:fldChar w:fldCharType="begin"/>
    </w:r>
    <w:r>
      <w:rPr>
        <w:rStyle w:val="PageNumber"/>
      </w:rPr>
      <w:instrText xml:space="preserve"> PAGE </w:instrText>
    </w:r>
    <w:r>
      <w:rPr>
        <w:rStyle w:val="PageNumber"/>
      </w:rPr>
      <w:fldChar w:fldCharType="separate"/>
    </w:r>
    <w:r w:rsidR="003C1BB8">
      <w:rPr>
        <w:rStyle w:val="PageNumber"/>
        <w:noProof/>
      </w:rPr>
      <w:t>23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E2BB9" w14:textId="77777777" w:rsidR="004B359C" w:rsidRDefault="004B359C">
      <w:r>
        <w:t xml:space="preserve">         </w:t>
      </w:r>
      <w:r>
        <w:separator/>
      </w:r>
    </w:p>
  </w:footnote>
  <w:footnote w:type="continuationSeparator" w:id="0">
    <w:p w14:paraId="36D63F4B" w14:textId="77777777" w:rsidR="004B359C" w:rsidRDefault="004B35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FCCDC" w14:textId="77777777" w:rsidR="000B39B9" w:rsidRDefault="000B39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35C87" w14:textId="77777777" w:rsidR="000B39B9" w:rsidRDefault="000B39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656A4" w14:textId="77777777" w:rsidR="000B39B9" w:rsidRDefault="000B39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8510" w14:textId="77777777" w:rsidR="000B39B9" w:rsidRDefault="000B39B9">
    <w:pPr>
      <w:pStyle w:val="Header"/>
    </w:pPr>
    <w:r>
      <w:t>02421 - Canadian Attitudes Towards International Trade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DBAAC16E"/>
    <w:lvl w:ilvl="0">
      <w:start w:val="1"/>
      <w:numFmt w:val="decimal"/>
      <w:pStyle w:val="Heading1"/>
      <w:lvlText w:val="%1."/>
      <w:lvlJc w:val="left"/>
      <w:pPr>
        <w:tabs>
          <w:tab w:val="num" w:pos="1077"/>
        </w:tabs>
        <w:ind w:left="1077" w:hanging="1077"/>
      </w:pPr>
      <w:rPr>
        <w:rFonts w:cs="Times New Roman" w:hint="default"/>
        <w:b w:val="0"/>
        <w:i w:val="0"/>
        <w:sz w:val="72"/>
      </w:rPr>
    </w:lvl>
    <w:lvl w:ilvl="1">
      <w:start w:val="1"/>
      <w:numFmt w:val="decimal"/>
      <w:pStyle w:val="Heading2"/>
      <w:lvlText w:val="%1.%2"/>
      <w:lvlJc w:val="left"/>
      <w:pPr>
        <w:tabs>
          <w:tab w:val="num" w:pos="1077"/>
        </w:tabs>
        <w:ind w:left="1077" w:hanging="1077"/>
      </w:pPr>
      <w:rPr>
        <w:rFonts w:cs="Times New Roman" w:hint="default"/>
        <w:b w:val="0"/>
        <w:i w:val="0"/>
        <w:sz w:val="44"/>
      </w:rPr>
    </w:lvl>
    <w:lvl w:ilvl="2">
      <w:start w:val="1"/>
      <w:numFmt w:val="decimal"/>
      <w:pStyle w:val="Heading3"/>
      <w:lvlText w:val="%1.%2.%3"/>
      <w:lvlJc w:val="left"/>
      <w:pPr>
        <w:tabs>
          <w:tab w:val="num" w:pos="2098"/>
        </w:tabs>
        <w:ind w:left="2098" w:hanging="1018"/>
      </w:pPr>
      <w:rPr>
        <w:rFonts w:ascii="Times New Roman" w:hAnsi="Times New Roman" w:cs="Times New Roman" w:hint="default"/>
        <w:b w:val="0"/>
        <w:bCs w:val="0"/>
        <w:i w:val="0"/>
        <w:iCs w:val="0"/>
        <w:caps w:val="0"/>
        <w:smallCaps w:val="0"/>
        <w:strike w:val="0"/>
        <w:dstrike w:val="0"/>
        <w:vanish w:val="0"/>
        <w:color w:val="1465A2"/>
        <w:spacing w:val="0"/>
        <w:w w:val="100"/>
        <w:kern w:val="0"/>
        <w:position w:val="0"/>
        <w:sz w:val="36"/>
        <w:szCs w:val="36"/>
        <w:u w:val="none" w:color="000000"/>
        <w:vertAlign w:val="baseline"/>
      </w:rPr>
    </w:lvl>
    <w:lvl w:ilvl="3">
      <w:start w:val="1"/>
      <w:numFmt w:val="lowerRoman"/>
      <w:lvlText w:val="%4)"/>
      <w:lvlJc w:val="left"/>
      <w:pPr>
        <w:tabs>
          <w:tab w:val="num" w:pos="90"/>
        </w:tabs>
        <w:ind w:left="2250" w:hanging="720"/>
      </w:pPr>
      <w:rPr>
        <w:rFonts w:ascii="Arial" w:hAnsi="Arial" w:cs="Times New Roman" w:hint="default"/>
        <w:b/>
        <w:i/>
        <w:sz w:val="24"/>
      </w:rPr>
    </w:lvl>
    <w:lvl w:ilvl="4">
      <w:start w:val="1"/>
      <w:numFmt w:val="decimal"/>
      <w:lvlText w:val="%5."/>
      <w:lvlJc w:val="left"/>
      <w:pPr>
        <w:tabs>
          <w:tab w:val="num" w:pos="90"/>
        </w:tabs>
        <w:ind w:left="2970" w:hanging="720"/>
      </w:pPr>
      <w:rPr>
        <w:rFonts w:ascii="Arial" w:hAnsi="Arial" w:cs="Times New Roman" w:hint="default"/>
        <w:b w:val="0"/>
        <w:i/>
        <w:sz w:val="22"/>
      </w:rPr>
    </w:lvl>
    <w:lvl w:ilvl="5">
      <w:start w:val="1"/>
      <w:numFmt w:val="decimal"/>
      <w:lvlText w:val="%5..%6"/>
      <w:lvlJc w:val="left"/>
      <w:pPr>
        <w:tabs>
          <w:tab w:val="num" w:pos="90"/>
        </w:tabs>
        <w:ind w:left="90"/>
      </w:pPr>
      <w:rPr>
        <w:rFonts w:cs="Times New Roman" w:hint="default"/>
      </w:rPr>
    </w:lvl>
    <w:lvl w:ilvl="6">
      <w:start w:val="1"/>
      <w:numFmt w:val="decimal"/>
      <w:lvlText w:val="%5..%6.%7"/>
      <w:lvlJc w:val="left"/>
      <w:pPr>
        <w:tabs>
          <w:tab w:val="num" w:pos="90"/>
        </w:tabs>
        <w:ind w:left="90"/>
      </w:pPr>
      <w:rPr>
        <w:rFonts w:cs="Times New Roman" w:hint="default"/>
      </w:rPr>
    </w:lvl>
    <w:lvl w:ilvl="7">
      <w:start w:val="1"/>
      <w:numFmt w:val="decimal"/>
      <w:lvlText w:val="%5..%6.%7.%8"/>
      <w:lvlJc w:val="left"/>
      <w:pPr>
        <w:tabs>
          <w:tab w:val="num" w:pos="90"/>
        </w:tabs>
        <w:ind w:left="90"/>
      </w:pPr>
      <w:rPr>
        <w:rFonts w:cs="Times New Roman" w:hint="default"/>
      </w:rPr>
    </w:lvl>
    <w:lvl w:ilvl="8">
      <w:start w:val="1"/>
      <w:numFmt w:val="decimal"/>
      <w:lvlText w:val="%5..%6.%7.%8.%9"/>
      <w:lvlJc w:val="left"/>
      <w:pPr>
        <w:tabs>
          <w:tab w:val="num" w:pos="90"/>
        </w:tabs>
        <w:ind w:left="90"/>
      </w:pPr>
      <w:rPr>
        <w:rFonts w:cs="Times New Roman" w:hint="default"/>
      </w:rPr>
    </w:lvl>
  </w:abstractNum>
  <w:abstractNum w:abstractNumId="1" w15:restartNumberingAfterBreak="0">
    <w:nsid w:val="04944C15"/>
    <w:multiLevelType w:val="multilevel"/>
    <w:tmpl w:val="D2A8F3E2"/>
    <w:lvl w:ilvl="0">
      <w:start w:val="1"/>
      <w:numFmt w:val="decimal"/>
      <w:lvlText w:val="%1.0"/>
      <w:lvlJc w:val="left"/>
      <w:pPr>
        <w:tabs>
          <w:tab w:val="num" w:pos="2205"/>
        </w:tabs>
        <w:ind w:left="2205" w:hanging="765"/>
      </w:pPr>
      <w:rPr>
        <w:rFonts w:cs="Times New Roman" w:hint="default"/>
      </w:rPr>
    </w:lvl>
    <w:lvl w:ilvl="1">
      <w:start w:val="1"/>
      <w:numFmt w:val="decimal"/>
      <w:lvlText w:val="%1.%2"/>
      <w:lvlJc w:val="left"/>
      <w:pPr>
        <w:tabs>
          <w:tab w:val="num" w:pos="2925"/>
        </w:tabs>
        <w:ind w:left="2925" w:hanging="765"/>
      </w:pPr>
      <w:rPr>
        <w:rFonts w:cs="Times New Roman" w:hint="default"/>
      </w:rPr>
    </w:lvl>
    <w:lvl w:ilvl="2">
      <w:start w:val="1"/>
      <w:numFmt w:val="decimal"/>
      <w:lvlText w:val="%1.%2.%3"/>
      <w:lvlJc w:val="left"/>
      <w:pPr>
        <w:tabs>
          <w:tab w:val="num" w:pos="3645"/>
        </w:tabs>
        <w:ind w:left="3645" w:hanging="765"/>
      </w:pPr>
      <w:rPr>
        <w:rFonts w:cs="Times New Roman" w:hint="default"/>
      </w:rPr>
    </w:lvl>
    <w:lvl w:ilvl="3">
      <w:start w:val="1"/>
      <w:numFmt w:val="decimal"/>
      <w:lvlText w:val="%1.%2.%3.%4"/>
      <w:lvlJc w:val="left"/>
      <w:pPr>
        <w:tabs>
          <w:tab w:val="num" w:pos="4365"/>
        </w:tabs>
        <w:ind w:left="4365" w:hanging="765"/>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120"/>
        </w:tabs>
        <w:ind w:left="6120" w:hanging="1080"/>
      </w:pPr>
      <w:rPr>
        <w:rFonts w:cs="Times New Roman" w:hint="default"/>
      </w:rPr>
    </w:lvl>
    <w:lvl w:ilvl="6">
      <w:start w:val="1"/>
      <w:numFmt w:val="decimal"/>
      <w:lvlText w:val="%1.%2.%3.%4.%5.%6.%7"/>
      <w:lvlJc w:val="left"/>
      <w:pPr>
        <w:tabs>
          <w:tab w:val="num" w:pos="7200"/>
        </w:tabs>
        <w:ind w:left="7200" w:hanging="1440"/>
      </w:pPr>
      <w:rPr>
        <w:rFonts w:cs="Times New Roman" w:hint="default"/>
      </w:rPr>
    </w:lvl>
    <w:lvl w:ilvl="7">
      <w:start w:val="1"/>
      <w:numFmt w:val="decimal"/>
      <w:lvlText w:val="%1.%2.%3.%4.%5.%6.%7.%8"/>
      <w:lvlJc w:val="left"/>
      <w:pPr>
        <w:tabs>
          <w:tab w:val="num" w:pos="7920"/>
        </w:tabs>
        <w:ind w:left="7920" w:hanging="1440"/>
      </w:pPr>
      <w:rPr>
        <w:rFonts w:cs="Times New Roman" w:hint="default"/>
      </w:rPr>
    </w:lvl>
    <w:lvl w:ilvl="8">
      <w:start w:val="1"/>
      <w:numFmt w:val="decimal"/>
      <w:pStyle w:val="Heading9"/>
      <w:lvlText w:val="%1.%2.%3.%4.%5.%6.%7.%8.%9"/>
      <w:lvlJc w:val="left"/>
      <w:pPr>
        <w:tabs>
          <w:tab w:val="num" w:pos="9000"/>
        </w:tabs>
        <w:ind w:left="9000" w:hanging="1800"/>
      </w:pPr>
      <w:rPr>
        <w:rFonts w:cs="Times New Roman" w:hint="default"/>
      </w:rPr>
    </w:lvl>
  </w:abstractNum>
  <w:abstractNum w:abstractNumId="2" w15:restartNumberingAfterBreak="0">
    <w:nsid w:val="071022B9"/>
    <w:multiLevelType w:val="hybridMultilevel"/>
    <w:tmpl w:val="825689C0"/>
    <w:lvl w:ilvl="0" w:tplc="E65A88BC">
      <w:start w:val="1"/>
      <w:numFmt w:val="bullet"/>
      <w:pStyle w:val="g-bul3"/>
      <w:lvlText w:val="¤"/>
      <w:lvlJc w:val="left"/>
      <w:pPr>
        <w:tabs>
          <w:tab w:val="num" w:pos="7200"/>
        </w:tabs>
        <w:ind w:left="7200" w:hanging="360"/>
      </w:pPr>
      <w:rPr>
        <w:rFonts w:ascii="Trebuchet MS" w:hAnsi="Trebuchet MS" w:hint="default"/>
        <w:b w:val="0"/>
        <w:i w:val="0"/>
        <w:sz w:val="22"/>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190A472E"/>
    <w:multiLevelType w:val="hybridMultilevel"/>
    <w:tmpl w:val="C2942008"/>
    <w:lvl w:ilvl="0" w:tplc="783E3CD6">
      <w:start w:val="1"/>
      <w:numFmt w:val="bullet"/>
      <w:lvlText w:val="»"/>
      <w:lvlJc w:val="left"/>
      <w:pPr>
        <w:tabs>
          <w:tab w:val="num" w:pos="1080"/>
        </w:tabs>
        <w:ind w:left="1080" w:hanging="360"/>
      </w:pPr>
      <w:rPr>
        <w:rFonts w:ascii="Frutiger 45" w:hAnsi="Frutiger 45"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pStyle w:val="Heading7"/>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C079E0"/>
    <w:multiLevelType w:val="hybridMultilevel"/>
    <w:tmpl w:val="C240BBDA"/>
    <w:lvl w:ilvl="0" w:tplc="D5FEEDCE">
      <w:start w:val="1"/>
      <w:numFmt w:val="bullet"/>
      <w:lvlText w:val="›"/>
      <w:lvlJc w:val="left"/>
      <w:pPr>
        <w:tabs>
          <w:tab w:val="num" w:pos="1800"/>
        </w:tabs>
        <w:ind w:left="1800" w:hanging="360"/>
      </w:pPr>
      <w:rPr>
        <w:rFonts w:ascii="Arial Narrow" w:hAnsi="Arial Narrow" w:hint="default"/>
        <w:b/>
        <w:i w:val="0"/>
        <w:color w:val="auto"/>
        <w:sz w:val="24"/>
      </w:rPr>
    </w:lvl>
    <w:lvl w:ilvl="1" w:tplc="3176CDC0">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896590"/>
    <w:multiLevelType w:val="hybridMultilevel"/>
    <w:tmpl w:val="FB70B066"/>
    <w:lvl w:ilvl="0" w:tplc="E676DBAC">
      <w:start w:val="1"/>
      <w:numFmt w:val="bullet"/>
      <w:pStyle w:val="Highl-2"/>
      <w:lvlText w:val="◊"/>
      <w:lvlJc w:val="left"/>
      <w:pPr>
        <w:tabs>
          <w:tab w:val="num" w:pos="1800"/>
        </w:tabs>
        <w:ind w:left="1800" w:hanging="360"/>
      </w:pPr>
      <w:rPr>
        <w:rFonts w:ascii="Trebuchet MS" w:hAnsi="Trebuchet MS" w:hint="default"/>
        <w:b/>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6422A8"/>
    <w:multiLevelType w:val="hybridMultilevel"/>
    <w:tmpl w:val="38C65B06"/>
    <w:lvl w:ilvl="0" w:tplc="890AD11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pStyle w:val="Heading5"/>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005A44"/>
    <w:multiLevelType w:val="hybridMultilevel"/>
    <w:tmpl w:val="C576C480"/>
    <w:lvl w:ilvl="0" w:tplc="F4608744">
      <w:start w:val="1"/>
      <w:numFmt w:val="bullet"/>
      <w:lvlText w:val="»"/>
      <w:lvlJc w:val="left"/>
      <w:pPr>
        <w:tabs>
          <w:tab w:val="num" w:pos="3463"/>
        </w:tabs>
        <w:ind w:left="3463" w:hanging="360"/>
      </w:pPr>
      <w:rPr>
        <w:rFonts w:ascii="Lucida Console" w:hAnsi="Lucida Console" w:hint="default"/>
      </w:rPr>
    </w:lvl>
    <w:lvl w:ilvl="1" w:tplc="04090003">
      <w:start w:val="1"/>
      <w:numFmt w:val="bullet"/>
      <w:lvlText w:val="o"/>
      <w:lvlJc w:val="left"/>
      <w:pPr>
        <w:tabs>
          <w:tab w:val="num" w:pos="3456"/>
        </w:tabs>
        <w:ind w:left="3456" w:hanging="360"/>
      </w:pPr>
      <w:rPr>
        <w:rFonts w:ascii="Courier New" w:hAnsi="Courier New" w:hint="default"/>
      </w:rPr>
    </w:lvl>
    <w:lvl w:ilvl="2" w:tplc="04090005" w:tentative="1">
      <w:start w:val="1"/>
      <w:numFmt w:val="bullet"/>
      <w:lvlText w:val=""/>
      <w:lvlJc w:val="left"/>
      <w:pPr>
        <w:tabs>
          <w:tab w:val="num" w:pos="4176"/>
        </w:tabs>
        <w:ind w:left="4176" w:hanging="360"/>
      </w:pPr>
      <w:rPr>
        <w:rFonts w:ascii="Wingdings" w:hAnsi="Wingdings" w:hint="default"/>
      </w:rPr>
    </w:lvl>
    <w:lvl w:ilvl="3" w:tplc="04090001" w:tentative="1">
      <w:start w:val="1"/>
      <w:numFmt w:val="bullet"/>
      <w:lvlText w:val=""/>
      <w:lvlJc w:val="left"/>
      <w:pPr>
        <w:tabs>
          <w:tab w:val="num" w:pos="4896"/>
        </w:tabs>
        <w:ind w:left="4896" w:hanging="360"/>
      </w:pPr>
      <w:rPr>
        <w:rFonts w:ascii="Symbol" w:hAnsi="Symbol" w:hint="default"/>
      </w:rPr>
    </w:lvl>
    <w:lvl w:ilvl="4" w:tplc="04090003" w:tentative="1">
      <w:start w:val="1"/>
      <w:numFmt w:val="bullet"/>
      <w:lvlText w:val="o"/>
      <w:lvlJc w:val="left"/>
      <w:pPr>
        <w:tabs>
          <w:tab w:val="num" w:pos="5616"/>
        </w:tabs>
        <w:ind w:left="5616" w:hanging="360"/>
      </w:pPr>
      <w:rPr>
        <w:rFonts w:ascii="Courier New" w:hAnsi="Courier New" w:hint="default"/>
      </w:rPr>
    </w:lvl>
    <w:lvl w:ilvl="5" w:tplc="04090005">
      <w:start w:val="1"/>
      <w:numFmt w:val="bullet"/>
      <w:pStyle w:val="Heading6"/>
      <w:lvlText w:val=""/>
      <w:lvlJc w:val="left"/>
      <w:pPr>
        <w:tabs>
          <w:tab w:val="num" w:pos="6336"/>
        </w:tabs>
        <w:ind w:left="6336" w:hanging="360"/>
      </w:pPr>
      <w:rPr>
        <w:rFonts w:ascii="Wingdings" w:hAnsi="Wingdings" w:hint="default"/>
      </w:rPr>
    </w:lvl>
    <w:lvl w:ilvl="6" w:tplc="04090001" w:tentative="1">
      <w:start w:val="1"/>
      <w:numFmt w:val="bullet"/>
      <w:lvlText w:val=""/>
      <w:lvlJc w:val="left"/>
      <w:pPr>
        <w:tabs>
          <w:tab w:val="num" w:pos="7056"/>
        </w:tabs>
        <w:ind w:left="7056" w:hanging="360"/>
      </w:pPr>
      <w:rPr>
        <w:rFonts w:ascii="Symbol" w:hAnsi="Symbol" w:hint="default"/>
      </w:rPr>
    </w:lvl>
    <w:lvl w:ilvl="7" w:tplc="04090003" w:tentative="1">
      <w:start w:val="1"/>
      <w:numFmt w:val="bullet"/>
      <w:lvlText w:val="o"/>
      <w:lvlJc w:val="left"/>
      <w:pPr>
        <w:tabs>
          <w:tab w:val="num" w:pos="7776"/>
        </w:tabs>
        <w:ind w:left="7776" w:hanging="360"/>
      </w:pPr>
      <w:rPr>
        <w:rFonts w:ascii="Courier New" w:hAnsi="Courier New" w:hint="default"/>
      </w:rPr>
    </w:lvl>
    <w:lvl w:ilvl="8" w:tplc="04090005" w:tentative="1">
      <w:start w:val="1"/>
      <w:numFmt w:val="bullet"/>
      <w:lvlText w:val=""/>
      <w:lvlJc w:val="left"/>
      <w:pPr>
        <w:tabs>
          <w:tab w:val="num" w:pos="8496"/>
        </w:tabs>
        <w:ind w:left="8496" w:hanging="360"/>
      </w:pPr>
      <w:rPr>
        <w:rFonts w:ascii="Wingdings" w:hAnsi="Wingdings" w:hint="default"/>
      </w:rPr>
    </w:lvl>
  </w:abstractNum>
  <w:abstractNum w:abstractNumId="8" w15:restartNumberingAfterBreak="0">
    <w:nsid w:val="3E0932E3"/>
    <w:multiLevelType w:val="hybridMultilevel"/>
    <w:tmpl w:val="6AACADFC"/>
    <w:lvl w:ilvl="0" w:tplc="FC8068DE">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start w:val="1"/>
      <w:numFmt w:val="lowerLetter"/>
      <w:pStyle w:val="Heading8"/>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9" w15:restartNumberingAfterBreak="0">
    <w:nsid w:val="419E095B"/>
    <w:multiLevelType w:val="hybridMultilevel"/>
    <w:tmpl w:val="DEAAA8BA"/>
    <w:lvl w:ilvl="0" w:tplc="91E0B6F6">
      <w:start w:val="1"/>
      <w:numFmt w:val="bullet"/>
      <w:pStyle w:val="Highl-3"/>
      <w:lvlText w:val="¤"/>
      <w:lvlJc w:val="left"/>
      <w:pPr>
        <w:tabs>
          <w:tab w:val="num" w:pos="1800"/>
        </w:tabs>
        <w:ind w:left="1800" w:hanging="360"/>
      </w:pPr>
      <w:rPr>
        <w:rFonts w:ascii="Trebuchet MS" w:hAnsi="Trebuchet M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0F3AB0"/>
    <w:multiLevelType w:val="hybridMultilevel"/>
    <w:tmpl w:val="69F8BC8E"/>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1" w15:restartNumberingAfterBreak="0">
    <w:nsid w:val="579235DC"/>
    <w:multiLevelType w:val="hybridMultilevel"/>
    <w:tmpl w:val="3AAC216A"/>
    <w:lvl w:ilvl="0" w:tplc="04661E9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3F5C83"/>
    <w:multiLevelType w:val="hybridMultilevel"/>
    <w:tmpl w:val="AC1C3F66"/>
    <w:lvl w:ilvl="0" w:tplc="A6F6B272">
      <w:start w:val="1"/>
      <w:numFmt w:val="bullet"/>
      <w:pStyle w:val="Highl-1"/>
      <w:lvlText w:val="›"/>
      <w:lvlJc w:val="left"/>
      <w:pPr>
        <w:tabs>
          <w:tab w:val="num" w:pos="540"/>
        </w:tabs>
        <w:ind w:left="468" w:hanging="288"/>
      </w:pPr>
      <w:rPr>
        <w:rFonts w:ascii="Trebuchet MS" w:hAnsi="Trebuchet MS" w:hint="default"/>
        <w:b/>
        <w:i w:val="0"/>
        <w:color w:val="auto"/>
        <w:sz w:val="4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6072A4D"/>
    <w:multiLevelType w:val="hybridMultilevel"/>
    <w:tmpl w:val="89A2A7C6"/>
    <w:lvl w:ilvl="0" w:tplc="D5FEEDCE">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046FE5"/>
    <w:multiLevelType w:val="hybridMultilevel"/>
    <w:tmpl w:val="4364B454"/>
    <w:lvl w:ilvl="0" w:tplc="78664112">
      <w:start w:val="1"/>
      <w:numFmt w:val="bullet"/>
      <w:pStyle w:val="g-bul2"/>
      <w:lvlText w:val="◊"/>
      <w:lvlJc w:val="left"/>
      <w:pPr>
        <w:tabs>
          <w:tab w:val="num" w:pos="5040"/>
        </w:tabs>
        <w:ind w:left="5040" w:hanging="360"/>
      </w:pPr>
      <w:rPr>
        <w:rFonts w:ascii="Trebuchet MS" w:hAnsi="Trebuchet M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3"/>
  </w:num>
  <w:num w:numId="4">
    <w:abstractNumId w:val="8"/>
  </w:num>
  <w:num w:numId="5">
    <w:abstractNumId w:val="1"/>
  </w:num>
  <w:num w:numId="6">
    <w:abstractNumId w:val="0"/>
  </w:num>
  <w:num w:numId="7">
    <w:abstractNumId w:val="9"/>
  </w:num>
  <w:num w:numId="8">
    <w:abstractNumId w:val="12"/>
  </w:num>
  <w:num w:numId="9">
    <w:abstractNumId w:val="5"/>
  </w:num>
  <w:num w:numId="10">
    <w:abstractNumId w:val="13"/>
  </w:num>
  <w:num w:numId="11">
    <w:abstractNumId w:val="4"/>
  </w:num>
  <w:num w:numId="12">
    <w:abstractNumId w:val="11"/>
  </w:num>
  <w:num w:numId="13">
    <w:abstractNumId w:val="14"/>
  </w:num>
  <w:num w:numId="14">
    <w:abstractNumId w:val="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EA5"/>
    <w:rsid w:val="0000148E"/>
    <w:rsid w:val="00003776"/>
    <w:rsid w:val="00004C49"/>
    <w:rsid w:val="00006FDA"/>
    <w:rsid w:val="000071A8"/>
    <w:rsid w:val="0001170D"/>
    <w:rsid w:val="000131FF"/>
    <w:rsid w:val="000140BA"/>
    <w:rsid w:val="000144F4"/>
    <w:rsid w:val="00015EEC"/>
    <w:rsid w:val="00015F2D"/>
    <w:rsid w:val="00020A54"/>
    <w:rsid w:val="0002100F"/>
    <w:rsid w:val="0002203C"/>
    <w:rsid w:val="00023134"/>
    <w:rsid w:val="00023540"/>
    <w:rsid w:val="000240C9"/>
    <w:rsid w:val="0002476A"/>
    <w:rsid w:val="000263C3"/>
    <w:rsid w:val="00026A37"/>
    <w:rsid w:val="000304D5"/>
    <w:rsid w:val="000310E4"/>
    <w:rsid w:val="00032AC4"/>
    <w:rsid w:val="00033242"/>
    <w:rsid w:val="00034BD7"/>
    <w:rsid w:val="00035E7E"/>
    <w:rsid w:val="00035FDB"/>
    <w:rsid w:val="00037BAF"/>
    <w:rsid w:val="00041E9B"/>
    <w:rsid w:val="0004235F"/>
    <w:rsid w:val="00042680"/>
    <w:rsid w:val="000433F0"/>
    <w:rsid w:val="0004377F"/>
    <w:rsid w:val="00043A84"/>
    <w:rsid w:val="00043C48"/>
    <w:rsid w:val="0004465F"/>
    <w:rsid w:val="000457CD"/>
    <w:rsid w:val="00046132"/>
    <w:rsid w:val="00047720"/>
    <w:rsid w:val="000501C2"/>
    <w:rsid w:val="00050E4C"/>
    <w:rsid w:val="00051212"/>
    <w:rsid w:val="0005147E"/>
    <w:rsid w:val="0005228B"/>
    <w:rsid w:val="000523CB"/>
    <w:rsid w:val="000529AC"/>
    <w:rsid w:val="000531F2"/>
    <w:rsid w:val="000535E4"/>
    <w:rsid w:val="00054483"/>
    <w:rsid w:val="00055716"/>
    <w:rsid w:val="000563C7"/>
    <w:rsid w:val="00056564"/>
    <w:rsid w:val="00056774"/>
    <w:rsid w:val="000569ED"/>
    <w:rsid w:val="00057A1A"/>
    <w:rsid w:val="00060B99"/>
    <w:rsid w:val="00061139"/>
    <w:rsid w:val="00062608"/>
    <w:rsid w:val="0006283D"/>
    <w:rsid w:val="00064F0F"/>
    <w:rsid w:val="00064FB5"/>
    <w:rsid w:val="00065EFD"/>
    <w:rsid w:val="0006603A"/>
    <w:rsid w:val="00070852"/>
    <w:rsid w:val="0007240C"/>
    <w:rsid w:val="00073583"/>
    <w:rsid w:val="00074D1F"/>
    <w:rsid w:val="00074FE6"/>
    <w:rsid w:val="000757F1"/>
    <w:rsid w:val="00077E1F"/>
    <w:rsid w:val="00082ACB"/>
    <w:rsid w:val="000837EF"/>
    <w:rsid w:val="000842EA"/>
    <w:rsid w:val="00084CCC"/>
    <w:rsid w:val="00085518"/>
    <w:rsid w:val="00085859"/>
    <w:rsid w:val="00085ACC"/>
    <w:rsid w:val="00085E1B"/>
    <w:rsid w:val="00086C91"/>
    <w:rsid w:val="0009045F"/>
    <w:rsid w:val="000911E0"/>
    <w:rsid w:val="00091268"/>
    <w:rsid w:val="00092903"/>
    <w:rsid w:val="00092CC7"/>
    <w:rsid w:val="000930B7"/>
    <w:rsid w:val="0009323D"/>
    <w:rsid w:val="000932EF"/>
    <w:rsid w:val="000938C5"/>
    <w:rsid w:val="00093B57"/>
    <w:rsid w:val="00094057"/>
    <w:rsid w:val="000953B0"/>
    <w:rsid w:val="00097CFB"/>
    <w:rsid w:val="00097DCF"/>
    <w:rsid w:val="000A070E"/>
    <w:rsid w:val="000A09B6"/>
    <w:rsid w:val="000A1724"/>
    <w:rsid w:val="000A19CA"/>
    <w:rsid w:val="000A2251"/>
    <w:rsid w:val="000A5109"/>
    <w:rsid w:val="000A5D88"/>
    <w:rsid w:val="000A62D9"/>
    <w:rsid w:val="000A6EE3"/>
    <w:rsid w:val="000A79EF"/>
    <w:rsid w:val="000B1B50"/>
    <w:rsid w:val="000B39B9"/>
    <w:rsid w:val="000B4266"/>
    <w:rsid w:val="000B43F0"/>
    <w:rsid w:val="000B4A42"/>
    <w:rsid w:val="000B4DD5"/>
    <w:rsid w:val="000C0AC9"/>
    <w:rsid w:val="000C278F"/>
    <w:rsid w:val="000C2D81"/>
    <w:rsid w:val="000C3547"/>
    <w:rsid w:val="000C3928"/>
    <w:rsid w:val="000C64E2"/>
    <w:rsid w:val="000C6EAE"/>
    <w:rsid w:val="000C7ED0"/>
    <w:rsid w:val="000D00A2"/>
    <w:rsid w:val="000D00B5"/>
    <w:rsid w:val="000D14CB"/>
    <w:rsid w:val="000D28FF"/>
    <w:rsid w:val="000D2C91"/>
    <w:rsid w:val="000D4C1E"/>
    <w:rsid w:val="000D680A"/>
    <w:rsid w:val="000E0A01"/>
    <w:rsid w:val="000E1AC5"/>
    <w:rsid w:val="000E1BE4"/>
    <w:rsid w:val="000E37CE"/>
    <w:rsid w:val="000E3BAB"/>
    <w:rsid w:val="000E452D"/>
    <w:rsid w:val="000E65D1"/>
    <w:rsid w:val="000E7126"/>
    <w:rsid w:val="000F0993"/>
    <w:rsid w:val="000F1D6D"/>
    <w:rsid w:val="000F3703"/>
    <w:rsid w:val="000F3804"/>
    <w:rsid w:val="000F46B1"/>
    <w:rsid w:val="000F4991"/>
    <w:rsid w:val="000F4FA3"/>
    <w:rsid w:val="000F62C6"/>
    <w:rsid w:val="000F64E8"/>
    <w:rsid w:val="000F7AEA"/>
    <w:rsid w:val="00100222"/>
    <w:rsid w:val="0010135D"/>
    <w:rsid w:val="001033AD"/>
    <w:rsid w:val="001037D2"/>
    <w:rsid w:val="00104A58"/>
    <w:rsid w:val="0010629A"/>
    <w:rsid w:val="0010776E"/>
    <w:rsid w:val="00110522"/>
    <w:rsid w:val="00112C1F"/>
    <w:rsid w:val="001135D2"/>
    <w:rsid w:val="00116DAD"/>
    <w:rsid w:val="00116F36"/>
    <w:rsid w:val="00121A75"/>
    <w:rsid w:val="00121B7E"/>
    <w:rsid w:val="0012245A"/>
    <w:rsid w:val="00122D3A"/>
    <w:rsid w:val="00123185"/>
    <w:rsid w:val="00124848"/>
    <w:rsid w:val="001278C9"/>
    <w:rsid w:val="00127ECF"/>
    <w:rsid w:val="00130493"/>
    <w:rsid w:val="0013096F"/>
    <w:rsid w:val="00131D97"/>
    <w:rsid w:val="0013454C"/>
    <w:rsid w:val="00134B64"/>
    <w:rsid w:val="00135089"/>
    <w:rsid w:val="001357A6"/>
    <w:rsid w:val="00136C01"/>
    <w:rsid w:val="00136FCB"/>
    <w:rsid w:val="00137EBE"/>
    <w:rsid w:val="001404DC"/>
    <w:rsid w:val="00140C40"/>
    <w:rsid w:val="001436AA"/>
    <w:rsid w:val="00143E89"/>
    <w:rsid w:val="00143FC6"/>
    <w:rsid w:val="001444CB"/>
    <w:rsid w:val="00145CC5"/>
    <w:rsid w:val="001462E9"/>
    <w:rsid w:val="00146ADC"/>
    <w:rsid w:val="00147A61"/>
    <w:rsid w:val="00147E1F"/>
    <w:rsid w:val="00150FDF"/>
    <w:rsid w:val="00152A7F"/>
    <w:rsid w:val="00153437"/>
    <w:rsid w:val="001557A5"/>
    <w:rsid w:val="001558C9"/>
    <w:rsid w:val="001564D3"/>
    <w:rsid w:val="001566C7"/>
    <w:rsid w:val="00156823"/>
    <w:rsid w:val="00156F28"/>
    <w:rsid w:val="00157761"/>
    <w:rsid w:val="00160680"/>
    <w:rsid w:val="00160732"/>
    <w:rsid w:val="00160745"/>
    <w:rsid w:val="0016087D"/>
    <w:rsid w:val="00160DAD"/>
    <w:rsid w:val="00162841"/>
    <w:rsid w:val="00162D12"/>
    <w:rsid w:val="001645F9"/>
    <w:rsid w:val="00165417"/>
    <w:rsid w:val="0016555D"/>
    <w:rsid w:val="00165B61"/>
    <w:rsid w:val="0017299F"/>
    <w:rsid w:val="0017399C"/>
    <w:rsid w:val="0017409B"/>
    <w:rsid w:val="00174561"/>
    <w:rsid w:val="001753D5"/>
    <w:rsid w:val="00177010"/>
    <w:rsid w:val="0017793F"/>
    <w:rsid w:val="001804FE"/>
    <w:rsid w:val="00182A14"/>
    <w:rsid w:val="00182CBB"/>
    <w:rsid w:val="00184C6A"/>
    <w:rsid w:val="00186131"/>
    <w:rsid w:val="001866FE"/>
    <w:rsid w:val="0018772D"/>
    <w:rsid w:val="00190812"/>
    <w:rsid w:val="001908D1"/>
    <w:rsid w:val="00190B62"/>
    <w:rsid w:val="00191EAC"/>
    <w:rsid w:val="00193F2B"/>
    <w:rsid w:val="00195310"/>
    <w:rsid w:val="00195BB4"/>
    <w:rsid w:val="001A0E0D"/>
    <w:rsid w:val="001A1BC6"/>
    <w:rsid w:val="001A3223"/>
    <w:rsid w:val="001A3B16"/>
    <w:rsid w:val="001A5146"/>
    <w:rsid w:val="001A5D0E"/>
    <w:rsid w:val="001A6F3A"/>
    <w:rsid w:val="001B1FCA"/>
    <w:rsid w:val="001B242D"/>
    <w:rsid w:val="001B2BF0"/>
    <w:rsid w:val="001B4378"/>
    <w:rsid w:val="001B442C"/>
    <w:rsid w:val="001B615C"/>
    <w:rsid w:val="001B6BB8"/>
    <w:rsid w:val="001B7966"/>
    <w:rsid w:val="001B7C59"/>
    <w:rsid w:val="001B7DF2"/>
    <w:rsid w:val="001C05F6"/>
    <w:rsid w:val="001C18E0"/>
    <w:rsid w:val="001C249F"/>
    <w:rsid w:val="001C2B21"/>
    <w:rsid w:val="001C308F"/>
    <w:rsid w:val="001C373F"/>
    <w:rsid w:val="001C3A6A"/>
    <w:rsid w:val="001C3E3B"/>
    <w:rsid w:val="001C4694"/>
    <w:rsid w:val="001C4896"/>
    <w:rsid w:val="001C558D"/>
    <w:rsid w:val="001C5C31"/>
    <w:rsid w:val="001C5EC6"/>
    <w:rsid w:val="001C624F"/>
    <w:rsid w:val="001C6E66"/>
    <w:rsid w:val="001C7263"/>
    <w:rsid w:val="001D076D"/>
    <w:rsid w:val="001D0C59"/>
    <w:rsid w:val="001D1B3C"/>
    <w:rsid w:val="001D1C26"/>
    <w:rsid w:val="001D2B00"/>
    <w:rsid w:val="001D331E"/>
    <w:rsid w:val="001D38E6"/>
    <w:rsid w:val="001D4B11"/>
    <w:rsid w:val="001D4F70"/>
    <w:rsid w:val="001D53B3"/>
    <w:rsid w:val="001D602F"/>
    <w:rsid w:val="001D641E"/>
    <w:rsid w:val="001D6F05"/>
    <w:rsid w:val="001E02D1"/>
    <w:rsid w:val="001E213A"/>
    <w:rsid w:val="001E2DD6"/>
    <w:rsid w:val="001E3527"/>
    <w:rsid w:val="001E3540"/>
    <w:rsid w:val="001E36E2"/>
    <w:rsid w:val="001E36FD"/>
    <w:rsid w:val="001E4C2A"/>
    <w:rsid w:val="001E7546"/>
    <w:rsid w:val="001E79AD"/>
    <w:rsid w:val="001F0B3E"/>
    <w:rsid w:val="001F0EB0"/>
    <w:rsid w:val="001F1830"/>
    <w:rsid w:val="001F1D81"/>
    <w:rsid w:val="001F21B2"/>
    <w:rsid w:val="001F22E4"/>
    <w:rsid w:val="001F299D"/>
    <w:rsid w:val="001F2FE0"/>
    <w:rsid w:val="001F3A36"/>
    <w:rsid w:val="001F3D7A"/>
    <w:rsid w:val="001F4DC9"/>
    <w:rsid w:val="001F5380"/>
    <w:rsid w:val="001F544A"/>
    <w:rsid w:val="001F5673"/>
    <w:rsid w:val="001F5EB6"/>
    <w:rsid w:val="001F6410"/>
    <w:rsid w:val="001F6760"/>
    <w:rsid w:val="00200647"/>
    <w:rsid w:val="002013D7"/>
    <w:rsid w:val="00202766"/>
    <w:rsid w:val="002027C9"/>
    <w:rsid w:val="00203B61"/>
    <w:rsid w:val="00204E4C"/>
    <w:rsid w:val="00205890"/>
    <w:rsid w:val="00206AE5"/>
    <w:rsid w:val="002101C5"/>
    <w:rsid w:val="0021060F"/>
    <w:rsid w:val="00213793"/>
    <w:rsid w:val="00213A59"/>
    <w:rsid w:val="00213ED2"/>
    <w:rsid w:val="0021448E"/>
    <w:rsid w:val="00215AE9"/>
    <w:rsid w:val="002168D7"/>
    <w:rsid w:val="00220A45"/>
    <w:rsid w:val="00221387"/>
    <w:rsid w:val="00221AE9"/>
    <w:rsid w:val="00221FB8"/>
    <w:rsid w:val="0022396D"/>
    <w:rsid w:val="00223BC1"/>
    <w:rsid w:val="00225A22"/>
    <w:rsid w:val="00226934"/>
    <w:rsid w:val="00226BBC"/>
    <w:rsid w:val="00226F2E"/>
    <w:rsid w:val="0022765F"/>
    <w:rsid w:val="0023196F"/>
    <w:rsid w:val="00231D24"/>
    <w:rsid w:val="00232554"/>
    <w:rsid w:val="00232586"/>
    <w:rsid w:val="00233B75"/>
    <w:rsid w:val="00233F36"/>
    <w:rsid w:val="002345D5"/>
    <w:rsid w:val="00235032"/>
    <w:rsid w:val="002361D2"/>
    <w:rsid w:val="00237B98"/>
    <w:rsid w:val="00237F28"/>
    <w:rsid w:val="00240873"/>
    <w:rsid w:val="002409CE"/>
    <w:rsid w:val="00241257"/>
    <w:rsid w:val="00241C34"/>
    <w:rsid w:val="00245102"/>
    <w:rsid w:val="002471E0"/>
    <w:rsid w:val="00247964"/>
    <w:rsid w:val="0025062E"/>
    <w:rsid w:val="00250890"/>
    <w:rsid w:val="002508A0"/>
    <w:rsid w:val="00250BE6"/>
    <w:rsid w:val="00254A75"/>
    <w:rsid w:val="00255744"/>
    <w:rsid w:val="002565B6"/>
    <w:rsid w:val="00256E59"/>
    <w:rsid w:val="00257215"/>
    <w:rsid w:val="002604B2"/>
    <w:rsid w:val="00261B98"/>
    <w:rsid w:val="00262F8C"/>
    <w:rsid w:val="00263F04"/>
    <w:rsid w:val="00265801"/>
    <w:rsid w:val="00265FD4"/>
    <w:rsid w:val="0026676A"/>
    <w:rsid w:val="00267417"/>
    <w:rsid w:val="0027078C"/>
    <w:rsid w:val="00271F79"/>
    <w:rsid w:val="00272FF4"/>
    <w:rsid w:val="002734EE"/>
    <w:rsid w:val="002763A8"/>
    <w:rsid w:val="00276779"/>
    <w:rsid w:val="00276B6F"/>
    <w:rsid w:val="00276C3E"/>
    <w:rsid w:val="00276CD6"/>
    <w:rsid w:val="0028107D"/>
    <w:rsid w:val="002830DF"/>
    <w:rsid w:val="002839FE"/>
    <w:rsid w:val="00284525"/>
    <w:rsid w:val="00284D2C"/>
    <w:rsid w:val="002875EA"/>
    <w:rsid w:val="00290114"/>
    <w:rsid w:val="002905F0"/>
    <w:rsid w:val="002906A7"/>
    <w:rsid w:val="00291D75"/>
    <w:rsid w:val="002922AB"/>
    <w:rsid w:val="002928D8"/>
    <w:rsid w:val="00292BFA"/>
    <w:rsid w:val="00292E7D"/>
    <w:rsid w:val="002937A2"/>
    <w:rsid w:val="002959B0"/>
    <w:rsid w:val="002971AA"/>
    <w:rsid w:val="0029730B"/>
    <w:rsid w:val="0029731A"/>
    <w:rsid w:val="002975B5"/>
    <w:rsid w:val="002A23D3"/>
    <w:rsid w:val="002A268E"/>
    <w:rsid w:val="002A3233"/>
    <w:rsid w:val="002A3EAB"/>
    <w:rsid w:val="002A4C0C"/>
    <w:rsid w:val="002A689E"/>
    <w:rsid w:val="002A725A"/>
    <w:rsid w:val="002B0FF6"/>
    <w:rsid w:val="002B11C2"/>
    <w:rsid w:val="002B1699"/>
    <w:rsid w:val="002B195C"/>
    <w:rsid w:val="002B1C49"/>
    <w:rsid w:val="002B3F4B"/>
    <w:rsid w:val="002B4E8D"/>
    <w:rsid w:val="002B54B2"/>
    <w:rsid w:val="002B55C6"/>
    <w:rsid w:val="002B6391"/>
    <w:rsid w:val="002B6E90"/>
    <w:rsid w:val="002C235B"/>
    <w:rsid w:val="002C3529"/>
    <w:rsid w:val="002C49AD"/>
    <w:rsid w:val="002C612C"/>
    <w:rsid w:val="002C6AA8"/>
    <w:rsid w:val="002D1E81"/>
    <w:rsid w:val="002D2093"/>
    <w:rsid w:val="002D252E"/>
    <w:rsid w:val="002D30D6"/>
    <w:rsid w:val="002D3379"/>
    <w:rsid w:val="002D3F90"/>
    <w:rsid w:val="002D4C80"/>
    <w:rsid w:val="002D75AC"/>
    <w:rsid w:val="002D75D2"/>
    <w:rsid w:val="002E020A"/>
    <w:rsid w:val="002E0EC5"/>
    <w:rsid w:val="002E0FB9"/>
    <w:rsid w:val="002E2AD3"/>
    <w:rsid w:val="002E37C0"/>
    <w:rsid w:val="002E5516"/>
    <w:rsid w:val="002E59EF"/>
    <w:rsid w:val="002E5AE2"/>
    <w:rsid w:val="002E6804"/>
    <w:rsid w:val="002E747E"/>
    <w:rsid w:val="002F0944"/>
    <w:rsid w:val="002F2C52"/>
    <w:rsid w:val="002F4872"/>
    <w:rsid w:val="002F4C0D"/>
    <w:rsid w:val="002F4DB9"/>
    <w:rsid w:val="002F69BB"/>
    <w:rsid w:val="0030088D"/>
    <w:rsid w:val="00300DCA"/>
    <w:rsid w:val="00301508"/>
    <w:rsid w:val="003016BE"/>
    <w:rsid w:val="00301EFE"/>
    <w:rsid w:val="00302F33"/>
    <w:rsid w:val="00304154"/>
    <w:rsid w:val="003046C2"/>
    <w:rsid w:val="00305420"/>
    <w:rsid w:val="003056C4"/>
    <w:rsid w:val="00306C16"/>
    <w:rsid w:val="00310B9E"/>
    <w:rsid w:val="00311659"/>
    <w:rsid w:val="00313E6D"/>
    <w:rsid w:val="00314FAC"/>
    <w:rsid w:val="00315015"/>
    <w:rsid w:val="00316BC8"/>
    <w:rsid w:val="003170CE"/>
    <w:rsid w:val="00322997"/>
    <w:rsid w:val="00322CC1"/>
    <w:rsid w:val="00322FA1"/>
    <w:rsid w:val="00323000"/>
    <w:rsid w:val="003243D5"/>
    <w:rsid w:val="0032512A"/>
    <w:rsid w:val="00325175"/>
    <w:rsid w:val="0032636C"/>
    <w:rsid w:val="00327410"/>
    <w:rsid w:val="00327902"/>
    <w:rsid w:val="00327B92"/>
    <w:rsid w:val="00330367"/>
    <w:rsid w:val="00331140"/>
    <w:rsid w:val="00331757"/>
    <w:rsid w:val="00332AE2"/>
    <w:rsid w:val="00333FF3"/>
    <w:rsid w:val="00335804"/>
    <w:rsid w:val="00335B1E"/>
    <w:rsid w:val="00335F17"/>
    <w:rsid w:val="0034058F"/>
    <w:rsid w:val="00342C7C"/>
    <w:rsid w:val="00344791"/>
    <w:rsid w:val="00346052"/>
    <w:rsid w:val="00346F58"/>
    <w:rsid w:val="0034727F"/>
    <w:rsid w:val="003473FF"/>
    <w:rsid w:val="00347C8B"/>
    <w:rsid w:val="00350249"/>
    <w:rsid w:val="00350CB3"/>
    <w:rsid w:val="003520B7"/>
    <w:rsid w:val="0035248D"/>
    <w:rsid w:val="0035271A"/>
    <w:rsid w:val="0035326C"/>
    <w:rsid w:val="003545FE"/>
    <w:rsid w:val="003560D3"/>
    <w:rsid w:val="00356449"/>
    <w:rsid w:val="00360734"/>
    <w:rsid w:val="00362393"/>
    <w:rsid w:val="00363DAE"/>
    <w:rsid w:val="00364231"/>
    <w:rsid w:val="00367FD8"/>
    <w:rsid w:val="003738EF"/>
    <w:rsid w:val="00373DA0"/>
    <w:rsid w:val="00374C0D"/>
    <w:rsid w:val="0037527B"/>
    <w:rsid w:val="0037722C"/>
    <w:rsid w:val="00381054"/>
    <w:rsid w:val="003820E3"/>
    <w:rsid w:val="003829BD"/>
    <w:rsid w:val="00382E87"/>
    <w:rsid w:val="00383327"/>
    <w:rsid w:val="0038466C"/>
    <w:rsid w:val="003859F1"/>
    <w:rsid w:val="00386503"/>
    <w:rsid w:val="003879FB"/>
    <w:rsid w:val="00387C1B"/>
    <w:rsid w:val="00390373"/>
    <w:rsid w:val="00390AD6"/>
    <w:rsid w:val="00393AA1"/>
    <w:rsid w:val="00393BB3"/>
    <w:rsid w:val="00396847"/>
    <w:rsid w:val="003979EE"/>
    <w:rsid w:val="003A0567"/>
    <w:rsid w:val="003A2068"/>
    <w:rsid w:val="003A248D"/>
    <w:rsid w:val="003A3436"/>
    <w:rsid w:val="003A3BDC"/>
    <w:rsid w:val="003A4780"/>
    <w:rsid w:val="003A4AE9"/>
    <w:rsid w:val="003A4C27"/>
    <w:rsid w:val="003A5C2F"/>
    <w:rsid w:val="003A69D7"/>
    <w:rsid w:val="003A749C"/>
    <w:rsid w:val="003B18AF"/>
    <w:rsid w:val="003B1BCA"/>
    <w:rsid w:val="003B1C25"/>
    <w:rsid w:val="003B3AD6"/>
    <w:rsid w:val="003B4427"/>
    <w:rsid w:val="003B4913"/>
    <w:rsid w:val="003B50A9"/>
    <w:rsid w:val="003B6414"/>
    <w:rsid w:val="003B76E0"/>
    <w:rsid w:val="003B7D0E"/>
    <w:rsid w:val="003B7EA5"/>
    <w:rsid w:val="003C162F"/>
    <w:rsid w:val="003C1BB8"/>
    <w:rsid w:val="003C2E23"/>
    <w:rsid w:val="003C302A"/>
    <w:rsid w:val="003C4778"/>
    <w:rsid w:val="003C5A42"/>
    <w:rsid w:val="003C5B64"/>
    <w:rsid w:val="003C5F13"/>
    <w:rsid w:val="003D11A7"/>
    <w:rsid w:val="003D18A0"/>
    <w:rsid w:val="003D357C"/>
    <w:rsid w:val="003D3A7B"/>
    <w:rsid w:val="003D3FAB"/>
    <w:rsid w:val="003D408D"/>
    <w:rsid w:val="003D42E4"/>
    <w:rsid w:val="003D6607"/>
    <w:rsid w:val="003E0D1A"/>
    <w:rsid w:val="003E0FED"/>
    <w:rsid w:val="003E1D76"/>
    <w:rsid w:val="003E1FB0"/>
    <w:rsid w:val="003E290D"/>
    <w:rsid w:val="003E29BA"/>
    <w:rsid w:val="003E3D90"/>
    <w:rsid w:val="003E44D6"/>
    <w:rsid w:val="003E6AB4"/>
    <w:rsid w:val="003E7EC9"/>
    <w:rsid w:val="003F0A53"/>
    <w:rsid w:val="003F11D1"/>
    <w:rsid w:val="003F1BFA"/>
    <w:rsid w:val="003F3527"/>
    <w:rsid w:val="003F36AD"/>
    <w:rsid w:val="003F4693"/>
    <w:rsid w:val="003F4F4A"/>
    <w:rsid w:val="003F541A"/>
    <w:rsid w:val="003F5FF5"/>
    <w:rsid w:val="003F61E8"/>
    <w:rsid w:val="003F75DC"/>
    <w:rsid w:val="004011CF"/>
    <w:rsid w:val="00403D93"/>
    <w:rsid w:val="004051FE"/>
    <w:rsid w:val="004056F5"/>
    <w:rsid w:val="00405F95"/>
    <w:rsid w:val="00407645"/>
    <w:rsid w:val="00407CDF"/>
    <w:rsid w:val="0041034C"/>
    <w:rsid w:val="00410CE1"/>
    <w:rsid w:val="004113CB"/>
    <w:rsid w:val="004113E3"/>
    <w:rsid w:val="00411548"/>
    <w:rsid w:val="00411947"/>
    <w:rsid w:val="004132F2"/>
    <w:rsid w:val="00413AD2"/>
    <w:rsid w:val="00413FBA"/>
    <w:rsid w:val="004141ED"/>
    <w:rsid w:val="00414EF1"/>
    <w:rsid w:val="0041506C"/>
    <w:rsid w:val="0041532F"/>
    <w:rsid w:val="004154D3"/>
    <w:rsid w:val="004158AE"/>
    <w:rsid w:val="004158FE"/>
    <w:rsid w:val="00416391"/>
    <w:rsid w:val="00416A80"/>
    <w:rsid w:val="00416B92"/>
    <w:rsid w:val="00416CF8"/>
    <w:rsid w:val="00417BBD"/>
    <w:rsid w:val="004213FD"/>
    <w:rsid w:val="00421C80"/>
    <w:rsid w:val="0042317D"/>
    <w:rsid w:val="0042720B"/>
    <w:rsid w:val="00427246"/>
    <w:rsid w:val="00427A43"/>
    <w:rsid w:val="00432B4B"/>
    <w:rsid w:val="00432D85"/>
    <w:rsid w:val="0043367C"/>
    <w:rsid w:val="00433793"/>
    <w:rsid w:val="00433CF4"/>
    <w:rsid w:val="00434067"/>
    <w:rsid w:val="004350E5"/>
    <w:rsid w:val="004354C2"/>
    <w:rsid w:val="00436033"/>
    <w:rsid w:val="004400C4"/>
    <w:rsid w:val="004406E3"/>
    <w:rsid w:val="004406EE"/>
    <w:rsid w:val="00440951"/>
    <w:rsid w:val="0044182F"/>
    <w:rsid w:val="00441B34"/>
    <w:rsid w:val="00442A82"/>
    <w:rsid w:val="004435DB"/>
    <w:rsid w:val="00443B3B"/>
    <w:rsid w:val="00444562"/>
    <w:rsid w:val="00446C6B"/>
    <w:rsid w:val="00447703"/>
    <w:rsid w:val="00450B22"/>
    <w:rsid w:val="0045108E"/>
    <w:rsid w:val="00451A89"/>
    <w:rsid w:val="00452D52"/>
    <w:rsid w:val="00452F50"/>
    <w:rsid w:val="0045307F"/>
    <w:rsid w:val="004537EC"/>
    <w:rsid w:val="00453882"/>
    <w:rsid w:val="00457059"/>
    <w:rsid w:val="00460219"/>
    <w:rsid w:val="004606D0"/>
    <w:rsid w:val="00460E3B"/>
    <w:rsid w:val="00460F8D"/>
    <w:rsid w:val="0046227B"/>
    <w:rsid w:val="00462CBD"/>
    <w:rsid w:val="00463960"/>
    <w:rsid w:val="00463CE7"/>
    <w:rsid w:val="00463E3C"/>
    <w:rsid w:val="00464506"/>
    <w:rsid w:val="00464D14"/>
    <w:rsid w:val="00465F3F"/>
    <w:rsid w:val="00466347"/>
    <w:rsid w:val="004663D6"/>
    <w:rsid w:val="00467534"/>
    <w:rsid w:val="004713E5"/>
    <w:rsid w:val="00474C1C"/>
    <w:rsid w:val="004763C0"/>
    <w:rsid w:val="004765B1"/>
    <w:rsid w:val="00476CC4"/>
    <w:rsid w:val="004772F0"/>
    <w:rsid w:val="0047768F"/>
    <w:rsid w:val="00480C0E"/>
    <w:rsid w:val="00482805"/>
    <w:rsid w:val="00482B76"/>
    <w:rsid w:val="004852B8"/>
    <w:rsid w:val="0048534C"/>
    <w:rsid w:val="004858C9"/>
    <w:rsid w:val="00485E78"/>
    <w:rsid w:val="00487025"/>
    <w:rsid w:val="00491920"/>
    <w:rsid w:val="00491A6A"/>
    <w:rsid w:val="00494BFE"/>
    <w:rsid w:val="00496BCA"/>
    <w:rsid w:val="0049755B"/>
    <w:rsid w:val="004A0551"/>
    <w:rsid w:val="004A1611"/>
    <w:rsid w:val="004A1A5D"/>
    <w:rsid w:val="004A1FF3"/>
    <w:rsid w:val="004A2387"/>
    <w:rsid w:val="004A2685"/>
    <w:rsid w:val="004A3CD2"/>
    <w:rsid w:val="004A5102"/>
    <w:rsid w:val="004A5377"/>
    <w:rsid w:val="004A5CF6"/>
    <w:rsid w:val="004A5E33"/>
    <w:rsid w:val="004A6493"/>
    <w:rsid w:val="004A7931"/>
    <w:rsid w:val="004A7BB3"/>
    <w:rsid w:val="004A7C84"/>
    <w:rsid w:val="004B0398"/>
    <w:rsid w:val="004B089F"/>
    <w:rsid w:val="004B0E3E"/>
    <w:rsid w:val="004B1754"/>
    <w:rsid w:val="004B1EB0"/>
    <w:rsid w:val="004B287C"/>
    <w:rsid w:val="004B2F72"/>
    <w:rsid w:val="004B33A0"/>
    <w:rsid w:val="004B359C"/>
    <w:rsid w:val="004B4075"/>
    <w:rsid w:val="004B4221"/>
    <w:rsid w:val="004B640D"/>
    <w:rsid w:val="004C0978"/>
    <w:rsid w:val="004C252F"/>
    <w:rsid w:val="004C2562"/>
    <w:rsid w:val="004C375F"/>
    <w:rsid w:val="004C383C"/>
    <w:rsid w:val="004C5E7D"/>
    <w:rsid w:val="004C5EEE"/>
    <w:rsid w:val="004C785E"/>
    <w:rsid w:val="004C7C8A"/>
    <w:rsid w:val="004C7D1D"/>
    <w:rsid w:val="004D0FD8"/>
    <w:rsid w:val="004D2DDB"/>
    <w:rsid w:val="004D5EE7"/>
    <w:rsid w:val="004D634D"/>
    <w:rsid w:val="004D6CA6"/>
    <w:rsid w:val="004D7F44"/>
    <w:rsid w:val="004D7F56"/>
    <w:rsid w:val="004E1CC4"/>
    <w:rsid w:val="004E28FC"/>
    <w:rsid w:val="004E355E"/>
    <w:rsid w:val="004E3908"/>
    <w:rsid w:val="004E3957"/>
    <w:rsid w:val="004E39E5"/>
    <w:rsid w:val="004E4461"/>
    <w:rsid w:val="004E4A43"/>
    <w:rsid w:val="004E5394"/>
    <w:rsid w:val="004E592C"/>
    <w:rsid w:val="004E5A74"/>
    <w:rsid w:val="004E62B7"/>
    <w:rsid w:val="004E6B7F"/>
    <w:rsid w:val="004E7AD3"/>
    <w:rsid w:val="004F0C8E"/>
    <w:rsid w:val="004F0F8E"/>
    <w:rsid w:val="004F1116"/>
    <w:rsid w:val="004F1FD3"/>
    <w:rsid w:val="004F22CA"/>
    <w:rsid w:val="004F2E4D"/>
    <w:rsid w:val="004F414C"/>
    <w:rsid w:val="004F5C95"/>
    <w:rsid w:val="004F6479"/>
    <w:rsid w:val="00500E4C"/>
    <w:rsid w:val="005019C9"/>
    <w:rsid w:val="00501AFB"/>
    <w:rsid w:val="005023B5"/>
    <w:rsid w:val="0050284F"/>
    <w:rsid w:val="00503D1E"/>
    <w:rsid w:val="00503EE7"/>
    <w:rsid w:val="00503F0D"/>
    <w:rsid w:val="00506136"/>
    <w:rsid w:val="00506988"/>
    <w:rsid w:val="00507ADE"/>
    <w:rsid w:val="00507AF2"/>
    <w:rsid w:val="00507D3D"/>
    <w:rsid w:val="0051142C"/>
    <w:rsid w:val="00511BCD"/>
    <w:rsid w:val="0051230C"/>
    <w:rsid w:val="00512BF5"/>
    <w:rsid w:val="00513304"/>
    <w:rsid w:val="00513732"/>
    <w:rsid w:val="005148D0"/>
    <w:rsid w:val="005161E5"/>
    <w:rsid w:val="00517EB7"/>
    <w:rsid w:val="00520212"/>
    <w:rsid w:val="00522015"/>
    <w:rsid w:val="005232B4"/>
    <w:rsid w:val="005235E8"/>
    <w:rsid w:val="00524B59"/>
    <w:rsid w:val="005253DA"/>
    <w:rsid w:val="00526E57"/>
    <w:rsid w:val="005328AA"/>
    <w:rsid w:val="00532D4C"/>
    <w:rsid w:val="005342C2"/>
    <w:rsid w:val="00535CD8"/>
    <w:rsid w:val="00536CBA"/>
    <w:rsid w:val="00536F19"/>
    <w:rsid w:val="00536FB5"/>
    <w:rsid w:val="005371E0"/>
    <w:rsid w:val="0053776E"/>
    <w:rsid w:val="00537BBB"/>
    <w:rsid w:val="00537FF6"/>
    <w:rsid w:val="00540412"/>
    <w:rsid w:val="00540B85"/>
    <w:rsid w:val="00540FFA"/>
    <w:rsid w:val="00541A2D"/>
    <w:rsid w:val="00541BF8"/>
    <w:rsid w:val="00542924"/>
    <w:rsid w:val="005436FC"/>
    <w:rsid w:val="00544799"/>
    <w:rsid w:val="00544B90"/>
    <w:rsid w:val="005452F6"/>
    <w:rsid w:val="00546203"/>
    <w:rsid w:val="00546370"/>
    <w:rsid w:val="0054701B"/>
    <w:rsid w:val="00547353"/>
    <w:rsid w:val="005508FC"/>
    <w:rsid w:val="00551A00"/>
    <w:rsid w:val="00551B00"/>
    <w:rsid w:val="00554C2D"/>
    <w:rsid w:val="00555994"/>
    <w:rsid w:val="005629FB"/>
    <w:rsid w:val="005630C7"/>
    <w:rsid w:val="0056472A"/>
    <w:rsid w:val="00565A59"/>
    <w:rsid w:val="00565A65"/>
    <w:rsid w:val="00566ACD"/>
    <w:rsid w:val="00566DBA"/>
    <w:rsid w:val="00567E66"/>
    <w:rsid w:val="0057187F"/>
    <w:rsid w:val="0057198A"/>
    <w:rsid w:val="005745FC"/>
    <w:rsid w:val="005754AF"/>
    <w:rsid w:val="00576A60"/>
    <w:rsid w:val="00576E0A"/>
    <w:rsid w:val="00577307"/>
    <w:rsid w:val="005775E2"/>
    <w:rsid w:val="00580907"/>
    <w:rsid w:val="005809BE"/>
    <w:rsid w:val="005810C5"/>
    <w:rsid w:val="00582B96"/>
    <w:rsid w:val="005840AB"/>
    <w:rsid w:val="0058564F"/>
    <w:rsid w:val="00585B25"/>
    <w:rsid w:val="00586FF0"/>
    <w:rsid w:val="00590682"/>
    <w:rsid w:val="00593D1B"/>
    <w:rsid w:val="00594743"/>
    <w:rsid w:val="005948D2"/>
    <w:rsid w:val="00594B7E"/>
    <w:rsid w:val="00595EEA"/>
    <w:rsid w:val="005974D9"/>
    <w:rsid w:val="0059789F"/>
    <w:rsid w:val="00597A1B"/>
    <w:rsid w:val="00597F29"/>
    <w:rsid w:val="005A1D91"/>
    <w:rsid w:val="005A33BC"/>
    <w:rsid w:val="005A39B4"/>
    <w:rsid w:val="005A3B3D"/>
    <w:rsid w:val="005A4956"/>
    <w:rsid w:val="005A5CD0"/>
    <w:rsid w:val="005A6D1C"/>
    <w:rsid w:val="005A7D9B"/>
    <w:rsid w:val="005B0BDE"/>
    <w:rsid w:val="005B0C5C"/>
    <w:rsid w:val="005B0D7B"/>
    <w:rsid w:val="005B24E3"/>
    <w:rsid w:val="005B5855"/>
    <w:rsid w:val="005B60F6"/>
    <w:rsid w:val="005B76A7"/>
    <w:rsid w:val="005C0159"/>
    <w:rsid w:val="005C0561"/>
    <w:rsid w:val="005C0A60"/>
    <w:rsid w:val="005C1AF2"/>
    <w:rsid w:val="005C2494"/>
    <w:rsid w:val="005C2843"/>
    <w:rsid w:val="005C2931"/>
    <w:rsid w:val="005C325A"/>
    <w:rsid w:val="005C41C2"/>
    <w:rsid w:val="005C4C04"/>
    <w:rsid w:val="005C4C90"/>
    <w:rsid w:val="005C5A1E"/>
    <w:rsid w:val="005C685F"/>
    <w:rsid w:val="005C7352"/>
    <w:rsid w:val="005D00F0"/>
    <w:rsid w:val="005D1275"/>
    <w:rsid w:val="005D1EEF"/>
    <w:rsid w:val="005D2D3E"/>
    <w:rsid w:val="005D38BA"/>
    <w:rsid w:val="005D3B83"/>
    <w:rsid w:val="005D465D"/>
    <w:rsid w:val="005D4CB7"/>
    <w:rsid w:val="005D50EE"/>
    <w:rsid w:val="005D53D0"/>
    <w:rsid w:val="005D5758"/>
    <w:rsid w:val="005D5995"/>
    <w:rsid w:val="005D618A"/>
    <w:rsid w:val="005D6632"/>
    <w:rsid w:val="005D6C5C"/>
    <w:rsid w:val="005D7690"/>
    <w:rsid w:val="005E075C"/>
    <w:rsid w:val="005E0F96"/>
    <w:rsid w:val="005E1271"/>
    <w:rsid w:val="005E2748"/>
    <w:rsid w:val="005E418E"/>
    <w:rsid w:val="005E5B00"/>
    <w:rsid w:val="005E5B75"/>
    <w:rsid w:val="005E7005"/>
    <w:rsid w:val="005E77C3"/>
    <w:rsid w:val="005E7A3D"/>
    <w:rsid w:val="005E7BB2"/>
    <w:rsid w:val="005F0DAA"/>
    <w:rsid w:val="005F0F71"/>
    <w:rsid w:val="005F12C3"/>
    <w:rsid w:val="005F17EC"/>
    <w:rsid w:val="005F1A8B"/>
    <w:rsid w:val="005F31C3"/>
    <w:rsid w:val="005F33BA"/>
    <w:rsid w:val="005F3856"/>
    <w:rsid w:val="005F42F5"/>
    <w:rsid w:val="005F51D4"/>
    <w:rsid w:val="005F5680"/>
    <w:rsid w:val="005F5AD0"/>
    <w:rsid w:val="005F63F0"/>
    <w:rsid w:val="005F644C"/>
    <w:rsid w:val="005F773E"/>
    <w:rsid w:val="0060234C"/>
    <w:rsid w:val="00603AF1"/>
    <w:rsid w:val="00605366"/>
    <w:rsid w:val="00606182"/>
    <w:rsid w:val="0060695E"/>
    <w:rsid w:val="006069EB"/>
    <w:rsid w:val="00606B87"/>
    <w:rsid w:val="00606EA6"/>
    <w:rsid w:val="00610457"/>
    <w:rsid w:val="006109D9"/>
    <w:rsid w:val="00612317"/>
    <w:rsid w:val="0061243A"/>
    <w:rsid w:val="00612E54"/>
    <w:rsid w:val="00613DE0"/>
    <w:rsid w:val="006148BE"/>
    <w:rsid w:val="00615E79"/>
    <w:rsid w:val="00616967"/>
    <w:rsid w:val="00616CBF"/>
    <w:rsid w:val="006215CE"/>
    <w:rsid w:val="00623B8F"/>
    <w:rsid w:val="00624C34"/>
    <w:rsid w:val="00625A84"/>
    <w:rsid w:val="00626A71"/>
    <w:rsid w:val="00627D93"/>
    <w:rsid w:val="00627F45"/>
    <w:rsid w:val="00630F3F"/>
    <w:rsid w:val="0063363F"/>
    <w:rsid w:val="0063407B"/>
    <w:rsid w:val="00636A36"/>
    <w:rsid w:val="0064015A"/>
    <w:rsid w:val="00641F18"/>
    <w:rsid w:val="006430BD"/>
    <w:rsid w:val="00643665"/>
    <w:rsid w:val="00645B76"/>
    <w:rsid w:val="00645B79"/>
    <w:rsid w:val="00646138"/>
    <w:rsid w:val="006462C3"/>
    <w:rsid w:val="00646EFA"/>
    <w:rsid w:val="006470D0"/>
    <w:rsid w:val="00650611"/>
    <w:rsid w:val="0065158B"/>
    <w:rsid w:val="00652AD8"/>
    <w:rsid w:val="00652B8B"/>
    <w:rsid w:val="00653537"/>
    <w:rsid w:val="00653BEF"/>
    <w:rsid w:val="00654BB8"/>
    <w:rsid w:val="006574B2"/>
    <w:rsid w:val="006609CD"/>
    <w:rsid w:val="0066115A"/>
    <w:rsid w:val="0066142D"/>
    <w:rsid w:val="006617AF"/>
    <w:rsid w:val="006627AC"/>
    <w:rsid w:val="00663B54"/>
    <w:rsid w:val="00664278"/>
    <w:rsid w:val="00664609"/>
    <w:rsid w:val="0066532D"/>
    <w:rsid w:val="00665462"/>
    <w:rsid w:val="0066584A"/>
    <w:rsid w:val="00666BFE"/>
    <w:rsid w:val="00666F64"/>
    <w:rsid w:val="00667097"/>
    <w:rsid w:val="00667383"/>
    <w:rsid w:val="00675210"/>
    <w:rsid w:val="006760C2"/>
    <w:rsid w:val="0067615E"/>
    <w:rsid w:val="00676506"/>
    <w:rsid w:val="0067654D"/>
    <w:rsid w:val="00676821"/>
    <w:rsid w:val="00677ED9"/>
    <w:rsid w:val="00681087"/>
    <w:rsid w:val="006822E7"/>
    <w:rsid w:val="00682584"/>
    <w:rsid w:val="006832B0"/>
    <w:rsid w:val="00684140"/>
    <w:rsid w:val="00684CFC"/>
    <w:rsid w:val="00685237"/>
    <w:rsid w:val="00685455"/>
    <w:rsid w:val="00685621"/>
    <w:rsid w:val="00685768"/>
    <w:rsid w:val="00685C95"/>
    <w:rsid w:val="006867C9"/>
    <w:rsid w:val="006868E7"/>
    <w:rsid w:val="00686BA2"/>
    <w:rsid w:val="00686E7E"/>
    <w:rsid w:val="0069035E"/>
    <w:rsid w:val="006910AF"/>
    <w:rsid w:val="00692432"/>
    <w:rsid w:val="00693118"/>
    <w:rsid w:val="00693586"/>
    <w:rsid w:val="0069365E"/>
    <w:rsid w:val="006946C8"/>
    <w:rsid w:val="00695168"/>
    <w:rsid w:val="0069568E"/>
    <w:rsid w:val="00696E98"/>
    <w:rsid w:val="0069738B"/>
    <w:rsid w:val="006A0AD5"/>
    <w:rsid w:val="006A169E"/>
    <w:rsid w:val="006A18FA"/>
    <w:rsid w:val="006A29C1"/>
    <w:rsid w:val="006A302D"/>
    <w:rsid w:val="006A3165"/>
    <w:rsid w:val="006A4D99"/>
    <w:rsid w:val="006A4FED"/>
    <w:rsid w:val="006A6B0B"/>
    <w:rsid w:val="006A6E86"/>
    <w:rsid w:val="006A72AB"/>
    <w:rsid w:val="006A7857"/>
    <w:rsid w:val="006A79D7"/>
    <w:rsid w:val="006B0319"/>
    <w:rsid w:val="006B2298"/>
    <w:rsid w:val="006B2426"/>
    <w:rsid w:val="006B33D0"/>
    <w:rsid w:val="006B5B18"/>
    <w:rsid w:val="006B5EA2"/>
    <w:rsid w:val="006B6FF1"/>
    <w:rsid w:val="006B7AFD"/>
    <w:rsid w:val="006C0109"/>
    <w:rsid w:val="006C1A16"/>
    <w:rsid w:val="006C3BB9"/>
    <w:rsid w:val="006C592E"/>
    <w:rsid w:val="006C5E47"/>
    <w:rsid w:val="006C623D"/>
    <w:rsid w:val="006C6410"/>
    <w:rsid w:val="006C65B6"/>
    <w:rsid w:val="006C71B1"/>
    <w:rsid w:val="006D025F"/>
    <w:rsid w:val="006D068A"/>
    <w:rsid w:val="006D06F0"/>
    <w:rsid w:val="006D09FB"/>
    <w:rsid w:val="006D1736"/>
    <w:rsid w:val="006D23B4"/>
    <w:rsid w:val="006D2447"/>
    <w:rsid w:val="006D5118"/>
    <w:rsid w:val="006D5F13"/>
    <w:rsid w:val="006D69E6"/>
    <w:rsid w:val="006D7270"/>
    <w:rsid w:val="006D7387"/>
    <w:rsid w:val="006E28A4"/>
    <w:rsid w:val="006E418B"/>
    <w:rsid w:val="006E4340"/>
    <w:rsid w:val="006E4369"/>
    <w:rsid w:val="006E5002"/>
    <w:rsid w:val="006E5CCA"/>
    <w:rsid w:val="006E7125"/>
    <w:rsid w:val="006F2BF0"/>
    <w:rsid w:val="006F2C2A"/>
    <w:rsid w:val="006F391C"/>
    <w:rsid w:val="006F3DB8"/>
    <w:rsid w:val="006F65C9"/>
    <w:rsid w:val="006F7255"/>
    <w:rsid w:val="006F7708"/>
    <w:rsid w:val="0070061E"/>
    <w:rsid w:val="00701698"/>
    <w:rsid w:val="007016C3"/>
    <w:rsid w:val="00701DB5"/>
    <w:rsid w:val="007032CF"/>
    <w:rsid w:val="007035EF"/>
    <w:rsid w:val="00703639"/>
    <w:rsid w:val="007045C8"/>
    <w:rsid w:val="0070563F"/>
    <w:rsid w:val="007059F9"/>
    <w:rsid w:val="007062FD"/>
    <w:rsid w:val="00707333"/>
    <w:rsid w:val="00707764"/>
    <w:rsid w:val="00707D7B"/>
    <w:rsid w:val="00712E28"/>
    <w:rsid w:val="007130D9"/>
    <w:rsid w:val="00715272"/>
    <w:rsid w:val="00715D94"/>
    <w:rsid w:val="007168C0"/>
    <w:rsid w:val="007176D4"/>
    <w:rsid w:val="00717BAB"/>
    <w:rsid w:val="007203D4"/>
    <w:rsid w:val="007214D7"/>
    <w:rsid w:val="00722014"/>
    <w:rsid w:val="00725ED2"/>
    <w:rsid w:val="00727054"/>
    <w:rsid w:val="007271CA"/>
    <w:rsid w:val="00727C37"/>
    <w:rsid w:val="007314A2"/>
    <w:rsid w:val="00735248"/>
    <w:rsid w:val="007352F9"/>
    <w:rsid w:val="00736533"/>
    <w:rsid w:val="00737207"/>
    <w:rsid w:val="00737BCB"/>
    <w:rsid w:val="00737DE9"/>
    <w:rsid w:val="007404B4"/>
    <w:rsid w:val="00740533"/>
    <w:rsid w:val="007413BD"/>
    <w:rsid w:val="007425CC"/>
    <w:rsid w:val="0074311C"/>
    <w:rsid w:val="00743E6C"/>
    <w:rsid w:val="007446FC"/>
    <w:rsid w:val="00744C34"/>
    <w:rsid w:val="007450FC"/>
    <w:rsid w:val="0074521B"/>
    <w:rsid w:val="007457E0"/>
    <w:rsid w:val="00746DED"/>
    <w:rsid w:val="00747F22"/>
    <w:rsid w:val="00752CF6"/>
    <w:rsid w:val="00753BE2"/>
    <w:rsid w:val="0075453E"/>
    <w:rsid w:val="00754AF7"/>
    <w:rsid w:val="00754C9F"/>
    <w:rsid w:val="007569AB"/>
    <w:rsid w:val="007575BA"/>
    <w:rsid w:val="007616B2"/>
    <w:rsid w:val="007621AE"/>
    <w:rsid w:val="00762D2C"/>
    <w:rsid w:val="00762DA4"/>
    <w:rsid w:val="0076351F"/>
    <w:rsid w:val="00764D97"/>
    <w:rsid w:val="00764E5E"/>
    <w:rsid w:val="007665A0"/>
    <w:rsid w:val="00766C63"/>
    <w:rsid w:val="0077005C"/>
    <w:rsid w:val="00770B1D"/>
    <w:rsid w:val="007717F4"/>
    <w:rsid w:val="0077556C"/>
    <w:rsid w:val="007771C8"/>
    <w:rsid w:val="00777487"/>
    <w:rsid w:val="0077756B"/>
    <w:rsid w:val="00780E84"/>
    <w:rsid w:val="00782EC5"/>
    <w:rsid w:val="00783012"/>
    <w:rsid w:val="007843BA"/>
    <w:rsid w:val="007852D0"/>
    <w:rsid w:val="00790482"/>
    <w:rsid w:val="00790AB4"/>
    <w:rsid w:val="00790DB6"/>
    <w:rsid w:val="00791321"/>
    <w:rsid w:val="00791416"/>
    <w:rsid w:val="007918F2"/>
    <w:rsid w:val="0079212A"/>
    <w:rsid w:val="007929DD"/>
    <w:rsid w:val="00792ABE"/>
    <w:rsid w:val="00795030"/>
    <w:rsid w:val="0079540A"/>
    <w:rsid w:val="00795536"/>
    <w:rsid w:val="00795548"/>
    <w:rsid w:val="00795BCB"/>
    <w:rsid w:val="00796578"/>
    <w:rsid w:val="007967A3"/>
    <w:rsid w:val="00797C17"/>
    <w:rsid w:val="007A2238"/>
    <w:rsid w:val="007A389C"/>
    <w:rsid w:val="007A4286"/>
    <w:rsid w:val="007A4679"/>
    <w:rsid w:val="007A5028"/>
    <w:rsid w:val="007A534A"/>
    <w:rsid w:val="007A53C6"/>
    <w:rsid w:val="007A58F7"/>
    <w:rsid w:val="007A5962"/>
    <w:rsid w:val="007A61F3"/>
    <w:rsid w:val="007A636E"/>
    <w:rsid w:val="007A692B"/>
    <w:rsid w:val="007B0803"/>
    <w:rsid w:val="007B08B1"/>
    <w:rsid w:val="007B0EE9"/>
    <w:rsid w:val="007B0FF1"/>
    <w:rsid w:val="007B3259"/>
    <w:rsid w:val="007B3DBD"/>
    <w:rsid w:val="007B42C9"/>
    <w:rsid w:val="007B4386"/>
    <w:rsid w:val="007B48E0"/>
    <w:rsid w:val="007B5458"/>
    <w:rsid w:val="007B57EF"/>
    <w:rsid w:val="007B6AA0"/>
    <w:rsid w:val="007C01FD"/>
    <w:rsid w:val="007C0EAF"/>
    <w:rsid w:val="007C14ED"/>
    <w:rsid w:val="007C1BE9"/>
    <w:rsid w:val="007C3A0C"/>
    <w:rsid w:val="007C417C"/>
    <w:rsid w:val="007C4C11"/>
    <w:rsid w:val="007C4F27"/>
    <w:rsid w:val="007C518A"/>
    <w:rsid w:val="007C6229"/>
    <w:rsid w:val="007D163A"/>
    <w:rsid w:val="007D1750"/>
    <w:rsid w:val="007D4DCC"/>
    <w:rsid w:val="007D50BD"/>
    <w:rsid w:val="007E1602"/>
    <w:rsid w:val="007E2452"/>
    <w:rsid w:val="007E2F1D"/>
    <w:rsid w:val="007E3B6B"/>
    <w:rsid w:val="007E42AA"/>
    <w:rsid w:val="007E4E11"/>
    <w:rsid w:val="007E58E8"/>
    <w:rsid w:val="007E59BF"/>
    <w:rsid w:val="007E5D32"/>
    <w:rsid w:val="007E6CF7"/>
    <w:rsid w:val="007E78F1"/>
    <w:rsid w:val="007E7DD5"/>
    <w:rsid w:val="007E7E20"/>
    <w:rsid w:val="007F001D"/>
    <w:rsid w:val="007F0C74"/>
    <w:rsid w:val="007F0E00"/>
    <w:rsid w:val="007F23BB"/>
    <w:rsid w:val="007F2D9F"/>
    <w:rsid w:val="007F3364"/>
    <w:rsid w:val="007F5E74"/>
    <w:rsid w:val="007F6412"/>
    <w:rsid w:val="007F67F0"/>
    <w:rsid w:val="007F7C8C"/>
    <w:rsid w:val="00800348"/>
    <w:rsid w:val="00800E9F"/>
    <w:rsid w:val="00801578"/>
    <w:rsid w:val="00802606"/>
    <w:rsid w:val="00803DCF"/>
    <w:rsid w:val="008044BE"/>
    <w:rsid w:val="0080456F"/>
    <w:rsid w:val="0080546B"/>
    <w:rsid w:val="008055EF"/>
    <w:rsid w:val="00807E4D"/>
    <w:rsid w:val="008106EE"/>
    <w:rsid w:val="00810A29"/>
    <w:rsid w:val="00811A0D"/>
    <w:rsid w:val="00811AD0"/>
    <w:rsid w:val="008129FE"/>
    <w:rsid w:val="00813FAA"/>
    <w:rsid w:val="00814224"/>
    <w:rsid w:val="00815497"/>
    <w:rsid w:val="00815661"/>
    <w:rsid w:val="00816846"/>
    <w:rsid w:val="00817333"/>
    <w:rsid w:val="0081785C"/>
    <w:rsid w:val="00817E60"/>
    <w:rsid w:val="00817ED4"/>
    <w:rsid w:val="00820143"/>
    <w:rsid w:val="0082050D"/>
    <w:rsid w:val="008205CE"/>
    <w:rsid w:val="00820904"/>
    <w:rsid w:val="00820C88"/>
    <w:rsid w:val="00821349"/>
    <w:rsid w:val="008229D3"/>
    <w:rsid w:val="00824E82"/>
    <w:rsid w:val="0082582F"/>
    <w:rsid w:val="008269E1"/>
    <w:rsid w:val="00827DD9"/>
    <w:rsid w:val="008313A4"/>
    <w:rsid w:val="00831485"/>
    <w:rsid w:val="00832E96"/>
    <w:rsid w:val="008332B0"/>
    <w:rsid w:val="00833785"/>
    <w:rsid w:val="00833CCC"/>
    <w:rsid w:val="008342DE"/>
    <w:rsid w:val="00835574"/>
    <w:rsid w:val="00837DF9"/>
    <w:rsid w:val="00840856"/>
    <w:rsid w:val="0084129F"/>
    <w:rsid w:val="00842685"/>
    <w:rsid w:val="00845835"/>
    <w:rsid w:val="00845ACA"/>
    <w:rsid w:val="00846EB5"/>
    <w:rsid w:val="00847F0B"/>
    <w:rsid w:val="00850638"/>
    <w:rsid w:val="00851204"/>
    <w:rsid w:val="00851878"/>
    <w:rsid w:val="00852879"/>
    <w:rsid w:val="00857C5F"/>
    <w:rsid w:val="00857EF1"/>
    <w:rsid w:val="00860713"/>
    <w:rsid w:val="00861306"/>
    <w:rsid w:val="00861D38"/>
    <w:rsid w:val="00864D0E"/>
    <w:rsid w:val="00865600"/>
    <w:rsid w:val="00866BC6"/>
    <w:rsid w:val="00867337"/>
    <w:rsid w:val="00867649"/>
    <w:rsid w:val="00867DD0"/>
    <w:rsid w:val="00870AE0"/>
    <w:rsid w:val="00871EDD"/>
    <w:rsid w:val="00872D82"/>
    <w:rsid w:val="00873182"/>
    <w:rsid w:val="00876573"/>
    <w:rsid w:val="008767F0"/>
    <w:rsid w:val="00876AF2"/>
    <w:rsid w:val="00876C1B"/>
    <w:rsid w:val="0087770D"/>
    <w:rsid w:val="00877AF9"/>
    <w:rsid w:val="00877D25"/>
    <w:rsid w:val="00881635"/>
    <w:rsid w:val="008817AD"/>
    <w:rsid w:val="00881AF1"/>
    <w:rsid w:val="008826EB"/>
    <w:rsid w:val="0088410B"/>
    <w:rsid w:val="00884790"/>
    <w:rsid w:val="00886181"/>
    <w:rsid w:val="00886C6A"/>
    <w:rsid w:val="00887696"/>
    <w:rsid w:val="00887CFB"/>
    <w:rsid w:val="00887E18"/>
    <w:rsid w:val="00890D59"/>
    <w:rsid w:val="00890D68"/>
    <w:rsid w:val="00890F93"/>
    <w:rsid w:val="00891289"/>
    <w:rsid w:val="008917BF"/>
    <w:rsid w:val="00893E41"/>
    <w:rsid w:val="00893F3B"/>
    <w:rsid w:val="00895D5A"/>
    <w:rsid w:val="00896258"/>
    <w:rsid w:val="00896BFD"/>
    <w:rsid w:val="008978F0"/>
    <w:rsid w:val="00897CF4"/>
    <w:rsid w:val="008A0E01"/>
    <w:rsid w:val="008A1513"/>
    <w:rsid w:val="008A1571"/>
    <w:rsid w:val="008A2485"/>
    <w:rsid w:val="008A2900"/>
    <w:rsid w:val="008A42EB"/>
    <w:rsid w:val="008A6EB6"/>
    <w:rsid w:val="008A7B04"/>
    <w:rsid w:val="008B03CF"/>
    <w:rsid w:val="008B03F9"/>
    <w:rsid w:val="008B077B"/>
    <w:rsid w:val="008B1C60"/>
    <w:rsid w:val="008B214A"/>
    <w:rsid w:val="008B2202"/>
    <w:rsid w:val="008B27AD"/>
    <w:rsid w:val="008B2B23"/>
    <w:rsid w:val="008B2F97"/>
    <w:rsid w:val="008B3A05"/>
    <w:rsid w:val="008B5089"/>
    <w:rsid w:val="008B51F1"/>
    <w:rsid w:val="008B593B"/>
    <w:rsid w:val="008B5E32"/>
    <w:rsid w:val="008B6EE3"/>
    <w:rsid w:val="008B780C"/>
    <w:rsid w:val="008C1D78"/>
    <w:rsid w:val="008C2650"/>
    <w:rsid w:val="008C292A"/>
    <w:rsid w:val="008C2D9B"/>
    <w:rsid w:val="008C2EC4"/>
    <w:rsid w:val="008C350B"/>
    <w:rsid w:val="008C40D6"/>
    <w:rsid w:val="008C45A2"/>
    <w:rsid w:val="008C6192"/>
    <w:rsid w:val="008C6DDD"/>
    <w:rsid w:val="008D0085"/>
    <w:rsid w:val="008D28A4"/>
    <w:rsid w:val="008D49A8"/>
    <w:rsid w:val="008D4D74"/>
    <w:rsid w:val="008D4F6E"/>
    <w:rsid w:val="008D7376"/>
    <w:rsid w:val="008E05F8"/>
    <w:rsid w:val="008E08C7"/>
    <w:rsid w:val="008E0C3B"/>
    <w:rsid w:val="008E12DD"/>
    <w:rsid w:val="008E206E"/>
    <w:rsid w:val="008E2A69"/>
    <w:rsid w:val="008E2B09"/>
    <w:rsid w:val="008E3671"/>
    <w:rsid w:val="008E378C"/>
    <w:rsid w:val="008E3B4C"/>
    <w:rsid w:val="008E3B4D"/>
    <w:rsid w:val="008E495D"/>
    <w:rsid w:val="008E4F79"/>
    <w:rsid w:val="008E4F7E"/>
    <w:rsid w:val="008E552B"/>
    <w:rsid w:val="008E5845"/>
    <w:rsid w:val="008E5959"/>
    <w:rsid w:val="008E5E2E"/>
    <w:rsid w:val="008E6364"/>
    <w:rsid w:val="008E6D3A"/>
    <w:rsid w:val="008E7C43"/>
    <w:rsid w:val="008F00B2"/>
    <w:rsid w:val="008F04A4"/>
    <w:rsid w:val="008F04E9"/>
    <w:rsid w:val="008F052E"/>
    <w:rsid w:val="008F0FC7"/>
    <w:rsid w:val="008F1705"/>
    <w:rsid w:val="008F2D7D"/>
    <w:rsid w:val="008F3B91"/>
    <w:rsid w:val="008F4400"/>
    <w:rsid w:val="008F5530"/>
    <w:rsid w:val="008F5924"/>
    <w:rsid w:val="008F5DC8"/>
    <w:rsid w:val="008F6B4A"/>
    <w:rsid w:val="008F725D"/>
    <w:rsid w:val="00900C9C"/>
    <w:rsid w:val="00901F00"/>
    <w:rsid w:val="00902AEA"/>
    <w:rsid w:val="009030AE"/>
    <w:rsid w:val="009048DA"/>
    <w:rsid w:val="0090668F"/>
    <w:rsid w:val="00906D4B"/>
    <w:rsid w:val="00907527"/>
    <w:rsid w:val="009107A2"/>
    <w:rsid w:val="00910F33"/>
    <w:rsid w:val="00911482"/>
    <w:rsid w:val="009117CE"/>
    <w:rsid w:val="00912359"/>
    <w:rsid w:val="00912FC2"/>
    <w:rsid w:val="009135EA"/>
    <w:rsid w:val="00914F99"/>
    <w:rsid w:val="00914FA9"/>
    <w:rsid w:val="00917D1C"/>
    <w:rsid w:val="009201DE"/>
    <w:rsid w:val="009203CB"/>
    <w:rsid w:val="00921CE0"/>
    <w:rsid w:val="00923816"/>
    <w:rsid w:val="00923917"/>
    <w:rsid w:val="00924FC8"/>
    <w:rsid w:val="0092725F"/>
    <w:rsid w:val="009275DC"/>
    <w:rsid w:val="009309B3"/>
    <w:rsid w:val="00930FBB"/>
    <w:rsid w:val="009317E4"/>
    <w:rsid w:val="009322B6"/>
    <w:rsid w:val="00933063"/>
    <w:rsid w:val="009330AC"/>
    <w:rsid w:val="00933257"/>
    <w:rsid w:val="009346CF"/>
    <w:rsid w:val="00934ADA"/>
    <w:rsid w:val="00934D29"/>
    <w:rsid w:val="009355FC"/>
    <w:rsid w:val="00935650"/>
    <w:rsid w:val="00936738"/>
    <w:rsid w:val="00936BE6"/>
    <w:rsid w:val="009406EA"/>
    <w:rsid w:val="00940A2F"/>
    <w:rsid w:val="00941581"/>
    <w:rsid w:val="00942B6C"/>
    <w:rsid w:val="00942CF6"/>
    <w:rsid w:val="0094342D"/>
    <w:rsid w:val="00943673"/>
    <w:rsid w:val="00946A63"/>
    <w:rsid w:val="00946F5A"/>
    <w:rsid w:val="00951461"/>
    <w:rsid w:val="00953B56"/>
    <w:rsid w:val="00953DC4"/>
    <w:rsid w:val="00955DEA"/>
    <w:rsid w:val="0095632A"/>
    <w:rsid w:val="0095733D"/>
    <w:rsid w:val="009603C1"/>
    <w:rsid w:val="00960450"/>
    <w:rsid w:val="00960A5D"/>
    <w:rsid w:val="009610BE"/>
    <w:rsid w:val="0096334A"/>
    <w:rsid w:val="009673F0"/>
    <w:rsid w:val="00970C8F"/>
    <w:rsid w:val="00970EC5"/>
    <w:rsid w:val="009710AB"/>
    <w:rsid w:val="0097137F"/>
    <w:rsid w:val="00971A82"/>
    <w:rsid w:val="009743CF"/>
    <w:rsid w:val="00974A7D"/>
    <w:rsid w:val="00975229"/>
    <w:rsid w:val="00975AF3"/>
    <w:rsid w:val="0097604B"/>
    <w:rsid w:val="0097635F"/>
    <w:rsid w:val="00981542"/>
    <w:rsid w:val="0098255A"/>
    <w:rsid w:val="00982D20"/>
    <w:rsid w:val="00983B60"/>
    <w:rsid w:val="009859B7"/>
    <w:rsid w:val="009879C3"/>
    <w:rsid w:val="00990D34"/>
    <w:rsid w:val="0099215F"/>
    <w:rsid w:val="009932C7"/>
    <w:rsid w:val="0099353B"/>
    <w:rsid w:val="00993776"/>
    <w:rsid w:val="009938B3"/>
    <w:rsid w:val="00993AD6"/>
    <w:rsid w:val="00994928"/>
    <w:rsid w:val="009953E5"/>
    <w:rsid w:val="00995BA8"/>
    <w:rsid w:val="00996636"/>
    <w:rsid w:val="00996FED"/>
    <w:rsid w:val="00997095"/>
    <w:rsid w:val="00997158"/>
    <w:rsid w:val="009975D6"/>
    <w:rsid w:val="0099786C"/>
    <w:rsid w:val="009A0AA5"/>
    <w:rsid w:val="009A1E66"/>
    <w:rsid w:val="009A2504"/>
    <w:rsid w:val="009A37FD"/>
    <w:rsid w:val="009A383A"/>
    <w:rsid w:val="009A6218"/>
    <w:rsid w:val="009A6F90"/>
    <w:rsid w:val="009A7CCC"/>
    <w:rsid w:val="009A7DBA"/>
    <w:rsid w:val="009B00CE"/>
    <w:rsid w:val="009B099A"/>
    <w:rsid w:val="009B0D03"/>
    <w:rsid w:val="009B0FB6"/>
    <w:rsid w:val="009B32A2"/>
    <w:rsid w:val="009B575D"/>
    <w:rsid w:val="009B575E"/>
    <w:rsid w:val="009B64C9"/>
    <w:rsid w:val="009B6BEF"/>
    <w:rsid w:val="009C0C40"/>
    <w:rsid w:val="009C19DD"/>
    <w:rsid w:val="009C1E1A"/>
    <w:rsid w:val="009C2684"/>
    <w:rsid w:val="009C26A9"/>
    <w:rsid w:val="009C2A47"/>
    <w:rsid w:val="009C32ED"/>
    <w:rsid w:val="009C338C"/>
    <w:rsid w:val="009C3BB4"/>
    <w:rsid w:val="009C5D52"/>
    <w:rsid w:val="009C5FBB"/>
    <w:rsid w:val="009D0D21"/>
    <w:rsid w:val="009D1F97"/>
    <w:rsid w:val="009D3017"/>
    <w:rsid w:val="009D36EF"/>
    <w:rsid w:val="009D3B47"/>
    <w:rsid w:val="009D3C0B"/>
    <w:rsid w:val="009D456B"/>
    <w:rsid w:val="009D604C"/>
    <w:rsid w:val="009D6A24"/>
    <w:rsid w:val="009D7393"/>
    <w:rsid w:val="009E14D5"/>
    <w:rsid w:val="009E14DF"/>
    <w:rsid w:val="009E18C2"/>
    <w:rsid w:val="009E3199"/>
    <w:rsid w:val="009E4AB6"/>
    <w:rsid w:val="009E7FFC"/>
    <w:rsid w:val="009F0B4D"/>
    <w:rsid w:val="009F23C9"/>
    <w:rsid w:val="009F5113"/>
    <w:rsid w:val="009F5FC9"/>
    <w:rsid w:val="009F6D77"/>
    <w:rsid w:val="009F76EE"/>
    <w:rsid w:val="009F7C91"/>
    <w:rsid w:val="00A00083"/>
    <w:rsid w:val="00A01B8B"/>
    <w:rsid w:val="00A0410D"/>
    <w:rsid w:val="00A0414A"/>
    <w:rsid w:val="00A04552"/>
    <w:rsid w:val="00A0553C"/>
    <w:rsid w:val="00A057BC"/>
    <w:rsid w:val="00A1127A"/>
    <w:rsid w:val="00A113CB"/>
    <w:rsid w:val="00A11725"/>
    <w:rsid w:val="00A12DF8"/>
    <w:rsid w:val="00A1390B"/>
    <w:rsid w:val="00A15981"/>
    <w:rsid w:val="00A16C9B"/>
    <w:rsid w:val="00A17134"/>
    <w:rsid w:val="00A177D4"/>
    <w:rsid w:val="00A17E22"/>
    <w:rsid w:val="00A210DB"/>
    <w:rsid w:val="00A22CBF"/>
    <w:rsid w:val="00A22E4E"/>
    <w:rsid w:val="00A23275"/>
    <w:rsid w:val="00A24810"/>
    <w:rsid w:val="00A2503D"/>
    <w:rsid w:val="00A2622A"/>
    <w:rsid w:val="00A27AC0"/>
    <w:rsid w:val="00A27CFF"/>
    <w:rsid w:val="00A307F1"/>
    <w:rsid w:val="00A3245B"/>
    <w:rsid w:val="00A325C6"/>
    <w:rsid w:val="00A33D33"/>
    <w:rsid w:val="00A355F6"/>
    <w:rsid w:val="00A35A73"/>
    <w:rsid w:val="00A3686D"/>
    <w:rsid w:val="00A36C67"/>
    <w:rsid w:val="00A403AA"/>
    <w:rsid w:val="00A40C08"/>
    <w:rsid w:val="00A41015"/>
    <w:rsid w:val="00A414E1"/>
    <w:rsid w:val="00A41BFD"/>
    <w:rsid w:val="00A438FB"/>
    <w:rsid w:val="00A442AF"/>
    <w:rsid w:val="00A44A2F"/>
    <w:rsid w:val="00A45254"/>
    <w:rsid w:val="00A45754"/>
    <w:rsid w:val="00A46346"/>
    <w:rsid w:val="00A47A8D"/>
    <w:rsid w:val="00A54A8B"/>
    <w:rsid w:val="00A55E0B"/>
    <w:rsid w:val="00A60EFB"/>
    <w:rsid w:val="00A61DE5"/>
    <w:rsid w:val="00A62925"/>
    <w:rsid w:val="00A63C3A"/>
    <w:rsid w:val="00A65463"/>
    <w:rsid w:val="00A6570C"/>
    <w:rsid w:val="00A6625A"/>
    <w:rsid w:val="00A67ADB"/>
    <w:rsid w:val="00A7001B"/>
    <w:rsid w:val="00A7005C"/>
    <w:rsid w:val="00A71320"/>
    <w:rsid w:val="00A71D2E"/>
    <w:rsid w:val="00A72CD0"/>
    <w:rsid w:val="00A739C7"/>
    <w:rsid w:val="00A73E29"/>
    <w:rsid w:val="00A73F52"/>
    <w:rsid w:val="00A73F71"/>
    <w:rsid w:val="00A749B7"/>
    <w:rsid w:val="00A7525E"/>
    <w:rsid w:val="00A76A98"/>
    <w:rsid w:val="00A77911"/>
    <w:rsid w:val="00A77C5C"/>
    <w:rsid w:val="00A77E87"/>
    <w:rsid w:val="00A77ECE"/>
    <w:rsid w:val="00A83489"/>
    <w:rsid w:val="00A83A78"/>
    <w:rsid w:val="00A84BA5"/>
    <w:rsid w:val="00A853DA"/>
    <w:rsid w:val="00A86129"/>
    <w:rsid w:val="00A862EC"/>
    <w:rsid w:val="00A86705"/>
    <w:rsid w:val="00A87536"/>
    <w:rsid w:val="00A87F03"/>
    <w:rsid w:val="00A90B8C"/>
    <w:rsid w:val="00A91158"/>
    <w:rsid w:val="00A91662"/>
    <w:rsid w:val="00A933F1"/>
    <w:rsid w:val="00A93F66"/>
    <w:rsid w:val="00A96870"/>
    <w:rsid w:val="00AA0B7E"/>
    <w:rsid w:val="00AA0EA8"/>
    <w:rsid w:val="00AA13FA"/>
    <w:rsid w:val="00AA2D85"/>
    <w:rsid w:val="00AA32BB"/>
    <w:rsid w:val="00AA364F"/>
    <w:rsid w:val="00AA437F"/>
    <w:rsid w:val="00AA6217"/>
    <w:rsid w:val="00AA79EF"/>
    <w:rsid w:val="00AB17EF"/>
    <w:rsid w:val="00AB201C"/>
    <w:rsid w:val="00AB3E65"/>
    <w:rsid w:val="00AC12CE"/>
    <w:rsid w:val="00AC1DD6"/>
    <w:rsid w:val="00AC65B4"/>
    <w:rsid w:val="00AC6822"/>
    <w:rsid w:val="00AD009D"/>
    <w:rsid w:val="00AD15C8"/>
    <w:rsid w:val="00AD1F3D"/>
    <w:rsid w:val="00AD2A75"/>
    <w:rsid w:val="00AD433D"/>
    <w:rsid w:val="00AD439D"/>
    <w:rsid w:val="00AD5D12"/>
    <w:rsid w:val="00AD60B3"/>
    <w:rsid w:val="00AD6659"/>
    <w:rsid w:val="00AD71C1"/>
    <w:rsid w:val="00AD7527"/>
    <w:rsid w:val="00AE06DC"/>
    <w:rsid w:val="00AE0883"/>
    <w:rsid w:val="00AE0C6B"/>
    <w:rsid w:val="00AE0F9E"/>
    <w:rsid w:val="00AE1CCE"/>
    <w:rsid w:val="00AE2188"/>
    <w:rsid w:val="00AE2322"/>
    <w:rsid w:val="00AE25C3"/>
    <w:rsid w:val="00AE4108"/>
    <w:rsid w:val="00AE492A"/>
    <w:rsid w:val="00AE4B9E"/>
    <w:rsid w:val="00AE5071"/>
    <w:rsid w:val="00AE54C2"/>
    <w:rsid w:val="00AE5BA2"/>
    <w:rsid w:val="00AE5E61"/>
    <w:rsid w:val="00AE6453"/>
    <w:rsid w:val="00AE77A1"/>
    <w:rsid w:val="00AE7FDA"/>
    <w:rsid w:val="00AF04A8"/>
    <w:rsid w:val="00AF10D5"/>
    <w:rsid w:val="00AF1DA2"/>
    <w:rsid w:val="00AF1FAC"/>
    <w:rsid w:val="00AF2293"/>
    <w:rsid w:val="00AF2C84"/>
    <w:rsid w:val="00AF36CB"/>
    <w:rsid w:val="00AF3D92"/>
    <w:rsid w:val="00AF3F86"/>
    <w:rsid w:val="00AF4C14"/>
    <w:rsid w:val="00AF5830"/>
    <w:rsid w:val="00AF6FD7"/>
    <w:rsid w:val="00AF7594"/>
    <w:rsid w:val="00B02CE4"/>
    <w:rsid w:val="00B03096"/>
    <w:rsid w:val="00B03F81"/>
    <w:rsid w:val="00B043E8"/>
    <w:rsid w:val="00B04C0E"/>
    <w:rsid w:val="00B0685B"/>
    <w:rsid w:val="00B06D65"/>
    <w:rsid w:val="00B07190"/>
    <w:rsid w:val="00B102A9"/>
    <w:rsid w:val="00B10BD2"/>
    <w:rsid w:val="00B14083"/>
    <w:rsid w:val="00B1468C"/>
    <w:rsid w:val="00B161B7"/>
    <w:rsid w:val="00B1638F"/>
    <w:rsid w:val="00B16467"/>
    <w:rsid w:val="00B17299"/>
    <w:rsid w:val="00B1773F"/>
    <w:rsid w:val="00B17F4B"/>
    <w:rsid w:val="00B22A53"/>
    <w:rsid w:val="00B22EAE"/>
    <w:rsid w:val="00B26695"/>
    <w:rsid w:val="00B26A40"/>
    <w:rsid w:val="00B3026A"/>
    <w:rsid w:val="00B30ACF"/>
    <w:rsid w:val="00B312AC"/>
    <w:rsid w:val="00B32E62"/>
    <w:rsid w:val="00B33ADB"/>
    <w:rsid w:val="00B34948"/>
    <w:rsid w:val="00B37295"/>
    <w:rsid w:val="00B37A44"/>
    <w:rsid w:val="00B429E4"/>
    <w:rsid w:val="00B4419A"/>
    <w:rsid w:val="00B4600E"/>
    <w:rsid w:val="00B5162E"/>
    <w:rsid w:val="00B51B98"/>
    <w:rsid w:val="00B532D9"/>
    <w:rsid w:val="00B55D2D"/>
    <w:rsid w:val="00B55E86"/>
    <w:rsid w:val="00B56629"/>
    <w:rsid w:val="00B56C70"/>
    <w:rsid w:val="00B600BB"/>
    <w:rsid w:val="00B60812"/>
    <w:rsid w:val="00B61BD2"/>
    <w:rsid w:val="00B633DC"/>
    <w:rsid w:val="00B63715"/>
    <w:rsid w:val="00B64758"/>
    <w:rsid w:val="00B64F10"/>
    <w:rsid w:val="00B65235"/>
    <w:rsid w:val="00B656FA"/>
    <w:rsid w:val="00B666A5"/>
    <w:rsid w:val="00B66BDF"/>
    <w:rsid w:val="00B67561"/>
    <w:rsid w:val="00B67897"/>
    <w:rsid w:val="00B678C4"/>
    <w:rsid w:val="00B67CAD"/>
    <w:rsid w:val="00B700FA"/>
    <w:rsid w:val="00B7019B"/>
    <w:rsid w:val="00B7029F"/>
    <w:rsid w:val="00B70FAD"/>
    <w:rsid w:val="00B7101B"/>
    <w:rsid w:val="00B719FE"/>
    <w:rsid w:val="00B72C27"/>
    <w:rsid w:val="00B73577"/>
    <w:rsid w:val="00B73963"/>
    <w:rsid w:val="00B73B00"/>
    <w:rsid w:val="00B7454A"/>
    <w:rsid w:val="00B7463F"/>
    <w:rsid w:val="00B75B3D"/>
    <w:rsid w:val="00B769F7"/>
    <w:rsid w:val="00B777A2"/>
    <w:rsid w:val="00B80311"/>
    <w:rsid w:val="00B80EAA"/>
    <w:rsid w:val="00B819A7"/>
    <w:rsid w:val="00B81C28"/>
    <w:rsid w:val="00B82D42"/>
    <w:rsid w:val="00B8304C"/>
    <w:rsid w:val="00B83906"/>
    <w:rsid w:val="00B8449F"/>
    <w:rsid w:val="00B846D2"/>
    <w:rsid w:val="00B85CA5"/>
    <w:rsid w:val="00B85D06"/>
    <w:rsid w:val="00B90387"/>
    <w:rsid w:val="00B9076B"/>
    <w:rsid w:val="00B90B9B"/>
    <w:rsid w:val="00B90DA0"/>
    <w:rsid w:val="00B9100D"/>
    <w:rsid w:val="00B916A9"/>
    <w:rsid w:val="00B91852"/>
    <w:rsid w:val="00B931A8"/>
    <w:rsid w:val="00B933F4"/>
    <w:rsid w:val="00B94565"/>
    <w:rsid w:val="00B949E0"/>
    <w:rsid w:val="00B95DD2"/>
    <w:rsid w:val="00B96636"/>
    <w:rsid w:val="00B96700"/>
    <w:rsid w:val="00B96BDB"/>
    <w:rsid w:val="00B96C39"/>
    <w:rsid w:val="00B97385"/>
    <w:rsid w:val="00B973A9"/>
    <w:rsid w:val="00B97A78"/>
    <w:rsid w:val="00BA0E78"/>
    <w:rsid w:val="00BA21DF"/>
    <w:rsid w:val="00BA2326"/>
    <w:rsid w:val="00BA26EA"/>
    <w:rsid w:val="00BA27A0"/>
    <w:rsid w:val="00BA48A7"/>
    <w:rsid w:val="00BA5646"/>
    <w:rsid w:val="00BA5EDD"/>
    <w:rsid w:val="00BA639A"/>
    <w:rsid w:val="00BA7B10"/>
    <w:rsid w:val="00BA7D75"/>
    <w:rsid w:val="00BB01F4"/>
    <w:rsid w:val="00BB05E3"/>
    <w:rsid w:val="00BB0A62"/>
    <w:rsid w:val="00BB1F66"/>
    <w:rsid w:val="00BB3213"/>
    <w:rsid w:val="00BB477C"/>
    <w:rsid w:val="00BB54C8"/>
    <w:rsid w:val="00BB54D7"/>
    <w:rsid w:val="00BB5791"/>
    <w:rsid w:val="00BB5F46"/>
    <w:rsid w:val="00BB648C"/>
    <w:rsid w:val="00BB7CD9"/>
    <w:rsid w:val="00BC0852"/>
    <w:rsid w:val="00BC1F0B"/>
    <w:rsid w:val="00BC256F"/>
    <w:rsid w:val="00BC2A18"/>
    <w:rsid w:val="00BC30FD"/>
    <w:rsid w:val="00BC5BEB"/>
    <w:rsid w:val="00BC6A21"/>
    <w:rsid w:val="00BC7D20"/>
    <w:rsid w:val="00BC7E25"/>
    <w:rsid w:val="00BD083B"/>
    <w:rsid w:val="00BD1CB8"/>
    <w:rsid w:val="00BD26B6"/>
    <w:rsid w:val="00BD2B93"/>
    <w:rsid w:val="00BD2CAE"/>
    <w:rsid w:val="00BD348A"/>
    <w:rsid w:val="00BD400C"/>
    <w:rsid w:val="00BD45D3"/>
    <w:rsid w:val="00BD6203"/>
    <w:rsid w:val="00BD745C"/>
    <w:rsid w:val="00BE0B88"/>
    <w:rsid w:val="00BE134B"/>
    <w:rsid w:val="00BE13AA"/>
    <w:rsid w:val="00BE1975"/>
    <w:rsid w:val="00BE1E09"/>
    <w:rsid w:val="00BE1F13"/>
    <w:rsid w:val="00BE2271"/>
    <w:rsid w:val="00BE468E"/>
    <w:rsid w:val="00BE4777"/>
    <w:rsid w:val="00BE51B2"/>
    <w:rsid w:val="00BE5F39"/>
    <w:rsid w:val="00BE6037"/>
    <w:rsid w:val="00BE6CAD"/>
    <w:rsid w:val="00BE79A6"/>
    <w:rsid w:val="00BF1D03"/>
    <w:rsid w:val="00BF2720"/>
    <w:rsid w:val="00BF2EA9"/>
    <w:rsid w:val="00BF3066"/>
    <w:rsid w:val="00BF45F7"/>
    <w:rsid w:val="00BF5C7F"/>
    <w:rsid w:val="00C004C8"/>
    <w:rsid w:val="00C019E7"/>
    <w:rsid w:val="00C0254F"/>
    <w:rsid w:val="00C02824"/>
    <w:rsid w:val="00C03AC3"/>
    <w:rsid w:val="00C03C38"/>
    <w:rsid w:val="00C06CC5"/>
    <w:rsid w:val="00C10AC1"/>
    <w:rsid w:val="00C1147C"/>
    <w:rsid w:val="00C1155C"/>
    <w:rsid w:val="00C11628"/>
    <w:rsid w:val="00C11851"/>
    <w:rsid w:val="00C12851"/>
    <w:rsid w:val="00C12990"/>
    <w:rsid w:val="00C12E82"/>
    <w:rsid w:val="00C1440D"/>
    <w:rsid w:val="00C14C40"/>
    <w:rsid w:val="00C15B55"/>
    <w:rsid w:val="00C15D86"/>
    <w:rsid w:val="00C20B66"/>
    <w:rsid w:val="00C22622"/>
    <w:rsid w:val="00C22873"/>
    <w:rsid w:val="00C22B41"/>
    <w:rsid w:val="00C23150"/>
    <w:rsid w:val="00C234E2"/>
    <w:rsid w:val="00C23B0B"/>
    <w:rsid w:val="00C3088E"/>
    <w:rsid w:val="00C30ABA"/>
    <w:rsid w:val="00C312B0"/>
    <w:rsid w:val="00C32CC8"/>
    <w:rsid w:val="00C333BE"/>
    <w:rsid w:val="00C3410B"/>
    <w:rsid w:val="00C34E04"/>
    <w:rsid w:val="00C35EF4"/>
    <w:rsid w:val="00C35FE8"/>
    <w:rsid w:val="00C37B55"/>
    <w:rsid w:val="00C37E12"/>
    <w:rsid w:val="00C4068D"/>
    <w:rsid w:val="00C40769"/>
    <w:rsid w:val="00C4095F"/>
    <w:rsid w:val="00C40E58"/>
    <w:rsid w:val="00C41695"/>
    <w:rsid w:val="00C418BC"/>
    <w:rsid w:val="00C421E7"/>
    <w:rsid w:val="00C42A06"/>
    <w:rsid w:val="00C42CB8"/>
    <w:rsid w:val="00C43404"/>
    <w:rsid w:val="00C4509D"/>
    <w:rsid w:val="00C45815"/>
    <w:rsid w:val="00C468A9"/>
    <w:rsid w:val="00C47DE7"/>
    <w:rsid w:val="00C47DFF"/>
    <w:rsid w:val="00C52040"/>
    <w:rsid w:val="00C5257F"/>
    <w:rsid w:val="00C5415D"/>
    <w:rsid w:val="00C552D4"/>
    <w:rsid w:val="00C55C48"/>
    <w:rsid w:val="00C56DA0"/>
    <w:rsid w:val="00C57B4A"/>
    <w:rsid w:val="00C6090E"/>
    <w:rsid w:val="00C61331"/>
    <w:rsid w:val="00C6144A"/>
    <w:rsid w:val="00C6162F"/>
    <w:rsid w:val="00C616A4"/>
    <w:rsid w:val="00C62132"/>
    <w:rsid w:val="00C6244D"/>
    <w:rsid w:val="00C62DA0"/>
    <w:rsid w:val="00C63FFF"/>
    <w:rsid w:val="00C656A4"/>
    <w:rsid w:val="00C66749"/>
    <w:rsid w:val="00C66F19"/>
    <w:rsid w:val="00C67CE7"/>
    <w:rsid w:val="00C70377"/>
    <w:rsid w:val="00C704E0"/>
    <w:rsid w:val="00C70CD4"/>
    <w:rsid w:val="00C70CDD"/>
    <w:rsid w:val="00C70E01"/>
    <w:rsid w:val="00C70F1B"/>
    <w:rsid w:val="00C721B1"/>
    <w:rsid w:val="00C7288D"/>
    <w:rsid w:val="00C7443E"/>
    <w:rsid w:val="00C7468B"/>
    <w:rsid w:val="00C75BC6"/>
    <w:rsid w:val="00C75FCA"/>
    <w:rsid w:val="00C77C35"/>
    <w:rsid w:val="00C806A5"/>
    <w:rsid w:val="00C80C7C"/>
    <w:rsid w:val="00C8187D"/>
    <w:rsid w:val="00C82151"/>
    <w:rsid w:val="00C826CB"/>
    <w:rsid w:val="00C83487"/>
    <w:rsid w:val="00C84AD0"/>
    <w:rsid w:val="00C87345"/>
    <w:rsid w:val="00C87DCB"/>
    <w:rsid w:val="00C937B2"/>
    <w:rsid w:val="00C96362"/>
    <w:rsid w:val="00C96EFF"/>
    <w:rsid w:val="00CA0A69"/>
    <w:rsid w:val="00CA0D69"/>
    <w:rsid w:val="00CA0E0C"/>
    <w:rsid w:val="00CA0E52"/>
    <w:rsid w:val="00CA12DA"/>
    <w:rsid w:val="00CA1ADB"/>
    <w:rsid w:val="00CA2AF6"/>
    <w:rsid w:val="00CA3706"/>
    <w:rsid w:val="00CA595F"/>
    <w:rsid w:val="00CA608D"/>
    <w:rsid w:val="00CA6AF1"/>
    <w:rsid w:val="00CA7F93"/>
    <w:rsid w:val="00CB22CC"/>
    <w:rsid w:val="00CB2580"/>
    <w:rsid w:val="00CB496B"/>
    <w:rsid w:val="00CB4B5B"/>
    <w:rsid w:val="00CB521B"/>
    <w:rsid w:val="00CB5DD9"/>
    <w:rsid w:val="00CB7B93"/>
    <w:rsid w:val="00CC07C8"/>
    <w:rsid w:val="00CC07E5"/>
    <w:rsid w:val="00CC29A4"/>
    <w:rsid w:val="00CC2B50"/>
    <w:rsid w:val="00CC2BE5"/>
    <w:rsid w:val="00CC351B"/>
    <w:rsid w:val="00CC3695"/>
    <w:rsid w:val="00CC3AC1"/>
    <w:rsid w:val="00CC4D1D"/>
    <w:rsid w:val="00CC6F57"/>
    <w:rsid w:val="00CD17E2"/>
    <w:rsid w:val="00CD1AD5"/>
    <w:rsid w:val="00CD1D55"/>
    <w:rsid w:val="00CD3740"/>
    <w:rsid w:val="00CD4557"/>
    <w:rsid w:val="00CD4F5B"/>
    <w:rsid w:val="00CD58AD"/>
    <w:rsid w:val="00CD68BB"/>
    <w:rsid w:val="00CD7373"/>
    <w:rsid w:val="00CD7396"/>
    <w:rsid w:val="00CE10EE"/>
    <w:rsid w:val="00CE28EB"/>
    <w:rsid w:val="00CE30DA"/>
    <w:rsid w:val="00CE46B8"/>
    <w:rsid w:val="00CE5A68"/>
    <w:rsid w:val="00CE5B8D"/>
    <w:rsid w:val="00CE6D4F"/>
    <w:rsid w:val="00CF0F22"/>
    <w:rsid w:val="00CF286D"/>
    <w:rsid w:val="00CF2E26"/>
    <w:rsid w:val="00CF2FE3"/>
    <w:rsid w:val="00CF3025"/>
    <w:rsid w:val="00CF361A"/>
    <w:rsid w:val="00CF3DE4"/>
    <w:rsid w:val="00CF6348"/>
    <w:rsid w:val="00CF746C"/>
    <w:rsid w:val="00D0022F"/>
    <w:rsid w:val="00D005B6"/>
    <w:rsid w:val="00D01157"/>
    <w:rsid w:val="00D01B54"/>
    <w:rsid w:val="00D04B08"/>
    <w:rsid w:val="00D05192"/>
    <w:rsid w:val="00D0742B"/>
    <w:rsid w:val="00D0758D"/>
    <w:rsid w:val="00D13530"/>
    <w:rsid w:val="00D1399C"/>
    <w:rsid w:val="00D15083"/>
    <w:rsid w:val="00D1620F"/>
    <w:rsid w:val="00D176EC"/>
    <w:rsid w:val="00D2238B"/>
    <w:rsid w:val="00D22846"/>
    <w:rsid w:val="00D22960"/>
    <w:rsid w:val="00D23E8C"/>
    <w:rsid w:val="00D240EB"/>
    <w:rsid w:val="00D24BE7"/>
    <w:rsid w:val="00D25499"/>
    <w:rsid w:val="00D26E3D"/>
    <w:rsid w:val="00D30072"/>
    <w:rsid w:val="00D30D7E"/>
    <w:rsid w:val="00D3264B"/>
    <w:rsid w:val="00D3366E"/>
    <w:rsid w:val="00D34340"/>
    <w:rsid w:val="00D3473D"/>
    <w:rsid w:val="00D356E4"/>
    <w:rsid w:val="00D35F51"/>
    <w:rsid w:val="00D3628F"/>
    <w:rsid w:val="00D36489"/>
    <w:rsid w:val="00D36617"/>
    <w:rsid w:val="00D37361"/>
    <w:rsid w:val="00D3757E"/>
    <w:rsid w:val="00D400AE"/>
    <w:rsid w:val="00D40757"/>
    <w:rsid w:val="00D41079"/>
    <w:rsid w:val="00D41860"/>
    <w:rsid w:val="00D41A57"/>
    <w:rsid w:val="00D42640"/>
    <w:rsid w:val="00D42FCE"/>
    <w:rsid w:val="00D435C3"/>
    <w:rsid w:val="00D435D5"/>
    <w:rsid w:val="00D455E7"/>
    <w:rsid w:val="00D46676"/>
    <w:rsid w:val="00D46F14"/>
    <w:rsid w:val="00D47101"/>
    <w:rsid w:val="00D5009F"/>
    <w:rsid w:val="00D50F6E"/>
    <w:rsid w:val="00D523BD"/>
    <w:rsid w:val="00D52FC5"/>
    <w:rsid w:val="00D5471D"/>
    <w:rsid w:val="00D553FB"/>
    <w:rsid w:val="00D5745E"/>
    <w:rsid w:val="00D57D14"/>
    <w:rsid w:val="00D6123E"/>
    <w:rsid w:val="00D6294A"/>
    <w:rsid w:val="00D640A6"/>
    <w:rsid w:val="00D6423F"/>
    <w:rsid w:val="00D64450"/>
    <w:rsid w:val="00D64BF0"/>
    <w:rsid w:val="00D652F6"/>
    <w:rsid w:val="00D65391"/>
    <w:rsid w:val="00D66A3F"/>
    <w:rsid w:val="00D67A7F"/>
    <w:rsid w:val="00D715E5"/>
    <w:rsid w:val="00D717FD"/>
    <w:rsid w:val="00D73B08"/>
    <w:rsid w:val="00D75A36"/>
    <w:rsid w:val="00D75CC4"/>
    <w:rsid w:val="00D766C9"/>
    <w:rsid w:val="00D7737E"/>
    <w:rsid w:val="00D80E27"/>
    <w:rsid w:val="00D811A9"/>
    <w:rsid w:val="00D826DC"/>
    <w:rsid w:val="00D8369D"/>
    <w:rsid w:val="00D836CC"/>
    <w:rsid w:val="00D84EBF"/>
    <w:rsid w:val="00D85D01"/>
    <w:rsid w:val="00D85D0B"/>
    <w:rsid w:val="00D86CEF"/>
    <w:rsid w:val="00D8740D"/>
    <w:rsid w:val="00D900B8"/>
    <w:rsid w:val="00D902B7"/>
    <w:rsid w:val="00D91733"/>
    <w:rsid w:val="00D922AD"/>
    <w:rsid w:val="00DA0586"/>
    <w:rsid w:val="00DA196A"/>
    <w:rsid w:val="00DA2981"/>
    <w:rsid w:val="00DA40FC"/>
    <w:rsid w:val="00DA441F"/>
    <w:rsid w:val="00DA4A03"/>
    <w:rsid w:val="00DA4AB0"/>
    <w:rsid w:val="00DA7E81"/>
    <w:rsid w:val="00DB01F0"/>
    <w:rsid w:val="00DB139F"/>
    <w:rsid w:val="00DB13DC"/>
    <w:rsid w:val="00DB1650"/>
    <w:rsid w:val="00DB1F2D"/>
    <w:rsid w:val="00DB25B0"/>
    <w:rsid w:val="00DB2BDC"/>
    <w:rsid w:val="00DB2D01"/>
    <w:rsid w:val="00DB46EF"/>
    <w:rsid w:val="00DB4A37"/>
    <w:rsid w:val="00DB5C25"/>
    <w:rsid w:val="00DB7795"/>
    <w:rsid w:val="00DC0056"/>
    <w:rsid w:val="00DC00D1"/>
    <w:rsid w:val="00DC0915"/>
    <w:rsid w:val="00DC4A48"/>
    <w:rsid w:val="00DC4D38"/>
    <w:rsid w:val="00DC4E84"/>
    <w:rsid w:val="00DC5E72"/>
    <w:rsid w:val="00DC5F12"/>
    <w:rsid w:val="00DC617B"/>
    <w:rsid w:val="00DC686F"/>
    <w:rsid w:val="00DC7305"/>
    <w:rsid w:val="00DC7FE1"/>
    <w:rsid w:val="00DD03E2"/>
    <w:rsid w:val="00DD0BE2"/>
    <w:rsid w:val="00DD0D3B"/>
    <w:rsid w:val="00DD1CCB"/>
    <w:rsid w:val="00DD1F69"/>
    <w:rsid w:val="00DD2E45"/>
    <w:rsid w:val="00DD3AC6"/>
    <w:rsid w:val="00DD424E"/>
    <w:rsid w:val="00DD480A"/>
    <w:rsid w:val="00DD751D"/>
    <w:rsid w:val="00DD7BAF"/>
    <w:rsid w:val="00DE04C3"/>
    <w:rsid w:val="00DE0CA5"/>
    <w:rsid w:val="00DE10C1"/>
    <w:rsid w:val="00DE21AA"/>
    <w:rsid w:val="00DE2C6F"/>
    <w:rsid w:val="00DE2CE8"/>
    <w:rsid w:val="00DE2D81"/>
    <w:rsid w:val="00DE33CA"/>
    <w:rsid w:val="00DE4488"/>
    <w:rsid w:val="00DE6AD7"/>
    <w:rsid w:val="00DE7A78"/>
    <w:rsid w:val="00DF00A9"/>
    <w:rsid w:val="00DF1B07"/>
    <w:rsid w:val="00DF21A8"/>
    <w:rsid w:val="00DF3712"/>
    <w:rsid w:val="00DF3E9D"/>
    <w:rsid w:val="00DF48A0"/>
    <w:rsid w:val="00DF6208"/>
    <w:rsid w:val="00DF6A15"/>
    <w:rsid w:val="00DF6F3D"/>
    <w:rsid w:val="00DF705B"/>
    <w:rsid w:val="00DF730E"/>
    <w:rsid w:val="00DF763F"/>
    <w:rsid w:val="00DF7B84"/>
    <w:rsid w:val="00DF7F98"/>
    <w:rsid w:val="00E00964"/>
    <w:rsid w:val="00E00AF5"/>
    <w:rsid w:val="00E010DC"/>
    <w:rsid w:val="00E0236A"/>
    <w:rsid w:val="00E036F3"/>
    <w:rsid w:val="00E03B0B"/>
    <w:rsid w:val="00E03D1C"/>
    <w:rsid w:val="00E0610E"/>
    <w:rsid w:val="00E06A72"/>
    <w:rsid w:val="00E06F1F"/>
    <w:rsid w:val="00E070B2"/>
    <w:rsid w:val="00E07DE1"/>
    <w:rsid w:val="00E07F3C"/>
    <w:rsid w:val="00E1103A"/>
    <w:rsid w:val="00E11CC9"/>
    <w:rsid w:val="00E11E77"/>
    <w:rsid w:val="00E126CD"/>
    <w:rsid w:val="00E13995"/>
    <w:rsid w:val="00E13D92"/>
    <w:rsid w:val="00E146B5"/>
    <w:rsid w:val="00E14CC6"/>
    <w:rsid w:val="00E1574C"/>
    <w:rsid w:val="00E16BBA"/>
    <w:rsid w:val="00E16EBB"/>
    <w:rsid w:val="00E22D63"/>
    <w:rsid w:val="00E23A34"/>
    <w:rsid w:val="00E23B18"/>
    <w:rsid w:val="00E23B41"/>
    <w:rsid w:val="00E23D95"/>
    <w:rsid w:val="00E24E3B"/>
    <w:rsid w:val="00E25B49"/>
    <w:rsid w:val="00E27494"/>
    <w:rsid w:val="00E2760C"/>
    <w:rsid w:val="00E32F27"/>
    <w:rsid w:val="00E34CE2"/>
    <w:rsid w:val="00E372A9"/>
    <w:rsid w:val="00E401C5"/>
    <w:rsid w:val="00E40E6B"/>
    <w:rsid w:val="00E41852"/>
    <w:rsid w:val="00E41C26"/>
    <w:rsid w:val="00E41F3F"/>
    <w:rsid w:val="00E42076"/>
    <w:rsid w:val="00E429FE"/>
    <w:rsid w:val="00E44D9B"/>
    <w:rsid w:val="00E45B4C"/>
    <w:rsid w:val="00E46991"/>
    <w:rsid w:val="00E47A2F"/>
    <w:rsid w:val="00E52575"/>
    <w:rsid w:val="00E5479E"/>
    <w:rsid w:val="00E54D73"/>
    <w:rsid w:val="00E55CC8"/>
    <w:rsid w:val="00E572CB"/>
    <w:rsid w:val="00E57AA4"/>
    <w:rsid w:val="00E60F26"/>
    <w:rsid w:val="00E61EDF"/>
    <w:rsid w:val="00E626A6"/>
    <w:rsid w:val="00E64A7C"/>
    <w:rsid w:val="00E65340"/>
    <w:rsid w:val="00E662D9"/>
    <w:rsid w:val="00E6651A"/>
    <w:rsid w:val="00E670AC"/>
    <w:rsid w:val="00E6759E"/>
    <w:rsid w:val="00E71126"/>
    <w:rsid w:val="00E72B41"/>
    <w:rsid w:val="00E730D5"/>
    <w:rsid w:val="00E73E59"/>
    <w:rsid w:val="00E7410A"/>
    <w:rsid w:val="00E742D6"/>
    <w:rsid w:val="00E74D45"/>
    <w:rsid w:val="00E76A9B"/>
    <w:rsid w:val="00E76EE3"/>
    <w:rsid w:val="00E771DF"/>
    <w:rsid w:val="00E8047F"/>
    <w:rsid w:val="00E80919"/>
    <w:rsid w:val="00E80C36"/>
    <w:rsid w:val="00E80CCE"/>
    <w:rsid w:val="00E82508"/>
    <w:rsid w:val="00E857E3"/>
    <w:rsid w:val="00E86035"/>
    <w:rsid w:val="00E863AA"/>
    <w:rsid w:val="00E865A9"/>
    <w:rsid w:val="00E86731"/>
    <w:rsid w:val="00E90406"/>
    <w:rsid w:val="00E91387"/>
    <w:rsid w:val="00E91D88"/>
    <w:rsid w:val="00E92A0C"/>
    <w:rsid w:val="00E9399F"/>
    <w:rsid w:val="00E9400B"/>
    <w:rsid w:val="00E959AF"/>
    <w:rsid w:val="00E961D7"/>
    <w:rsid w:val="00E963F9"/>
    <w:rsid w:val="00E97E54"/>
    <w:rsid w:val="00EA0498"/>
    <w:rsid w:val="00EA0784"/>
    <w:rsid w:val="00EA07DD"/>
    <w:rsid w:val="00EA1142"/>
    <w:rsid w:val="00EA1469"/>
    <w:rsid w:val="00EA287D"/>
    <w:rsid w:val="00EA3704"/>
    <w:rsid w:val="00EA5757"/>
    <w:rsid w:val="00EA6AAA"/>
    <w:rsid w:val="00EA7BE6"/>
    <w:rsid w:val="00EB02BD"/>
    <w:rsid w:val="00EB036C"/>
    <w:rsid w:val="00EB1EFC"/>
    <w:rsid w:val="00EB25A4"/>
    <w:rsid w:val="00EB3072"/>
    <w:rsid w:val="00EB3548"/>
    <w:rsid w:val="00EB38B3"/>
    <w:rsid w:val="00EB3ED2"/>
    <w:rsid w:val="00EB4D83"/>
    <w:rsid w:val="00EB4F2F"/>
    <w:rsid w:val="00EB5B95"/>
    <w:rsid w:val="00EB5F9E"/>
    <w:rsid w:val="00EB66BB"/>
    <w:rsid w:val="00EB7723"/>
    <w:rsid w:val="00EC0669"/>
    <w:rsid w:val="00EC0D66"/>
    <w:rsid w:val="00EC1C45"/>
    <w:rsid w:val="00EC2F58"/>
    <w:rsid w:val="00EC303E"/>
    <w:rsid w:val="00EC3D92"/>
    <w:rsid w:val="00EC4413"/>
    <w:rsid w:val="00EC465C"/>
    <w:rsid w:val="00EC6262"/>
    <w:rsid w:val="00EC649E"/>
    <w:rsid w:val="00EC6757"/>
    <w:rsid w:val="00EC7F8B"/>
    <w:rsid w:val="00ED24C9"/>
    <w:rsid w:val="00ED3BE6"/>
    <w:rsid w:val="00ED4B30"/>
    <w:rsid w:val="00ED5474"/>
    <w:rsid w:val="00ED6754"/>
    <w:rsid w:val="00ED6989"/>
    <w:rsid w:val="00ED6DAB"/>
    <w:rsid w:val="00ED7412"/>
    <w:rsid w:val="00ED771F"/>
    <w:rsid w:val="00ED77AC"/>
    <w:rsid w:val="00ED7ABE"/>
    <w:rsid w:val="00EE0488"/>
    <w:rsid w:val="00EE20B0"/>
    <w:rsid w:val="00EE2A73"/>
    <w:rsid w:val="00EE2A94"/>
    <w:rsid w:val="00EE2BFC"/>
    <w:rsid w:val="00EE2D69"/>
    <w:rsid w:val="00EE47BE"/>
    <w:rsid w:val="00EE579E"/>
    <w:rsid w:val="00EE6472"/>
    <w:rsid w:val="00EE7242"/>
    <w:rsid w:val="00EF00EC"/>
    <w:rsid w:val="00EF0BAF"/>
    <w:rsid w:val="00EF15ED"/>
    <w:rsid w:val="00EF4F98"/>
    <w:rsid w:val="00EF5488"/>
    <w:rsid w:val="00EF654F"/>
    <w:rsid w:val="00EF7941"/>
    <w:rsid w:val="00EF7D43"/>
    <w:rsid w:val="00F03879"/>
    <w:rsid w:val="00F04455"/>
    <w:rsid w:val="00F04C03"/>
    <w:rsid w:val="00F04C0F"/>
    <w:rsid w:val="00F0549F"/>
    <w:rsid w:val="00F0558E"/>
    <w:rsid w:val="00F065FB"/>
    <w:rsid w:val="00F067A0"/>
    <w:rsid w:val="00F11D56"/>
    <w:rsid w:val="00F12B96"/>
    <w:rsid w:val="00F160F9"/>
    <w:rsid w:val="00F20D08"/>
    <w:rsid w:val="00F20EDB"/>
    <w:rsid w:val="00F211BB"/>
    <w:rsid w:val="00F22E32"/>
    <w:rsid w:val="00F23357"/>
    <w:rsid w:val="00F23560"/>
    <w:rsid w:val="00F23E18"/>
    <w:rsid w:val="00F23EDC"/>
    <w:rsid w:val="00F245F0"/>
    <w:rsid w:val="00F25DF0"/>
    <w:rsid w:val="00F267F9"/>
    <w:rsid w:val="00F308C1"/>
    <w:rsid w:val="00F32629"/>
    <w:rsid w:val="00F32703"/>
    <w:rsid w:val="00F32C35"/>
    <w:rsid w:val="00F33FCA"/>
    <w:rsid w:val="00F34913"/>
    <w:rsid w:val="00F35101"/>
    <w:rsid w:val="00F35559"/>
    <w:rsid w:val="00F35743"/>
    <w:rsid w:val="00F3634D"/>
    <w:rsid w:val="00F3651E"/>
    <w:rsid w:val="00F40E8C"/>
    <w:rsid w:val="00F40FD1"/>
    <w:rsid w:val="00F429BC"/>
    <w:rsid w:val="00F43185"/>
    <w:rsid w:val="00F4474B"/>
    <w:rsid w:val="00F4631F"/>
    <w:rsid w:val="00F47BE7"/>
    <w:rsid w:val="00F52A53"/>
    <w:rsid w:val="00F54A09"/>
    <w:rsid w:val="00F560E0"/>
    <w:rsid w:val="00F57AA6"/>
    <w:rsid w:val="00F57BDC"/>
    <w:rsid w:val="00F61593"/>
    <w:rsid w:val="00F61A03"/>
    <w:rsid w:val="00F6270C"/>
    <w:rsid w:val="00F6287C"/>
    <w:rsid w:val="00F6581B"/>
    <w:rsid w:val="00F67672"/>
    <w:rsid w:val="00F7027F"/>
    <w:rsid w:val="00F72FA2"/>
    <w:rsid w:val="00F7369E"/>
    <w:rsid w:val="00F736AB"/>
    <w:rsid w:val="00F75541"/>
    <w:rsid w:val="00F76832"/>
    <w:rsid w:val="00F76C84"/>
    <w:rsid w:val="00F81953"/>
    <w:rsid w:val="00F81F22"/>
    <w:rsid w:val="00F82132"/>
    <w:rsid w:val="00F834FA"/>
    <w:rsid w:val="00F84564"/>
    <w:rsid w:val="00F85C04"/>
    <w:rsid w:val="00F85C2A"/>
    <w:rsid w:val="00F862B7"/>
    <w:rsid w:val="00F87A11"/>
    <w:rsid w:val="00F90DA0"/>
    <w:rsid w:val="00F91CD3"/>
    <w:rsid w:val="00F9276E"/>
    <w:rsid w:val="00F92E53"/>
    <w:rsid w:val="00F941E3"/>
    <w:rsid w:val="00F948C9"/>
    <w:rsid w:val="00F957EA"/>
    <w:rsid w:val="00F9685B"/>
    <w:rsid w:val="00F96D41"/>
    <w:rsid w:val="00F96FAA"/>
    <w:rsid w:val="00FA4C38"/>
    <w:rsid w:val="00FA552F"/>
    <w:rsid w:val="00FA5DAF"/>
    <w:rsid w:val="00FA788B"/>
    <w:rsid w:val="00FA7CA6"/>
    <w:rsid w:val="00FB013B"/>
    <w:rsid w:val="00FB0310"/>
    <w:rsid w:val="00FB0AA7"/>
    <w:rsid w:val="00FB15FE"/>
    <w:rsid w:val="00FB50A0"/>
    <w:rsid w:val="00FB5B0C"/>
    <w:rsid w:val="00FB5C06"/>
    <w:rsid w:val="00FB73CF"/>
    <w:rsid w:val="00FB7429"/>
    <w:rsid w:val="00FC23A8"/>
    <w:rsid w:val="00FC2CF4"/>
    <w:rsid w:val="00FC3A94"/>
    <w:rsid w:val="00FC3CD8"/>
    <w:rsid w:val="00FC49F8"/>
    <w:rsid w:val="00FC4C80"/>
    <w:rsid w:val="00FC62EE"/>
    <w:rsid w:val="00FC71F8"/>
    <w:rsid w:val="00FC7976"/>
    <w:rsid w:val="00FD0798"/>
    <w:rsid w:val="00FD1EF5"/>
    <w:rsid w:val="00FD20EA"/>
    <w:rsid w:val="00FD3343"/>
    <w:rsid w:val="00FD3A09"/>
    <w:rsid w:val="00FD4966"/>
    <w:rsid w:val="00FD6262"/>
    <w:rsid w:val="00FD685E"/>
    <w:rsid w:val="00FD7273"/>
    <w:rsid w:val="00FE025E"/>
    <w:rsid w:val="00FE2005"/>
    <w:rsid w:val="00FE2D81"/>
    <w:rsid w:val="00FE372F"/>
    <w:rsid w:val="00FE65C2"/>
    <w:rsid w:val="00FF0996"/>
    <w:rsid w:val="00FF276D"/>
    <w:rsid w:val="00FF2DBD"/>
    <w:rsid w:val="00FF32A0"/>
    <w:rsid w:val="00FF4023"/>
    <w:rsid w:val="00FF527F"/>
    <w:rsid w:val="00FF5C20"/>
    <w:rsid w:val="00FF6BDA"/>
    <w:rsid w:val="00FF6DDB"/>
    <w:rsid w:val="00FF711E"/>
    <w:rsid w:val="00FF75BF"/>
    <w:rsid w:val="02BB8423"/>
    <w:rsid w:val="0382AE3B"/>
    <w:rsid w:val="0AC7878F"/>
    <w:rsid w:val="144FAAA1"/>
    <w:rsid w:val="1E6279F4"/>
    <w:rsid w:val="2CFA4AB5"/>
    <w:rsid w:val="360DC77E"/>
    <w:rsid w:val="388FD4BB"/>
    <w:rsid w:val="3B1D9BEB"/>
    <w:rsid w:val="3CAAF482"/>
    <w:rsid w:val="44EA2B89"/>
    <w:rsid w:val="46009D76"/>
    <w:rsid w:val="4638AE6B"/>
    <w:rsid w:val="46638153"/>
    <w:rsid w:val="568A38E4"/>
    <w:rsid w:val="5AAE5B0C"/>
    <w:rsid w:val="627B620B"/>
    <w:rsid w:val="6639CD68"/>
    <w:rsid w:val="7545FBB2"/>
    <w:rsid w:val="7A9E6029"/>
    <w:rsid w:val="7EBFAEA0"/>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6"/>
    <o:shapelayout v:ext="edit">
      <o:idmap v:ext="edit" data="1"/>
    </o:shapelayout>
  </w:shapeDefaults>
  <w:decimalSymbol w:val="."/>
  <w:listSeparator w:val=","/>
  <w14:docId w14:val="5F9F2DFB"/>
  <w15:docId w15:val="{5769D93F-D32A-4687-82EE-926D237BF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3C1"/>
    <w:rPr>
      <w:sz w:val="24"/>
      <w:szCs w:val="24"/>
      <w:lang w:eastAsia="en-US"/>
    </w:rPr>
  </w:style>
  <w:style w:type="paragraph" w:styleId="Heading1">
    <w:name w:val="heading 1"/>
    <w:basedOn w:val="Normal"/>
    <w:next w:val="Chapterbodytext"/>
    <w:link w:val="Heading1Char"/>
    <w:uiPriority w:val="99"/>
    <w:qFormat/>
    <w:rsid w:val="00D523BD"/>
    <w:pPr>
      <w:numPr>
        <w:numId w:val="6"/>
      </w:numPr>
      <w:overflowPunct w:val="0"/>
      <w:autoSpaceDE w:val="0"/>
      <w:autoSpaceDN w:val="0"/>
      <w:adjustRightInd w:val="0"/>
      <w:ind w:right="1152"/>
      <w:textAlignment w:val="baseline"/>
      <w:outlineLvl w:val="0"/>
    </w:pPr>
    <w:rPr>
      <w:color w:val="1465A2"/>
      <w:kern w:val="32"/>
      <w:sz w:val="52"/>
      <w:szCs w:val="20"/>
    </w:rPr>
  </w:style>
  <w:style w:type="paragraph" w:styleId="Heading2">
    <w:name w:val="heading 2"/>
    <w:basedOn w:val="Normal"/>
    <w:next w:val="Chapterbodytext"/>
    <w:link w:val="Heading2Char"/>
    <w:uiPriority w:val="99"/>
    <w:qFormat/>
    <w:rsid w:val="00D523BD"/>
    <w:pPr>
      <w:numPr>
        <w:ilvl w:val="1"/>
        <w:numId w:val="6"/>
      </w:numPr>
      <w:overflowPunct w:val="0"/>
      <w:autoSpaceDE w:val="0"/>
      <w:autoSpaceDN w:val="0"/>
      <w:adjustRightInd w:val="0"/>
      <w:ind w:right="1152"/>
      <w:textAlignment w:val="baseline"/>
      <w:outlineLvl w:val="1"/>
    </w:pPr>
    <w:rPr>
      <w:smallCaps/>
      <w:color w:val="1465A2"/>
      <w:sz w:val="36"/>
      <w:szCs w:val="20"/>
    </w:rPr>
  </w:style>
  <w:style w:type="paragraph" w:styleId="Heading3">
    <w:name w:val="heading 3"/>
    <w:basedOn w:val="Heading1"/>
    <w:next w:val="Chapterbodytext"/>
    <w:link w:val="Heading3Char"/>
    <w:autoRedefine/>
    <w:uiPriority w:val="99"/>
    <w:qFormat/>
    <w:rsid w:val="002C3529"/>
    <w:pPr>
      <w:numPr>
        <w:ilvl w:val="2"/>
      </w:numPr>
      <w:ind w:right="2592"/>
      <w:outlineLvl w:val="2"/>
    </w:pPr>
    <w:rPr>
      <w:kern w:val="0"/>
      <w:sz w:val="32"/>
    </w:rPr>
  </w:style>
  <w:style w:type="paragraph" w:styleId="Heading4">
    <w:name w:val="heading 4"/>
    <w:basedOn w:val="Normal"/>
    <w:next w:val="Normal"/>
    <w:link w:val="Heading4Char"/>
    <w:uiPriority w:val="99"/>
    <w:qFormat/>
    <w:rsid w:val="00023540"/>
    <w:pPr>
      <w:keepNext/>
      <w:spacing w:before="120"/>
      <w:ind w:left="2160" w:right="2592" w:hanging="720"/>
      <w:outlineLvl w:val="3"/>
    </w:pPr>
    <w:rPr>
      <w:rFonts w:ascii="Calibri" w:hAnsi="Calibri"/>
      <w:b/>
      <w:sz w:val="28"/>
      <w:szCs w:val="20"/>
    </w:rPr>
  </w:style>
  <w:style w:type="paragraph" w:styleId="Heading5">
    <w:name w:val="heading 5"/>
    <w:basedOn w:val="Normal"/>
    <w:next w:val="Normal"/>
    <w:link w:val="Heading5Char"/>
    <w:uiPriority w:val="99"/>
    <w:qFormat/>
    <w:rsid w:val="00023540"/>
    <w:pPr>
      <w:numPr>
        <w:ilvl w:val="4"/>
        <w:numId w:val="1"/>
      </w:numPr>
      <w:overflowPunct w:val="0"/>
      <w:autoSpaceDE w:val="0"/>
      <w:autoSpaceDN w:val="0"/>
      <w:adjustRightInd w:val="0"/>
      <w:textAlignment w:val="baseline"/>
      <w:outlineLvl w:val="4"/>
    </w:pPr>
    <w:rPr>
      <w:rFonts w:ascii="Calibri" w:hAnsi="Calibri"/>
      <w:b/>
      <w:i/>
      <w:sz w:val="26"/>
      <w:szCs w:val="20"/>
    </w:rPr>
  </w:style>
  <w:style w:type="paragraph" w:styleId="Heading6">
    <w:name w:val="heading 6"/>
    <w:basedOn w:val="Normal"/>
    <w:next w:val="Normal"/>
    <w:link w:val="Heading6Char"/>
    <w:uiPriority w:val="99"/>
    <w:qFormat/>
    <w:rsid w:val="00023540"/>
    <w:pPr>
      <w:numPr>
        <w:ilvl w:val="5"/>
        <w:numId w:val="2"/>
      </w:numPr>
      <w:overflowPunct w:val="0"/>
      <w:autoSpaceDE w:val="0"/>
      <w:autoSpaceDN w:val="0"/>
      <w:adjustRightInd w:val="0"/>
      <w:spacing w:before="240" w:after="60"/>
      <w:ind w:left="2880"/>
      <w:textAlignment w:val="baseline"/>
      <w:outlineLvl w:val="5"/>
    </w:pPr>
    <w:rPr>
      <w:rFonts w:ascii="Calibri" w:hAnsi="Calibri"/>
      <w:b/>
      <w:sz w:val="20"/>
      <w:szCs w:val="20"/>
    </w:rPr>
  </w:style>
  <w:style w:type="paragraph" w:styleId="Heading7">
    <w:name w:val="heading 7"/>
    <w:basedOn w:val="Normal"/>
    <w:next w:val="Normal"/>
    <w:link w:val="Heading7Char"/>
    <w:uiPriority w:val="99"/>
    <w:qFormat/>
    <w:rsid w:val="00023540"/>
    <w:pPr>
      <w:numPr>
        <w:ilvl w:val="6"/>
        <w:numId w:val="3"/>
      </w:numPr>
      <w:overflowPunct w:val="0"/>
      <w:autoSpaceDE w:val="0"/>
      <w:autoSpaceDN w:val="0"/>
      <w:adjustRightInd w:val="0"/>
      <w:spacing w:before="240" w:after="60"/>
      <w:ind w:left="2880"/>
      <w:textAlignment w:val="baseline"/>
      <w:outlineLvl w:val="6"/>
    </w:pPr>
    <w:rPr>
      <w:rFonts w:ascii="Calibri" w:hAnsi="Calibri"/>
      <w:szCs w:val="20"/>
    </w:rPr>
  </w:style>
  <w:style w:type="paragraph" w:styleId="Heading8">
    <w:name w:val="heading 8"/>
    <w:basedOn w:val="Normal"/>
    <w:next w:val="Normal"/>
    <w:link w:val="Heading8Char"/>
    <w:uiPriority w:val="99"/>
    <w:qFormat/>
    <w:rsid w:val="00023540"/>
    <w:pPr>
      <w:numPr>
        <w:ilvl w:val="7"/>
        <w:numId w:val="4"/>
      </w:numPr>
      <w:overflowPunct w:val="0"/>
      <w:autoSpaceDE w:val="0"/>
      <w:autoSpaceDN w:val="0"/>
      <w:adjustRightInd w:val="0"/>
      <w:spacing w:before="240" w:after="60"/>
      <w:ind w:left="2880"/>
      <w:textAlignment w:val="baseline"/>
      <w:outlineLvl w:val="7"/>
    </w:pPr>
    <w:rPr>
      <w:rFonts w:ascii="Calibri" w:hAnsi="Calibri"/>
      <w:i/>
      <w:szCs w:val="20"/>
    </w:rPr>
  </w:style>
  <w:style w:type="paragraph" w:styleId="Heading9">
    <w:name w:val="heading 9"/>
    <w:basedOn w:val="Normal"/>
    <w:next w:val="Normal"/>
    <w:link w:val="Heading9Char"/>
    <w:uiPriority w:val="99"/>
    <w:qFormat/>
    <w:rsid w:val="00023540"/>
    <w:pPr>
      <w:numPr>
        <w:ilvl w:val="8"/>
        <w:numId w:val="5"/>
      </w:numPr>
      <w:overflowPunct w:val="0"/>
      <w:autoSpaceDE w:val="0"/>
      <w:autoSpaceDN w:val="0"/>
      <w:adjustRightInd w:val="0"/>
      <w:spacing w:before="240" w:after="60"/>
      <w:ind w:left="2880"/>
      <w:textAlignment w:val="baseline"/>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523BD"/>
    <w:rPr>
      <w:rFonts w:cs="Times New Roman"/>
      <w:color w:val="1465A2"/>
      <w:kern w:val="32"/>
      <w:sz w:val="52"/>
      <w:lang w:val="en-CA" w:eastAsia="en-US"/>
    </w:rPr>
  </w:style>
  <w:style w:type="character" w:customStyle="1" w:styleId="Heading2Char">
    <w:name w:val="Heading 2 Char"/>
    <w:link w:val="Heading2"/>
    <w:uiPriority w:val="99"/>
    <w:locked/>
    <w:rsid w:val="00D523BD"/>
    <w:rPr>
      <w:rFonts w:cs="Times New Roman"/>
      <w:smallCaps/>
      <w:color w:val="1465A2"/>
      <w:sz w:val="36"/>
      <w:lang w:val="en-CA" w:eastAsia="en-US"/>
    </w:rPr>
  </w:style>
  <w:style w:type="character" w:customStyle="1" w:styleId="Heading3Char">
    <w:name w:val="Heading 3 Char"/>
    <w:link w:val="Heading3"/>
    <w:uiPriority w:val="99"/>
    <w:locked/>
    <w:rsid w:val="002C3529"/>
    <w:rPr>
      <w:rFonts w:cs="Times New Roman"/>
      <w:color w:val="1465A2"/>
      <w:sz w:val="32"/>
      <w:lang w:val="en-CA" w:eastAsia="en-US"/>
    </w:rPr>
  </w:style>
  <w:style w:type="character" w:customStyle="1" w:styleId="Heading4Char">
    <w:name w:val="Heading 4 Char"/>
    <w:link w:val="Heading4"/>
    <w:uiPriority w:val="99"/>
    <w:locked/>
    <w:rsid w:val="002B4E8D"/>
    <w:rPr>
      <w:rFonts w:ascii="Calibri" w:hAnsi="Calibri" w:cs="Times New Roman"/>
      <w:b/>
      <w:sz w:val="28"/>
      <w:lang w:eastAsia="en-US"/>
    </w:rPr>
  </w:style>
  <w:style w:type="character" w:customStyle="1" w:styleId="Heading5Char">
    <w:name w:val="Heading 5 Char"/>
    <w:link w:val="Heading5"/>
    <w:uiPriority w:val="99"/>
    <w:locked/>
    <w:rsid w:val="002B4E8D"/>
    <w:rPr>
      <w:rFonts w:ascii="Calibri" w:hAnsi="Calibri" w:cs="Times New Roman"/>
      <w:b/>
      <w:i/>
      <w:sz w:val="26"/>
      <w:lang w:val="en-CA" w:eastAsia="en-US"/>
    </w:rPr>
  </w:style>
  <w:style w:type="character" w:customStyle="1" w:styleId="Heading6Char">
    <w:name w:val="Heading 6 Char"/>
    <w:link w:val="Heading6"/>
    <w:uiPriority w:val="99"/>
    <w:locked/>
    <w:rsid w:val="002B4E8D"/>
    <w:rPr>
      <w:rFonts w:ascii="Calibri" w:hAnsi="Calibri" w:cs="Times New Roman"/>
      <w:b/>
      <w:lang w:val="en-CA" w:eastAsia="en-US"/>
    </w:rPr>
  </w:style>
  <w:style w:type="character" w:customStyle="1" w:styleId="Heading7Char">
    <w:name w:val="Heading 7 Char"/>
    <w:link w:val="Heading7"/>
    <w:uiPriority w:val="99"/>
    <w:locked/>
    <w:rsid w:val="002B4E8D"/>
    <w:rPr>
      <w:rFonts w:ascii="Calibri" w:hAnsi="Calibri" w:cs="Times New Roman"/>
      <w:sz w:val="24"/>
      <w:lang w:val="en-CA" w:eastAsia="en-US"/>
    </w:rPr>
  </w:style>
  <w:style w:type="character" w:customStyle="1" w:styleId="Heading8Char">
    <w:name w:val="Heading 8 Char"/>
    <w:link w:val="Heading8"/>
    <w:uiPriority w:val="99"/>
    <w:locked/>
    <w:rsid w:val="002B4E8D"/>
    <w:rPr>
      <w:rFonts w:ascii="Calibri" w:hAnsi="Calibri" w:cs="Times New Roman"/>
      <w:i/>
      <w:sz w:val="24"/>
      <w:lang w:val="en-CA" w:eastAsia="en-US"/>
    </w:rPr>
  </w:style>
  <w:style w:type="character" w:customStyle="1" w:styleId="Heading9Char">
    <w:name w:val="Heading 9 Char"/>
    <w:link w:val="Heading9"/>
    <w:uiPriority w:val="99"/>
    <w:locked/>
    <w:rsid w:val="002B4E8D"/>
    <w:rPr>
      <w:rFonts w:ascii="Cambria" w:hAnsi="Cambria" w:cs="Times New Roman"/>
      <w:lang w:val="en-CA" w:eastAsia="en-US"/>
    </w:rPr>
  </w:style>
  <w:style w:type="paragraph" w:styleId="Footer">
    <w:name w:val="footer"/>
    <w:basedOn w:val="Normal"/>
    <w:link w:val="FooterChar"/>
    <w:uiPriority w:val="99"/>
    <w:rsid w:val="00023540"/>
    <w:pPr>
      <w:tabs>
        <w:tab w:val="left" w:pos="1584"/>
        <w:tab w:val="left" w:pos="1800"/>
        <w:tab w:val="left" w:pos="2340"/>
        <w:tab w:val="center" w:pos="4320"/>
        <w:tab w:val="right" w:pos="7920"/>
      </w:tabs>
      <w:spacing w:after="80" w:line="276" w:lineRule="auto"/>
      <w:jc w:val="right"/>
    </w:pPr>
    <w:rPr>
      <w:rFonts w:ascii="Arial Narrow" w:hAnsi="Arial Narrow"/>
      <w:szCs w:val="20"/>
    </w:rPr>
  </w:style>
  <w:style w:type="character" w:customStyle="1" w:styleId="FooterChar">
    <w:name w:val="Footer Char"/>
    <w:link w:val="Footer"/>
    <w:uiPriority w:val="99"/>
    <w:locked/>
    <w:rsid w:val="0017399C"/>
    <w:rPr>
      <w:rFonts w:ascii="Arial Narrow" w:hAnsi="Arial Narrow" w:cs="Times New Roman"/>
      <w:sz w:val="24"/>
      <w:lang w:val="en-CA" w:eastAsia="en-US"/>
    </w:rPr>
  </w:style>
  <w:style w:type="paragraph" w:customStyle="1" w:styleId="Highl-2">
    <w:name w:val="Highl-2"/>
    <w:basedOn w:val="Normal"/>
    <w:uiPriority w:val="99"/>
    <w:rsid w:val="00023540"/>
    <w:pPr>
      <w:numPr>
        <w:numId w:val="9"/>
      </w:numPr>
      <w:spacing w:before="60" w:after="60" w:line="276" w:lineRule="auto"/>
      <w:ind w:right="1080"/>
    </w:pPr>
    <w:rPr>
      <w:rFonts w:ascii="Arial Narrow" w:hAnsi="Arial Narrow"/>
      <w:sz w:val="22"/>
    </w:rPr>
  </w:style>
  <w:style w:type="paragraph" w:customStyle="1" w:styleId="Table-text">
    <w:name w:val="Table-text"/>
    <w:basedOn w:val="Normal"/>
    <w:uiPriority w:val="99"/>
    <w:rsid w:val="00023540"/>
    <w:pPr>
      <w:tabs>
        <w:tab w:val="left" w:pos="144"/>
        <w:tab w:val="left" w:pos="360"/>
        <w:tab w:val="left" w:pos="720"/>
        <w:tab w:val="left" w:pos="1584"/>
        <w:tab w:val="left" w:pos="1800"/>
        <w:tab w:val="left" w:pos="2340"/>
      </w:tabs>
      <w:spacing w:before="40" w:line="276" w:lineRule="auto"/>
    </w:pPr>
    <w:rPr>
      <w:rFonts w:ascii="Arial Narrow" w:hAnsi="Arial Narrow"/>
      <w:sz w:val="18"/>
    </w:rPr>
  </w:style>
  <w:style w:type="paragraph" w:customStyle="1" w:styleId="Chapterbodytext">
    <w:name w:val="Chapter body text"/>
    <w:basedOn w:val="Normal"/>
    <w:link w:val="ChapterbodytextChar2"/>
    <w:uiPriority w:val="99"/>
    <w:rsid w:val="00023540"/>
    <w:pPr>
      <w:tabs>
        <w:tab w:val="left" w:pos="1080"/>
      </w:tabs>
      <w:spacing w:line="276" w:lineRule="auto"/>
      <w:jc w:val="both"/>
    </w:pPr>
    <w:rPr>
      <w:rFonts w:ascii="Arial Narrow" w:hAnsi="Arial Narrow"/>
      <w:szCs w:val="20"/>
    </w:rPr>
  </w:style>
  <w:style w:type="paragraph" w:customStyle="1" w:styleId="REPORTTITLE">
    <w:name w:val="REPORT TITLE"/>
    <w:basedOn w:val="Normal"/>
    <w:uiPriority w:val="99"/>
    <w:rsid w:val="00023540"/>
    <w:pPr>
      <w:tabs>
        <w:tab w:val="left" w:pos="1584"/>
        <w:tab w:val="left" w:pos="1800"/>
        <w:tab w:val="left" w:pos="2340"/>
      </w:tabs>
      <w:spacing w:after="80" w:line="276" w:lineRule="auto"/>
      <w:ind w:left="720" w:right="720"/>
      <w:jc w:val="center"/>
    </w:pPr>
    <w:rPr>
      <w:sz w:val="60"/>
    </w:rPr>
  </w:style>
  <w:style w:type="paragraph" w:customStyle="1" w:styleId="ReportSubtitle">
    <w:name w:val="Report Subtitle"/>
    <w:basedOn w:val="REPORTTITLE"/>
    <w:uiPriority w:val="99"/>
    <w:rsid w:val="00023540"/>
    <w:rPr>
      <w:rFonts w:ascii="Arial Narrow" w:hAnsi="Arial Narrow"/>
      <w:b/>
      <w:caps/>
      <w:color w:val="125A90"/>
      <w:sz w:val="36"/>
    </w:rPr>
  </w:style>
  <w:style w:type="paragraph" w:customStyle="1" w:styleId="Submission">
    <w:name w:val="Submission"/>
    <w:basedOn w:val="Normal"/>
    <w:uiPriority w:val="99"/>
    <w:rsid w:val="00023540"/>
    <w:pPr>
      <w:tabs>
        <w:tab w:val="left" w:pos="1584"/>
        <w:tab w:val="left" w:pos="1800"/>
        <w:tab w:val="left" w:pos="2340"/>
      </w:tabs>
      <w:spacing w:line="276" w:lineRule="auto"/>
      <w:ind w:left="1584" w:right="1440"/>
      <w:jc w:val="center"/>
    </w:pPr>
    <w:rPr>
      <w:rFonts w:ascii="Arial Narrow" w:hAnsi="Arial Narrow"/>
      <w:sz w:val="22"/>
    </w:rPr>
  </w:style>
  <w:style w:type="paragraph" w:customStyle="1" w:styleId="TableHeading">
    <w:name w:val="Table Heading"/>
    <w:uiPriority w:val="99"/>
    <w:rsid w:val="00023540"/>
    <w:pPr>
      <w:spacing w:before="120"/>
    </w:pPr>
    <w:rPr>
      <w:color w:val="000000"/>
      <w:lang w:eastAsia="en-US"/>
    </w:rPr>
  </w:style>
  <w:style w:type="paragraph" w:styleId="TOC1">
    <w:name w:val="toc 1"/>
    <w:basedOn w:val="Normal"/>
    <w:next w:val="Normal"/>
    <w:autoRedefine/>
    <w:uiPriority w:val="39"/>
    <w:rsid w:val="00023540"/>
    <w:pPr>
      <w:tabs>
        <w:tab w:val="left" w:pos="720"/>
        <w:tab w:val="left" w:pos="960"/>
        <w:tab w:val="right" w:leader="dot" w:pos="8640"/>
        <w:tab w:val="right" w:leader="dot" w:pos="9720"/>
      </w:tabs>
      <w:spacing w:before="120" w:after="80" w:line="276" w:lineRule="auto"/>
      <w:ind w:left="720" w:right="1584" w:hanging="720"/>
    </w:pPr>
    <w:rPr>
      <w:rFonts w:ascii="Arial Narrow" w:hAnsi="Arial Narrow"/>
      <w:b/>
      <w:noProof/>
      <w:sz w:val="26"/>
      <w:szCs w:val="26"/>
    </w:rPr>
  </w:style>
  <w:style w:type="character" w:styleId="FootnoteReference">
    <w:name w:val="footnote reference"/>
    <w:uiPriority w:val="99"/>
    <w:semiHidden/>
    <w:rsid w:val="00023540"/>
    <w:rPr>
      <w:rFonts w:cs="Times New Roman"/>
      <w:vertAlign w:val="superscript"/>
    </w:rPr>
  </w:style>
  <w:style w:type="paragraph" w:customStyle="1" w:styleId="Sectionheading">
    <w:name w:val="Section heading"/>
    <w:basedOn w:val="Heading2"/>
    <w:next w:val="Chapterbodytext"/>
    <w:uiPriority w:val="99"/>
    <w:rsid w:val="00023540"/>
    <w:pPr>
      <w:numPr>
        <w:ilvl w:val="0"/>
        <w:numId w:val="0"/>
      </w:numPr>
      <w:ind w:right="0"/>
      <w:outlineLvl w:val="9"/>
    </w:pPr>
    <w:rPr>
      <w:sz w:val="52"/>
    </w:rPr>
  </w:style>
  <w:style w:type="paragraph" w:customStyle="1" w:styleId="Copyright">
    <w:name w:val="Copyright"/>
    <w:uiPriority w:val="99"/>
    <w:rsid w:val="00023540"/>
    <w:pPr>
      <w:ind w:left="1080" w:right="3744"/>
    </w:pPr>
    <w:rPr>
      <w:rFonts w:ascii="Times" w:eastAsia="SimSun" w:hAnsi="Times"/>
      <w:sz w:val="10"/>
      <w:lang w:val="en-US" w:eastAsia="en-US"/>
    </w:rPr>
  </w:style>
  <w:style w:type="paragraph" w:styleId="BlockText">
    <w:name w:val="Block Text"/>
    <w:basedOn w:val="Normal"/>
    <w:uiPriority w:val="99"/>
    <w:rsid w:val="00023540"/>
    <w:pPr>
      <w:tabs>
        <w:tab w:val="left" w:pos="1584"/>
        <w:tab w:val="left" w:pos="1800"/>
        <w:tab w:val="left" w:pos="2340"/>
      </w:tabs>
      <w:spacing w:before="120" w:after="80" w:line="276" w:lineRule="auto"/>
      <w:ind w:right="1440"/>
    </w:pPr>
    <w:rPr>
      <w:rFonts w:ascii="Arial Narrow" w:hAnsi="Arial Narrow"/>
      <w:sz w:val="16"/>
    </w:rPr>
  </w:style>
  <w:style w:type="paragraph" w:styleId="FootnoteText">
    <w:name w:val="footnote text"/>
    <w:basedOn w:val="Normal"/>
    <w:link w:val="FootnoteTextChar"/>
    <w:autoRedefine/>
    <w:uiPriority w:val="99"/>
    <w:semiHidden/>
    <w:rsid w:val="00023540"/>
    <w:pPr>
      <w:tabs>
        <w:tab w:val="left" w:pos="720"/>
      </w:tabs>
      <w:spacing w:after="80" w:line="276" w:lineRule="auto"/>
      <w:ind w:left="720" w:right="360" w:hanging="187"/>
    </w:pPr>
    <w:rPr>
      <w:sz w:val="20"/>
      <w:szCs w:val="20"/>
    </w:rPr>
  </w:style>
  <w:style w:type="character" w:customStyle="1" w:styleId="FootnoteTextChar">
    <w:name w:val="Footnote Text Char"/>
    <w:link w:val="FootnoteText"/>
    <w:uiPriority w:val="99"/>
    <w:semiHidden/>
    <w:locked/>
    <w:rsid w:val="002B4E8D"/>
    <w:rPr>
      <w:rFonts w:cs="Times New Roman"/>
      <w:sz w:val="20"/>
      <w:lang w:eastAsia="en-US"/>
    </w:rPr>
  </w:style>
  <w:style w:type="character" w:styleId="PageNumber">
    <w:name w:val="page number"/>
    <w:uiPriority w:val="99"/>
    <w:rsid w:val="00023540"/>
    <w:rPr>
      <w:rFonts w:cs="Times New Roman"/>
      <w:sz w:val="18"/>
    </w:rPr>
  </w:style>
  <w:style w:type="paragraph" w:styleId="Header">
    <w:name w:val="header"/>
    <w:basedOn w:val="Normal"/>
    <w:link w:val="HeaderChar"/>
    <w:uiPriority w:val="99"/>
    <w:rsid w:val="00023540"/>
    <w:pPr>
      <w:tabs>
        <w:tab w:val="center" w:pos="4320"/>
        <w:tab w:val="right" w:pos="8640"/>
      </w:tabs>
    </w:pPr>
    <w:rPr>
      <w:szCs w:val="20"/>
    </w:rPr>
  </w:style>
  <w:style w:type="character" w:customStyle="1" w:styleId="HeaderChar">
    <w:name w:val="Header Char"/>
    <w:link w:val="Header"/>
    <w:uiPriority w:val="99"/>
    <w:locked/>
    <w:rsid w:val="002B4E8D"/>
    <w:rPr>
      <w:rFonts w:cs="Times New Roman"/>
      <w:sz w:val="24"/>
      <w:lang w:eastAsia="en-US"/>
    </w:rPr>
  </w:style>
  <w:style w:type="paragraph" w:customStyle="1" w:styleId="Position">
    <w:name w:val="Position"/>
    <w:uiPriority w:val="99"/>
    <w:rsid w:val="00023540"/>
    <w:pPr>
      <w:keepNext/>
      <w:jc w:val="right"/>
    </w:pPr>
    <w:rPr>
      <w:rFonts w:ascii="Helvetica" w:hAnsi="Helvetica"/>
      <w:lang w:val="en-US" w:eastAsia="en-US"/>
    </w:rPr>
  </w:style>
  <w:style w:type="paragraph" w:styleId="TOC2">
    <w:name w:val="toc 2"/>
    <w:basedOn w:val="Normal"/>
    <w:next w:val="Normal"/>
    <w:autoRedefine/>
    <w:uiPriority w:val="39"/>
    <w:rsid w:val="002A4C0C"/>
    <w:pPr>
      <w:tabs>
        <w:tab w:val="left" w:pos="720"/>
        <w:tab w:val="left" w:pos="1440"/>
        <w:tab w:val="right" w:leader="dot" w:pos="8630"/>
      </w:tabs>
      <w:ind w:left="720"/>
    </w:pPr>
    <w:rPr>
      <w:rFonts w:ascii="Arial Narrow" w:hAnsi="Arial Narrow"/>
      <w:noProof/>
    </w:rPr>
  </w:style>
  <w:style w:type="paragraph" w:styleId="TOC3">
    <w:name w:val="toc 3"/>
    <w:basedOn w:val="Normal"/>
    <w:next w:val="Normal"/>
    <w:autoRedefine/>
    <w:uiPriority w:val="99"/>
    <w:semiHidden/>
    <w:rsid w:val="00023540"/>
    <w:pPr>
      <w:ind w:left="480"/>
    </w:pPr>
  </w:style>
  <w:style w:type="paragraph" w:styleId="TOC4">
    <w:name w:val="toc 4"/>
    <w:basedOn w:val="Normal"/>
    <w:next w:val="Normal"/>
    <w:autoRedefine/>
    <w:uiPriority w:val="99"/>
    <w:semiHidden/>
    <w:rsid w:val="00023540"/>
    <w:pPr>
      <w:ind w:left="720"/>
    </w:pPr>
  </w:style>
  <w:style w:type="paragraph" w:styleId="TOC5">
    <w:name w:val="toc 5"/>
    <w:basedOn w:val="Normal"/>
    <w:next w:val="Normal"/>
    <w:autoRedefine/>
    <w:uiPriority w:val="99"/>
    <w:semiHidden/>
    <w:rsid w:val="00023540"/>
    <w:pPr>
      <w:ind w:left="960"/>
    </w:pPr>
  </w:style>
  <w:style w:type="paragraph" w:styleId="TOC6">
    <w:name w:val="toc 6"/>
    <w:basedOn w:val="Normal"/>
    <w:next w:val="Normal"/>
    <w:autoRedefine/>
    <w:uiPriority w:val="99"/>
    <w:semiHidden/>
    <w:rsid w:val="00023540"/>
    <w:pPr>
      <w:ind w:left="1200"/>
    </w:pPr>
  </w:style>
  <w:style w:type="paragraph" w:styleId="TOC7">
    <w:name w:val="toc 7"/>
    <w:basedOn w:val="Normal"/>
    <w:next w:val="Normal"/>
    <w:autoRedefine/>
    <w:uiPriority w:val="99"/>
    <w:semiHidden/>
    <w:rsid w:val="00023540"/>
    <w:pPr>
      <w:ind w:left="1440"/>
    </w:pPr>
  </w:style>
  <w:style w:type="paragraph" w:styleId="TOC8">
    <w:name w:val="toc 8"/>
    <w:basedOn w:val="Normal"/>
    <w:next w:val="Normal"/>
    <w:autoRedefine/>
    <w:uiPriority w:val="99"/>
    <w:semiHidden/>
    <w:rsid w:val="00023540"/>
    <w:pPr>
      <w:ind w:left="1680"/>
    </w:pPr>
  </w:style>
  <w:style w:type="paragraph" w:styleId="TOC9">
    <w:name w:val="toc 9"/>
    <w:basedOn w:val="Normal"/>
    <w:next w:val="Normal"/>
    <w:autoRedefine/>
    <w:uiPriority w:val="99"/>
    <w:semiHidden/>
    <w:rsid w:val="00023540"/>
    <w:pPr>
      <w:ind w:left="1920"/>
    </w:pPr>
  </w:style>
  <w:style w:type="paragraph" w:styleId="Subtitle">
    <w:name w:val="Subtitle"/>
    <w:aliases w:val="subsection"/>
    <w:basedOn w:val="Normal"/>
    <w:next w:val="Normal"/>
    <w:link w:val="SubtitleChar"/>
    <w:uiPriority w:val="99"/>
    <w:qFormat/>
    <w:rsid w:val="00023540"/>
    <w:pPr>
      <w:overflowPunct w:val="0"/>
      <w:autoSpaceDE w:val="0"/>
      <w:autoSpaceDN w:val="0"/>
      <w:adjustRightInd w:val="0"/>
      <w:ind w:left="720" w:hanging="720"/>
      <w:textAlignment w:val="baseline"/>
    </w:pPr>
    <w:rPr>
      <w:rFonts w:ascii="Cambria" w:hAnsi="Cambria"/>
      <w:szCs w:val="20"/>
    </w:rPr>
  </w:style>
  <w:style w:type="character" w:customStyle="1" w:styleId="SubtitleChar">
    <w:name w:val="Subtitle Char"/>
    <w:aliases w:val="subsection Char"/>
    <w:link w:val="Subtitle"/>
    <w:uiPriority w:val="99"/>
    <w:locked/>
    <w:rsid w:val="002B4E8D"/>
    <w:rPr>
      <w:rFonts w:ascii="Cambria" w:hAnsi="Cambria" w:cs="Times New Roman"/>
      <w:sz w:val="24"/>
      <w:lang w:eastAsia="en-US"/>
    </w:rPr>
  </w:style>
  <w:style w:type="paragraph" w:styleId="BodyTextIndent">
    <w:name w:val="Body Text Indent"/>
    <w:basedOn w:val="Normal"/>
    <w:link w:val="BodyTextIndentChar"/>
    <w:uiPriority w:val="99"/>
    <w:rsid w:val="00023540"/>
    <w:pPr>
      <w:spacing w:after="120"/>
      <w:ind w:left="360"/>
    </w:pPr>
    <w:rPr>
      <w:szCs w:val="20"/>
    </w:rPr>
  </w:style>
  <w:style w:type="character" w:customStyle="1" w:styleId="BodyTextIndentChar">
    <w:name w:val="Body Text Indent Char"/>
    <w:link w:val="BodyTextIndent"/>
    <w:uiPriority w:val="99"/>
    <w:locked/>
    <w:rsid w:val="002B4E8D"/>
    <w:rPr>
      <w:rFonts w:cs="Times New Roman"/>
      <w:sz w:val="24"/>
      <w:lang w:eastAsia="en-US"/>
    </w:rPr>
  </w:style>
  <w:style w:type="paragraph" w:customStyle="1" w:styleId="Highl-1">
    <w:name w:val="Highl-1"/>
    <w:uiPriority w:val="99"/>
    <w:rsid w:val="00023540"/>
    <w:pPr>
      <w:numPr>
        <w:numId w:val="8"/>
      </w:numPr>
      <w:spacing w:line="276" w:lineRule="auto"/>
      <w:ind w:left="1080" w:hanging="360"/>
    </w:pPr>
    <w:rPr>
      <w:rFonts w:ascii="Arial Narrow" w:hAnsi="Arial Narrow"/>
      <w:sz w:val="22"/>
      <w:lang w:val="en-US" w:eastAsia="en-US"/>
    </w:rPr>
  </w:style>
  <w:style w:type="paragraph" w:customStyle="1" w:styleId="Highl-3">
    <w:name w:val="Highl-3"/>
    <w:uiPriority w:val="99"/>
    <w:rsid w:val="00023540"/>
    <w:pPr>
      <w:numPr>
        <w:numId w:val="7"/>
      </w:numPr>
      <w:tabs>
        <w:tab w:val="num" w:pos="2520"/>
      </w:tabs>
      <w:spacing w:before="60" w:after="60" w:line="276" w:lineRule="auto"/>
      <w:ind w:left="2520" w:right="1080"/>
    </w:pPr>
    <w:rPr>
      <w:rFonts w:ascii="Arial Narrow" w:hAnsi="Arial Narrow"/>
      <w:sz w:val="22"/>
      <w:lang w:val="en-US" w:eastAsia="en-US"/>
    </w:rPr>
  </w:style>
  <w:style w:type="character" w:styleId="Hyperlink">
    <w:name w:val="Hyperlink"/>
    <w:uiPriority w:val="99"/>
    <w:rsid w:val="00023540"/>
    <w:rPr>
      <w:rFonts w:ascii="Times New Roman" w:hAnsi="Times New Roman" w:cs="Times New Roman"/>
      <w:color w:val="0000FF"/>
      <w:u w:val="single"/>
    </w:rPr>
  </w:style>
  <w:style w:type="paragraph" w:customStyle="1" w:styleId="Table-title">
    <w:name w:val="Table-title"/>
    <w:uiPriority w:val="99"/>
    <w:rsid w:val="00023540"/>
    <w:pPr>
      <w:tabs>
        <w:tab w:val="left" w:pos="990"/>
      </w:tabs>
      <w:spacing w:after="120"/>
    </w:pPr>
    <w:rPr>
      <w:rFonts w:ascii="Arial Narrow" w:hAnsi="Arial Narrow"/>
      <w:bCs/>
      <w:sz w:val="24"/>
      <w:lang w:val="en-US" w:eastAsia="en-US"/>
    </w:rPr>
  </w:style>
  <w:style w:type="paragraph" w:customStyle="1" w:styleId="Ex-sum">
    <w:name w:val="Ex-sum"/>
    <w:basedOn w:val="Sectionheading"/>
    <w:next w:val="Chapterbodytext"/>
    <w:uiPriority w:val="99"/>
    <w:rsid w:val="00023540"/>
  </w:style>
  <w:style w:type="paragraph" w:customStyle="1" w:styleId="Bul1-table">
    <w:name w:val="Bul1-table"/>
    <w:basedOn w:val="Table-text"/>
    <w:uiPriority w:val="99"/>
    <w:rsid w:val="00023540"/>
    <w:pPr>
      <w:numPr>
        <w:numId w:val="10"/>
      </w:numPr>
      <w:tabs>
        <w:tab w:val="clear" w:pos="144"/>
        <w:tab w:val="clear" w:pos="360"/>
        <w:tab w:val="clear" w:pos="720"/>
        <w:tab w:val="clear" w:pos="1584"/>
        <w:tab w:val="clear" w:pos="1800"/>
        <w:tab w:val="num" w:pos="180"/>
      </w:tabs>
      <w:spacing w:line="240" w:lineRule="auto"/>
      <w:ind w:left="180" w:hanging="180"/>
    </w:pPr>
  </w:style>
  <w:style w:type="paragraph" w:customStyle="1" w:styleId="Bul2-table">
    <w:name w:val="Bul2-table"/>
    <w:basedOn w:val="Bul1-table"/>
    <w:uiPriority w:val="99"/>
    <w:rsid w:val="00023540"/>
    <w:pPr>
      <w:numPr>
        <w:ilvl w:val="1"/>
        <w:numId w:val="11"/>
      </w:numPr>
      <w:tabs>
        <w:tab w:val="left" w:pos="450"/>
      </w:tabs>
      <w:ind w:left="450" w:hanging="270"/>
    </w:pPr>
  </w:style>
  <w:style w:type="paragraph" w:customStyle="1" w:styleId="Body-guide">
    <w:name w:val="Body-guide"/>
    <w:uiPriority w:val="99"/>
    <w:rsid w:val="00023540"/>
    <w:pPr>
      <w:tabs>
        <w:tab w:val="left" w:pos="360"/>
      </w:tabs>
      <w:ind w:left="360" w:hanging="360"/>
    </w:pPr>
    <w:rPr>
      <w:rFonts w:ascii="Arial Narrow" w:hAnsi="Arial Narrow"/>
      <w:sz w:val="22"/>
      <w:lang w:val="en-US" w:eastAsia="en-US"/>
    </w:rPr>
  </w:style>
  <w:style w:type="paragraph" w:customStyle="1" w:styleId="g-bul1">
    <w:name w:val="g-bul1"/>
    <w:uiPriority w:val="99"/>
    <w:rsid w:val="00023540"/>
    <w:pPr>
      <w:numPr>
        <w:numId w:val="12"/>
      </w:numPr>
      <w:tabs>
        <w:tab w:val="num" w:pos="720"/>
      </w:tabs>
      <w:spacing w:line="276" w:lineRule="auto"/>
      <w:ind w:left="720"/>
    </w:pPr>
    <w:rPr>
      <w:rFonts w:ascii="Arial Narrow" w:hAnsi="Arial Narrow"/>
      <w:sz w:val="22"/>
      <w:lang w:eastAsia="en-US"/>
    </w:rPr>
  </w:style>
  <w:style w:type="paragraph" w:customStyle="1" w:styleId="g-bul2">
    <w:name w:val="g-bul2"/>
    <w:basedOn w:val="Normal"/>
    <w:uiPriority w:val="99"/>
    <w:rsid w:val="00023540"/>
    <w:pPr>
      <w:numPr>
        <w:numId w:val="13"/>
      </w:numPr>
      <w:tabs>
        <w:tab w:val="num" w:pos="1080"/>
      </w:tabs>
      <w:spacing w:before="60" w:after="60" w:line="276" w:lineRule="auto"/>
      <w:ind w:left="1080" w:right="1080"/>
    </w:pPr>
    <w:rPr>
      <w:rFonts w:ascii="Arial Narrow" w:hAnsi="Arial Narrow"/>
      <w:sz w:val="22"/>
    </w:rPr>
  </w:style>
  <w:style w:type="paragraph" w:customStyle="1" w:styleId="g-bul3">
    <w:name w:val="g-bul3"/>
    <w:uiPriority w:val="99"/>
    <w:rsid w:val="00023540"/>
    <w:pPr>
      <w:numPr>
        <w:numId w:val="14"/>
      </w:numPr>
      <w:tabs>
        <w:tab w:val="num" w:pos="1440"/>
      </w:tabs>
      <w:spacing w:before="60" w:after="60" w:line="276" w:lineRule="auto"/>
      <w:ind w:left="1440" w:right="1080"/>
    </w:pPr>
    <w:rPr>
      <w:rFonts w:ascii="Arial Narrow" w:hAnsi="Arial Narrow"/>
      <w:sz w:val="22"/>
      <w:lang w:eastAsia="en-US"/>
    </w:rPr>
  </w:style>
  <w:style w:type="paragraph" w:styleId="BodyText">
    <w:name w:val="Body Text"/>
    <w:basedOn w:val="Normal"/>
    <w:link w:val="BodyTextChar"/>
    <w:uiPriority w:val="99"/>
    <w:rsid w:val="0017399C"/>
    <w:pPr>
      <w:spacing w:after="120"/>
    </w:pPr>
    <w:rPr>
      <w:szCs w:val="20"/>
    </w:rPr>
  </w:style>
  <w:style w:type="character" w:customStyle="1" w:styleId="BodyTextChar">
    <w:name w:val="Body Text Char"/>
    <w:link w:val="BodyText"/>
    <w:uiPriority w:val="99"/>
    <w:locked/>
    <w:rsid w:val="002B4E8D"/>
    <w:rPr>
      <w:rFonts w:cs="Times New Roman"/>
      <w:sz w:val="24"/>
      <w:lang w:eastAsia="en-US"/>
    </w:rPr>
  </w:style>
  <w:style w:type="character" w:customStyle="1" w:styleId="CharChar">
    <w:name w:val="Char Char"/>
    <w:uiPriority w:val="99"/>
    <w:rsid w:val="00023540"/>
    <w:rPr>
      <w:smallCaps/>
      <w:color w:val="1465A2"/>
      <w:kern w:val="28"/>
      <w:sz w:val="52"/>
      <w:lang w:val="en-CA" w:eastAsia="en-US"/>
    </w:rPr>
  </w:style>
  <w:style w:type="character" w:customStyle="1" w:styleId="Highl-1Char">
    <w:name w:val="Highl-1 Char"/>
    <w:uiPriority w:val="99"/>
    <w:rsid w:val="00023540"/>
    <w:rPr>
      <w:rFonts w:ascii="Arial Narrow" w:hAnsi="Arial Narrow"/>
      <w:sz w:val="22"/>
      <w:lang w:val="en-US" w:eastAsia="en-US"/>
    </w:rPr>
  </w:style>
  <w:style w:type="character" w:styleId="CommentReference">
    <w:name w:val="annotation reference"/>
    <w:uiPriority w:val="99"/>
    <w:semiHidden/>
    <w:rsid w:val="00023540"/>
    <w:rPr>
      <w:rFonts w:cs="Times New Roman"/>
      <w:sz w:val="16"/>
    </w:rPr>
  </w:style>
  <w:style w:type="paragraph" w:styleId="CommentText">
    <w:name w:val="annotation text"/>
    <w:basedOn w:val="Normal"/>
    <w:link w:val="CommentTextChar"/>
    <w:autoRedefine/>
    <w:uiPriority w:val="99"/>
    <w:semiHidden/>
    <w:rsid w:val="00666F64"/>
    <w:rPr>
      <w:sz w:val="20"/>
      <w:szCs w:val="20"/>
    </w:rPr>
  </w:style>
  <w:style w:type="character" w:customStyle="1" w:styleId="CommentTextChar">
    <w:name w:val="Comment Text Char"/>
    <w:link w:val="CommentText"/>
    <w:uiPriority w:val="99"/>
    <w:semiHidden/>
    <w:locked/>
    <w:rsid w:val="00666F64"/>
    <w:rPr>
      <w:rFonts w:cs="Times New Roman"/>
      <w:sz w:val="20"/>
      <w:lang w:eastAsia="en-US"/>
    </w:rPr>
  </w:style>
  <w:style w:type="paragraph" w:styleId="CommentSubject">
    <w:name w:val="annotation subject"/>
    <w:basedOn w:val="CommentText"/>
    <w:next w:val="CommentText"/>
    <w:link w:val="CommentSubjectChar"/>
    <w:uiPriority w:val="99"/>
    <w:semiHidden/>
    <w:rsid w:val="00023540"/>
    <w:rPr>
      <w:b/>
    </w:rPr>
  </w:style>
  <w:style w:type="character" w:customStyle="1" w:styleId="CommentSubjectChar">
    <w:name w:val="Comment Subject Char"/>
    <w:link w:val="CommentSubject"/>
    <w:uiPriority w:val="99"/>
    <w:semiHidden/>
    <w:locked/>
    <w:rsid w:val="002B4E8D"/>
    <w:rPr>
      <w:rFonts w:cs="Times New Roman"/>
      <w:b/>
      <w:sz w:val="20"/>
      <w:lang w:eastAsia="en-US"/>
    </w:rPr>
  </w:style>
  <w:style w:type="paragraph" w:styleId="BalloonText">
    <w:name w:val="Balloon Text"/>
    <w:basedOn w:val="Normal"/>
    <w:link w:val="BalloonTextChar"/>
    <w:uiPriority w:val="99"/>
    <w:semiHidden/>
    <w:rsid w:val="009603C1"/>
    <w:rPr>
      <w:sz w:val="20"/>
      <w:szCs w:val="20"/>
    </w:rPr>
  </w:style>
  <w:style w:type="character" w:customStyle="1" w:styleId="BalloonTextChar">
    <w:name w:val="Balloon Text Char"/>
    <w:link w:val="BalloonText"/>
    <w:uiPriority w:val="99"/>
    <w:semiHidden/>
    <w:locked/>
    <w:rsid w:val="009603C1"/>
    <w:rPr>
      <w:rFonts w:cs="Times New Roman"/>
      <w:sz w:val="20"/>
      <w:lang w:eastAsia="en-US"/>
    </w:rPr>
  </w:style>
  <w:style w:type="paragraph" w:customStyle="1" w:styleId="NormalNumber">
    <w:name w:val="NormalNumber"/>
    <w:uiPriority w:val="99"/>
    <w:rsid w:val="00023540"/>
    <w:pPr>
      <w:widowControl w:val="0"/>
      <w:ind w:right="57"/>
      <w:jc w:val="right"/>
    </w:pPr>
    <w:rPr>
      <w:rFonts w:ascii="FrnkGothITC Bk BT" w:hAnsi="FrnkGothITC Bk BT"/>
      <w:sz w:val="14"/>
      <w:lang w:val="fr-FR" w:eastAsia="fr-FR"/>
    </w:rPr>
  </w:style>
  <w:style w:type="paragraph" w:customStyle="1" w:styleId="ChoiceLabelRow">
    <w:name w:val="ChoiceLabelRow"/>
    <w:basedOn w:val="Normal"/>
    <w:uiPriority w:val="99"/>
    <w:rsid w:val="00023540"/>
    <w:pPr>
      <w:widowControl w:val="0"/>
      <w:ind w:left="57"/>
    </w:pPr>
    <w:rPr>
      <w:rFonts w:ascii="FrnkGothITC Bk BT" w:hAnsi="FrnkGothITC Bk BT"/>
      <w:b/>
      <w:sz w:val="14"/>
      <w:szCs w:val="20"/>
      <w:lang w:val="en-US" w:eastAsia="fr-FR"/>
    </w:rPr>
  </w:style>
  <w:style w:type="paragraph" w:customStyle="1" w:styleId="ColPercentSig1Plus">
    <w:name w:val="ColPercentSig1Plus"/>
    <w:basedOn w:val="Normal"/>
    <w:uiPriority w:val="99"/>
    <w:rsid w:val="00023540"/>
    <w:pPr>
      <w:widowControl w:val="0"/>
      <w:ind w:right="57"/>
      <w:jc w:val="right"/>
    </w:pPr>
    <w:rPr>
      <w:rFonts w:ascii="FrnkGothITC Bk BT" w:hAnsi="FrnkGothITC Bk BT"/>
      <w:sz w:val="14"/>
      <w:szCs w:val="20"/>
      <w:lang w:val="fr-FR" w:eastAsia="fr-FR"/>
    </w:rPr>
  </w:style>
  <w:style w:type="paragraph" w:customStyle="1" w:styleId="NormalText">
    <w:name w:val="NormalText"/>
    <w:uiPriority w:val="99"/>
    <w:rsid w:val="00023540"/>
    <w:pPr>
      <w:widowControl w:val="0"/>
    </w:pPr>
    <w:rPr>
      <w:rFonts w:ascii="FrnkGothITC Bk BT" w:hAnsi="FrnkGothITC Bk BT"/>
      <w:sz w:val="14"/>
      <w:lang w:val="en-US" w:eastAsia="fr-FR"/>
    </w:rPr>
  </w:style>
  <w:style w:type="paragraph" w:customStyle="1" w:styleId="DiffSymbol">
    <w:name w:val="DiffSymbol"/>
    <w:uiPriority w:val="99"/>
    <w:rsid w:val="00023540"/>
    <w:pPr>
      <w:widowControl w:val="0"/>
      <w:jc w:val="right"/>
    </w:pPr>
    <w:rPr>
      <w:rFonts w:ascii="FrnkGothITC Bk BT" w:hAnsi="FrnkGothITC Bk BT"/>
      <w:sz w:val="14"/>
      <w:lang w:val="fr-FR" w:eastAsia="fr-FR"/>
    </w:rPr>
  </w:style>
  <w:style w:type="paragraph" w:customStyle="1" w:styleId="BannerText">
    <w:name w:val="BannerText"/>
    <w:basedOn w:val="NormalText"/>
    <w:uiPriority w:val="99"/>
    <w:rsid w:val="00023540"/>
    <w:rPr>
      <w:b/>
    </w:rPr>
  </w:style>
  <w:style w:type="paragraph" w:customStyle="1" w:styleId="ShortLabelRow">
    <w:name w:val="ShortLabelRow"/>
    <w:basedOn w:val="NormalText"/>
    <w:uiPriority w:val="99"/>
    <w:rsid w:val="00023540"/>
    <w:rPr>
      <w:b/>
    </w:rPr>
  </w:style>
  <w:style w:type="paragraph" w:customStyle="1" w:styleId="TotalRowLabel">
    <w:name w:val="TotalRowLabel"/>
    <w:basedOn w:val="NormalText"/>
    <w:uiPriority w:val="99"/>
    <w:rsid w:val="00023540"/>
    <w:pPr>
      <w:spacing w:before="40" w:after="40"/>
      <w:ind w:right="58"/>
      <w:jc w:val="right"/>
    </w:pPr>
  </w:style>
  <w:style w:type="paragraph" w:customStyle="1" w:styleId="AliasRow">
    <w:name w:val="AliasRow"/>
    <w:basedOn w:val="NormalText"/>
    <w:uiPriority w:val="99"/>
    <w:rsid w:val="00023540"/>
  </w:style>
  <w:style w:type="paragraph" w:customStyle="1" w:styleId="Frequency">
    <w:name w:val="Frequency"/>
    <w:basedOn w:val="NormalNumber"/>
    <w:uiPriority w:val="99"/>
    <w:rsid w:val="00023540"/>
    <w:pPr>
      <w:spacing w:before="60" w:after="60"/>
      <w:ind w:right="58"/>
    </w:pPr>
    <w:rPr>
      <w:color w:val="808080"/>
      <w:szCs w:val="14"/>
    </w:rPr>
  </w:style>
  <w:style w:type="paragraph" w:customStyle="1" w:styleId="ColPercentSig1Minus">
    <w:name w:val="ColPercentSig1Minus"/>
    <w:basedOn w:val="Normal"/>
    <w:uiPriority w:val="99"/>
    <w:rsid w:val="00023540"/>
    <w:pPr>
      <w:widowControl w:val="0"/>
      <w:ind w:right="57"/>
      <w:jc w:val="right"/>
    </w:pPr>
    <w:rPr>
      <w:rFonts w:ascii="FrnkGothITC Bk BT" w:hAnsi="FrnkGothITC Bk BT"/>
      <w:sz w:val="14"/>
      <w:szCs w:val="20"/>
      <w:lang w:val="fr-FR" w:eastAsia="fr-FR"/>
    </w:rPr>
  </w:style>
  <w:style w:type="paragraph" w:customStyle="1" w:styleId="ColPercentNotSignificant">
    <w:name w:val="ColPercentNotSignificant"/>
    <w:basedOn w:val="Normal"/>
    <w:uiPriority w:val="99"/>
    <w:rsid w:val="00023540"/>
    <w:pPr>
      <w:widowControl w:val="0"/>
      <w:ind w:right="57"/>
      <w:jc w:val="right"/>
    </w:pPr>
    <w:rPr>
      <w:rFonts w:ascii="FrnkGothITC Bk BT" w:hAnsi="FrnkGothITC Bk BT"/>
      <w:sz w:val="14"/>
      <w:szCs w:val="20"/>
      <w:lang w:val="fr-FR" w:eastAsia="fr-FR"/>
    </w:rPr>
  </w:style>
  <w:style w:type="paragraph" w:customStyle="1" w:styleId="ColPercentSig2Plus">
    <w:name w:val="ColPercentSig2Pl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3Plus">
    <w:name w:val="ColPercentSig3Pl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4Plus">
    <w:name w:val="ColPercentSig4Pl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2Minus">
    <w:name w:val="ColPercentSig2Min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3Minus">
    <w:name w:val="ColPercentSig3Minus"/>
    <w:basedOn w:val="Normal"/>
    <w:uiPriority w:val="99"/>
    <w:rsid w:val="00023540"/>
    <w:pPr>
      <w:widowControl w:val="0"/>
      <w:ind w:right="57"/>
      <w:jc w:val="right"/>
    </w:pPr>
    <w:rPr>
      <w:rFonts w:ascii="FrnkGothITC Bk BT" w:hAnsi="FrnkGothITC Bk BT"/>
      <w:b/>
      <w:sz w:val="14"/>
      <w:szCs w:val="20"/>
      <w:lang w:val="fr-FR" w:eastAsia="fr-FR"/>
    </w:rPr>
  </w:style>
  <w:style w:type="paragraph" w:customStyle="1" w:styleId="ColPercentSig4Minus">
    <w:name w:val="ColPercentSig4Minus"/>
    <w:basedOn w:val="Normal"/>
    <w:uiPriority w:val="99"/>
    <w:rsid w:val="00023540"/>
    <w:pPr>
      <w:widowControl w:val="0"/>
      <w:ind w:right="57"/>
      <w:jc w:val="right"/>
    </w:pPr>
    <w:rPr>
      <w:rFonts w:ascii="FrnkGothITC Bk BT" w:hAnsi="FrnkGothITC Bk BT"/>
      <w:b/>
      <w:sz w:val="14"/>
      <w:szCs w:val="20"/>
      <w:lang w:val="fr-FR" w:eastAsia="fr-FR"/>
    </w:rPr>
  </w:style>
  <w:style w:type="character" w:customStyle="1" w:styleId="ChapterbodytextChar">
    <w:name w:val="Chapter body text Char"/>
    <w:uiPriority w:val="99"/>
    <w:rsid w:val="00023540"/>
    <w:rPr>
      <w:rFonts w:ascii="Arial Narrow" w:hAnsi="Arial Narrow"/>
      <w:sz w:val="24"/>
      <w:lang w:val="en-CA" w:eastAsia="en-US"/>
    </w:rPr>
  </w:style>
  <w:style w:type="paragraph" w:customStyle="1" w:styleId="Question">
    <w:name w:val="Question"/>
    <w:autoRedefine/>
    <w:uiPriority w:val="99"/>
    <w:rsid w:val="00023540"/>
    <w:pPr>
      <w:keepNext/>
      <w:overflowPunct w:val="0"/>
      <w:autoSpaceDE w:val="0"/>
      <w:autoSpaceDN w:val="0"/>
      <w:adjustRightInd w:val="0"/>
      <w:spacing w:after="120"/>
      <w:jc w:val="both"/>
      <w:textAlignment w:val="baseline"/>
    </w:pPr>
    <w:rPr>
      <w:sz w:val="24"/>
      <w:szCs w:val="24"/>
      <w:lang w:val="fr-CA" w:eastAsia="en-US"/>
    </w:rPr>
  </w:style>
  <w:style w:type="paragraph" w:customStyle="1" w:styleId="Reponse">
    <w:name w:val="Reponse"/>
    <w:autoRedefine/>
    <w:uiPriority w:val="99"/>
    <w:rsid w:val="00023540"/>
    <w:pPr>
      <w:keepNext/>
      <w:tabs>
        <w:tab w:val="right" w:leader="dot" w:pos="6804"/>
        <w:tab w:val="right" w:pos="7371"/>
        <w:tab w:val="right" w:pos="8505"/>
      </w:tabs>
      <w:overflowPunct w:val="0"/>
      <w:autoSpaceDE w:val="0"/>
      <w:autoSpaceDN w:val="0"/>
      <w:adjustRightInd w:val="0"/>
      <w:ind w:right="2098"/>
      <w:textAlignment w:val="baseline"/>
    </w:pPr>
    <w:rPr>
      <w:rFonts w:ascii="Tms Rmn" w:hAnsi="Tms Rmn"/>
      <w:lang w:val="fr-CA" w:eastAsia="en-US"/>
    </w:rPr>
  </w:style>
  <w:style w:type="paragraph" w:customStyle="1" w:styleId="Condition">
    <w:name w:val="Condition"/>
    <w:autoRedefine/>
    <w:uiPriority w:val="99"/>
    <w:rsid w:val="00023540"/>
    <w:pPr>
      <w:keepNext/>
      <w:keepLines/>
      <w:pBdr>
        <w:top w:val="single" w:sz="6" w:space="1" w:color="auto"/>
        <w:left w:val="single" w:sz="6" w:space="1" w:color="auto"/>
        <w:bottom w:val="single" w:sz="6" w:space="1" w:color="auto"/>
        <w:right w:val="single" w:sz="6" w:space="1" w:color="auto"/>
      </w:pBdr>
      <w:overflowPunct w:val="0"/>
      <w:autoSpaceDE w:val="0"/>
      <w:autoSpaceDN w:val="0"/>
      <w:adjustRightInd w:val="0"/>
      <w:spacing w:after="60"/>
      <w:ind w:left="1355" w:right="1979" w:hanging="1355"/>
      <w:textAlignment w:val="baseline"/>
    </w:pPr>
    <w:rPr>
      <w:lang w:val="en-US" w:eastAsia="en-US"/>
    </w:rPr>
  </w:style>
  <w:style w:type="paragraph" w:customStyle="1" w:styleId="Variable">
    <w:name w:val="Variable"/>
    <w:autoRedefine/>
    <w:uiPriority w:val="99"/>
    <w:rsid w:val="00023540"/>
    <w:pPr>
      <w:keepNext/>
      <w:tabs>
        <w:tab w:val="right" w:pos="8640"/>
      </w:tabs>
      <w:overflowPunct w:val="0"/>
      <w:autoSpaceDE w:val="0"/>
      <w:autoSpaceDN w:val="0"/>
      <w:adjustRightInd w:val="0"/>
      <w:spacing w:before="60" w:after="40"/>
      <w:textAlignment w:val="baseline"/>
    </w:pPr>
    <w:rPr>
      <w:b/>
      <w:sz w:val="24"/>
      <w:szCs w:val="24"/>
      <w:lang w:val="en-US" w:eastAsia="en-US"/>
    </w:rPr>
  </w:style>
  <w:style w:type="paragraph" w:customStyle="1" w:styleId="Calcul">
    <w:name w:val="Calcul"/>
    <w:uiPriority w:val="99"/>
    <w:rsid w:val="00023540"/>
    <w:pPr>
      <w:widowControl w:val="0"/>
      <w:autoSpaceDE w:val="0"/>
      <w:autoSpaceDN w:val="0"/>
      <w:adjustRightInd w:val="0"/>
    </w:pPr>
    <w:rPr>
      <w:sz w:val="24"/>
      <w:szCs w:val="24"/>
      <w:lang w:val="en-US" w:eastAsia="en-US"/>
    </w:rPr>
  </w:style>
  <w:style w:type="paragraph" w:customStyle="1" w:styleId="EndQuestion">
    <w:name w:val="EndQuestion"/>
    <w:uiPriority w:val="99"/>
    <w:rsid w:val="00023540"/>
    <w:pPr>
      <w:widowControl w:val="0"/>
      <w:autoSpaceDE w:val="0"/>
      <w:autoSpaceDN w:val="0"/>
      <w:adjustRightInd w:val="0"/>
    </w:pPr>
    <w:rPr>
      <w:sz w:val="24"/>
      <w:szCs w:val="24"/>
      <w:lang w:val="en-US" w:eastAsia="en-US"/>
    </w:rPr>
  </w:style>
  <w:style w:type="paragraph" w:customStyle="1" w:styleId="Note">
    <w:name w:val="Note"/>
    <w:uiPriority w:val="99"/>
    <w:rsid w:val="00023540"/>
    <w:pPr>
      <w:widowControl w:val="0"/>
      <w:autoSpaceDE w:val="0"/>
      <w:autoSpaceDN w:val="0"/>
      <w:adjustRightInd w:val="0"/>
    </w:pPr>
    <w:rPr>
      <w:szCs w:val="24"/>
      <w:lang w:val="en-US" w:eastAsia="en-US"/>
    </w:rPr>
  </w:style>
  <w:style w:type="paragraph" w:customStyle="1" w:styleId="Comm">
    <w:name w:val="Comm"/>
    <w:uiPriority w:val="99"/>
    <w:rsid w:val="00023540"/>
    <w:pPr>
      <w:widowControl w:val="0"/>
      <w:autoSpaceDE w:val="0"/>
      <w:autoSpaceDN w:val="0"/>
      <w:adjustRightInd w:val="0"/>
    </w:pPr>
    <w:rPr>
      <w:rFonts w:ascii="Tms Rmn" w:hAnsi="Tms Rmn"/>
      <w:b/>
      <w:bCs/>
      <w:i/>
      <w:iCs/>
      <w:color w:val="993300"/>
      <w:sz w:val="22"/>
      <w:szCs w:val="22"/>
      <w:lang w:eastAsia="en-US"/>
    </w:rPr>
  </w:style>
  <w:style w:type="paragraph" w:customStyle="1" w:styleId="equivalenth5">
    <w:name w:val="equivalenth5"/>
    <w:basedOn w:val="Normal"/>
    <w:uiPriority w:val="99"/>
    <w:rsid w:val="00023540"/>
    <w:pPr>
      <w:spacing w:before="100" w:beforeAutospacing="1" w:after="100" w:afterAutospacing="1"/>
    </w:pPr>
    <w:rPr>
      <w:lang w:val="en-US"/>
    </w:rPr>
  </w:style>
  <w:style w:type="character" w:customStyle="1" w:styleId="colonne">
    <w:name w:val="colonne"/>
    <w:uiPriority w:val="99"/>
    <w:rsid w:val="00023540"/>
  </w:style>
  <w:style w:type="paragraph" w:customStyle="1" w:styleId="Default">
    <w:name w:val="Default"/>
    <w:uiPriority w:val="99"/>
    <w:rsid w:val="00023540"/>
    <w:pPr>
      <w:autoSpaceDE w:val="0"/>
      <w:autoSpaceDN w:val="0"/>
      <w:adjustRightInd w:val="0"/>
    </w:pPr>
    <w:rPr>
      <w:color w:val="000000"/>
      <w:sz w:val="24"/>
      <w:szCs w:val="24"/>
      <w:lang w:val="en-US" w:eastAsia="en-US"/>
    </w:rPr>
  </w:style>
  <w:style w:type="character" w:customStyle="1" w:styleId="ChapterbodytextChar3">
    <w:name w:val="Chapter body text Char3"/>
    <w:uiPriority w:val="99"/>
    <w:rsid w:val="00023540"/>
    <w:rPr>
      <w:rFonts w:ascii="Arial Narrow" w:hAnsi="Arial Narrow"/>
      <w:sz w:val="24"/>
      <w:lang w:val="en-CA" w:eastAsia="en-US"/>
    </w:rPr>
  </w:style>
  <w:style w:type="character" w:customStyle="1" w:styleId="SectionheadingChar">
    <w:name w:val="Section heading Char"/>
    <w:uiPriority w:val="99"/>
    <w:rsid w:val="00023540"/>
    <w:rPr>
      <w:smallCaps/>
      <w:color w:val="1465A2"/>
      <w:sz w:val="52"/>
      <w:lang w:val="en-CA" w:eastAsia="en-US"/>
    </w:rPr>
  </w:style>
  <w:style w:type="character" w:customStyle="1" w:styleId="Ex-sumChar">
    <w:name w:val="Ex-sum Char"/>
    <w:uiPriority w:val="99"/>
    <w:rsid w:val="00023540"/>
    <w:rPr>
      <w:smallCaps/>
      <w:color w:val="1465A2"/>
      <w:sz w:val="52"/>
      <w:lang w:val="en-CA" w:eastAsia="en-US"/>
    </w:rPr>
  </w:style>
  <w:style w:type="paragraph" w:customStyle="1" w:styleId="Heading1Left0cm">
    <w:name w:val="Heading 1 + Left:  0 cm"/>
    <w:aliases w:val="First line:  0 cm,Right:  -0.95 cm"/>
    <w:basedOn w:val="Heading1"/>
    <w:uiPriority w:val="99"/>
    <w:rsid w:val="00023540"/>
    <w:pPr>
      <w:keepNext/>
      <w:numPr>
        <w:numId w:val="0"/>
      </w:numPr>
      <w:ind w:right="-539"/>
    </w:pPr>
    <w:rPr>
      <w:rFonts w:ascii="Arial Narrow" w:hAnsi="Arial Narrow"/>
      <w:sz w:val="22"/>
      <w:szCs w:val="22"/>
    </w:rPr>
  </w:style>
  <w:style w:type="character" w:customStyle="1" w:styleId="ChapterbodytextChar1">
    <w:name w:val="Chapter body text Char1"/>
    <w:uiPriority w:val="99"/>
    <w:rsid w:val="00023540"/>
    <w:rPr>
      <w:rFonts w:ascii="Arial Narrow" w:hAnsi="Arial Narrow"/>
      <w:sz w:val="24"/>
      <w:lang w:val="en-CA" w:eastAsia="en-US"/>
    </w:rPr>
  </w:style>
  <w:style w:type="paragraph" w:styleId="ListParagraph">
    <w:name w:val="List Paragraph"/>
    <w:basedOn w:val="Normal"/>
    <w:uiPriority w:val="99"/>
    <w:qFormat/>
    <w:rsid w:val="0017399C"/>
    <w:pPr>
      <w:ind w:left="720"/>
      <w:contextualSpacing/>
    </w:pPr>
    <w:rPr>
      <w:lang w:eastAsia="en-CA"/>
    </w:rPr>
  </w:style>
  <w:style w:type="character" w:customStyle="1" w:styleId="CharChar2">
    <w:name w:val="Char Char2"/>
    <w:uiPriority w:val="99"/>
    <w:rsid w:val="00C70377"/>
    <w:rPr>
      <w:rFonts w:ascii="Tms Rmn" w:hAnsi="Tms Rmn"/>
      <w:sz w:val="20"/>
    </w:rPr>
  </w:style>
  <w:style w:type="character" w:customStyle="1" w:styleId="CharChar1">
    <w:name w:val="Char Char1"/>
    <w:uiPriority w:val="99"/>
    <w:semiHidden/>
    <w:rsid w:val="00C70377"/>
    <w:rPr>
      <w:rFonts w:ascii="Tms Rmn" w:hAnsi="Tms Rmn"/>
      <w:sz w:val="20"/>
    </w:rPr>
  </w:style>
  <w:style w:type="character" w:customStyle="1" w:styleId="CharChar21">
    <w:name w:val="Char Char21"/>
    <w:uiPriority w:val="99"/>
    <w:rsid w:val="00CA0D69"/>
    <w:rPr>
      <w:rFonts w:ascii="Tms Rmn" w:hAnsi="Tms Rmn"/>
      <w:sz w:val="20"/>
    </w:rPr>
  </w:style>
  <w:style w:type="character" w:customStyle="1" w:styleId="CharChar11">
    <w:name w:val="Char Char11"/>
    <w:uiPriority w:val="99"/>
    <w:semiHidden/>
    <w:rsid w:val="00CA0D69"/>
    <w:rPr>
      <w:rFonts w:ascii="Tms Rmn" w:hAnsi="Tms Rmn"/>
      <w:sz w:val="20"/>
    </w:rPr>
  </w:style>
  <w:style w:type="paragraph" w:customStyle="1" w:styleId="Normal13pt">
    <w:name w:val="Normal + 13 pt"/>
    <w:basedOn w:val="Ex-sum"/>
    <w:uiPriority w:val="99"/>
    <w:rsid w:val="00291D75"/>
  </w:style>
  <w:style w:type="paragraph" w:customStyle="1" w:styleId="Tableheader">
    <w:name w:val="Table header"/>
    <w:uiPriority w:val="99"/>
    <w:rsid w:val="00123185"/>
    <w:pPr>
      <w:tabs>
        <w:tab w:val="left" w:pos="990"/>
      </w:tabs>
      <w:spacing w:before="40" w:after="40"/>
    </w:pPr>
    <w:rPr>
      <w:rFonts w:ascii="Arial Narrow" w:eastAsia="MS Mincho" w:hAnsi="Arial Narrow"/>
      <w:bCs/>
      <w:sz w:val="18"/>
      <w:szCs w:val="18"/>
      <w:lang w:val="en-US" w:eastAsia="en-US"/>
    </w:rPr>
  </w:style>
  <w:style w:type="character" w:customStyle="1" w:styleId="ChapterbodytextChar2">
    <w:name w:val="Chapter body text Char2"/>
    <w:link w:val="Chapterbodytext"/>
    <w:uiPriority w:val="99"/>
    <w:locked/>
    <w:rsid w:val="00896BFD"/>
    <w:rPr>
      <w:rFonts w:ascii="Arial Narrow" w:hAnsi="Arial Narrow"/>
      <w:sz w:val="24"/>
      <w:lang w:eastAsia="en-US"/>
    </w:rPr>
  </w:style>
  <w:style w:type="character" w:customStyle="1" w:styleId="HeaderChar1">
    <w:name w:val="Header Char1"/>
    <w:uiPriority w:val="99"/>
    <w:semiHidden/>
    <w:locked/>
    <w:rsid w:val="00896BFD"/>
    <w:rPr>
      <w:rFonts w:ascii="Arial Narrow" w:hAnsi="Arial Narrow"/>
      <w:sz w:val="24"/>
      <w:lang w:eastAsia="en-US"/>
    </w:rPr>
  </w:style>
  <w:style w:type="character" w:customStyle="1" w:styleId="UnresolvedMention1">
    <w:name w:val="Unresolved Mention1"/>
    <w:uiPriority w:val="99"/>
    <w:semiHidden/>
    <w:rsid w:val="00F34913"/>
    <w:rPr>
      <w:color w:val="605E5C"/>
      <w:shd w:val="clear" w:color="auto" w:fill="E1DFDD"/>
    </w:rPr>
  </w:style>
  <w:style w:type="character" w:customStyle="1" w:styleId="normaltextrun">
    <w:name w:val="normaltextrun"/>
    <w:uiPriority w:val="99"/>
    <w:rsid w:val="00FC49F8"/>
  </w:style>
  <w:style w:type="character" w:customStyle="1" w:styleId="bcx0">
    <w:name w:val="bcx0"/>
    <w:uiPriority w:val="99"/>
    <w:rsid w:val="00FC49F8"/>
  </w:style>
  <w:style w:type="paragraph" w:styleId="Revision">
    <w:name w:val="Revision"/>
    <w:hidden/>
    <w:uiPriority w:val="99"/>
    <w:semiHidden/>
    <w:rsid w:val="00DF7F9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729326">
      <w:marLeft w:val="0"/>
      <w:marRight w:val="0"/>
      <w:marTop w:val="0"/>
      <w:marBottom w:val="0"/>
      <w:divBdr>
        <w:top w:val="none" w:sz="0" w:space="0" w:color="auto"/>
        <w:left w:val="none" w:sz="0" w:space="0" w:color="auto"/>
        <w:bottom w:val="none" w:sz="0" w:space="0" w:color="auto"/>
        <w:right w:val="none" w:sz="0" w:space="0" w:color="auto"/>
      </w:divBdr>
    </w:div>
    <w:div w:id="228729327">
      <w:marLeft w:val="0"/>
      <w:marRight w:val="0"/>
      <w:marTop w:val="0"/>
      <w:marBottom w:val="0"/>
      <w:divBdr>
        <w:top w:val="none" w:sz="0" w:space="0" w:color="auto"/>
        <w:left w:val="none" w:sz="0" w:space="0" w:color="auto"/>
        <w:bottom w:val="none" w:sz="0" w:space="0" w:color="auto"/>
        <w:right w:val="none" w:sz="0" w:space="0" w:color="auto"/>
      </w:divBdr>
    </w:div>
    <w:div w:id="228729328">
      <w:marLeft w:val="0"/>
      <w:marRight w:val="0"/>
      <w:marTop w:val="0"/>
      <w:marBottom w:val="0"/>
      <w:divBdr>
        <w:top w:val="none" w:sz="0" w:space="0" w:color="auto"/>
        <w:left w:val="none" w:sz="0" w:space="0" w:color="auto"/>
        <w:bottom w:val="none" w:sz="0" w:space="0" w:color="auto"/>
        <w:right w:val="none" w:sz="0" w:space="0" w:color="auto"/>
      </w:divBdr>
    </w:div>
    <w:div w:id="2287293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sldx"/><Relationship Id="rId117" Type="http://schemas.openxmlformats.org/officeDocument/2006/relationships/image" Target="media/image50.emf"/><Relationship Id="rId21" Type="http://schemas.openxmlformats.org/officeDocument/2006/relationships/footer" Target="footer5.xml"/><Relationship Id="rId42" Type="http://schemas.openxmlformats.org/officeDocument/2006/relationships/package" Target="embeddings/Microsoft_PowerPoint_Slide8.sldx"/><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package" Target="embeddings/Microsoft_PowerPoint_Slide21.sldx"/><Relationship Id="rId84" Type="http://schemas.openxmlformats.org/officeDocument/2006/relationships/package" Target="embeddings/Microsoft_PowerPoint_Slide29.sldx"/><Relationship Id="rId89" Type="http://schemas.openxmlformats.org/officeDocument/2006/relationships/image" Target="media/image36.emf"/><Relationship Id="rId112" Type="http://schemas.openxmlformats.org/officeDocument/2006/relationships/package" Target="embeddings/Microsoft_PowerPoint_Slide43.sldx"/><Relationship Id="rId133" Type="http://schemas.openxmlformats.org/officeDocument/2006/relationships/image" Target="media/image58.emf"/><Relationship Id="rId138" Type="http://schemas.openxmlformats.org/officeDocument/2006/relationships/package" Target="embeddings/Microsoft_PowerPoint_Slide56.sldx"/><Relationship Id="rId16" Type="http://schemas.openxmlformats.org/officeDocument/2006/relationships/footer" Target="footer1.xml"/><Relationship Id="rId107" Type="http://schemas.openxmlformats.org/officeDocument/2006/relationships/image" Target="media/image45.emf"/><Relationship Id="rId11" Type="http://schemas.openxmlformats.org/officeDocument/2006/relationships/image" Target="media/image1.png"/><Relationship Id="rId32" Type="http://schemas.openxmlformats.org/officeDocument/2006/relationships/package" Target="embeddings/Microsoft_PowerPoint_Slide3.sldx"/><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package" Target="embeddings/Microsoft_PowerPoint_Slide16.sldx"/><Relationship Id="rId74" Type="http://schemas.openxmlformats.org/officeDocument/2006/relationships/package" Target="embeddings/Microsoft_PowerPoint_Slide24.sldx"/><Relationship Id="rId79" Type="http://schemas.openxmlformats.org/officeDocument/2006/relationships/image" Target="media/image31.emf"/><Relationship Id="rId102" Type="http://schemas.openxmlformats.org/officeDocument/2006/relationships/package" Target="embeddings/Microsoft_PowerPoint_Slide38.sldx"/><Relationship Id="rId123" Type="http://schemas.openxmlformats.org/officeDocument/2006/relationships/image" Target="media/image53.emf"/><Relationship Id="rId128" Type="http://schemas.openxmlformats.org/officeDocument/2006/relationships/package" Target="embeddings/Microsoft_PowerPoint_Slide51.sldx"/><Relationship Id="rId144" Type="http://schemas.openxmlformats.org/officeDocument/2006/relationships/header" Target="header4.xml"/><Relationship Id="rId5" Type="http://schemas.openxmlformats.org/officeDocument/2006/relationships/numbering" Target="numbering.xml"/><Relationship Id="rId90" Type="http://schemas.openxmlformats.org/officeDocument/2006/relationships/package" Target="embeddings/Microsoft_PowerPoint_Slide32.sldx"/><Relationship Id="rId95" Type="http://schemas.openxmlformats.org/officeDocument/2006/relationships/image" Target="media/image39.emf"/><Relationship Id="rId22" Type="http://schemas.openxmlformats.org/officeDocument/2006/relationships/image" Target="media/image3.png"/><Relationship Id="rId27" Type="http://schemas.openxmlformats.org/officeDocument/2006/relationships/image" Target="media/image5.emf"/><Relationship Id="rId43" Type="http://schemas.openxmlformats.org/officeDocument/2006/relationships/image" Target="media/image13.emf"/><Relationship Id="rId48" Type="http://schemas.openxmlformats.org/officeDocument/2006/relationships/package" Target="embeddings/Microsoft_PowerPoint_Slide11.sldx"/><Relationship Id="rId64" Type="http://schemas.openxmlformats.org/officeDocument/2006/relationships/package" Target="embeddings/Microsoft_PowerPoint_Slide19.sldx"/><Relationship Id="rId69" Type="http://schemas.openxmlformats.org/officeDocument/2006/relationships/image" Target="media/image26.emf"/><Relationship Id="rId113" Type="http://schemas.openxmlformats.org/officeDocument/2006/relationships/image" Target="media/image48.emf"/><Relationship Id="rId118" Type="http://schemas.openxmlformats.org/officeDocument/2006/relationships/package" Target="embeddings/Microsoft_PowerPoint_Slide46.sldx"/><Relationship Id="rId134" Type="http://schemas.openxmlformats.org/officeDocument/2006/relationships/package" Target="embeddings/Microsoft_PowerPoint_Slide54.sldx"/><Relationship Id="rId139" Type="http://schemas.openxmlformats.org/officeDocument/2006/relationships/image" Target="media/image61.emf"/><Relationship Id="rId80" Type="http://schemas.openxmlformats.org/officeDocument/2006/relationships/package" Target="embeddings/Microsoft_PowerPoint_Slide27.sldx"/><Relationship Id="rId85"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PowerPoint_Slide6.sldx"/><Relationship Id="rId46" Type="http://schemas.openxmlformats.org/officeDocument/2006/relationships/package" Target="embeddings/Microsoft_PowerPoint_Slide10.sldx"/><Relationship Id="rId59" Type="http://schemas.openxmlformats.org/officeDocument/2006/relationships/image" Target="media/image21.emf"/><Relationship Id="rId67" Type="http://schemas.openxmlformats.org/officeDocument/2006/relationships/image" Target="media/image25.emf"/><Relationship Id="rId103" Type="http://schemas.openxmlformats.org/officeDocument/2006/relationships/image" Target="media/image43.emf"/><Relationship Id="rId108" Type="http://schemas.openxmlformats.org/officeDocument/2006/relationships/package" Target="embeddings/Microsoft_PowerPoint_Slide41.sldx"/><Relationship Id="rId116" Type="http://schemas.openxmlformats.org/officeDocument/2006/relationships/package" Target="embeddings/Microsoft_PowerPoint_Slide45.sldx"/><Relationship Id="rId124" Type="http://schemas.openxmlformats.org/officeDocument/2006/relationships/package" Target="embeddings/Microsoft_PowerPoint_Slide49.sldx"/><Relationship Id="rId129" Type="http://schemas.openxmlformats.org/officeDocument/2006/relationships/image" Target="media/image56.emf"/><Relationship Id="rId137" Type="http://schemas.openxmlformats.org/officeDocument/2006/relationships/image" Target="media/image60.emf"/><Relationship Id="rId20" Type="http://schemas.openxmlformats.org/officeDocument/2006/relationships/footer" Target="footer4.xml"/><Relationship Id="rId41" Type="http://schemas.openxmlformats.org/officeDocument/2006/relationships/image" Target="media/image12.emf"/><Relationship Id="rId54" Type="http://schemas.openxmlformats.org/officeDocument/2006/relationships/package" Target="embeddings/Microsoft_PowerPoint_Slide14.sldx"/><Relationship Id="rId62" Type="http://schemas.openxmlformats.org/officeDocument/2006/relationships/package" Target="embeddings/Microsoft_PowerPoint_Slide18.sldx"/><Relationship Id="rId70" Type="http://schemas.openxmlformats.org/officeDocument/2006/relationships/package" Target="embeddings/Microsoft_PowerPoint_Slide22.sldx"/><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package" Target="embeddings/Microsoft_PowerPoint_Slide31.sldx"/><Relationship Id="rId91" Type="http://schemas.openxmlformats.org/officeDocument/2006/relationships/image" Target="media/image37.emf"/><Relationship Id="rId96" Type="http://schemas.openxmlformats.org/officeDocument/2006/relationships/package" Target="embeddings/Microsoft_PowerPoint_Slide35.sldx"/><Relationship Id="rId111" Type="http://schemas.openxmlformats.org/officeDocument/2006/relationships/image" Target="media/image47.emf"/><Relationship Id="rId132" Type="http://schemas.openxmlformats.org/officeDocument/2006/relationships/package" Target="embeddings/Microsoft_PowerPoint_Slide53.sldx"/><Relationship Id="rId140" Type="http://schemas.openxmlformats.org/officeDocument/2006/relationships/package" Target="embeddings/Microsoft_PowerPoint_Slide57.sldx"/><Relationship Id="rId14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package" Target="embeddings/Microsoft_PowerPoint_Slide1.sldx"/><Relationship Id="rId36" Type="http://schemas.openxmlformats.org/officeDocument/2006/relationships/package" Target="embeddings/Microsoft_PowerPoint_Slide5.sldx"/><Relationship Id="rId49" Type="http://schemas.openxmlformats.org/officeDocument/2006/relationships/image" Target="media/image16.emf"/><Relationship Id="rId57" Type="http://schemas.openxmlformats.org/officeDocument/2006/relationships/image" Target="media/image20.emf"/><Relationship Id="rId106" Type="http://schemas.openxmlformats.org/officeDocument/2006/relationships/package" Target="embeddings/Microsoft_PowerPoint_Slide40.sldx"/><Relationship Id="rId114" Type="http://schemas.openxmlformats.org/officeDocument/2006/relationships/package" Target="embeddings/Microsoft_PowerPoint_Slide44.sldx"/><Relationship Id="rId119" Type="http://schemas.openxmlformats.org/officeDocument/2006/relationships/image" Target="media/image51.emf"/><Relationship Id="rId127" Type="http://schemas.openxmlformats.org/officeDocument/2006/relationships/image" Target="media/image55.emf"/><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package" Target="embeddings/Microsoft_PowerPoint_Slide9.sldx"/><Relationship Id="rId52" Type="http://schemas.openxmlformats.org/officeDocument/2006/relationships/package" Target="embeddings/Microsoft_PowerPoint_Slide13.sldx"/><Relationship Id="rId60" Type="http://schemas.openxmlformats.org/officeDocument/2006/relationships/package" Target="embeddings/Microsoft_PowerPoint_Slide17.sldx"/><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package" Target="embeddings/Microsoft_PowerPoint_Slide26.sldx"/><Relationship Id="rId81" Type="http://schemas.openxmlformats.org/officeDocument/2006/relationships/image" Target="media/image32.emf"/><Relationship Id="rId86" Type="http://schemas.openxmlformats.org/officeDocument/2006/relationships/package" Target="embeddings/Microsoft_PowerPoint_Slide30.sldx"/><Relationship Id="rId94" Type="http://schemas.openxmlformats.org/officeDocument/2006/relationships/package" Target="embeddings/Microsoft_PowerPoint_Slide34.sldx"/><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package" Target="embeddings/Microsoft_PowerPoint_Slide48.sldx"/><Relationship Id="rId130" Type="http://schemas.openxmlformats.org/officeDocument/2006/relationships/package" Target="embeddings/Microsoft_PowerPoint_Slide52.sldx"/><Relationship Id="rId135" Type="http://schemas.openxmlformats.org/officeDocument/2006/relationships/image" Target="media/image59.emf"/><Relationship Id="rId143"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OR-ROP@international.gc.ca" TargetMode="External"/><Relationship Id="rId18" Type="http://schemas.openxmlformats.org/officeDocument/2006/relationships/header" Target="header3.xml"/><Relationship Id="rId39" Type="http://schemas.openxmlformats.org/officeDocument/2006/relationships/image" Target="media/image11.emf"/><Relationship Id="rId109" Type="http://schemas.openxmlformats.org/officeDocument/2006/relationships/image" Target="media/image46.emf"/><Relationship Id="rId34" Type="http://schemas.openxmlformats.org/officeDocument/2006/relationships/package" Target="embeddings/Microsoft_PowerPoint_Slide4.sldx"/><Relationship Id="rId50" Type="http://schemas.openxmlformats.org/officeDocument/2006/relationships/package" Target="embeddings/Microsoft_PowerPoint_Slide12.sldx"/><Relationship Id="rId55" Type="http://schemas.openxmlformats.org/officeDocument/2006/relationships/image" Target="media/image19.emf"/><Relationship Id="rId76" Type="http://schemas.openxmlformats.org/officeDocument/2006/relationships/package" Target="embeddings/Microsoft_PowerPoint_Slide25.sldx"/><Relationship Id="rId97" Type="http://schemas.openxmlformats.org/officeDocument/2006/relationships/image" Target="media/image40.emf"/><Relationship Id="rId104" Type="http://schemas.openxmlformats.org/officeDocument/2006/relationships/package" Target="embeddings/Microsoft_PowerPoint_Slide39.sldx"/><Relationship Id="rId120" Type="http://schemas.openxmlformats.org/officeDocument/2006/relationships/package" Target="embeddings/Microsoft_PowerPoint_Slide47.sldx"/><Relationship Id="rId125" Type="http://schemas.openxmlformats.org/officeDocument/2006/relationships/image" Target="media/image54.emf"/><Relationship Id="rId141" Type="http://schemas.openxmlformats.org/officeDocument/2006/relationships/image" Target="media/image62.emf"/><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package" Target="embeddings/Microsoft_PowerPoint_Slide33.sldx"/><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footer" Target="footer7.xml"/><Relationship Id="rId40" Type="http://schemas.openxmlformats.org/officeDocument/2006/relationships/package" Target="embeddings/Microsoft_PowerPoint_Slide7.sldx"/><Relationship Id="rId45" Type="http://schemas.openxmlformats.org/officeDocument/2006/relationships/image" Target="media/image14.emf"/><Relationship Id="rId66" Type="http://schemas.openxmlformats.org/officeDocument/2006/relationships/package" Target="embeddings/Microsoft_PowerPoint_Slide20.sldx"/><Relationship Id="rId87" Type="http://schemas.openxmlformats.org/officeDocument/2006/relationships/image" Target="media/image35.emf"/><Relationship Id="rId110" Type="http://schemas.openxmlformats.org/officeDocument/2006/relationships/package" Target="embeddings/Microsoft_PowerPoint_Slide42.sldx"/><Relationship Id="rId115" Type="http://schemas.openxmlformats.org/officeDocument/2006/relationships/image" Target="media/image49.emf"/><Relationship Id="rId131" Type="http://schemas.openxmlformats.org/officeDocument/2006/relationships/image" Target="media/image57.emf"/><Relationship Id="rId136" Type="http://schemas.openxmlformats.org/officeDocument/2006/relationships/package" Target="embeddings/Microsoft_PowerPoint_Slide55.sldx"/><Relationship Id="rId61" Type="http://schemas.openxmlformats.org/officeDocument/2006/relationships/image" Target="media/image22.emf"/><Relationship Id="rId82" Type="http://schemas.openxmlformats.org/officeDocument/2006/relationships/package" Target="embeddings/Microsoft_PowerPoint_Slide28.sldx"/><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package" Target="embeddings/Microsoft_PowerPoint_Slide2.sldx"/><Relationship Id="rId35" Type="http://schemas.openxmlformats.org/officeDocument/2006/relationships/image" Target="media/image9.emf"/><Relationship Id="rId56" Type="http://schemas.openxmlformats.org/officeDocument/2006/relationships/package" Target="embeddings/Microsoft_PowerPoint_Slide15.sldx"/><Relationship Id="rId77" Type="http://schemas.openxmlformats.org/officeDocument/2006/relationships/image" Target="media/image30.emf"/><Relationship Id="rId100" Type="http://schemas.openxmlformats.org/officeDocument/2006/relationships/package" Target="embeddings/Microsoft_PowerPoint_Slide37.sldx"/><Relationship Id="rId105" Type="http://schemas.openxmlformats.org/officeDocument/2006/relationships/image" Target="media/image44.emf"/><Relationship Id="rId126" Type="http://schemas.openxmlformats.org/officeDocument/2006/relationships/package" Target="embeddings/Microsoft_PowerPoint_Slide50.sldx"/><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7.emf"/><Relationship Id="rId72" Type="http://schemas.openxmlformats.org/officeDocument/2006/relationships/package" Target="embeddings/Microsoft_PowerPoint_Slide23.sldx"/><Relationship Id="rId93" Type="http://schemas.openxmlformats.org/officeDocument/2006/relationships/image" Target="media/image38.emf"/><Relationship Id="rId98" Type="http://schemas.openxmlformats.org/officeDocument/2006/relationships/package" Target="embeddings/Microsoft_PowerPoint_Slide36.sldx"/><Relationship Id="rId121" Type="http://schemas.openxmlformats.org/officeDocument/2006/relationships/image" Target="media/image52.emf"/><Relationship Id="rId142" Type="http://schemas.openxmlformats.org/officeDocument/2006/relationships/package" Target="embeddings/Microsoft_PowerPoint_Slide58.sldx"/></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bonello\Application%20Data\Microsoft\Templates\EK-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jku xmlns="d40a92b3-a227-4d25-bc9c-5e673009dc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AEA0D4722CC64BB1F04746DDD09830" ma:contentTypeVersion="14" ma:contentTypeDescription="Create a new document." ma:contentTypeScope="" ma:versionID="0bd2c3613a0eab4f0fd6f89d11a3f8ea">
  <xsd:schema xmlns:xsd="http://www.w3.org/2001/XMLSchema" xmlns:xs="http://www.w3.org/2001/XMLSchema" xmlns:p="http://schemas.microsoft.com/office/2006/metadata/properties" xmlns:ns2="d40a92b3-a227-4d25-bc9c-5e673009dcc9" xmlns:ns3="ce4dadcd-fcf3-48ad-a01b-24e93afd3a66" targetNamespace="http://schemas.microsoft.com/office/2006/metadata/properties" ma:root="true" ma:fieldsID="c859c58bf3f9eb43805326a9891b4627" ns2:_="" ns3:_="">
    <xsd:import namespace="d40a92b3-a227-4d25-bc9c-5e673009dcc9"/>
    <xsd:import namespace="ce4dadcd-fcf3-48ad-a01b-24e93afd3a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tjku"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0a92b3-a227-4d25-bc9c-5e673009dc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tjku" ma:index="20" nillable="true" ma:displayName="Number" ma:internalName="tjku">
      <xsd:simpleType>
        <xsd:restriction base="dms:Number"/>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4dadcd-fcf3-48ad-a01b-24e93afd3a6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3B0ED-E054-4D6C-97D1-BD3FADFF40F0}">
  <ds:schemaRefs>
    <ds:schemaRef ds:uri="http://schemas.microsoft.com/sharepoint/v3/contenttype/forms"/>
  </ds:schemaRefs>
</ds:datastoreItem>
</file>

<file path=customXml/itemProps2.xml><?xml version="1.0" encoding="utf-8"?>
<ds:datastoreItem xmlns:ds="http://schemas.openxmlformats.org/officeDocument/2006/customXml" ds:itemID="{717CD333-14FF-4A92-A3F1-198AC4038461}">
  <ds:schemaRefs>
    <ds:schemaRef ds:uri="http://schemas.microsoft.com/office/2006/metadata/properties"/>
    <ds:schemaRef ds:uri="http://schemas.microsoft.com/office/infopath/2007/PartnerControls"/>
    <ds:schemaRef ds:uri="d40a92b3-a227-4d25-bc9c-5e673009dcc9"/>
  </ds:schemaRefs>
</ds:datastoreItem>
</file>

<file path=customXml/itemProps3.xml><?xml version="1.0" encoding="utf-8"?>
<ds:datastoreItem xmlns:ds="http://schemas.openxmlformats.org/officeDocument/2006/customXml" ds:itemID="{893FFD5A-A0A9-4643-ACCE-C225F9F42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0a92b3-a227-4d25-bc9c-5e673009dcc9"/>
    <ds:schemaRef ds:uri="ce4dadcd-fcf3-48ad-a01b-24e93afd3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5E2271-34D8-4C5F-A735-407103811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EK-report</Template>
  <TotalTime>606</TotalTime>
  <Pages>106</Pages>
  <Words>15529</Words>
  <Characters>86107</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Caron, Annelie -LCCA</dc:creator>
  <cp:lastModifiedBy>Mafogang, Caroline -LCBR</cp:lastModifiedBy>
  <cp:revision>126</cp:revision>
  <cp:lastPrinted>2021-05-11T18:48:00Z</cp:lastPrinted>
  <dcterms:created xsi:type="dcterms:W3CDTF">2021-05-10T13:44:00Z</dcterms:created>
  <dcterms:modified xsi:type="dcterms:W3CDTF">2021-08-19T15:20:00Z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0x01010017AEA0D4722CC64BB1F04746DDD09830</vt:lpwstr>
  </property>
  <property fmtid="{D5CDD505-2E9C-101B-9397-08002B2CF9AE}" pid="3" name="tjku">
    <vt:lpwstr/>
  </property>
</Properties>
</file>