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ABC" w:rsidRPr="008D6C22" w:rsidRDefault="00455C7B" w:rsidP="00801154">
      <w:pPr>
        <w:pStyle w:val="Chapterbodytext"/>
        <w:rPr>
          <w:lang w:val="fr-CA"/>
        </w:rP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i1025" type="#_x0000_t75" style="width:334.35pt;height:33.2pt;visibility:visible">
            <v:imagedata r:id="rId7" o:title=""/>
          </v:shape>
        </w:pict>
      </w:r>
    </w:p>
    <w:p w:rsidR="00417ABC" w:rsidRPr="004A1094" w:rsidRDefault="00417ABC" w:rsidP="00801154">
      <w:pPr>
        <w:pStyle w:val="Chapterbodytext"/>
        <w:rPr>
          <w:lang w:val="fr-CA"/>
        </w:rPr>
      </w:pPr>
    </w:p>
    <w:p w:rsidR="00417ABC" w:rsidRPr="004A1094" w:rsidRDefault="00417ABC" w:rsidP="00801154">
      <w:pPr>
        <w:pStyle w:val="Chapterbodytext"/>
        <w:rPr>
          <w:lang w:val="fr-CA"/>
        </w:rPr>
      </w:pPr>
    </w:p>
    <w:p w:rsidR="00417ABC" w:rsidRPr="004A1094" w:rsidRDefault="00417ABC" w:rsidP="00801154">
      <w:pPr>
        <w:pStyle w:val="Chapterbodytext"/>
        <w:rPr>
          <w:lang w:val="fr-CA"/>
        </w:rPr>
      </w:pPr>
    </w:p>
    <w:p w:rsidR="00417ABC" w:rsidRPr="004A1094" w:rsidRDefault="00417ABC" w:rsidP="00801154">
      <w:pPr>
        <w:pStyle w:val="Chapterbodytext"/>
        <w:rPr>
          <w:lang w:val="fr-CA"/>
        </w:rPr>
      </w:pPr>
    </w:p>
    <w:p w:rsidR="00417ABC" w:rsidRPr="004A1094" w:rsidRDefault="00417ABC" w:rsidP="00801154">
      <w:pPr>
        <w:pStyle w:val="Chapterbodytext"/>
        <w:rPr>
          <w:lang w:val="fr-CA"/>
        </w:rPr>
      </w:pPr>
    </w:p>
    <w:p w:rsidR="00417ABC" w:rsidRPr="004A1094" w:rsidRDefault="00417ABC" w:rsidP="00801154">
      <w:pPr>
        <w:pStyle w:val="Chapterbodytext"/>
        <w:rPr>
          <w:lang w:val="fr-CA"/>
        </w:rPr>
      </w:pPr>
    </w:p>
    <w:p w:rsidR="00417ABC" w:rsidRPr="004A1094" w:rsidRDefault="00417ABC" w:rsidP="00801154">
      <w:pPr>
        <w:pStyle w:val="Chapterbodytext"/>
        <w:rPr>
          <w:lang w:val="fr-CA"/>
        </w:rPr>
      </w:pPr>
    </w:p>
    <w:p w:rsidR="00417ABC" w:rsidRPr="008D6C22" w:rsidRDefault="00417ABC" w:rsidP="00801154">
      <w:pPr>
        <w:pStyle w:val="Heading1"/>
        <w:jc w:val="left"/>
        <w:rPr>
          <w:rFonts w:ascii="Calibri" w:hAnsi="Calibri"/>
          <w:b/>
          <w:bCs/>
          <w:color w:val="003366"/>
          <w:sz w:val="48"/>
          <w:szCs w:val="48"/>
          <w:lang w:val="fr-CA"/>
        </w:rPr>
      </w:pPr>
      <w:r w:rsidRPr="000B3DFA">
        <w:rPr>
          <w:rFonts w:ascii="Calibri" w:hAnsi="Calibri"/>
          <w:b/>
          <w:color w:val="003366"/>
          <w:sz w:val="48"/>
          <w:lang w:val="fr-CA"/>
        </w:rPr>
        <w:t>Opinions canadiennes sur l’aide internationale (étude de suivi)</w:t>
      </w:r>
    </w:p>
    <w:p w:rsidR="00417ABC" w:rsidRPr="008D6C22" w:rsidRDefault="00417ABC" w:rsidP="00801154">
      <w:pPr>
        <w:pStyle w:val="Heading2"/>
        <w:jc w:val="left"/>
        <w:rPr>
          <w:rFonts w:ascii="Calibri" w:hAnsi="Calibri"/>
          <w:lang w:val="fr-CA"/>
        </w:rPr>
      </w:pPr>
      <w:r w:rsidRPr="000B3DFA">
        <w:rPr>
          <w:rFonts w:ascii="Calibri" w:hAnsi="Calibri"/>
          <w:lang w:val="fr-CA"/>
        </w:rPr>
        <w:t>Rapport final</w:t>
      </w:r>
    </w:p>
    <w:p w:rsidR="00417ABC" w:rsidRPr="008D6C22" w:rsidRDefault="00417ABC" w:rsidP="00801154">
      <w:pPr>
        <w:pStyle w:val="Chapterbodytext"/>
        <w:rPr>
          <w:lang w:val="fr-CA"/>
        </w:rPr>
      </w:pPr>
    </w:p>
    <w:p w:rsidR="00417ABC" w:rsidRPr="008D6C22" w:rsidRDefault="00417ABC" w:rsidP="00801154">
      <w:pPr>
        <w:pStyle w:val="Chapterbodytext"/>
        <w:rPr>
          <w:b/>
          <w:bCs/>
          <w:color w:val="003366"/>
          <w:sz w:val="28"/>
          <w:szCs w:val="28"/>
          <w:lang w:val="fr-CA"/>
        </w:rPr>
      </w:pPr>
      <w:r w:rsidRPr="000B3DFA">
        <w:rPr>
          <w:b/>
          <w:color w:val="003366"/>
          <w:sz w:val="28"/>
          <w:lang w:val="fr-CA"/>
        </w:rPr>
        <w:t>Préparé pour Affaires mondiales Canada</w:t>
      </w:r>
    </w:p>
    <w:p w:rsidR="00417ABC" w:rsidRPr="008D6C22" w:rsidRDefault="00417ABC" w:rsidP="00801154">
      <w:pPr>
        <w:pStyle w:val="Chapterbodytext"/>
        <w:rPr>
          <w:b/>
          <w:bCs/>
          <w:lang w:val="fr-CA"/>
        </w:rPr>
      </w:pPr>
      <w:r w:rsidRPr="000B3DFA">
        <w:rPr>
          <w:b/>
          <w:lang w:val="fr-CA"/>
        </w:rPr>
        <w:t>Fournisseur : LES ASSOCIÉS DE RECHERCHE EKOS INC.</w:t>
      </w:r>
    </w:p>
    <w:p w:rsidR="00417ABC" w:rsidRPr="008D6C22" w:rsidRDefault="00417ABC" w:rsidP="00801154">
      <w:pPr>
        <w:pStyle w:val="Chapterbodytext"/>
        <w:rPr>
          <w:lang w:val="fr-CA"/>
        </w:rPr>
      </w:pPr>
      <w:r w:rsidRPr="000B3DFA">
        <w:rPr>
          <w:b/>
          <w:lang w:val="fr-CA"/>
        </w:rPr>
        <w:t>No du contrat :</w:t>
      </w:r>
      <w:r w:rsidRPr="000B3DFA">
        <w:rPr>
          <w:lang w:val="fr-CA"/>
        </w:rPr>
        <w:t xml:space="preserve"> 08C91-210105/001/CY</w:t>
      </w:r>
    </w:p>
    <w:p w:rsidR="00417ABC" w:rsidRPr="008D6C22" w:rsidRDefault="00417ABC" w:rsidP="00801154">
      <w:pPr>
        <w:pStyle w:val="Chapterbodytext"/>
        <w:rPr>
          <w:lang w:val="fr-CA"/>
        </w:rPr>
      </w:pPr>
      <w:bookmarkStart w:id="0" w:name="OLE_LINK5"/>
      <w:bookmarkStart w:id="1" w:name="OLE_LINK6"/>
      <w:r w:rsidRPr="000B3DFA">
        <w:rPr>
          <w:b/>
          <w:lang w:val="fr-CA"/>
        </w:rPr>
        <w:t>Valeur de l’entente :</w:t>
      </w:r>
      <w:r w:rsidRPr="000B3DFA">
        <w:rPr>
          <w:lang w:val="fr-CA"/>
        </w:rPr>
        <w:t xml:space="preserve"> </w:t>
      </w:r>
      <w:r w:rsidRPr="000B3DFA">
        <w:rPr>
          <w:color w:val="000000"/>
          <w:lang w:val="fr-CA"/>
        </w:rPr>
        <w:t>73 708,94 $</w:t>
      </w:r>
    </w:p>
    <w:bookmarkEnd w:id="0"/>
    <w:bookmarkEnd w:id="1"/>
    <w:p w:rsidR="00417ABC" w:rsidRPr="008D6C22" w:rsidRDefault="00417ABC" w:rsidP="00801154">
      <w:pPr>
        <w:pStyle w:val="Chapterbodytext"/>
        <w:rPr>
          <w:lang w:val="fr-CA"/>
        </w:rPr>
      </w:pPr>
      <w:r w:rsidRPr="000B3DFA">
        <w:rPr>
          <w:b/>
          <w:lang w:val="fr-CA"/>
        </w:rPr>
        <w:t>Date du contrat :</w:t>
      </w:r>
      <w:r w:rsidRPr="000B3DFA">
        <w:rPr>
          <w:lang w:val="fr-CA"/>
        </w:rPr>
        <w:t xml:space="preserve"> </w:t>
      </w:r>
      <w:r w:rsidR="007E38D4">
        <w:rPr>
          <w:lang w:val="fr-CA"/>
        </w:rPr>
        <w:t xml:space="preserve">le </w:t>
      </w:r>
      <w:r w:rsidRPr="000B3DFA">
        <w:rPr>
          <w:color w:val="000000"/>
          <w:lang w:val="fr-CA"/>
        </w:rPr>
        <w:t>20 janvier 2022</w:t>
      </w:r>
    </w:p>
    <w:p w:rsidR="00417ABC" w:rsidRPr="008D6C22" w:rsidRDefault="00417ABC" w:rsidP="00801154">
      <w:pPr>
        <w:pStyle w:val="Chapterbodytext"/>
        <w:rPr>
          <w:lang w:val="fr-CA"/>
        </w:rPr>
      </w:pPr>
      <w:r w:rsidRPr="000B3DFA">
        <w:rPr>
          <w:b/>
          <w:lang w:val="fr-CA"/>
        </w:rPr>
        <w:t>Date de livraison :</w:t>
      </w:r>
      <w:r w:rsidRPr="000B3DFA">
        <w:rPr>
          <w:lang w:val="fr-CA"/>
        </w:rPr>
        <w:t xml:space="preserve"> </w:t>
      </w:r>
      <w:r w:rsidR="007E38D4">
        <w:rPr>
          <w:lang w:val="fr-CA"/>
        </w:rPr>
        <w:t xml:space="preserve">le </w:t>
      </w:r>
      <w:r w:rsidRPr="000B3DFA">
        <w:rPr>
          <w:lang w:val="fr-CA"/>
        </w:rPr>
        <w:t>28 mars 2022</w:t>
      </w:r>
    </w:p>
    <w:p w:rsidR="00417ABC" w:rsidRPr="008D6C22" w:rsidRDefault="00417ABC" w:rsidP="00801154">
      <w:pPr>
        <w:pStyle w:val="Chapterbodytext"/>
        <w:rPr>
          <w:lang w:val="fr-CA"/>
        </w:rPr>
      </w:pPr>
    </w:p>
    <w:p w:rsidR="00417ABC" w:rsidRPr="008D6C22" w:rsidRDefault="00417ABC" w:rsidP="00801154">
      <w:pPr>
        <w:pStyle w:val="Chapterbodytext"/>
        <w:rPr>
          <w:lang w:val="fr-CA"/>
        </w:rPr>
      </w:pPr>
    </w:p>
    <w:p w:rsidR="00417ABC" w:rsidRPr="008D6C22" w:rsidRDefault="00417ABC" w:rsidP="00801154">
      <w:pPr>
        <w:pStyle w:val="Chapterbodytext"/>
        <w:rPr>
          <w:lang w:val="fr-CA"/>
        </w:rPr>
      </w:pPr>
      <w:r w:rsidRPr="000B3DFA">
        <w:rPr>
          <w:b/>
          <w:lang w:val="fr-CA"/>
        </w:rPr>
        <w:t>No d’inscription :</w:t>
      </w:r>
      <w:r w:rsidRPr="000B3DFA">
        <w:rPr>
          <w:lang w:val="fr-CA"/>
        </w:rPr>
        <w:t xml:space="preserve"> POR 106-21</w:t>
      </w:r>
    </w:p>
    <w:p w:rsidR="00417ABC" w:rsidRPr="008D6C22" w:rsidRDefault="00417ABC" w:rsidP="00801154">
      <w:pPr>
        <w:pStyle w:val="Chapterbodytext"/>
        <w:rPr>
          <w:color w:val="000000"/>
          <w:lang w:val="fr-CA"/>
        </w:rPr>
      </w:pPr>
      <w:r w:rsidRPr="000B3DFA">
        <w:rPr>
          <w:color w:val="000000"/>
          <w:lang w:val="fr-CA"/>
        </w:rPr>
        <w:t xml:space="preserve">Pour obtenir de plus amples renseignements sur le présent rapport, veuillez communiquer avec Affaires mondiales Canada à : </w:t>
      </w:r>
      <w:r w:rsidRPr="000B3DFA">
        <w:rPr>
          <w:rStyle w:val="normaltextrun"/>
          <w:color w:val="0000FF"/>
          <w:u w:val="single"/>
          <w:shd w:val="clear" w:color="auto" w:fill="FFFFFF"/>
          <w:lang w:val="fr-CA"/>
        </w:rPr>
        <w:t>POR-ROP@international.gc.ca</w:t>
      </w:r>
      <w:r w:rsidRPr="000B3DFA">
        <w:rPr>
          <w:lang w:val="fr-CA"/>
        </w:rPr>
        <w:t>.</w:t>
      </w:r>
    </w:p>
    <w:p w:rsidR="00417ABC" w:rsidRPr="008D6C22" w:rsidRDefault="00417ABC" w:rsidP="00801154">
      <w:pPr>
        <w:pStyle w:val="Chapterbodytext"/>
        <w:rPr>
          <w:lang w:val="fr-CA"/>
        </w:rPr>
      </w:pPr>
    </w:p>
    <w:p w:rsidR="00417ABC" w:rsidRPr="008D6C22" w:rsidRDefault="00417ABC" w:rsidP="00801154">
      <w:pPr>
        <w:pStyle w:val="Chapterbodytext"/>
        <w:jc w:val="center"/>
        <w:rPr>
          <w:b/>
          <w:bCs/>
          <w:i/>
          <w:iCs/>
        </w:rPr>
      </w:pPr>
      <w:r w:rsidRPr="000B3DFA">
        <w:rPr>
          <w:b/>
          <w:i/>
        </w:rPr>
        <w:t>This report is also available in English</w:t>
      </w:r>
    </w:p>
    <w:p w:rsidR="00417ABC" w:rsidRPr="008D6C22" w:rsidRDefault="00455C7B" w:rsidP="00801154">
      <w:pPr>
        <w:pStyle w:val="Chapterbodytext"/>
        <w:rPr>
          <w:b/>
          <w:bCs/>
          <w:color w:val="003366"/>
          <w:sz w:val="32"/>
          <w:szCs w:val="32"/>
          <w:lang w:val="fr-CA"/>
        </w:rPr>
      </w:pPr>
      <w:r w:rsidRPr="00455C7B">
        <w:rPr>
          <w:noProof/>
          <w:lang w:eastAsia="en-CA"/>
        </w:rPr>
        <w:pict>
          <v:shape id="Picture 67" o:spid="_x0000_s1026" type="#_x0000_t75" style="position:absolute;left:0;text-align:left;margin-left:5in;margin-top:59.9pt;width:147.95pt;height:45pt;z-index:-1;visibility:visible;mso-wrap-distance-right:0">
            <v:imagedata r:id="rId8" o:title="" croptop="7354f" cropbottom="21410f"/>
            <w10:wrap type="square"/>
          </v:shape>
        </w:pict>
      </w:r>
      <w:r w:rsidR="00767324">
        <w:rPr>
          <w:lang w:val="fr-CA"/>
        </w:rPr>
        <w:br w:type="page"/>
      </w:r>
      <w:r w:rsidR="00417ABC" w:rsidRPr="000B3DFA">
        <w:rPr>
          <w:b/>
          <w:color w:val="003366"/>
          <w:sz w:val="32"/>
          <w:lang w:val="fr-CA"/>
        </w:rPr>
        <w:lastRenderedPageBreak/>
        <w:t>Opinions canadiennes sur l’aide internationale (étude de suivi)</w:t>
      </w:r>
    </w:p>
    <w:p w:rsidR="00417ABC" w:rsidRPr="008D6C22" w:rsidRDefault="00417ABC" w:rsidP="00801154">
      <w:pPr>
        <w:pStyle w:val="Chapterbodytext"/>
        <w:rPr>
          <w:b/>
          <w:bCs/>
          <w:lang w:val="fr-CA"/>
        </w:rPr>
      </w:pPr>
      <w:r w:rsidRPr="000B3DFA">
        <w:rPr>
          <w:b/>
          <w:lang w:val="fr-CA"/>
        </w:rPr>
        <w:t>Rapport final</w:t>
      </w:r>
    </w:p>
    <w:p w:rsidR="00417ABC" w:rsidRPr="008D6C22" w:rsidRDefault="00417ABC" w:rsidP="00801154">
      <w:pPr>
        <w:pStyle w:val="Chapterbodytext"/>
        <w:rPr>
          <w:lang w:val="fr-CA"/>
        </w:rPr>
      </w:pPr>
    </w:p>
    <w:p w:rsidR="00417ABC" w:rsidRPr="008D6C22" w:rsidRDefault="00417ABC" w:rsidP="00801154">
      <w:pPr>
        <w:pStyle w:val="Chapterbodytext"/>
        <w:rPr>
          <w:lang w:val="fr-CA"/>
        </w:rPr>
      </w:pPr>
    </w:p>
    <w:p w:rsidR="00417ABC" w:rsidRPr="008D6C22" w:rsidRDefault="00417ABC" w:rsidP="00801154">
      <w:pPr>
        <w:pStyle w:val="Chapterbodytext"/>
        <w:rPr>
          <w:b/>
          <w:bCs/>
          <w:lang w:val="fr-CA"/>
        </w:rPr>
      </w:pPr>
      <w:r w:rsidRPr="000B3DFA">
        <w:rPr>
          <w:b/>
          <w:lang w:val="fr-CA"/>
        </w:rPr>
        <w:t>Préparé pour Affaires mondiales Canada</w:t>
      </w:r>
    </w:p>
    <w:p w:rsidR="00417ABC" w:rsidRPr="008D6C22" w:rsidRDefault="00417ABC" w:rsidP="00801154">
      <w:pPr>
        <w:pStyle w:val="Chapterbodytext"/>
        <w:rPr>
          <w:lang w:val="fr-CA"/>
        </w:rPr>
      </w:pPr>
      <w:r w:rsidRPr="000B3DFA">
        <w:rPr>
          <w:b/>
          <w:lang w:val="fr-CA"/>
        </w:rPr>
        <w:t>Nom du fournisseur :</w:t>
      </w:r>
      <w:r w:rsidRPr="000B3DFA">
        <w:rPr>
          <w:lang w:val="fr-CA"/>
        </w:rPr>
        <w:t xml:space="preserve"> LES ASSOCIÉS DE RECHERCHE EKOS INC.</w:t>
      </w:r>
    </w:p>
    <w:p w:rsidR="00417ABC" w:rsidRPr="008D6C22" w:rsidRDefault="00417ABC" w:rsidP="00801154">
      <w:pPr>
        <w:pStyle w:val="Chapterbodytext"/>
        <w:rPr>
          <w:lang w:val="fr-CA"/>
        </w:rPr>
      </w:pPr>
      <w:r w:rsidRPr="000B3DFA">
        <w:rPr>
          <w:b/>
          <w:lang w:val="fr-CA"/>
        </w:rPr>
        <w:t>Date :</w:t>
      </w:r>
      <w:r w:rsidRPr="000B3DFA">
        <w:rPr>
          <w:lang w:val="fr-CA"/>
        </w:rPr>
        <w:t xml:space="preserve"> le 28 mars 2022</w:t>
      </w:r>
    </w:p>
    <w:p w:rsidR="00417ABC" w:rsidRPr="008D6C22" w:rsidRDefault="00417ABC" w:rsidP="00801154">
      <w:pPr>
        <w:pStyle w:val="Chapterbodytext"/>
        <w:rPr>
          <w:lang w:val="fr-CA"/>
        </w:rPr>
      </w:pPr>
    </w:p>
    <w:p w:rsidR="00417ABC" w:rsidRPr="008D6C22" w:rsidRDefault="00417ABC" w:rsidP="00801154">
      <w:pPr>
        <w:pStyle w:val="Chapterbodytext"/>
        <w:rPr>
          <w:lang w:val="fr-CA"/>
        </w:rPr>
      </w:pPr>
    </w:p>
    <w:p w:rsidR="00417ABC" w:rsidRPr="008D6C22" w:rsidRDefault="00417ABC" w:rsidP="00801154">
      <w:pPr>
        <w:pStyle w:val="Chapterbodytext"/>
        <w:rPr>
          <w:lang w:val="fr-CA"/>
        </w:rPr>
      </w:pPr>
      <w:r w:rsidRPr="000B3DFA">
        <w:rPr>
          <w:lang w:val="fr-CA"/>
        </w:rPr>
        <w:t>Ce rapport de recherche présente les résultats d’un sondage en ligne mené par les Associés de recherche EKOS Inc.</w:t>
      </w:r>
      <w:r w:rsidRPr="000B3DFA">
        <w:rPr>
          <w:b/>
          <w:lang w:val="fr-CA"/>
        </w:rPr>
        <w:t xml:space="preserve"> </w:t>
      </w:r>
      <w:r w:rsidRPr="000B3DFA">
        <w:rPr>
          <w:lang w:val="fr-CA"/>
        </w:rPr>
        <w:t>pour le compte d’Affaires mondiales Canada. La recherche comprenait un sondage en ligne auprès de 3 056 Canadiens. Le sondage a été effectué dans les 2 langues officielles partout au Canada. Les données du sondage ont été recueillies du 31 janvier au 22 février 2022.</w:t>
      </w:r>
    </w:p>
    <w:p w:rsidR="00417ABC" w:rsidRPr="008D6C22" w:rsidRDefault="00417ABC" w:rsidP="00801154">
      <w:pPr>
        <w:pStyle w:val="Chapterbodytext"/>
        <w:rPr>
          <w:lang w:val="fr-CA"/>
        </w:rPr>
      </w:pPr>
    </w:p>
    <w:p w:rsidR="00417ABC" w:rsidRPr="008D6C22" w:rsidRDefault="00417ABC" w:rsidP="00801154">
      <w:pPr>
        <w:pStyle w:val="Chapterbodytext"/>
        <w:rPr>
          <w:i/>
          <w:iCs/>
        </w:rPr>
      </w:pPr>
      <w:r w:rsidRPr="000B3DFA">
        <w:rPr>
          <w:i/>
          <w:iCs/>
        </w:rPr>
        <w:t>This report is also available in English under the title: Canadian Views on International Assistance Tracking Study</w:t>
      </w:r>
    </w:p>
    <w:p w:rsidR="00417ABC" w:rsidRPr="008D6C22" w:rsidRDefault="00417ABC" w:rsidP="00801154">
      <w:pPr>
        <w:pStyle w:val="Chapterbodytext"/>
      </w:pPr>
    </w:p>
    <w:p w:rsidR="00417ABC" w:rsidRPr="008D6C22" w:rsidRDefault="00417ABC" w:rsidP="00801154">
      <w:pPr>
        <w:tabs>
          <w:tab w:val="left" w:pos="90"/>
        </w:tabs>
        <w:spacing w:line="276" w:lineRule="auto"/>
        <w:rPr>
          <w:rFonts w:ascii="Calibri" w:hAnsi="Calibri"/>
          <w:lang w:val="fr-CA"/>
        </w:rPr>
      </w:pPr>
      <w:r w:rsidRPr="000B3DFA">
        <w:rPr>
          <w:rFonts w:ascii="Calibri" w:hAnsi="Calibri"/>
          <w:lang w:val="fr-CA"/>
        </w:rPr>
        <w:t>Cette publication ne peut être reproduite qu’à des fins non commerciales. Une autorisation écrite préalable doit d’abord être obtenue auprès d’Affaires mondiales Canada.</w:t>
      </w:r>
    </w:p>
    <w:p w:rsidR="00417ABC" w:rsidRPr="008D6C22" w:rsidRDefault="00417ABC" w:rsidP="00801154">
      <w:pPr>
        <w:tabs>
          <w:tab w:val="left" w:pos="90"/>
        </w:tabs>
        <w:spacing w:line="276" w:lineRule="auto"/>
        <w:rPr>
          <w:rFonts w:ascii="Calibri" w:hAnsi="Calibri"/>
          <w:lang w:val="fr-CA" w:eastAsia="fr-FR"/>
        </w:rPr>
      </w:pPr>
    </w:p>
    <w:p w:rsidR="00417ABC" w:rsidRPr="008D6C22" w:rsidRDefault="00417ABC" w:rsidP="00801154">
      <w:pPr>
        <w:pStyle w:val="Chapterbodytext"/>
        <w:rPr>
          <w:color w:val="000000"/>
          <w:lang w:val="fr-CA"/>
        </w:rPr>
      </w:pPr>
      <w:r w:rsidRPr="000B3DFA">
        <w:rPr>
          <w:lang w:val="fr-CA"/>
        </w:rPr>
        <w:t xml:space="preserve">Pour obtenir de plus amples renseignements sur le présent rapport, veuillez communiquer </w:t>
      </w:r>
      <w:r w:rsidRPr="000B3DFA">
        <w:rPr>
          <w:color w:val="000000"/>
          <w:lang w:val="fr-CA"/>
        </w:rPr>
        <w:t xml:space="preserve">avec Affaires mondiales Canada à : </w:t>
      </w:r>
      <w:hyperlink r:id="rId9" w:tgtFrame="_blank" w:history="1">
        <w:r w:rsidRPr="000B3DFA">
          <w:rPr>
            <w:rStyle w:val="normaltextrun"/>
            <w:color w:val="0000FF"/>
            <w:u w:val="single"/>
            <w:shd w:val="clear" w:color="auto" w:fill="FFFFFF"/>
            <w:lang w:val="fr-CA"/>
          </w:rPr>
          <w:t>POR-ROP@international.gc.ca</w:t>
        </w:r>
      </w:hyperlink>
      <w:r w:rsidRPr="000B3DFA">
        <w:rPr>
          <w:lang w:val="fr-CA"/>
        </w:rPr>
        <w:t>.</w:t>
      </w:r>
    </w:p>
    <w:p w:rsidR="00417ABC" w:rsidRPr="008D6C22" w:rsidRDefault="00417ABC" w:rsidP="00801154">
      <w:pPr>
        <w:tabs>
          <w:tab w:val="left" w:pos="90"/>
        </w:tabs>
        <w:spacing w:line="276" w:lineRule="auto"/>
        <w:rPr>
          <w:rStyle w:val="Hyperlink"/>
          <w:rFonts w:ascii="Calibri" w:hAnsi="Calibri"/>
          <w:lang w:val="fr-CA"/>
        </w:rPr>
      </w:pPr>
    </w:p>
    <w:p w:rsidR="00417ABC" w:rsidRPr="008D6C22" w:rsidRDefault="00417ABC" w:rsidP="00801154">
      <w:pPr>
        <w:pStyle w:val="Chapterbodytext"/>
        <w:rPr>
          <w:lang w:val="fr-CA"/>
        </w:rPr>
      </w:pPr>
    </w:p>
    <w:p w:rsidR="00417ABC" w:rsidRPr="008D6C22" w:rsidRDefault="00417ABC" w:rsidP="00801154">
      <w:pPr>
        <w:rPr>
          <w:rFonts w:ascii="Calibri" w:hAnsi="Calibri" w:cs="Calibri"/>
          <w:lang w:val="fr-CA"/>
        </w:rPr>
      </w:pPr>
      <w:r w:rsidRPr="000B3DFA">
        <w:rPr>
          <w:rStyle w:val="Strong"/>
          <w:rFonts w:ascii="Calibri" w:hAnsi="Calibri" w:cs="Calibri"/>
          <w:lang w:val="fr-CA"/>
        </w:rPr>
        <w:t xml:space="preserve">Numéro de catalogue : </w:t>
      </w:r>
      <w:r w:rsidRPr="000B3DFA">
        <w:rPr>
          <w:rFonts w:ascii="Calibri" w:hAnsi="Calibri" w:cs="Calibri"/>
          <w:lang w:val="fr-CA"/>
        </w:rPr>
        <w:t>FR5-185/2022E-PDF</w:t>
      </w:r>
    </w:p>
    <w:p w:rsidR="00417ABC" w:rsidRPr="008D6C22" w:rsidRDefault="00417ABC" w:rsidP="00801154">
      <w:pPr>
        <w:pStyle w:val="Chapterbodytext"/>
        <w:rPr>
          <w:rFonts w:cs="Calibri"/>
          <w:szCs w:val="24"/>
          <w:lang w:val="fr-CA"/>
        </w:rPr>
      </w:pPr>
    </w:p>
    <w:p w:rsidR="00417ABC" w:rsidRPr="008D6C22" w:rsidRDefault="00417ABC" w:rsidP="00801154">
      <w:pPr>
        <w:pStyle w:val="Chapterbodytext"/>
        <w:rPr>
          <w:rFonts w:cs="Calibri"/>
          <w:szCs w:val="24"/>
          <w:lang w:val="fr-CA"/>
        </w:rPr>
      </w:pPr>
      <w:r w:rsidRPr="000B3DFA">
        <w:rPr>
          <w:rStyle w:val="Strong"/>
          <w:rFonts w:cs="Calibri"/>
          <w:szCs w:val="24"/>
          <w:lang w:val="fr-CA"/>
        </w:rPr>
        <w:t xml:space="preserve">Numéro international normalisé du livre (ISBN) : </w:t>
      </w:r>
      <w:r w:rsidRPr="000B3DFA">
        <w:rPr>
          <w:rFonts w:cs="Calibri"/>
          <w:szCs w:val="24"/>
          <w:lang w:val="fr-CA"/>
        </w:rPr>
        <w:t>978-0-660-42385-2</w:t>
      </w:r>
    </w:p>
    <w:p w:rsidR="00417ABC" w:rsidRPr="008D6C22" w:rsidRDefault="00417ABC" w:rsidP="00801154">
      <w:pPr>
        <w:pStyle w:val="Chapterbodytext"/>
        <w:rPr>
          <w:rFonts w:cs="Calibri"/>
          <w:szCs w:val="24"/>
          <w:lang w:val="fr-CA"/>
        </w:rPr>
      </w:pPr>
    </w:p>
    <w:p w:rsidR="00417ABC" w:rsidRPr="008D6C22" w:rsidRDefault="00417ABC" w:rsidP="00801154">
      <w:pPr>
        <w:pStyle w:val="Chapterbodytext"/>
        <w:rPr>
          <w:rFonts w:cs="Calibri"/>
          <w:szCs w:val="24"/>
          <w:lang w:val="fr-CA"/>
        </w:rPr>
      </w:pPr>
      <w:r w:rsidRPr="000B3DFA">
        <w:rPr>
          <w:rFonts w:cs="Calibri"/>
          <w:szCs w:val="24"/>
          <w:lang w:val="fr-CA"/>
        </w:rPr>
        <w:t>Numéro de catalogue (rapport en français) : FR5-185/2022F-PDF</w:t>
      </w:r>
    </w:p>
    <w:p w:rsidR="00417ABC" w:rsidRPr="008D6C22" w:rsidRDefault="00417ABC" w:rsidP="00801154">
      <w:pPr>
        <w:rPr>
          <w:rFonts w:ascii="Calibri" w:hAnsi="Calibri" w:cs="Calibri"/>
          <w:lang w:val="fr-CA"/>
        </w:rPr>
      </w:pPr>
    </w:p>
    <w:p w:rsidR="00417ABC" w:rsidRPr="008D6C22" w:rsidRDefault="00417ABC" w:rsidP="00801154">
      <w:pPr>
        <w:rPr>
          <w:rFonts w:ascii="Calibri" w:hAnsi="Calibri" w:cs="Calibri"/>
          <w:lang w:val="fr-CA"/>
        </w:rPr>
      </w:pPr>
      <w:r w:rsidRPr="000B3DFA">
        <w:rPr>
          <w:rFonts w:ascii="Calibri" w:hAnsi="Calibri" w:cs="Calibri"/>
          <w:lang w:val="fr-CA"/>
        </w:rPr>
        <w:t>ISBN : 978-0-660-42388-3</w:t>
      </w:r>
    </w:p>
    <w:p w:rsidR="00417ABC" w:rsidRPr="008D6C22" w:rsidRDefault="00417ABC" w:rsidP="00801154">
      <w:pPr>
        <w:pStyle w:val="Chapterbodytext"/>
        <w:rPr>
          <w:lang w:val="fr-CA"/>
        </w:rPr>
      </w:pPr>
      <w:r w:rsidRPr="000B3DFA">
        <w:rPr>
          <w:lang w:val="fr-CA"/>
        </w:rPr>
        <w:t xml:space="preserve"> </w:t>
      </w:r>
    </w:p>
    <w:p w:rsidR="00417ABC" w:rsidRPr="008D6C22" w:rsidRDefault="00417ABC" w:rsidP="00801154">
      <w:pPr>
        <w:pStyle w:val="Chapterbodytext"/>
        <w:rPr>
          <w:lang w:val="fr-CA"/>
        </w:rPr>
      </w:pPr>
    </w:p>
    <w:p w:rsidR="00417ABC" w:rsidRPr="008D6C22" w:rsidRDefault="00417ABC" w:rsidP="00801154">
      <w:pPr>
        <w:pStyle w:val="Chapterbodytext"/>
        <w:rPr>
          <w:lang w:val="fr-CA"/>
        </w:rPr>
      </w:pPr>
    </w:p>
    <w:p w:rsidR="00417ABC" w:rsidRPr="008D6C22" w:rsidRDefault="00417ABC" w:rsidP="00801154">
      <w:pPr>
        <w:pStyle w:val="Chapterbodytext"/>
        <w:rPr>
          <w:lang w:val="fr-CA"/>
        </w:rPr>
      </w:pPr>
    </w:p>
    <w:p w:rsidR="00417ABC" w:rsidRPr="008D6C22" w:rsidRDefault="00417ABC" w:rsidP="00801154">
      <w:pPr>
        <w:pStyle w:val="Chapterbodytext"/>
        <w:rPr>
          <w:lang w:val="fr-CA"/>
        </w:rPr>
      </w:pPr>
      <w:r w:rsidRPr="000B3DFA">
        <w:rPr>
          <w:lang w:val="fr-CA"/>
        </w:rPr>
        <w:t>© Sa Majesté la Reine du chef du Canada, représentée par le ministre des Travaux publics et des Services gouvernementaux, 2022</w:t>
      </w:r>
    </w:p>
    <w:p w:rsidR="00417ABC" w:rsidRPr="008D6C22" w:rsidRDefault="00417ABC" w:rsidP="00801154">
      <w:pPr>
        <w:pStyle w:val="Chapterbodytext"/>
        <w:rPr>
          <w:lang w:val="fr-CA"/>
        </w:rPr>
        <w:sectPr w:rsidR="00417ABC" w:rsidRPr="008D6C22" w:rsidSect="00A322C1">
          <w:footerReference w:type="first" r:id="rId10"/>
          <w:pgSz w:w="12240" w:h="15840" w:code="1"/>
          <w:pgMar w:top="1152" w:right="1440" w:bottom="1152" w:left="1440" w:header="720" w:footer="576" w:gutter="0"/>
          <w:cols w:space="720"/>
          <w:docGrid w:linePitch="360"/>
        </w:sectPr>
      </w:pPr>
    </w:p>
    <w:p w:rsidR="00417ABC" w:rsidRPr="008D6C22" w:rsidRDefault="00417ABC" w:rsidP="00801154">
      <w:pPr>
        <w:pStyle w:val="Sectionheading"/>
        <w:rPr>
          <w:rFonts w:ascii="Calibri" w:hAnsi="Calibri"/>
          <w:b/>
          <w:color w:val="003366"/>
          <w:lang w:val="fr-CA"/>
        </w:rPr>
      </w:pPr>
      <w:r w:rsidRPr="000B3DFA">
        <w:rPr>
          <w:rFonts w:ascii="Calibri" w:hAnsi="Calibri"/>
          <w:b/>
          <w:color w:val="003366"/>
          <w:lang w:val="fr-CA"/>
        </w:rPr>
        <w:lastRenderedPageBreak/>
        <w:t>Table des matières</w:t>
      </w:r>
    </w:p>
    <w:p w:rsidR="00417ABC" w:rsidRPr="008D6C22" w:rsidRDefault="00417ABC" w:rsidP="00801154">
      <w:pPr>
        <w:pStyle w:val="Chapterbodytext"/>
        <w:rPr>
          <w:lang w:val="fr-CA"/>
        </w:rPr>
      </w:pPr>
    </w:p>
    <w:p w:rsidR="00417ABC" w:rsidRPr="008D6C22" w:rsidRDefault="00417ABC" w:rsidP="00801154">
      <w:pPr>
        <w:pStyle w:val="Chapterbodytext"/>
        <w:rPr>
          <w:lang w:val="fr-CA"/>
        </w:rPr>
      </w:pPr>
    </w:p>
    <w:p w:rsidR="00417ABC" w:rsidRDefault="00417ABC" w:rsidP="00801154">
      <w:pPr>
        <w:pStyle w:val="TOC3"/>
        <w:rPr>
          <w:noProof/>
        </w:rPr>
      </w:pPr>
      <w:r w:rsidRPr="000B3DFA">
        <w:rPr>
          <w:lang w:val="fr-CA"/>
        </w:rPr>
        <w:tab/>
      </w:r>
      <w:r w:rsidR="00455C7B" w:rsidRPr="00455C7B">
        <w:rPr>
          <w:rFonts w:eastAsia="Times New Roman" w:cs="Arial"/>
          <w:lang w:val="fr-CA"/>
        </w:rPr>
        <w:fldChar w:fldCharType="begin"/>
      </w:r>
      <w:r w:rsidRPr="000B3DFA">
        <w:rPr>
          <w:rFonts w:eastAsia="Times New Roman" w:cs="Arial"/>
          <w:lang w:val="fr-CA"/>
        </w:rPr>
        <w:instrText xml:space="preserve"> TOC \o "3-4" \h \z \u </w:instrText>
      </w:r>
      <w:r w:rsidR="00455C7B" w:rsidRPr="00455C7B">
        <w:rPr>
          <w:rFonts w:eastAsia="Times New Roman" w:cs="Arial"/>
          <w:lang w:val="fr-CA"/>
        </w:rPr>
        <w:fldChar w:fldCharType="separate"/>
      </w:r>
    </w:p>
    <w:p w:rsidR="00417ABC" w:rsidRDefault="00455C7B">
      <w:pPr>
        <w:pStyle w:val="TOC3"/>
        <w:rPr>
          <w:rFonts w:eastAsia="Times New Roman"/>
          <w:noProof/>
          <w:lang w:val="en-US" w:eastAsia="en-US"/>
        </w:rPr>
      </w:pPr>
      <w:hyperlink w:anchor="_Toc101345110" w:history="1">
        <w:r w:rsidR="00417ABC" w:rsidRPr="00D578F1">
          <w:rPr>
            <w:rStyle w:val="Hyperlink"/>
            <w:b/>
            <w:lang w:val="fr-CA"/>
          </w:rPr>
          <w:t>Sommaire</w:t>
        </w:r>
        <w:r w:rsidR="00417ABC">
          <w:rPr>
            <w:noProof/>
            <w:webHidden/>
          </w:rPr>
          <w:tab/>
        </w:r>
        <w:r>
          <w:rPr>
            <w:noProof/>
            <w:webHidden/>
          </w:rPr>
          <w:fldChar w:fldCharType="begin"/>
        </w:r>
        <w:r w:rsidR="00417ABC">
          <w:rPr>
            <w:noProof/>
            <w:webHidden/>
          </w:rPr>
          <w:instrText xml:space="preserve"> PAGEREF _Toc101345110 \h </w:instrText>
        </w:r>
        <w:r>
          <w:rPr>
            <w:noProof/>
            <w:webHidden/>
          </w:rPr>
        </w:r>
        <w:r>
          <w:rPr>
            <w:noProof/>
            <w:webHidden/>
          </w:rPr>
          <w:fldChar w:fldCharType="separate"/>
        </w:r>
        <w:r w:rsidR="003A55B9">
          <w:rPr>
            <w:noProof/>
            <w:webHidden/>
          </w:rPr>
          <w:t>4</w:t>
        </w:r>
        <w:r>
          <w:rPr>
            <w:noProof/>
            <w:webHidden/>
          </w:rPr>
          <w:fldChar w:fldCharType="end"/>
        </w:r>
      </w:hyperlink>
    </w:p>
    <w:p w:rsidR="00417ABC" w:rsidRDefault="00455C7B">
      <w:pPr>
        <w:pStyle w:val="TOC4"/>
        <w:rPr>
          <w:rFonts w:eastAsia="Times New Roman" w:cs="Times New Roman"/>
          <w:bCs w:val="0"/>
          <w:szCs w:val="22"/>
          <w:lang w:val="en-US"/>
        </w:rPr>
      </w:pPr>
      <w:hyperlink w:anchor="_Toc101345111" w:history="1">
        <w:r w:rsidR="00417ABC" w:rsidRPr="00D578F1">
          <w:rPr>
            <w:rStyle w:val="Hyperlink"/>
            <w:iCs/>
            <w:lang w:val="fr-CA"/>
          </w:rPr>
          <w:t>A.</w:t>
        </w:r>
        <w:r w:rsidR="00417ABC">
          <w:rPr>
            <w:rFonts w:eastAsia="Times New Roman" w:cs="Times New Roman"/>
            <w:bCs w:val="0"/>
            <w:szCs w:val="22"/>
            <w:lang w:val="en-US"/>
          </w:rPr>
          <w:tab/>
        </w:r>
        <w:r w:rsidR="00417ABC" w:rsidRPr="00D578F1">
          <w:rPr>
            <w:rStyle w:val="Hyperlink"/>
            <w:lang w:val="fr-CA"/>
          </w:rPr>
          <w:t>Contexte et objectifs</w:t>
        </w:r>
        <w:r w:rsidR="00417ABC">
          <w:rPr>
            <w:webHidden/>
          </w:rPr>
          <w:tab/>
        </w:r>
        <w:r>
          <w:rPr>
            <w:webHidden/>
          </w:rPr>
          <w:fldChar w:fldCharType="begin"/>
        </w:r>
        <w:r w:rsidR="00417ABC">
          <w:rPr>
            <w:webHidden/>
          </w:rPr>
          <w:instrText xml:space="preserve"> PAGEREF _Toc101345111 \h </w:instrText>
        </w:r>
        <w:r>
          <w:rPr>
            <w:webHidden/>
          </w:rPr>
        </w:r>
        <w:r>
          <w:rPr>
            <w:webHidden/>
          </w:rPr>
          <w:fldChar w:fldCharType="separate"/>
        </w:r>
        <w:r w:rsidR="003A55B9">
          <w:rPr>
            <w:webHidden/>
          </w:rPr>
          <w:t>4</w:t>
        </w:r>
        <w:r>
          <w:rPr>
            <w:webHidden/>
          </w:rPr>
          <w:fldChar w:fldCharType="end"/>
        </w:r>
      </w:hyperlink>
    </w:p>
    <w:p w:rsidR="00417ABC" w:rsidRDefault="00455C7B">
      <w:pPr>
        <w:pStyle w:val="TOC4"/>
        <w:rPr>
          <w:rFonts w:eastAsia="Times New Roman" w:cs="Times New Roman"/>
          <w:bCs w:val="0"/>
          <w:szCs w:val="22"/>
          <w:lang w:val="en-US"/>
        </w:rPr>
      </w:pPr>
      <w:hyperlink w:anchor="_Toc101345112" w:history="1">
        <w:r w:rsidR="00417ABC" w:rsidRPr="00D578F1">
          <w:rPr>
            <w:rStyle w:val="Hyperlink"/>
            <w:iCs/>
            <w:lang w:val="fr-CA"/>
          </w:rPr>
          <w:t>B.</w:t>
        </w:r>
        <w:r w:rsidR="00417ABC">
          <w:rPr>
            <w:rFonts w:eastAsia="Times New Roman" w:cs="Times New Roman"/>
            <w:bCs w:val="0"/>
            <w:szCs w:val="22"/>
            <w:lang w:val="en-US"/>
          </w:rPr>
          <w:tab/>
        </w:r>
        <w:r w:rsidR="00417ABC" w:rsidRPr="00D578F1">
          <w:rPr>
            <w:rStyle w:val="Hyperlink"/>
            <w:lang w:val="fr-CA"/>
          </w:rPr>
          <w:t>Méthodologie</w:t>
        </w:r>
        <w:r w:rsidR="00417ABC">
          <w:rPr>
            <w:webHidden/>
          </w:rPr>
          <w:tab/>
        </w:r>
        <w:r>
          <w:rPr>
            <w:webHidden/>
          </w:rPr>
          <w:fldChar w:fldCharType="begin"/>
        </w:r>
        <w:r w:rsidR="00417ABC">
          <w:rPr>
            <w:webHidden/>
          </w:rPr>
          <w:instrText xml:space="preserve"> PAGEREF _Toc101345112 \h </w:instrText>
        </w:r>
        <w:r>
          <w:rPr>
            <w:webHidden/>
          </w:rPr>
        </w:r>
        <w:r>
          <w:rPr>
            <w:webHidden/>
          </w:rPr>
          <w:fldChar w:fldCharType="separate"/>
        </w:r>
        <w:r w:rsidR="003A55B9">
          <w:rPr>
            <w:webHidden/>
          </w:rPr>
          <w:t>5</w:t>
        </w:r>
        <w:r>
          <w:rPr>
            <w:webHidden/>
          </w:rPr>
          <w:fldChar w:fldCharType="end"/>
        </w:r>
      </w:hyperlink>
    </w:p>
    <w:p w:rsidR="00417ABC" w:rsidRDefault="00455C7B">
      <w:pPr>
        <w:pStyle w:val="TOC4"/>
        <w:rPr>
          <w:rFonts w:eastAsia="Times New Roman" w:cs="Times New Roman"/>
          <w:bCs w:val="0"/>
          <w:szCs w:val="22"/>
          <w:lang w:val="en-US"/>
        </w:rPr>
      </w:pPr>
      <w:hyperlink w:anchor="_Toc101345113" w:history="1">
        <w:r w:rsidR="00417ABC" w:rsidRPr="00D578F1">
          <w:rPr>
            <w:rStyle w:val="Hyperlink"/>
            <w:iCs/>
            <w:lang w:val="fr-CA"/>
          </w:rPr>
          <w:t>C.</w:t>
        </w:r>
        <w:r w:rsidR="00417ABC">
          <w:rPr>
            <w:rFonts w:eastAsia="Times New Roman" w:cs="Times New Roman"/>
            <w:bCs w:val="0"/>
            <w:szCs w:val="22"/>
            <w:lang w:val="en-US"/>
          </w:rPr>
          <w:tab/>
        </w:r>
        <w:r w:rsidR="00417ABC" w:rsidRPr="00D578F1">
          <w:rPr>
            <w:rStyle w:val="Hyperlink"/>
            <w:lang w:val="fr-CA"/>
          </w:rPr>
          <w:t>Principales constatations</w:t>
        </w:r>
        <w:r w:rsidR="00417ABC">
          <w:rPr>
            <w:webHidden/>
          </w:rPr>
          <w:tab/>
        </w:r>
        <w:r>
          <w:rPr>
            <w:webHidden/>
          </w:rPr>
          <w:fldChar w:fldCharType="begin"/>
        </w:r>
        <w:r w:rsidR="00417ABC">
          <w:rPr>
            <w:webHidden/>
          </w:rPr>
          <w:instrText xml:space="preserve"> PAGEREF _Toc101345113 \h </w:instrText>
        </w:r>
        <w:r>
          <w:rPr>
            <w:webHidden/>
          </w:rPr>
        </w:r>
        <w:r>
          <w:rPr>
            <w:webHidden/>
          </w:rPr>
          <w:fldChar w:fldCharType="separate"/>
        </w:r>
        <w:r w:rsidR="003A55B9">
          <w:rPr>
            <w:webHidden/>
          </w:rPr>
          <w:t>5</w:t>
        </w:r>
        <w:r>
          <w:rPr>
            <w:webHidden/>
          </w:rPr>
          <w:fldChar w:fldCharType="end"/>
        </w:r>
      </w:hyperlink>
    </w:p>
    <w:p w:rsidR="00417ABC" w:rsidRDefault="00455C7B">
      <w:pPr>
        <w:pStyle w:val="TOC4"/>
        <w:rPr>
          <w:rFonts w:eastAsia="Times New Roman" w:cs="Times New Roman"/>
          <w:bCs w:val="0"/>
          <w:szCs w:val="22"/>
          <w:lang w:val="en-US"/>
        </w:rPr>
      </w:pPr>
      <w:hyperlink w:anchor="_Toc101345114" w:history="1">
        <w:r w:rsidR="00417ABC" w:rsidRPr="00D578F1">
          <w:rPr>
            <w:rStyle w:val="Hyperlink"/>
            <w:iCs/>
            <w:lang w:val="fr-CA"/>
          </w:rPr>
          <w:t>D.</w:t>
        </w:r>
        <w:r w:rsidR="00417ABC">
          <w:rPr>
            <w:rFonts w:eastAsia="Times New Roman" w:cs="Times New Roman"/>
            <w:bCs w:val="0"/>
            <w:szCs w:val="22"/>
            <w:lang w:val="en-US"/>
          </w:rPr>
          <w:tab/>
        </w:r>
        <w:r w:rsidR="00417ABC" w:rsidRPr="00D578F1">
          <w:rPr>
            <w:rStyle w:val="Hyperlink"/>
            <w:lang w:val="fr-CA"/>
          </w:rPr>
          <w:t>Valeur du contrat</w:t>
        </w:r>
        <w:r w:rsidR="00417ABC">
          <w:rPr>
            <w:webHidden/>
          </w:rPr>
          <w:tab/>
        </w:r>
        <w:r>
          <w:rPr>
            <w:webHidden/>
          </w:rPr>
          <w:fldChar w:fldCharType="begin"/>
        </w:r>
        <w:r w:rsidR="00417ABC">
          <w:rPr>
            <w:webHidden/>
          </w:rPr>
          <w:instrText xml:space="preserve"> PAGEREF _Toc101345114 \h </w:instrText>
        </w:r>
        <w:r>
          <w:rPr>
            <w:webHidden/>
          </w:rPr>
        </w:r>
        <w:r>
          <w:rPr>
            <w:webHidden/>
          </w:rPr>
          <w:fldChar w:fldCharType="separate"/>
        </w:r>
        <w:r w:rsidR="003A55B9">
          <w:rPr>
            <w:webHidden/>
          </w:rPr>
          <w:t>12</w:t>
        </w:r>
        <w:r>
          <w:rPr>
            <w:webHidden/>
          </w:rPr>
          <w:fldChar w:fldCharType="end"/>
        </w:r>
      </w:hyperlink>
    </w:p>
    <w:p w:rsidR="00417ABC" w:rsidRDefault="00455C7B">
      <w:pPr>
        <w:pStyle w:val="TOC4"/>
        <w:rPr>
          <w:rFonts w:eastAsia="Times New Roman" w:cs="Times New Roman"/>
          <w:bCs w:val="0"/>
          <w:szCs w:val="22"/>
          <w:lang w:val="en-US"/>
        </w:rPr>
      </w:pPr>
      <w:hyperlink w:anchor="_Toc101345115" w:history="1">
        <w:r w:rsidR="00417ABC" w:rsidRPr="00D578F1">
          <w:rPr>
            <w:rStyle w:val="Hyperlink"/>
            <w:iCs/>
            <w:lang w:val="fr-CA"/>
          </w:rPr>
          <w:t>E.</w:t>
        </w:r>
        <w:r w:rsidR="00417ABC">
          <w:rPr>
            <w:rFonts w:eastAsia="Times New Roman" w:cs="Times New Roman"/>
            <w:bCs w:val="0"/>
            <w:szCs w:val="22"/>
            <w:lang w:val="en-US"/>
          </w:rPr>
          <w:tab/>
        </w:r>
        <w:r w:rsidR="00417ABC" w:rsidRPr="00D578F1">
          <w:rPr>
            <w:rStyle w:val="Hyperlink"/>
            <w:lang w:val="fr-CA"/>
          </w:rPr>
          <w:t>Certification de neutralité politique</w:t>
        </w:r>
        <w:r w:rsidR="00417ABC">
          <w:rPr>
            <w:webHidden/>
          </w:rPr>
          <w:tab/>
        </w:r>
        <w:r>
          <w:rPr>
            <w:webHidden/>
          </w:rPr>
          <w:fldChar w:fldCharType="begin"/>
        </w:r>
        <w:r w:rsidR="00417ABC">
          <w:rPr>
            <w:webHidden/>
          </w:rPr>
          <w:instrText xml:space="preserve"> PAGEREF _Toc101345115 \h </w:instrText>
        </w:r>
        <w:r>
          <w:rPr>
            <w:webHidden/>
          </w:rPr>
        </w:r>
        <w:r>
          <w:rPr>
            <w:webHidden/>
          </w:rPr>
          <w:fldChar w:fldCharType="separate"/>
        </w:r>
        <w:r w:rsidR="003A55B9">
          <w:rPr>
            <w:webHidden/>
          </w:rPr>
          <w:t>12</w:t>
        </w:r>
        <w:r>
          <w:rPr>
            <w:webHidden/>
          </w:rPr>
          <w:fldChar w:fldCharType="end"/>
        </w:r>
      </w:hyperlink>
    </w:p>
    <w:p w:rsidR="00417ABC" w:rsidRDefault="00455C7B">
      <w:pPr>
        <w:pStyle w:val="TOC3"/>
        <w:rPr>
          <w:rFonts w:eastAsia="Times New Roman"/>
          <w:noProof/>
          <w:lang w:val="en-US" w:eastAsia="en-US"/>
        </w:rPr>
      </w:pPr>
      <w:hyperlink w:anchor="_Toc101345116" w:history="1">
        <w:r w:rsidR="00417ABC" w:rsidRPr="00987CC5">
          <w:rPr>
            <w:rStyle w:val="Hyperlink"/>
            <w:b/>
            <w:u w:val="none"/>
            <w:lang w:val="fr-CA"/>
          </w:rPr>
          <w:t>2.</w:t>
        </w:r>
        <w:r w:rsidR="00417ABC">
          <w:rPr>
            <w:rFonts w:eastAsia="Times New Roman"/>
            <w:noProof/>
            <w:lang w:val="en-US" w:eastAsia="en-US"/>
          </w:rPr>
          <w:tab/>
        </w:r>
        <w:r w:rsidR="00417ABC" w:rsidRPr="00D578F1">
          <w:rPr>
            <w:rStyle w:val="Hyperlink"/>
            <w:b/>
            <w:lang w:val="fr-CA"/>
          </w:rPr>
          <w:t>Résultats détaillés</w:t>
        </w:r>
        <w:r w:rsidR="00417ABC">
          <w:rPr>
            <w:noProof/>
            <w:webHidden/>
          </w:rPr>
          <w:tab/>
        </w:r>
        <w:r>
          <w:rPr>
            <w:noProof/>
            <w:webHidden/>
          </w:rPr>
          <w:fldChar w:fldCharType="begin"/>
        </w:r>
        <w:r w:rsidR="00417ABC">
          <w:rPr>
            <w:noProof/>
            <w:webHidden/>
          </w:rPr>
          <w:instrText xml:space="preserve"> PAGEREF _Toc101345116 \h </w:instrText>
        </w:r>
        <w:r>
          <w:rPr>
            <w:noProof/>
            <w:webHidden/>
          </w:rPr>
        </w:r>
        <w:r>
          <w:rPr>
            <w:noProof/>
            <w:webHidden/>
          </w:rPr>
          <w:fldChar w:fldCharType="separate"/>
        </w:r>
        <w:r w:rsidR="003A55B9">
          <w:rPr>
            <w:noProof/>
            <w:webHidden/>
          </w:rPr>
          <w:t>13</w:t>
        </w:r>
        <w:r>
          <w:rPr>
            <w:noProof/>
            <w:webHidden/>
          </w:rPr>
          <w:fldChar w:fldCharType="end"/>
        </w:r>
      </w:hyperlink>
    </w:p>
    <w:p w:rsidR="00417ABC" w:rsidRDefault="00455C7B">
      <w:pPr>
        <w:pStyle w:val="TOC4"/>
        <w:rPr>
          <w:rFonts w:eastAsia="Times New Roman" w:cs="Times New Roman"/>
          <w:bCs w:val="0"/>
          <w:szCs w:val="22"/>
          <w:lang w:val="en-US"/>
        </w:rPr>
      </w:pPr>
      <w:hyperlink w:anchor="_Toc101345117" w:history="1">
        <w:r w:rsidR="00417ABC" w:rsidRPr="00D578F1">
          <w:rPr>
            <w:rStyle w:val="Hyperlink"/>
            <w:iCs/>
            <w:lang w:val="fr-CA"/>
          </w:rPr>
          <w:t>A.</w:t>
        </w:r>
        <w:r w:rsidR="00417ABC">
          <w:rPr>
            <w:rFonts w:eastAsia="Times New Roman" w:cs="Times New Roman"/>
            <w:bCs w:val="0"/>
            <w:szCs w:val="22"/>
            <w:lang w:val="en-US"/>
          </w:rPr>
          <w:tab/>
        </w:r>
        <w:r w:rsidR="00417ABC" w:rsidRPr="00D578F1">
          <w:rPr>
            <w:rStyle w:val="Hyperlink"/>
            <w:lang w:val="fr-CA"/>
          </w:rPr>
          <w:t>Points de vue de Ca</w:t>
        </w:r>
        <w:r w:rsidR="00417ABC" w:rsidRPr="00D578F1">
          <w:rPr>
            <w:rStyle w:val="Hyperlink"/>
            <w:lang w:val="fr-CA"/>
          </w:rPr>
          <w:t>n</w:t>
        </w:r>
        <w:r w:rsidR="00417ABC" w:rsidRPr="00D578F1">
          <w:rPr>
            <w:rStyle w:val="Hyperlink"/>
            <w:lang w:val="fr-CA"/>
          </w:rPr>
          <w:t>adiens sur le monde</w:t>
        </w:r>
        <w:r w:rsidR="00417ABC">
          <w:rPr>
            <w:webHidden/>
          </w:rPr>
          <w:tab/>
        </w:r>
        <w:r>
          <w:rPr>
            <w:webHidden/>
          </w:rPr>
          <w:fldChar w:fldCharType="begin"/>
        </w:r>
        <w:r w:rsidR="00417ABC">
          <w:rPr>
            <w:webHidden/>
          </w:rPr>
          <w:instrText xml:space="preserve"> PAGEREF _Toc101345117 \h </w:instrText>
        </w:r>
        <w:r>
          <w:rPr>
            <w:webHidden/>
          </w:rPr>
        </w:r>
        <w:r>
          <w:rPr>
            <w:webHidden/>
          </w:rPr>
          <w:fldChar w:fldCharType="separate"/>
        </w:r>
        <w:r w:rsidR="003A55B9">
          <w:rPr>
            <w:webHidden/>
          </w:rPr>
          <w:t>13</w:t>
        </w:r>
        <w:r>
          <w:rPr>
            <w:webHidden/>
          </w:rPr>
          <w:fldChar w:fldCharType="end"/>
        </w:r>
      </w:hyperlink>
    </w:p>
    <w:p w:rsidR="00417ABC" w:rsidRDefault="00455C7B">
      <w:pPr>
        <w:pStyle w:val="TOC4"/>
        <w:rPr>
          <w:rFonts w:eastAsia="Times New Roman" w:cs="Times New Roman"/>
          <w:bCs w:val="0"/>
          <w:szCs w:val="22"/>
          <w:lang w:val="en-US"/>
        </w:rPr>
      </w:pPr>
      <w:hyperlink w:anchor="_Toc101345118" w:history="1">
        <w:r w:rsidR="00417ABC" w:rsidRPr="00D578F1">
          <w:rPr>
            <w:rStyle w:val="Hyperlink"/>
            <w:iCs/>
            <w:lang w:val="fr-CA"/>
          </w:rPr>
          <w:t>B.</w:t>
        </w:r>
        <w:r w:rsidR="00417ABC">
          <w:rPr>
            <w:rFonts w:eastAsia="Times New Roman" w:cs="Times New Roman"/>
            <w:bCs w:val="0"/>
            <w:szCs w:val="22"/>
            <w:lang w:val="en-US"/>
          </w:rPr>
          <w:tab/>
        </w:r>
        <w:r w:rsidR="00417ABC" w:rsidRPr="00D578F1">
          <w:rPr>
            <w:rStyle w:val="Hyperlink"/>
            <w:lang w:val="fr-CA"/>
          </w:rPr>
          <w:t>Préoccupation au sujet de la pauvreté dans le monde</w:t>
        </w:r>
        <w:r w:rsidR="00417ABC">
          <w:rPr>
            <w:webHidden/>
          </w:rPr>
          <w:tab/>
        </w:r>
        <w:r>
          <w:rPr>
            <w:webHidden/>
          </w:rPr>
          <w:fldChar w:fldCharType="begin"/>
        </w:r>
        <w:r w:rsidR="00417ABC">
          <w:rPr>
            <w:webHidden/>
          </w:rPr>
          <w:instrText xml:space="preserve"> PAGEREF _Toc101345118 \h </w:instrText>
        </w:r>
        <w:r>
          <w:rPr>
            <w:webHidden/>
          </w:rPr>
        </w:r>
        <w:r>
          <w:rPr>
            <w:webHidden/>
          </w:rPr>
          <w:fldChar w:fldCharType="separate"/>
        </w:r>
        <w:r w:rsidR="003A55B9">
          <w:rPr>
            <w:webHidden/>
          </w:rPr>
          <w:t>26</w:t>
        </w:r>
        <w:r>
          <w:rPr>
            <w:webHidden/>
          </w:rPr>
          <w:fldChar w:fldCharType="end"/>
        </w:r>
      </w:hyperlink>
    </w:p>
    <w:p w:rsidR="00417ABC" w:rsidRDefault="00455C7B">
      <w:pPr>
        <w:pStyle w:val="TOC4"/>
        <w:rPr>
          <w:rFonts w:eastAsia="Times New Roman" w:cs="Times New Roman"/>
          <w:bCs w:val="0"/>
          <w:szCs w:val="22"/>
          <w:lang w:val="en-US"/>
        </w:rPr>
      </w:pPr>
      <w:hyperlink w:anchor="_Toc101345119" w:history="1">
        <w:r w:rsidR="00417ABC" w:rsidRPr="00D578F1">
          <w:rPr>
            <w:rStyle w:val="Hyperlink"/>
            <w:iCs/>
            <w:lang w:val="fr-CA"/>
          </w:rPr>
          <w:t>C.</w:t>
        </w:r>
        <w:r w:rsidR="00417ABC">
          <w:rPr>
            <w:rFonts w:eastAsia="Times New Roman" w:cs="Times New Roman"/>
            <w:bCs w:val="0"/>
            <w:szCs w:val="22"/>
            <w:lang w:val="en-US"/>
          </w:rPr>
          <w:tab/>
        </w:r>
        <w:r w:rsidR="00417ABC" w:rsidRPr="00D578F1">
          <w:rPr>
            <w:rStyle w:val="Hyperlink"/>
            <w:lang w:val="fr-CA"/>
          </w:rPr>
          <w:t>Points de vue sur l’aide internationale</w:t>
        </w:r>
        <w:r w:rsidR="00417ABC">
          <w:rPr>
            <w:webHidden/>
          </w:rPr>
          <w:tab/>
        </w:r>
        <w:r>
          <w:rPr>
            <w:webHidden/>
          </w:rPr>
          <w:fldChar w:fldCharType="begin"/>
        </w:r>
        <w:r w:rsidR="00417ABC">
          <w:rPr>
            <w:webHidden/>
          </w:rPr>
          <w:instrText xml:space="preserve"> PAGEREF _Toc101345119 \h </w:instrText>
        </w:r>
        <w:r>
          <w:rPr>
            <w:webHidden/>
          </w:rPr>
        </w:r>
        <w:r>
          <w:rPr>
            <w:webHidden/>
          </w:rPr>
          <w:fldChar w:fldCharType="separate"/>
        </w:r>
        <w:r w:rsidR="003A55B9">
          <w:rPr>
            <w:webHidden/>
          </w:rPr>
          <w:t>31</w:t>
        </w:r>
        <w:r>
          <w:rPr>
            <w:webHidden/>
          </w:rPr>
          <w:fldChar w:fldCharType="end"/>
        </w:r>
      </w:hyperlink>
    </w:p>
    <w:p w:rsidR="00417ABC" w:rsidRDefault="00455C7B">
      <w:pPr>
        <w:pStyle w:val="TOC4"/>
        <w:rPr>
          <w:rFonts w:eastAsia="Times New Roman" w:cs="Times New Roman"/>
          <w:bCs w:val="0"/>
          <w:szCs w:val="22"/>
          <w:lang w:val="en-US"/>
        </w:rPr>
      </w:pPr>
      <w:hyperlink w:anchor="_Toc101345120" w:history="1">
        <w:r w:rsidR="00417ABC" w:rsidRPr="00D578F1">
          <w:rPr>
            <w:rStyle w:val="Hyperlink"/>
            <w:iCs/>
            <w:lang w:val="fr-CA"/>
          </w:rPr>
          <w:t>D.</w:t>
        </w:r>
        <w:r w:rsidR="00417ABC">
          <w:rPr>
            <w:rFonts w:eastAsia="Times New Roman" w:cs="Times New Roman"/>
            <w:bCs w:val="0"/>
            <w:szCs w:val="22"/>
            <w:lang w:val="en-US"/>
          </w:rPr>
          <w:tab/>
        </w:r>
        <w:r w:rsidR="00417ABC" w:rsidRPr="00D578F1">
          <w:rPr>
            <w:rStyle w:val="Hyperlink"/>
            <w:lang w:val="fr-CA"/>
          </w:rPr>
          <w:t>Intérêt à l’égard de la pauvreté et du développement dans le monde</w:t>
        </w:r>
        <w:r w:rsidR="00417ABC">
          <w:rPr>
            <w:webHidden/>
          </w:rPr>
          <w:tab/>
        </w:r>
        <w:r>
          <w:rPr>
            <w:webHidden/>
          </w:rPr>
          <w:fldChar w:fldCharType="begin"/>
        </w:r>
        <w:r w:rsidR="00417ABC">
          <w:rPr>
            <w:webHidden/>
          </w:rPr>
          <w:instrText xml:space="preserve"> PAGEREF _Toc101345120 \h </w:instrText>
        </w:r>
        <w:r>
          <w:rPr>
            <w:webHidden/>
          </w:rPr>
        </w:r>
        <w:r>
          <w:rPr>
            <w:webHidden/>
          </w:rPr>
          <w:fldChar w:fldCharType="separate"/>
        </w:r>
        <w:r w:rsidR="003A55B9">
          <w:rPr>
            <w:webHidden/>
          </w:rPr>
          <w:t>44</w:t>
        </w:r>
        <w:r>
          <w:rPr>
            <w:webHidden/>
          </w:rPr>
          <w:fldChar w:fldCharType="end"/>
        </w:r>
      </w:hyperlink>
    </w:p>
    <w:p w:rsidR="00417ABC" w:rsidRDefault="00455C7B">
      <w:pPr>
        <w:pStyle w:val="TOC4"/>
        <w:rPr>
          <w:rFonts w:eastAsia="Times New Roman" w:cs="Times New Roman"/>
          <w:bCs w:val="0"/>
          <w:szCs w:val="22"/>
          <w:lang w:val="en-US"/>
        </w:rPr>
      </w:pPr>
      <w:hyperlink w:anchor="_Toc101345121" w:history="1">
        <w:r w:rsidR="00417ABC" w:rsidRPr="00D578F1">
          <w:rPr>
            <w:rStyle w:val="Hyperlink"/>
            <w:iCs/>
            <w:lang w:val="fr-CA"/>
          </w:rPr>
          <w:t>E.</w:t>
        </w:r>
        <w:r w:rsidR="00417ABC">
          <w:rPr>
            <w:rFonts w:eastAsia="Times New Roman" w:cs="Times New Roman"/>
            <w:bCs w:val="0"/>
            <w:szCs w:val="22"/>
            <w:lang w:val="en-US"/>
          </w:rPr>
          <w:tab/>
        </w:r>
        <w:r w:rsidR="00417ABC" w:rsidRPr="00D578F1">
          <w:rPr>
            <w:rStyle w:val="Hyperlink"/>
            <w:lang w:val="fr-CA"/>
          </w:rPr>
          <w:t>Participation à des organismes de bienfaisance œuvrant dans le domaine du développement</w:t>
        </w:r>
        <w:r w:rsidR="00417ABC">
          <w:rPr>
            <w:webHidden/>
          </w:rPr>
          <w:tab/>
        </w:r>
        <w:r>
          <w:rPr>
            <w:webHidden/>
          </w:rPr>
          <w:fldChar w:fldCharType="begin"/>
        </w:r>
        <w:r w:rsidR="00417ABC">
          <w:rPr>
            <w:webHidden/>
          </w:rPr>
          <w:instrText xml:space="preserve"> PAGEREF _Toc101345121 \h </w:instrText>
        </w:r>
        <w:r>
          <w:rPr>
            <w:webHidden/>
          </w:rPr>
        </w:r>
        <w:r>
          <w:rPr>
            <w:webHidden/>
          </w:rPr>
          <w:fldChar w:fldCharType="separate"/>
        </w:r>
        <w:r w:rsidR="003A55B9">
          <w:rPr>
            <w:webHidden/>
          </w:rPr>
          <w:t>47</w:t>
        </w:r>
        <w:r>
          <w:rPr>
            <w:webHidden/>
          </w:rPr>
          <w:fldChar w:fldCharType="end"/>
        </w:r>
      </w:hyperlink>
    </w:p>
    <w:p w:rsidR="00417ABC" w:rsidRDefault="00455C7B">
      <w:pPr>
        <w:pStyle w:val="TOC4"/>
        <w:rPr>
          <w:rFonts w:eastAsia="Times New Roman" w:cs="Times New Roman"/>
          <w:bCs w:val="0"/>
          <w:szCs w:val="22"/>
          <w:lang w:val="en-US"/>
        </w:rPr>
      </w:pPr>
      <w:hyperlink w:anchor="_Toc101345122" w:history="1">
        <w:r w:rsidR="00417ABC" w:rsidRPr="00D578F1">
          <w:rPr>
            <w:rStyle w:val="Hyperlink"/>
            <w:iCs/>
            <w:lang w:val="fr-CA"/>
          </w:rPr>
          <w:t>F.</w:t>
        </w:r>
        <w:r w:rsidR="00417ABC">
          <w:rPr>
            <w:rFonts w:eastAsia="Times New Roman" w:cs="Times New Roman"/>
            <w:bCs w:val="0"/>
            <w:szCs w:val="22"/>
            <w:lang w:val="en-US"/>
          </w:rPr>
          <w:tab/>
        </w:r>
        <w:r w:rsidR="00417ABC" w:rsidRPr="00D578F1">
          <w:rPr>
            <w:rStyle w:val="Hyperlink"/>
            <w:lang w:val="fr-CA"/>
          </w:rPr>
          <w:t>Points de vue sur les ONG et les organismes de bienfaisance œuvrant dans le domaine du développement international</w:t>
        </w:r>
        <w:r w:rsidR="00417ABC">
          <w:rPr>
            <w:webHidden/>
          </w:rPr>
          <w:tab/>
        </w:r>
        <w:r>
          <w:rPr>
            <w:webHidden/>
          </w:rPr>
          <w:fldChar w:fldCharType="begin"/>
        </w:r>
        <w:r w:rsidR="00417ABC">
          <w:rPr>
            <w:webHidden/>
          </w:rPr>
          <w:instrText xml:space="preserve"> PAGEREF _Toc101345122 \h </w:instrText>
        </w:r>
        <w:r>
          <w:rPr>
            <w:webHidden/>
          </w:rPr>
        </w:r>
        <w:r>
          <w:rPr>
            <w:webHidden/>
          </w:rPr>
          <w:fldChar w:fldCharType="separate"/>
        </w:r>
        <w:r w:rsidR="003A55B9">
          <w:rPr>
            <w:webHidden/>
          </w:rPr>
          <w:t>51</w:t>
        </w:r>
        <w:r>
          <w:rPr>
            <w:webHidden/>
          </w:rPr>
          <w:fldChar w:fldCharType="end"/>
        </w:r>
      </w:hyperlink>
    </w:p>
    <w:p w:rsidR="00417ABC" w:rsidRDefault="00455C7B" w:rsidP="00AE3F6C">
      <w:pPr>
        <w:pStyle w:val="TOC3"/>
        <w:rPr>
          <w:rFonts w:eastAsia="Times New Roman"/>
          <w:noProof/>
          <w:lang w:val="en-US" w:eastAsia="en-US"/>
        </w:rPr>
      </w:pPr>
      <w:hyperlink w:anchor="_Toc101345123" w:history="1">
        <w:r w:rsidR="00417ABC" w:rsidRPr="00987CC5">
          <w:rPr>
            <w:rStyle w:val="Hyperlink"/>
            <w:b/>
            <w:u w:val="none"/>
            <w:lang w:val="fr-CA"/>
          </w:rPr>
          <w:t xml:space="preserve">3. </w:t>
        </w:r>
        <w:r w:rsidR="00417ABC">
          <w:rPr>
            <w:rFonts w:eastAsia="Times New Roman"/>
            <w:noProof/>
            <w:lang w:val="en-US" w:eastAsia="en-US"/>
          </w:rPr>
          <w:tab/>
        </w:r>
        <w:r w:rsidR="00417ABC" w:rsidRPr="00D578F1">
          <w:rPr>
            <w:rStyle w:val="Hyperlink"/>
            <w:b/>
            <w:lang w:val="fr-CA"/>
          </w:rPr>
          <w:t xml:space="preserve"> Annexe A</w:t>
        </w:r>
        <w:r w:rsidR="00417ABC">
          <w:rPr>
            <w:rStyle w:val="Hyperlink"/>
            <w:b/>
            <w:lang w:val="fr-CA"/>
          </w:rPr>
          <w:t xml:space="preserve">  </w:t>
        </w:r>
      </w:hyperlink>
      <w:hyperlink w:anchor="_Toc101345124" w:history="1">
        <w:r w:rsidR="00417ABC" w:rsidRPr="00D578F1">
          <w:rPr>
            <w:rStyle w:val="Hyperlink"/>
            <w:b/>
            <w:lang w:val="fr-CA"/>
          </w:rPr>
          <w:t>Détails de la méthodologie</w:t>
        </w:r>
        <w:r w:rsidR="00417ABC">
          <w:rPr>
            <w:noProof/>
            <w:webHidden/>
          </w:rPr>
          <w:tab/>
        </w:r>
        <w:r>
          <w:rPr>
            <w:noProof/>
            <w:webHidden/>
          </w:rPr>
          <w:fldChar w:fldCharType="begin"/>
        </w:r>
        <w:r w:rsidR="00417ABC">
          <w:rPr>
            <w:noProof/>
            <w:webHidden/>
          </w:rPr>
          <w:instrText xml:space="preserve"> PAGEREF _Toc101345124 \h </w:instrText>
        </w:r>
        <w:r>
          <w:rPr>
            <w:noProof/>
            <w:webHidden/>
          </w:rPr>
        </w:r>
        <w:r>
          <w:rPr>
            <w:noProof/>
            <w:webHidden/>
          </w:rPr>
          <w:fldChar w:fldCharType="separate"/>
        </w:r>
        <w:r w:rsidR="003A55B9">
          <w:rPr>
            <w:noProof/>
            <w:webHidden/>
          </w:rPr>
          <w:t>57</w:t>
        </w:r>
        <w:r>
          <w:rPr>
            <w:noProof/>
            <w:webHidden/>
          </w:rPr>
          <w:fldChar w:fldCharType="end"/>
        </w:r>
      </w:hyperlink>
    </w:p>
    <w:p w:rsidR="00417ABC" w:rsidRDefault="00455C7B">
      <w:pPr>
        <w:pStyle w:val="TOC3"/>
        <w:rPr>
          <w:rFonts w:eastAsia="Times New Roman"/>
          <w:noProof/>
          <w:lang w:val="en-US" w:eastAsia="en-US"/>
        </w:rPr>
      </w:pPr>
      <w:hyperlink w:anchor="_Toc101345125" w:history="1">
        <w:r w:rsidR="00417ABC" w:rsidRPr="00987CC5">
          <w:rPr>
            <w:rStyle w:val="Hyperlink"/>
            <w:b/>
            <w:lang w:val="fr-CA"/>
          </w:rPr>
          <w:t>4.</w:t>
        </w:r>
        <w:r w:rsidR="00417ABC">
          <w:rPr>
            <w:rFonts w:eastAsia="Times New Roman"/>
            <w:noProof/>
            <w:lang w:val="en-US" w:eastAsia="en-US"/>
          </w:rPr>
          <w:tab/>
        </w:r>
        <w:r w:rsidR="00417ABC" w:rsidRPr="00D578F1">
          <w:rPr>
            <w:rStyle w:val="Hyperlink"/>
            <w:b/>
            <w:lang w:val="fr-CA"/>
          </w:rPr>
          <w:t xml:space="preserve"> Annexe B  Questionnaire de sondage</w:t>
        </w:r>
        <w:r w:rsidR="00417ABC">
          <w:rPr>
            <w:noProof/>
            <w:webHidden/>
          </w:rPr>
          <w:tab/>
        </w:r>
        <w:r>
          <w:rPr>
            <w:noProof/>
            <w:webHidden/>
          </w:rPr>
          <w:fldChar w:fldCharType="begin"/>
        </w:r>
        <w:r w:rsidR="00417ABC">
          <w:rPr>
            <w:noProof/>
            <w:webHidden/>
          </w:rPr>
          <w:instrText xml:space="preserve"> PAGEREF _Toc101345125 \h </w:instrText>
        </w:r>
        <w:r>
          <w:rPr>
            <w:noProof/>
            <w:webHidden/>
          </w:rPr>
        </w:r>
        <w:r>
          <w:rPr>
            <w:noProof/>
            <w:webHidden/>
          </w:rPr>
          <w:fldChar w:fldCharType="separate"/>
        </w:r>
        <w:r w:rsidR="003A55B9">
          <w:rPr>
            <w:noProof/>
            <w:webHidden/>
          </w:rPr>
          <w:t>61</w:t>
        </w:r>
        <w:r>
          <w:rPr>
            <w:noProof/>
            <w:webHidden/>
          </w:rPr>
          <w:fldChar w:fldCharType="end"/>
        </w:r>
      </w:hyperlink>
    </w:p>
    <w:p w:rsidR="00417ABC" w:rsidRDefault="00455C7B">
      <w:pPr>
        <w:pStyle w:val="TOC3"/>
        <w:tabs>
          <w:tab w:val="left" w:pos="1760"/>
        </w:tabs>
        <w:rPr>
          <w:rFonts w:eastAsia="Times New Roman"/>
          <w:noProof/>
          <w:lang w:val="en-US" w:eastAsia="en-US"/>
        </w:rPr>
      </w:pPr>
      <w:hyperlink w:anchor="_Toc101345126" w:history="1">
        <w:r w:rsidR="00417ABC" w:rsidRPr="00987CC5">
          <w:rPr>
            <w:rStyle w:val="Hyperlink"/>
            <w:b/>
            <w:lang w:val="fr-CA"/>
          </w:rPr>
          <w:t>5.</w:t>
        </w:r>
        <w:r w:rsidR="00417ABC" w:rsidRPr="007B6F56">
          <w:rPr>
            <w:rStyle w:val="Hyperlink"/>
            <w:lang w:val="fr-CA"/>
          </w:rPr>
          <w:t xml:space="preserve"> </w:t>
        </w:r>
        <w:r w:rsidR="00417ABC" w:rsidRPr="00D578F1">
          <w:rPr>
            <w:rStyle w:val="Hyperlink"/>
            <w:b/>
            <w:lang w:val="fr-CA"/>
          </w:rPr>
          <w:t xml:space="preserve">      </w:t>
        </w:r>
        <w:r w:rsidR="00417ABC">
          <w:rPr>
            <w:rStyle w:val="Hyperlink"/>
            <w:b/>
            <w:lang w:val="fr-CA"/>
          </w:rPr>
          <w:tab/>
        </w:r>
        <w:r w:rsidR="00417ABC" w:rsidRPr="00D578F1">
          <w:rPr>
            <w:rStyle w:val="Hyperlink"/>
            <w:b/>
            <w:lang w:val="fr-CA"/>
          </w:rPr>
          <w:t xml:space="preserve"> Annexe C </w:t>
        </w:r>
        <w:r w:rsidR="00417ABC">
          <w:rPr>
            <w:rFonts w:eastAsia="Times New Roman"/>
            <w:noProof/>
            <w:lang w:val="en-US" w:eastAsia="en-US"/>
          </w:rPr>
          <w:tab/>
        </w:r>
        <w:r w:rsidR="00417ABC" w:rsidRPr="00D578F1">
          <w:rPr>
            <w:rStyle w:val="Hyperlink"/>
            <w:b/>
            <w:lang w:val="fr-CA"/>
          </w:rPr>
          <w:t>Tableaux de données</w:t>
        </w:r>
        <w:r w:rsidR="00417ABC">
          <w:rPr>
            <w:noProof/>
            <w:webHidden/>
          </w:rPr>
          <w:tab/>
        </w:r>
        <w:r>
          <w:rPr>
            <w:noProof/>
            <w:webHidden/>
          </w:rPr>
          <w:fldChar w:fldCharType="begin"/>
        </w:r>
        <w:r w:rsidR="00417ABC">
          <w:rPr>
            <w:noProof/>
            <w:webHidden/>
          </w:rPr>
          <w:instrText xml:space="preserve"> PAGEREF _Toc101345126 \h </w:instrText>
        </w:r>
        <w:r>
          <w:rPr>
            <w:noProof/>
            <w:webHidden/>
          </w:rPr>
        </w:r>
        <w:r>
          <w:rPr>
            <w:noProof/>
            <w:webHidden/>
          </w:rPr>
          <w:fldChar w:fldCharType="separate"/>
        </w:r>
        <w:r w:rsidR="003A55B9">
          <w:rPr>
            <w:noProof/>
            <w:webHidden/>
          </w:rPr>
          <w:t>73</w:t>
        </w:r>
        <w:r>
          <w:rPr>
            <w:noProof/>
            <w:webHidden/>
          </w:rPr>
          <w:fldChar w:fldCharType="end"/>
        </w:r>
      </w:hyperlink>
    </w:p>
    <w:p w:rsidR="00417ABC" w:rsidRPr="008D6C22" w:rsidRDefault="00455C7B" w:rsidP="00801154">
      <w:pPr>
        <w:pStyle w:val="Chapterbodytext"/>
        <w:rPr>
          <w:lang w:val="fr-CA"/>
        </w:rPr>
      </w:pPr>
      <w:r w:rsidRPr="000B3DFA">
        <w:rPr>
          <w:rFonts w:eastAsia="Times New Roman" w:cs="Arial"/>
          <w:lang w:val="fr-CA"/>
        </w:rPr>
        <w:fldChar w:fldCharType="end"/>
      </w:r>
    </w:p>
    <w:p w:rsidR="00417ABC" w:rsidRPr="008D6C22" w:rsidRDefault="00417ABC" w:rsidP="00801154">
      <w:pPr>
        <w:pStyle w:val="Chapterbodytext"/>
        <w:rPr>
          <w:lang w:val="fr-CA"/>
        </w:rPr>
      </w:pPr>
    </w:p>
    <w:p w:rsidR="00417ABC" w:rsidRPr="008D6C22" w:rsidRDefault="00417ABC" w:rsidP="00801154">
      <w:pPr>
        <w:pStyle w:val="Heading3"/>
        <w:rPr>
          <w:lang w:val="fr-CA"/>
        </w:rPr>
        <w:sectPr w:rsidR="00417ABC" w:rsidRPr="008D6C22" w:rsidSect="002060B4">
          <w:footerReference w:type="even" r:id="rId11"/>
          <w:footerReference w:type="default" r:id="rId12"/>
          <w:footerReference w:type="first" r:id="rId13"/>
          <w:pgSz w:w="12240" w:h="15840" w:code="1"/>
          <w:pgMar w:top="1440" w:right="1440" w:bottom="1440" w:left="1440" w:header="720" w:footer="576" w:gutter="0"/>
          <w:cols w:space="720"/>
          <w:titlePg/>
          <w:docGrid w:linePitch="360"/>
        </w:sectPr>
      </w:pPr>
    </w:p>
    <w:p w:rsidR="00417ABC" w:rsidRPr="008D6C22" w:rsidRDefault="00417ABC" w:rsidP="00801154">
      <w:pPr>
        <w:pStyle w:val="Heading3"/>
        <w:numPr>
          <w:ilvl w:val="0"/>
          <w:numId w:val="0"/>
        </w:numPr>
        <w:rPr>
          <w:b/>
          <w:bCs/>
          <w:lang w:val="fr-CA"/>
        </w:rPr>
      </w:pPr>
      <w:bookmarkStart w:id="2" w:name="_Toc101345110"/>
      <w:r w:rsidRPr="000B3DFA">
        <w:rPr>
          <w:b/>
          <w:lang w:val="fr-CA"/>
        </w:rPr>
        <w:lastRenderedPageBreak/>
        <w:t>Sommaire</w:t>
      </w:r>
      <w:bookmarkEnd w:id="2"/>
    </w:p>
    <w:p w:rsidR="00417ABC" w:rsidRPr="008D6C22" w:rsidRDefault="00417ABC" w:rsidP="00801154">
      <w:pPr>
        <w:pStyle w:val="Chapterbodytext"/>
        <w:rPr>
          <w:lang w:val="fr-CA"/>
        </w:rPr>
      </w:pPr>
    </w:p>
    <w:p w:rsidR="00417ABC" w:rsidRPr="008D6C22" w:rsidRDefault="00417ABC" w:rsidP="00801154">
      <w:pPr>
        <w:pStyle w:val="Heading4"/>
        <w:rPr>
          <w:lang w:val="fr-CA"/>
        </w:rPr>
      </w:pPr>
      <w:bookmarkStart w:id="3" w:name="_Toc101345111"/>
      <w:r w:rsidRPr="000B3DFA">
        <w:rPr>
          <w:lang w:val="fr-CA"/>
        </w:rPr>
        <w:t>Contexte et objectifs</w:t>
      </w:r>
      <w:bookmarkEnd w:id="3"/>
    </w:p>
    <w:p w:rsidR="00417ABC" w:rsidRPr="008D6C22" w:rsidRDefault="00417ABC" w:rsidP="00801154">
      <w:pPr>
        <w:pStyle w:val="Chapterbodytext"/>
        <w:rPr>
          <w:lang w:val="fr-CA"/>
        </w:rPr>
      </w:pPr>
    </w:p>
    <w:p w:rsidR="00417ABC" w:rsidRPr="00D043E8" w:rsidRDefault="00417ABC" w:rsidP="00801154">
      <w:pPr>
        <w:pStyle w:val="Chapterbodytext"/>
        <w:tabs>
          <w:tab w:val="left" w:pos="720"/>
        </w:tabs>
        <w:rPr>
          <w:lang w:val="fr-CA"/>
        </w:rPr>
      </w:pPr>
      <w:r w:rsidRPr="000B3DFA">
        <w:rPr>
          <w:lang w:val="fr-CA"/>
        </w:rPr>
        <w:t xml:space="preserve">L’aide internationale est un élément clé de la politique étrangère du Canada, mais le travail qu’accomplit le Canada pour soutenir les pays en développement peut ne sembler entretenir aucun lien avec la vie quotidienne des Canadiens à la maison. Pour créer efficacement un pont entre les expériences </w:t>
      </w:r>
      <w:r>
        <w:rPr>
          <w:lang w:val="fr-CA"/>
        </w:rPr>
        <w:t xml:space="preserve">et les problèmes </w:t>
      </w:r>
      <w:r w:rsidRPr="000B3DFA">
        <w:rPr>
          <w:lang w:val="fr-CA"/>
        </w:rPr>
        <w:t xml:space="preserve">que vivent des Canadiens à des milliers de kilomètres, Affaires mondiales Canada se doit de bien comprendre la façon dont le public canadien perçoit l’aide internationale et les enjeux mondiaux. Il serait aussi bénéfique pour </w:t>
      </w:r>
      <w:r w:rsidRPr="000B3DFA">
        <w:rPr>
          <w:color w:val="000000"/>
          <w:lang w:val="fr-CA"/>
        </w:rPr>
        <w:t xml:space="preserve">Affaires mondiales Canada de connaître les </w:t>
      </w:r>
      <w:r w:rsidRPr="000B3DFA">
        <w:rPr>
          <w:lang w:val="fr-CA"/>
        </w:rPr>
        <w:t>points de vue de Canadiens et de les comparer à ceux de gens d’autres pays</w:t>
      </w:r>
      <w:r w:rsidRPr="004A1094">
        <w:rPr>
          <w:lang w:val="fr-CA"/>
        </w:rPr>
        <w:t xml:space="preserve"> </w:t>
      </w:r>
      <w:r w:rsidRPr="00B64B14">
        <w:rPr>
          <w:lang w:val="fr-CA"/>
        </w:rPr>
        <w:t xml:space="preserve">aux vues </w:t>
      </w:r>
      <w:r>
        <w:rPr>
          <w:lang w:val="fr-CA"/>
        </w:rPr>
        <w:t>similaires</w:t>
      </w:r>
      <w:r w:rsidRPr="00D043E8">
        <w:rPr>
          <w:lang w:val="fr-CA"/>
        </w:rPr>
        <w:t xml:space="preserve">, car cela lui permettrait de prendre des décisions fondées sur des preuves </w:t>
      </w:r>
      <w:r>
        <w:rPr>
          <w:lang w:val="fr-CA"/>
        </w:rPr>
        <w:t>quant à la manière dont il élabore</w:t>
      </w:r>
      <w:r w:rsidRPr="00D043E8">
        <w:rPr>
          <w:lang w:val="fr-CA"/>
        </w:rPr>
        <w:t xml:space="preserve"> ses communications, </w:t>
      </w:r>
      <w:r>
        <w:rPr>
          <w:lang w:val="fr-CA"/>
        </w:rPr>
        <w:t xml:space="preserve">ses </w:t>
      </w:r>
      <w:r w:rsidRPr="00D043E8">
        <w:rPr>
          <w:lang w:val="fr-CA"/>
        </w:rPr>
        <w:t xml:space="preserve">annonces, </w:t>
      </w:r>
      <w:r>
        <w:rPr>
          <w:lang w:val="fr-CA"/>
        </w:rPr>
        <w:t xml:space="preserve">ses </w:t>
      </w:r>
      <w:r w:rsidRPr="00D043E8">
        <w:rPr>
          <w:lang w:val="fr-CA"/>
        </w:rPr>
        <w:t xml:space="preserve">programmes et </w:t>
      </w:r>
      <w:r>
        <w:rPr>
          <w:lang w:val="fr-CA"/>
        </w:rPr>
        <w:t xml:space="preserve">ses </w:t>
      </w:r>
      <w:r w:rsidRPr="00D043E8">
        <w:rPr>
          <w:lang w:val="fr-CA"/>
        </w:rPr>
        <w:t>politiques.</w:t>
      </w:r>
    </w:p>
    <w:p w:rsidR="00417ABC" w:rsidRPr="00D043E8" w:rsidRDefault="00417ABC" w:rsidP="00801154">
      <w:pPr>
        <w:pStyle w:val="Chapterbodytext"/>
        <w:tabs>
          <w:tab w:val="left" w:pos="720"/>
        </w:tabs>
        <w:rPr>
          <w:lang w:val="fr-CA"/>
        </w:rPr>
      </w:pPr>
    </w:p>
    <w:p w:rsidR="00417ABC" w:rsidRPr="00D043E8" w:rsidRDefault="00417ABC" w:rsidP="00801154">
      <w:pPr>
        <w:pStyle w:val="Chapterbodytext"/>
        <w:tabs>
          <w:tab w:val="left" w:pos="720"/>
        </w:tabs>
        <w:rPr>
          <w:lang w:val="fr-CA"/>
        </w:rPr>
      </w:pPr>
      <w:r w:rsidRPr="00D043E8">
        <w:rPr>
          <w:lang w:val="fr-CA"/>
        </w:rPr>
        <w:t xml:space="preserve">Affaires mondiales Canada a entrepris sa propre recherche sur l’opinion publique en février 2020 et en février 2021 pour en apprendre davantage sur les attitudes des Canadiens à l’égard de l’aide internationale. Ces sondages ont révélé que, bien que la plupart des Canadiens ne soient pas au courant des efforts déployés en matière d’aide, la connaissance </w:t>
      </w:r>
      <w:r>
        <w:rPr>
          <w:lang w:val="fr-CA"/>
        </w:rPr>
        <w:t xml:space="preserve">en ce domaine </w:t>
      </w:r>
      <w:r w:rsidRPr="00D043E8">
        <w:rPr>
          <w:lang w:val="fr-CA"/>
        </w:rPr>
        <w:t>a légèrement augmenté. Les Canadiens déclarent être fiers des activités d’aide internationale du Canada et croient qu’elles sont importantes. Toutefois, le public est d’avis que le gouvernement du Canada offre un faible rendement dans ses communications sur l’aide internationale et qu’il existe un manque de confiance à l’égard de l’information du gouvernement du Canada.</w:t>
      </w:r>
    </w:p>
    <w:p w:rsidR="00417ABC" w:rsidRPr="00D043E8" w:rsidRDefault="00417ABC" w:rsidP="00801154">
      <w:pPr>
        <w:pStyle w:val="Chapterbodytext"/>
        <w:tabs>
          <w:tab w:val="left" w:pos="720"/>
        </w:tabs>
        <w:rPr>
          <w:lang w:val="fr-CA"/>
        </w:rPr>
      </w:pPr>
      <w:r w:rsidRPr="00D043E8">
        <w:rPr>
          <w:lang w:val="fr-CA"/>
        </w:rPr>
        <w:tab/>
      </w:r>
    </w:p>
    <w:p w:rsidR="00417ABC" w:rsidRPr="00D043E8" w:rsidRDefault="00417ABC" w:rsidP="00801154">
      <w:pPr>
        <w:pStyle w:val="Chapterbodytext"/>
        <w:tabs>
          <w:tab w:val="left" w:pos="720"/>
        </w:tabs>
        <w:rPr>
          <w:lang w:val="fr-CA"/>
        </w:rPr>
      </w:pPr>
      <w:r w:rsidRPr="00D043E8">
        <w:rPr>
          <w:lang w:val="fr-CA"/>
        </w:rPr>
        <w:t xml:space="preserve">Affaires mondiales Canada a commencé à </w:t>
      </w:r>
      <w:r>
        <w:rPr>
          <w:lang w:val="fr-CA"/>
        </w:rPr>
        <w:t>se pencher sur les études</w:t>
      </w:r>
      <w:r w:rsidRPr="00D043E8">
        <w:rPr>
          <w:lang w:val="fr-CA"/>
        </w:rPr>
        <w:t xml:space="preserve"> sur l’opinion publique internationales </w:t>
      </w:r>
      <w:r>
        <w:rPr>
          <w:lang w:val="fr-CA"/>
        </w:rPr>
        <w:t>concernant les</w:t>
      </w:r>
      <w:r w:rsidRPr="00D043E8">
        <w:rPr>
          <w:lang w:val="fr-CA"/>
        </w:rPr>
        <w:t xml:space="preserve"> attitudes du public à l’égard de l’aide</w:t>
      </w:r>
      <w:r>
        <w:rPr>
          <w:lang w:val="fr-CA"/>
        </w:rPr>
        <w:t>,</w:t>
      </w:r>
      <w:r w:rsidRPr="00D043E8">
        <w:rPr>
          <w:lang w:val="fr-CA"/>
        </w:rPr>
        <w:t xml:space="preserve"> menée</w:t>
      </w:r>
      <w:r>
        <w:rPr>
          <w:lang w:val="fr-CA"/>
        </w:rPr>
        <w:t>s</w:t>
      </w:r>
      <w:r w:rsidRPr="00D043E8">
        <w:rPr>
          <w:lang w:val="fr-CA"/>
        </w:rPr>
        <w:t xml:space="preserve"> par le Development Engagement Lab (DEL), qui réunit des chercheurs de l’University College </w:t>
      </w:r>
      <w:r>
        <w:rPr>
          <w:lang w:val="fr-CA"/>
        </w:rPr>
        <w:t xml:space="preserve">de </w:t>
      </w:r>
      <w:r w:rsidRPr="00D043E8">
        <w:rPr>
          <w:lang w:val="fr-CA"/>
        </w:rPr>
        <w:t>Lond</w:t>
      </w:r>
      <w:r>
        <w:rPr>
          <w:lang w:val="fr-CA"/>
        </w:rPr>
        <w:t>res</w:t>
      </w:r>
      <w:r w:rsidRPr="00D043E8">
        <w:rPr>
          <w:lang w:val="fr-CA"/>
        </w:rPr>
        <w:t>. Depuis 2013, le DEL mène des recherches sur l’opinion publique en ligne auprès de populations de la Grande-Bretagne, des États-Unis, de la France et de l’Allemagne.</w:t>
      </w:r>
    </w:p>
    <w:p w:rsidR="00417ABC" w:rsidRPr="00D043E8" w:rsidRDefault="00417ABC" w:rsidP="00801154">
      <w:pPr>
        <w:pStyle w:val="Chapterbodytext"/>
        <w:tabs>
          <w:tab w:val="left" w:pos="720"/>
        </w:tabs>
        <w:rPr>
          <w:lang w:val="fr-CA"/>
        </w:rPr>
      </w:pPr>
      <w:r w:rsidRPr="00D043E8">
        <w:rPr>
          <w:lang w:val="fr-CA"/>
        </w:rPr>
        <w:tab/>
      </w:r>
    </w:p>
    <w:p w:rsidR="00417ABC" w:rsidRPr="00D043E8" w:rsidRDefault="00417ABC" w:rsidP="00801154">
      <w:pPr>
        <w:pStyle w:val="Chapterbodytext"/>
        <w:tabs>
          <w:tab w:val="left" w:pos="720"/>
        </w:tabs>
        <w:rPr>
          <w:lang w:val="fr-CA"/>
        </w:rPr>
      </w:pPr>
      <w:r w:rsidRPr="00D043E8">
        <w:rPr>
          <w:lang w:val="fr-CA"/>
        </w:rPr>
        <w:t>Par conséquent, Affaires mondiales Canada a demandé aux Associés de recherche EKOS de mener un sondage en ligne au Canada qui reflète les questions et la méthodologie du groupe d’experts du DEL. Avec l’autorisation du DEL, cette étude utilise une méthodologie et un questionnaire semblables aux leurs</w:t>
      </w:r>
      <w:r>
        <w:rPr>
          <w:lang w:val="fr-CA"/>
        </w:rPr>
        <w:t>,</w:t>
      </w:r>
      <w:r w:rsidRPr="00D043E8">
        <w:rPr>
          <w:lang w:val="fr-CA"/>
        </w:rPr>
        <w:t xml:space="preserve"> qui permettront une analyse approfondie des points de vue du public</w:t>
      </w:r>
      <w:r>
        <w:rPr>
          <w:lang w:val="fr-CA"/>
        </w:rPr>
        <w:t xml:space="preserve"> canadien</w:t>
      </w:r>
      <w:r w:rsidRPr="00D043E8">
        <w:rPr>
          <w:lang w:val="fr-CA"/>
        </w:rPr>
        <w:t xml:space="preserve"> sur l’aide internationale et sur divers enjeux mondiaux, ainsi que sur la manière dont ces attitudes peuvent</w:t>
      </w:r>
      <w:r>
        <w:rPr>
          <w:lang w:val="fr-CA"/>
        </w:rPr>
        <w:t xml:space="preserve"> avoir</w:t>
      </w:r>
      <w:r w:rsidRPr="00D043E8">
        <w:rPr>
          <w:lang w:val="fr-CA"/>
        </w:rPr>
        <w:t xml:space="preserve"> chang</w:t>
      </w:r>
      <w:r>
        <w:rPr>
          <w:lang w:val="fr-CA"/>
        </w:rPr>
        <w:t>é</w:t>
      </w:r>
      <w:r w:rsidRPr="00D043E8">
        <w:rPr>
          <w:lang w:val="fr-CA"/>
        </w:rPr>
        <w:t xml:space="preserve"> lors d’un changement de circonstances, comme </w:t>
      </w:r>
      <w:r>
        <w:rPr>
          <w:lang w:val="fr-CA"/>
        </w:rPr>
        <w:t>la</w:t>
      </w:r>
      <w:r w:rsidRPr="00D043E8">
        <w:rPr>
          <w:lang w:val="fr-CA"/>
        </w:rPr>
        <w:t xml:space="preserve"> pandémie.</w:t>
      </w:r>
    </w:p>
    <w:p w:rsidR="00417ABC" w:rsidRPr="00D043E8" w:rsidRDefault="00417ABC" w:rsidP="00801154">
      <w:pPr>
        <w:pStyle w:val="Chapterbodytext"/>
        <w:tabs>
          <w:tab w:val="left" w:pos="720"/>
        </w:tabs>
        <w:rPr>
          <w:lang w:val="fr-CA"/>
        </w:rPr>
      </w:pPr>
    </w:p>
    <w:p w:rsidR="00417ABC" w:rsidRPr="00D043E8" w:rsidRDefault="00417ABC" w:rsidP="00801154">
      <w:pPr>
        <w:pStyle w:val="Chapterbodytext"/>
        <w:tabs>
          <w:tab w:val="left" w:pos="720"/>
        </w:tabs>
        <w:rPr>
          <w:lang w:val="fr-CA"/>
        </w:rPr>
      </w:pPr>
      <w:r w:rsidRPr="00D043E8">
        <w:rPr>
          <w:lang w:val="fr-CA"/>
        </w:rPr>
        <w:lastRenderedPageBreak/>
        <w:t xml:space="preserve">L’étude vise à mesurer et à mieux comprendre les points de vue du grand public envers divers enjeux d’aide internationale, ainsi qu’à saisir les raisons pour lesquelles le public </w:t>
      </w:r>
      <w:r>
        <w:rPr>
          <w:lang w:val="fr-CA"/>
        </w:rPr>
        <w:t xml:space="preserve">décide de </w:t>
      </w:r>
      <w:r w:rsidRPr="00D043E8">
        <w:rPr>
          <w:lang w:val="fr-CA"/>
        </w:rPr>
        <w:t>s’implique</w:t>
      </w:r>
      <w:r>
        <w:rPr>
          <w:lang w:val="fr-CA"/>
        </w:rPr>
        <w:t>r</w:t>
      </w:r>
      <w:r w:rsidRPr="00D043E8">
        <w:rPr>
          <w:lang w:val="fr-CA"/>
        </w:rPr>
        <w:t xml:space="preserve"> et les façons dont il le fait. Les données recueillies serviront à définir l’approche qu’adoptera Affaires mondiales Canada lors de communications avec le public sur l’importance de l’aide internationale, sur la pertinence et l’incidence de projets individuels, de même que sur les annonces de financement liées à ces thèmes.</w:t>
      </w:r>
    </w:p>
    <w:p w:rsidR="00417ABC" w:rsidRPr="00D043E8" w:rsidRDefault="00417ABC" w:rsidP="00801154">
      <w:pPr>
        <w:pStyle w:val="Chapterbodytext"/>
        <w:tabs>
          <w:tab w:val="clear" w:pos="1080"/>
          <w:tab w:val="left" w:pos="720"/>
        </w:tabs>
        <w:rPr>
          <w:lang w:val="fr-CA"/>
        </w:rPr>
      </w:pPr>
    </w:p>
    <w:p w:rsidR="00417ABC" w:rsidRPr="00D043E8" w:rsidRDefault="00417ABC" w:rsidP="00801154">
      <w:pPr>
        <w:pStyle w:val="Heading4"/>
        <w:rPr>
          <w:lang w:val="fr-CA"/>
        </w:rPr>
      </w:pPr>
      <w:bookmarkStart w:id="4" w:name="_Toc101345112"/>
      <w:r w:rsidRPr="00D043E8">
        <w:rPr>
          <w:lang w:val="fr-CA"/>
        </w:rPr>
        <w:t>Méthodologie</w:t>
      </w:r>
      <w:bookmarkEnd w:id="4"/>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La recherche comprenait un sond</w:t>
      </w:r>
      <w:r>
        <w:rPr>
          <w:lang w:val="fr-CA"/>
        </w:rPr>
        <w:t>ag</w:t>
      </w:r>
      <w:r w:rsidRPr="00D043E8">
        <w:rPr>
          <w:lang w:val="fr-CA"/>
        </w:rPr>
        <w:t xml:space="preserve">e en ligne </w:t>
      </w:r>
      <w:r>
        <w:rPr>
          <w:lang w:val="fr-CA"/>
        </w:rPr>
        <w:t xml:space="preserve">auprès </w:t>
      </w:r>
      <w:r w:rsidRPr="00D043E8">
        <w:rPr>
          <w:lang w:val="fr-CA"/>
        </w:rPr>
        <w:t>de 3 056 </w:t>
      </w:r>
      <w:r>
        <w:rPr>
          <w:lang w:val="fr-CA"/>
        </w:rPr>
        <w:t>adultes c</w:t>
      </w:r>
      <w:r w:rsidRPr="00D043E8">
        <w:rPr>
          <w:lang w:val="fr-CA"/>
        </w:rPr>
        <w:t xml:space="preserve">anadiens. Les résultats sont valides et présentent une marge d’erreur de +/- 1,8 point de pourcentage, 19 fois sur 20. Le sondage a été effectué dans les </w:t>
      </w:r>
      <w:r>
        <w:rPr>
          <w:lang w:val="fr-CA"/>
        </w:rPr>
        <w:t>2 </w:t>
      </w:r>
      <w:r w:rsidRPr="00D043E8">
        <w:rPr>
          <w:lang w:val="fr-CA"/>
        </w:rPr>
        <w:t>langues officielles partout au Canada. Les données du sondage ont été recueillies du 31 janvier au 22 février 2022.</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 xml:space="preserve">L’annexe A contient une description détaillée de la méthodologie utilisée dans </w:t>
      </w:r>
      <w:r>
        <w:rPr>
          <w:lang w:val="fr-CA"/>
        </w:rPr>
        <w:t>la présente</w:t>
      </w:r>
      <w:r w:rsidRPr="00D043E8">
        <w:rPr>
          <w:lang w:val="fr-CA"/>
        </w:rPr>
        <w:t xml:space="preserve"> étude.</w:t>
      </w:r>
    </w:p>
    <w:p w:rsidR="00417ABC" w:rsidRPr="00D043E8" w:rsidRDefault="00417ABC" w:rsidP="00801154">
      <w:pPr>
        <w:pStyle w:val="Chapterbodytext"/>
        <w:rPr>
          <w:lang w:val="fr-CA"/>
        </w:rPr>
      </w:pPr>
      <w:r w:rsidRPr="00D043E8">
        <w:rPr>
          <w:lang w:val="fr-CA"/>
        </w:rPr>
        <w:t>L’annexe B présente le questionnaire complet.</w:t>
      </w:r>
    </w:p>
    <w:p w:rsidR="00417ABC" w:rsidRPr="00D043E8" w:rsidRDefault="00417ABC" w:rsidP="00801154">
      <w:pPr>
        <w:pStyle w:val="Chapterbodytext"/>
        <w:rPr>
          <w:lang w:val="fr-CA"/>
        </w:rPr>
      </w:pPr>
      <w:r w:rsidRPr="00D043E8">
        <w:rPr>
          <w:lang w:val="fr-CA"/>
        </w:rPr>
        <w:t>L’annexe C contient les tableaux de données.</w:t>
      </w:r>
    </w:p>
    <w:p w:rsidR="00417ABC" w:rsidRPr="00D043E8" w:rsidRDefault="00417ABC" w:rsidP="00801154">
      <w:pPr>
        <w:rPr>
          <w:rFonts w:ascii="Calibri" w:hAnsi="Calibri"/>
          <w:b/>
          <w:bCs/>
          <w:sz w:val="28"/>
          <w:szCs w:val="28"/>
          <w:lang w:val="fr-CA"/>
        </w:rPr>
      </w:pPr>
    </w:p>
    <w:p w:rsidR="00417ABC" w:rsidRPr="00D043E8" w:rsidRDefault="00417ABC" w:rsidP="00801154">
      <w:pPr>
        <w:pStyle w:val="Heading4"/>
        <w:rPr>
          <w:lang w:val="fr-CA"/>
        </w:rPr>
      </w:pPr>
      <w:bookmarkStart w:id="5" w:name="_Toc101345113"/>
      <w:r w:rsidRPr="00D043E8">
        <w:rPr>
          <w:lang w:val="fr-CA"/>
        </w:rPr>
        <w:t>Principales constatations</w:t>
      </w:r>
      <w:bookmarkEnd w:id="5"/>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Les principales constatations de l’étude sont exposées ci-dessous. Le reste du rapport décrit plus en détail les résultats du sondage.</w:t>
      </w:r>
    </w:p>
    <w:p w:rsidR="00417ABC" w:rsidRPr="00D043E8" w:rsidRDefault="00417ABC" w:rsidP="00801154">
      <w:pPr>
        <w:pStyle w:val="Chapterbodytext"/>
        <w:rPr>
          <w:lang w:val="fr-CA"/>
        </w:rPr>
      </w:pPr>
    </w:p>
    <w:p w:rsidR="00417ABC" w:rsidRDefault="00417ABC" w:rsidP="00801154">
      <w:pPr>
        <w:pStyle w:val="Chapterbodytext"/>
        <w:rPr>
          <w:lang w:val="fr-CA"/>
        </w:rPr>
      </w:pPr>
      <w:r w:rsidRPr="00D043E8">
        <w:rPr>
          <w:lang w:val="fr-CA"/>
        </w:rPr>
        <w:t xml:space="preserve">Les résultats </w:t>
      </w:r>
      <w:r>
        <w:rPr>
          <w:lang w:val="fr-CA"/>
        </w:rPr>
        <w:t>sont structurés autour de</w:t>
      </w:r>
      <w:r w:rsidRPr="00D043E8">
        <w:rPr>
          <w:lang w:val="fr-CA"/>
        </w:rPr>
        <w:t xml:space="preserve"> </w:t>
      </w:r>
      <w:r>
        <w:rPr>
          <w:lang w:val="fr-CA"/>
        </w:rPr>
        <w:t>6 </w:t>
      </w:r>
      <w:r w:rsidRPr="00D043E8">
        <w:rPr>
          <w:lang w:val="fr-CA"/>
        </w:rPr>
        <w:t xml:space="preserve">grands thèmes : </w:t>
      </w:r>
    </w:p>
    <w:p w:rsidR="00417ABC" w:rsidRDefault="00417ABC">
      <w:pPr>
        <w:pStyle w:val="Chapterbodytext"/>
        <w:numPr>
          <w:ilvl w:val="0"/>
          <w:numId w:val="21"/>
        </w:numPr>
        <w:rPr>
          <w:lang w:val="fr-CA"/>
        </w:rPr>
      </w:pPr>
      <w:r>
        <w:rPr>
          <w:lang w:val="fr-CA"/>
        </w:rPr>
        <w:t xml:space="preserve">les </w:t>
      </w:r>
      <w:r w:rsidRPr="00D043E8">
        <w:rPr>
          <w:lang w:val="fr-CA"/>
        </w:rPr>
        <w:t>points de vue des Canadiens sur le monde</w:t>
      </w:r>
      <w:r>
        <w:rPr>
          <w:lang w:val="fr-CA"/>
        </w:rPr>
        <w:t>;</w:t>
      </w:r>
      <w:r w:rsidRPr="00D043E8">
        <w:rPr>
          <w:lang w:val="fr-CA"/>
        </w:rPr>
        <w:t xml:space="preserve"> </w:t>
      </w:r>
    </w:p>
    <w:p w:rsidR="00417ABC" w:rsidRDefault="00417ABC">
      <w:pPr>
        <w:pStyle w:val="Chapterbodytext"/>
        <w:numPr>
          <w:ilvl w:val="0"/>
          <w:numId w:val="21"/>
        </w:numPr>
        <w:rPr>
          <w:lang w:val="fr-CA"/>
        </w:rPr>
      </w:pPr>
      <w:r>
        <w:rPr>
          <w:lang w:val="fr-CA"/>
        </w:rPr>
        <w:t xml:space="preserve">les </w:t>
      </w:r>
      <w:r w:rsidRPr="00D043E8">
        <w:rPr>
          <w:lang w:val="fr-CA"/>
        </w:rPr>
        <w:t>préoccupations des Canadiens au sujet de la pauvreté dans le monde</w:t>
      </w:r>
      <w:r>
        <w:rPr>
          <w:lang w:val="fr-CA"/>
        </w:rPr>
        <w:t>;</w:t>
      </w:r>
      <w:r w:rsidRPr="00D043E8">
        <w:rPr>
          <w:lang w:val="fr-CA"/>
        </w:rPr>
        <w:t xml:space="preserve"> </w:t>
      </w:r>
    </w:p>
    <w:p w:rsidR="00417ABC" w:rsidRDefault="00417ABC">
      <w:pPr>
        <w:pStyle w:val="Chapterbodytext"/>
        <w:numPr>
          <w:ilvl w:val="0"/>
          <w:numId w:val="21"/>
        </w:numPr>
        <w:rPr>
          <w:lang w:val="fr-CA"/>
        </w:rPr>
      </w:pPr>
      <w:r>
        <w:rPr>
          <w:lang w:val="fr-CA"/>
        </w:rPr>
        <w:t xml:space="preserve">les </w:t>
      </w:r>
      <w:r w:rsidRPr="00D043E8">
        <w:rPr>
          <w:lang w:val="fr-CA"/>
        </w:rPr>
        <w:t>points de vue des Canadiens sur l’aide internationale</w:t>
      </w:r>
      <w:r>
        <w:rPr>
          <w:lang w:val="fr-CA"/>
        </w:rPr>
        <w:t>;</w:t>
      </w:r>
      <w:r w:rsidRPr="00D043E8">
        <w:rPr>
          <w:lang w:val="fr-CA"/>
        </w:rPr>
        <w:t xml:space="preserve"> </w:t>
      </w:r>
    </w:p>
    <w:p w:rsidR="00417ABC" w:rsidRDefault="00417ABC">
      <w:pPr>
        <w:pStyle w:val="Chapterbodytext"/>
        <w:numPr>
          <w:ilvl w:val="0"/>
          <w:numId w:val="21"/>
        </w:numPr>
        <w:rPr>
          <w:lang w:val="fr-CA"/>
        </w:rPr>
      </w:pPr>
      <w:r>
        <w:rPr>
          <w:lang w:val="fr-CA"/>
        </w:rPr>
        <w:t>l’</w:t>
      </w:r>
      <w:r w:rsidRPr="00D043E8">
        <w:rPr>
          <w:lang w:val="fr-CA"/>
        </w:rPr>
        <w:t>intérêt des Canadiens envers la pauvreté et le développement dans le monde</w:t>
      </w:r>
      <w:r>
        <w:rPr>
          <w:lang w:val="fr-CA"/>
        </w:rPr>
        <w:t>;</w:t>
      </w:r>
    </w:p>
    <w:p w:rsidR="00417ABC" w:rsidRDefault="00417ABC">
      <w:pPr>
        <w:pStyle w:val="Chapterbodytext"/>
        <w:numPr>
          <w:ilvl w:val="0"/>
          <w:numId w:val="21"/>
        </w:numPr>
        <w:rPr>
          <w:lang w:val="fr-CA"/>
        </w:rPr>
      </w:pPr>
      <w:r>
        <w:rPr>
          <w:lang w:val="fr-CA"/>
        </w:rPr>
        <w:t xml:space="preserve">la </w:t>
      </w:r>
      <w:r w:rsidRPr="00D043E8">
        <w:rPr>
          <w:lang w:val="fr-CA"/>
        </w:rPr>
        <w:t>participation des Canadiens à des organismes de bienfaisance œuvrant dans le domaine du développement</w:t>
      </w:r>
      <w:r>
        <w:rPr>
          <w:lang w:val="fr-CA"/>
        </w:rPr>
        <w:t>;</w:t>
      </w:r>
      <w:r w:rsidRPr="00D043E8">
        <w:rPr>
          <w:lang w:val="fr-CA"/>
        </w:rPr>
        <w:t xml:space="preserve"> </w:t>
      </w:r>
    </w:p>
    <w:p w:rsidR="00417ABC" w:rsidRDefault="00417ABC">
      <w:pPr>
        <w:pStyle w:val="Chapterbodytext"/>
        <w:numPr>
          <w:ilvl w:val="0"/>
          <w:numId w:val="21"/>
        </w:numPr>
        <w:rPr>
          <w:lang w:val="fr-CA"/>
        </w:rPr>
      </w:pPr>
      <w:r>
        <w:rPr>
          <w:lang w:val="fr-CA"/>
        </w:rPr>
        <w:t xml:space="preserve">les </w:t>
      </w:r>
      <w:r w:rsidRPr="00D043E8">
        <w:rPr>
          <w:lang w:val="fr-CA"/>
        </w:rPr>
        <w:t>points de vue des Canadiens sur les ONG et les organismes de bienfaisance œuvrant dans le domaine du développement</w:t>
      </w:r>
      <w:r>
        <w:rPr>
          <w:lang w:val="fr-CA"/>
        </w:rPr>
        <w:t xml:space="preserve"> international</w:t>
      </w:r>
      <w:r w:rsidRPr="00D043E8">
        <w:rPr>
          <w:lang w:val="fr-CA"/>
        </w:rPr>
        <w:t>.</w:t>
      </w:r>
    </w:p>
    <w:p w:rsidR="00417ABC" w:rsidRPr="00D043E8" w:rsidRDefault="00417ABC" w:rsidP="00801154">
      <w:pPr>
        <w:pStyle w:val="Chapterbodytext"/>
        <w:rPr>
          <w:lang w:val="fr-CA"/>
        </w:rPr>
      </w:pPr>
    </w:p>
    <w:p w:rsidR="00417ABC" w:rsidRPr="00D043E8" w:rsidRDefault="00417ABC" w:rsidP="00801154">
      <w:pPr>
        <w:pStyle w:val="Chapterbodytext"/>
        <w:tabs>
          <w:tab w:val="clear" w:pos="1080"/>
          <w:tab w:val="left" w:pos="0"/>
        </w:tabs>
        <w:rPr>
          <w:b/>
          <w:lang w:val="fr-CA"/>
        </w:rPr>
      </w:pPr>
      <w:r w:rsidRPr="00D043E8">
        <w:rPr>
          <w:b/>
          <w:lang w:val="fr-CA"/>
        </w:rPr>
        <w:t>Points de vue de Canadiens sur le monde</w:t>
      </w:r>
    </w:p>
    <w:p w:rsidR="00417ABC" w:rsidRPr="00D043E8" w:rsidRDefault="00417ABC" w:rsidP="00801154">
      <w:pPr>
        <w:pStyle w:val="Chapterbodytext"/>
        <w:tabs>
          <w:tab w:val="clear" w:pos="1080"/>
          <w:tab w:val="left" w:pos="0"/>
        </w:tabs>
        <w:rPr>
          <w:b/>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Les résultats révèlent que les Canadiens ont un fort sentiment de citoyenneté mondiale. Trois répondants sur quatre (77 %) disent aimer visiter d’autres pays et apprendre à connaître </w:t>
      </w:r>
      <w:r w:rsidRPr="00D043E8">
        <w:rPr>
          <w:lang w:val="fr-CA"/>
        </w:rPr>
        <w:lastRenderedPageBreak/>
        <w:t>d’autres cultures, et à peu près la même proportion (76 %) estime avoir le devoir de s’assurer que leurs actions ne nuisent pas à des personnes vivant dans d’autres pays. Plus de la moitié des Canadiens (54 %) croient que ce qui arrive aux gens d’autres pays a une influence dans leur</w:t>
      </w:r>
      <w:r>
        <w:rPr>
          <w:lang w:val="fr-CA"/>
        </w:rPr>
        <w:t xml:space="preserve"> propre</w:t>
      </w:r>
      <w:r w:rsidRPr="00D043E8">
        <w:rPr>
          <w:lang w:val="fr-CA"/>
        </w:rPr>
        <w:t xml:space="preserve"> vie, et seulement 10 % croient avoir très peu en commun avec les gens vivant dans d’autres pays.</w:t>
      </w:r>
    </w:p>
    <w:p w:rsidR="00417ABC" w:rsidRPr="00D043E8" w:rsidRDefault="00417ABC" w:rsidP="00801154">
      <w:pPr>
        <w:pStyle w:val="Chapterbodytext"/>
        <w:tabs>
          <w:tab w:val="clear" w:pos="1080"/>
          <w:tab w:val="left" w:pos="0"/>
        </w:tabs>
        <w:rPr>
          <w:b/>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Les résultats révèlent également que les Canadiens ont des opinions bien arrêtées sur l’égalité et la compassion dans le monde. Près de </w:t>
      </w:r>
      <w:r>
        <w:rPr>
          <w:lang w:val="fr-CA"/>
        </w:rPr>
        <w:t>9 </w:t>
      </w:r>
      <w:r w:rsidRPr="00D043E8">
        <w:rPr>
          <w:lang w:val="fr-CA"/>
        </w:rPr>
        <w:t xml:space="preserve">personnes sur </w:t>
      </w:r>
      <w:r>
        <w:rPr>
          <w:lang w:val="fr-CA"/>
        </w:rPr>
        <w:t>10</w:t>
      </w:r>
      <w:r w:rsidRPr="00D043E8">
        <w:rPr>
          <w:lang w:val="fr-CA"/>
        </w:rPr>
        <w:t xml:space="preserve"> (87 %) croient qu’il est bien d’aider les personnes dans le besoin et 78 % sont entièrement d’accord pour dire que chaque personne dans le monde devrait être traitée de façon équitable. </w:t>
      </w:r>
      <w:r>
        <w:rPr>
          <w:lang w:val="fr-CA"/>
        </w:rPr>
        <w:t>Environ l</w:t>
      </w:r>
      <w:r w:rsidRPr="00D043E8">
        <w:rPr>
          <w:lang w:val="fr-CA"/>
        </w:rPr>
        <w:t>a moitié des répondants se sentirait très coupable d’ignorer les besoins des gens pauvres dans les pays en voie de développement (52 %) et est d’avis que les pays comme le Canada devraient consacrer plus d’argent à l’aide internationale parce que c’est moralement la bonne chose à faire (48 %).</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lang w:val="fr-CA"/>
        </w:rPr>
      </w:pPr>
      <w:r w:rsidRPr="00D043E8">
        <w:rPr>
          <w:lang w:val="fr-CA"/>
        </w:rPr>
        <w:t>Lorsqu’interrogés sur la façon de garantir la prospérité et la sécurité du Canada, la plupart des Canadiens (64 %) croient qu’il est préférable de collaborer avec d’autres pays pour y arriver. Très peu de répondants (17 %) pensent qu’il est préférable de garantir la sécurité et la prospérité du pays par nous-mêmes.</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b/>
          <w:lang w:val="fr-CA"/>
        </w:rPr>
      </w:pPr>
      <w:r w:rsidRPr="00D043E8">
        <w:rPr>
          <w:b/>
          <w:lang w:val="fr-CA"/>
        </w:rPr>
        <w:t>Préoccupation</w:t>
      </w:r>
      <w:r>
        <w:rPr>
          <w:b/>
          <w:lang w:val="fr-CA"/>
        </w:rPr>
        <w:t>s</w:t>
      </w:r>
      <w:r w:rsidRPr="00D043E8">
        <w:rPr>
          <w:b/>
          <w:lang w:val="fr-CA"/>
        </w:rPr>
        <w:t xml:space="preserve"> au sujet de la pauvreté dans le monde</w:t>
      </w:r>
    </w:p>
    <w:p w:rsidR="00417ABC" w:rsidRPr="00D043E8" w:rsidRDefault="00417ABC" w:rsidP="00801154">
      <w:pPr>
        <w:pStyle w:val="Chapterbodytext"/>
        <w:tabs>
          <w:tab w:val="clear" w:pos="1080"/>
          <w:tab w:val="left" w:pos="0"/>
        </w:tabs>
        <w:rPr>
          <w:b/>
          <w:lang w:val="fr-CA"/>
        </w:rPr>
      </w:pPr>
    </w:p>
    <w:p w:rsidR="00417ABC" w:rsidRPr="00D043E8" w:rsidRDefault="00417ABC" w:rsidP="00801154">
      <w:pPr>
        <w:pStyle w:val="Chapterbodytext"/>
        <w:tabs>
          <w:tab w:val="clear" w:pos="1080"/>
          <w:tab w:val="left" w:pos="0"/>
        </w:tabs>
        <w:rPr>
          <w:lang w:val="fr-CA"/>
        </w:rPr>
      </w:pPr>
      <w:r>
        <w:rPr>
          <w:lang w:val="fr-CA"/>
        </w:rPr>
        <w:t>Lorsqu’on aborde les points de vue sur</w:t>
      </w:r>
      <w:r w:rsidRPr="00D043E8">
        <w:rPr>
          <w:lang w:val="fr-CA"/>
        </w:rPr>
        <w:t xml:space="preserve"> la pauvreté dans le monde, les deux tiers des Canadiens (64 %) ne sont pas d’accord pour dire que ce qui se passe dans les pays en voie de développement </w:t>
      </w:r>
      <w:r>
        <w:rPr>
          <w:lang w:val="fr-CA"/>
        </w:rPr>
        <w:t>les concerne</w:t>
      </w:r>
      <w:r w:rsidRPr="00D043E8">
        <w:rPr>
          <w:lang w:val="fr-CA"/>
        </w:rPr>
        <w:t xml:space="preserve"> rarement, et seulement </w:t>
      </w:r>
      <w:r>
        <w:rPr>
          <w:lang w:val="fr-CA"/>
        </w:rPr>
        <w:t>1 </w:t>
      </w:r>
      <w:r w:rsidRPr="00D043E8">
        <w:rPr>
          <w:lang w:val="fr-CA"/>
        </w:rPr>
        <w:t xml:space="preserve">personne sur </w:t>
      </w:r>
      <w:r>
        <w:rPr>
          <w:lang w:val="fr-CA"/>
        </w:rPr>
        <w:t>5</w:t>
      </w:r>
      <w:r w:rsidRPr="00D043E8">
        <w:rPr>
          <w:lang w:val="fr-CA"/>
        </w:rPr>
        <w:t xml:space="preserve"> (19 %) est d’accord avec cette affirmation.</w:t>
      </w:r>
    </w:p>
    <w:p w:rsidR="00417ABC" w:rsidRPr="00D043E8" w:rsidRDefault="00417ABC" w:rsidP="00801154">
      <w:pPr>
        <w:pStyle w:val="Chapterbodytext"/>
        <w:tabs>
          <w:tab w:val="clear" w:pos="1080"/>
          <w:tab w:val="left" w:pos="0"/>
        </w:tabs>
        <w:rPr>
          <w:b/>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La plupart des Canadiens (64 %) s’inquiètent également du niveau de pauvreté </w:t>
      </w:r>
      <w:r>
        <w:rPr>
          <w:lang w:val="fr-CA"/>
        </w:rPr>
        <w:t>dans l</w:t>
      </w:r>
      <w:r w:rsidRPr="00D043E8">
        <w:rPr>
          <w:lang w:val="fr-CA"/>
        </w:rPr>
        <w:t>es pays en voie de développement, tandis que seuls 11 % disent que cela ne les inquiète pas.</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spacing w:line="276" w:lineRule="auto"/>
        <w:jc w:val="both"/>
        <w:rPr>
          <w:rFonts w:ascii="Calibri" w:hAnsi="Calibri"/>
          <w:lang w:val="fr-CA"/>
        </w:rPr>
      </w:pPr>
      <w:r w:rsidRPr="00D043E8">
        <w:rPr>
          <w:rFonts w:ascii="Calibri" w:hAnsi="Calibri"/>
          <w:lang w:val="fr-CA"/>
        </w:rPr>
        <w:t>Lorsqu’il est question de la mesure dans laquelle d</w:t>
      </w:r>
      <w:r>
        <w:rPr>
          <w:rFonts w:ascii="Calibri" w:hAnsi="Calibri"/>
          <w:lang w:val="fr-CA"/>
        </w:rPr>
        <w:t>ivers</w:t>
      </w:r>
      <w:r w:rsidRPr="00D043E8">
        <w:rPr>
          <w:rFonts w:ascii="Calibri" w:hAnsi="Calibri"/>
          <w:lang w:val="fr-CA"/>
        </w:rPr>
        <w:t xml:space="preserve">es organisations sont en mesure de contribuer à la réduction de la pauvreté dans les pays en voie de développement, les résultats révèlent que les Canadiens estiment que bon nombre de ces organisations peuvent avoir une influence dans la réduction de la pauvreté dans le monde, mais sont moins confiants dans la capacité du gouvernement du Canada, et dans leur propre capacité, à exercer une incidence dans ce domaine. La majorité des Canadiens (63 %) croient que les entreprises peuvent contribuer à la réduction de la pauvreté dans les pays en voie de développement, suivies de près par les Nations Unies et d’autres organisations internationales (59 %), ainsi que par les ONG et les organismes de bienfaisance œuvrant dans le domaine du développement (56 %). Il est intéressant de noter que moins de la moitié des Canadiens (45 %) croit que le </w:t>
      </w:r>
      <w:r w:rsidRPr="00D043E8">
        <w:rPr>
          <w:rFonts w:ascii="Calibri" w:hAnsi="Calibri"/>
          <w:lang w:val="fr-CA"/>
        </w:rPr>
        <w:lastRenderedPageBreak/>
        <w:t xml:space="preserve">gouvernement du Canada peut contribuer à la réduction de la pauvreté dans le monde, et que seulement 13 % pensent qu’ils peuvent personnellement </w:t>
      </w:r>
      <w:r>
        <w:rPr>
          <w:rFonts w:ascii="Calibri" w:hAnsi="Calibri"/>
          <w:lang w:val="fr-CA"/>
        </w:rPr>
        <w:t>y</w:t>
      </w:r>
      <w:r w:rsidRPr="00D043E8">
        <w:rPr>
          <w:rFonts w:ascii="Calibri" w:hAnsi="Calibri"/>
          <w:lang w:val="fr-CA"/>
        </w:rPr>
        <w:t xml:space="preserve"> contribu</w:t>
      </w:r>
      <w:r>
        <w:rPr>
          <w:rFonts w:ascii="Calibri" w:hAnsi="Calibri"/>
          <w:lang w:val="fr-CA"/>
        </w:rPr>
        <w:t>er</w:t>
      </w:r>
      <w:r w:rsidRPr="00D043E8">
        <w:rPr>
          <w:rFonts w:ascii="Calibri" w:hAnsi="Calibri"/>
          <w:lang w:val="fr-CA"/>
        </w:rPr>
        <w:t>.</w:t>
      </w:r>
    </w:p>
    <w:p w:rsidR="00417ABC" w:rsidRPr="00D043E8" w:rsidRDefault="00417ABC" w:rsidP="00801154">
      <w:pPr>
        <w:pStyle w:val="Chapterbodytext"/>
        <w:tabs>
          <w:tab w:val="clear" w:pos="1080"/>
          <w:tab w:val="left" w:pos="0"/>
        </w:tabs>
        <w:rPr>
          <w:lang w:val="fr-CA"/>
        </w:rPr>
      </w:pPr>
    </w:p>
    <w:p w:rsidR="00417ABC" w:rsidRPr="008A632A" w:rsidRDefault="00417ABC">
      <w:pPr>
        <w:rPr>
          <w:rFonts w:ascii="Calibri" w:hAnsi="Calibri"/>
          <w:b/>
          <w:szCs w:val="20"/>
          <w:lang w:val="fr-CA"/>
        </w:rPr>
      </w:pPr>
      <w:r w:rsidRPr="008A632A">
        <w:rPr>
          <w:rFonts w:ascii="Calibri" w:hAnsi="Calibri"/>
          <w:b/>
          <w:szCs w:val="20"/>
          <w:lang w:val="fr-CA"/>
        </w:rPr>
        <w:t>Points de vue sur l’aide internationale</w:t>
      </w:r>
    </w:p>
    <w:p w:rsidR="00417ABC" w:rsidRPr="00D043E8" w:rsidRDefault="00417ABC" w:rsidP="00801154">
      <w:pPr>
        <w:pStyle w:val="Chapterbodytext"/>
        <w:tabs>
          <w:tab w:val="clear" w:pos="1080"/>
          <w:tab w:val="left" w:pos="0"/>
        </w:tabs>
        <w:rPr>
          <w:b/>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Pour ce qui est des points de vue sur l’aide internationale, les résultats suggèrent un appui plutôt solide à la prestation d’aide </w:t>
      </w:r>
      <w:r>
        <w:rPr>
          <w:lang w:val="fr-CA"/>
        </w:rPr>
        <w:t>aux</w:t>
      </w:r>
      <w:r w:rsidRPr="00D043E8">
        <w:rPr>
          <w:lang w:val="fr-CA"/>
        </w:rPr>
        <w:t xml:space="preserve"> pays en voie de développement. Plus de la moitié des Canadiens (55 %) pensent que le gouvernement du Canada devrait accorder une aide internationale aux pays en voie de développement seulement </w:t>
      </w:r>
      <w:r>
        <w:rPr>
          <w:lang w:val="fr-CA"/>
        </w:rPr>
        <w:t>3</w:t>
      </w:r>
      <w:r w:rsidRPr="00D043E8">
        <w:rPr>
          <w:lang w:val="fr-CA"/>
        </w:rPr>
        <w:t xml:space="preserve"> sur </w:t>
      </w:r>
      <w:r>
        <w:rPr>
          <w:lang w:val="fr-CA"/>
        </w:rPr>
        <w:t>10</w:t>
      </w:r>
      <w:r w:rsidRPr="00D043E8">
        <w:rPr>
          <w:lang w:val="fr-CA"/>
        </w:rPr>
        <w:t xml:space="preserve"> (28 %) croient que le gouvernement ne devrait pas fournir ce type d’aide.</w:t>
      </w:r>
    </w:p>
    <w:p w:rsidR="00417ABC" w:rsidRPr="00D043E8" w:rsidRDefault="00417ABC" w:rsidP="00801154">
      <w:pPr>
        <w:pStyle w:val="Chapterbodytext"/>
        <w:tabs>
          <w:tab w:val="clear" w:pos="1080"/>
          <w:tab w:val="left" w:pos="0"/>
        </w:tabs>
        <w:rPr>
          <w:b/>
          <w:lang w:val="fr-CA"/>
        </w:rPr>
      </w:pPr>
    </w:p>
    <w:p w:rsidR="00417ABC" w:rsidRPr="00D043E8" w:rsidRDefault="00417ABC" w:rsidP="00801154">
      <w:pPr>
        <w:pStyle w:val="Chapterbodytext"/>
        <w:tabs>
          <w:tab w:val="clear" w:pos="1080"/>
          <w:tab w:val="left" w:pos="0"/>
        </w:tabs>
        <w:rPr>
          <w:lang w:val="fr-CA"/>
        </w:rPr>
      </w:pPr>
      <w:r w:rsidRPr="00D043E8">
        <w:rPr>
          <w:lang w:val="fr-CA"/>
        </w:rPr>
        <w:t>Les résultats révèlent en outre que 71 % des personnes interrogées conviennent que l’aide internationale améliore la vie de la population en offrant un accès à l’éducation, aux soins de santé, à l’eau potable et aux installations sanitaires.</w:t>
      </w:r>
    </w:p>
    <w:p w:rsidR="00417ABC" w:rsidRPr="00D043E8" w:rsidRDefault="00417ABC" w:rsidP="00801154">
      <w:pPr>
        <w:pStyle w:val="Chapterbodytext"/>
        <w:tabs>
          <w:tab w:val="clear" w:pos="1080"/>
          <w:tab w:val="left" w:pos="0"/>
        </w:tabs>
        <w:rPr>
          <w:b/>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Les résultats révèlent des points de vue plus mitigés sur la question de savoir si le gouvernement du Canada devrait augmenter ou diminuer le budget qu’il consacre à l’aide internationale pour les pays en voie de développement. Une majorité relative (37 %) déclare que le gouvernement devrait augmenter ce budget, mais </w:t>
      </w:r>
      <w:r>
        <w:rPr>
          <w:lang w:val="fr-CA"/>
        </w:rPr>
        <w:t>environ 1 </w:t>
      </w:r>
      <w:r w:rsidRPr="00D043E8">
        <w:rPr>
          <w:lang w:val="fr-CA"/>
        </w:rPr>
        <w:t xml:space="preserve">personne sur </w:t>
      </w:r>
      <w:r>
        <w:rPr>
          <w:lang w:val="fr-CA"/>
        </w:rPr>
        <w:t xml:space="preserve">5 </w:t>
      </w:r>
      <w:r w:rsidRPr="00D043E8">
        <w:rPr>
          <w:lang w:val="fr-CA"/>
        </w:rPr>
        <w:t xml:space="preserve">(23 %) est d’avis qu’il devrait le diminuer. Un </w:t>
      </w:r>
      <w:r>
        <w:rPr>
          <w:lang w:val="fr-CA"/>
        </w:rPr>
        <w:t>peu plus de 1 </w:t>
      </w:r>
      <w:r w:rsidRPr="00D043E8">
        <w:rPr>
          <w:lang w:val="fr-CA"/>
        </w:rPr>
        <w:t xml:space="preserve">répondant sur </w:t>
      </w:r>
      <w:r>
        <w:rPr>
          <w:lang w:val="fr-CA"/>
        </w:rPr>
        <w:t xml:space="preserve">3 </w:t>
      </w:r>
      <w:r w:rsidRPr="00D043E8">
        <w:rPr>
          <w:lang w:val="fr-CA"/>
        </w:rPr>
        <w:t>(35 %) estime que le budget devrait rester le même.</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lang w:val="fr-CA"/>
        </w:rPr>
      </w:pPr>
      <w:r w:rsidRPr="00D043E8">
        <w:rPr>
          <w:lang w:val="fr-CA"/>
        </w:rPr>
        <w:t>En ce qui concerne l’objectif prioritaire de l’aide que consacre le Canada aux pays en voie de développement, les</w:t>
      </w:r>
      <w:r>
        <w:rPr>
          <w:lang w:val="fr-CA"/>
        </w:rPr>
        <w:t xml:space="preserve"> résultats révèlent qu’</w:t>
      </w:r>
      <w:r w:rsidRPr="00D043E8">
        <w:rPr>
          <w:lang w:val="fr-CA"/>
        </w:rPr>
        <w:t xml:space="preserve">une majorité claire </w:t>
      </w:r>
      <w:r>
        <w:rPr>
          <w:lang w:val="fr-CA"/>
        </w:rPr>
        <w:t xml:space="preserve">de Canadiens </w:t>
      </w:r>
      <w:r w:rsidRPr="00D043E8">
        <w:rPr>
          <w:lang w:val="fr-CA"/>
        </w:rPr>
        <w:t xml:space="preserve">(61 %) </w:t>
      </w:r>
      <w:r>
        <w:rPr>
          <w:lang w:val="fr-CA"/>
        </w:rPr>
        <w:t xml:space="preserve">estiment </w:t>
      </w:r>
      <w:r w:rsidRPr="00D043E8">
        <w:rPr>
          <w:lang w:val="fr-CA"/>
        </w:rPr>
        <w:t>qu</w:t>
      </w:r>
      <w:r>
        <w:rPr>
          <w:lang w:val="fr-CA"/>
        </w:rPr>
        <w:t>e l’objectif premier du budget consacré à l’aide internationale</w:t>
      </w:r>
      <w:r w:rsidRPr="00D043E8">
        <w:rPr>
          <w:lang w:val="fr-CA"/>
        </w:rPr>
        <w:t xml:space="preserve"> devrait être de réduire la pauvreté dans </w:t>
      </w:r>
      <w:r>
        <w:rPr>
          <w:lang w:val="fr-CA"/>
        </w:rPr>
        <w:t>l</w:t>
      </w:r>
      <w:r w:rsidRPr="00D043E8">
        <w:rPr>
          <w:lang w:val="fr-CA"/>
        </w:rPr>
        <w:t>es pays</w:t>
      </w:r>
      <w:r>
        <w:rPr>
          <w:lang w:val="fr-CA"/>
        </w:rPr>
        <w:t xml:space="preserve"> pauvres</w:t>
      </w:r>
      <w:r w:rsidRPr="00D043E8">
        <w:rPr>
          <w:lang w:val="fr-CA"/>
        </w:rPr>
        <w:t>, alors que seuls 12 % estiment qu’il devrait être de favoriser les intérêts du Canada.</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rPr>
          <w:lang w:val="fr-CA"/>
        </w:rPr>
      </w:pPr>
      <w:r w:rsidRPr="00D043E8">
        <w:rPr>
          <w:lang w:val="fr-CA"/>
        </w:rPr>
        <w:t>Pour ce qui est des principales priorités en lien avec l’aide internationale accordée par le gouvernement du Canada aux pays en voie de développement, les répondants mentionnent l’accès à l’eau potable (45 %)</w:t>
      </w:r>
      <w:r>
        <w:rPr>
          <w:lang w:val="fr-CA"/>
        </w:rPr>
        <w:t xml:space="preserve"> comme priorité absolue</w:t>
      </w:r>
      <w:r w:rsidRPr="00D043E8">
        <w:rPr>
          <w:lang w:val="fr-CA"/>
        </w:rPr>
        <w:t xml:space="preserve">, </w:t>
      </w:r>
      <w:r>
        <w:rPr>
          <w:lang w:val="fr-CA"/>
        </w:rPr>
        <w:t xml:space="preserve">suivie de </w:t>
      </w:r>
      <w:r w:rsidRPr="00D043E8">
        <w:rPr>
          <w:lang w:val="fr-CA"/>
        </w:rPr>
        <w:t xml:space="preserve">l’éducation (42 %) </w:t>
      </w:r>
      <w:r>
        <w:rPr>
          <w:lang w:val="fr-CA"/>
        </w:rPr>
        <w:t>puis des</w:t>
      </w:r>
      <w:r w:rsidRPr="00D043E8">
        <w:rPr>
          <w:lang w:val="fr-CA"/>
        </w:rPr>
        <w:t xml:space="preserve"> soins de santé (37 %).</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s>
        <w:rPr>
          <w:lang w:val="fr-CA"/>
        </w:rPr>
      </w:pPr>
      <w:r w:rsidRPr="00D043E8">
        <w:rPr>
          <w:lang w:val="fr-CA"/>
        </w:rPr>
        <w:t>Malgré des points de vue généralement positifs sur l’aide internationale, les Canadiens ont également des points de vue assez négatifs sur certains aspects. Plus de la moitié estiment qu’une grande partie de l’aide internationale du Canada finit dans les poches de responsables politiques corrompus des pays qui la reçoivent (58 %), et que la majorité de l’aide internationale ne parvient pas aux bons destinataires (56 %).</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lang w:val="fr-CA"/>
        </w:rPr>
      </w:pPr>
      <w:r w:rsidRPr="00D043E8">
        <w:rPr>
          <w:lang w:val="fr-CA"/>
        </w:rPr>
        <w:lastRenderedPageBreak/>
        <w:t xml:space="preserve">Les résultats révèlent également que seul </w:t>
      </w:r>
      <w:r>
        <w:rPr>
          <w:lang w:val="fr-CA"/>
        </w:rPr>
        <w:t>1 </w:t>
      </w:r>
      <w:r w:rsidRPr="00D043E8">
        <w:rPr>
          <w:lang w:val="fr-CA"/>
        </w:rPr>
        <w:t xml:space="preserve">Canadien sur </w:t>
      </w:r>
      <w:r>
        <w:rPr>
          <w:lang w:val="fr-CA"/>
        </w:rPr>
        <w:t xml:space="preserve">4 </w:t>
      </w:r>
      <w:r w:rsidRPr="00D043E8">
        <w:rPr>
          <w:lang w:val="fr-CA"/>
        </w:rPr>
        <w:t>(26 %) croit que l</w:t>
      </w:r>
      <w:r>
        <w:rPr>
          <w:lang w:val="fr-CA"/>
        </w:rPr>
        <w:t>es dépenses gouvernementales consacrées à l</w:t>
      </w:r>
      <w:r w:rsidRPr="00D043E8">
        <w:rPr>
          <w:lang w:val="fr-CA"/>
        </w:rPr>
        <w:t xml:space="preserve">’aide internationale </w:t>
      </w:r>
      <w:r>
        <w:rPr>
          <w:lang w:val="fr-CA"/>
        </w:rPr>
        <w:t>sont</w:t>
      </w:r>
      <w:r w:rsidRPr="00D043E8">
        <w:rPr>
          <w:lang w:val="fr-CA"/>
        </w:rPr>
        <w:t xml:space="preserve"> efficace</w:t>
      </w:r>
      <w:r>
        <w:rPr>
          <w:lang w:val="fr-CA"/>
        </w:rPr>
        <w:t>s</w:t>
      </w:r>
      <w:r w:rsidRPr="00D043E8">
        <w:rPr>
          <w:lang w:val="fr-CA"/>
        </w:rPr>
        <w:t xml:space="preserve">, alors que près de </w:t>
      </w:r>
      <w:r>
        <w:rPr>
          <w:lang w:val="fr-CA"/>
        </w:rPr>
        <w:t>2 </w:t>
      </w:r>
      <w:r w:rsidRPr="00D043E8">
        <w:rPr>
          <w:lang w:val="fr-CA"/>
        </w:rPr>
        <w:t>fois plus de répondants (42 %) sont d’avis qu’elle</w:t>
      </w:r>
      <w:r>
        <w:rPr>
          <w:lang w:val="fr-CA"/>
        </w:rPr>
        <w:t xml:space="preserve">s sont </w:t>
      </w:r>
      <w:r w:rsidRPr="00D043E8">
        <w:rPr>
          <w:lang w:val="fr-CA"/>
        </w:rPr>
        <w:t>inefficace</w:t>
      </w:r>
      <w:r>
        <w:rPr>
          <w:lang w:val="fr-CA"/>
        </w:rPr>
        <w:t>s</w:t>
      </w:r>
      <w:r w:rsidRPr="00D043E8">
        <w:rPr>
          <w:lang w:val="fr-CA"/>
        </w:rPr>
        <w:t>.</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Malgré des points de vue mitigés sur l’efficacité de l’aide internationale, la moitié des Canadiens (51 %) croit que l’aide internationale aide les pays à devenir autosuffisants plutôt que de les rendre trop dépendants de la charité publique (26 %), et seule </w:t>
      </w:r>
      <w:r>
        <w:rPr>
          <w:lang w:val="fr-CA"/>
        </w:rPr>
        <w:t>1 </w:t>
      </w:r>
      <w:r w:rsidRPr="00D043E8">
        <w:rPr>
          <w:lang w:val="fr-CA"/>
        </w:rPr>
        <w:t xml:space="preserve">personne sur </w:t>
      </w:r>
      <w:r>
        <w:rPr>
          <w:lang w:val="fr-CA"/>
        </w:rPr>
        <w:t xml:space="preserve">5 </w:t>
      </w:r>
      <w:r w:rsidRPr="00D043E8">
        <w:rPr>
          <w:lang w:val="fr-CA"/>
        </w:rPr>
        <w:t>estime que le Canada ne peut pas se permettre d’avoir des programmes d’aide internationale.</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b/>
          <w:lang w:val="fr-CA"/>
        </w:rPr>
      </w:pPr>
      <w:r w:rsidRPr="00D043E8">
        <w:rPr>
          <w:b/>
          <w:lang w:val="fr-CA"/>
        </w:rPr>
        <w:t>Intérêt à l’égard de la pauvreté et du développement dans le monde</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Les résultats suggèrent que les Canadiens s’intéressent dans une assez grande mesure à la pauvreté mondiale et aux enjeux de développement international. Au cours de la dernière année, 79 % des répondants disent avoir lu, regardé ou écouté un article de presse sur la pauvreté et sur le développement dans le monde, et les deux tiers (64 %) déclarent avoir discuté de la pauvreté dans le monde avec leurs amis, leur famille ou d’autres personnes. Une moindre proportion de Canadiens, mais tout de même une minorité assez importante (32 %), dit avoir </w:t>
      </w:r>
      <w:r>
        <w:rPr>
          <w:lang w:val="fr-CA"/>
        </w:rPr>
        <w:t>diffusé</w:t>
      </w:r>
      <w:r w:rsidRPr="00D043E8">
        <w:rPr>
          <w:lang w:val="fr-CA"/>
        </w:rPr>
        <w:t xml:space="preserve"> ou envoyé un article ou des informations à ce sujet au cours de la dernière année.</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lang w:val="fr-CA"/>
        </w:rPr>
      </w:pPr>
      <w:r w:rsidRPr="00BA46AD">
        <w:rPr>
          <w:lang w:val="fr-CA"/>
        </w:rPr>
        <w:t xml:space="preserve">Lorsqu’on leur demande si les nouvelles qu’ils ont lues, entendues, vues ou </w:t>
      </w:r>
      <w:r>
        <w:rPr>
          <w:lang w:val="fr-CA"/>
        </w:rPr>
        <w:t>envoyées</w:t>
      </w:r>
      <w:r w:rsidRPr="00BA46AD">
        <w:rPr>
          <w:lang w:val="fr-CA"/>
        </w:rPr>
        <w:t xml:space="preserve"> sur la pauvreté dans le monde sont en général positives ou négatives</w:t>
      </w:r>
      <w:r>
        <w:rPr>
          <w:lang w:val="fr-CA"/>
        </w:rPr>
        <w:t>,</w:t>
      </w:r>
      <w:r w:rsidRPr="00BA46AD">
        <w:rPr>
          <w:lang w:val="fr-CA"/>
        </w:rPr>
        <w:t xml:space="preserve"> </w:t>
      </w:r>
      <w:r w:rsidRPr="00D043E8">
        <w:rPr>
          <w:lang w:val="fr-CA"/>
        </w:rPr>
        <w:t>seulement 13 %</w:t>
      </w:r>
      <w:r>
        <w:rPr>
          <w:lang w:val="fr-CA"/>
        </w:rPr>
        <w:t xml:space="preserve"> des répondants</w:t>
      </w:r>
      <w:r w:rsidRPr="00D043E8">
        <w:rPr>
          <w:lang w:val="fr-CA"/>
        </w:rPr>
        <w:t xml:space="preserve"> affirment</w:t>
      </w:r>
      <w:r>
        <w:rPr>
          <w:lang w:val="fr-CA"/>
        </w:rPr>
        <w:t xml:space="preserve"> que les nouvelles auxquelles ils sont exposés sur la pauvreté dans le monde sont plus positives que </w:t>
      </w:r>
      <w:r w:rsidRPr="00D043E8">
        <w:rPr>
          <w:lang w:val="fr-CA"/>
        </w:rPr>
        <w:t>négatives</w:t>
      </w:r>
      <w:r>
        <w:rPr>
          <w:lang w:val="fr-CA"/>
        </w:rPr>
        <w:t>, alors que l</w:t>
      </w:r>
      <w:r w:rsidRPr="00D043E8">
        <w:rPr>
          <w:lang w:val="fr-CA"/>
        </w:rPr>
        <w:t>es deux tiers (66 %) disent que les nouvelles auxquelles ils sont exposés sont plus négatives que positives.</w:t>
      </w:r>
    </w:p>
    <w:p w:rsidR="00417ABC" w:rsidRPr="00D043E8" w:rsidRDefault="00417ABC" w:rsidP="00801154">
      <w:pPr>
        <w:pStyle w:val="Chapterbodytext"/>
        <w:tabs>
          <w:tab w:val="clear" w:pos="1080"/>
          <w:tab w:val="left" w:pos="0"/>
        </w:tabs>
        <w:rPr>
          <w:b/>
          <w:lang w:val="fr-CA"/>
        </w:rPr>
      </w:pPr>
    </w:p>
    <w:p w:rsidR="00417ABC" w:rsidRPr="00D043E8" w:rsidRDefault="00417ABC" w:rsidP="00801154">
      <w:pPr>
        <w:pStyle w:val="Chapterbodytext"/>
        <w:tabs>
          <w:tab w:val="clear" w:pos="1080"/>
          <w:tab w:val="left" w:pos="0"/>
        </w:tabs>
        <w:rPr>
          <w:b/>
          <w:lang w:val="fr-CA"/>
        </w:rPr>
      </w:pPr>
      <w:r w:rsidRPr="00D043E8">
        <w:rPr>
          <w:b/>
          <w:lang w:val="fr-CA"/>
        </w:rPr>
        <w:t>Participation à des organismes de bienfaisance œuvrant dans le domaine du développement</w:t>
      </w:r>
    </w:p>
    <w:p w:rsidR="00417ABC" w:rsidRPr="00D043E8" w:rsidRDefault="00417ABC" w:rsidP="00801154">
      <w:pPr>
        <w:pStyle w:val="Chapterbodytext"/>
        <w:tabs>
          <w:tab w:val="clear" w:pos="1080"/>
          <w:tab w:val="left" w:pos="0"/>
        </w:tabs>
        <w:rPr>
          <w:b/>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Les répondants devaient indiquer s’ils ont fait un don d’argent à une ONG internationale ou à un organisme de bienfaisance </w:t>
      </w:r>
      <w:r>
        <w:rPr>
          <w:lang w:val="fr-CA"/>
        </w:rPr>
        <w:t xml:space="preserve">œuvrant </w:t>
      </w:r>
      <w:r w:rsidRPr="00D043E8">
        <w:rPr>
          <w:lang w:val="fr-CA"/>
        </w:rPr>
        <w:t xml:space="preserve">dans le domaine de la pauvreté et du développement dans le monde au cours des </w:t>
      </w:r>
      <w:r>
        <w:rPr>
          <w:lang w:val="fr-CA"/>
        </w:rPr>
        <w:t>12 </w:t>
      </w:r>
      <w:r w:rsidRPr="00D043E8">
        <w:rPr>
          <w:lang w:val="fr-CA"/>
        </w:rPr>
        <w:t xml:space="preserve">derniers mois. Trois personnes sur </w:t>
      </w:r>
      <w:r>
        <w:rPr>
          <w:lang w:val="fr-CA"/>
        </w:rPr>
        <w:t>10</w:t>
      </w:r>
      <w:r w:rsidRPr="00D043E8">
        <w:rPr>
          <w:lang w:val="fr-CA"/>
        </w:rPr>
        <w:t xml:space="preserve"> (30 %) disent avoir donné de l’argent à une ONG ou à un organisme de bienfaisance international, mais la grande majorité des Canadiens (67 %) ne l’a pas fait.</w:t>
      </w:r>
    </w:p>
    <w:p w:rsidR="00417ABC" w:rsidRPr="00D043E8" w:rsidRDefault="00417ABC" w:rsidP="00801154">
      <w:pPr>
        <w:pStyle w:val="Chapterbodytext"/>
        <w:tabs>
          <w:tab w:val="clear" w:pos="1080"/>
          <w:tab w:val="left" w:pos="0"/>
        </w:tabs>
        <w:rPr>
          <w:b/>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Les répondants devaient aussi préciser s’ils ont été actifs au sein d’un organisme de bienfaisance </w:t>
      </w:r>
      <w:r>
        <w:rPr>
          <w:lang w:val="fr-CA"/>
        </w:rPr>
        <w:t xml:space="preserve">ou d’un groupe œuvrant dans le domaine </w:t>
      </w:r>
      <w:r w:rsidRPr="00D043E8">
        <w:rPr>
          <w:lang w:val="fr-CA"/>
        </w:rPr>
        <w:t>d</w:t>
      </w:r>
      <w:r>
        <w:rPr>
          <w:lang w:val="fr-CA"/>
        </w:rPr>
        <w:t>u</w:t>
      </w:r>
      <w:r w:rsidRPr="00D043E8">
        <w:rPr>
          <w:lang w:val="fr-CA"/>
        </w:rPr>
        <w:t xml:space="preserve"> développement au cours de la dernière année. Les résultats révèlent une participation limitée. Seuls 20 % des Canadiens disent être devenus membres d’un organisme de bienfaisance ou d’un</w:t>
      </w:r>
      <w:r>
        <w:rPr>
          <w:lang w:val="fr-CA"/>
        </w:rPr>
        <w:t xml:space="preserve"> groupe </w:t>
      </w:r>
      <w:r w:rsidRPr="00D043E8">
        <w:rPr>
          <w:lang w:val="fr-CA"/>
        </w:rPr>
        <w:t xml:space="preserve">œuvrant dans le domaine du développement au cours de la dernière année ou s’être abonnés à leur bulletin </w:t>
      </w:r>
      <w:r w:rsidRPr="00D043E8">
        <w:rPr>
          <w:lang w:val="fr-CA"/>
        </w:rPr>
        <w:lastRenderedPageBreak/>
        <w:t>d’information</w:t>
      </w:r>
      <w:r>
        <w:rPr>
          <w:lang w:val="fr-CA"/>
        </w:rPr>
        <w:t>;</w:t>
      </w:r>
      <w:r w:rsidRPr="00D043E8">
        <w:rPr>
          <w:lang w:val="fr-CA"/>
        </w:rPr>
        <w:t xml:space="preserve"> une moindre proportion (10 %) déclare avoir fait du bénévolat</w:t>
      </w:r>
      <w:r>
        <w:rPr>
          <w:lang w:val="fr-CA"/>
        </w:rPr>
        <w:t xml:space="preserve"> dans un organisme de bienfaisance oeuvrant dans le domaine de la pauvreté dans le monde au cours de la même période</w:t>
      </w:r>
      <w:r w:rsidRPr="00D043E8">
        <w:rPr>
          <w:lang w:val="fr-CA"/>
        </w:rPr>
        <w:t>.</w:t>
      </w:r>
    </w:p>
    <w:p w:rsidR="00417ABC" w:rsidRPr="00D043E8" w:rsidRDefault="00417ABC" w:rsidP="00801154">
      <w:pPr>
        <w:pStyle w:val="Chapterbodytext"/>
        <w:tabs>
          <w:tab w:val="clear" w:pos="1080"/>
          <w:tab w:val="left" w:pos="0"/>
        </w:tabs>
        <w:rPr>
          <w:b/>
          <w:lang w:val="fr-CA"/>
        </w:rPr>
      </w:pPr>
    </w:p>
    <w:p w:rsidR="00417ABC" w:rsidRPr="00D043E8" w:rsidRDefault="00417ABC" w:rsidP="00801154">
      <w:pPr>
        <w:pStyle w:val="Chapterbodytext"/>
        <w:tabs>
          <w:tab w:val="clear" w:pos="1080"/>
          <w:tab w:val="left" w:pos="0"/>
        </w:tabs>
        <w:rPr>
          <w:lang w:val="fr-CA"/>
        </w:rPr>
      </w:pPr>
      <w:r w:rsidRPr="00D043E8">
        <w:rPr>
          <w:lang w:val="fr-CA"/>
        </w:rPr>
        <w:t>Les Canadiens devaient indiquer les actions qu’ils ont réalisées pour soutenir des mesures visant à résoudre la pauvreté dans le monde ou pour s’y opposer. La plupart disent n’avoir pris aucune des mesures mentionnées</w:t>
      </w:r>
      <w:r>
        <w:rPr>
          <w:lang w:val="fr-CA"/>
        </w:rPr>
        <w:t xml:space="preserve"> dans le sondage</w:t>
      </w:r>
      <w:r w:rsidRPr="00D043E8">
        <w:rPr>
          <w:lang w:val="fr-CA"/>
        </w:rPr>
        <w:t xml:space="preserve">. </w:t>
      </w:r>
      <w:r>
        <w:rPr>
          <w:lang w:val="fr-CA"/>
        </w:rPr>
        <w:t>Près de 4 </w:t>
      </w:r>
      <w:r w:rsidRPr="00D043E8">
        <w:rPr>
          <w:lang w:val="fr-CA"/>
        </w:rPr>
        <w:t xml:space="preserve">répondants sur </w:t>
      </w:r>
      <w:r>
        <w:rPr>
          <w:lang w:val="fr-CA"/>
        </w:rPr>
        <w:t xml:space="preserve">10 </w:t>
      </w:r>
      <w:r w:rsidRPr="00D043E8">
        <w:rPr>
          <w:lang w:val="fr-CA"/>
        </w:rPr>
        <w:t xml:space="preserve">(39 %) affirment avoir acheté des produits </w:t>
      </w:r>
      <w:r>
        <w:rPr>
          <w:lang w:val="fr-CA"/>
        </w:rPr>
        <w:t>ou des</w:t>
      </w:r>
      <w:r w:rsidRPr="00D043E8">
        <w:rPr>
          <w:lang w:val="fr-CA"/>
        </w:rPr>
        <w:t xml:space="preserve"> services, ou</w:t>
      </w:r>
      <w:r>
        <w:rPr>
          <w:lang w:val="fr-CA"/>
        </w:rPr>
        <w:t xml:space="preserve"> boycotté</w:t>
      </w:r>
      <w:r w:rsidRPr="00D043E8">
        <w:rPr>
          <w:lang w:val="fr-CA"/>
        </w:rPr>
        <w:t xml:space="preserve"> des produits </w:t>
      </w:r>
      <w:r>
        <w:rPr>
          <w:lang w:val="fr-CA"/>
        </w:rPr>
        <w:t xml:space="preserve">ou des </w:t>
      </w:r>
      <w:r w:rsidRPr="00D043E8">
        <w:rPr>
          <w:lang w:val="fr-CA"/>
        </w:rPr>
        <w:t xml:space="preserve">services, pour soutenir les efforts visant à </w:t>
      </w:r>
      <w:r>
        <w:rPr>
          <w:lang w:val="fr-CA"/>
        </w:rPr>
        <w:t>réduire</w:t>
      </w:r>
      <w:r w:rsidRPr="00D043E8">
        <w:rPr>
          <w:lang w:val="fr-CA"/>
        </w:rPr>
        <w:t xml:space="preserve"> la pauvreté dans le monde. Une personne sur </w:t>
      </w:r>
      <w:r>
        <w:rPr>
          <w:lang w:val="fr-CA"/>
        </w:rPr>
        <w:t>4</w:t>
      </w:r>
      <w:r w:rsidRPr="00D043E8">
        <w:rPr>
          <w:lang w:val="fr-CA"/>
        </w:rPr>
        <w:t xml:space="preserve"> (25 %) déclare avoir </w:t>
      </w:r>
      <w:r>
        <w:rPr>
          <w:lang w:val="fr-CA"/>
        </w:rPr>
        <w:t xml:space="preserve">pris des mesures comme </w:t>
      </w:r>
      <w:r w:rsidRPr="00D043E8">
        <w:rPr>
          <w:lang w:val="fr-CA"/>
        </w:rPr>
        <w:t>sign</w:t>
      </w:r>
      <w:r>
        <w:rPr>
          <w:lang w:val="fr-CA"/>
        </w:rPr>
        <w:t>er</w:t>
      </w:r>
      <w:r w:rsidRPr="00D043E8">
        <w:rPr>
          <w:lang w:val="fr-CA"/>
        </w:rPr>
        <w:t xml:space="preserve"> une pétition</w:t>
      </w:r>
      <w:r>
        <w:rPr>
          <w:lang w:val="fr-CA"/>
        </w:rPr>
        <w:t xml:space="preserve"> ou </w:t>
      </w:r>
      <w:r w:rsidRPr="00D043E8">
        <w:rPr>
          <w:lang w:val="fr-CA"/>
        </w:rPr>
        <w:t>rédig</w:t>
      </w:r>
      <w:r>
        <w:rPr>
          <w:lang w:val="fr-CA"/>
        </w:rPr>
        <w:t>er</w:t>
      </w:r>
      <w:r w:rsidRPr="00D043E8">
        <w:rPr>
          <w:lang w:val="fr-CA"/>
        </w:rPr>
        <w:t xml:space="preserve"> un billet de blogue pour soutenir </w:t>
      </w:r>
      <w:r>
        <w:rPr>
          <w:lang w:val="fr-CA"/>
        </w:rPr>
        <w:t>l</w:t>
      </w:r>
      <w:r w:rsidRPr="00D043E8">
        <w:rPr>
          <w:lang w:val="fr-CA"/>
        </w:rPr>
        <w:t>es efforts</w:t>
      </w:r>
      <w:r>
        <w:rPr>
          <w:lang w:val="fr-CA"/>
        </w:rPr>
        <w:t xml:space="preserve"> visant à lutter contre la pauvreté dans le monde</w:t>
      </w:r>
      <w:r w:rsidRPr="00D043E8">
        <w:rPr>
          <w:lang w:val="fr-CA"/>
        </w:rPr>
        <w:t xml:space="preserve">. Très peu de Canadiens affirment avoir communiqué avec un député ou avec un autre représentant élu (9 %), ou avoir participé à une marche, à un rassemblement, à une manifestation ou à un autre événement important (4 %) pour soutenir les efforts de lutte contre la pauvreté dans le monde. Presque personne n’a réalisé l’une ou l’autre de ces actions pour </w:t>
      </w:r>
      <w:r w:rsidRPr="000B3DFA">
        <w:rPr>
          <w:lang w:val="fr-CA"/>
        </w:rPr>
        <w:t>s’opposer</w:t>
      </w:r>
      <w:r w:rsidRPr="00D043E8">
        <w:rPr>
          <w:i/>
          <w:lang w:val="fr-CA"/>
        </w:rPr>
        <w:t xml:space="preserve"> </w:t>
      </w:r>
      <w:r w:rsidRPr="00D043E8">
        <w:rPr>
          <w:lang w:val="fr-CA"/>
        </w:rPr>
        <w:t>aux efforts visant à lutter contre la pauvreté dans le monde.</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b/>
          <w:lang w:val="fr-CA"/>
        </w:rPr>
      </w:pPr>
      <w:r w:rsidRPr="00D043E8">
        <w:rPr>
          <w:b/>
          <w:lang w:val="fr-CA"/>
        </w:rPr>
        <w:t>Points de vue sur les ONG et organismes de bienfaisance œuvrant dans le domaine du développement international</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Les </w:t>
      </w:r>
      <w:r>
        <w:rPr>
          <w:lang w:val="fr-CA"/>
        </w:rPr>
        <w:t>Canadiens</w:t>
      </w:r>
      <w:r w:rsidRPr="00D043E8">
        <w:rPr>
          <w:lang w:val="fr-CA"/>
        </w:rPr>
        <w:t xml:space="preserve"> étaient également invités à évaluer leur niveau de confiance à l’égard des ONG et organismes de bienfaisance œuvrant dans le domaine du développement international. Les résultats révèlent des points de vue mitigés sur cette question. </w:t>
      </w:r>
      <w:r>
        <w:rPr>
          <w:lang w:val="fr-CA"/>
        </w:rPr>
        <w:t>Près de 4 </w:t>
      </w:r>
      <w:r w:rsidRPr="00D043E8">
        <w:rPr>
          <w:lang w:val="fr-CA"/>
        </w:rPr>
        <w:t xml:space="preserve">personnes sur </w:t>
      </w:r>
      <w:r>
        <w:rPr>
          <w:lang w:val="fr-CA"/>
        </w:rPr>
        <w:t xml:space="preserve">10 </w:t>
      </w:r>
      <w:r w:rsidRPr="00D043E8">
        <w:rPr>
          <w:lang w:val="fr-CA"/>
        </w:rPr>
        <w:t>(39 %) disent se fier à ces types d’organisations, mais à peu près la même proportion (40 %) déclare leur faire peu confiance.</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En ce qui concerne les points de vue sur les partenariats entre des entreprises du secteur privé et des organismes de bienfaisance, les résultats révèlent à nouveau des points de vue mitigés. La moitié des Canadiens (53 %) convient que les partenariats avec des entreprises du secteur privé sont un moyen intelligent pour les organismes de bienfaisance d’accroître leurs ressources et leur influence. Cependant, à peu près la même proportion (52 %) est d’accord pour dire que les entreprises du secteur privé qui travaillent en partenariat avec des organismes de bienfaisance essaient simplement de renforcer leur réputation et d’améliorer leur marque. Seules </w:t>
      </w:r>
      <w:r>
        <w:rPr>
          <w:lang w:val="fr-CA"/>
        </w:rPr>
        <w:t>4 </w:t>
      </w:r>
      <w:r w:rsidRPr="00D043E8">
        <w:rPr>
          <w:lang w:val="fr-CA"/>
        </w:rPr>
        <w:t xml:space="preserve">personnes sur </w:t>
      </w:r>
      <w:r>
        <w:rPr>
          <w:lang w:val="fr-CA"/>
        </w:rPr>
        <w:t xml:space="preserve">10 </w:t>
      </w:r>
      <w:r w:rsidRPr="00D043E8">
        <w:rPr>
          <w:lang w:val="fr-CA"/>
        </w:rPr>
        <w:t xml:space="preserve">(41 %) estiment que les partenariats entre les entreprises et les organismes de bienfaisance exploitent efficacement le pouvoir des entreprises pour atteindre des objectifs sociaux plus larges. Toutefois, seulement </w:t>
      </w:r>
      <w:r>
        <w:rPr>
          <w:lang w:val="fr-CA"/>
        </w:rPr>
        <w:t>3 </w:t>
      </w:r>
      <w:r w:rsidRPr="00D043E8">
        <w:rPr>
          <w:lang w:val="fr-CA"/>
        </w:rPr>
        <w:t xml:space="preserve">répondants sur </w:t>
      </w:r>
      <w:r>
        <w:rPr>
          <w:lang w:val="fr-CA"/>
        </w:rPr>
        <w:t xml:space="preserve">10 </w:t>
      </w:r>
      <w:r w:rsidRPr="00D043E8">
        <w:rPr>
          <w:lang w:val="fr-CA"/>
        </w:rPr>
        <w:t xml:space="preserve">(27 %) conviennent que les organismes de bienfaisance qui s’associent à des </w:t>
      </w:r>
      <w:r>
        <w:rPr>
          <w:lang w:val="fr-CA"/>
        </w:rPr>
        <w:t>entreprises</w:t>
      </w:r>
      <w:r w:rsidRPr="00D043E8">
        <w:rPr>
          <w:lang w:val="fr-CA"/>
        </w:rPr>
        <w:t xml:space="preserve"> du secteur privé se mettent dans une situation compromettante et sont moins dignes de confiance.</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lang w:val="fr-CA"/>
        </w:rPr>
      </w:pPr>
      <w:r w:rsidRPr="00D043E8">
        <w:rPr>
          <w:lang w:val="fr-CA"/>
        </w:rPr>
        <w:t>Les résultats démontrent également qu’une grande majorité de Canadiens (63 %) estiment qu’il est important que les grandes ONG de développement international collaborent avec des ONG locales pour offrir des programmes d’aide et du financement</w:t>
      </w:r>
      <w:r>
        <w:rPr>
          <w:lang w:val="fr-CA"/>
        </w:rPr>
        <w:t>;</w:t>
      </w:r>
      <w:r w:rsidRPr="00D043E8">
        <w:rPr>
          <w:lang w:val="fr-CA"/>
        </w:rPr>
        <w:t xml:space="preserve"> seuls 8 % d’entre eux sont d’avis que ce n’est pas important.</w:t>
      </w:r>
    </w:p>
    <w:p w:rsidR="00417ABC" w:rsidRPr="00D043E8" w:rsidRDefault="00417ABC" w:rsidP="00801154">
      <w:pPr>
        <w:pStyle w:val="Chapterbodytext"/>
        <w:rPr>
          <w:b/>
          <w:lang w:val="fr-CA"/>
        </w:rPr>
      </w:pPr>
    </w:p>
    <w:p w:rsidR="00417ABC" w:rsidRPr="00D043E8" w:rsidRDefault="00417ABC" w:rsidP="00801154">
      <w:pPr>
        <w:pStyle w:val="Chapterbodytext"/>
        <w:tabs>
          <w:tab w:val="clear" w:pos="1080"/>
          <w:tab w:val="left" w:pos="0"/>
        </w:tabs>
        <w:rPr>
          <w:b/>
          <w:lang w:val="fr-CA"/>
        </w:rPr>
      </w:pPr>
      <w:r w:rsidRPr="00D043E8">
        <w:rPr>
          <w:b/>
          <w:lang w:val="fr-CA"/>
        </w:rPr>
        <w:t>Conclusions et implications</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Les résultats de l’enquête révèlent que les Canadiens ont généralement des attitudes positives à l’égard de l’aide internationale et de son rôle dans la lutte contre la pauvreté dans le monde. Ils soutiennent l’aide du gouvernement fédéral aux pays en voie de développement et la plupart pensent que cette aide devrait au moins rester à son niveau actuel. Les Canadiens comprennent que l’aide internationale permet à d’autres pays </w:t>
      </w:r>
      <w:r>
        <w:rPr>
          <w:lang w:val="fr-CA"/>
        </w:rPr>
        <w:t>de</w:t>
      </w:r>
      <w:r w:rsidRPr="00D043E8">
        <w:rPr>
          <w:lang w:val="fr-CA"/>
        </w:rPr>
        <w:t xml:space="preserve"> devenir autosuffisants et devrait être motivée par des raisons altruistes de réduction de la pauvreté, et non par des fins pragmatiques comme la promotion des intérêts nationaux du Canada à l’étranger.</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Ils croient aussi que l’aide internationale </w:t>
      </w:r>
      <w:r>
        <w:rPr>
          <w:lang w:val="fr-CA"/>
        </w:rPr>
        <w:t>comporte</w:t>
      </w:r>
      <w:r w:rsidRPr="00D043E8">
        <w:rPr>
          <w:lang w:val="fr-CA"/>
        </w:rPr>
        <w:t xml:space="preserve"> de nombreux avantages. Plus précisément, ils estiment qu</w:t>
      </w:r>
      <w:r>
        <w:rPr>
          <w:lang w:val="fr-CA"/>
        </w:rPr>
        <w:t>e l’aide internationale</w:t>
      </w:r>
      <w:r w:rsidRPr="00D043E8">
        <w:rPr>
          <w:lang w:val="fr-CA"/>
        </w:rPr>
        <w:t xml:space="preserve"> peut améliorer la vie des gens en leur donnant accès à l’éducation, aux soins de santé et à l’eau potable.</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lang w:val="fr-CA"/>
        </w:rPr>
      </w:pPr>
      <w:r w:rsidRPr="00D043E8">
        <w:rPr>
          <w:lang w:val="fr-CA"/>
        </w:rPr>
        <w:t>De plus, les Canadiens jugent que le gouvernement fédéral peut se permettre de continuer à fournir de l’aide internationale. Cette constatation est importante étant donné que cette enquête a été menée en pleine pandémie de COVID-19, période durant laquelle d’autres questions économiques (p</w:t>
      </w:r>
      <w:r>
        <w:rPr>
          <w:lang w:val="fr-CA"/>
        </w:rPr>
        <w:t>ar</w:t>
      </w:r>
      <w:r w:rsidRPr="00D043E8">
        <w:rPr>
          <w:lang w:val="fr-CA"/>
        </w:rPr>
        <w:t xml:space="preserve"> ex</w:t>
      </w:r>
      <w:r>
        <w:rPr>
          <w:lang w:val="fr-CA"/>
        </w:rPr>
        <w:t>emple</w:t>
      </w:r>
      <w:r w:rsidRPr="00D043E8">
        <w:rPr>
          <w:lang w:val="fr-CA"/>
        </w:rPr>
        <w:t>, l’inflation) étaient susceptibles d</w:t>
      </w:r>
      <w:r>
        <w:rPr>
          <w:lang w:val="fr-CA"/>
        </w:rPr>
        <w:t>’êtr</w:t>
      </w:r>
      <w:r w:rsidRPr="00D043E8">
        <w:rPr>
          <w:lang w:val="fr-CA"/>
        </w:rPr>
        <w:t xml:space="preserve">e </w:t>
      </w:r>
      <w:r>
        <w:rPr>
          <w:lang w:val="fr-CA"/>
        </w:rPr>
        <w:t xml:space="preserve">des préoccupations de premier plan pour </w:t>
      </w:r>
      <w:r w:rsidRPr="00D043E8">
        <w:rPr>
          <w:lang w:val="fr-CA"/>
        </w:rPr>
        <w:t xml:space="preserve">de nombreux Canadiens. Le fait que les Canadiens croient encore qu’il faut </w:t>
      </w:r>
      <w:r>
        <w:rPr>
          <w:lang w:val="fr-CA"/>
        </w:rPr>
        <w:t>continuer à consacrer d</w:t>
      </w:r>
      <w:r w:rsidRPr="00D043E8">
        <w:rPr>
          <w:lang w:val="fr-CA"/>
        </w:rPr>
        <w:t xml:space="preserve">es efforts </w:t>
      </w:r>
      <w:r>
        <w:rPr>
          <w:lang w:val="fr-CA"/>
        </w:rPr>
        <w:t>à l</w:t>
      </w:r>
      <w:r w:rsidRPr="00D043E8">
        <w:rPr>
          <w:lang w:val="fr-CA"/>
        </w:rPr>
        <w:t>’aide internationale en ce moment souligne l’importance que cela revêt pour eux.</w:t>
      </w:r>
    </w:p>
    <w:p w:rsidR="00417ABC" w:rsidRPr="00D043E8" w:rsidRDefault="00417ABC" w:rsidP="00801154">
      <w:pPr>
        <w:pStyle w:val="Chapterbodytext"/>
        <w:tabs>
          <w:tab w:val="clear" w:pos="1080"/>
          <w:tab w:val="left" w:pos="0"/>
        </w:tabs>
        <w:rPr>
          <w:lang w:val="fr-CA"/>
        </w:rPr>
      </w:pPr>
      <w:r w:rsidRPr="00D043E8">
        <w:rPr>
          <w:lang w:val="fr-CA"/>
        </w:rPr>
        <w:tab/>
      </w:r>
    </w:p>
    <w:p w:rsidR="00417ABC" w:rsidRPr="00D043E8" w:rsidRDefault="00417ABC" w:rsidP="00801154">
      <w:pPr>
        <w:pStyle w:val="Chapterbodytext"/>
        <w:tabs>
          <w:tab w:val="clear" w:pos="1080"/>
          <w:tab w:val="left" w:pos="0"/>
        </w:tabs>
        <w:rPr>
          <w:lang w:val="fr-CA"/>
        </w:rPr>
      </w:pPr>
      <w:r w:rsidRPr="00D043E8">
        <w:rPr>
          <w:lang w:val="fr-CA"/>
        </w:rPr>
        <w:t xml:space="preserve">Ce portrait global positif n’est cependant pas exempt de certaines mises en garde. </w:t>
      </w:r>
      <w:r>
        <w:rPr>
          <w:lang w:val="fr-CA"/>
        </w:rPr>
        <w:t>De nombreux</w:t>
      </w:r>
      <w:r w:rsidRPr="00D043E8">
        <w:rPr>
          <w:lang w:val="fr-CA"/>
        </w:rPr>
        <w:t xml:space="preserve"> Canadiens sont d’avis que l’aide internationale est inefficace et que les entreprises, les Nations Unies et les ONG internationales peuvent en faire plus que le </w:t>
      </w:r>
      <w:r>
        <w:rPr>
          <w:lang w:val="fr-CA"/>
        </w:rPr>
        <w:t xml:space="preserve">peut le </w:t>
      </w:r>
      <w:r w:rsidRPr="00D043E8">
        <w:rPr>
          <w:lang w:val="fr-CA"/>
        </w:rPr>
        <w:t>gouvernement canadien pour réduire la pauvreté</w:t>
      </w:r>
      <w:r>
        <w:rPr>
          <w:lang w:val="fr-CA"/>
        </w:rPr>
        <w:t xml:space="preserve">. De nombreux Canadiens jugent aussi </w:t>
      </w:r>
      <w:r w:rsidRPr="00D043E8">
        <w:rPr>
          <w:lang w:val="fr-CA"/>
        </w:rPr>
        <w:t>que l’aide étrangère du Canada ne parvient pas toujours aux bons destinataires et se retrouve souvent dans les poches de politiciens corrompus.</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Dans l’ensemble, cependant, les Canadiens considèrent la pauvreté dans le monde comme un problème grave et sont largement en faveur de l’envoi d’une aide internationale dans des pays en voie de développement. De plus, ils pensent généralement qu’il existe un lien entre eux et le reste du monde. Ils croient en la coopération internationale et rejettent l’isolationnisme. Ils </w:t>
      </w:r>
      <w:r w:rsidRPr="00D043E8">
        <w:rPr>
          <w:lang w:val="fr-CA"/>
        </w:rPr>
        <w:lastRenderedPageBreak/>
        <w:t>considèrent faire partie d’une communauté mondiale où il est possible d</w:t>
      </w:r>
      <w:r>
        <w:rPr>
          <w:lang w:val="fr-CA"/>
        </w:rPr>
        <w:t xml:space="preserve">’obtenir </w:t>
      </w:r>
      <w:r w:rsidRPr="00D043E8">
        <w:rPr>
          <w:lang w:val="fr-CA"/>
        </w:rPr>
        <w:t xml:space="preserve">la prospérité en </w:t>
      </w:r>
      <w:r>
        <w:rPr>
          <w:lang w:val="fr-CA"/>
        </w:rPr>
        <w:t>collaborant</w:t>
      </w:r>
      <w:r w:rsidRPr="00D043E8">
        <w:rPr>
          <w:lang w:val="fr-CA"/>
        </w:rPr>
        <w:t xml:space="preserve"> avec d’autres pays, et croient que la pauvreté dans d’autres pays est une question qui a aussi des répercussions négatives dans leur vie.</w:t>
      </w:r>
    </w:p>
    <w:p w:rsidR="00417ABC" w:rsidRPr="00D043E8" w:rsidRDefault="00417ABC" w:rsidP="00801154">
      <w:pPr>
        <w:pStyle w:val="Chapterbodytext"/>
        <w:tabs>
          <w:tab w:val="left" w:pos="0"/>
        </w:tabs>
        <w:rPr>
          <w:b/>
          <w:lang w:val="fr-CA"/>
        </w:rPr>
      </w:pPr>
    </w:p>
    <w:p w:rsidR="00417ABC" w:rsidRPr="00D043E8" w:rsidRDefault="00417ABC" w:rsidP="00801154">
      <w:pPr>
        <w:pStyle w:val="Chapterbodytext"/>
        <w:tabs>
          <w:tab w:val="left" w:pos="0"/>
        </w:tabs>
        <w:rPr>
          <w:b/>
          <w:lang w:val="fr-CA"/>
        </w:rPr>
      </w:pPr>
      <w:r w:rsidRPr="00D043E8">
        <w:rPr>
          <w:b/>
          <w:lang w:val="fr-CA"/>
        </w:rPr>
        <w:t>Principales différences démographiques et régionales</w:t>
      </w:r>
    </w:p>
    <w:p w:rsidR="00417ABC" w:rsidRPr="00D043E8" w:rsidRDefault="00417ABC" w:rsidP="00801154">
      <w:pPr>
        <w:pStyle w:val="Chapterbodytext"/>
        <w:tabs>
          <w:tab w:val="left" w:pos="0"/>
        </w:tabs>
        <w:rPr>
          <w:lang w:val="fr-CA"/>
        </w:rPr>
      </w:pPr>
    </w:p>
    <w:p w:rsidR="00417ABC" w:rsidRPr="00D043E8" w:rsidRDefault="00417ABC" w:rsidP="00801154">
      <w:pPr>
        <w:pStyle w:val="Chapterbodytext"/>
        <w:tabs>
          <w:tab w:val="left" w:pos="0"/>
        </w:tabs>
        <w:rPr>
          <w:lang w:val="fr-CA"/>
        </w:rPr>
      </w:pPr>
      <w:r w:rsidRPr="00D043E8">
        <w:rPr>
          <w:lang w:val="fr-CA"/>
        </w:rPr>
        <w:t xml:space="preserve">Pour toutes les questions du sondage, les femmes sont plus susceptibles que les hommes d’exprimer des points de vue positifs sur l’aide internationale et sur son objectif de lutte contre la pauvreté mondiale. Les femmes sont également plus susceptibles d’appuyer la coopération internationale et le multilatéralisme. Elles ne sont pas aussi pessimistes quant à la possibilité que l’aide internationale tombe entre les mains de politiciens corrompus et elles sont plus enclines à être des activistes luttant contre la pauvreté dans le monde, notamment en signant une pétition ou en boycottant des produits </w:t>
      </w:r>
      <w:r>
        <w:rPr>
          <w:lang w:val="fr-CA"/>
        </w:rPr>
        <w:t>ou des</w:t>
      </w:r>
      <w:r w:rsidRPr="00D043E8">
        <w:rPr>
          <w:lang w:val="fr-CA"/>
        </w:rPr>
        <w:t xml:space="preserve"> services.</w:t>
      </w:r>
    </w:p>
    <w:p w:rsidR="00417ABC" w:rsidRPr="00D043E8" w:rsidRDefault="00417ABC" w:rsidP="00801154">
      <w:pPr>
        <w:pStyle w:val="Chapterbodytext"/>
        <w:tabs>
          <w:tab w:val="left" w:pos="0"/>
        </w:tabs>
        <w:rPr>
          <w:lang w:val="fr-CA"/>
        </w:rPr>
      </w:pPr>
    </w:p>
    <w:p w:rsidR="00417ABC" w:rsidRPr="00D043E8" w:rsidRDefault="00417ABC" w:rsidP="00801154">
      <w:pPr>
        <w:pStyle w:val="Chapterbodytext"/>
        <w:tabs>
          <w:tab w:val="left" w:pos="0"/>
        </w:tabs>
        <w:rPr>
          <w:lang w:val="fr-CA"/>
        </w:rPr>
      </w:pPr>
      <w:r w:rsidRPr="00D043E8">
        <w:rPr>
          <w:lang w:val="fr-CA"/>
        </w:rPr>
        <w:t xml:space="preserve">Les résultats révèlent également des différences importantes entre les Canadiens ayant fait des études universitaires et ceux dont le niveau de scolarité est inférieur. </w:t>
      </w:r>
      <w:r>
        <w:rPr>
          <w:lang w:val="fr-CA"/>
        </w:rPr>
        <w:t>Comme dans le cas</w:t>
      </w:r>
      <w:r w:rsidRPr="00D043E8">
        <w:rPr>
          <w:lang w:val="fr-CA"/>
        </w:rPr>
        <w:t xml:space="preserve"> des</w:t>
      </w:r>
      <w:r>
        <w:rPr>
          <w:lang w:val="fr-CA"/>
        </w:rPr>
        <w:t xml:space="preserve"> réponses particulières des</w:t>
      </w:r>
      <w:r w:rsidRPr="00D043E8">
        <w:rPr>
          <w:lang w:val="fr-CA"/>
        </w:rPr>
        <w:t xml:space="preserve"> femmes, les Canadiens qui ont un diplôme universitaire ont des impressions plus positives de l’aide internationale et sont moins cyniques quant aux objectifs qui y sont liés. Ils sont plus susceptibles de penser qu’il est important que le Canada continue d’accorder de l’aide </w:t>
      </w:r>
      <w:r>
        <w:rPr>
          <w:lang w:val="fr-CA"/>
        </w:rPr>
        <w:t>étrangère</w:t>
      </w:r>
      <w:r w:rsidRPr="00D043E8">
        <w:rPr>
          <w:lang w:val="fr-CA"/>
        </w:rPr>
        <w:t xml:space="preserve"> et que l’objectif devrait être de réduire la pauvreté dans le monde et non de favoriser les intérêts nationaux du Canada. En outre, les gens qui ont une formation universitaire ont plus tendance à juger que l’aide internationale est efficace et sont beaucoup plus susceptibles que les Canadiens sans diplôme universitaire de participer et de s’engager dans l’activisme contre la pauvreté dans le monde.</w:t>
      </w:r>
    </w:p>
    <w:p w:rsidR="00417ABC" w:rsidRPr="00D043E8" w:rsidRDefault="00417ABC" w:rsidP="00801154">
      <w:pPr>
        <w:pStyle w:val="Chapterbodytext"/>
        <w:tabs>
          <w:tab w:val="left" w:pos="0"/>
        </w:tabs>
        <w:rPr>
          <w:lang w:val="fr-CA"/>
        </w:rPr>
      </w:pPr>
      <w:r w:rsidRPr="00D043E8">
        <w:rPr>
          <w:lang w:val="fr-CA"/>
        </w:rPr>
        <w:tab/>
      </w:r>
    </w:p>
    <w:p w:rsidR="00417ABC" w:rsidRPr="00D043E8" w:rsidRDefault="00417ABC" w:rsidP="00801154">
      <w:pPr>
        <w:pStyle w:val="Chapterbodytext"/>
        <w:tabs>
          <w:tab w:val="left" w:pos="0"/>
        </w:tabs>
        <w:rPr>
          <w:lang w:val="fr-CA"/>
        </w:rPr>
      </w:pPr>
      <w:r w:rsidRPr="00D043E8">
        <w:rPr>
          <w:lang w:val="fr-CA"/>
        </w:rPr>
        <w:t>Il existe également des différences importantes entre les groupes d’âge, plus particulièrement entre les jeunes Canadiens (</w:t>
      </w:r>
      <w:r>
        <w:rPr>
          <w:lang w:val="fr-CA"/>
        </w:rPr>
        <w:t xml:space="preserve">de 18 à </w:t>
      </w:r>
      <w:r w:rsidRPr="00D043E8">
        <w:rPr>
          <w:lang w:val="fr-CA"/>
        </w:rPr>
        <w:t>35 ans) et les Canadiens plus âgés (65 ans et plus). Les jeunes Canadiens sont plus susceptibles d’être négatifs au sujet de l’aide internationale et moins enclins à penser que ce qui se passe à l’étranger à des répercussions sur leur propre vie. Aussi, ils ont moins tendance à penser que le budget consacré à l’aide internationale devrait augmenter et ont beaucoup moins tendance à croire que l’objectif principal de l’aide est de réduire la pauvreté dans les pays</w:t>
      </w:r>
      <w:r>
        <w:rPr>
          <w:lang w:val="fr-CA"/>
        </w:rPr>
        <w:t xml:space="preserve"> plus</w:t>
      </w:r>
      <w:r w:rsidRPr="00D043E8">
        <w:rPr>
          <w:lang w:val="fr-CA"/>
        </w:rPr>
        <w:t xml:space="preserve"> en voie de développement.</w:t>
      </w:r>
    </w:p>
    <w:p w:rsidR="00417ABC" w:rsidRPr="00D043E8" w:rsidRDefault="00417ABC" w:rsidP="00801154">
      <w:pPr>
        <w:pStyle w:val="Chapterbodytext"/>
        <w:tabs>
          <w:tab w:val="left" w:pos="0"/>
        </w:tabs>
        <w:rPr>
          <w:lang w:val="fr-CA"/>
        </w:rPr>
      </w:pPr>
    </w:p>
    <w:p w:rsidR="00417ABC" w:rsidRPr="00D043E8" w:rsidRDefault="00417ABC" w:rsidP="00801154">
      <w:pPr>
        <w:pStyle w:val="Chapterbodytext"/>
        <w:tabs>
          <w:tab w:val="left" w:pos="0"/>
        </w:tabs>
        <w:rPr>
          <w:lang w:val="fr-CA"/>
        </w:rPr>
      </w:pPr>
      <w:r>
        <w:rPr>
          <w:lang w:val="fr-CA"/>
        </w:rPr>
        <w:t>Le sondage révèle aussi c</w:t>
      </w:r>
      <w:r w:rsidRPr="00D043E8">
        <w:rPr>
          <w:lang w:val="fr-CA"/>
        </w:rPr>
        <w:t>ertaines différences régionales. Les</w:t>
      </w:r>
      <w:r>
        <w:rPr>
          <w:lang w:val="fr-CA"/>
        </w:rPr>
        <w:t xml:space="preserve"> Canadiens au</w:t>
      </w:r>
      <w:r w:rsidRPr="00D043E8">
        <w:rPr>
          <w:lang w:val="fr-CA"/>
        </w:rPr>
        <w:t xml:space="preserve"> Québ</w:t>
      </w:r>
      <w:r>
        <w:rPr>
          <w:lang w:val="fr-CA"/>
        </w:rPr>
        <w:t>ec</w:t>
      </w:r>
      <w:r w:rsidRPr="00D043E8">
        <w:rPr>
          <w:lang w:val="fr-CA"/>
        </w:rPr>
        <w:t xml:space="preserve">, </w:t>
      </w:r>
      <w:r>
        <w:rPr>
          <w:lang w:val="fr-CA"/>
        </w:rPr>
        <w:t>en Colombie-</w:t>
      </w:r>
      <w:r w:rsidRPr="00D043E8">
        <w:rPr>
          <w:lang w:val="fr-CA"/>
        </w:rPr>
        <w:t>Britann</w:t>
      </w:r>
      <w:r>
        <w:rPr>
          <w:lang w:val="fr-CA"/>
        </w:rPr>
        <w:t>ique</w:t>
      </w:r>
      <w:r w:rsidRPr="00D043E8">
        <w:rPr>
          <w:lang w:val="fr-CA"/>
        </w:rPr>
        <w:t xml:space="preserve"> et </w:t>
      </w:r>
      <w:r>
        <w:rPr>
          <w:lang w:val="fr-CA"/>
        </w:rPr>
        <w:t>dans le</w:t>
      </w:r>
      <w:r w:rsidRPr="00D043E8">
        <w:rPr>
          <w:lang w:val="fr-CA"/>
        </w:rPr>
        <w:t xml:space="preserve"> Canad</w:t>
      </w:r>
      <w:r>
        <w:rPr>
          <w:lang w:val="fr-CA"/>
        </w:rPr>
        <w:t>a</w:t>
      </w:r>
      <w:r w:rsidRPr="00D043E8">
        <w:rPr>
          <w:lang w:val="fr-CA"/>
        </w:rPr>
        <w:t xml:space="preserve"> Atlantique expriment les points de vue les plus positifs sur l’aide internationale et ses objectifs, et ont les opinions les plus altruistes et les plus internationalistes. À l’inverse, les </w:t>
      </w:r>
      <w:r>
        <w:rPr>
          <w:lang w:val="fr-CA"/>
        </w:rPr>
        <w:t>Canadiens</w:t>
      </w:r>
      <w:r w:rsidRPr="00D043E8">
        <w:rPr>
          <w:lang w:val="fr-CA"/>
        </w:rPr>
        <w:t xml:space="preserve"> des</w:t>
      </w:r>
      <w:r>
        <w:rPr>
          <w:lang w:val="fr-CA"/>
        </w:rPr>
        <w:t xml:space="preserve"> provinces des</w:t>
      </w:r>
      <w:r w:rsidRPr="00D043E8">
        <w:rPr>
          <w:lang w:val="fr-CA"/>
        </w:rPr>
        <w:t xml:space="preserve"> Prairies</w:t>
      </w:r>
      <w:r>
        <w:rPr>
          <w:lang w:val="fr-CA"/>
        </w:rPr>
        <w:t>, c’est-à-dire l’Alberta, la Saskatchewan et le Manitoba,</w:t>
      </w:r>
      <w:r w:rsidRPr="00D043E8">
        <w:rPr>
          <w:lang w:val="fr-CA"/>
        </w:rPr>
        <w:t xml:space="preserve"> sont les plus susceptibles d’être négatifs quant aux objectifs et </w:t>
      </w:r>
      <w:r w:rsidRPr="00D043E8">
        <w:rPr>
          <w:lang w:val="fr-CA"/>
        </w:rPr>
        <w:lastRenderedPageBreak/>
        <w:t>aux résultats de l’aide internationale et plus susceptibles d’exprimer des points de vue isolationnistes.</w:t>
      </w:r>
    </w:p>
    <w:p w:rsidR="00417ABC" w:rsidRPr="00D043E8" w:rsidRDefault="00417ABC" w:rsidP="00801154">
      <w:pPr>
        <w:pStyle w:val="Chapterbodytext"/>
        <w:tabs>
          <w:tab w:val="left" w:pos="0"/>
        </w:tabs>
        <w:rPr>
          <w:lang w:val="fr-CA"/>
        </w:rPr>
      </w:pPr>
    </w:p>
    <w:p w:rsidR="00417ABC" w:rsidRPr="00D043E8" w:rsidRDefault="00417ABC" w:rsidP="00801154">
      <w:pPr>
        <w:pStyle w:val="Heading4"/>
        <w:rPr>
          <w:lang w:val="fr-CA"/>
        </w:rPr>
      </w:pPr>
      <w:bookmarkStart w:id="6" w:name="_Toc101345114"/>
      <w:r w:rsidRPr="00D043E8">
        <w:rPr>
          <w:lang w:val="fr-CA"/>
        </w:rPr>
        <w:t>Valeur d</w:t>
      </w:r>
      <w:r>
        <w:rPr>
          <w:lang w:val="fr-CA"/>
        </w:rPr>
        <w:t>u contrat</w:t>
      </w:r>
      <w:bookmarkEnd w:id="6"/>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 xml:space="preserve">La valeur du contrat de ce projet de </w:t>
      </w:r>
      <w:r>
        <w:rPr>
          <w:lang w:val="fr-CA"/>
        </w:rPr>
        <w:t>recherche</w:t>
      </w:r>
      <w:r w:rsidRPr="00D043E8">
        <w:rPr>
          <w:lang w:val="fr-CA"/>
        </w:rPr>
        <w:t xml:space="preserve"> sur l’opinion publique </w:t>
      </w:r>
      <w:r>
        <w:rPr>
          <w:lang w:val="fr-CA"/>
        </w:rPr>
        <w:t xml:space="preserve">(ROP) </w:t>
      </w:r>
      <w:r w:rsidRPr="00D043E8">
        <w:rPr>
          <w:lang w:val="fr-CA"/>
        </w:rPr>
        <w:t xml:space="preserve">est de </w:t>
      </w:r>
      <w:r w:rsidRPr="00D043E8">
        <w:rPr>
          <w:color w:val="000000"/>
          <w:lang w:val="fr-CA"/>
        </w:rPr>
        <w:t>73 708,94 $</w:t>
      </w:r>
      <w:r w:rsidRPr="00D043E8">
        <w:rPr>
          <w:lang w:val="fr-CA"/>
        </w:rPr>
        <w:t xml:space="preserve"> (TVH incluse).</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Nom du fournisseur : Les Associés de recherche EKOS</w:t>
      </w:r>
    </w:p>
    <w:p w:rsidR="00417ABC" w:rsidRPr="00D043E8" w:rsidRDefault="00417ABC" w:rsidP="00801154">
      <w:pPr>
        <w:pStyle w:val="Chapterbodytext"/>
        <w:rPr>
          <w:lang w:val="fr-CA"/>
        </w:rPr>
      </w:pPr>
      <w:r w:rsidRPr="00D043E8">
        <w:rPr>
          <w:lang w:val="fr-CA"/>
        </w:rPr>
        <w:t xml:space="preserve">No du contrat – TPSGC : </w:t>
      </w:r>
      <w:r w:rsidRPr="00D043E8">
        <w:rPr>
          <w:color w:val="000000"/>
          <w:lang w:val="fr-CA"/>
        </w:rPr>
        <w:t>08C91-210105/001/CY</w:t>
      </w:r>
    </w:p>
    <w:p w:rsidR="00417ABC" w:rsidRPr="00D043E8" w:rsidRDefault="00417ABC" w:rsidP="00801154">
      <w:pPr>
        <w:pStyle w:val="Chapterbodytext"/>
        <w:rPr>
          <w:lang w:val="fr-CA"/>
        </w:rPr>
      </w:pPr>
      <w:r w:rsidRPr="00D043E8">
        <w:rPr>
          <w:lang w:val="fr-CA"/>
        </w:rPr>
        <w:t xml:space="preserve">Date d’attribution du contrat : </w:t>
      </w:r>
      <w:r w:rsidRPr="00D043E8">
        <w:rPr>
          <w:color w:val="000000"/>
          <w:lang w:val="fr-CA"/>
        </w:rPr>
        <w:t>20 janvier 2022</w:t>
      </w:r>
    </w:p>
    <w:p w:rsidR="00417ABC" w:rsidRPr="00D043E8" w:rsidRDefault="00417ABC" w:rsidP="00801154">
      <w:pPr>
        <w:pStyle w:val="Chapterbodytext"/>
        <w:rPr>
          <w:color w:val="000000"/>
          <w:lang w:val="fr-CA"/>
        </w:rPr>
      </w:pPr>
      <w:r w:rsidRPr="00D043E8">
        <w:rPr>
          <w:color w:val="000000"/>
          <w:lang w:val="fr-CA"/>
        </w:rPr>
        <w:t xml:space="preserve">Pour obtenir de plus amples renseignements sur le présent rapport, veuillez communiquer avec Affaires mondiales Canada à : </w:t>
      </w:r>
      <w:hyperlink r:id="rId14" w:tgtFrame="_blank" w:history="1">
        <w:r w:rsidRPr="00D043E8">
          <w:rPr>
            <w:rStyle w:val="normaltextrun"/>
            <w:color w:val="0000FF"/>
            <w:u w:val="single"/>
            <w:shd w:val="clear" w:color="auto" w:fill="FFFFFF"/>
            <w:lang w:val="fr-CA"/>
          </w:rPr>
          <w:t>POR-ROP@international.gc.ca</w:t>
        </w:r>
      </w:hyperlink>
      <w:r w:rsidRPr="00D043E8">
        <w:rPr>
          <w:lang w:val="fr-CA"/>
        </w:rPr>
        <w:t>.</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Heading4"/>
        <w:tabs>
          <w:tab w:val="clear" w:pos="2160"/>
        </w:tabs>
        <w:rPr>
          <w:lang w:val="fr-CA"/>
        </w:rPr>
      </w:pPr>
      <w:bookmarkStart w:id="7" w:name="_Toc479585569"/>
      <w:bookmarkStart w:id="8" w:name="_Toc87390188"/>
      <w:bookmarkStart w:id="9" w:name="_Toc101345115"/>
      <w:r w:rsidRPr="00D043E8">
        <w:rPr>
          <w:lang w:val="fr-CA"/>
        </w:rPr>
        <w:t>Certification de neutralité politique</w:t>
      </w:r>
      <w:bookmarkEnd w:id="7"/>
      <w:bookmarkEnd w:id="8"/>
      <w:bookmarkEnd w:id="9"/>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 xml:space="preserve">La présente certification s’appliquera au rapport </w:t>
      </w:r>
      <w:r>
        <w:rPr>
          <w:lang w:val="fr-CA"/>
        </w:rPr>
        <w:t>final</w:t>
      </w:r>
      <w:r w:rsidRPr="00D043E8">
        <w:rPr>
          <w:lang w:val="fr-CA"/>
        </w:rPr>
        <w:t xml:space="preserve"> envoyé au chargé de projet.</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À titre de cadre supérieur des Associés de recherche EKOS Inc., j’atteste par la présente que les documents remis sont entièrement conformes aux exigences de neutralité politique du gouvernement du Canada exposées dans la Politique de communication du gouvernement du Canada et dans la Procédure de planification et d’attribution de marchés de services de recherche sur l’opinion publique.</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En particulier, les documents remis ne contiennent pas de renseignements sur les intentions de vote électoral, les préférences quant aux partis politiques, les positions des partis ou l’évaluation de</w:t>
      </w:r>
      <w:r>
        <w:rPr>
          <w:lang w:val="fr-CA"/>
        </w:rPr>
        <w:t xml:space="preserve">s réalisations </w:t>
      </w:r>
      <w:r w:rsidRPr="00D043E8">
        <w:rPr>
          <w:lang w:val="fr-CA"/>
        </w:rPr>
        <w:t>d’un parti politique ou de ses dirigeants.</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 xml:space="preserve">Signé par : </w:t>
      </w:r>
      <w:r w:rsidRPr="00D043E8">
        <w:rPr>
          <w:lang w:val="fr-CA"/>
        </w:rPr>
        <w:tab/>
      </w:r>
      <w:r w:rsidRPr="00D043E8">
        <w:rPr>
          <w:lang w:val="fr-CA"/>
        </w:rPr>
        <w:tab/>
      </w:r>
      <w:r w:rsidR="00987CC5">
        <w:rPr>
          <w:noProof/>
          <w:lang w:eastAsia="en-CA"/>
        </w:rPr>
        <w:pict>
          <v:shape id="Picture 1" o:spid="_x0000_i1026" type="#_x0000_t75" alt="Derek-sign" style="width:105.8pt;height:31.3pt;visibility:visible">
            <v:imagedata r:id="rId15" o:title=""/>
          </v:shape>
        </w:pict>
      </w:r>
    </w:p>
    <w:p w:rsidR="00417ABC" w:rsidRPr="00D043E8" w:rsidRDefault="00417ABC" w:rsidP="00801154">
      <w:pPr>
        <w:rPr>
          <w:rFonts w:ascii="Calibri" w:hAnsi="Calibri" w:cs="Calibri"/>
          <w:lang w:val="fr-CA"/>
        </w:rPr>
        <w:sectPr w:rsidR="00417ABC" w:rsidRPr="00D043E8" w:rsidSect="00221AE5">
          <w:footerReference w:type="default" r:id="rId16"/>
          <w:footerReference w:type="first" r:id="rId17"/>
          <w:pgSz w:w="12240" w:h="15840" w:code="1"/>
          <w:pgMar w:top="1080" w:right="1440" w:bottom="1440" w:left="1440" w:header="720" w:footer="576" w:gutter="0"/>
          <w:cols w:space="720"/>
          <w:titlePg/>
          <w:docGrid w:linePitch="360"/>
        </w:sectPr>
      </w:pPr>
      <w:r w:rsidRPr="00D043E8">
        <w:rPr>
          <w:rFonts w:ascii="Calibri" w:hAnsi="Calibri"/>
          <w:lang w:val="fr-CA"/>
        </w:rPr>
        <w:tab/>
      </w:r>
      <w:r w:rsidRPr="00D043E8">
        <w:rPr>
          <w:rFonts w:ascii="Calibri" w:hAnsi="Calibri"/>
          <w:lang w:val="fr-CA"/>
        </w:rPr>
        <w:tab/>
        <w:t>Derek Jansen (vice-président)</w:t>
      </w:r>
    </w:p>
    <w:p w:rsidR="00417ABC" w:rsidRPr="00D043E8" w:rsidRDefault="00417ABC" w:rsidP="00801154">
      <w:pPr>
        <w:pStyle w:val="Heading3"/>
        <w:tabs>
          <w:tab w:val="clear" w:pos="1800"/>
        </w:tabs>
        <w:ind w:left="-720"/>
        <w:rPr>
          <w:b/>
          <w:bCs/>
          <w:lang w:val="fr-CA"/>
        </w:rPr>
      </w:pPr>
      <w:bookmarkStart w:id="10" w:name="_Toc101345116"/>
      <w:r w:rsidRPr="00D043E8">
        <w:rPr>
          <w:b/>
          <w:lang w:val="fr-CA"/>
        </w:rPr>
        <w:lastRenderedPageBreak/>
        <w:t>Résultats détaillés</w:t>
      </w:r>
      <w:bookmarkEnd w:id="10"/>
      <w:r w:rsidRPr="00D043E8">
        <w:rPr>
          <w:b/>
          <w:lang w:val="fr-CA"/>
        </w:rPr>
        <w:t xml:space="preserve"> </w:t>
      </w:r>
    </w:p>
    <w:p w:rsidR="00417ABC" w:rsidRPr="00D043E8" w:rsidRDefault="00417ABC" w:rsidP="00801154">
      <w:pPr>
        <w:pStyle w:val="Chapterbodytext"/>
        <w:rPr>
          <w:sz w:val="22"/>
          <w:lang w:val="fr-CA"/>
        </w:rPr>
      </w:pPr>
    </w:p>
    <w:p w:rsidR="00417ABC" w:rsidRPr="00D043E8" w:rsidRDefault="00417ABC" w:rsidP="00801154">
      <w:pPr>
        <w:pStyle w:val="Heading4"/>
        <w:rPr>
          <w:lang w:val="fr-CA"/>
        </w:rPr>
      </w:pPr>
      <w:bookmarkStart w:id="11" w:name="_Toc101345117"/>
      <w:r w:rsidRPr="00D043E8">
        <w:rPr>
          <w:lang w:val="fr-CA"/>
        </w:rPr>
        <w:t>Points de vue de Canadiens sur le monde</w:t>
      </w:r>
      <w:bookmarkEnd w:id="11"/>
    </w:p>
    <w:p w:rsidR="00417ABC" w:rsidRPr="00D043E8" w:rsidRDefault="00417ABC" w:rsidP="00801154">
      <w:pPr>
        <w:pStyle w:val="Chapterbodytext"/>
        <w:rPr>
          <w:lang w:val="fr-CA"/>
        </w:rPr>
      </w:pPr>
    </w:p>
    <w:p w:rsidR="00417ABC" w:rsidRPr="000A265C" w:rsidRDefault="00417ABC" w:rsidP="00801154">
      <w:pPr>
        <w:pStyle w:val="Heading5"/>
        <w:rPr>
          <w:i w:val="0"/>
          <w:lang w:val="fr-CA"/>
        </w:rPr>
      </w:pPr>
      <w:r w:rsidRPr="000B3DFA">
        <w:rPr>
          <w:i w:val="0"/>
          <w:lang w:val="fr-CA"/>
        </w:rPr>
        <w:t>Trois principaux enjeux</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 xml:space="preserve">Les répondants du sondage devaient d’abord choisir (dans une liste) les </w:t>
      </w:r>
      <w:r>
        <w:rPr>
          <w:lang w:val="fr-CA"/>
        </w:rPr>
        <w:t>3 </w:t>
      </w:r>
      <w:r w:rsidRPr="00D043E8">
        <w:rPr>
          <w:lang w:val="fr-CA"/>
        </w:rPr>
        <w:t xml:space="preserve">principaux enjeux mondiaux dont ils se préoccupent personnellement. Les résultats révèlent que les changements climatiques et l’environnement représentent l’enjeu le plus souvent mentionné (53 %), suivi par les inégalités entre les riches et les pauvres (43 %), puis par les crises économiques, la sécurité de l’emploi et les salaires (40 %). Les fausses nouvelles (38 %) et le populisme (35 %) sont considérés comme des questions de deuxième </w:t>
      </w:r>
      <w:r>
        <w:rPr>
          <w:lang w:val="fr-CA"/>
        </w:rPr>
        <w:t>plan dans l’</w:t>
      </w:r>
      <w:r w:rsidRPr="00D043E8">
        <w:rPr>
          <w:lang w:val="fr-CA"/>
        </w:rPr>
        <w:t>ordre d</w:t>
      </w:r>
      <w:r>
        <w:rPr>
          <w:lang w:val="fr-CA"/>
        </w:rPr>
        <w:t xml:space="preserve">e leur </w:t>
      </w:r>
      <w:r w:rsidRPr="00D043E8">
        <w:rPr>
          <w:lang w:val="fr-CA"/>
        </w:rPr>
        <w:t>importance</w:t>
      </w:r>
      <w:r>
        <w:rPr>
          <w:lang w:val="fr-CA"/>
        </w:rPr>
        <w:t xml:space="preserve"> par les Canadiens</w:t>
      </w:r>
      <w:r w:rsidRPr="00D043E8">
        <w:rPr>
          <w:lang w:val="fr-CA"/>
        </w:rPr>
        <w:t>. L’immigration et les réfugiés (13 %) de même que les technologies et l’intelligence artificielle (18 %) sont considérés comme des préoccupations moins importantes parmi les enjeux examinés.</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Les </w:t>
      </w:r>
      <w:r>
        <w:rPr>
          <w:lang w:val="fr-CA"/>
        </w:rPr>
        <w:t xml:space="preserve">Canadiens vivant au </w:t>
      </w:r>
      <w:r w:rsidRPr="00D043E8">
        <w:rPr>
          <w:lang w:val="fr-CA"/>
        </w:rPr>
        <w:t>Québ</w:t>
      </w:r>
      <w:r>
        <w:rPr>
          <w:lang w:val="fr-CA"/>
        </w:rPr>
        <w:t>ec</w:t>
      </w:r>
      <w:r w:rsidRPr="00D043E8">
        <w:rPr>
          <w:lang w:val="fr-CA"/>
        </w:rPr>
        <w:t xml:space="preserve"> (64 %), les diplômés universitaires (57 %) et les gens dont le revenu annuel du ménage </w:t>
      </w:r>
      <w:r>
        <w:rPr>
          <w:lang w:val="fr-CA"/>
        </w:rPr>
        <w:t>se situe</w:t>
      </w:r>
      <w:r w:rsidRPr="00D043E8">
        <w:rPr>
          <w:lang w:val="fr-CA"/>
        </w:rPr>
        <w:t xml:space="preserve"> entre 80 000</w:t>
      </w:r>
      <w:r>
        <w:rPr>
          <w:lang w:val="fr-CA"/>
        </w:rPr>
        <w:t> $</w:t>
      </w:r>
      <w:r w:rsidRPr="00D043E8">
        <w:rPr>
          <w:lang w:val="fr-CA"/>
        </w:rPr>
        <w:t xml:space="preserve"> et 150 000</w:t>
      </w:r>
      <w:r>
        <w:rPr>
          <w:lang w:val="fr-CA"/>
        </w:rPr>
        <w:t> $</w:t>
      </w:r>
      <w:r w:rsidRPr="00D043E8">
        <w:rPr>
          <w:lang w:val="fr-CA"/>
        </w:rPr>
        <w:t xml:space="preserve"> (57 %) sont </w:t>
      </w:r>
      <w:r>
        <w:rPr>
          <w:lang w:val="fr-CA"/>
        </w:rPr>
        <w:t>plus</w:t>
      </w:r>
      <w:r w:rsidRPr="00D043E8">
        <w:rPr>
          <w:lang w:val="fr-CA"/>
        </w:rPr>
        <w:t xml:space="preserve"> susceptibles de choisir les changements climatiques et l’environnement comme le principal enjeu qui les préoccupe.</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Les personnes âgées de 18 à 34 ans (49 %), les </w:t>
      </w:r>
      <w:r>
        <w:rPr>
          <w:lang w:val="fr-CA"/>
        </w:rPr>
        <w:t xml:space="preserve">Canadiens vivant en </w:t>
      </w:r>
      <w:r w:rsidRPr="00D043E8">
        <w:rPr>
          <w:lang w:val="fr-CA"/>
        </w:rPr>
        <w:t>Ontar</w:t>
      </w:r>
      <w:r>
        <w:rPr>
          <w:lang w:val="fr-CA"/>
        </w:rPr>
        <w:t>io</w:t>
      </w:r>
      <w:r w:rsidRPr="00D043E8">
        <w:rPr>
          <w:lang w:val="fr-CA"/>
        </w:rPr>
        <w:t xml:space="preserve"> (46 %) et les gens dont le revenu annuel du ménage est de moins de 40 000</w:t>
      </w:r>
      <w:r>
        <w:rPr>
          <w:lang w:val="fr-CA"/>
        </w:rPr>
        <w:t> $</w:t>
      </w:r>
      <w:r w:rsidRPr="00D043E8">
        <w:rPr>
          <w:lang w:val="fr-CA"/>
        </w:rPr>
        <w:t xml:space="preserve"> (51 %) sont plus enclins à considérer les inégalités entre les riches et les pauvres comme le principal enjeu international.</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résidents de l’Alberta (48 %) et les diplômés collégiaux (44 %) ont plus tendance à mentionner les crises économiques, la sécurité de l’emploi et les salaires</w:t>
      </w:r>
      <w:r>
        <w:rPr>
          <w:lang w:val="fr-CA"/>
        </w:rPr>
        <w:t xml:space="preserve"> comme le principal enjeu international</w:t>
      </w:r>
      <w:r w:rsidRPr="00D043E8">
        <w:rPr>
          <w:lang w:val="fr-CA"/>
        </w:rPr>
        <w:t>.</w:t>
      </w:r>
    </w:p>
    <w:p w:rsidR="00417ABC" w:rsidRPr="00D043E8" w:rsidRDefault="00417ABC" w:rsidP="00801154">
      <w:pPr>
        <w:pStyle w:val="Chapterbodytext"/>
        <w:tabs>
          <w:tab w:val="clear" w:pos="1080"/>
        </w:tabs>
        <w:rPr>
          <w:lang w:val="fr-CA"/>
        </w:rPr>
      </w:pPr>
      <w:r w:rsidRPr="00D043E8">
        <w:rPr>
          <w:lang w:val="fr-CA"/>
        </w:rPr>
        <w:tab/>
      </w:r>
      <w:r w:rsidRPr="00D043E8">
        <w:rPr>
          <w:lang w:val="fr-CA"/>
        </w:rPr>
        <w:tab/>
      </w:r>
      <w:r w:rsidRPr="00D043E8">
        <w:rPr>
          <w:lang w:val="fr-CA"/>
        </w:rPr>
        <w:tab/>
      </w:r>
      <w:r w:rsidRPr="00D043E8">
        <w:rPr>
          <w:lang w:val="fr-CA"/>
        </w:rPr>
        <w:tab/>
      </w:r>
    </w:p>
    <w:p w:rsidR="00417ABC" w:rsidRPr="00D043E8" w:rsidRDefault="00417ABC" w:rsidP="00801154">
      <w:pPr>
        <w:rPr>
          <w:rFonts w:ascii="Calibri" w:hAnsi="Calibri"/>
          <w:szCs w:val="20"/>
          <w:lang w:val="fr-CA"/>
        </w:rPr>
      </w:pPr>
      <w:r w:rsidRPr="00D043E8">
        <w:rPr>
          <w:lang w:val="fr-CA"/>
        </w:rPr>
        <w:br w:type="page"/>
      </w:r>
    </w:p>
    <w:p w:rsidR="00417ABC" w:rsidRPr="00D043E8" w:rsidRDefault="00417ABC" w:rsidP="00801154">
      <w:pPr>
        <w:pStyle w:val="Chapterbodytext"/>
        <w:tabs>
          <w:tab w:val="clear" w:pos="1080"/>
        </w:tabs>
        <w:ind w:left="2160" w:firstLine="720"/>
        <w:rPr>
          <w:lang w:val="fr-CA"/>
        </w:rPr>
      </w:pPr>
      <w:r w:rsidRPr="00D043E8">
        <w:rPr>
          <w:lang w:val="fr-CA"/>
        </w:rPr>
        <w:t>Graphique 1 : Trois principaux enjeux</w:t>
      </w:r>
    </w:p>
    <w:p w:rsidR="00417ABC" w:rsidRPr="00D043E8" w:rsidRDefault="00417ABC" w:rsidP="00234F8D">
      <w:pPr>
        <w:pStyle w:val="Chapterbodytext"/>
        <w:tabs>
          <w:tab w:val="clear" w:pos="1080"/>
        </w:tabs>
        <w:ind w:left="720" w:firstLine="720"/>
        <w:rPr>
          <w:lang w:val="fr-CA"/>
        </w:rPr>
      </w:pPr>
      <w:r w:rsidRPr="00234F8D">
        <w:rPr>
          <w:lang w:val="en-US"/>
        </w:rPr>
        <w:object w:dxaOrig="7207" w:dyaOrig="5393">
          <v:shape id="_x0000_i1027" type="#_x0000_t75" style="width:356.85pt;height:269.85pt" o:ole="">
            <v:imagedata r:id="rId18" o:title=""/>
          </v:shape>
          <o:OLEObject Type="Embed" ProgID="PowerPoint.Slide.12" ShapeID="_x0000_i1027" DrawAspect="Content" ObjectID="_1712145068" r:id="rId19"/>
        </w:object>
      </w:r>
    </w:p>
    <w:p w:rsidR="00417ABC" w:rsidRPr="00D043E8" w:rsidRDefault="00417ABC" w:rsidP="00801154">
      <w:pPr>
        <w:pStyle w:val="Heading5"/>
        <w:rPr>
          <w:lang w:val="fr-CA"/>
        </w:rPr>
      </w:pPr>
    </w:p>
    <w:p w:rsidR="00417ABC" w:rsidRPr="00D043E8" w:rsidRDefault="00417ABC" w:rsidP="00801154">
      <w:pPr>
        <w:rPr>
          <w:rFonts w:ascii="Calibri" w:hAnsi="Calibri"/>
          <w:b/>
          <w:i/>
          <w:color w:val="003366"/>
          <w:szCs w:val="20"/>
          <w:lang w:val="fr-CA"/>
        </w:rPr>
      </w:pPr>
      <w:r w:rsidRPr="00D043E8">
        <w:rPr>
          <w:lang w:val="fr-CA"/>
        </w:rPr>
        <w:br w:type="page"/>
      </w:r>
    </w:p>
    <w:p w:rsidR="00417ABC" w:rsidRPr="00272CAA" w:rsidRDefault="00417ABC" w:rsidP="00801154">
      <w:pPr>
        <w:pStyle w:val="Heading5"/>
        <w:rPr>
          <w:i w:val="0"/>
          <w:lang w:val="fr-CA"/>
        </w:rPr>
      </w:pPr>
      <w:r w:rsidRPr="000B3DFA">
        <w:rPr>
          <w:i w:val="0"/>
          <w:lang w:val="fr-CA"/>
        </w:rPr>
        <w:t xml:space="preserve">Attitudes </w:t>
      </w:r>
      <w:r>
        <w:rPr>
          <w:i w:val="0"/>
          <w:lang w:val="fr-CA"/>
        </w:rPr>
        <w:t>à l’égard d</w:t>
      </w:r>
      <w:r w:rsidRPr="000B3DFA">
        <w:rPr>
          <w:i w:val="0"/>
          <w:lang w:val="fr-CA"/>
        </w:rPr>
        <w:t>es autres pays</w:t>
      </w:r>
    </w:p>
    <w:p w:rsidR="00417ABC" w:rsidRPr="00D043E8" w:rsidRDefault="00417ABC" w:rsidP="00801154">
      <w:pPr>
        <w:rPr>
          <w:b/>
          <w:bCs/>
          <w:lang w:val="fr-CA"/>
        </w:rPr>
      </w:pPr>
    </w:p>
    <w:p w:rsidR="00417ABC" w:rsidRPr="00D043E8" w:rsidRDefault="00417ABC" w:rsidP="00801154">
      <w:pPr>
        <w:pStyle w:val="Chapterbodytext"/>
        <w:rPr>
          <w:lang w:val="fr-CA"/>
        </w:rPr>
      </w:pPr>
      <w:r w:rsidRPr="00D043E8">
        <w:rPr>
          <w:lang w:val="fr-CA"/>
        </w:rPr>
        <w:t xml:space="preserve">Des questions traitant des opinions à l’égard d’autres pays étaient aussi posées aux répondants. Les résultats révèlent que les Canadiens ont un fort sentiment de citoyenneté mondiale. </w:t>
      </w:r>
      <w:r>
        <w:rPr>
          <w:lang w:val="fr-CA"/>
        </w:rPr>
        <w:t>Environ 3 </w:t>
      </w:r>
      <w:r w:rsidRPr="00D043E8">
        <w:rPr>
          <w:lang w:val="fr-CA"/>
        </w:rPr>
        <w:t xml:space="preserve">répondants sur </w:t>
      </w:r>
      <w:r>
        <w:rPr>
          <w:lang w:val="fr-CA"/>
        </w:rPr>
        <w:t xml:space="preserve">4 </w:t>
      </w:r>
      <w:r w:rsidRPr="00D043E8">
        <w:rPr>
          <w:lang w:val="fr-CA"/>
        </w:rPr>
        <w:t xml:space="preserve">(77 %) disent aimer visiter d’autres pays et apprendre à connaître d’autres cultures, et à peu près la même proportion (76 %) estime avoir le devoir de s’assurer que leurs actions ne nuisent pas à des personnes vivant dans d’autres pays. Plus de la moitié des Canadiens (54 %) croient que ce qui arrive aux gens d’autres pays a une influence dans leur </w:t>
      </w:r>
      <w:r>
        <w:rPr>
          <w:lang w:val="fr-CA"/>
        </w:rPr>
        <w:t xml:space="preserve">propre </w:t>
      </w:r>
      <w:r w:rsidRPr="00D043E8">
        <w:rPr>
          <w:lang w:val="fr-CA"/>
        </w:rPr>
        <w:t>vie</w:t>
      </w:r>
      <w:r>
        <w:rPr>
          <w:lang w:val="fr-CA"/>
        </w:rPr>
        <w:t>;</w:t>
      </w:r>
      <w:r w:rsidRPr="00D043E8">
        <w:rPr>
          <w:lang w:val="fr-CA"/>
        </w:rPr>
        <w:t xml:space="preserve"> seulement 10 % croient avoir très peu en commun avec des gens vivant dans d’autres pays.</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La probabilité de dire qu’ils aiment visiter d’autres pays et apprendre d’autres cultures diminue progressivement avec l’âge (de 81 % chez les 18 à 34 ans, cette proportion passe à 74 % chez les 65 ans et plus), et augmente progressivement avec le niveau de scolarité (de 67 % chez les gens qui n’ont fait que des études secondaires à 82 % chez les diplômés universitaires) et le revenu du ménage (de 69 % chez ceux qui gagnent moins de 40 000</w:t>
      </w:r>
      <w:r>
        <w:rPr>
          <w:lang w:val="fr-CA"/>
        </w:rPr>
        <w:t> $</w:t>
      </w:r>
      <w:r w:rsidRPr="00D043E8">
        <w:rPr>
          <w:lang w:val="fr-CA"/>
        </w:rPr>
        <w:t xml:space="preserve"> à 86 % chez ceux dont le revenu annuel du ménage est de 150 000</w:t>
      </w:r>
      <w:r>
        <w:rPr>
          <w:lang w:val="fr-CA"/>
        </w:rPr>
        <w:t> $</w:t>
      </w:r>
      <w:r w:rsidRPr="00D043E8">
        <w:rPr>
          <w:lang w:val="fr-CA"/>
        </w:rPr>
        <w:t xml:space="preserve"> ou plus).</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L’idée qu’ils ont le devoir de veiller à ce que leurs actions ne nuisent pas à des personnes vivant dans d’autres pays est plus élevée chez les personnes âgées de 65 ans et plus (84 %), chez les femmes (80 %) et chez les diplômés universitaires (80 %).</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femmes (58 %), les diplômés universitaires (58 %) et les personnes dont le revenu du ménage est de 150 000</w:t>
      </w:r>
      <w:r>
        <w:rPr>
          <w:lang w:val="fr-CA"/>
        </w:rPr>
        <w:t> $</w:t>
      </w:r>
      <w:r w:rsidRPr="00D043E8">
        <w:rPr>
          <w:lang w:val="fr-CA"/>
        </w:rPr>
        <w:t xml:space="preserve"> ou plus (59 %) sont particulièrement susceptibles d’être d’accord pour dire que ce qui se passe dans d’autres pays a des répercussions dans leur </w:t>
      </w:r>
      <w:r>
        <w:rPr>
          <w:lang w:val="fr-CA"/>
        </w:rPr>
        <w:t xml:space="preserve">propre </w:t>
      </w:r>
      <w:r w:rsidRPr="00D043E8">
        <w:rPr>
          <w:lang w:val="fr-CA"/>
        </w:rPr>
        <w:t>vie.</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personnes dont le revenu du ménage est de moins de 40 000</w:t>
      </w:r>
      <w:r>
        <w:rPr>
          <w:lang w:val="fr-CA"/>
        </w:rPr>
        <w:t> $</w:t>
      </w:r>
      <w:r w:rsidRPr="00D043E8">
        <w:rPr>
          <w:lang w:val="fr-CA"/>
        </w:rPr>
        <w:t xml:space="preserve"> sont plus enclines à convenir qu’ils ont très peu en commun avec les personnes vivant dans d’autres pays (15 %, comparativement à 10 % dans l’ensemble).</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ab/>
      </w:r>
      <w:r w:rsidRPr="00D043E8">
        <w:rPr>
          <w:lang w:val="fr-CA"/>
        </w:rPr>
        <w:tab/>
      </w:r>
    </w:p>
    <w:p w:rsidR="00417ABC" w:rsidRPr="00D043E8" w:rsidRDefault="00417ABC" w:rsidP="00801154">
      <w:pPr>
        <w:pStyle w:val="Chapterbodytext"/>
        <w:rPr>
          <w:lang w:val="fr-CA"/>
        </w:rPr>
      </w:pPr>
      <w:r w:rsidRPr="00D043E8">
        <w:rPr>
          <w:lang w:val="fr-CA"/>
        </w:rPr>
        <w:tab/>
      </w:r>
      <w:r w:rsidRPr="00D043E8">
        <w:rPr>
          <w:lang w:val="fr-CA"/>
        </w:rPr>
        <w:tab/>
      </w:r>
    </w:p>
    <w:p w:rsidR="00417ABC" w:rsidRPr="00D043E8" w:rsidRDefault="00417ABC" w:rsidP="00801154">
      <w:pPr>
        <w:rPr>
          <w:rFonts w:ascii="Calibri" w:hAnsi="Calibri"/>
          <w:szCs w:val="20"/>
          <w:lang w:val="fr-CA"/>
        </w:rPr>
      </w:pPr>
      <w:r w:rsidRPr="00D043E8">
        <w:rPr>
          <w:lang w:val="fr-CA"/>
        </w:rPr>
        <w:br w:type="page"/>
      </w:r>
    </w:p>
    <w:p w:rsidR="00417ABC" w:rsidRPr="00D043E8" w:rsidRDefault="00417ABC" w:rsidP="00801154">
      <w:pPr>
        <w:pStyle w:val="Chapterbodytext"/>
        <w:rPr>
          <w:lang w:val="fr-CA"/>
        </w:rPr>
      </w:pPr>
      <w:r>
        <w:rPr>
          <w:lang w:val="fr-CA"/>
        </w:rPr>
        <w:tab/>
      </w:r>
      <w:r>
        <w:rPr>
          <w:lang w:val="fr-CA"/>
        </w:rPr>
        <w:tab/>
        <w:t xml:space="preserve">   </w:t>
      </w:r>
      <w:r w:rsidRPr="00D043E8">
        <w:rPr>
          <w:lang w:val="fr-CA"/>
        </w:rPr>
        <w:t xml:space="preserve">Graphique 2 : Attitudes </w:t>
      </w:r>
      <w:r>
        <w:rPr>
          <w:lang w:val="fr-CA"/>
        </w:rPr>
        <w:t>à l’égard d</w:t>
      </w:r>
      <w:r w:rsidRPr="00D043E8">
        <w:rPr>
          <w:lang w:val="fr-CA"/>
        </w:rPr>
        <w:t>es autres pays</w:t>
      </w:r>
    </w:p>
    <w:p w:rsidR="00417ABC" w:rsidRPr="00D043E8" w:rsidRDefault="00417ABC" w:rsidP="00801154">
      <w:pPr>
        <w:pStyle w:val="Chapterbodytext"/>
        <w:tabs>
          <w:tab w:val="clear" w:pos="1080"/>
          <w:tab w:val="left" w:pos="720"/>
        </w:tabs>
        <w:rPr>
          <w:lang w:val="fr-CA"/>
        </w:rPr>
      </w:pPr>
      <w:r w:rsidRPr="00D043E8">
        <w:rPr>
          <w:lang w:val="fr-CA"/>
        </w:rPr>
        <w:tab/>
      </w:r>
      <w:r w:rsidRPr="00EE0036">
        <w:rPr>
          <w:lang w:val="en-US"/>
        </w:rPr>
        <w:object w:dxaOrig="7207" w:dyaOrig="5393">
          <v:shape id="_x0000_i1028" type="#_x0000_t75" style="width:356.85pt;height:269.85pt" o:ole="">
            <v:imagedata r:id="rId20" o:title=""/>
          </v:shape>
          <o:OLEObject Type="Embed" ProgID="PowerPoint.Slide.12" ShapeID="_x0000_i1028" DrawAspect="Content" ObjectID="_1712145069" r:id="rId21"/>
        </w:object>
      </w:r>
    </w:p>
    <w:p w:rsidR="00417ABC" w:rsidRPr="00D043E8" w:rsidRDefault="00417ABC" w:rsidP="00801154">
      <w:pPr>
        <w:rPr>
          <w:rFonts w:ascii="Calibri" w:hAnsi="Calibri"/>
          <w:b/>
          <w:i/>
          <w:color w:val="003366"/>
          <w:szCs w:val="20"/>
          <w:lang w:val="fr-CA"/>
        </w:rPr>
      </w:pPr>
      <w:r w:rsidRPr="00D043E8">
        <w:rPr>
          <w:lang w:val="fr-CA"/>
        </w:rPr>
        <w:br w:type="page"/>
      </w:r>
    </w:p>
    <w:p w:rsidR="00417ABC" w:rsidRPr="00536C20" w:rsidRDefault="00417ABC" w:rsidP="00801154">
      <w:pPr>
        <w:pStyle w:val="Heading5"/>
        <w:rPr>
          <w:i w:val="0"/>
          <w:lang w:val="fr-CA"/>
        </w:rPr>
      </w:pPr>
      <w:r w:rsidRPr="000B3DFA">
        <w:rPr>
          <w:i w:val="0"/>
          <w:lang w:val="fr-CA"/>
        </w:rPr>
        <w:t>Points de vue sur l’égalité et la compassion</w:t>
      </w:r>
    </w:p>
    <w:p w:rsidR="00417ABC" w:rsidRPr="00D043E8" w:rsidRDefault="00417ABC" w:rsidP="00801154">
      <w:pPr>
        <w:rPr>
          <w:rFonts w:ascii="Calibri" w:hAnsi="Calibri"/>
          <w:szCs w:val="20"/>
          <w:lang w:val="fr-CA"/>
        </w:rPr>
      </w:pPr>
    </w:p>
    <w:p w:rsidR="00417ABC" w:rsidRPr="00D043E8" w:rsidRDefault="00417ABC" w:rsidP="00801154">
      <w:pPr>
        <w:spacing w:line="276" w:lineRule="auto"/>
        <w:jc w:val="both"/>
        <w:rPr>
          <w:rFonts w:ascii="Calibri" w:hAnsi="Calibri"/>
          <w:szCs w:val="20"/>
          <w:lang w:val="fr-CA"/>
        </w:rPr>
      </w:pPr>
      <w:r w:rsidRPr="00D043E8">
        <w:rPr>
          <w:rFonts w:ascii="Calibri" w:hAnsi="Calibri"/>
          <w:lang w:val="fr-CA"/>
        </w:rPr>
        <w:t xml:space="preserve">Des questions traitant d’égalité et de compassion à l’échelle mondiale étaient aussi posées aux Canadiens. Les résultats révèlent que près de </w:t>
      </w:r>
      <w:r>
        <w:rPr>
          <w:rFonts w:ascii="Calibri" w:hAnsi="Calibri"/>
          <w:lang w:val="fr-CA"/>
        </w:rPr>
        <w:t>9 </w:t>
      </w:r>
      <w:r w:rsidRPr="00D043E8">
        <w:rPr>
          <w:rFonts w:ascii="Calibri" w:hAnsi="Calibri"/>
          <w:lang w:val="fr-CA"/>
        </w:rPr>
        <w:t xml:space="preserve">personnes sur </w:t>
      </w:r>
      <w:r>
        <w:rPr>
          <w:rFonts w:ascii="Calibri" w:hAnsi="Calibri"/>
          <w:lang w:val="fr-CA"/>
        </w:rPr>
        <w:t xml:space="preserve">10 </w:t>
      </w:r>
      <w:r w:rsidRPr="00D043E8">
        <w:rPr>
          <w:rFonts w:ascii="Calibri" w:hAnsi="Calibri"/>
          <w:lang w:val="fr-CA"/>
        </w:rPr>
        <w:t>(87 %) sont d’accord pour dire qu’il est bien d’aider les personnes dans le besoin</w:t>
      </w:r>
      <w:r>
        <w:rPr>
          <w:rFonts w:ascii="Calibri" w:hAnsi="Calibri"/>
          <w:lang w:val="fr-CA"/>
        </w:rPr>
        <w:t>,</w:t>
      </w:r>
      <w:r w:rsidRPr="00D043E8">
        <w:rPr>
          <w:rFonts w:ascii="Calibri" w:hAnsi="Calibri"/>
          <w:lang w:val="fr-CA"/>
        </w:rPr>
        <w:t xml:space="preserve"> et 78 % sont entièrement d’accord pour dire que toutes les personnes dans le monde devraient être traitées de façon équitable. La moitié </w:t>
      </w:r>
      <w:r>
        <w:rPr>
          <w:rFonts w:ascii="Calibri" w:hAnsi="Calibri"/>
          <w:lang w:val="fr-CA"/>
        </w:rPr>
        <w:t xml:space="preserve">des répondants </w:t>
      </w:r>
      <w:r w:rsidRPr="00D043E8">
        <w:rPr>
          <w:rFonts w:ascii="Calibri" w:hAnsi="Calibri"/>
          <w:lang w:val="fr-CA"/>
        </w:rPr>
        <w:t>di</w:t>
      </w:r>
      <w:r>
        <w:rPr>
          <w:rFonts w:ascii="Calibri" w:hAnsi="Calibri"/>
          <w:lang w:val="fr-CA"/>
        </w:rPr>
        <w:t>sen</w:t>
      </w:r>
      <w:r w:rsidRPr="00D043E8">
        <w:rPr>
          <w:rFonts w:ascii="Calibri" w:hAnsi="Calibri"/>
          <w:lang w:val="fr-CA"/>
        </w:rPr>
        <w:t>t qu’</w:t>
      </w:r>
      <w:r>
        <w:rPr>
          <w:rFonts w:ascii="Calibri" w:hAnsi="Calibri"/>
          <w:lang w:val="fr-CA"/>
        </w:rPr>
        <w:t>ils</w:t>
      </w:r>
      <w:r w:rsidRPr="00D043E8">
        <w:rPr>
          <w:rFonts w:ascii="Calibri" w:hAnsi="Calibri"/>
          <w:lang w:val="fr-CA"/>
        </w:rPr>
        <w:t xml:space="preserve"> se sentirai</w:t>
      </w:r>
      <w:r>
        <w:rPr>
          <w:rFonts w:ascii="Calibri" w:hAnsi="Calibri"/>
          <w:lang w:val="fr-CA"/>
        </w:rPr>
        <w:t>en</w:t>
      </w:r>
      <w:r w:rsidRPr="00D043E8">
        <w:rPr>
          <w:rFonts w:ascii="Calibri" w:hAnsi="Calibri"/>
          <w:lang w:val="fr-CA"/>
        </w:rPr>
        <w:t>t très coupable</w:t>
      </w:r>
      <w:r>
        <w:rPr>
          <w:rFonts w:ascii="Calibri" w:hAnsi="Calibri"/>
          <w:lang w:val="fr-CA"/>
        </w:rPr>
        <w:t>s</w:t>
      </w:r>
      <w:r w:rsidRPr="00D043E8">
        <w:rPr>
          <w:rFonts w:ascii="Calibri" w:hAnsi="Calibri"/>
          <w:lang w:val="fr-CA"/>
        </w:rPr>
        <w:t xml:space="preserve"> d’ignorer les besoins des gens pauvres dans les pays en voie de développement (52 %) et croi</w:t>
      </w:r>
      <w:r>
        <w:rPr>
          <w:rFonts w:ascii="Calibri" w:hAnsi="Calibri"/>
          <w:lang w:val="fr-CA"/>
        </w:rPr>
        <w:t>en</w:t>
      </w:r>
      <w:r w:rsidRPr="00D043E8">
        <w:rPr>
          <w:rFonts w:ascii="Calibri" w:hAnsi="Calibri"/>
          <w:lang w:val="fr-CA"/>
        </w:rPr>
        <w:t>t que les pays comme le Canada devraient consacrer plus d’argent à l’aide internationale parce que c’est moralement la bonne chose à faire (48 %).</w:t>
      </w:r>
    </w:p>
    <w:p w:rsidR="00417ABC" w:rsidRPr="00D043E8" w:rsidRDefault="00417ABC" w:rsidP="00801154">
      <w:pPr>
        <w:spacing w:line="276" w:lineRule="auto"/>
        <w:rPr>
          <w:rFonts w:ascii="Calibri" w:hAnsi="Calibri"/>
          <w:szCs w:val="20"/>
          <w:lang w:val="fr-CA"/>
        </w:rPr>
      </w:pP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La probabilité de convenir que toutes les personnes dans le monde devraient être traitées de façon équitable est plus élevée chez les personnes âgées de 65 ans et plus (84 %), chez les résidents du Québec (84 %) et chez les femmes (82 %).</w:t>
      </w: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Les personnes âgées de 65 ans et plus (90 %), les femmes (89 %) et les diplômés universitaires (89 %) ont plus tendance à croire qu’aider les personnes dans le besoin est la bonne chose à faire.</w:t>
      </w: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La probabilité de se sentir coupable s’ils ignorent les besoins des gens pauvres est plus élevée chez les personnes âgées de 18 à 34 ans (56 %), chez les résidents du Québec (55 %), chez les femmes (58 %) et chez les diplômés universitaires (56 %).</w:t>
      </w: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 xml:space="preserve">Les personnes de 65 ans et plus (55 %), les </w:t>
      </w:r>
      <w:r>
        <w:rPr>
          <w:rFonts w:ascii="Calibri" w:hAnsi="Calibri"/>
          <w:lang w:val="fr-CA"/>
        </w:rPr>
        <w:t xml:space="preserve">résidents du </w:t>
      </w:r>
      <w:r w:rsidRPr="00D043E8">
        <w:rPr>
          <w:rFonts w:ascii="Calibri" w:hAnsi="Calibri"/>
          <w:lang w:val="fr-CA"/>
        </w:rPr>
        <w:t>Québ</w:t>
      </w:r>
      <w:r>
        <w:rPr>
          <w:rFonts w:ascii="Calibri" w:hAnsi="Calibri"/>
          <w:lang w:val="fr-CA"/>
        </w:rPr>
        <w:t>e</w:t>
      </w:r>
      <w:r w:rsidRPr="00D043E8">
        <w:rPr>
          <w:rFonts w:ascii="Calibri" w:hAnsi="Calibri"/>
          <w:lang w:val="fr-CA"/>
        </w:rPr>
        <w:t xml:space="preserve">c (55 %), les femmes (53 %) et les diplômés universitaires (53 %) sont plus enclins à penser que les pays comme le Canada devraient </w:t>
      </w:r>
      <w:r>
        <w:rPr>
          <w:rFonts w:ascii="Calibri" w:hAnsi="Calibri"/>
          <w:lang w:val="fr-CA"/>
        </w:rPr>
        <w:t>consacrer plus d’argent</w:t>
      </w:r>
      <w:r w:rsidRPr="00D043E8">
        <w:rPr>
          <w:rFonts w:ascii="Calibri" w:hAnsi="Calibri"/>
          <w:lang w:val="fr-CA"/>
        </w:rPr>
        <w:t xml:space="preserve"> à l’aide internationale, car c’est moralement la bonne chose à faire.</w:t>
      </w:r>
    </w:p>
    <w:p w:rsidR="00417ABC" w:rsidRPr="00D043E8" w:rsidRDefault="00417ABC" w:rsidP="00801154">
      <w:pPr>
        <w:rPr>
          <w:rFonts w:ascii="Calibri" w:hAnsi="Calibri"/>
          <w:sz w:val="16"/>
          <w:lang w:val="fr-CA"/>
        </w:rPr>
      </w:pPr>
    </w:p>
    <w:p w:rsidR="00417ABC" w:rsidRPr="00D043E8" w:rsidRDefault="00417ABC" w:rsidP="00801154">
      <w:pPr>
        <w:rPr>
          <w:rFonts w:ascii="Calibri" w:hAnsi="Calibri"/>
          <w:lang w:val="fr-CA"/>
        </w:rPr>
      </w:pPr>
      <w:r w:rsidRPr="00D043E8">
        <w:rPr>
          <w:lang w:val="fr-CA"/>
        </w:rPr>
        <w:br w:type="page"/>
      </w:r>
    </w:p>
    <w:p w:rsidR="00417ABC" w:rsidRPr="00D043E8" w:rsidRDefault="00417ABC" w:rsidP="009B7263">
      <w:pPr>
        <w:spacing w:line="276" w:lineRule="auto"/>
        <w:ind w:left="720" w:firstLine="720"/>
        <w:rPr>
          <w:rFonts w:ascii="Calibri" w:hAnsi="Calibri"/>
          <w:lang w:val="fr-CA"/>
        </w:rPr>
      </w:pPr>
      <w:r w:rsidRPr="00D043E8">
        <w:rPr>
          <w:rFonts w:ascii="Calibri" w:hAnsi="Calibri"/>
          <w:lang w:val="fr-CA"/>
        </w:rPr>
        <w:t>Graphique 3 : Points de vue sur l’égalité et la compassion</w:t>
      </w:r>
    </w:p>
    <w:p w:rsidR="00417ABC" w:rsidRPr="00D043E8" w:rsidRDefault="00417ABC" w:rsidP="00801154">
      <w:pPr>
        <w:spacing w:line="276" w:lineRule="auto"/>
        <w:ind w:firstLine="720"/>
        <w:rPr>
          <w:rFonts w:ascii="Calibri" w:hAnsi="Calibri"/>
          <w:lang w:val="fr-CA"/>
        </w:rPr>
      </w:pPr>
      <w:r w:rsidRPr="009B7263">
        <w:rPr>
          <w:rFonts w:ascii="Calibri" w:hAnsi="Calibri"/>
        </w:rPr>
        <w:object w:dxaOrig="7207" w:dyaOrig="5393">
          <v:shape id="_x0000_i1029" type="#_x0000_t75" style="width:356.85pt;height:269.85pt" o:ole="">
            <v:imagedata r:id="rId22" o:title=""/>
          </v:shape>
          <o:OLEObject Type="Embed" ProgID="PowerPoint.Slide.12" ShapeID="_x0000_i1029" DrawAspect="Content" ObjectID="_1712145070" r:id="rId23"/>
        </w:object>
      </w:r>
    </w:p>
    <w:p w:rsidR="00417ABC" w:rsidRPr="00D043E8" w:rsidRDefault="00417ABC" w:rsidP="00801154">
      <w:pPr>
        <w:rPr>
          <w:rFonts w:ascii="Calibri" w:hAnsi="Calibri"/>
          <w:b/>
          <w:i/>
          <w:color w:val="003366"/>
          <w:szCs w:val="20"/>
          <w:lang w:val="fr-CA"/>
        </w:rPr>
      </w:pPr>
      <w:r w:rsidRPr="00D043E8">
        <w:rPr>
          <w:lang w:val="fr-CA"/>
        </w:rPr>
        <w:br w:type="page"/>
      </w:r>
    </w:p>
    <w:p w:rsidR="00417ABC" w:rsidRPr="000B3D3D" w:rsidRDefault="00417ABC" w:rsidP="00801154">
      <w:pPr>
        <w:pStyle w:val="Heading5"/>
        <w:rPr>
          <w:i w:val="0"/>
          <w:lang w:val="fr-CA"/>
        </w:rPr>
      </w:pPr>
      <w:r w:rsidRPr="000B3DFA">
        <w:rPr>
          <w:i w:val="0"/>
          <w:lang w:val="fr-CA"/>
        </w:rPr>
        <w:t>Points de vue sur la création d’un pays prospère et sécuritaire</w:t>
      </w:r>
    </w:p>
    <w:p w:rsidR="00417ABC" w:rsidRPr="00D043E8" w:rsidRDefault="00417ABC" w:rsidP="00801154">
      <w:pPr>
        <w:rPr>
          <w:b/>
          <w:bCs/>
          <w:lang w:val="fr-CA"/>
        </w:rPr>
      </w:pPr>
    </w:p>
    <w:p w:rsidR="00417ABC" w:rsidRPr="00D043E8" w:rsidRDefault="00417ABC" w:rsidP="00801154">
      <w:pPr>
        <w:pStyle w:val="Chapterbodytext"/>
        <w:rPr>
          <w:lang w:val="fr-CA"/>
        </w:rPr>
      </w:pPr>
      <w:r w:rsidRPr="007261E0">
        <w:rPr>
          <w:lang w:val="fr-CA"/>
        </w:rPr>
        <w:t>Lorsqu’interrogés sur la façon de garantir la prospérité et la sécurité d</w:t>
      </w:r>
      <w:r>
        <w:rPr>
          <w:lang w:val="fr-CA"/>
        </w:rPr>
        <w:t>’</w:t>
      </w:r>
      <w:r w:rsidRPr="007261E0">
        <w:rPr>
          <w:lang w:val="fr-CA"/>
        </w:rPr>
        <w:t>u</w:t>
      </w:r>
      <w:r>
        <w:rPr>
          <w:lang w:val="fr-CA"/>
        </w:rPr>
        <w:t>n pays</w:t>
      </w:r>
      <w:r w:rsidRPr="007261E0">
        <w:rPr>
          <w:lang w:val="fr-CA"/>
        </w:rPr>
        <w:t>, la plupart des Canadiens (64 %) croient qu’il est préférable de collaborer avec d’autres pays pour y arriver. Très peu de répondants (17 %) pensent qu’il est préférable de garantir la sécurité et la prospérité d</w:t>
      </w:r>
      <w:r>
        <w:rPr>
          <w:lang w:val="fr-CA"/>
        </w:rPr>
        <w:t>’</w:t>
      </w:r>
      <w:r w:rsidRPr="007261E0">
        <w:rPr>
          <w:lang w:val="fr-CA"/>
        </w:rPr>
        <w:t>u</w:t>
      </w:r>
      <w:r>
        <w:rPr>
          <w:lang w:val="fr-CA"/>
        </w:rPr>
        <w:t>n</w:t>
      </w:r>
      <w:r w:rsidRPr="007261E0">
        <w:rPr>
          <w:lang w:val="fr-CA"/>
        </w:rPr>
        <w:t xml:space="preserve"> pays par nous-mêmes.</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personnes âgées de 65 ans et plus (72 %), les diplômés universitaires (68 %) et les gens dont le revenu annuel du ménage est de 150 000</w:t>
      </w:r>
      <w:r>
        <w:rPr>
          <w:lang w:val="fr-CA"/>
        </w:rPr>
        <w:t> $</w:t>
      </w:r>
      <w:r w:rsidRPr="00D043E8">
        <w:rPr>
          <w:lang w:val="fr-CA"/>
        </w:rPr>
        <w:t xml:space="preserve"> ou plus (69 %) sont plus susceptibles de convenir qu’il est préférable de collaborer avec d’autres pays pour garantir la sécurité et la prospérité d</w:t>
      </w:r>
      <w:r>
        <w:rPr>
          <w:lang w:val="fr-CA"/>
        </w:rPr>
        <w:t>’</w:t>
      </w:r>
      <w:r w:rsidRPr="00D043E8">
        <w:rPr>
          <w:lang w:val="fr-CA"/>
        </w:rPr>
        <w:t>u</w:t>
      </w:r>
      <w:r>
        <w:rPr>
          <w:lang w:val="fr-CA"/>
        </w:rPr>
        <w:t>n pays</w:t>
      </w:r>
      <w:r w:rsidRPr="00D043E8">
        <w:rPr>
          <w:lang w:val="fr-CA"/>
        </w:rPr>
        <w:t>.</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À l’inverse, les résidents de l’Alberta (22 %) sont plus susceptibles de </w:t>
      </w:r>
      <w:r>
        <w:rPr>
          <w:lang w:val="fr-CA"/>
        </w:rPr>
        <w:t>croire</w:t>
      </w:r>
      <w:r w:rsidRPr="00D043E8">
        <w:rPr>
          <w:lang w:val="fr-CA"/>
        </w:rPr>
        <w:t xml:space="preserve"> qu’il est préférable de garantir la sécurité et la prospérité d</w:t>
      </w:r>
      <w:r>
        <w:rPr>
          <w:lang w:val="fr-CA"/>
        </w:rPr>
        <w:t>’</w:t>
      </w:r>
      <w:r w:rsidRPr="00D043E8">
        <w:rPr>
          <w:lang w:val="fr-CA"/>
        </w:rPr>
        <w:t>u</w:t>
      </w:r>
      <w:r>
        <w:rPr>
          <w:lang w:val="fr-CA"/>
        </w:rPr>
        <w:t>n</w:t>
      </w:r>
      <w:r w:rsidRPr="00D043E8">
        <w:rPr>
          <w:lang w:val="fr-CA"/>
        </w:rPr>
        <w:t xml:space="preserve"> pays par nous-mêmes.</w:t>
      </w:r>
    </w:p>
    <w:p w:rsidR="00417ABC" w:rsidRPr="00D043E8" w:rsidRDefault="00417ABC" w:rsidP="00801154">
      <w:pPr>
        <w:pStyle w:val="Chapterbodytext"/>
        <w:rPr>
          <w:lang w:val="fr-CA"/>
        </w:rPr>
      </w:pPr>
    </w:p>
    <w:p w:rsidR="00417ABC" w:rsidRPr="00D043E8" w:rsidRDefault="00417ABC" w:rsidP="00641076">
      <w:pPr>
        <w:pStyle w:val="Chapterbodytext"/>
        <w:rPr>
          <w:lang w:val="fr-CA"/>
        </w:rPr>
      </w:pPr>
      <w:r>
        <w:rPr>
          <w:lang w:val="fr-CA"/>
        </w:rPr>
        <w:t xml:space="preserve">             </w:t>
      </w:r>
      <w:r w:rsidRPr="00D043E8">
        <w:rPr>
          <w:lang w:val="fr-CA"/>
        </w:rPr>
        <w:t>Graphique 4 : Points de vue sur la création d’un pays prospère et sécuritaire</w:t>
      </w:r>
    </w:p>
    <w:p w:rsidR="00417ABC" w:rsidRPr="00D043E8" w:rsidRDefault="00417ABC" w:rsidP="00801154">
      <w:pPr>
        <w:pStyle w:val="Chapterbodytext"/>
        <w:tabs>
          <w:tab w:val="clear" w:pos="1080"/>
          <w:tab w:val="left" w:pos="720"/>
        </w:tabs>
        <w:rPr>
          <w:lang w:val="fr-CA"/>
        </w:rPr>
      </w:pPr>
      <w:r w:rsidRPr="00D043E8">
        <w:rPr>
          <w:lang w:val="fr-CA"/>
        </w:rPr>
        <w:tab/>
      </w:r>
      <w:r w:rsidRPr="00641076">
        <w:rPr>
          <w:lang w:val="en-US"/>
        </w:rPr>
        <w:object w:dxaOrig="7207" w:dyaOrig="5393">
          <v:shape id="_x0000_i1030" type="#_x0000_t75" style="width:356.85pt;height:269.85pt" o:ole="">
            <v:imagedata r:id="rId24" o:title=""/>
          </v:shape>
          <o:OLEObject Type="Embed" ProgID="PowerPoint.Slide.12" ShapeID="_x0000_i1030" DrawAspect="Content" ObjectID="_1712145071" r:id="rId25"/>
        </w:object>
      </w:r>
    </w:p>
    <w:p w:rsidR="00417ABC" w:rsidRPr="00C17A00" w:rsidRDefault="00417ABC" w:rsidP="00801154">
      <w:pPr>
        <w:pStyle w:val="Heading5"/>
        <w:rPr>
          <w:i w:val="0"/>
          <w:lang w:val="fr-CA"/>
        </w:rPr>
      </w:pPr>
      <w:r w:rsidRPr="00D043E8">
        <w:rPr>
          <w:lang w:val="fr-CA"/>
        </w:rPr>
        <w:br w:type="page"/>
      </w:r>
      <w:r w:rsidRPr="000B3DFA">
        <w:rPr>
          <w:i w:val="0"/>
          <w:lang w:val="fr-CA"/>
        </w:rPr>
        <w:lastRenderedPageBreak/>
        <w:t>Points de vue sur la coexistence</w:t>
      </w:r>
    </w:p>
    <w:p w:rsidR="00417ABC" w:rsidRPr="00D043E8" w:rsidRDefault="00417ABC" w:rsidP="00801154">
      <w:pPr>
        <w:rPr>
          <w:b/>
          <w:bCs/>
          <w:lang w:val="fr-CA"/>
        </w:rPr>
      </w:pPr>
    </w:p>
    <w:p w:rsidR="00417ABC" w:rsidRPr="00D043E8" w:rsidRDefault="00417ABC" w:rsidP="00801154">
      <w:pPr>
        <w:pStyle w:val="Chapterbodytext"/>
        <w:rPr>
          <w:lang w:val="fr-CA"/>
        </w:rPr>
      </w:pPr>
      <w:r w:rsidRPr="00D043E8">
        <w:rPr>
          <w:lang w:val="fr-CA"/>
        </w:rPr>
        <w:t>Pour ce qui est des points de vue sur la coexistence avec les autres personnes dans le monde, la plupart des Canadiens (71 %) sont d’accord pour dire que le monde est beau et grand, principalement constitué de bonnes personnes, et que nous devons évit</w:t>
      </w:r>
      <w:r>
        <w:rPr>
          <w:lang w:val="fr-CA"/>
        </w:rPr>
        <w:t>er</w:t>
      </w:r>
      <w:r w:rsidRPr="00D043E8">
        <w:rPr>
          <w:lang w:val="fr-CA"/>
        </w:rPr>
        <w:t xml:space="preserve"> de nous isoler. </w:t>
      </w:r>
      <w:r>
        <w:rPr>
          <w:lang w:val="fr-CA"/>
        </w:rPr>
        <w:t>S</w:t>
      </w:r>
      <w:r w:rsidRPr="00D043E8">
        <w:rPr>
          <w:lang w:val="fr-CA"/>
        </w:rPr>
        <w:t xml:space="preserve">eulement </w:t>
      </w:r>
      <w:r>
        <w:rPr>
          <w:lang w:val="fr-CA"/>
        </w:rPr>
        <w:t xml:space="preserve">15 % des répondants </w:t>
      </w:r>
      <w:r w:rsidRPr="00D043E8">
        <w:rPr>
          <w:lang w:val="fr-CA"/>
        </w:rPr>
        <w:t>croient que nos vies sont menacées par les terroristes, les criminels et les immigrants, et que notre priorité devrait être de nous protéger.</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femmes (75 %), les diplômés universitaires (75 %) et les personnes dont le revenu annuel du ménage est de 150 000</w:t>
      </w:r>
      <w:r>
        <w:rPr>
          <w:lang w:val="fr-CA"/>
        </w:rPr>
        <w:t> $</w:t>
      </w:r>
      <w:r w:rsidRPr="00D043E8">
        <w:rPr>
          <w:lang w:val="fr-CA"/>
        </w:rPr>
        <w:t xml:space="preserve"> ou plus (76 %) sont plus susceptibles de convenir que le monde est beau et grand, et que nous devons trouver un moyen de nous accepter les uns les autres.</w:t>
      </w:r>
    </w:p>
    <w:p w:rsidR="00417ABC" w:rsidRPr="00D043E8" w:rsidRDefault="00417ABC" w:rsidP="00801154">
      <w:pPr>
        <w:pStyle w:val="Chapterbodytext"/>
        <w:rPr>
          <w:lang w:val="fr-CA"/>
        </w:rPr>
      </w:pPr>
    </w:p>
    <w:p w:rsidR="00417ABC" w:rsidRPr="00D043E8" w:rsidRDefault="00417ABC" w:rsidP="00641076">
      <w:pPr>
        <w:pStyle w:val="Chapterbodytext"/>
        <w:rPr>
          <w:lang w:val="fr-CA"/>
        </w:rPr>
      </w:pPr>
      <w:r>
        <w:rPr>
          <w:lang w:val="fr-CA"/>
        </w:rPr>
        <w:t xml:space="preserve">                              </w:t>
      </w:r>
      <w:r w:rsidRPr="00D043E8">
        <w:rPr>
          <w:lang w:val="fr-CA"/>
        </w:rPr>
        <w:t>Graphique 5 : Points de vue sur la coexistence</w:t>
      </w:r>
    </w:p>
    <w:p w:rsidR="00417ABC" w:rsidRPr="00D043E8" w:rsidRDefault="00417ABC" w:rsidP="00801154">
      <w:pPr>
        <w:pStyle w:val="Heading5"/>
        <w:rPr>
          <w:lang w:val="fr-CA"/>
        </w:rPr>
      </w:pPr>
      <w:r w:rsidRPr="00D043E8">
        <w:rPr>
          <w:lang w:val="fr-CA"/>
        </w:rPr>
        <w:tab/>
      </w:r>
      <w:r w:rsidRPr="00641076">
        <w:object w:dxaOrig="7207" w:dyaOrig="5393">
          <v:shape id="_x0000_i1031" type="#_x0000_t75" style="width:356.85pt;height:269.85pt" o:ole="">
            <v:imagedata r:id="rId26" o:title=""/>
          </v:shape>
          <o:OLEObject Type="Embed" ProgID="PowerPoint.Slide.12" ShapeID="_x0000_i1031" DrawAspect="Content" ObjectID="_1712145072" r:id="rId27"/>
        </w:object>
      </w:r>
    </w:p>
    <w:p w:rsidR="00417ABC" w:rsidRPr="00D043E8" w:rsidRDefault="00417ABC" w:rsidP="00801154">
      <w:pPr>
        <w:pStyle w:val="Chapterbodytext"/>
        <w:rPr>
          <w:color w:val="003366"/>
          <w:lang w:val="fr-CA"/>
        </w:rPr>
      </w:pPr>
      <w:r w:rsidRPr="00D043E8">
        <w:rPr>
          <w:lang w:val="fr-CA"/>
        </w:rPr>
        <w:br w:type="page"/>
      </w:r>
    </w:p>
    <w:p w:rsidR="00417ABC" w:rsidRPr="0024694A" w:rsidRDefault="00417ABC" w:rsidP="00801154">
      <w:pPr>
        <w:pStyle w:val="Heading5"/>
        <w:rPr>
          <w:i w:val="0"/>
          <w:lang w:val="fr-CA"/>
        </w:rPr>
      </w:pPr>
      <w:r>
        <w:rPr>
          <w:i w:val="0"/>
          <w:lang w:val="fr-CA"/>
        </w:rPr>
        <w:t>Vision du</w:t>
      </w:r>
      <w:r w:rsidRPr="000B3DFA">
        <w:rPr>
          <w:i w:val="0"/>
          <w:lang w:val="fr-CA"/>
        </w:rPr>
        <w:t xml:space="preserve"> monde</w:t>
      </w:r>
    </w:p>
    <w:p w:rsidR="00417ABC" w:rsidRPr="00D043E8" w:rsidRDefault="00417ABC" w:rsidP="00801154">
      <w:pPr>
        <w:pStyle w:val="Chapterbodytext"/>
        <w:rPr>
          <w:lang w:val="fr-CA"/>
        </w:rPr>
      </w:pPr>
    </w:p>
    <w:p w:rsidR="00417ABC" w:rsidRPr="00D043E8" w:rsidRDefault="00417ABC" w:rsidP="00801154">
      <w:pPr>
        <w:spacing w:line="276" w:lineRule="auto"/>
        <w:jc w:val="both"/>
        <w:rPr>
          <w:rFonts w:ascii="Calibri" w:hAnsi="Calibri"/>
          <w:lang w:val="fr-CA"/>
        </w:rPr>
      </w:pPr>
      <w:r w:rsidRPr="00D043E8">
        <w:rPr>
          <w:rFonts w:ascii="Calibri" w:hAnsi="Calibri"/>
          <w:lang w:val="fr-CA"/>
        </w:rPr>
        <w:t xml:space="preserve">Malgré </w:t>
      </w:r>
      <w:r>
        <w:rPr>
          <w:rFonts w:ascii="Calibri" w:hAnsi="Calibri"/>
          <w:lang w:val="fr-CA"/>
        </w:rPr>
        <w:t>une vision du monde</w:t>
      </w:r>
      <w:r w:rsidRPr="00D043E8">
        <w:rPr>
          <w:rFonts w:ascii="Calibri" w:hAnsi="Calibri"/>
          <w:lang w:val="fr-CA"/>
        </w:rPr>
        <w:t xml:space="preserve"> généralement positive, lorsqu’on leur demande s’ils pensent que le monde s’améliore, </w:t>
      </w:r>
      <w:r>
        <w:rPr>
          <w:rFonts w:ascii="Calibri" w:hAnsi="Calibri"/>
          <w:lang w:val="fr-CA"/>
        </w:rPr>
        <w:t>se détériore</w:t>
      </w:r>
      <w:r w:rsidRPr="00D043E8">
        <w:rPr>
          <w:rFonts w:ascii="Calibri" w:hAnsi="Calibri"/>
          <w:lang w:val="fr-CA"/>
        </w:rPr>
        <w:t xml:space="preserve">, ou qu’il n’y a pas de changement, les Canadiens démontrent un certain pessimisme, 76 % étant tout à fait d’accord pour dire que le monde </w:t>
      </w:r>
      <w:r>
        <w:rPr>
          <w:rFonts w:ascii="Calibri" w:hAnsi="Calibri"/>
          <w:lang w:val="fr-CA"/>
        </w:rPr>
        <w:t>se détériore;</w:t>
      </w:r>
      <w:r w:rsidRPr="00D043E8">
        <w:rPr>
          <w:rFonts w:ascii="Calibri" w:hAnsi="Calibri"/>
          <w:lang w:val="fr-CA"/>
        </w:rPr>
        <w:t xml:space="preserve"> seulement 9 % estim</w:t>
      </w:r>
      <w:r>
        <w:rPr>
          <w:rFonts w:ascii="Calibri" w:hAnsi="Calibri"/>
          <w:lang w:val="fr-CA"/>
        </w:rPr>
        <w:t>e</w:t>
      </w:r>
      <w:r w:rsidRPr="00D043E8">
        <w:rPr>
          <w:rFonts w:ascii="Calibri" w:hAnsi="Calibri"/>
          <w:lang w:val="fr-CA"/>
        </w:rPr>
        <w:t>nt qu’il s’améliore.</w:t>
      </w:r>
    </w:p>
    <w:p w:rsidR="00417ABC" w:rsidRPr="00D043E8" w:rsidRDefault="00417ABC" w:rsidP="00801154">
      <w:pPr>
        <w:tabs>
          <w:tab w:val="left" w:pos="6195"/>
        </w:tabs>
        <w:spacing w:line="276" w:lineRule="auto"/>
        <w:rPr>
          <w:rFonts w:ascii="Calibri" w:hAnsi="Calibri"/>
          <w:szCs w:val="20"/>
          <w:lang w:val="fr-CA"/>
        </w:rPr>
      </w:pPr>
      <w:r w:rsidRPr="00D043E8">
        <w:rPr>
          <w:rFonts w:ascii="Calibri" w:hAnsi="Calibri"/>
          <w:lang w:val="fr-CA"/>
        </w:rPr>
        <w:tab/>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personnes âgées de 18 à 34 ans (12 %), les hommes (10 %) et les diplômés universitaires (11 %) sont plus susceptibles de penser que le monde s’améliore.</w:t>
      </w:r>
    </w:p>
    <w:p w:rsidR="00417ABC" w:rsidRPr="00D043E8" w:rsidRDefault="00417ABC" w:rsidP="00801154">
      <w:pPr>
        <w:pStyle w:val="ListParagraph"/>
        <w:numPr>
          <w:ilvl w:val="0"/>
          <w:numId w:val="17"/>
        </w:numPr>
        <w:tabs>
          <w:tab w:val="left" w:pos="720"/>
        </w:tabs>
        <w:spacing w:line="276" w:lineRule="auto"/>
        <w:rPr>
          <w:rFonts w:ascii="Calibri" w:hAnsi="Calibri"/>
          <w:lang w:val="fr-CA"/>
        </w:rPr>
      </w:pPr>
      <w:r w:rsidRPr="00D043E8">
        <w:rPr>
          <w:rFonts w:ascii="Calibri" w:hAnsi="Calibri"/>
          <w:lang w:val="fr-CA"/>
        </w:rPr>
        <w:t xml:space="preserve">Les personnes âgées de 65 ans et plus (81 %), les résidents de l’Alberta (82 %) et les diplômés collégiaux (80 %) sont les plus susceptibles de croire que le monde </w:t>
      </w:r>
      <w:r>
        <w:rPr>
          <w:rFonts w:ascii="Calibri" w:hAnsi="Calibri"/>
          <w:lang w:val="fr-CA"/>
        </w:rPr>
        <w:t>se détériore</w:t>
      </w:r>
      <w:r w:rsidRPr="00D043E8">
        <w:rPr>
          <w:rFonts w:ascii="Calibri" w:hAnsi="Calibri"/>
          <w:lang w:val="fr-CA"/>
        </w:rPr>
        <w:t>.</w:t>
      </w:r>
    </w:p>
    <w:p w:rsidR="00417ABC" w:rsidRPr="00D043E8" w:rsidRDefault="00417ABC" w:rsidP="00801154">
      <w:pPr>
        <w:rPr>
          <w:rFonts w:ascii="Calibri" w:hAnsi="Calibri"/>
          <w:szCs w:val="20"/>
          <w:lang w:val="fr-CA"/>
        </w:rPr>
      </w:pPr>
    </w:p>
    <w:p w:rsidR="00417ABC" w:rsidRPr="00D043E8" w:rsidRDefault="00417ABC" w:rsidP="00245D82">
      <w:pPr>
        <w:rPr>
          <w:rFonts w:ascii="Calibri" w:hAnsi="Calibri"/>
          <w:szCs w:val="20"/>
          <w:lang w:val="fr-CA"/>
        </w:rPr>
      </w:pPr>
      <w:r>
        <w:rPr>
          <w:rFonts w:ascii="Calibri" w:hAnsi="Calibri"/>
          <w:lang w:val="fr-CA"/>
        </w:rPr>
        <w:t xml:space="preserve">                                          </w:t>
      </w:r>
      <w:r w:rsidRPr="00D043E8">
        <w:rPr>
          <w:rFonts w:ascii="Calibri" w:hAnsi="Calibri"/>
          <w:lang w:val="fr-CA"/>
        </w:rPr>
        <w:t>Graphique 6 : Perspectives mondiales</w:t>
      </w:r>
    </w:p>
    <w:p w:rsidR="00417ABC" w:rsidRPr="00D043E8" w:rsidRDefault="00417ABC" w:rsidP="00801154">
      <w:pPr>
        <w:pStyle w:val="Heading5"/>
        <w:rPr>
          <w:lang w:val="fr-CA"/>
        </w:rPr>
      </w:pPr>
      <w:r w:rsidRPr="00D043E8">
        <w:rPr>
          <w:lang w:val="fr-CA"/>
        </w:rPr>
        <w:tab/>
      </w:r>
      <w:r w:rsidRPr="00245D82">
        <w:object w:dxaOrig="7207" w:dyaOrig="5393">
          <v:shape id="_x0000_i1032" type="#_x0000_t75" style="width:356.85pt;height:269.85pt" o:ole="">
            <v:imagedata r:id="rId28" o:title=""/>
          </v:shape>
          <o:OLEObject Type="Embed" ProgID="PowerPoint.Slide.12" ShapeID="_x0000_i1032" DrawAspect="Content" ObjectID="_1712145073" r:id="rId29"/>
        </w:object>
      </w:r>
    </w:p>
    <w:p w:rsidR="00417ABC" w:rsidRPr="00D043E8" w:rsidRDefault="00417ABC" w:rsidP="00801154">
      <w:pPr>
        <w:rPr>
          <w:rFonts w:ascii="Calibri" w:hAnsi="Calibri"/>
          <w:b/>
          <w:i/>
          <w:color w:val="003366"/>
          <w:szCs w:val="20"/>
          <w:lang w:val="fr-CA"/>
        </w:rPr>
      </w:pPr>
      <w:r w:rsidRPr="00D043E8">
        <w:rPr>
          <w:lang w:val="fr-CA"/>
        </w:rPr>
        <w:br w:type="page"/>
      </w:r>
    </w:p>
    <w:p w:rsidR="00417ABC" w:rsidRPr="00204F76" w:rsidRDefault="00417ABC" w:rsidP="00801154">
      <w:pPr>
        <w:pStyle w:val="Heading5"/>
        <w:rPr>
          <w:i w:val="0"/>
          <w:lang w:val="fr-CA"/>
        </w:rPr>
      </w:pPr>
      <w:r w:rsidRPr="000B3DFA">
        <w:rPr>
          <w:i w:val="0"/>
          <w:lang w:val="fr-CA"/>
        </w:rPr>
        <w:t>Points de vue sur la hiérarchisation des besoins de base par rapport à l’environnement</w:t>
      </w:r>
    </w:p>
    <w:p w:rsidR="00417ABC" w:rsidRPr="00D043E8" w:rsidRDefault="00417ABC" w:rsidP="00801154">
      <w:pPr>
        <w:rPr>
          <w:b/>
          <w:bCs/>
          <w:lang w:val="fr-CA"/>
        </w:rPr>
      </w:pPr>
    </w:p>
    <w:p w:rsidR="00417ABC" w:rsidRPr="00D043E8" w:rsidRDefault="00417ABC" w:rsidP="00801154">
      <w:pPr>
        <w:pStyle w:val="Chapterbodytext"/>
        <w:rPr>
          <w:lang w:val="fr-CA"/>
        </w:rPr>
      </w:pPr>
      <w:r w:rsidRPr="00D043E8">
        <w:rPr>
          <w:lang w:val="fr-CA"/>
        </w:rPr>
        <w:t xml:space="preserve">Les Canadiens </w:t>
      </w:r>
      <w:r>
        <w:rPr>
          <w:lang w:val="fr-CA"/>
        </w:rPr>
        <w:t xml:space="preserve">ont été </w:t>
      </w:r>
      <w:r w:rsidRPr="00D043E8">
        <w:rPr>
          <w:lang w:val="fr-CA"/>
        </w:rPr>
        <w:t xml:space="preserve">interrogés </w:t>
      </w:r>
      <w:r>
        <w:rPr>
          <w:lang w:val="fr-CA"/>
        </w:rPr>
        <w:t>pour savoir s’ils priorisent un environnement durable et la lutte contre les changements climatiques ou les</w:t>
      </w:r>
      <w:r w:rsidRPr="00D043E8">
        <w:rPr>
          <w:lang w:val="fr-CA"/>
        </w:rPr>
        <w:t xml:space="preserve"> besoins des populations en matière d’alimentation, de logement et de soins de santé. Les résultats sont divisés, à peu près la même proportion accordant la priorité à l’alimentation, au logement et aux soins de santé (36 %) qu’à l’environnement durable et au</w:t>
      </w:r>
      <w:r>
        <w:rPr>
          <w:lang w:val="fr-CA"/>
        </w:rPr>
        <w:t>x changements</w:t>
      </w:r>
      <w:r w:rsidRPr="00D043E8">
        <w:rPr>
          <w:lang w:val="fr-CA"/>
        </w:rPr>
        <w:t xml:space="preserve"> climat</w:t>
      </w:r>
      <w:r>
        <w:rPr>
          <w:lang w:val="fr-CA"/>
        </w:rPr>
        <w:t>iques</w:t>
      </w:r>
      <w:r w:rsidRPr="00D043E8">
        <w:rPr>
          <w:lang w:val="fr-CA"/>
        </w:rPr>
        <w:t xml:space="preserve"> (31 %). Il est intéressant de noter qu’une proportion assez importante de Canadiens n’indiquent ni l’un ni l’autre, ce qui suggère qu’ils pensent que ces </w:t>
      </w:r>
      <w:r>
        <w:rPr>
          <w:lang w:val="fr-CA"/>
        </w:rPr>
        <w:t>2 enjeux</w:t>
      </w:r>
      <w:r w:rsidRPr="00D043E8">
        <w:rPr>
          <w:lang w:val="fr-CA"/>
        </w:rPr>
        <w:t xml:space="preserve"> devraient être prioritaires.</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 taux d’approbation avec l’idée que nous devrions accorder la priorité aux besoins des gens en matière d’alimentation, de logement et de soins de santé est plus élevé chez les résidents de l’Alberta (47 %) et chez les hommes (40 %).</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résidents du Québec</w:t>
      </w:r>
      <w:r>
        <w:rPr>
          <w:lang w:val="fr-CA"/>
        </w:rPr>
        <w:t>,</w:t>
      </w:r>
      <w:r w:rsidRPr="00D043E8">
        <w:rPr>
          <w:lang w:val="fr-CA"/>
        </w:rPr>
        <w:t xml:space="preserve"> de la Colombie-Britannique</w:t>
      </w:r>
      <w:r>
        <w:rPr>
          <w:lang w:val="fr-CA"/>
        </w:rPr>
        <w:t xml:space="preserve"> et du Canada atlantique</w:t>
      </w:r>
      <w:r w:rsidRPr="00D043E8">
        <w:rPr>
          <w:lang w:val="fr-CA"/>
        </w:rPr>
        <w:t xml:space="preserve"> (36 %</w:t>
      </w:r>
      <w:r>
        <w:rPr>
          <w:lang w:val="fr-CA"/>
        </w:rPr>
        <w:t>, respectivement</w:t>
      </w:r>
      <w:r w:rsidRPr="00D043E8">
        <w:rPr>
          <w:lang w:val="fr-CA"/>
        </w:rPr>
        <w:t xml:space="preserve">) sont plus susceptibles de </w:t>
      </w:r>
      <w:r>
        <w:rPr>
          <w:lang w:val="fr-CA"/>
        </w:rPr>
        <w:t>répondre</w:t>
      </w:r>
      <w:r w:rsidRPr="00D043E8">
        <w:rPr>
          <w:lang w:val="fr-CA"/>
        </w:rPr>
        <w:t xml:space="preserve"> que nous devrions donner la priorité à un environnement durable et </w:t>
      </w:r>
      <w:r>
        <w:rPr>
          <w:lang w:val="fr-CA"/>
        </w:rPr>
        <w:t>aux changements</w:t>
      </w:r>
      <w:r w:rsidRPr="00D043E8">
        <w:rPr>
          <w:lang w:val="fr-CA"/>
        </w:rPr>
        <w:t xml:space="preserve"> climat</w:t>
      </w:r>
      <w:r>
        <w:rPr>
          <w:lang w:val="fr-CA"/>
        </w:rPr>
        <w:t>iques</w:t>
      </w:r>
      <w:r w:rsidRPr="00D043E8">
        <w:rPr>
          <w:lang w:val="fr-CA"/>
        </w:rPr>
        <w:t>.</w:t>
      </w:r>
    </w:p>
    <w:p w:rsidR="00417ABC" w:rsidRPr="00D043E8" w:rsidRDefault="00417ABC" w:rsidP="00801154">
      <w:pPr>
        <w:pStyle w:val="Chapterbodytext"/>
        <w:rPr>
          <w:lang w:val="fr-CA"/>
        </w:rPr>
      </w:pPr>
    </w:p>
    <w:p w:rsidR="00417ABC" w:rsidRPr="00D043E8" w:rsidRDefault="00417ABC" w:rsidP="00801154">
      <w:pPr>
        <w:pStyle w:val="Chapterbodytext"/>
        <w:jc w:val="center"/>
        <w:rPr>
          <w:lang w:val="fr-CA"/>
        </w:rPr>
      </w:pPr>
      <w:r w:rsidRPr="00D043E8">
        <w:rPr>
          <w:lang w:val="fr-CA"/>
        </w:rPr>
        <w:t>Graphique 7 : Points de vue sur la hiérarchisation des besoins de base par rapport à l’environnement</w:t>
      </w:r>
    </w:p>
    <w:p w:rsidR="00417ABC" w:rsidRPr="00D043E8" w:rsidRDefault="00417ABC" w:rsidP="00801154">
      <w:pPr>
        <w:pStyle w:val="Heading5"/>
        <w:rPr>
          <w:lang w:val="fr-CA"/>
        </w:rPr>
      </w:pPr>
      <w:r w:rsidRPr="00D043E8">
        <w:rPr>
          <w:lang w:val="fr-CA"/>
        </w:rPr>
        <w:tab/>
      </w:r>
      <w:r w:rsidRPr="001F6647">
        <w:object w:dxaOrig="7207" w:dyaOrig="5393">
          <v:shape id="_x0000_i1033" type="#_x0000_t75" style="width:356.85pt;height:269.85pt" o:ole="">
            <v:imagedata r:id="rId30" o:title=""/>
          </v:shape>
          <o:OLEObject Type="Embed" ProgID="PowerPoint.Slide.12" ShapeID="_x0000_i1033" DrawAspect="Content" ObjectID="_1712145074" r:id="rId31"/>
        </w:object>
      </w:r>
    </w:p>
    <w:p w:rsidR="00417ABC" w:rsidRPr="00D043E8" w:rsidRDefault="00417ABC" w:rsidP="00801154">
      <w:pPr>
        <w:pStyle w:val="Chapterbodytext"/>
        <w:rPr>
          <w:lang w:val="fr-CA"/>
        </w:rPr>
      </w:pPr>
      <w:r w:rsidRPr="00D043E8">
        <w:rPr>
          <w:lang w:val="fr-CA"/>
        </w:rPr>
        <w:br w:type="page"/>
      </w:r>
    </w:p>
    <w:p w:rsidR="00417ABC" w:rsidRPr="00E804C6" w:rsidRDefault="00417ABC" w:rsidP="00801154">
      <w:pPr>
        <w:pStyle w:val="Heading5"/>
        <w:rPr>
          <w:i w:val="0"/>
          <w:lang w:val="fr-CA"/>
        </w:rPr>
      </w:pPr>
      <w:r w:rsidRPr="000B3DFA">
        <w:rPr>
          <w:i w:val="0"/>
          <w:lang w:val="fr-CA"/>
        </w:rPr>
        <w:t>Influence sur la politique et les affaires publiques</w:t>
      </w:r>
    </w:p>
    <w:p w:rsidR="00417ABC" w:rsidRPr="00D043E8" w:rsidRDefault="00417ABC" w:rsidP="00801154">
      <w:pPr>
        <w:pStyle w:val="Chapterbodytext"/>
        <w:rPr>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Lorsqu’on leur demande la mesure dans laquelle ils croient exercer une influence sur la politique et les affaires publiques, la plupart des Canadiens disent avoir l’impression d’exercer peu d’influence sur les politiques publiques. Seuls 17 % pensent exercer une certaine influence dans les affaires publiques, tandis que </w:t>
      </w:r>
      <w:r>
        <w:rPr>
          <w:lang w:val="fr-CA"/>
        </w:rPr>
        <w:t>7 </w:t>
      </w:r>
      <w:r w:rsidRPr="00D043E8">
        <w:rPr>
          <w:lang w:val="fr-CA"/>
        </w:rPr>
        <w:t xml:space="preserve">personnes sur </w:t>
      </w:r>
      <w:r>
        <w:rPr>
          <w:lang w:val="fr-CA"/>
        </w:rPr>
        <w:t xml:space="preserve">10 </w:t>
      </w:r>
      <w:r w:rsidRPr="00D043E8">
        <w:rPr>
          <w:lang w:val="fr-CA"/>
        </w:rPr>
        <w:t>(71 %) estiment avoir peu d’influence.</w:t>
      </w:r>
    </w:p>
    <w:p w:rsidR="00417ABC" w:rsidRPr="00D043E8" w:rsidRDefault="00417ABC" w:rsidP="00801154">
      <w:pPr>
        <w:pStyle w:val="Chapterbodytext"/>
        <w:tabs>
          <w:tab w:val="clear" w:pos="1080"/>
          <w:tab w:val="left" w:pos="0"/>
        </w:tabs>
        <w:rPr>
          <w:lang w:val="fr-CA"/>
        </w:rPr>
      </w:pPr>
    </w:p>
    <w:p w:rsidR="00417ABC" w:rsidRPr="00D043E8" w:rsidRDefault="00417ABC" w:rsidP="00801154">
      <w:pPr>
        <w:pStyle w:val="Chapterbodytext"/>
        <w:numPr>
          <w:ilvl w:val="0"/>
          <w:numId w:val="17"/>
        </w:numPr>
        <w:tabs>
          <w:tab w:val="clear" w:pos="1080"/>
          <w:tab w:val="left" w:pos="0"/>
          <w:tab w:val="left" w:pos="720"/>
        </w:tabs>
        <w:rPr>
          <w:lang w:val="fr-CA"/>
        </w:rPr>
      </w:pPr>
      <w:r w:rsidRPr="00D043E8">
        <w:rPr>
          <w:lang w:val="fr-CA"/>
        </w:rPr>
        <w:t>Les personnes âgées de 65 ans et plus (68 %), les résidents de l’Alberta (76 %), les hommes (75 %) et les gens qui n’ont fait que des études secondaires (75 %) sont plus enclins à dire qu’ils exercent peu d’influence sur la politique et sur les affaires publiques.</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Pr>
          <w:lang w:val="fr-CA"/>
        </w:rPr>
        <w:tab/>
      </w:r>
      <w:r w:rsidRPr="00D043E8">
        <w:rPr>
          <w:lang w:val="fr-CA"/>
        </w:rPr>
        <w:t xml:space="preserve"> Graphique 8 : Influence sur la politique et les affaires publiques</w:t>
      </w:r>
    </w:p>
    <w:p w:rsidR="00417ABC" w:rsidRPr="00D043E8" w:rsidRDefault="00417ABC" w:rsidP="00801154">
      <w:pPr>
        <w:pStyle w:val="Chapterbodytext"/>
        <w:tabs>
          <w:tab w:val="clear" w:pos="1080"/>
          <w:tab w:val="left" w:pos="720"/>
        </w:tabs>
        <w:rPr>
          <w:lang w:val="fr-CA"/>
        </w:rPr>
      </w:pPr>
      <w:r w:rsidRPr="00D043E8">
        <w:rPr>
          <w:lang w:val="fr-CA"/>
        </w:rPr>
        <w:tab/>
      </w:r>
      <w:r w:rsidRPr="001F6647">
        <w:rPr>
          <w:lang w:val="en-US"/>
        </w:rPr>
        <w:object w:dxaOrig="7207" w:dyaOrig="5393">
          <v:shape id="_x0000_i1034" type="#_x0000_t75" style="width:356.85pt;height:269.85pt" o:ole="">
            <v:imagedata r:id="rId32" o:title=""/>
          </v:shape>
          <o:OLEObject Type="Embed" ProgID="PowerPoint.Slide.12" ShapeID="_x0000_i1034" DrawAspect="Content" ObjectID="_1712145075" r:id="rId33"/>
        </w:objec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color w:val="003366"/>
          <w:lang w:val="fr-CA"/>
        </w:rPr>
      </w:pPr>
    </w:p>
    <w:p w:rsidR="00417ABC" w:rsidRPr="00D043E8" w:rsidRDefault="00417ABC" w:rsidP="00801154">
      <w:pPr>
        <w:rPr>
          <w:rFonts w:ascii="Calibri" w:hAnsi="Calibri"/>
          <w:b/>
          <w:i/>
          <w:color w:val="003366"/>
          <w:szCs w:val="20"/>
          <w:lang w:val="fr-CA"/>
        </w:rPr>
      </w:pPr>
      <w:r w:rsidRPr="00D043E8">
        <w:rPr>
          <w:lang w:val="fr-CA"/>
        </w:rPr>
        <w:br w:type="page"/>
      </w:r>
    </w:p>
    <w:p w:rsidR="00417ABC" w:rsidRPr="0048124A" w:rsidRDefault="00417ABC" w:rsidP="00801154">
      <w:pPr>
        <w:pStyle w:val="Heading5"/>
        <w:rPr>
          <w:i w:val="0"/>
          <w:lang w:val="fr-CA"/>
        </w:rPr>
      </w:pPr>
      <w:r w:rsidRPr="000B3DFA">
        <w:rPr>
          <w:i w:val="0"/>
          <w:lang w:val="fr-CA"/>
        </w:rPr>
        <w:t>Points de vue sur la démocratie</w:t>
      </w:r>
    </w:p>
    <w:p w:rsidR="00417ABC" w:rsidRPr="00D043E8" w:rsidRDefault="00417ABC" w:rsidP="00801154">
      <w:pPr>
        <w:rPr>
          <w:b/>
          <w:bCs/>
          <w:lang w:val="fr-CA"/>
        </w:rPr>
      </w:pPr>
    </w:p>
    <w:p w:rsidR="00417ABC" w:rsidRPr="00D043E8" w:rsidRDefault="00417ABC" w:rsidP="00801154">
      <w:pPr>
        <w:pStyle w:val="Chapterbodytext"/>
        <w:rPr>
          <w:lang w:val="fr-CA"/>
        </w:rPr>
      </w:pPr>
      <w:r w:rsidRPr="00D043E8">
        <w:rPr>
          <w:lang w:val="fr-CA"/>
        </w:rPr>
        <w:t xml:space="preserve">Les résultats de l’enquête indiquent également que les Canadiens sont tout à fait d’accord avec l’idée que le but de la démocratie est de trouver un compromis entre des points de vue divergents. </w:t>
      </w:r>
      <w:r>
        <w:rPr>
          <w:lang w:val="fr-CA"/>
        </w:rPr>
        <w:t>Pas moins de 75 %</w:t>
      </w:r>
      <w:r w:rsidRPr="00D043E8">
        <w:rPr>
          <w:lang w:val="fr-CA"/>
        </w:rPr>
        <w:t xml:space="preserve"> des Canadiens sont d’accord avec cette affirmation</w:t>
      </w:r>
      <w:r>
        <w:rPr>
          <w:lang w:val="fr-CA"/>
        </w:rPr>
        <w:t>;</w:t>
      </w:r>
      <w:r w:rsidRPr="00D043E8">
        <w:rPr>
          <w:lang w:val="fr-CA"/>
        </w:rPr>
        <w:t xml:space="preserve"> seuls 9 % sont en désaccord.</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La proportion de répondants qui sont d’accord avec l’idée que le but de la démocratie est de trouver un compromis entre des points de vue divergents augmente progressivement avec l’âge (de 64 % chez les 18 à 34 ans, elle passe à 82 % chez les 65 ans et plus).</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gens dont le revenu annuel du ménage est de 150 000</w:t>
      </w:r>
      <w:r>
        <w:rPr>
          <w:lang w:val="fr-CA"/>
        </w:rPr>
        <w:t> $</w:t>
      </w:r>
      <w:r w:rsidRPr="00D043E8">
        <w:rPr>
          <w:lang w:val="fr-CA"/>
        </w:rPr>
        <w:t xml:space="preserve"> ou plus (79 %) sont également plus susceptibles de croire que la démocratie consiste à trouver un compromis entre des points de vue divergents.</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Pr>
          <w:lang w:val="fr-CA"/>
        </w:rPr>
        <w:tab/>
      </w:r>
      <w:r>
        <w:rPr>
          <w:lang w:val="fr-CA"/>
        </w:rPr>
        <w:tab/>
      </w:r>
      <w:r>
        <w:rPr>
          <w:lang w:val="fr-CA"/>
        </w:rPr>
        <w:tab/>
      </w:r>
      <w:r w:rsidRPr="00D043E8">
        <w:rPr>
          <w:lang w:val="fr-CA"/>
        </w:rPr>
        <w:t>Graphique 9 : Points de vue sur la démocratie</w:t>
      </w:r>
    </w:p>
    <w:p w:rsidR="00417ABC" w:rsidRPr="00D043E8" w:rsidRDefault="00417ABC" w:rsidP="00801154">
      <w:pPr>
        <w:pStyle w:val="Heading5"/>
        <w:rPr>
          <w:lang w:val="fr-CA"/>
        </w:rPr>
      </w:pPr>
      <w:r w:rsidRPr="00D043E8">
        <w:rPr>
          <w:lang w:val="fr-CA"/>
        </w:rPr>
        <w:tab/>
      </w:r>
      <w:r w:rsidRPr="000B0F78">
        <w:object w:dxaOrig="7207" w:dyaOrig="5393">
          <v:shape id="_x0000_i1035" type="#_x0000_t75" style="width:356.85pt;height:269.85pt" o:ole="">
            <v:imagedata r:id="rId34" o:title=""/>
          </v:shape>
          <o:OLEObject Type="Embed" ProgID="PowerPoint.Slide.12" ShapeID="_x0000_i1035" DrawAspect="Content" ObjectID="_1712145076" r:id="rId35"/>
        </w:object>
      </w:r>
    </w:p>
    <w:p w:rsidR="00417ABC" w:rsidRPr="00D043E8" w:rsidRDefault="00417ABC" w:rsidP="00801154">
      <w:pPr>
        <w:rPr>
          <w:rFonts w:ascii="Calibri" w:hAnsi="Calibri"/>
          <w:b/>
          <w:i/>
          <w:color w:val="003366"/>
          <w:szCs w:val="20"/>
          <w:lang w:val="fr-CA"/>
        </w:rPr>
      </w:pPr>
      <w:r w:rsidRPr="00D043E8">
        <w:rPr>
          <w:lang w:val="fr-CA"/>
        </w:rPr>
        <w:br w:type="page"/>
      </w:r>
    </w:p>
    <w:p w:rsidR="00417ABC" w:rsidRPr="0048124A" w:rsidRDefault="00417ABC" w:rsidP="00801154">
      <w:pPr>
        <w:pStyle w:val="Heading5"/>
        <w:rPr>
          <w:i w:val="0"/>
          <w:lang w:val="fr-CA"/>
        </w:rPr>
      </w:pPr>
      <w:r>
        <w:rPr>
          <w:i w:val="0"/>
          <w:lang w:val="fr-CA"/>
        </w:rPr>
        <w:t>Opinion sur la question de savoir si</w:t>
      </w:r>
      <w:r w:rsidRPr="000B3DFA">
        <w:rPr>
          <w:i w:val="0"/>
          <w:lang w:val="fr-CA"/>
        </w:rPr>
        <w:t xml:space="preserve"> les gens obtiennent ce qu’ils méritent</w:t>
      </w:r>
    </w:p>
    <w:p w:rsidR="00417ABC" w:rsidRPr="00D043E8" w:rsidRDefault="00417ABC" w:rsidP="00801154">
      <w:pPr>
        <w:rPr>
          <w:b/>
          <w:bCs/>
          <w:lang w:val="fr-CA"/>
        </w:rPr>
      </w:pPr>
    </w:p>
    <w:p w:rsidR="00417ABC" w:rsidRPr="00D043E8" w:rsidRDefault="00417ABC" w:rsidP="00801154">
      <w:pPr>
        <w:pStyle w:val="Chapterbodytext"/>
        <w:rPr>
          <w:lang w:val="fr-CA"/>
        </w:rPr>
      </w:pPr>
      <w:r w:rsidRPr="00D043E8">
        <w:rPr>
          <w:lang w:val="fr-CA"/>
        </w:rPr>
        <w:t xml:space="preserve">Les résultats révèlent aussi que la plupart des Canadiens (62 %) sont en désaccord avec </w:t>
      </w:r>
      <w:r>
        <w:rPr>
          <w:lang w:val="fr-CA"/>
        </w:rPr>
        <w:t>l’affirmation selon laquelle</w:t>
      </w:r>
      <w:r w:rsidRPr="00D043E8">
        <w:rPr>
          <w:lang w:val="fr-CA"/>
        </w:rPr>
        <w:t xml:space="preserve"> les gens ont généralement ce qu’ils méritent.</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Les personnes âgées de 65 ans et plus (68 %), les </w:t>
      </w:r>
      <w:r>
        <w:rPr>
          <w:lang w:val="fr-CA"/>
        </w:rPr>
        <w:t xml:space="preserve">résidents du </w:t>
      </w:r>
      <w:r w:rsidRPr="00D043E8">
        <w:rPr>
          <w:lang w:val="fr-CA"/>
        </w:rPr>
        <w:t>Québ</w:t>
      </w:r>
      <w:r>
        <w:rPr>
          <w:lang w:val="fr-CA"/>
        </w:rPr>
        <w:t>e</w:t>
      </w:r>
      <w:r w:rsidRPr="00D043E8">
        <w:rPr>
          <w:lang w:val="fr-CA"/>
        </w:rPr>
        <w:t xml:space="preserve">c (66 %) et les femmes (70 %) sont plus souvent en désaccord avec </w:t>
      </w:r>
      <w:r>
        <w:rPr>
          <w:lang w:val="fr-CA"/>
        </w:rPr>
        <w:t>l’</w:t>
      </w:r>
      <w:r w:rsidRPr="00D043E8">
        <w:rPr>
          <w:lang w:val="fr-CA"/>
        </w:rPr>
        <w:t>affirmation</w:t>
      </w:r>
      <w:r>
        <w:rPr>
          <w:lang w:val="fr-CA"/>
        </w:rPr>
        <w:t xml:space="preserve"> selon laquelle les gens ont généralement ce qu’ils méritent.</w:t>
      </w:r>
    </w:p>
    <w:p w:rsidR="00417ABC" w:rsidRPr="00D043E8" w:rsidRDefault="00417ABC" w:rsidP="00801154">
      <w:pPr>
        <w:pStyle w:val="Chapterbodytext"/>
        <w:rPr>
          <w:lang w:val="fr-CA"/>
        </w:rPr>
      </w:pPr>
    </w:p>
    <w:p w:rsidR="00417ABC" w:rsidRDefault="00417ABC">
      <w:pPr>
        <w:pStyle w:val="Chapterbodytext"/>
        <w:jc w:val="center"/>
        <w:rPr>
          <w:lang w:val="fr-CA"/>
        </w:rPr>
      </w:pPr>
      <w:r w:rsidRPr="00D043E8">
        <w:rPr>
          <w:lang w:val="fr-CA"/>
        </w:rPr>
        <w:t xml:space="preserve">Graphique 10 : </w:t>
      </w:r>
      <w:r>
        <w:rPr>
          <w:lang w:val="fr-CA"/>
        </w:rPr>
        <w:t>Opinion sur la question de savoir si</w:t>
      </w:r>
      <w:r w:rsidRPr="00D043E8">
        <w:rPr>
          <w:lang w:val="fr-CA"/>
        </w:rPr>
        <w:t xml:space="preserve"> les gens obtiennent ce qu’ils méritent</w:t>
      </w:r>
    </w:p>
    <w:p w:rsidR="00417ABC" w:rsidRPr="00D043E8" w:rsidRDefault="00417ABC" w:rsidP="00801154">
      <w:pPr>
        <w:rPr>
          <w:rFonts w:ascii="Calibri" w:hAnsi="Calibri"/>
          <w:b/>
          <w:bCs/>
          <w:sz w:val="28"/>
          <w:szCs w:val="28"/>
          <w:lang w:val="fr-CA"/>
        </w:rPr>
      </w:pPr>
      <w:r w:rsidRPr="00D043E8">
        <w:rPr>
          <w:lang w:val="fr-CA"/>
        </w:rPr>
        <w:tab/>
      </w:r>
      <w:r w:rsidRPr="000B0F78">
        <w:object w:dxaOrig="7207" w:dyaOrig="5393">
          <v:shape id="_x0000_i1036" type="#_x0000_t75" style="width:356.85pt;height:269.85pt" o:ole="">
            <v:imagedata r:id="rId36" o:title=""/>
          </v:shape>
          <o:OLEObject Type="Embed" ProgID="PowerPoint.Slide.12" ShapeID="_x0000_i1036" DrawAspect="Content" ObjectID="_1712145077" r:id="rId37"/>
        </w:object>
      </w:r>
      <w:r w:rsidRPr="000B0F78">
        <w:rPr>
          <w:lang w:val="fr-CA"/>
        </w:rPr>
        <w:t xml:space="preserve"> </w:t>
      </w:r>
      <w:r w:rsidRPr="00D043E8">
        <w:rPr>
          <w:lang w:val="fr-CA"/>
        </w:rPr>
        <w:br w:type="page"/>
      </w:r>
    </w:p>
    <w:p w:rsidR="00417ABC" w:rsidRPr="00D043E8" w:rsidRDefault="00417ABC" w:rsidP="00801154">
      <w:pPr>
        <w:pStyle w:val="Heading4"/>
        <w:rPr>
          <w:lang w:val="fr-CA"/>
        </w:rPr>
      </w:pPr>
      <w:bookmarkStart w:id="12" w:name="_Toc101345118"/>
      <w:r w:rsidRPr="00D043E8">
        <w:rPr>
          <w:lang w:val="fr-CA"/>
        </w:rPr>
        <w:t>Préoccupation au sujet de la pauvreté dans le monde</w:t>
      </w:r>
      <w:bookmarkEnd w:id="12"/>
    </w:p>
    <w:p w:rsidR="00417ABC" w:rsidRPr="00D043E8" w:rsidRDefault="00417ABC" w:rsidP="00801154">
      <w:pPr>
        <w:pStyle w:val="Heading5"/>
        <w:rPr>
          <w:lang w:val="fr-CA"/>
        </w:rPr>
      </w:pPr>
    </w:p>
    <w:p w:rsidR="00417ABC" w:rsidRPr="00174E95" w:rsidRDefault="00417ABC" w:rsidP="00801154">
      <w:pPr>
        <w:pStyle w:val="Heading5"/>
        <w:rPr>
          <w:i w:val="0"/>
          <w:lang w:val="fr-CA"/>
        </w:rPr>
      </w:pPr>
      <w:r w:rsidRPr="000B3DFA">
        <w:rPr>
          <w:i w:val="0"/>
          <w:lang w:val="fr-CA"/>
        </w:rPr>
        <w:t>Points de vue sur les pays en développement</w:t>
      </w:r>
    </w:p>
    <w:p w:rsidR="00417ABC" w:rsidRPr="00174E95" w:rsidRDefault="00417ABC" w:rsidP="00801154">
      <w:pPr>
        <w:pStyle w:val="Chapterbodytext"/>
        <w:rPr>
          <w:i/>
          <w:lang w:val="fr-CA"/>
        </w:rPr>
      </w:pPr>
    </w:p>
    <w:p w:rsidR="00417ABC" w:rsidRPr="00D043E8" w:rsidRDefault="00417ABC" w:rsidP="00801154">
      <w:pPr>
        <w:pStyle w:val="Chapterbodytext"/>
        <w:rPr>
          <w:lang w:val="fr-CA"/>
        </w:rPr>
      </w:pPr>
      <w:r w:rsidRPr="00D043E8">
        <w:rPr>
          <w:lang w:val="fr-CA"/>
        </w:rPr>
        <w:t xml:space="preserve">Les résultats du sondage révèlent un fort désaccord avec </w:t>
      </w:r>
      <w:r>
        <w:rPr>
          <w:lang w:val="fr-CA"/>
        </w:rPr>
        <w:t>l’affirmation selon laquelle</w:t>
      </w:r>
      <w:r w:rsidRPr="00D043E8">
        <w:rPr>
          <w:lang w:val="fr-CA"/>
        </w:rPr>
        <w:t xml:space="preserve"> ce qui se passe dans les pays en développement a rarement une incidence sur les personnes vivant au Canada. Seul </w:t>
      </w:r>
      <w:r>
        <w:rPr>
          <w:lang w:val="fr-CA"/>
        </w:rPr>
        <w:t>1 </w:t>
      </w:r>
      <w:r w:rsidRPr="00D043E8">
        <w:rPr>
          <w:lang w:val="fr-CA"/>
        </w:rPr>
        <w:t xml:space="preserve">Canadien sur </w:t>
      </w:r>
      <w:r>
        <w:rPr>
          <w:lang w:val="fr-CA"/>
        </w:rPr>
        <w:t xml:space="preserve">5 </w:t>
      </w:r>
      <w:r w:rsidRPr="00D043E8">
        <w:rPr>
          <w:lang w:val="fr-CA"/>
        </w:rPr>
        <w:t>(19 %) est d’accord avec cette affirmation, alors que les deux tiers (64 %) sont en désaccord.</w:t>
      </w:r>
    </w:p>
    <w:p w:rsidR="00417ABC" w:rsidRPr="00D043E8" w:rsidRDefault="00417ABC" w:rsidP="00801154">
      <w:pPr>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Les personnes âgées de 65 ans et plus (71 %) et les femmes (68 %) sont plus souvent en désaccord avec </w:t>
      </w:r>
      <w:r>
        <w:rPr>
          <w:lang w:val="fr-CA"/>
        </w:rPr>
        <w:t>l’affirmation selon laquelle ce qui se passe dans les pays en voie de développement a rarement une incidence sur les personnes vivant au Canada</w:t>
      </w:r>
      <w:r w:rsidRPr="00D043E8">
        <w:rPr>
          <w:lang w:val="fr-CA"/>
        </w:rPr>
        <w:t>.</w:t>
      </w:r>
    </w:p>
    <w:p w:rsidR="00417ABC" w:rsidRPr="00D043E8" w:rsidRDefault="00417ABC" w:rsidP="00801154">
      <w:pPr>
        <w:rPr>
          <w:lang w:val="fr-CA"/>
        </w:rPr>
      </w:pPr>
    </w:p>
    <w:p w:rsidR="00417ABC" w:rsidRPr="00D043E8" w:rsidRDefault="00417ABC" w:rsidP="00801154">
      <w:pPr>
        <w:pStyle w:val="Chapterbodytext"/>
        <w:rPr>
          <w:lang w:val="fr-CA"/>
        </w:rPr>
      </w:pPr>
      <w:r>
        <w:rPr>
          <w:lang w:val="fr-CA"/>
        </w:rPr>
        <w:tab/>
        <w:t xml:space="preserve">    </w:t>
      </w:r>
      <w:r w:rsidRPr="00D043E8">
        <w:rPr>
          <w:lang w:val="fr-CA"/>
        </w:rPr>
        <w:t>Graphique 11 : Points de vue sur les pays en développement</w:t>
      </w:r>
    </w:p>
    <w:p w:rsidR="00417ABC" w:rsidRPr="00D043E8" w:rsidRDefault="00417ABC" w:rsidP="00801154">
      <w:pPr>
        <w:ind w:firstLine="720"/>
        <w:rPr>
          <w:lang w:val="fr-CA"/>
        </w:rPr>
      </w:pPr>
      <w:r w:rsidRPr="000F7EE5">
        <w:object w:dxaOrig="7207" w:dyaOrig="5393">
          <v:shape id="_x0000_i1037" type="#_x0000_t75" style="width:356.85pt;height:269.85pt" o:ole="">
            <v:imagedata r:id="rId38" o:title=""/>
          </v:shape>
          <o:OLEObject Type="Embed" ProgID="PowerPoint.Slide.12" ShapeID="_x0000_i1037" DrawAspect="Content" ObjectID="_1712145078" r:id="rId39"/>
        </w:object>
      </w:r>
    </w:p>
    <w:p w:rsidR="00417ABC" w:rsidRPr="00D043E8" w:rsidRDefault="00417ABC" w:rsidP="00801154">
      <w:pPr>
        <w:ind w:firstLine="720"/>
        <w:rPr>
          <w:rFonts w:ascii="Calibri" w:hAnsi="Calibri"/>
          <w:b/>
          <w:i/>
          <w:color w:val="003366"/>
          <w:szCs w:val="20"/>
          <w:lang w:val="fr-CA"/>
        </w:rPr>
      </w:pPr>
      <w:r w:rsidRPr="00D043E8">
        <w:rPr>
          <w:lang w:val="fr-CA"/>
        </w:rPr>
        <w:br w:type="page"/>
      </w:r>
    </w:p>
    <w:p w:rsidR="00417ABC" w:rsidRPr="006726FD" w:rsidRDefault="00417ABC" w:rsidP="00801154">
      <w:pPr>
        <w:pStyle w:val="Heading5"/>
        <w:rPr>
          <w:i w:val="0"/>
          <w:lang w:val="fr-CA"/>
        </w:rPr>
      </w:pPr>
      <w:r w:rsidRPr="000B3DFA">
        <w:rPr>
          <w:i w:val="0"/>
          <w:lang w:val="fr-CA"/>
        </w:rPr>
        <w:t>Points de vue sur la pauvreté dans les pays en voie de développement</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La majorité des Canadiens (64 %) se di</w:t>
      </w:r>
      <w:r>
        <w:rPr>
          <w:lang w:val="fr-CA"/>
        </w:rPr>
        <w:t>sen</w:t>
      </w:r>
      <w:r w:rsidRPr="00D043E8">
        <w:rPr>
          <w:lang w:val="fr-CA"/>
        </w:rPr>
        <w:t>t préoccupé</w:t>
      </w:r>
      <w:r>
        <w:rPr>
          <w:lang w:val="fr-CA"/>
        </w:rPr>
        <w:t>s</w:t>
      </w:r>
      <w:r w:rsidRPr="00D043E8">
        <w:rPr>
          <w:lang w:val="fr-CA"/>
        </w:rPr>
        <w:t xml:space="preserve"> par l’ampleur de la pauvreté dans les pays en voie de développement seuls 11 % affirment ne pas être préoccupés</w:t>
      </w:r>
      <w:r>
        <w:rPr>
          <w:lang w:val="fr-CA"/>
        </w:rPr>
        <w:t xml:space="preserve"> par la pauvreté dans les pays pauvres</w:t>
      </w:r>
      <w:r w:rsidRPr="00D043E8">
        <w:rPr>
          <w:lang w:val="fr-CA"/>
        </w:rPr>
        <w:t>.</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personnes âgées de 65 ans et plus (74 %), les femmes (71 %), les gens dont le revenu annuel du ménage est de moins de 40 000</w:t>
      </w:r>
      <w:r>
        <w:rPr>
          <w:lang w:val="fr-CA"/>
        </w:rPr>
        <w:t> $</w:t>
      </w:r>
      <w:r w:rsidRPr="00D043E8">
        <w:rPr>
          <w:lang w:val="fr-CA"/>
        </w:rPr>
        <w:t xml:space="preserve"> (69 %) et les diplômés universitaires (67 %) sont </w:t>
      </w:r>
      <w:r>
        <w:rPr>
          <w:lang w:val="fr-CA"/>
        </w:rPr>
        <w:t>plus</w:t>
      </w:r>
      <w:r w:rsidRPr="00D043E8">
        <w:rPr>
          <w:lang w:val="fr-CA"/>
        </w:rPr>
        <w:t xml:space="preserve"> susceptibles de déclarer être préoccupés par l</w:t>
      </w:r>
      <w:r>
        <w:rPr>
          <w:lang w:val="fr-CA"/>
        </w:rPr>
        <w:t>’</w:t>
      </w:r>
      <w:r w:rsidRPr="00D043E8">
        <w:rPr>
          <w:lang w:val="fr-CA"/>
        </w:rPr>
        <w:t>a</w:t>
      </w:r>
      <w:r>
        <w:rPr>
          <w:lang w:val="fr-CA"/>
        </w:rPr>
        <w:t>mpleur de la</w:t>
      </w:r>
      <w:r w:rsidRPr="00D043E8">
        <w:rPr>
          <w:lang w:val="fr-CA"/>
        </w:rPr>
        <w:t xml:space="preserve"> pauvreté dans les pays en voie de développement.</w:t>
      </w:r>
    </w:p>
    <w:p w:rsidR="00417ABC" w:rsidRPr="00D043E8" w:rsidRDefault="00417ABC" w:rsidP="00801154">
      <w:pPr>
        <w:pStyle w:val="Chapterbodytext"/>
        <w:rPr>
          <w:lang w:val="fr-CA"/>
        </w:rPr>
      </w:pPr>
    </w:p>
    <w:p w:rsidR="00417ABC" w:rsidRPr="00D043E8" w:rsidRDefault="00417ABC" w:rsidP="00801154">
      <w:pPr>
        <w:pStyle w:val="Chapterbodytext"/>
        <w:jc w:val="center"/>
        <w:rPr>
          <w:lang w:val="fr-CA"/>
        </w:rPr>
      </w:pPr>
      <w:r w:rsidRPr="00D043E8">
        <w:rPr>
          <w:lang w:val="fr-CA"/>
        </w:rPr>
        <w:t>Graphique 12 : Points de vue sur la pauvreté dans les pays en voie de développement</w:t>
      </w:r>
    </w:p>
    <w:p w:rsidR="00417ABC" w:rsidRPr="00D043E8" w:rsidRDefault="00417ABC" w:rsidP="00801154">
      <w:pPr>
        <w:pStyle w:val="Heading5"/>
        <w:rPr>
          <w:lang w:val="fr-CA"/>
        </w:rPr>
      </w:pPr>
      <w:r w:rsidRPr="00D043E8">
        <w:rPr>
          <w:lang w:val="fr-CA"/>
        </w:rPr>
        <w:tab/>
      </w:r>
      <w:r w:rsidRPr="000F7EE5">
        <w:object w:dxaOrig="7207" w:dyaOrig="5393">
          <v:shape id="_x0000_i1038" type="#_x0000_t75" style="width:356.85pt;height:269.85pt" o:ole="">
            <v:imagedata r:id="rId40" o:title=""/>
          </v:shape>
          <o:OLEObject Type="Embed" ProgID="PowerPoint.Slide.12" ShapeID="_x0000_i1038" DrawAspect="Content" ObjectID="_1712145079" r:id="rId41"/>
        </w:object>
      </w:r>
    </w:p>
    <w:p w:rsidR="00417ABC" w:rsidRPr="00D043E8" w:rsidRDefault="00417ABC" w:rsidP="00801154">
      <w:pPr>
        <w:pStyle w:val="Chapterbodytext"/>
        <w:rPr>
          <w:color w:val="003366"/>
          <w:lang w:val="fr-CA"/>
        </w:rPr>
      </w:pPr>
      <w:r w:rsidRPr="00D043E8">
        <w:rPr>
          <w:lang w:val="fr-CA"/>
        </w:rPr>
        <w:br w:type="page"/>
      </w:r>
    </w:p>
    <w:p w:rsidR="00417ABC" w:rsidRPr="00AF3F48" w:rsidRDefault="00417ABC" w:rsidP="00801154">
      <w:pPr>
        <w:pStyle w:val="Heading5"/>
        <w:rPr>
          <w:i w:val="0"/>
          <w:lang w:val="fr-CA"/>
        </w:rPr>
      </w:pPr>
      <w:r w:rsidRPr="000B3DFA">
        <w:rPr>
          <w:i w:val="0"/>
          <w:lang w:val="fr-CA"/>
        </w:rPr>
        <w:t>Organisations pouvant contribuer à la réduction de la pauvreté</w:t>
      </w:r>
    </w:p>
    <w:p w:rsidR="00417ABC" w:rsidRPr="00D043E8" w:rsidRDefault="00417ABC" w:rsidP="00801154">
      <w:pPr>
        <w:pStyle w:val="Chapterbodytext"/>
        <w:rPr>
          <w:lang w:val="fr-CA"/>
        </w:rPr>
      </w:pPr>
    </w:p>
    <w:p w:rsidR="00417ABC" w:rsidRPr="00D043E8" w:rsidRDefault="00417ABC" w:rsidP="00801154">
      <w:pPr>
        <w:spacing w:line="276" w:lineRule="auto"/>
        <w:jc w:val="both"/>
        <w:rPr>
          <w:rFonts w:ascii="Calibri" w:hAnsi="Calibri"/>
          <w:szCs w:val="20"/>
          <w:lang w:val="fr-CA"/>
        </w:rPr>
      </w:pPr>
      <w:r w:rsidRPr="00D043E8">
        <w:rPr>
          <w:rFonts w:ascii="Calibri" w:hAnsi="Calibri"/>
          <w:lang w:val="fr-CA"/>
        </w:rPr>
        <w:t>Lorsqu’on leur demande la mesure dans laquelle d</w:t>
      </w:r>
      <w:r>
        <w:rPr>
          <w:rFonts w:ascii="Calibri" w:hAnsi="Calibri"/>
          <w:lang w:val="fr-CA"/>
        </w:rPr>
        <w:t>ivers</w:t>
      </w:r>
      <w:r w:rsidRPr="00D043E8">
        <w:rPr>
          <w:rFonts w:ascii="Calibri" w:hAnsi="Calibri"/>
          <w:lang w:val="fr-CA"/>
        </w:rPr>
        <w:t xml:space="preserve">es organisations sont en mesure de contribuer à la réduction de la pauvreté dans les pays en voie de développement, les Canadiens estiment que bon nombre de ces organisations peuvent </w:t>
      </w:r>
      <w:r>
        <w:rPr>
          <w:rFonts w:ascii="Calibri" w:hAnsi="Calibri"/>
          <w:lang w:val="fr-CA"/>
        </w:rPr>
        <w:t>contribuer à la réduction de la pauvreté dans le monde</w:t>
      </w:r>
      <w:r w:rsidRPr="00D043E8">
        <w:rPr>
          <w:rFonts w:ascii="Calibri" w:hAnsi="Calibri"/>
          <w:lang w:val="fr-CA"/>
        </w:rPr>
        <w:t xml:space="preserve">, mais </w:t>
      </w:r>
      <w:r>
        <w:rPr>
          <w:rFonts w:ascii="Calibri" w:hAnsi="Calibri"/>
          <w:lang w:val="fr-CA"/>
        </w:rPr>
        <w:t xml:space="preserve">ils </w:t>
      </w:r>
      <w:r w:rsidRPr="00D043E8">
        <w:rPr>
          <w:rFonts w:ascii="Calibri" w:hAnsi="Calibri"/>
          <w:lang w:val="fr-CA"/>
        </w:rPr>
        <w:t>sont moins confiants quant à la capacité du gouvernement du Canada et à leur propre capacité</w:t>
      </w:r>
      <w:r>
        <w:rPr>
          <w:rFonts w:ascii="Calibri" w:hAnsi="Calibri"/>
          <w:lang w:val="fr-CA"/>
        </w:rPr>
        <w:t xml:space="preserve"> d’avoir une influence dans ce domaine</w:t>
      </w:r>
      <w:r w:rsidRPr="00D043E8">
        <w:rPr>
          <w:rFonts w:ascii="Calibri" w:hAnsi="Calibri"/>
          <w:lang w:val="fr-CA"/>
        </w:rPr>
        <w:t xml:space="preserve">. La majorité des Canadiens (63 %) croient que les entreprises peuvent contribuer à la réduction de la pauvreté dans les pays en voie de développement, suivies de près par les Nations Unies et d’autres organisations internationales (59 %), ainsi que les ONG et organismes de bienfaisance œuvrant dans le domaine du développement (56 %). </w:t>
      </w:r>
      <w:r>
        <w:rPr>
          <w:rFonts w:ascii="Calibri" w:hAnsi="Calibri"/>
          <w:lang w:val="fr-CA"/>
        </w:rPr>
        <w:t>M</w:t>
      </w:r>
      <w:r w:rsidRPr="00D043E8">
        <w:rPr>
          <w:rFonts w:ascii="Calibri" w:hAnsi="Calibri"/>
          <w:lang w:val="fr-CA"/>
        </w:rPr>
        <w:t>oins de la moitié des Canadiens (45 %) croi</w:t>
      </w:r>
      <w:r>
        <w:rPr>
          <w:rFonts w:ascii="Calibri" w:hAnsi="Calibri"/>
          <w:lang w:val="fr-CA"/>
        </w:rPr>
        <w:t>en</w:t>
      </w:r>
      <w:r w:rsidRPr="00D043E8">
        <w:rPr>
          <w:rFonts w:ascii="Calibri" w:hAnsi="Calibri"/>
          <w:lang w:val="fr-CA"/>
        </w:rPr>
        <w:t>t que le gouvernement du Canada peut contribuer à la réduction de la pauvreté dans le monde</w:t>
      </w:r>
      <w:r>
        <w:rPr>
          <w:rFonts w:ascii="Calibri" w:hAnsi="Calibri"/>
          <w:lang w:val="fr-CA"/>
        </w:rPr>
        <w:t>;</w:t>
      </w:r>
      <w:r w:rsidRPr="00D043E8">
        <w:rPr>
          <w:rFonts w:ascii="Calibri" w:hAnsi="Calibri"/>
          <w:lang w:val="fr-CA"/>
        </w:rPr>
        <w:t xml:space="preserve">  seulement 13 % croient qu’ils peuvent personnellement apporter leur contribution pour réduire la pauvreté dans les pays en voie de développement.</w:t>
      </w:r>
    </w:p>
    <w:p w:rsidR="00417ABC" w:rsidRPr="00D043E8" w:rsidRDefault="00417ABC" w:rsidP="00801154">
      <w:pPr>
        <w:spacing w:line="276" w:lineRule="auto"/>
        <w:rPr>
          <w:rFonts w:ascii="Calibri" w:hAnsi="Calibri"/>
          <w:szCs w:val="20"/>
          <w:lang w:val="fr-CA"/>
        </w:rPr>
      </w:pP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 xml:space="preserve">Les résidents du Québec (68 %), les femmes (69 %) et les diplômés universitaires (68 %) sont plus susceptibles de dire que les entreprises et les grandes sociétés peuvent </w:t>
      </w:r>
      <w:r>
        <w:rPr>
          <w:rFonts w:ascii="Calibri" w:hAnsi="Calibri"/>
          <w:lang w:val="fr-CA"/>
        </w:rPr>
        <w:t xml:space="preserve">grandement </w:t>
      </w:r>
      <w:r w:rsidRPr="00D043E8">
        <w:rPr>
          <w:rFonts w:ascii="Calibri" w:hAnsi="Calibri"/>
          <w:lang w:val="fr-CA"/>
        </w:rPr>
        <w:t>contribuer à la réduction de la pauvreté dans les pays en voie de développement.</w:t>
      </w: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Les personnes âgées de 18 à 34 ans (62 %), les résidents du Québec (69 %) et du Canada atlantique (67 %), les femmes (67 %) et les gens dont le revenu annuel du ménage est de moins de 40 000</w:t>
      </w:r>
      <w:r>
        <w:rPr>
          <w:rFonts w:ascii="Calibri" w:hAnsi="Calibri"/>
          <w:lang w:val="fr-CA"/>
        </w:rPr>
        <w:t> $</w:t>
      </w:r>
      <w:r w:rsidRPr="00D043E8">
        <w:rPr>
          <w:rFonts w:ascii="Calibri" w:hAnsi="Calibri"/>
          <w:lang w:val="fr-CA"/>
        </w:rPr>
        <w:t xml:space="preserve"> (68 %) ont plus tendance à croire que les Nations Unies et d’autres organisations internationales peuvent contribuer à la réduction de la pauvreté dans les pays en voie de développement.</w:t>
      </w: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 xml:space="preserve">Les </w:t>
      </w:r>
      <w:r>
        <w:rPr>
          <w:rFonts w:ascii="Calibri" w:hAnsi="Calibri"/>
          <w:lang w:val="fr-CA"/>
        </w:rPr>
        <w:t xml:space="preserve">résidents du </w:t>
      </w:r>
      <w:r w:rsidRPr="00D043E8">
        <w:rPr>
          <w:rFonts w:ascii="Calibri" w:hAnsi="Calibri"/>
          <w:lang w:val="fr-CA"/>
        </w:rPr>
        <w:t>Québ</w:t>
      </w:r>
      <w:r>
        <w:rPr>
          <w:rFonts w:ascii="Calibri" w:hAnsi="Calibri"/>
          <w:lang w:val="fr-CA"/>
        </w:rPr>
        <w:t>e</w:t>
      </w:r>
      <w:r w:rsidRPr="00D043E8">
        <w:rPr>
          <w:rFonts w:ascii="Calibri" w:hAnsi="Calibri"/>
          <w:lang w:val="fr-CA"/>
        </w:rPr>
        <w:t xml:space="preserve">c (66 %), les femmes (61 %) et les diplômés universitaires (62 %) sont plus </w:t>
      </w:r>
      <w:r>
        <w:rPr>
          <w:rFonts w:ascii="Calibri" w:hAnsi="Calibri"/>
          <w:lang w:val="fr-CA"/>
        </w:rPr>
        <w:t>susceptibles de</w:t>
      </w:r>
      <w:r w:rsidRPr="00D043E8">
        <w:rPr>
          <w:rFonts w:ascii="Calibri" w:hAnsi="Calibri"/>
          <w:lang w:val="fr-CA"/>
        </w:rPr>
        <w:t xml:space="preserve"> </w:t>
      </w:r>
      <w:r>
        <w:rPr>
          <w:rFonts w:ascii="Calibri" w:hAnsi="Calibri"/>
          <w:lang w:val="fr-CA"/>
        </w:rPr>
        <w:t>dire</w:t>
      </w:r>
      <w:r w:rsidRPr="00D043E8">
        <w:rPr>
          <w:rFonts w:ascii="Calibri" w:hAnsi="Calibri"/>
          <w:lang w:val="fr-CA"/>
        </w:rPr>
        <w:t xml:space="preserve"> que les ONG et organismes de bienfaisance </w:t>
      </w:r>
      <w:r>
        <w:rPr>
          <w:rFonts w:ascii="Calibri" w:hAnsi="Calibri"/>
          <w:lang w:val="fr-CA"/>
        </w:rPr>
        <w:t xml:space="preserve">œuvrant dans le domaine du développement </w:t>
      </w:r>
      <w:r w:rsidRPr="00D043E8">
        <w:rPr>
          <w:rFonts w:ascii="Calibri" w:hAnsi="Calibri"/>
          <w:lang w:val="fr-CA"/>
        </w:rPr>
        <w:t>peuvent contribuer à la réduction de la pauvreté dans les pays en voie de développement.</w:t>
      </w: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Les personnes âgées de 18 à 34 ans (49 %), les résidents du Canada atlantique (54 %) et du Québec (52 %), les femmes (51 %) et les diplômés universitaires (51 %) sont plus susceptibles de dire que le gouvernement canadien peut contribuer à la réduction de la pauvreté dans les pays en voie de développement.</w:t>
      </w:r>
    </w:p>
    <w:p w:rsidR="00417ABC" w:rsidRDefault="00417ABC" w:rsidP="00801154">
      <w:pPr>
        <w:pStyle w:val="ListParagraph"/>
        <w:numPr>
          <w:ilvl w:val="0"/>
          <w:numId w:val="17"/>
        </w:numPr>
        <w:spacing w:line="276" w:lineRule="auto"/>
        <w:rPr>
          <w:rFonts w:ascii="Calibri" w:hAnsi="Calibri"/>
          <w:lang w:val="fr-CA"/>
        </w:rPr>
      </w:pPr>
      <w:r>
        <w:rPr>
          <w:rFonts w:ascii="Calibri" w:hAnsi="Calibri"/>
          <w:lang w:val="fr-CA"/>
        </w:rPr>
        <w:t>Par rapport à la réponse nationale, l</w:t>
      </w:r>
      <w:r w:rsidRPr="00D043E8">
        <w:rPr>
          <w:rFonts w:ascii="Calibri" w:hAnsi="Calibri"/>
          <w:lang w:val="fr-CA"/>
        </w:rPr>
        <w:t>es résidents du Canada atlantique sont plus susceptibles de croire qu’ils peuvent personnellement contribuer à la réduction de la pauvreté dans les pays en voie de développement (20 %, comparativement à 13 % à l’échelle nationale).</w:t>
      </w:r>
    </w:p>
    <w:p w:rsidR="00417ABC" w:rsidRDefault="00417ABC">
      <w:pPr>
        <w:rPr>
          <w:rFonts w:ascii="Calibri" w:hAnsi="Calibri"/>
          <w:szCs w:val="20"/>
          <w:lang w:val="fr-CA" w:eastAsia="en-US"/>
        </w:rPr>
      </w:pPr>
      <w:r>
        <w:rPr>
          <w:rFonts w:ascii="Calibri" w:hAnsi="Calibri"/>
          <w:lang w:val="fr-CA"/>
        </w:rPr>
        <w:br w:type="page"/>
      </w:r>
    </w:p>
    <w:p w:rsidR="00417ABC" w:rsidRPr="00D043E8" w:rsidRDefault="00417ABC" w:rsidP="00801154">
      <w:pPr>
        <w:spacing w:line="276" w:lineRule="auto"/>
        <w:rPr>
          <w:rFonts w:ascii="Calibri" w:hAnsi="Calibri"/>
          <w:szCs w:val="20"/>
          <w:lang w:val="fr-CA"/>
        </w:rPr>
      </w:pPr>
      <w:r w:rsidRPr="00D043E8">
        <w:rPr>
          <w:rFonts w:ascii="Calibri" w:hAnsi="Calibri"/>
          <w:lang w:val="fr-CA"/>
        </w:rPr>
        <w:t xml:space="preserve">           Graphique 13 : Organisations pouvant contribuer à la réduction de la pauvreté</w:t>
      </w:r>
    </w:p>
    <w:p w:rsidR="00417ABC" w:rsidRPr="00D043E8" w:rsidRDefault="00417ABC" w:rsidP="00801154">
      <w:pPr>
        <w:ind w:firstLine="720"/>
        <w:rPr>
          <w:rFonts w:ascii="Calibri" w:hAnsi="Calibri"/>
          <w:szCs w:val="20"/>
          <w:lang w:val="fr-CA"/>
        </w:rPr>
      </w:pPr>
      <w:r w:rsidRPr="001D1FD9">
        <w:rPr>
          <w:rFonts w:ascii="Calibri" w:hAnsi="Calibri"/>
          <w:szCs w:val="20"/>
        </w:rPr>
        <w:object w:dxaOrig="7207" w:dyaOrig="5393">
          <v:shape id="_x0000_i1039" type="#_x0000_t75" style="width:356.85pt;height:269.85pt" o:ole="">
            <v:imagedata r:id="rId42" o:title=""/>
          </v:shape>
          <o:OLEObject Type="Embed" ProgID="PowerPoint.Slide.12" ShapeID="_x0000_i1039" DrawAspect="Content" ObjectID="_1712145080" r:id="rId43"/>
        </w:object>
      </w:r>
    </w:p>
    <w:p w:rsidR="00417ABC" w:rsidRPr="00D043E8" w:rsidRDefault="00417ABC" w:rsidP="00801154">
      <w:pPr>
        <w:rPr>
          <w:rFonts w:ascii="Calibri" w:hAnsi="Calibri"/>
          <w:szCs w:val="20"/>
          <w:lang w:val="fr-CA"/>
        </w:rPr>
      </w:pPr>
    </w:p>
    <w:p w:rsidR="00417ABC" w:rsidRPr="00D043E8" w:rsidRDefault="00417ABC" w:rsidP="00801154">
      <w:pPr>
        <w:pStyle w:val="Chapterbodytext"/>
        <w:rPr>
          <w:b/>
          <w:i/>
          <w:color w:val="003366"/>
          <w:lang w:val="fr-CA"/>
        </w:rPr>
      </w:pPr>
    </w:p>
    <w:p w:rsidR="00417ABC" w:rsidRPr="00D043E8" w:rsidRDefault="00417ABC" w:rsidP="00801154">
      <w:pPr>
        <w:pStyle w:val="Chapterbodytext"/>
        <w:rPr>
          <w:b/>
          <w:i/>
          <w:color w:val="003366"/>
          <w:lang w:val="fr-CA"/>
        </w:rPr>
      </w:pPr>
    </w:p>
    <w:p w:rsidR="00417ABC" w:rsidRPr="00D043E8" w:rsidRDefault="00417ABC" w:rsidP="00801154">
      <w:pPr>
        <w:pStyle w:val="Chapterbodytext"/>
        <w:rPr>
          <w:b/>
          <w:i/>
          <w:color w:val="003366"/>
          <w:lang w:val="fr-CA"/>
        </w:rPr>
      </w:pPr>
    </w:p>
    <w:p w:rsidR="00417ABC" w:rsidRPr="00D043E8" w:rsidRDefault="00417ABC" w:rsidP="00801154">
      <w:pPr>
        <w:pStyle w:val="Chapterbodytext"/>
        <w:rPr>
          <w:b/>
          <w:i/>
          <w:color w:val="003366"/>
          <w:lang w:val="fr-CA"/>
        </w:rPr>
      </w:pPr>
    </w:p>
    <w:p w:rsidR="00417ABC" w:rsidRPr="00D043E8" w:rsidRDefault="00417ABC" w:rsidP="00801154">
      <w:pPr>
        <w:pStyle w:val="Chapterbodytext"/>
        <w:rPr>
          <w:b/>
          <w:i/>
          <w:color w:val="003366"/>
          <w:lang w:val="fr-CA"/>
        </w:rPr>
      </w:pPr>
    </w:p>
    <w:p w:rsidR="00417ABC" w:rsidRPr="00D043E8" w:rsidRDefault="00417ABC" w:rsidP="00801154">
      <w:pPr>
        <w:pStyle w:val="Chapterbodytext"/>
        <w:rPr>
          <w:b/>
          <w:i/>
          <w:color w:val="003366"/>
          <w:lang w:val="fr-CA"/>
        </w:rPr>
      </w:pPr>
    </w:p>
    <w:p w:rsidR="00417ABC" w:rsidRPr="00D043E8" w:rsidRDefault="00417ABC" w:rsidP="00801154">
      <w:pPr>
        <w:pStyle w:val="Chapterbodytext"/>
        <w:rPr>
          <w:b/>
          <w:i/>
          <w:color w:val="003366"/>
          <w:lang w:val="fr-CA"/>
        </w:rPr>
      </w:pPr>
    </w:p>
    <w:p w:rsidR="00417ABC" w:rsidRPr="00D043E8" w:rsidRDefault="00417ABC" w:rsidP="00801154">
      <w:pPr>
        <w:pStyle w:val="Chapterbodytext"/>
        <w:rPr>
          <w:b/>
          <w:i/>
          <w:color w:val="003366"/>
          <w:lang w:val="fr-CA"/>
        </w:rPr>
      </w:pPr>
    </w:p>
    <w:p w:rsidR="00417ABC" w:rsidRPr="00D043E8" w:rsidRDefault="00417ABC" w:rsidP="00801154">
      <w:pPr>
        <w:pStyle w:val="Chapterbodytext"/>
        <w:rPr>
          <w:b/>
          <w:i/>
          <w:color w:val="003366"/>
          <w:lang w:val="fr-CA"/>
        </w:rPr>
      </w:pPr>
    </w:p>
    <w:p w:rsidR="00417ABC" w:rsidRPr="00D043E8" w:rsidRDefault="00417ABC" w:rsidP="00801154">
      <w:pPr>
        <w:pStyle w:val="Chapterbodytext"/>
        <w:rPr>
          <w:b/>
          <w:i/>
          <w:color w:val="003366"/>
          <w:lang w:val="fr-CA"/>
        </w:rPr>
      </w:pPr>
    </w:p>
    <w:p w:rsidR="00417ABC" w:rsidRPr="00D043E8" w:rsidRDefault="00417ABC" w:rsidP="00801154">
      <w:pPr>
        <w:rPr>
          <w:rFonts w:ascii="Calibri" w:hAnsi="Calibri"/>
          <w:b/>
          <w:i/>
          <w:color w:val="003366"/>
          <w:szCs w:val="20"/>
          <w:lang w:val="fr-CA"/>
        </w:rPr>
      </w:pPr>
      <w:r w:rsidRPr="00D043E8">
        <w:rPr>
          <w:lang w:val="fr-CA"/>
        </w:rPr>
        <w:br w:type="page"/>
      </w:r>
    </w:p>
    <w:p w:rsidR="00417ABC" w:rsidRPr="00DD04DA" w:rsidRDefault="00417ABC" w:rsidP="00801154">
      <w:pPr>
        <w:pStyle w:val="Heading5"/>
        <w:rPr>
          <w:i w:val="0"/>
          <w:lang w:val="fr-CA"/>
        </w:rPr>
      </w:pPr>
      <w:r w:rsidRPr="000B3DFA">
        <w:rPr>
          <w:i w:val="0"/>
          <w:lang w:val="fr-CA"/>
        </w:rPr>
        <w:t>Perspectives sur l’extrême pauvreté</w:t>
      </w:r>
    </w:p>
    <w:p w:rsidR="00417ABC" w:rsidRPr="00D043E8" w:rsidRDefault="00417ABC" w:rsidP="00801154">
      <w:pPr>
        <w:rPr>
          <w:b/>
          <w:bCs/>
          <w:lang w:val="fr-CA"/>
        </w:rPr>
      </w:pPr>
    </w:p>
    <w:p w:rsidR="00417ABC" w:rsidRPr="00D043E8" w:rsidRDefault="00417ABC" w:rsidP="00801154">
      <w:pPr>
        <w:pStyle w:val="Chapterbodytext"/>
        <w:rPr>
          <w:lang w:val="fr-CA"/>
        </w:rPr>
      </w:pPr>
      <w:r w:rsidRPr="00D043E8">
        <w:rPr>
          <w:lang w:val="fr-CA"/>
        </w:rPr>
        <w:t>Malgré la croyance que de nombreuses organisations peuvent contribuer à la réduction de la pauvreté dans les pays en voie de développement, les résultats révèlent un pessimisme quant à la possibilité de mettre fin à la pauvreté dans le monde dans un avenir proche. Lorsqu’il est question de la possibilité que l’extrême pauvreté soit éradiquée d’ici l’an 2030, une nette majorité de Canadiens (84 %) n’est pas d’accord avec cette affirmation</w:t>
      </w:r>
      <w:r>
        <w:rPr>
          <w:lang w:val="fr-CA"/>
        </w:rPr>
        <w:t xml:space="preserve">; </w:t>
      </w:r>
      <w:r w:rsidRPr="00D043E8">
        <w:rPr>
          <w:lang w:val="fr-CA"/>
        </w:rPr>
        <w:t>seulement 4 % sont d’accord.</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La proportion de répondants qui sont en désaccord avec l’idée que l’extrême pauvreté sera éradiquée d’ici 2030 augmente progressivement avec l’âge (de 77 % chez les 18 à 34 ans, elle passe à 87 % chez les 55 ans et plus).</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Pr>
          <w:lang w:val="fr-CA"/>
        </w:rPr>
        <w:t xml:space="preserve">            </w:t>
      </w:r>
      <w:r>
        <w:rPr>
          <w:lang w:val="fr-CA"/>
        </w:rPr>
        <w:tab/>
      </w:r>
      <w:r>
        <w:rPr>
          <w:lang w:val="fr-CA"/>
        </w:rPr>
        <w:tab/>
        <w:t xml:space="preserve">  </w:t>
      </w:r>
      <w:r w:rsidRPr="00D043E8">
        <w:rPr>
          <w:lang w:val="fr-CA"/>
        </w:rPr>
        <w:t>Graphique 14 : Perspectives sur l’extrême pauvreté</w:t>
      </w:r>
    </w:p>
    <w:p w:rsidR="00417ABC" w:rsidRPr="00D043E8" w:rsidRDefault="00417ABC" w:rsidP="001D1FD9">
      <w:pPr>
        <w:pStyle w:val="Chapterbodytext"/>
        <w:tabs>
          <w:tab w:val="clear" w:pos="1080"/>
          <w:tab w:val="left" w:pos="720"/>
        </w:tabs>
        <w:rPr>
          <w:b/>
          <w:i/>
          <w:color w:val="003366"/>
          <w:lang w:val="fr-CA"/>
        </w:rPr>
      </w:pPr>
      <w:r w:rsidRPr="00D043E8">
        <w:rPr>
          <w:lang w:val="fr-CA"/>
        </w:rPr>
        <w:tab/>
      </w:r>
      <w:r w:rsidRPr="001D1FD9">
        <w:rPr>
          <w:lang w:val="en-US"/>
        </w:rPr>
        <w:object w:dxaOrig="7207" w:dyaOrig="5393">
          <v:shape id="_x0000_i1040" type="#_x0000_t75" style="width:356.85pt;height:269.85pt" o:ole="">
            <v:imagedata r:id="rId44" o:title=""/>
          </v:shape>
          <o:OLEObject Type="Embed" ProgID="PowerPoint.Slide.12" ShapeID="_x0000_i1040" DrawAspect="Content" ObjectID="_1712145081" r:id="rId45"/>
        </w:object>
      </w:r>
    </w:p>
    <w:p w:rsidR="00417ABC" w:rsidRPr="00D043E8" w:rsidRDefault="00417ABC" w:rsidP="00801154">
      <w:pPr>
        <w:pStyle w:val="Chapterbodytext"/>
        <w:rPr>
          <w:b/>
          <w:i/>
          <w:color w:val="003366"/>
          <w:lang w:val="fr-CA"/>
        </w:rPr>
      </w:pPr>
    </w:p>
    <w:p w:rsidR="00417ABC" w:rsidRPr="00D043E8" w:rsidRDefault="00417ABC" w:rsidP="00801154">
      <w:pPr>
        <w:pStyle w:val="Heading5"/>
        <w:rPr>
          <w:lang w:val="fr-CA"/>
        </w:rPr>
      </w:pPr>
    </w:p>
    <w:p w:rsidR="00417ABC" w:rsidRPr="00D043E8" w:rsidRDefault="00417ABC" w:rsidP="00801154">
      <w:pPr>
        <w:rPr>
          <w:rFonts w:ascii="Calibri" w:hAnsi="Calibri"/>
          <w:b/>
          <w:i/>
          <w:color w:val="003366"/>
          <w:szCs w:val="20"/>
          <w:lang w:val="fr-CA"/>
        </w:rPr>
      </w:pPr>
      <w:r w:rsidRPr="00D043E8">
        <w:rPr>
          <w:lang w:val="fr-CA"/>
        </w:rPr>
        <w:br w:type="page"/>
      </w:r>
    </w:p>
    <w:p w:rsidR="00417ABC" w:rsidRPr="00D043E8" w:rsidRDefault="00417ABC" w:rsidP="00801154">
      <w:pPr>
        <w:pStyle w:val="Heading4"/>
        <w:rPr>
          <w:lang w:val="fr-CA"/>
        </w:rPr>
      </w:pPr>
      <w:bookmarkStart w:id="13" w:name="_Toc101345119"/>
      <w:r w:rsidRPr="00D043E8">
        <w:rPr>
          <w:lang w:val="fr-CA"/>
        </w:rPr>
        <w:t>Points de vue sur l’aide internationale</w:t>
      </w:r>
      <w:bookmarkEnd w:id="13"/>
    </w:p>
    <w:p w:rsidR="00417ABC" w:rsidRPr="00D043E8" w:rsidRDefault="00417ABC" w:rsidP="00801154">
      <w:pPr>
        <w:pStyle w:val="Chapterbodytext"/>
        <w:rPr>
          <w:lang w:val="fr-CA"/>
        </w:rPr>
      </w:pPr>
    </w:p>
    <w:p w:rsidR="00417ABC" w:rsidRPr="001D1A38" w:rsidRDefault="00417ABC" w:rsidP="00801154">
      <w:pPr>
        <w:pStyle w:val="Chapterbodytext"/>
        <w:rPr>
          <w:lang w:val="fr-CA"/>
        </w:rPr>
      </w:pPr>
      <w:r w:rsidRPr="000B3DFA">
        <w:rPr>
          <w:b/>
          <w:color w:val="003366"/>
          <w:lang w:val="fr-CA"/>
        </w:rPr>
        <w:t>Point de vue sur l’aide internationale du gouvernement du Canada</w:t>
      </w:r>
    </w:p>
    <w:p w:rsidR="00417ABC" w:rsidRPr="00D043E8" w:rsidRDefault="00417ABC" w:rsidP="00801154">
      <w:pPr>
        <w:pStyle w:val="Chapterbodytext"/>
        <w:rPr>
          <w:lang w:val="fr-CA"/>
        </w:rPr>
      </w:pPr>
    </w:p>
    <w:p w:rsidR="00417ABC" w:rsidRPr="00D043E8" w:rsidRDefault="00417ABC" w:rsidP="00801154">
      <w:pPr>
        <w:pStyle w:val="Chapterbodytext"/>
        <w:tabs>
          <w:tab w:val="clear" w:pos="1080"/>
          <w:tab w:val="left" w:pos="0"/>
        </w:tabs>
        <w:rPr>
          <w:lang w:val="fr-CA"/>
        </w:rPr>
      </w:pPr>
      <w:r>
        <w:rPr>
          <w:lang w:val="fr-CA"/>
        </w:rPr>
        <w:t>L</w:t>
      </w:r>
      <w:r w:rsidRPr="00D043E8">
        <w:rPr>
          <w:lang w:val="fr-CA"/>
        </w:rPr>
        <w:t xml:space="preserve">es résultats suggèrent un appui plutôt solide à la prestation d’aide </w:t>
      </w:r>
      <w:r>
        <w:rPr>
          <w:lang w:val="fr-CA"/>
        </w:rPr>
        <w:t>aux</w:t>
      </w:r>
      <w:r w:rsidRPr="00D043E8">
        <w:rPr>
          <w:lang w:val="fr-CA"/>
        </w:rPr>
        <w:t xml:space="preserve"> pays en voie de développement. Plus de la moitié des Canadiens (55 %) pensent que le gouvernement du Canada devrait accorder une aide internationale aux pays en voie de développement seulement </w:t>
      </w:r>
      <w:r>
        <w:rPr>
          <w:lang w:val="fr-CA"/>
        </w:rPr>
        <w:t>3</w:t>
      </w:r>
      <w:r w:rsidRPr="00D043E8">
        <w:rPr>
          <w:lang w:val="fr-CA"/>
        </w:rPr>
        <w:t xml:space="preserve"> sur </w:t>
      </w:r>
      <w:r>
        <w:rPr>
          <w:lang w:val="fr-CA"/>
        </w:rPr>
        <w:t>10</w:t>
      </w:r>
      <w:r w:rsidRPr="00D043E8">
        <w:rPr>
          <w:lang w:val="fr-CA"/>
        </w:rPr>
        <w:t xml:space="preserve"> (28 %) croient que le gouvernement ne devrait pas fournir ce type d’aide.</w:t>
      </w:r>
    </w:p>
    <w:p w:rsidR="00417ABC" w:rsidRPr="00D043E8" w:rsidRDefault="00417ABC" w:rsidP="00801154">
      <w:pPr>
        <w:pStyle w:val="Chapterbodytext"/>
        <w:rPr>
          <w:lang w:val="fr-CA"/>
        </w:rPr>
      </w:pPr>
    </w:p>
    <w:p w:rsidR="00417ABC" w:rsidRPr="00D043E8" w:rsidRDefault="00417ABC" w:rsidP="00801154">
      <w:pPr>
        <w:pStyle w:val="ListParagraph"/>
        <w:numPr>
          <w:ilvl w:val="0"/>
          <w:numId w:val="17"/>
        </w:numPr>
        <w:spacing w:line="276" w:lineRule="auto"/>
        <w:rPr>
          <w:lang w:val="fr-CA"/>
        </w:rPr>
      </w:pPr>
      <w:r w:rsidRPr="00D043E8">
        <w:rPr>
          <w:rFonts w:ascii="Calibri" w:hAnsi="Calibri"/>
          <w:lang w:val="fr-CA"/>
        </w:rPr>
        <w:t xml:space="preserve">Les personnes âgées de 65 ans et plus (61 %), les </w:t>
      </w:r>
      <w:r>
        <w:rPr>
          <w:rFonts w:ascii="Calibri" w:hAnsi="Calibri"/>
          <w:lang w:val="fr-CA"/>
        </w:rPr>
        <w:t xml:space="preserve">résidents du </w:t>
      </w:r>
      <w:r w:rsidRPr="00D043E8">
        <w:rPr>
          <w:rFonts w:ascii="Calibri" w:hAnsi="Calibri"/>
          <w:lang w:val="fr-CA"/>
        </w:rPr>
        <w:t>Québ</w:t>
      </w:r>
      <w:r>
        <w:rPr>
          <w:rFonts w:ascii="Calibri" w:hAnsi="Calibri"/>
          <w:lang w:val="fr-CA"/>
        </w:rPr>
        <w:t>e</w:t>
      </w:r>
      <w:r w:rsidRPr="00D043E8">
        <w:rPr>
          <w:rFonts w:ascii="Calibri" w:hAnsi="Calibri"/>
          <w:lang w:val="fr-CA"/>
        </w:rPr>
        <w:t>c (63 %), les femmes (60 %) et les diplômés universitaires (61 %) ont plus tendance à être d’avis que le gouvernement devrait accorder de l’aide aux pays en voie de développement.</w:t>
      </w:r>
    </w:p>
    <w:p w:rsidR="00417ABC" w:rsidRPr="00D043E8" w:rsidRDefault="00417ABC" w:rsidP="00801154">
      <w:pPr>
        <w:pStyle w:val="ListParagraph"/>
        <w:numPr>
          <w:ilvl w:val="0"/>
          <w:numId w:val="17"/>
        </w:numPr>
        <w:spacing w:line="276" w:lineRule="auto"/>
        <w:rPr>
          <w:lang w:val="fr-CA"/>
        </w:rPr>
      </w:pPr>
      <w:r w:rsidRPr="00D043E8">
        <w:rPr>
          <w:rFonts w:ascii="Calibri" w:hAnsi="Calibri"/>
          <w:lang w:val="fr-CA"/>
        </w:rPr>
        <w:t>À l’inverse, les résidents de l’Alberta (41 %) sont les plus enclins à penser que le gouvernement ne devrait pas fournir d’aide internationale aux pays en voie de développement.</w:t>
      </w:r>
    </w:p>
    <w:p w:rsidR="00417ABC" w:rsidRPr="00D043E8" w:rsidRDefault="00417ABC" w:rsidP="00801154">
      <w:pPr>
        <w:rPr>
          <w:lang w:val="fr-CA"/>
        </w:rPr>
      </w:pPr>
    </w:p>
    <w:p w:rsidR="00417ABC" w:rsidRPr="00D043E8" w:rsidRDefault="00417ABC" w:rsidP="00801154">
      <w:pPr>
        <w:jc w:val="center"/>
        <w:rPr>
          <w:lang w:val="fr-CA"/>
        </w:rPr>
      </w:pPr>
      <w:r w:rsidRPr="00D043E8">
        <w:rPr>
          <w:rFonts w:ascii="Calibri" w:hAnsi="Calibri"/>
          <w:lang w:val="fr-CA"/>
        </w:rPr>
        <w:t>Graphique 15 : Point de vue sur l’aide internationale du gouvernement du Canada</w:t>
      </w:r>
    </w:p>
    <w:p w:rsidR="00417ABC" w:rsidRPr="00D043E8" w:rsidRDefault="00417ABC" w:rsidP="00801154">
      <w:pPr>
        <w:pStyle w:val="Chapterbodytext"/>
        <w:tabs>
          <w:tab w:val="clear" w:pos="1080"/>
          <w:tab w:val="left" w:pos="720"/>
        </w:tabs>
        <w:rPr>
          <w:lang w:val="fr-CA"/>
        </w:rPr>
      </w:pPr>
      <w:r w:rsidRPr="00D043E8">
        <w:rPr>
          <w:lang w:val="fr-CA"/>
        </w:rPr>
        <w:tab/>
      </w:r>
      <w:r w:rsidRPr="001D1FD9">
        <w:rPr>
          <w:lang w:val="en-US"/>
        </w:rPr>
        <w:object w:dxaOrig="7207" w:dyaOrig="5393">
          <v:shape id="_x0000_i1041" type="#_x0000_t75" style="width:356.85pt;height:269.85pt" o:ole="">
            <v:imagedata r:id="rId46" o:title=""/>
          </v:shape>
          <o:OLEObject Type="Embed" ProgID="PowerPoint.Slide.12" ShapeID="_x0000_i1041" DrawAspect="Content" ObjectID="_1712145082" r:id="rId47"/>
        </w:object>
      </w:r>
    </w:p>
    <w:p w:rsidR="00417ABC" w:rsidRPr="00D043E8" w:rsidRDefault="00417ABC" w:rsidP="00801154">
      <w:pPr>
        <w:pStyle w:val="Heading5"/>
        <w:rPr>
          <w:lang w:val="fr-CA"/>
        </w:rPr>
      </w:pPr>
    </w:p>
    <w:p w:rsidR="00417ABC" w:rsidRPr="00D043E8" w:rsidRDefault="00417ABC" w:rsidP="00801154">
      <w:pPr>
        <w:rPr>
          <w:rFonts w:ascii="Calibri" w:hAnsi="Calibri"/>
          <w:b/>
          <w:i/>
          <w:color w:val="003366"/>
          <w:szCs w:val="20"/>
          <w:lang w:val="fr-CA"/>
        </w:rPr>
      </w:pPr>
      <w:r w:rsidRPr="00D043E8">
        <w:rPr>
          <w:lang w:val="fr-CA"/>
        </w:rPr>
        <w:br w:type="page"/>
      </w:r>
    </w:p>
    <w:p w:rsidR="00417ABC" w:rsidRPr="009932C2" w:rsidRDefault="00417ABC" w:rsidP="00801154">
      <w:pPr>
        <w:pStyle w:val="Heading5"/>
        <w:rPr>
          <w:i w:val="0"/>
          <w:lang w:val="fr-CA"/>
        </w:rPr>
      </w:pPr>
      <w:r w:rsidRPr="000B3DFA">
        <w:rPr>
          <w:i w:val="0"/>
          <w:lang w:val="fr-CA"/>
        </w:rPr>
        <w:t xml:space="preserve">Points de vue sur les dépenses </w:t>
      </w:r>
      <w:r>
        <w:rPr>
          <w:i w:val="0"/>
          <w:lang w:val="fr-CA"/>
        </w:rPr>
        <w:t>consacrées à l’</w:t>
      </w:r>
      <w:r w:rsidRPr="000B3DFA">
        <w:rPr>
          <w:i w:val="0"/>
          <w:lang w:val="fr-CA"/>
        </w:rPr>
        <w:t>aide internationale</w:t>
      </w:r>
    </w:p>
    <w:p w:rsidR="00417ABC" w:rsidRPr="00D043E8" w:rsidRDefault="00417ABC" w:rsidP="00801154">
      <w:pPr>
        <w:pStyle w:val="Chapterbodytext"/>
        <w:rPr>
          <w:lang w:val="fr-CA"/>
        </w:rPr>
      </w:pPr>
    </w:p>
    <w:p w:rsidR="00417ABC" w:rsidRPr="00D043E8" w:rsidRDefault="00417ABC" w:rsidP="00801154">
      <w:pPr>
        <w:spacing w:line="276" w:lineRule="auto"/>
        <w:jc w:val="both"/>
        <w:rPr>
          <w:rFonts w:ascii="Calibri" w:hAnsi="Calibri"/>
          <w:szCs w:val="20"/>
          <w:lang w:val="fr-CA"/>
        </w:rPr>
      </w:pPr>
      <w:r w:rsidRPr="00D043E8">
        <w:rPr>
          <w:rFonts w:ascii="Calibri" w:hAnsi="Calibri"/>
          <w:lang w:val="fr-CA"/>
        </w:rPr>
        <w:t xml:space="preserve">Les Canadiens devaient indiquer s’ils pensent que le gouvernement du Canada devrait augmenter ou diminuer le budget qu’il consacre à l’aide internationale </w:t>
      </w:r>
      <w:r>
        <w:rPr>
          <w:rFonts w:ascii="Calibri" w:hAnsi="Calibri"/>
          <w:lang w:val="fr-CA"/>
        </w:rPr>
        <w:t>aux</w:t>
      </w:r>
      <w:r w:rsidRPr="00D043E8">
        <w:rPr>
          <w:rFonts w:ascii="Calibri" w:hAnsi="Calibri"/>
          <w:lang w:val="fr-CA"/>
        </w:rPr>
        <w:t xml:space="preserve"> pays en voie de développement. Les résultats révèlent des points de vue mitigés sur cette question. Une majorité relative (37 %) déclare que le gouvernement devrait augmenter le budget </w:t>
      </w:r>
      <w:r>
        <w:rPr>
          <w:rFonts w:ascii="Calibri" w:hAnsi="Calibri"/>
          <w:lang w:val="fr-CA"/>
        </w:rPr>
        <w:t>consacré à l</w:t>
      </w:r>
      <w:r w:rsidRPr="00D043E8">
        <w:rPr>
          <w:rFonts w:ascii="Calibri" w:hAnsi="Calibri"/>
          <w:lang w:val="fr-CA"/>
        </w:rPr>
        <w:t xml:space="preserve">’aide internationale, mais </w:t>
      </w:r>
      <w:r>
        <w:rPr>
          <w:rFonts w:ascii="Calibri" w:hAnsi="Calibri"/>
          <w:lang w:val="fr-CA"/>
        </w:rPr>
        <w:t>1 </w:t>
      </w:r>
      <w:r w:rsidRPr="00D043E8">
        <w:rPr>
          <w:rFonts w:ascii="Calibri" w:hAnsi="Calibri"/>
          <w:lang w:val="fr-CA"/>
        </w:rPr>
        <w:t xml:space="preserve">personne sur </w:t>
      </w:r>
      <w:r>
        <w:rPr>
          <w:rFonts w:ascii="Calibri" w:hAnsi="Calibri"/>
          <w:lang w:val="fr-CA"/>
        </w:rPr>
        <w:t xml:space="preserve">5 </w:t>
      </w:r>
      <w:r w:rsidRPr="00D043E8">
        <w:rPr>
          <w:rFonts w:ascii="Calibri" w:hAnsi="Calibri"/>
          <w:lang w:val="fr-CA"/>
        </w:rPr>
        <w:t xml:space="preserve">(23 %) est d’avis qu’il devrait le diminuer. </w:t>
      </w:r>
      <w:r>
        <w:rPr>
          <w:rFonts w:ascii="Calibri" w:hAnsi="Calibri"/>
          <w:lang w:val="fr-CA"/>
        </w:rPr>
        <w:t>Environ 1 </w:t>
      </w:r>
      <w:r w:rsidRPr="00D043E8">
        <w:rPr>
          <w:rFonts w:ascii="Calibri" w:hAnsi="Calibri"/>
          <w:lang w:val="fr-CA"/>
        </w:rPr>
        <w:t xml:space="preserve">Canadien sur </w:t>
      </w:r>
      <w:r>
        <w:rPr>
          <w:rFonts w:ascii="Calibri" w:hAnsi="Calibri"/>
          <w:lang w:val="fr-CA"/>
        </w:rPr>
        <w:t xml:space="preserve">3 </w:t>
      </w:r>
      <w:r w:rsidRPr="00D043E8">
        <w:rPr>
          <w:rFonts w:ascii="Calibri" w:hAnsi="Calibri"/>
          <w:lang w:val="fr-CA"/>
        </w:rPr>
        <w:t>(35 %) estime que le budget devrait rester le même.</w:t>
      </w:r>
    </w:p>
    <w:p w:rsidR="00417ABC" w:rsidRPr="00D043E8" w:rsidRDefault="00417ABC" w:rsidP="00801154">
      <w:pPr>
        <w:spacing w:line="276" w:lineRule="auto"/>
        <w:rPr>
          <w:lang w:val="fr-CA"/>
        </w:rPr>
      </w:pPr>
    </w:p>
    <w:p w:rsidR="00417ABC" w:rsidRPr="00D043E8" w:rsidRDefault="00417ABC" w:rsidP="00801154">
      <w:pPr>
        <w:pStyle w:val="ListParagraph"/>
        <w:numPr>
          <w:ilvl w:val="0"/>
          <w:numId w:val="17"/>
        </w:numPr>
        <w:spacing w:line="276" w:lineRule="auto"/>
        <w:rPr>
          <w:lang w:val="fr-CA"/>
        </w:rPr>
      </w:pPr>
      <w:r w:rsidRPr="00D043E8">
        <w:rPr>
          <w:rFonts w:ascii="Calibri" w:hAnsi="Calibri"/>
          <w:lang w:val="fr-CA"/>
        </w:rPr>
        <w:t>Les personnes âgées de 65 ans et plus (44 %), les</w:t>
      </w:r>
      <w:r>
        <w:rPr>
          <w:rFonts w:ascii="Calibri" w:hAnsi="Calibri"/>
          <w:lang w:val="fr-CA"/>
        </w:rPr>
        <w:t xml:space="preserve"> résidents du</w:t>
      </w:r>
      <w:r w:rsidRPr="00D043E8">
        <w:rPr>
          <w:rFonts w:ascii="Calibri" w:hAnsi="Calibri"/>
          <w:lang w:val="fr-CA"/>
        </w:rPr>
        <w:t xml:space="preserve"> Québ</w:t>
      </w:r>
      <w:r>
        <w:rPr>
          <w:rFonts w:ascii="Calibri" w:hAnsi="Calibri"/>
          <w:lang w:val="fr-CA"/>
        </w:rPr>
        <w:t>e</w:t>
      </w:r>
      <w:r w:rsidRPr="00D043E8">
        <w:rPr>
          <w:rFonts w:ascii="Calibri" w:hAnsi="Calibri"/>
          <w:lang w:val="fr-CA"/>
        </w:rPr>
        <w:t xml:space="preserve">c (48 %), les femmes (41 %) et les diplômés universitaires (43 %) ont plus tendance à </w:t>
      </w:r>
      <w:r>
        <w:rPr>
          <w:rFonts w:ascii="Calibri" w:hAnsi="Calibri"/>
          <w:lang w:val="fr-CA"/>
        </w:rPr>
        <w:t>dire</w:t>
      </w:r>
      <w:r w:rsidRPr="00D043E8">
        <w:rPr>
          <w:rFonts w:ascii="Calibri" w:hAnsi="Calibri"/>
          <w:lang w:val="fr-CA"/>
        </w:rPr>
        <w:t xml:space="preserve"> que le gouvernement du Canada devrait augmenter le budget </w:t>
      </w:r>
      <w:r>
        <w:rPr>
          <w:rFonts w:ascii="Calibri" w:hAnsi="Calibri"/>
          <w:lang w:val="fr-CA"/>
        </w:rPr>
        <w:t>consacré à l</w:t>
      </w:r>
      <w:r w:rsidRPr="00D043E8">
        <w:rPr>
          <w:rFonts w:ascii="Calibri" w:hAnsi="Calibri"/>
          <w:lang w:val="fr-CA"/>
        </w:rPr>
        <w:t xml:space="preserve">’aide internationale </w:t>
      </w:r>
      <w:r>
        <w:rPr>
          <w:rFonts w:ascii="Calibri" w:hAnsi="Calibri"/>
          <w:lang w:val="fr-CA"/>
        </w:rPr>
        <w:t>aux</w:t>
      </w:r>
      <w:r w:rsidRPr="00D043E8">
        <w:rPr>
          <w:rFonts w:ascii="Calibri" w:hAnsi="Calibri"/>
          <w:lang w:val="fr-CA"/>
        </w:rPr>
        <w:t xml:space="preserve"> pays en voie de développement.</w:t>
      </w:r>
    </w:p>
    <w:p w:rsidR="00417ABC" w:rsidRPr="00D043E8" w:rsidRDefault="00417ABC" w:rsidP="00801154">
      <w:pPr>
        <w:rPr>
          <w:lang w:val="fr-CA"/>
        </w:rPr>
      </w:pPr>
    </w:p>
    <w:p w:rsidR="00417ABC" w:rsidRPr="00D043E8" w:rsidRDefault="00417ABC" w:rsidP="00801154">
      <w:pPr>
        <w:jc w:val="center"/>
        <w:rPr>
          <w:rFonts w:ascii="Calibri" w:hAnsi="Calibri"/>
          <w:lang w:val="fr-CA"/>
        </w:rPr>
      </w:pPr>
      <w:r w:rsidRPr="00D043E8">
        <w:rPr>
          <w:rFonts w:ascii="Calibri" w:hAnsi="Calibri"/>
          <w:lang w:val="fr-CA"/>
        </w:rPr>
        <w:t xml:space="preserve">Graphique 16 : Points de vue sur les dépenses </w:t>
      </w:r>
      <w:r>
        <w:rPr>
          <w:rFonts w:ascii="Calibri" w:hAnsi="Calibri"/>
          <w:lang w:val="fr-CA"/>
        </w:rPr>
        <w:t>consacrées à l’</w:t>
      </w:r>
      <w:r w:rsidRPr="00D043E8">
        <w:rPr>
          <w:rFonts w:ascii="Calibri" w:hAnsi="Calibri"/>
          <w:lang w:val="fr-CA"/>
        </w:rPr>
        <w:t>aide internationale</w:t>
      </w:r>
    </w:p>
    <w:p w:rsidR="00417ABC" w:rsidRPr="00D043E8" w:rsidRDefault="00417ABC" w:rsidP="00801154">
      <w:pPr>
        <w:pStyle w:val="Heading5"/>
        <w:rPr>
          <w:lang w:val="fr-CA"/>
        </w:rPr>
      </w:pPr>
      <w:r w:rsidRPr="00D043E8">
        <w:rPr>
          <w:lang w:val="fr-CA"/>
        </w:rPr>
        <w:tab/>
      </w:r>
      <w:r w:rsidRPr="001745AC">
        <w:object w:dxaOrig="7207" w:dyaOrig="5393">
          <v:shape id="_x0000_i1042" type="#_x0000_t75" style="width:356.85pt;height:269.85pt" o:ole="">
            <v:imagedata r:id="rId48" o:title=""/>
          </v:shape>
          <o:OLEObject Type="Embed" ProgID="PowerPoint.Slide.12" ShapeID="_x0000_i1042" DrawAspect="Content" ObjectID="_1712145083" r:id="rId49"/>
        </w:object>
      </w:r>
    </w:p>
    <w:p w:rsidR="00417ABC" w:rsidRPr="00D043E8" w:rsidRDefault="00417ABC" w:rsidP="00801154">
      <w:pPr>
        <w:rPr>
          <w:rFonts w:ascii="Calibri" w:hAnsi="Calibri"/>
          <w:b/>
          <w:i/>
          <w:color w:val="003366"/>
          <w:szCs w:val="20"/>
          <w:lang w:val="fr-CA"/>
        </w:rPr>
      </w:pPr>
      <w:r w:rsidRPr="00D043E8">
        <w:rPr>
          <w:lang w:val="fr-CA"/>
        </w:rPr>
        <w:br w:type="page"/>
      </w:r>
    </w:p>
    <w:p w:rsidR="00417ABC" w:rsidRPr="00A56E5A" w:rsidRDefault="00417ABC" w:rsidP="00801154">
      <w:pPr>
        <w:pStyle w:val="Heading5"/>
        <w:rPr>
          <w:i w:val="0"/>
          <w:lang w:val="fr-CA"/>
        </w:rPr>
      </w:pPr>
      <w:r w:rsidRPr="000B3DFA">
        <w:rPr>
          <w:i w:val="0"/>
          <w:lang w:val="fr-CA"/>
        </w:rPr>
        <w:t>Objectif principal de l’aide internationale</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 xml:space="preserve">Les Canadiens devaient indiquer ce qu’ils pensent que devrait être le principal objectif de l’aide internationale </w:t>
      </w:r>
      <w:r>
        <w:rPr>
          <w:lang w:val="fr-CA"/>
        </w:rPr>
        <w:t>consacrée</w:t>
      </w:r>
      <w:r w:rsidRPr="00D043E8">
        <w:rPr>
          <w:lang w:val="fr-CA"/>
        </w:rPr>
        <w:t xml:space="preserve"> aux pays en voie de développement : réduire la pauvreté ou favoriser les intérêts </w:t>
      </w:r>
      <w:r>
        <w:rPr>
          <w:lang w:val="fr-CA"/>
        </w:rPr>
        <w:t xml:space="preserve">nationaux </w:t>
      </w:r>
      <w:r w:rsidRPr="00D043E8">
        <w:rPr>
          <w:lang w:val="fr-CA"/>
        </w:rPr>
        <w:t xml:space="preserve">du Canada. </w:t>
      </w:r>
      <w:r>
        <w:rPr>
          <w:lang w:val="fr-CA"/>
        </w:rPr>
        <w:t>U</w:t>
      </w:r>
      <w:r w:rsidRPr="00D043E8">
        <w:rPr>
          <w:lang w:val="fr-CA"/>
        </w:rPr>
        <w:t xml:space="preserve">ne majorité claire de répondants (61 %) </w:t>
      </w:r>
      <w:r>
        <w:rPr>
          <w:lang w:val="fr-CA"/>
        </w:rPr>
        <w:t>disent</w:t>
      </w:r>
      <w:r w:rsidRPr="00D043E8">
        <w:rPr>
          <w:lang w:val="fr-CA"/>
        </w:rPr>
        <w:t xml:space="preserve"> que </w:t>
      </w:r>
      <w:r>
        <w:rPr>
          <w:lang w:val="fr-CA"/>
        </w:rPr>
        <w:t>le but premier</w:t>
      </w:r>
      <w:r w:rsidRPr="00D043E8">
        <w:rPr>
          <w:lang w:val="fr-CA"/>
        </w:rPr>
        <w:t xml:space="preserve"> devrait être de réduire la pauvreté dans les pays en voie de développement</w:t>
      </w:r>
      <w:r>
        <w:rPr>
          <w:lang w:val="fr-CA"/>
        </w:rPr>
        <w:t xml:space="preserve"> </w:t>
      </w:r>
      <w:r w:rsidRPr="00D043E8">
        <w:rPr>
          <w:lang w:val="fr-CA"/>
        </w:rPr>
        <w:t xml:space="preserve">seuls 12 % </w:t>
      </w:r>
      <w:r>
        <w:rPr>
          <w:lang w:val="fr-CA"/>
        </w:rPr>
        <w:t>disent</w:t>
      </w:r>
      <w:r w:rsidRPr="00D043E8">
        <w:rPr>
          <w:lang w:val="fr-CA"/>
        </w:rPr>
        <w:t xml:space="preserve"> qu</w:t>
      </w:r>
      <w:r>
        <w:rPr>
          <w:lang w:val="fr-CA"/>
        </w:rPr>
        <w:t>e l’objectif principal de l’aide internationale du Canada</w:t>
      </w:r>
      <w:r w:rsidRPr="00D043E8">
        <w:rPr>
          <w:lang w:val="fr-CA"/>
        </w:rPr>
        <w:t xml:space="preserve"> devrait être de favoriser les intérêts </w:t>
      </w:r>
      <w:r>
        <w:rPr>
          <w:lang w:val="fr-CA"/>
        </w:rPr>
        <w:t xml:space="preserve">nationaux </w:t>
      </w:r>
      <w:r w:rsidRPr="00D043E8">
        <w:rPr>
          <w:lang w:val="fr-CA"/>
        </w:rPr>
        <w:t>du Canada.</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La probabilité de </w:t>
      </w:r>
      <w:r>
        <w:rPr>
          <w:lang w:val="fr-CA"/>
        </w:rPr>
        <w:t>dire</w:t>
      </w:r>
      <w:r w:rsidRPr="00D043E8">
        <w:rPr>
          <w:lang w:val="fr-CA"/>
        </w:rPr>
        <w:t xml:space="preserve"> que l’objectif </w:t>
      </w:r>
      <w:r>
        <w:rPr>
          <w:lang w:val="fr-CA"/>
        </w:rPr>
        <w:t>principal</w:t>
      </w:r>
      <w:r w:rsidRPr="00D043E8">
        <w:rPr>
          <w:lang w:val="fr-CA"/>
        </w:rPr>
        <w:t xml:space="preserve"> de l’aide internationale devrait être de réduire la pauvreté dans les pays en voie de développement est plus élevée chez les femmes (68 %), et augmente progressivement avec l’âge (de 49 % chez les 18 à 34 ans, cette proportion passe à 72 % chez les 65 ans et plus) et le niveau de scolarité (de 56 % chez les gens qui n’ont fait que des études secondaires, cette proportion passe à 65 % chez les diplômés universitaires).</w:t>
      </w:r>
    </w:p>
    <w:p w:rsidR="00417ABC" w:rsidRPr="00D043E8" w:rsidRDefault="00417ABC" w:rsidP="00801154">
      <w:pPr>
        <w:pStyle w:val="Chapterbodytext"/>
        <w:rPr>
          <w:lang w:val="fr-CA"/>
        </w:rPr>
      </w:pPr>
    </w:p>
    <w:p w:rsidR="00417ABC" w:rsidRPr="00D043E8" w:rsidRDefault="00417ABC" w:rsidP="0073154D">
      <w:pPr>
        <w:pStyle w:val="Chapterbodytext"/>
        <w:rPr>
          <w:lang w:val="fr-CA"/>
        </w:rPr>
      </w:pPr>
      <w:r>
        <w:rPr>
          <w:lang w:val="fr-CA"/>
        </w:rPr>
        <w:t xml:space="preserve">                        </w:t>
      </w:r>
      <w:r w:rsidRPr="00D043E8">
        <w:rPr>
          <w:lang w:val="fr-CA"/>
        </w:rPr>
        <w:t>Graphique 17 : Objectif principal de l’aide internationale</w:t>
      </w:r>
    </w:p>
    <w:p w:rsidR="00417ABC" w:rsidRPr="00D043E8" w:rsidRDefault="00417ABC" w:rsidP="00801154">
      <w:pPr>
        <w:pStyle w:val="Heading5"/>
        <w:rPr>
          <w:lang w:val="fr-CA"/>
        </w:rPr>
      </w:pPr>
      <w:r w:rsidRPr="00D043E8">
        <w:rPr>
          <w:lang w:val="fr-CA"/>
        </w:rPr>
        <w:tab/>
      </w:r>
      <w:r w:rsidRPr="00613868">
        <w:object w:dxaOrig="7207" w:dyaOrig="5393">
          <v:shape id="_x0000_i1043" type="#_x0000_t75" style="width:356.85pt;height:269.85pt" o:ole="">
            <v:imagedata r:id="rId50" o:title=""/>
          </v:shape>
          <o:OLEObject Type="Embed" ProgID="PowerPoint.Slide.12" ShapeID="_x0000_i1043" DrawAspect="Content" ObjectID="_1712145084" r:id="rId51"/>
        </w:object>
      </w:r>
    </w:p>
    <w:p w:rsidR="00417ABC" w:rsidRPr="00D043E8" w:rsidRDefault="00417ABC" w:rsidP="00801154">
      <w:pPr>
        <w:rPr>
          <w:rFonts w:ascii="Calibri" w:hAnsi="Calibri"/>
          <w:b/>
          <w:i/>
          <w:color w:val="003366"/>
          <w:szCs w:val="20"/>
          <w:lang w:val="fr-CA"/>
        </w:rPr>
      </w:pPr>
      <w:r w:rsidRPr="00D043E8">
        <w:rPr>
          <w:lang w:val="fr-CA"/>
        </w:rPr>
        <w:br w:type="page"/>
      </w:r>
    </w:p>
    <w:p w:rsidR="00417ABC" w:rsidRPr="00B47755" w:rsidRDefault="00417ABC" w:rsidP="00801154">
      <w:pPr>
        <w:pStyle w:val="Heading5"/>
        <w:rPr>
          <w:i w:val="0"/>
          <w:lang w:val="fr-CA"/>
        </w:rPr>
      </w:pPr>
      <w:r w:rsidRPr="000B3DFA">
        <w:rPr>
          <w:i w:val="0"/>
          <w:lang w:val="fr-CA"/>
        </w:rPr>
        <w:t>Points de vue sur l’aide internationale</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 xml:space="preserve">Quelques questions traitaient des attitudes </w:t>
      </w:r>
      <w:r>
        <w:rPr>
          <w:lang w:val="fr-CA"/>
        </w:rPr>
        <w:t xml:space="preserve">des répondants </w:t>
      </w:r>
      <w:r w:rsidRPr="00D043E8">
        <w:rPr>
          <w:lang w:val="fr-CA"/>
        </w:rPr>
        <w:t>à l’égard de l’aide internationale. Les résultats révèlent que 71 % des personnes interrogées conviennent que l’aide internationale améliore la vie de populations en offrant un accès à l’éducation, aux soins de santé, à l’eau potable et aux installations sanitaires. Cependant, moins de la moitié convien</w:t>
      </w:r>
      <w:r>
        <w:rPr>
          <w:lang w:val="fr-CA"/>
        </w:rPr>
        <w:t>nen</w:t>
      </w:r>
      <w:r w:rsidRPr="00D043E8">
        <w:rPr>
          <w:lang w:val="fr-CA"/>
        </w:rPr>
        <w:t xml:space="preserve">t que l’aide internationale améliore la croissance économique dans des pays en voie de développement (47 %) ou qu’elle renforce la position du Canada sur la scène politique internationale. Seule </w:t>
      </w:r>
      <w:r>
        <w:rPr>
          <w:lang w:val="fr-CA"/>
        </w:rPr>
        <w:t>1 </w:t>
      </w:r>
      <w:r w:rsidRPr="00D043E8">
        <w:rPr>
          <w:lang w:val="fr-CA"/>
        </w:rPr>
        <w:t xml:space="preserve">personne sur </w:t>
      </w:r>
      <w:r>
        <w:rPr>
          <w:lang w:val="fr-CA"/>
        </w:rPr>
        <w:t xml:space="preserve">3 </w:t>
      </w:r>
      <w:r w:rsidRPr="00D043E8">
        <w:rPr>
          <w:lang w:val="fr-CA"/>
        </w:rPr>
        <w:t>(32 %) est d’avis que l’aide internationale contribue à promouvoir la sécurité nationale du Canada.</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La probabilité de convenir que l’aide internationale améliore la vie de populations en leur permettant d’avoir accès à l’éducation, aux soins de santé, à l’eau potable et aux installations sanitaires est plus élevée chez les personnes âgées de 65 ans et plus (79 %), chez les femmes (73 %) et chez les diplômés universitaires (74 %).</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Les personnes âgées de 65 ans et plus (57 %) et les diplômés universitaires (51 %) sont plus susceptibles de </w:t>
      </w:r>
      <w:r>
        <w:rPr>
          <w:lang w:val="fr-CA"/>
        </w:rPr>
        <w:t>dire</w:t>
      </w:r>
      <w:r w:rsidRPr="00D043E8">
        <w:rPr>
          <w:lang w:val="fr-CA"/>
        </w:rPr>
        <w:t xml:space="preserve"> que l’aide internationale améliore la croissance économique dans les pays en voie de développement.</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personnes âgées de 18 à 34 ans (53 %), les résidents du Québec (49 %), les hommes (49 %), les diplômés universitaires (50 %) et les gens dont le revenu annuel du ménage est de 80 000</w:t>
      </w:r>
      <w:r>
        <w:rPr>
          <w:lang w:val="fr-CA"/>
        </w:rPr>
        <w:t> $</w:t>
      </w:r>
      <w:r w:rsidRPr="00D043E8">
        <w:rPr>
          <w:lang w:val="fr-CA"/>
        </w:rPr>
        <w:t xml:space="preserve"> ou plus (49 %) sont particulièrement susceptibles de </w:t>
      </w:r>
      <w:r>
        <w:rPr>
          <w:lang w:val="fr-CA"/>
        </w:rPr>
        <w:t>dire</w:t>
      </w:r>
      <w:r w:rsidRPr="00D043E8">
        <w:rPr>
          <w:lang w:val="fr-CA"/>
        </w:rPr>
        <w:t xml:space="preserve"> que l’aide internationale aux pays en voie de développement renforce la position du Canada sur la scène politique internationale.</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hommes (35 %), les personnes âgées de 18 à 34 ans (37 %) et les gens dont le revenu annuel du ménage est de 150 000</w:t>
      </w:r>
      <w:r>
        <w:rPr>
          <w:lang w:val="fr-CA"/>
        </w:rPr>
        <w:t> $</w:t>
      </w:r>
      <w:r w:rsidRPr="00D043E8">
        <w:rPr>
          <w:lang w:val="fr-CA"/>
        </w:rPr>
        <w:t xml:space="preserve"> ou plus (37 %) sont plus enclins à convenir que l’aide internationale contribue à promouvoir la sécurité nationale du Canada.</w:t>
      </w:r>
    </w:p>
    <w:p w:rsidR="00417ABC" w:rsidRPr="00D043E8" w:rsidRDefault="00417ABC" w:rsidP="00801154">
      <w:pPr>
        <w:rPr>
          <w:rFonts w:ascii="Calibri" w:hAnsi="Calibri"/>
          <w:szCs w:val="20"/>
          <w:lang w:val="fr-CA"/>
        </w:rPr>
      </w:pPr>
    </w:p>
    <w:p w:rsidR="00417ABC" w:rsidRPr="00D043E8" w:rsidRDefault="00417ABC" w:rsidP="00801154">
      <w:pPr>
        <w:rPr>
          <w:rFonts w:ascii="Calibri" w:hAnsi="Calibri"/>
          <w:szCs w:val="20"/>
          <w:lang w:val="fr-CA"/>
        </w:rPr>
      </w:pPr>
      <w:r w:rsidRPr="00D043E8">
        <w:rPr>
          <w:lang w:val="fr-CA"/>
        </w:rPr>
        <w:br w:type="page"/>
      </w:r>
    </w:p>
    <w:p w:rsidR="00417ABC" w:rsidRPr="00D043E8" w:rsidRDefault="00417ABC" w:rsidP="0073154D">
      <w:pPr>
        <w:rPr>
          <w:rFonts w:ascii="Calibri" w:hAnsi="Calibri"/>
          <w:szCs w:val="20"/>
          <w:lang w:val="fr-CA"/>
        </w:rPr>
      </w:pPr>
      <w:r>
        <w:rPr>
          <w:rFonts w:ascii="Calibri" w:hAnsi="Calibri"/>
          <w:lang w:val="fr-CA"/>
        </w:rPr>
        <w:t xml:space="preserve">                            </w:t>
      </w:r>
      <w:r w:rsidRPr="00D043E8">
        <w:rPr>
          <w:rFonts w:ascii="Calibri" w:hAnsi="Calibri"/>
          <w:lang w:val="fr-CA"/>
        </w:rPr>
        <w:t>Graphique 18 : Points de vue sur l’aide internationale (i)</w:t>
      </w:r>
    </w:p>
    <w:p w:rsidR="00417ABC" w:rsidRPr="00D043E8" w:rsidRDefault="00417ABC" w:rsidP="00801154">
      <w:pPr>
        <w:ind w:firstLine="720"/>
        <w:rPr>
          <w:rFonts w:ascii="Calibri" w:hAnsi="Calibri"/>
          <w:b/>
          <w:bCs/>
          <w:smallCaps/>
          <w:color w:val="003366"/>
          <w:kern w:val="32"/>
          <w:sz w:val="52"/>
          <w:szCs w:val="52"/>
          <w:lang w:val="fr-CA"/>
        </w:rPr>
      </w:pPr>
      <w:r w:rsidRPr="00613868">
        <w:rPr>
          <w:rFonts w:ascii="Calibri" w:hAnsi="Calibri"/>
          <w:b/>
          <w:bCs/>
          <w:smallCaps/>
          <w:color w:val="003366"/>
          <w:kern w:val="32"/>
          <w:sz w:val="52"/>
          <w:szCs w:val="52"/>
        </w:rPr>
        <w:object w:dxaOrig="7207" w:dyaOrig="5393">
          <v:shape id="_x0000_i1044" type="#_x0000_t75" style="width:356.85pt;height:269.85pt" o:ole="">
            <v:imagedata r:id="rId52" o:title=""/>
          </v:shape>
          <o:OLEObject Type="Embed" ProgID="PowerPoint.Slide.12" ShapeID="_x0000_i1044" DrawAspect="Content" ObjectID="_1712145085" r:id="rId53"/>
        </w:object>
      </w:r>
    </w:p>
    <w:p w:rsidR="00417ABC" w:rsidRPr="00D043E8" w:rsidRDefault="00417ABC" w:rsidP="00801154">
      <w:pPr>
        <w:spacing w:line="276" w:lineRule="auto"/>
        <w:rPr>
          <w:rFonts w:ascii="Calibri" w:hAnsi="Calibri"/>
          <w:szCs w:val="20"/>
          <w:lang w:val="fr-CA"/>
        </w:rPr>
      </w:pPr>
    </w:p>
    <w:p w:rsidR="00417ABC" w:rsidRPr="00D043E8" w:rsidRDefault="00417ABC" w:rsidP="00801154">
      <w:pPr>
        <w:rPr>
          <w:rFonts w:ascii="Calibri" w:hAnsi="Calibri"/>
          <w:szCs w:val="20"/>
          <w:lang w:val="fr-CA"/>
        </w:rPr>
      </w:pPr>
      <w:r w:rsidRPr="00D043E8">
        <w:rPr>
          <w:lang w:val="fr-CA"/>
        </w:rPr>
        <w:br w:type="page"/>
      </w:r>
    </w:p>
    <w:p w:rsidR="00417ABC" w:rsidRPr="00D043E8" w:rsidRDefault="00417ABC" w:rsidP="00801154">
      <w:pPr>
        <w:spacing w:line="276" w:lineRule="auto"/>
        <w:jc w:val="both"/>
        <w:rPr>
          <w:rFonts w:ascii="Calibri" w:hAnsi="Calibri"/>
          <w:lang w:val="fr-CA"/>
        </w:rPr>
      </w:pPr>
      <w:r w:rsidRPr="00D043E8">
        <w:rPr>
          <w:rFonts w:ascii="Calibri" w:hAnsi="Calibri"/>
          <w:lang w:val="fr-CA"/>
        </w:rPr>
        <w:t xml:space="preserve">Les résultats du sondage révèlent des points de vue assez négatifs sur certains aspects de l’aide internationale. Plus de la moitié des Canadiens </w:t>
      </w:r>
      <w:r>
        <w:rPr>
          <w:rFonts w:ascii="Calibri" w:hAnsi="Calibri"/>
          <w:lang w:val="fr-CA"/>
        </w:rPr>
        <w:t xml:space="preserve">(58 %) disent </w:t>
      </w:r>
      <w:r w:rsidRPr="00D043E8">
        <w:rPr>
          <w:rFonts w:ascii="Calibri" w:hAnsi="Calibri"/>
          <w:lang w:val="fr-CA"/>
        </w:rPr>
        <w:t xml:space="preserve">qu’une grande partie de l’aide internationale du Canada finit dans les poches de responsables politiques corrompus </w:t>
      </w:r>
      <w:r>
        <w:rPr>
          <w:rFonts w:ascii="Calibri" w:hAnsi="Calibri"/>
          <w:lang w:val="fr-CA"/>
        </w:rPr>
        <w:t>dans les pays en voie de développement</w:t>
      </w:r>
      <w:r w:rsidRPr="00D043E8">
        <w:rPr>
          <w:rFonts w:ascii="Calibri" w:hAnsi="Calibri"/>
          <w:lang w:val="fr-CA"/>
        </w:rPr>
        <w:t xml:space="preserve">, et </w:t>
      </w:r>
      <w:r>
        <w:rPr>
          <w:rFonts w:ascii="Calibri" w:hAnsi="Calibri"/>
          <w:lang w:val="fr-CA"/>
        </w:rPr>
        <w:t xml:space="preserve">56 % disent </w:t>
      </w:r>
      <w:r w:rsidRPr="00D043E8">
        <w:rPr>
          <w:rFonts w:ascii="Calibri" w:hAnsi="Calibri"/>
          <w:lang w:val="fr-CA"/>
        </w:rPr>
        <w:t xml:space="preserve">que la majorité de l’aide internationale ne parvient pas aux bons destinataires. De plus, </w:t>
      </w:r>
      <w:r>
        <w:rPr>
          <w:rFonts w:ascii="Calibri" w:hAnsi="Calibri"/>
          <w:lang w:val="fr-CA"/>
        </w:rPr>
        <w:t>4 </w:t>
      </w:r>
      <w:r w:rsidRPr="00D043E8">
        <w:rPr>
          <w:rFonts w:ascii="Calibri" w:hAnsi="Calibri"/>
          <w:lang w:val="fr-CA"/>
        </w:rPr>
        <w:t xml:space="preserve">personnes sur </w:t>
      </w:r>
      <w:r>
        <w:rPr>
          <w:rFonts w:ascii="Calibri" w:hAnsi="Calibri"/>
          <w:lang w:val="fr-CA"/>
        </w:rPr>
        <w:t xml:space="preserve">10 </w:t>
      </w:r>
      <w:r w:rsidRPr="00D043E8">
        <w:rPr>
          <w:rFonts w:ascii="Calibri" w:hAnsi="Calibri"/>
          <w:lang w:val="fr-CA"/>
        </w:rPr>
        <w:t xml:space="preserve">(43 %) conviennent que la majorité de l’aide internationale sert à financer des programmes qui ne contribuent pas à réduire la pauvreté. Toutefois, en dépit de points de vue mitigés sur l’aide internationale, seulement </w:t>
      </w:r>
      <w:r>
        <w:rPr>
          <w:rFonts w:ascii="Calibri" w:hAnsi="Calibri"/>
          <w:lang w:val="fr-CA"/>
        </w:rPr>
        <w:t>1 </w:t>
      </w:r>
      <w:r w:rsidRPr="00D043E8">
        <w:rPr>
          <w:rFonts w:ascii="Calibri" w:hAnsi="Calibri"/>
          <w:lang w:val="fr-CA"/>
        </w:rPr>
        <w:t xml:space="preserve">personne sur </w:t>
      </w:r>
      <w:r>
        <w:rPr>
          <w:rFonts w:ascii="Calibri" w:hAnsi="Calibri"/>
          <w:lang w:val="fr-CA"/>
        </w:rPr>
        <w:t xml:space="preserve">5 </w:t>
      </w:r>
      <w:r w:rsidRPr="00D043E8">
        <w:rPr>
          <w:rFonts w:ascii="Calibri" w:hAnsi="Calibri"/>
          <w:lang w:val="fr-CA"/>
        </w:rPr>
        <w:t xml:space="preserve">(20 %) </w:t>
      </w:r>
      <w:r>
        <w:rPr>
          <w:rFonts w:ascii="Calibri" w:hAnsi="Calibri"/>
          <w:lang w:val="fr-CA"/>
        </w:rPr>
        <w:t>dit</w:t>
      </w:r>
      <w:r w:rsidRPr="00D043E8">
        <w:rPr>
          <w:rFonts w:ascii="Calibri" w:hAnsi="Calibri"/>
          <w:lang w:val="fr-CA"/>
        </w:rPr>
        <w:t xml:space="preserve"> que le Canada ne peut pas se permettre d’avoir des programmes d’aide internationale.</w:t>
      </w:r>
    </w:p>
    <w:p w:rsidR="00417ABC" w:rsidRPr="00D043E8" w:rsidRDefault="00417ABC" w:rsidP="00801154">
      <w:pPr>
        <w:spacing w:line="276" w:lineRule="auto"/>
        <w:rPr>
          <w:rFonts w:ascii="Calibri" w:hAnsi="Calibri"/>
          <w:szCs w:val="20"/>
          <w:lang w:val="fr-CA"/>
        </w:rPr>
      </w:pP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 xml:space="preserve">La probabilité de </w:t>
      </w:r>
      <w:r>
        <w:rPr>
          <w:rFonts w:ascii="Calibri" w:hAnsi="Calibri"/>
          <w:lang w:val="fr-CA"/>
        </w:rPr>
        <w:t>dire</w:t>
      </w:r>
      <w:r w:rsidRPr="00D043E8">
        <w:rPr>
          <w:rFonts w:ascii="Calibri" w:hAnsi="Calibri"/>
          <w:lang w:val="fr-CA"/>
        </w:rPr>
        <w:t xml:space="preserve"> qu’une grande partie de l’aide internationale du Canada finit dans les poches de responsables politiques corrompus d</w:t>
      </w:r>
      <w:r>
        <w:rPr>
          <w:rFonts w:ascii="Calibri" w:hAnsi="Calibri"/>
          <w:lang w:val="fr-CA"/>
        </w:rPr>
        <w:t>ans les</w:t>
      </w:r>
      <w:r w:rsidRPr="00D043E8">
        <w:rPr>
          <w:rFonts w:ascii="Calibri" w:hAnsi="Calibri"/>
          <w:lang w:val="fr-CA"/>
        </w:rPr>
        <w:t xml:space="preserve"> pays </w:t>
      </w:r>
      <w:r>
        <w:rPr>
          <w:rFonts w:ascii="Calibri" w:hAnsi="Calibri"/>
          <w:lang w:val="fr-CA"/>
        </w:rPr>
        <w:t xml:space="preserve">en voie de développement </w:t>
      </w:r>
      <w:r w:rsidRPr="00D043E8">
        <w:rPr>
          <w:rFonts w:ascii="Calibri" w:hAnsi="Calibri"/>
          <w:lang w:val="fr-CA"/>
        </w:rPr>
        <w:t>est plus élevée chez les personnes de 65 ans et plus (61 %), chez les résidents de l’Alberta (68 %), chez les hommes (63 %), et chez les diplômés collégiaux (64 %).</w:t>
      </w: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 xml:space="preserve">Les résidents de l’Alberta (69 %), les hommes (61 %) et les diplômés collégiaux (63 %) ont aussi plus tendance à </w:t>
      </w:r>
      <w:r>
        <w:rPr>
          <w:rFonts w:ascii="Calibri" w:hAnsi="Calibri"/>
          <w:lang w:val="fr-CA"/>
        </w:rPr>
        <w:t>dire</w:t>
      </w:r>
      <w:r w:rsidRPr="00D043E8">
        <w:rPr>
          <w:rFonts w:ascii="Calibri" w:hAnsi="Calibri"/>
          <w:lang w:val="fr-CA"/>
        </w:rPr>
        <w:t xml:space="preserve"> que la majorité de l’aide internationale ne parvient pas aux bons destinataires.</w:t>
      </w: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La probabilité de convenir que la majorité de l’aide internationale sert à financer des programmes qui ne contribuent pas à réduire la pauvreté est plus élevée chez les résidents de l’Alberta (55 %) et chez les hommes (47 %).</w:t>
      </w: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 xml:space="preserve">Les résidents de l’Alberta (30 %), les diplômés collégiaux (26 %) et les hommes (23 %) sont plus susceptibles de </w:t>
      </w:r>
      <w:r>
        <w:rPr>
          <w:rFonts w:ascii="Calibri" w:hAnsi="Calibri"/>
          <w:lang w:val="fr-CA"/>
        </w:rPr>
        <w:t>dire</w:t>
      </w:r>
      <w:r w:rsidRPr="00D043E8">
        <w:rPr>
          <w:rFonts w:ascii="Calibri" w:hAnsi="Calibri"/>
          <w:lang w:val="fr-CA"/>
        </w:rPr>
        <w:t xml:space="preserve"> que le Canada ne peut pas se permettre d’avoir des programmes d’aide internationale.</w:t>
      </w:r>
    </w:p>
    <w:p w:rsidR="00417ABC" w:rsidRPr="00D043E8" w:rsidRDefault="00417ABC" w:rsidP="00801154">
      <w:pPr>
        <w:spacing w:line="276" w:lineRule="auto"/>
        <w:rPr>
          <w:rFonts w:ascii="Calibri" w:hAnsi="Calibri"/>
          <w:szCs w:val="20"/>
          <w:lang w:val="fr-CA"/>
        </w:rPr>
      </w:pPr>
    </w:p>
    <w:p w:rsidR="00417ABC" w:rsidRPr="00D043E8" w:rsidRDefault="00417ABC" w:rsidP="00801154">
      <w:pPr>
        <w:rPr>
          <w:rFonts w:ascii="Calibri" w:hAnsi="Calibri"/>
          <w:szCs w:val="20"/>
          <w:lang w:val="fr-CA"/>
        </w:rPr>
      </w:pPr>
    </w:p>
    <w:p w:rsidR="00417ABC" w:rsidRPr="00D043E8" w:rsidRDefault="00417ABC" w:rsidP="00801154">
      <w:pPr>
        <w:rPr>
          <w:rFonts w:ascii="Calibri" w:hAnsi="Calibri"/>
          <w:lang w:val="fr-CA"/>
        </w:rPr>
      </w:pPr>
      <w:r w:rsidRPr="00D043E8">
        <w:rPr>
          <w:rFonts w:ascii="Calibri" w:hAnsi="Calibri"/>
          <w:lang w:val="fr-CA"/>
        </w:rPr>
        <w:br w:type="page"/>
      </w:r>
    </w:p>
    <w:p w:rsidR="00417ABC" w:rsidRPr="00D043E8" w:rsidRDefault="00417ABC" w:rsidP="00613868">
      <w:pPr>
        <w:ind w:left="720" w:firstLine="720"/>
        <w:rPr>
          <w:rFonts w:ascii="Calibri" w:hAnsi="Calibri"/>
          <w:szCs w:val="20"/>
          <w:lang w:val="fr-CA"/>
        </w:rPr>
      </w:pPr>
      <w:r w:rsidRPr="00D043E8">
        <w:rPr>
          <w:rFonts w:ascii="Calibri" w:hAnsi="Calibri"/>
          <w:lang w:val="fr-CA"/>
        </w:rPr>
        <w:t>Graphique 19 : Points de vue sur l’aide internationale (ii)</w:t>
      </w:r>
    </w:p>
    <w:p w:rsidR="00417ABC" w:rsidRPr="00D043E8" w:rsidRDefault="00417ABC" w:rsidP="00801154">
      <w:pPr>
        <w:pStyle w:val="Heading5"/>
        <w:ind w:firstLine="720"/>
        <w:rPr>
          <w:lang w:val="fr-CA"/>
        </w:rPr>
      </w:pPr>
      <w:r w:rsidRPr="00613868">
        <w:object w:dxaOrig="7207" w:dyaOrig="5393">
          <v:shape id="_x0000_i1045" type="#_x0000_t75" style="width:356.85pt;height:269.85pt" o:ole="">
            <v:imagedata r:id="rId54" o:title=""/>
          </v:shape>
          <o:OLEObject Type="Embed" ProgID="PowerPoint.Slide.12" ShapeID="_x0000_i1045" DrawAspect="Content" ObjectID="_1712145086" r:id="rId55"/>
        </w:object>
      </w:r>
    </w:p>
    <w:p w:rsidR="00417ABC" w:rsidRPr="00D043E8" w:rsidRDefault="00417ABC" w:rsidP="00801154">
      <w:pPr>
        <w:pStyle w:val="Chapterbodytext"/>
        <w:rPr>
          <w:color w:val="003366"/>
          <w:lang w:val="fr-CA"/>
        </w:rPr>
      </w:pPr>
      <w:r w:rsidRPr="00D043E8">
        <w:rPr>
          <w:lang w:val="fr-CA"/>
        </w:rPr>
        <w:br w:type="page"/>
      </w:r>
    </w:p>
    <w:p w:rsidR="00417ABC" w:rsidRPr="00624286" w:rsidRDefault="00417ABC" w:rsidP="00801154">
      <w:pPr>
        <w:pStyle w:val="Chapterbodytext"/>
        <w:rPr>
          <w:b/>
          <w:color w:val="003366"/>
          <w:lang w:val="fr-CA"/>
        </w:rPr>
      </w:pPr>
      <w:r w:rsidRPr="000B3DFA">
        <w:rPr>
          <w:b/>
          <w:color w:val="003366"/>
          <w:lang w:val="fr-CA"/>
        </w:rPr>
        <w:t xml:space="preserve">Points de vue sur l’efficacité des dépenses du gouvernement </w:t>
      </w:r>
      <w:r>
        <w:rPr>
          <w:b/>
          <w:color w:val="003366"/>
          <w:lang w:val="fr-CA"/>
        </w:rPr>
        <w:t>consacrées à l</w:t>
      </w:r>
      <w:r w:rsidRPr="000B3DFA">
        <w:rPr>
          <w:b/>
          <w:color w:val="003366"/>
          <w:lang w:val="fr-CA"/>
        </w:rPr>
        <w:t>’aide internationale</w:t>
      </w:r>
    </w:p>
    <w:p w:rsidR="00417ABC" w:rsidRPr="00D043E8" w:rsidRDefault="00417ABC" w:rsidP="00801154">
      <w:pPr>
        <w:pStyle w:val="Chapterbodytext"/>
        <w:rPr>
          <w:lang w:val="fr-CA" w:eastAsia="en-US"/>
        </w:rPr>
      </w:pPr>
    </w:p>
    <w:p w:rsidR="00417ABC" w:rsidRPr="00D043E8" w:rsidRDefault="00417ABC" w:rsidP="00801154">
      <w:pPr>
        <w:pStyle w:val="Chapterbodytext"/>
        <w:rPr>
          <w:lang w:val="fr-CA"/>
        </w:rPr>
      </w:pPr>
      <w:r w:rsidRPr="00D043E8">
        <w:rPr>
          <w:lang w:val="fr-CA"/>
        </w:rPr>
        <w:t>Les Canadiens devaient répondre à des questions sur l’efficacité de</w:t>
      </w:r>
      <w:r>
        <w:rPr>
          <w:lang w:val="fr-CA"/>
        </w:rPr>
        <w:t>s dépenses du gouvernement consacrées à</w:t>
      </w:r>
      <w:r w:rsidRPr="00D043E8">
        <w:rPr>
          <w:lang w:val="fr-CA"/>
        </w:rPr>
        <w:t xml:space="preserve"> l’aide internationale. </w:t>
      </w:r>
      <w:r>
        <w:rPr>
          <w:lang w:val="fr-CA"/>
        </w:rPr>
        <w:t>S</w:t>
      </w:r>
      <w:r w:rsidRPr="00D043E8">
        <w:rPr>
          <w:lang w:val="fr-CA"/>
        </w:rPr>
        <w:t xml:space="preserve">eul </w:t>
      </w:r>
      <w:r>
        <w:rPr>
          <w:lang w:val="fr-CA"/>
        </w:rPr>
        <w:t>1 </w:t>
      </w:r>
      <w:r w:rsidRPr="00D043E8">
        <w:rPr>
          <w:lang w:val="fr-CA"/>
        </w:rPr>
        <w:t xml:space="preserve">Canadien sur </w:t>
      </w:r>
      <w:r>
        <w:rPr>
          <w:lang w:val="fr-CA"/>
        </w:rPr>
        <w:t xml:space="preserve">4 </w:t>
      </w:r>
      <w:r w:rsidRPr="00D043E8">
        <w:rPr>
          <w:lang w:val="fr-CA"/>
        </w:rPr>
        <w:t xml:space="preserve">(26 %) </w:t>
      </w:r>
      <w:r>
        <w:rPr>
          <w:lang w:val="fr-CA"/>
        </w:rPr>
        <w:t>dit</w:t>
      </w:r>
      <w:r w:rsidRPr="00D043E8">
        <w:rPr>
          <w:lang w:val="fr-CA"/>
        </w:rPr>
        <w:t xml:space="preserve"> que</w:t>
      </w:r>
      <w:r>
        <w:rPr>
          <w:lang w:val="fr-CA"/>
        </w:rPr>
        <w:t xml:space="preserve"> les dépenses du gouvernement consacrées à</w:t>
      </w:r>
      <w:r w:rsidRPr="00D043E8">
        <w:rPr>
          <w:lang w:val="fr-CA"/>
        </w:rPr>
        <w:t xml:space="preserve"> l’aide internationale </w:t>
      </w:r>
      <w:r>
        <w:rPr>
          <w:lang w:val="fr-CA"/>
        </w:rPr>
        <w:t xml:space="preserve">sont </w:t>
      </w:r>
      <w:r w:rsidRPr="00D043E8">
        <w:rPr>
          <w:lang w:val="fr-CA"/>
        </w:rPr>
        <w:t>efficace</w:t>
      </w:r>
      <w:r>
        <w:rPr>
          <w:lang w:val="fr-CA"/>
        </w:rPr>
        <w:t>s</w:t>
      </w:r>
      <w:r w:rsidRPr="00D043E8">
        <w:rPr>
          <w:lang w:val="fr-CA"/>
        </w:rPr>
        <w:t xml:space="preserve">, alors que près de </w:t>
      </w:r>
      <w:r>
        <w:rPr>
          <w:lang w:val="fr-CA"/>
        </w:rPr>
        <w:t>2 </w:t>
      </w:r>
      <w:r w:rsidRPr="00D043E8">
        <w:rPr>
          <w:lang w:val="fr-CA"/>
        </w:rPr>
        <w:t>fois plus de répondants (42 %) sont d’avis qu’elle</w:t>
      </w:r>
      <w:r>
        <w:rPr>
          <w:lang w:val="fr-CA"/>
        </w:rPr>
        <w:t>s</w:t>
      </w:r>
      <w:r w:rsidRPr="00D043E8">
        <w:rPr>
          <w:lang w:val="fr-CA"/>
        </w:rPr>
        <w:t xml:space="preserve"> </w:t>
      </w:r>
      <w:r>
        <w:rPr>
          <w:lang w:val="fr-CA"/>
        </w:rPr>
        <w:t>sont</w:t>
      </w:r>
      <w:r w:rsidRPr="00D043E8">
        <w:rPr>
          <w:lang w:val="fr-CA"/>
        </w:rPr>
        <w:t xml:space="preserve"> inefficace</w:t>
      </w:r>
      <w:r>
        <w:rPr>
          <w:lang w:val="fr-CA"/>
        </w:rPr>
        <w:t>s</w:t>
      </w:r>
      <w:r w:rsidRPr="00D043E8">
        <w:rPr>
          <w:lang w:val="fr-CA"/>
        </w:rPr>
        <w:t>.</w:t>
      </w:r>
    </w:p>
    <w:p w:rsidR="00417ABC" w:rsidRPr="00D043E8" w:rsidRDefault="00417ABC" w:rsidP="00801154">
      <w:pPr>
        <w:rPr>
          <w:rFonts w:ascii="Calibri" w:hAnsi="Calibri"/>
          <w:szCs w:val="20"/>
          <w:lang w:val="fr-CA"/>
        </w:rPr>
      </w:pPr>
      <w:r w:rsidRPr="00D043E8">
        <w:rPr>
          <w:rFonts w:ascii="Calibri" w:hAnsi="Calibri"/>
          <w:lang w:val="fr-CA"/>
        </w:rPr>
        <w:t xml:space="preserve"> </w:t>
      </w: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 xml:space="preserve">Les résidents du Canada atlantique (33 %) et les diplômés universitaires (29 %) sont plus susceptibles de </w:t>
      </w:r>
      <w:r>
        <w:rPr>
          <w:rFonts w:ascii="Calibri" w:hAnsi="Calibri"/>
          <w:lang w:val="fr-CA"/>
        </w:rPr>
        <w:t>dire</w:t>
      </w:r>
      <w:r w:rsidRPr="00D043E8">
        <w:rPr>
          <w:rFonts w:ascii="Calibri" w:hAnsi="Calibri"/>
          <w:lang w:val="fr-CA"/>
        </w:rPr>
        <w:t xml:space="preserve"> que les dépenses du gouvernement </w:t>
      </w:r>
      <w:r>
        <w:rPr>
          <w:rFonts w:ascii="Calibri" w:hAnsi="Calibri"/>
          <w:lang w:val="fr-CA"/>
        </w:rPr>
        <w:t>consacrées à l</w:t>
      </w:r>
      <w:r w:rsidRPr="00D043E8">
        <w:rPr>
          <w:rFonts w:ascii="Calibri" w:hAnsi="Calibri"/>
          <w:lang w:val="fr-CA"/>
        </w:rPr>
        <w:t>’aide internationale sont efficaces.</w:t>
      </w: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 xml:space="preserve">À l’inverse, les résidents de l’Alberta (56 %) et les hommes (48 %) sont plus </w:t>
      </w:r>
      <w:r>
        <w:rPr>
          <w:rFonts w:ascii="Calibri" w:hAnsi="Calibri"/>
          <w:lang w:val="fr-CA"/>
        </w:rPr>
        <w:t xml:space="preserve">susceptibles de dire </w:t>
      </w:r>
      <w:r w:rsidRPr="00D043E8">
        <w:rPr>
          <w:rFonts w:ascii="Calibri" w:hAnsi="Calibri"/>
          <w:lang w:val="fr-CA"/>
        </w:rPr>
        <w:t xml:space="preserve">que </w:t>
      </w:r>
      <w:r>
        <w:rPr>
          <w:rFonts w:ascii="Calibri" w:hAnsi="Calibri"/>
          <w:lang w:val="fr-CA"/>
        </w:rPr>
        <w:t xml:space="preserve">les dépenses du gouvernement consacrées à </w:t>
      </w:r>
      <w:r w:rsidRPr="00D043E8">
        <w:rPr>
          <w:rFonts w:ascii="Calibri" w:hAnsi="Calibri"/>
          <w:lang w:val="fr-CA"/>
        </w:rPr>
        <w:t xml:space="preserve">l’aide internationale </w:t>
      </w:r>
      <w:r>
        <w:rPr>
          <w:rFonts w:ascii="Calibri" w:hAnsi="Calibri"/>
          <w:lang w:val="fr-CA"/>
        </w:rPr>
        <w:t xml:space="preserve">sont </w:t>
      </w:r>
      <w:r w:rsidRPr="00D043E8">
        <w:rPr>
          <w:rFonts w:ascii="Calibri" w:hAnsi="Calibri"/>
          <w:lang w:val="fr-CA"/>
        </w:rPr>
        <w:t>inefficace</w:t>
      </w:r>
      <w:r>
        <w:rPr>
          <w:rFonts w:ascii="Calibri" w:hAnsi="Calibri"/>
          <w:lang w:val="fr-CA"/>
        </w:rPr>
        <w:t>s</w:t>
      </w:r>
      <w:r w:rsidRPr="00D043E8">
        <w:rPr>
          <w:rFonts w:ascii="Calibri" w:hAnsi="Calibri"/>
          <w:lang w:val="fr-CA"/>
        </w:rPr>
        <w:t>.</w:t>
      </w:r>
    </w:p>
    <w:p w:rsidR="00417ABC" w:rsidRPr="00D043E8" w:rsidRDefault="00417ABC" w:rsidP="00801154">
      <w:pPr>
        <w:rPr>
          <w:rFonts w:ascii="Calibri" w:hAnsi="Calibri"/>
          <w:szCs w:val="20"/>
          <w:lang w:val="fr-CA"/>
        </w:rPr>
      </w:pPr>
    </w:p>
    <w:p w:rsidR="00417ABC" w:rsidRPr="00D043E8" w:rsidRDefault="00417ABC" w:rsidP="00801154">
      <w:pPr>
        <w:jc w:val="center"/>
        <w:rPr>
          <w:rFonts w:ascii="Calibri" w:hAnsi="Calibri"/>
          <w:szCs w:val="20"/>
          <w:lang w:val="fr-CA"/>
        </w:rPr>
      </w:pPr>
      <w:r w:rsidRPr="00D043E8">
        <w:rPr>
          <w:rFonts w:ascii="Calibri" w:hAnsi="Calibri"/>
          <w:lang w:val="fr-CA"/>
        </w:rPr>
        <w:t xml:space="preserve">Graphique 20 : Points de vue sur l’efficacité des dépenses du gouvernement </w:t>
      </w:r>
      <w:r>
        <w:rPr>
          <w:rFonts w:ascii="Calibri" w:hAnsi="Calibri"/>
          <w:lang w:val="fr-CA"/>
        </w:rPr>
        <w:t>consacrées à l</w:t>
      </w:r>
      <w:r w:rsidRPr="00D043E8">
        <w:rPr>
          <w:rFonts w:ascii="Calibri" w:hAnsi="Calibri"/>
          <w:lang w:val="fr-CA"/>
        </w:rPr>
        <w:t>’aide internationale</w:t>
      </w:r>
    </w:p>
    <w:p w:rsidR="00417ABC" w:rsidRPr="00D043E8" w:rsidRDefault="00417ABC" w:rsidP="00801154">
      <w:pPr>
        <w:pStyle w:val="Heading5"/>
        <w:rPr>
          <w:lang w:val="fr-CA"/>
        </w:rPr>
      </w:pPr>
      <w:r w:rsidRPr="00D043E8">
        <w:rPr>
          <w:lang w:val="fr-CA"/>
        </w:rPr>
        <w:tab/>
      </w:r>
      <w:r w:rsidRPr="00025E22">
        <w:object w:dxaOrig="7207" w:dyaOrig="5393">
          <v:shape id="_x0000_i1046" type="#_x0000_t75" style="width:356.85pt;height:269.85pt" o:ole="">
            <v:imagedata r:id="rId56" o:title=""/>
          </v:shape>
          <o:OLEObject Type="Embed" ProgID="PowerPoint.Slide.12" ShapeID="_x0000_i1046" DrawAspect="Content" ObjectID="_1712145087" r:id="rId57"/>
        </w:object>
      </w:r>
    </w:p>
    <w:p w:rsidR="00417ABC" w:rsidRPr="00D043E8" w:rsidRDefault="00417ABC" w:rsidP="00801154">
      <w:pPr>
        <w:rPr>
          <w:rFonts w:ascii="Calibri" w:hAnsi="Calibri"/>
          <w:b/>
          <w:i/>
          <w:color w:val="003366"/>
          <w:szCs w:val="20"/>
          <w:lang w:val="fr-CA"/>
        </w:rPr>
      </w:pPr>
      <w:r w:rsidRPr="00D043E8">
        <w:rPr>
          <w:lang w:val="fr-CA"/>
        </w:rPr>
        <w:br w:type="page"/>
      </w:r>
    </w:p>
    <w:p w:rsidR="00417ABC" w:rsidRPr="00F15A44" w:rsidRDefault="00417ABC" w:rsidP="00801154">
      <w:pPr>
        <w:pStyle w:val="Heading5"/>
        <w:rPr>
          <w:i w:val="0"/>
          <w:lang w:val="fr-CA"/>
        </w:rPr>
      </w:pPr>
      <w:r w:rsidRPr="000B3DFA">
        <w:rPr>
          <w:i w:val="0"/>
          <w:lang w:val="fr-CA"/>
        </w:rPr>
        <w:t xml:space="preserve">Priorités </w:t>
      </w:r>
      <w:r>
        <w:rPr>
          <w:i w:val="0"/>
          <w:lang w:val="fr-CA"/>
        </w:rPr>
        <w:t xml:space="preserve">en matière </w:t>
      </w:r>
      <w:r w:rsidRPr="000B3DFA">
        <w:rPr>
          <w:i w:val="0"/>
          <w:lang w:val="fr-CA"/>
        </w:rPr>
        <w:t>de dépenses gouvernementales</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Les répondants devaient classer</w:t>
      </w:r>
      <w:r>
        <w:rPr>
          <w:lang w:val="fr-CA"/>
        </w:rPr>
        <w:t xml:space="preserve"> par ordre d’importance</w:t>
      </w:r>
      <w:r w:rsidRPr="00D043E8">
        <w:rPr>
          <w:lang w:val="fr-CA"/>
        </w:rPr>
        <w:t xml:space="preserve"> les priorités </w:t>
      </w:r>
      <w:r>
        <w:rPr>
          <w:lang w:val="fr-CA"/>
        </w:rPr>
        <w:t>du gouvernement en matière de dépenses consacrées à</w:t>
      </w:r>
      <w:r w:rsidRPr="00D043E8">
        <w:rPr>
          <w:lang w:val="fr-CA"/>
        </w:rPr>
        <w:t xml:space="preserve"> l’aide internationale aux pays en voie de développement. L’accès à l’eau potable est considéré comme la priorité </w:t>
      </w:r>
      <w:r>
        <w:rPr>
          <w:lang w:val="fr-CA"/>
        </w:rPr>
        <w:t>absolue</w:t>
      </w:r>
      <w:r w:rsidRPr="00D043E8">
        <w:rPr>
          <w:lang w:val="fr-CA"/>
        </w:rPr>
        <w:t xml:space="preserve"> (45 %), suivi par l’éducation (42 %) et par l’accès aux soins de santé (37 %).</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Les résidents de la Colombie-Britannique (52 %), les femmes (48 %) et les gens qui n’ont fait que des études secondaires (50 %) ont plus tendance à </w:t>
      </w:r>
      <w:r>
        <w:rPr>
          <w:lang w:val="fr-CA"/>
        </w:rPr>
        <w:t>dire</w:t>
      </w:r>
      <w:r w:rsidRPr="00D043E8">
        <w:rPr>
          <w:lang w:val="fr-CA"/>
        </w:rPr>
        <w:t xml:space="preserve"> que l’accès à l’eau potable, aux installations sanitaires et à l’hygiène devrait être la priorité absolue de l’aide internationale.</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diplômés universitaires (47 %) et les gens dont le revenu annuel du ménage est de 150 000</w:t>
      </w:r>
      <w:r>
        <w:rPr>
          <w:lang w:val="fr-CA"/>
        </w:rPr>
        <w:t> $</w:t>
      </w:r>
      <w:r w:rsidRPr="00D043E8">
        <w:rPr>
          <w:lang w:val="fr-CA"/>
        </w:rPr>
        <w:t xml:space="preserve"> ou plus (48 %) sont plus enclins à accorder la priorité à l’éducation, aux compétences et aux formations.</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Les femmes sont particulièrement susceptibles de </w:t>
      </w:r>
      <w:r>
        <w:rPr>
          <w:lang w:val="fr-CA"/>
        </w:rPr>
        <w:t>dire</w:t>
      </w:r>
      <w:r w:rsidRPr="00D043E8">
        <w:rPr>
          <w:lang w:val="fr-CA"/>
        </w:rPr>
        <w:t xml:space="preserve"> que la planification familiale (41 %), l’accès aux soins de santé (41 %) et le soutien aux droits des femmes (32 %) devraient être des priorités absolues en matière d’aide internationale.</w:t>
      </w:r>
    </w:p>
    <w:p w:rsidR="00417ABC" w:rsidRPr="00D043E8" w:rsidRDefault="00417ABC" w:rsidP="00801154">
      <w:pPr>
        <w:pStyle w:val="Chapterbodytext"/>
        <w:rPr>
          <w:lang w:val="fr-CA"/>
        </w:rPr>
      </w:pPr>
      <w:r w:rsidRPr="00D043E8">
        <w:rPr>
          <w:lang w:val="fr-CA"/>
        </w:rPr>
        <w:tab/>
      </w:r>
      <w:r w:rsidRPr="00D043E8">
        <w:rPr>
          <w:lang w:val="fr-CA"/>
        </w:rPr>
        <w:tab/>
      </w:r>
    </w:p>
    <w:p w:rsidR="00417ABC" w:rsidRPr="00D043E8" w:rsidRDefault="00417ABC" w:rsidP="00737D6E">
      <w:pPr>
        <w:pStyle w:val="Chapterbodytext"/>
        <w:rPr>
          <w:lang w:val="fr-CA"/>
        </w:rPr>
      </w:pPr>
      <w:r>
        <w:rPr>
          <w:lang w:val="fr-CA"/>
        </w:rPr>
        <w:t xml:space="preserve">                </w:t>
      </w:r>
      <w:r w:rsidRPr="00D043E8">
        <w:rPr>
          <w:lang w:val="fr-CA"/>
        </w:rPr>
        <w:t xml:space="preserve">Graphique 21 : Priorités </w:t>
      </w:r>
      <w:r>
        <w:rPr>
          <w:lang w:val="fr-CA"/>
        </w:rPr>
        <w:t xml:space="preserve">en matière </w:t>
      </w:r>
      <w:r w:rsidRPr="00D043E8">
        <w:rPr>
          <w:lang w:val="fr-CA"/>
        </w:rPr>
        <w:t>de dépenses gouvernementales (i)</w:t>
      </w:r>
    </w:p>
    <w:p w:rsidR="00417ABC" w:rsidRPr="00D043E8" w:rsidRDefault="00417ABC" w:rsidP="00801154">
      <w:pPr>
        <w:pStyle w:val="Chapterbodytext"/>
        <w:tabs>
          <w:tab w:val="clear" w:pos="1080"/>
          <w:tab w:val="left" w:pos="720"/>
        </w:tabs>
        <w:rPr>
          <w:lang w:val="fr-CA"/>
        </w:rPr>
      </w:pPr>
      <w:r w:rsidRPr="00D043E8">
        <w:rPr>
          <w:lang w:val="fr-CA"/>
        </w:rPr>
        <w:tab/>
      </w:r>
      <w:r w:rsidRPr="00737D6E">
        <w:rPr>
          <w:lang w:val="en-US"/>
        </w:rPr>
        <w:object w:dxaOrig="7207" w:dyaOrig="5393">
          <v:shape id="_x0000_i1047" type="#_x0000_t75" style="width:356.85pt;height:269.85pt" o:ole="">
            <v:imagedata r:id="rId58" o:title=""/>
          </v:shape>
          <o:OLEObject Type="Embed" ProgID="PowerPoint.Slide.12" ShapeID="_x0000_i1047" DrawAspect="Content" ObjectID="_1712145088" r:id="rId59"/>
        </w:object>
      </w:r>
    </w:p>
    <w:p w:rsidR="00417ABC" w:rsidRPr="00D043E8" w:rsidRDefault="00417ABC" w:rsidP="00801154">
      <w:pPr>
        <w:pStyle w:val="Chapterbodytext"/>
        <w:tabs>
          <w:tab w:val="clear" w:pos="1080"/>
          <w:tab w:val="left" w:pos="720"/>
        </w:tabs>
        <w:rPr>
          <w:lang w:val="fr-CA"/>
        </w:rPr>
      </w:pPr>
    </w:p>
    <w:p w:rsidR="00417ABC" w:rsidRPr="00D043E8" w:rsidRDefault="00417ABC" w:rsidP="00801154">
      <w:pPr>
        <w:pStyle w:val="Chapterbodytext"/>
        <w:tabs>
          <w:tab w:val="clear" w:pos="1080"/>
          <w:tab w:val="left" w:pos="720"/>
        </w:tabs>
        <w:rPr>
          <w:lang w:val="fr-CA"/>
        </w:rPr>
      </w:pPr>
      <w:r w:rsidRPr="00D043E8">
        <w:rPr>
          <w:lang w:val="fr-CA"/>
        </w:rPr>
        <w:tab/>
      </w:r>
      <w:r w:rsidRPr="00D043E8">
        <w:rPr>
          <w:lang w:val="fr-CA"/>
        </w:rPr>
        <w:tab/>
      </w:r>
      <w:r w:rsidRPr="00D043E8">
        <w:rPr>
          <w:lang w:val="fr-CA"/>
        </w:rPr>
        <w:tab/>
      </w:r>
    </w:p>
    <w:p w:rsidR="00417ABC" w:rsidRPr="00D043E8" w:rsidRDefault="00417ABC" w:rsidP="00801154">
      <w:pPr>
        <w:rPr>
          <w:rFonts w:ascii="Calibri" w:hAnsi="Calibri"/>
          <w:szCs w:val="20"/>
          <w:lang w:val="fr-CA"/>
        </w:rPr>
      </w:pPr>
      <w:r w:rsidRPr="00D043E8">
        <w:rPr>
          <w:lang w:val="fr-CA"/>
        </w:rPr>
        <w:br w:type="page"/>
      </w:r>
    </w:p>
    <w:p w:rsidR="00417ABC" w:rsidRPr="00D043E8" w:rsidRDefault="00417ABC" w:rsidP="00801154">
      <w:pPr>
        <w:pStyle w:val="Chapterbodytext"/>
        <w:tabs>
          <w:tab w:val="clear" w:pos="1080"/>
          <w:tab w:val="left" w:pos="720"/>
        </w:tabs>
        <w:rPr>
          <w:lang w:val="fr-CA"/>
        </w:rPr>
      </w:pPr>
      <w:r>
        <w:rPr>
          <w:lang w:val="fr-CA"/>
        </w:rPr>
        <w:tab/>
        <w:t xml:space="preserve">         </w:t>
      </w:r>
      <w:r w:rsidRPr="00D043E8">
        <w:rPr>
          <w:lang w:val="fr-CA"/>
        </w:rPr>
        <w:t xml:space="preserve">Graphique 22 : Priorités </w:t>
      </w:r>
      <w:r>
        <w:rPr>
          <w:lang w:val="fr-CA"/>
        </w:rPr>
        <w:t>en matière d’aide</w:t>
      </w:r>
      <w:r w:rsidRPr="00D043E8">
        <w:rPr>
          <w:lang w:val="fr-CA"/>
        </w:rPr>
        <w:t xml:space="preserve"> gouvernement</w:t>
      </w:r>
      <w:r>
        <w:rPr>
          <w:lang w:val="fr-CA"/>
        </w:rPr>
        <w:t>ale</w:t>
      </w:r>
      <w:r w:rsidRPr="00D043E8">
        <w:rPr>
          <w:lang w:val="fr-CA"/>
        </w:rPr>
        <w:t xml:space="preserve"> (ii)</w:t>
      </w:r>
    </w:p>
    <w:p w:rsidR="00417ABC" w:rsidRPr="00D043E8" w:rsidRDefault="00417ABC" w:rsidP="00801154">
      <w:pPr>
        <w:pStyle w:val="Chapterbodytext"/>
        <w:tabs>
          <w:tab w:val="clear" w:pos="1080"/>
          <w:tab w:val="left" w:pos="720"/>
        </w:tabs>
        <w:rPr>
          <w:lang w:val="fr-CA"/>
        </w:rPr>
      </w:pPr>
      <w:r w:rsidRPr="00D043E8">
        <w:rPr>
          <w:lang w:val="fr-CA"/>
        </w:rPr>
        <w:tab/>
      </w:r>
      <w:r w:rsidRPr="00C25E21">
        <w:rPr>
          <w:lang w:val="en-US"/>
        </w:rPr>
        <w:object w:dxaOrig="7207" w:dyaOrig="5393">
          <v:shape id="_x0000_i1048" type="#_x0000_t75" style="width:356.85pt;height:269.85pt" o:ole="">
            <v:imagedata r:id="rId60" o:title=""/>
          </v:shape>
          <o:OLEObject Type="Embed" ProgID="PowerPoint.Slide.12" ShapeID="_x0000_i1048" DrawAspect="Content" ObjectID="_1712145089" r:id="rId61"/>
        </w:object>
      </w:r>
    </w:p>
    <w:p w:rsidR="00417ABC" w:rsidRPr="00D043E8" w:rsidRDefault="00417ABC" w:rsidP="00801154">
      <w:pPr>
        <w:rPr>
          <w:rFonts w:ascii="Calibri" w:hAnsi="Calibri"/>
          <w:b/>
          <w:i/>
          <w:color w:val="003366"/>
          <w:szCs w:val="20"/>
          <w:lang w:val="fr-CA"/>
        </w:rPr>
      </w:pPr>
      <w:r w:rsidRPr="00D043E8">
        <w:rPr>
          <w:lang w:val="fr-CA"/>
        </w:rPr>
        <w:br w:type="page"/>
      </w:r>
    </w:p>
    <w:p w:rsidR="00417ABC" w:rsidRPr="00D865DA" w:rsidRDefault="00417ABC" w:rsidP="00801154">
      <w:pPr>
        <w:pStyle w:val="Heading5"/>
        <w:rPr>
          <w:i w:val="0"/>
          <w:lang w:val="fr-CA"/>
        </w:rPr>
      </w:pPr>
      <w:r w:rsidRPr="000B3DFA">
        <w:rPr>
          <w:i w:val="0"/>
          <w:lang w:val="fr-CA"/>
        </w:rPr>
        <w:t xml:space="preserve">Sentiments à l’égard des dépenses </w:t>
      </w:r>
      <w:r>
        <w:rPr>
          <w:i w:val="0"/>
          <w:lang w:val="fr-CA"/>
        </w:rPr>
        <w:t>consacrées</w:t>
      </w:r>
      <w:r w:rsidRPr="000B3DFA">
        <w:rPr>
          <w:i w:val="0"/>
          <w:lang w:val="fr-CA"/>
        </w:rPr>
        <w:t xml:space="preserve"> à </w:t>
      </w:r>
      <w:r>
        <w:rPr>
          <w:i w:val="0"/>
          <w:lang w:val="fr-CA"/>
        </w:rPr>
        <w:t>l’</w:t>
      </w:r>
      <w:r w:rsidRPr="000B3DFA">
        <w:rPr>
          <w:i w:val="0"/>
          <w:lang w:val="fr-CA"/>
        </w:rPr>
        <w:t>aide</w:t>
      </w:r>
      <w:r>
        <w:rPr>
          <w:i w:val="0"/>
          <w:lang w:val="fr-CA"/>
        </w:rPr>
        <w:t xml:space="preserve"> aux</w:t>
      </w:r>
      <w:r w:rsidRPr="000B3DFA">
        <w:rPr>
          <w:i w:val="0"/>
          <w:lang w:val="fr-CA"/>
        </w:rPr>
        <w:t xml:space="preserve"> pays </w:t>
      </w:r>
      <w:r>
        <w:rPr>
          <w:i w:val="0"/>
          <w:lang w:val="fr-CA"/>
        </w:rPr>
        <w:t>pauvres</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Les Canadiens devaient décrire leur sentiment vis-à-vis d</w:t>
      </w:r>
      <w:r>
        <w:rPr>
          <w:lang w:val="fr-CA"/>
        </w:rPr>
        <w:t xml:space="preserve">u budget que le </w:t>
      </w:r>
      <w:r w:rsidRPr="00D043E8">
        <w:rPr>
          <w:lang w:val="fr-CA"/>
        </w:rPr>
        <w:t xml:space="preserve">gouvernement du Canada </w:t>
      </w:r>
      <w:r>
        <w:rPr>
          <w:lang w:val="fr-CA"/>
        </w:rPr>
        <w:t xml:space="preserve">consacre à l’aide </w:t>
      </w:r>
      <w:r w:rsidRPr="00D043E8">
        <w:rPr>
          <w:lang w:val="fr-CA"/>
        </w:rPr>
        <w:t>aux populations des pays en voie de développement. Les résultats révèlent des sentiments mitigés, sans aucun sentiment dominant. Une légère majorité dit se sentir indifférente, réservée ou calme (23 %), tandis qu’une proportion semblable partage une évaluation plus positive</w:t>
      </w:r>
      <w:r>
        <w:rPr>
          <w:lang w:val="fr-CA"/>
        </w:rPr>
        <w:t>, c’est-à-dire</w:t>
      </w:r>
      <w:r w:rsidRPr="00D043E8">
        <w:rPr>
          <w:lang w:val="fr-CA"/>
        </w:rPr>
        <w:t xml:space="preserve"> plein</w:t>
      </w:r>
      <w:r>
        <w:rPr>
          <w:lang w:val="fr-CA"/>
        </w:rPr>
        <w:t>e</w:t>
      </w:r>
      <w:r w:rsidRPr="00D043E8">
        <w:rPr>
          <w:lang w:val="fr-CA"/>
        </w:rPr>
        <w:t xml:space="preserve"> d’espoir, enthousiaste, optimiste</w:t>
      </w:r>
      <w:r>
        <w:rPr>
          <w:lang w:val="fr-CA"/>
        </w:rPr>
        <w:t xml:space="preserve"> </w:t>
      </w:r>
      <w:r w:rsidRPr="00D043E8">
        <w:rPr>
          <w:lang w:val="fr-CA"/>
        </w:rPr>
        <w:t xml:space="preserve">(22 %). Une proportion assez importante des répondants se sent exaspérée, lassée, fatiguée (18 %), ou anxieuse, malheureuse ou insatisfaite (16 %) lorsqu’il est question de l’aide </w:t>
      </w:r>
      <w:r>
        <w:rPr>
          <w:lang w:val="fr-CA"/>
        </w:rPr>
        <w:t>du</w:t>
      </w:r>
      <w:r w:rsidRPr="00D043E8">
        <w:rPr>
          <w:lang w:val="fr-CA"/>
        </w:rPr>
        <w:t xml:space="preserve"> gouvernement du Canada aux pays en voie de développement. Toutefois, une proportion semblable exprime des sentiments plus positifs à l’égard de cette question : fière, encouragée, stimulée (17 %) et contente, satisfaite, ravie (15 %).</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personnes âgées de 18 à 34 ans (32 %), les hommes (27 %) et les gens dont le revenu annuel du ménage est de 150 000</w:t>
      </w:r>
      <w:r>
        <w:rPr>
          <w:lang w:val="fr-CA"/>
        </w:rPr>
        <w:t> $</w:t>
      </w:r>
      <w:r w:rsidRPr="00D043E8">
        <w:rPr>
          <w:lang w:val="fr-CA"/>
        </w:rPr>
        <w:t xml:space="preserve"> ou plus (28 %) sont plus susceptibles de se sentir indifférents, réservés ou calmes.</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Les résidents de la Colombie-Britannique (26 %) et du Canada atlantique (33 %) sont </w:t>
      </w:r>
      <w:r>
        <w:rPr>
          <w:lang w:val="fr-CA"/>
        </w:rPr>
        <w:t>plus</w:t>
      </w:r>
      <w:r w:rsidRPr="00D043E8">
        <w:rPr>
          <w:lang w:val="fr-CA"/>
        </w:rPr>
        <w:t xml:space="preserve"> susceptibles de dire qu’ils se sentent pleins d’espoir</w:t>
      </w:r>
      <w:r>
        <w:rPr>
          <w:lang w:val="fr-CA"/>
        </w:rPr>
        <w:t>,</w:t>
      </w:r>
      <w:r w:rsidRPr="00D043E8">
        <w:rPr>
          <w:lang w:val="fr-CA"/>
        </w:rPr>
        <w:t xml:space="preserve"> enthousiastes</w:t>
      </w:r>
      <w:r>
        <w:rPr>
          <w:lang w:val="fr-CA"/>
        </w:rPr>
        <w:t xml:space="preserve"> ou</w:t>
      </w:r>
      <w:r w:rsidRPr="00D043E8">
        <w:rPr>
          <w:lang w:val="fr-CA"/>
        </w:rPr>
        <w:t xml:space="preserve"> optimistes.</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hommes (19 %) ont plus tendance à dire qu’ils se sentent exaspérés, lassés, fatigués.</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Les personnes âgées de 18 à 34 ans (20 %), les résidents du Canada atlantique (23 %), les femmes (18 %) et les diplômés universitaires (20 %) sont </w:t>
      </w:r>
      <w:r>
        <w:rPr>
          <w:lang w:val="fr-CA"/>
        </w:rPr>
        <w:t>plus</w:t>
      </w:r>
      <w:r w:rsidRPr="00D043E8">
        <w:rPr>
          <w:lang w:val="fr-CA"/>
        </w:rPr>
        <w:t xml:space="preserve"> enclins à se sentir fiers, encouragés ou stimulés lorsqu’il est question de l’aide </w:t>
      </w:r>
      <w:r>
        <w:rPr>
          <w:lang w:val="fr-CA"/>
        </w:rPr>
        <w:t>du</w:t>
      </w:r>
      <w:r w:rsidRPr="00D043E8">
        <w:rPr>
          <w:lang w:val="fr-CA"/>
        </w:rPr>
        <w:t xml:space="preserve"> gouvernement du Canada aux pays en voie de développement.</w:t>
      </w:r>
    </w:p>
    <w:p w:rsidR="00417ABC" w:rsidRPr="00D043E8" w:rsidRDefault="00417ABC" w:rsidP="00801154">
      <w:pPr>
        <w:pStyle w:val="Chapterbodytext"/>
        <w:rPr>
          <w:lang w:val="fr-CA"/>
        </w:rPr>
      </w:pPr>
      <w:r w:rsidRPr="00D043E8">
        <w:rPr>
          <w:lang w:val="fr-CA"/>
        </w:rPr>
        <w:tab/>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rPr>
          <w:rFonts w:ascii="Calibri" w:hAnsi="Calibri"/>
          <w:szCs w:val="20"/>
          <w:lang w:val="fr-CA"/>
        </w:rPr>
      </w:pPr>
      <w:r w:rsidRPr="00D043E8">
        <w:rPr>
          <w:lang w:val="fr-CA"/>
        </w:rPr>
        <w:br w:type="page"/>
      </w:r>
    </w:p>
    <w:p w:rsidR="00417ABC" w:rsidRPr="00D043E8" w:rsidRDefault="00417ABC" w:rsidP="00801154">
      <w:pPr>
        <w:pStyle w:val="Chapterbodytext"/>
        <w:jc w:val="center"/>
        <w:rPr>
          <w:lang w:val="fr-CA"/>
        </w:rPr>
      </w:pPr>
      <w:r w:rsidRPr="00D043E8">
        <w:rPr>
          <w:lang w:val="fr-CA"/>
        </w:rPr>
        <w:t xml:space="preserve">Graphique 23 : Sentiments à l’égard des dépenses </w:t>
      </w:r>
      <w:r>
        <w:rPr>
          <w:lang w:val="fr-CA"/>
        </w:rPr>
        <w:t xml:space="preserve">consacrées </w:t>
      </w:r>
      <w:r w:rsidRPr="00D043E8">
        <w:rPr>
          <w:lang w:val="fr-CA"/>
        </w:rPr>
        <w:t xml:space="preserve">à </w:t>
      </w:r>
      <w:r>
        <w:rPr>
          <w:lang w:val="fr-CA"/>
        </w:rPr>
        <w:t>l’</w:t>
      </w:r>
      <w:r w:rsidRPr="00D043E8">
        <w:rPr>
          <w:lang w:val="fr-CA"/>
        </w:rPr>
        <w:t>aide</w:t>
      </w:r>
      <w:r>
        <w:rPr>
          <w:lang w:val="fr-CA"/>
        </w:rPr>
        <w:t xml:space="preserve"> aux</w:t>
      </w:r>
      <w:r w:rsidRPr="00D043E8">
        <w:rPr>
          <w:lang w:val="fr-CA"/>
        </w:rPr>
        <w:t xml:space="preserve"> pays en voie de développement</w:t>
      </w:r>
    </w:p>
    <w:p w:rsidR="00417ABC" w:rsidRPr="00D043E8" w:rsidRDefault="00417ABC" w:rsidP="00801154">
      <w:pPr>
        <w:pStyle w:val="Chapterbodytext"/>
        <w:tabs>
          <w:tab w:val="clear" w:pos="1080"/>
          <w:tab w:val="left" w:pos="720"/>
        </w:tabs>
        <w:rPr>
          <w:lang w:val="fr-CA"/>
        </w:rPr>
      </w:pPr>
      <w:r w:rsidRPr="00D043E8">
        <w:rPr>
          <w:lang w:val="fr-CA"/>
        </w:rPr>
        <w:tab/>
      </w:r>
      <w:r w:rsidRPr="00954693">
        <w:rPr>
          <w:lang w:val="en-US"/>
        </w:rPr>
        <w:object w:dxaOrig="7207" w:dyaOrig="5393">
          <v:shape id="_x0000_i1049" type="#_x0000_t75" style="width:356.85pt;height:269.85pt" o:ole="">
            <v:imagedata r:id="rId62" o:title=""/>
          </v:shape>
          <o:OLEObject Type="Embed" ProgID="PowerPoint.Slide.12" ShapeID="_x0000_i1049" DrawAspect="Content" ObjectID="_1712145090" r:id="rId63"/>
        </w:object>
      </w:r>
    </w:p>
    <w:p w:rsidR="00417ABC" w:rsidRPr="00D043E8" w:rsidRDefault="00417ABC" w:rsidP="00801154">
      <w:pPr>
        <w:rPr>
          <w:rFonts w:ascii="Calibri" w:hAnsi="Calibri"/>
          <w:b/>
          <w:i/>
          <w:color w:val="003366"/>
          <w:szCs w:val="20"/>
          <w:lang w:val="fr-CA"/>
        </w:rPr>
      </w:pPr>
      <w:r w:rsidRPr="00D043E8">
        <w:rPr>
          <w:lang w:val="fr-CA"/>
        </w:rPr>
        <w:br w:type="page"/>
      </w:r>
    </w:p>
    <w:p w:rsidR="00417ABC" w:rsidRPr="001E78F8" w:rsidRDefault="00417ABC" w:rsidP="00801154">
      <w:pPr>
        <w:pStyle w:val="Heading5"/>
        <w:rPr>
          <w:i w:val="0"/>
          <w:lang w:val="fr-CA"/>
        </w:rPr>
      </w:pPr>
      <w:r w:rsidRPr="000B3DFA">
        <w:rPr>
          <w:i w:val="0"/>
          <w:lang w:val="fr-CA"/>
        </w:rPr>
        <w:t>Attitudes à l’égard de l’aide internationale</w:t>
      </w:r>
    </w:p>
    <w:p w:rsidR="00417ABC" w:rsidRPr="00D043E8" w:rsidRDefault="00417ABC" w:rsidP="00801154">
      <w:pPr>
        <w:rPr>
          <w:rFonts w:ascii="Calibri" w:hAnsi="Calibri"/>
          <w:szCs w:val="20"/>
          <w:lang w:val="fr-CA"/>
        </w:rPr>
      </w:pPr>
    </w:p>
    <w:p w:rsidR="00417ABC" w:rsidRPr="00D043E8" w:rsidRDefault="00417ABC" w:rsidP="00801154">
      <w:pPr>
        <w:spacing w:line="276" w:lineRule="auto"/>
        <w:jc w:val="both"/>
        <w:rPr>
          <w:rFonts w:ascii="Calibri" w:hAnsi="Calibri"/>
          <w:szCs w:val="20"/>
          <w:lang w:val="fr-CA"/>
        </w:rPr>
      </w:pPr>
      <w:r w:rsidRPr="00D043E8">
        <w:rPr>
          <w:rFonts w:ascii="Calibri" w:hAnsi="Calibri"/>
          <w:lang w:val="fr-CA"/>
        </w:rPr>
        <w:t>Malgré des points de vue mitigés sur l’aide internationale, la moitié des Canadiens (51 %) croi</w:t>
      </w:r>
      <w:r>
        <w:rPr>
          <w:rFonts w:ascii="Calibri" w:hAnsi="Calibri"/>
          <w:lang w:val="fr-CA"/>
        </w:rPr>
        <w:t>en</w:t>
      </w:r>
      <w:r w:rsidRPr="00D043E8">
        <w:rPr>
          <w:rFonts w:ascii="Calibri" w:hAnsi="Calibri"/>
          <w:lang w:val="fr-CA"/>
        </w:rPr>
        <w:t>t que l’aide internationale aide les pays à devenir autosuffisants plutôt que de les rendre trop dépendants de la charité publique (26 %).</w:t>
      </w:r>
    </w:p>
    <w:p w:rsidR="00417ABC" w:rsidRPr="00D043E8" w:rsidRDefault="00417ABC" w:rsidP="00801154">
      <w:pPr>
        <w:spacing w:line="276" w:lineRule="auto"/>
        <w:rPr>
          <w:rFonts w:ascii="Calibri" w:hAnsi="Calibri"/>
          <w:szCs w:val="20"/>
          <w:lang w:val="fr-CA"/>
        </w:rPr>
      </w:pPr>
    </w:p>
    <w:p w:rsidR="00417ABC" w:rsidRPr="00D043E8" w:rsidRDefault="00417ABC" w:rsidP="00801154">
      <w:pPr>
        <w:pStyle w:val="ListParagraph"/>
        <w:numPr>
          <w:ilvl w:val="0"/>
          <w:numId w:val="17"/>
        </w:numPr>
        <w:spacing w:line="276" w:lineRule="auto"/>
        <w:rPr>
          <w:rFonts w:ascii="Calibri" w:hAnsi="Calibri"/>
          <w:lang w:val="fr-CA"/>
        </w:rPr>
      </w:pPr>
      <w:r>
        <w:rPr>
          <w:rFonts w:ascii="Calibri" w:hAnsi="Calibri"/>
          <w:lang w:val="fr-CA"/>
        </w:rPr>
        <w:t>L</w:t>
      </w:r>
      <w:r w:rsidRPr="00D043E8">
        <w:rPr>
          <w:rFonts w:ascii="Calibri" w:hAnsi="Calibri"/>
          <w:lang w:val="fr-CA"/>
        </w:rPr>
        <w:t xml:space="preserve">es personnes âgées de 65 ans et plus (55 %), les femmes (57 %) et les diplômés universitaires (57 %) </w:t>
      </w:r>
      <w:r>
        <w:rPr>
          <w:rFonts w:ascii="Calibri" w:hAnsi="Calibri"/>
          <w:lang w:val="fr-CA"/>
        </w:rPr>
        <w:t>s</w:t>
      </w:r>
      <w:r w:rsidRPr="00D043E8">
        <w:rPr>
          <w:rFonts w:ascii="Calibri" w:hAnsi="Calibri"/>
          <w:lang w:val="fr-CA"/>
        </w:rPr>
        <w:t xml:space="preserve">ont </w:t>
      </w:r>
      <w:r>
        <w:rPr>
          <w:rFonts w:ascii="Calibri" w:hAnsi="Calibri"/>
          <w:lang w:val="fr-CA"/>
        </w:rPr>
        <w:t xml:space="preserve">plus susceptibles de dire </w:t>
      </w:r>
      <w:r w:rsidRPr="00D043E8">
        <w:rPr>
          <w:rFonts w:ascii="Calibri" w:hAnsi="Calibri"/>
          <w:lang w:val="fr-CA"/>
        </w:rPr>
        <w:t>que l’aide internationale aide les pays à devenir autosuffisants.</w:t>
      </w: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À l’inverse, les résidents de l’Alberta (35 %), les hommes (33 %) et les gens qui n’ont obtenu qu’un diplôme d’études secondaires ou collégiales (32 %</w:t>
      </w:r>
      <w:r>
        <w:rPr>
          <w:rFonts w:ascii="Calibri" w:hAnsi="Calibri"/>
          <w:lang w:val="fr-CA"/>
        </w:rPr>
        <w:t>, respectivement</w:t>
      </w:r>
      <w:r w:rsidRPr="00D043E8">
        <w:rPr>
          <w:rFonts w:ascii="Calibri" w:hAnsi="Calibri"/>
          <w:lang w:val="fr-CA"/>
        </w:rPr>
        <w:t>) sont plus susceptibles de penser que l’aide internationale rend les pays trop dépendants de la charité publique.</w:t>
      </w:r>
    </w:p>
    <w:p w:rsidR="00417ABC" w:rsidRPr="00D043E8" w:rsidRDefault="00417ABC" w:rsidP="00801154">
      <w:pPr>
        <w:spacing w:line="276" w:lineRule="auto"/>
        <w:rPr>
          <w:rFonts w:ascii="Calibri" w:hAnsi="Calibri"/>
          <w:lang w:val="fr-CA"/>
        </w:rPr>
      </w:pPr>
    </w:p>
    <w:p w:rsidR="00417ABC" w:rsidRPr="00D043E8" w:rsidRDefault="00417ABC" w:rsidP="00853D62">
      <w:pPr>
        <w:spacing w:line="276" w:lineRule="auto"/>
        <w:rPr>
          <w:rFonts w:ascii="Calibri" w:hAnsi="Calibri"/>
          <w:lang w:val="fr-CA"/>
        </w:rPr>
      </w:pPr>
      <w:r>
        <w:rPr>
          <w:rFonts w:ascii="Calibri" w:hAnsi="Calibri"/>
          <w:lang w:val="fr-CA"/>
        </w:rPr>
        <w:t xml:space="preserve">                            </w:t>
      </w:r>
      <w:r w:rsidRPr="00D043E8">
        <w:rPr>
          <w:rFonts w:ascii="Calibri" w:hAnsi="Calibri"/>
          <w:lang w:val="fr-CA"/>
        </w:rPr>
        <w:t>Graphique 24 : Attitudes à l’égard de l’aide internationale</w:t>
      </w:r>
    </w:p>
    <w:p w:rsidR="00417ABC" w:rsidRPr="00D043E8" w:rsidRDefault="00417ABC" w:rsidP="00801154">
      <w:pPr>
        <w:pStyle w:val="Heading5"/>
        <w:rPr>
          <w:lang w:val="fr-CA"/>
        </w:rPr>
      </w:pPr>
      <w:r w:rsidRPr="00D043E8">
        <w:rPr>
          <w:lang w:val="fr-CA"/>
        </w:rPr>
        <w:tab/>
      </w:r>
      <w:r w:rsidRPr="00853D62">
        <w:object w:dxaOrig="7207" w:dyaOrig="5393">
          <v:shape id="_x0000_i1050" type="#_x0000_t75" style="width:356.85pt;height:269.85pt" o:ole="">
            <v:imagedata r:id="rId64" o:title=""/>
          </v:shape>
          <o:OLEObject Type="Embed" ProgID="PowerPoint.Slide.12" ShapeID="_x0000_i1050" DrawAspect="Content" ObjectID="_1712145091" r:id="rId65"/>
        </w:object>
      </w:r>
    </w:p>
    <w:p w:rsidR="00417ABC" w:rsidRPr="00D043E8" w:rsidRDefault="00417ABC" w:rsidP="00801154">
      <w:pPr>
        <w:rPr>
          <w:rFonts w:ascii="Calibri" w:hAnsi="Calibri"/>
          <w:b/>
          <w:i/>
          <w:color w:val="003366"/>
          <w:szCs w:val="20"/>
          <w:lang w:val="fr-CA"/>
        </w:rPr>
      </w:pPr>
      <w:r w:rsidRPr="00D043E8">
        <w:rPr>
          <w:lang w:val="fr-CA"/>
        </w:rPr>
        <w:br w:type="page"/>
      </w:r>
    </w:p>
    <w:p w:rsidR="00417ABC" w:rsidRPr="00D043E8" w:rsidRDefault="00417ABC" w:rsidP="00801154">
      <w:pPr>
        <w:pStyle w:val="Heading4"/>
        <w:rPr>
          <w:lang w:val="fr-CA"/>
        </w:rPr>
      </w:pPr>
      <w:bookmarkStart w:id="14" w:name="_Toc101345120"/>
      <w:r w:rsidRPr="00D043E8">
        <w:rPr>
          <w:lang w:val="fr-CA"/>
        </w:rPr>
        <w:t>Intérêt à l’égard de la pauvreté et du développement dans le monde</w:t>
      </w:r>
      <w:bookmarkEnd w:id="14"/>
    </w:p>
    <w:p w:rsidR="00417ABC" w:rsidRPr="00D043E8" w:rsidRDefault="00417ABC" w:rsidP="00801154">
      <w:pPr>
        <w:pStyle w:val="Chapterbodytext"/>
        <w:rPr>
          <w:lang w:val="fr-CA"/>
        </w:rPr>
      </w:pPr>
    </w:p>
    <w:p w:rsidR="00417ABC" w:rsidRPr="00DB20F9" w:rsidRDefault="00417ABC" w:rsidP="00801154">
      <w:pPr>
        <w:pStyle w:val="Chapterbodytext"/>
        <w:rPr>
          <w:lang w:val="fr-CA"/>
        </w:rPr>
      </w:pPr>
      <w:r w:rsidRPr="000B3DFA">
        <w:rPr>
          <w:b/>
          <w:color w:val="003366"/>
          <w:lang w:val="fr-CA"/>
        </w:rPr>
        <w:t>Intérêt à l’égard de la pauvreté et du développement dans le monde</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 xml:space="preserve">Les Canadiens devaient répondre à des questions au sujet de leur intérêt </w:t>
      </w:r>
      <w:r>
        <w:rPr>
          <w:lang w:val="fr-CA"/>
        </w:rPr>
        <w:t>pour</w:t>
      </w:r>
      <w:r w:rsidRPr="00D043E8">
        <w:rPr>
          <w:lang w:val="fr-CA"/>
        </w:rPr>
        <w:t xml:space="preserve"> les enjeux </w:t>
      </w:r>
      <w:r>
        <w:rPr>
          <w:lang w:val="fr-CA"/>
        </w:rPr>
        <w:t xml:space="preserve">en matière </w:t>
      </w:r>
      <w:r w:rsidRPr="00D043E8">
        <w:rPr>
          <w:lang w:val="fr-CA"/>
        </w:rPr>
        <w:t>de pauvreté et d</w:t>
      </w:r>
      <w:r>
        <w:rPr>
          <w:lang w:val="fr-CA"/>
        </w:rPr>
        <w:t>e</w:t>
      </w:r>
      <w:r w:rsidRPr="00D043E8">
        <w:rPr>
          <w:lang w:val="fr-CA"/>
        </w:rPr>
        <w:t xml:space="preserve"> développement dans le monde. Les résultats suggèrent que les Canadiens s’intéressent dans une certaine mesure à ce</w:t>
      </w:r>
      <w:r>
        <w:rPr>
          <w:lang w:val="fr-CA"/>
        </w:rPr>
        <w:t>s enjeux</w:t>
      </w:r>
      <w:r w:rsidRPr="00D043E8">
        <w:rPr>
          <w:lang w:val="fr-CA"/>
        </w:rPr>
        <w:t>.</w:t>
      </w:r>
      <w:r>
        <w:rPr>
          <w:lang w:val="fr-CA"/>
        </w:rPr>
        <w:t xml:space="preserve"> Pas moins de</w:t>
      </w:r>
      <w:r w:rsidRPr="00D043E8">
        <w:rPr>
          <w:lang w:val="fr-CA"/>
        </w:rPr>
        <w:t xml:space="preserve"> 79 % des répondants disent avoir lu, regardé ou écouté un article de presse sur la pauvreté et le développement dans le monde</w:t>
      </w:r>
      <w:r w:rsidRPr="00517223">
        <w:rPr>
          <w:lang w:val="fr-CA"/>
        </w:rPr>
        <w:t xml:space="preserve"> </w:t>
      </w:r>
      <w:r>
        <w:rPr>
          <w:lang w:val="fr-CA"/>
        </w:rPr>
        <w:t>a</w:t>
      </w:r>
      <w:r w:rsidRPr="00D043E8">
        <w:rPr>
          <w:lang w:val="fr-CA"/>
        </w:rPr>
        <w:t>u cours de la dernière année</w:t>
      </w:r>
      <w:r>
        <w:rPr>
          <w:lang w:val="fr-CA"/>
        </w:rPr>
        <w:t>;</w:t>
      </w:r>
      <w:r w:rsidRPr="00D043E8">
        <w:rPr>
          <w:lang w:val="fr-CA"/>
        </w:rPr>
        <w:t xml:space="preserve"> les deux tiers (64 %) déclarent avoir discuté de la pauvreté dans le monde avec leurs amis, leur famille ou d’autres personnes</w:t>
      </w:r>
      <w:r>
        <w:rPr>
          <w:lang w:val="fr-CA"/>
        </w:rPr>
        <w:t xml:space="preserve"> au cours de la même période</w:t>
      </w:r>
      <w:r w:rsidRPr="00D043E8">
        <w:rPr>
          <w:lang w:val="fr-CA"/>
        </w:rPr>
        <w:t xml:space="preserve">. Une minorité assez importante (32 %) dit avoir </w:t>
      </w:r>
      <w:r>
        <w:rPr>
          <w:lang w:val="fr-CA"/>
        </w:rPr>
        <w:t>diffusé</w:t>
      </w:r>
      <w:r w:rsidRPr="00D043E8">
        <w:rPr>
          <w:lang w:val="fr-CA"/>
        </w:rPr>
        <w:t xml:space="preserve"> ou envoyé un article ou des informations à ce sujet au cours de la dernière année.</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Les 65 ans et plus (86 %) et les diplômés universitaires (82 %) sont plus susceptibles de dire qu’ils ont lu, </w:t>
      </w:r>
      <w:r>
        <w:rPr>
          <w:lang w:val="fr-CA"/>
        </w:rPr>
        <w:t>regardé</w:t>
      </w:r>
      <w:r w:rsidRPr="00D043E8">
        <w:rPr>
          <w:lang w:val="fr-CA"/>
        </w:rPr>
        <w:t xml:space="preserve"> ou </w:t>
      </w:r>
      <w:r>
        <w:rPr>
          <w:lang w:val="fr-CA"/>
        </w:rPr>
        <w:t xml:space="preserve">écouté des nouvelles </w:t>
      </w:r>
      <w:r w:rsidRPr="00D043E8">
        <w:rPr>
          <w:lang w:val="fr-CA"/>
        </w:rPr>
        <w:t>sur la pauvreté et le développement dans le monde au cours de la dernière année.</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résidents de la Colombie-Britannique (69 %), les femmes (67 %) et les gens dont le revenu annuel du ménage est de 150 000</w:t>
      </w:r>
      <w:r>
        <w:rPr>
          <w:lang w:val="fr-CA"/>
        </w:rPr>
        <w:t> $</w:t>
      </w:r>
      <w:r w:rsidRPr="00D043E8">
        <w:rPr>
          <w:lang w:val="fr-CA"/>
        </w:rPr>
        <w:t xml:space="preserve"> ou plus (70 %) ont plus tendance à</w:t>
      </w:r>
      <w:r>
        <w:rPr>
          <w:lang w:val="fr-CA"/>
        </w:rPr>
        <w:t xml:space="preserve"> dire qu’ils ont</w:t>
      </w:r>
      <w:r w:rsidRPr="00D043E8">
        <w:rPr>
          <w:lang w:val="fr-CA"/>
        </w:rPr>
        <w:t xml:space="preserve"> discuté de</w:t>
      </w:r>
      <w:r>
        <w:rPr>
          <w:lang w:val="fr-CA"/>
        </w:rPr>
        <w:t>s enjeux de</w:t>
      </w:r>
      <w:r w:rsidRPr="00D043E8">
        <w:rPr>
          <w:lang w:val="fr-CA"/>
        </w:rPr>
        <w:t xml:space="preserve"> la pauvreté dans le monde avec des amis, des membres de leur famille ou d’autres personnes.</w:t>
      </w:r>
    </w:p>
    <w:p w:rsidR="00417ABC" w:rsidRPr="00D043E8" w:rsidRDefault="00417ABC" w:rsidP="00801154">
      <w:pPr>
        <w:pStyle w:val="Chapterbodytext"/>
        <w:numPr>
          <w:ilvl w:val="0"/>
          <w:numId w:val="17"/>
        </w:numPr>
        <w:tabs>
          <w:tab w:val="clear" w:pos="1080"/>
          <w:tab w:val="left" w:pos="720"/>
        </w:tabs>
        <w:rPr>
          <w:lang w:val="fr-CA"/>
        </w:rPr>
      </w:pPr>
      <w:r>
        <w:rPr>
          <w:lang w:val="fr-CA"/>
        </w:rPr>
        <w:t>L</w:t>
      </w:r>
      <w:r w:rsidRPr="00D043E8">
        <w:rPr>
          <w:lang w:val="fr-CA"/>
        </w:rPr>
        <w:t>es diplômés universitaires (36 %)</w:t>
      </w:r>
      <w:r>
        <w:rPr>
          <w:lang w:val="fr-CA"/>
        </w:rPr>
        <w:t xml:space="preserve"> sont plus susceptibles </w:t>
      </w:r>
      <w:r w:rsidRPr="00D043E8">
        <w:rPr>
          <w:lang w:val="fr-CA"/>
        </w:rPr>
        <w:t xml:space="preserve">d’avoir </w:t>
      </w:r>
      <w:r>
        <w:rPr>
          <w:lang w:val="fr-CA"/>
        </w:rPr>
        <w:t xml:space="preserve">diffusé </w:t>
      </w:r>
      <w:r w:rsidRPr="00D043E8">
        <w:rPr>
          <w:lang w:val="fr-CA"/>
        </w:rPr>
        <w:t xml:space="preserve">ou envoyé un article ou des informations sur la pauvreté et le développement </w:t>
      </w:r>
      <w:r>
        <w:rPr>
          <w:lang w:val="fr-CA"/>
        </w:rPr>
        <w:t>dans le monde.</w:t>
      </w:r>
      <w:r w:rsidRPr="00D043E8">
        <w:rPr>
          <w:lang w:val="fr-CA"/>
        </w:rPr>
        <w:t xml:space="preserve"> </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ab/>
      </w:r>
      <w:r w:rsidRPr="00D043E8">
        <w:rPr>
          <w:lang w:val="fr-CA"/>
        </w:rPr>
        <w:tab/>
      </w:r>
    </w:p>
    <w:p w:rsidR="00417ABC" w:rsidRPr="00D043E8" w:rsidRDefault="00417ABC" w:rsidP="00801154">
      <w:pPr>
        <w:rPr>
          <w:rFonts w:ascii="Calibri" w:hAnsi="Calibri"/>
          <w:szCs w:val="20"/>
          <w:lang w:val="fr-CA"/>
        </w:rPr>
      </w:pPr>
      <w:r w:rsidRPr="00D043E8">
        <w:rPr>
          <w:lang w:val="fr-CA"/>
        </w:rPr>
        <w:br w:type="page"/>
      </w:r>
    </w:p>
    <w:p w:rsidR="00417ABC" w:rsidRPr="00D043E8" w:rsidRDefault="00417ABC" w:rsidP="00801154">
      <w:pPr>
        <w:pStyle w:val="Chapterbodytext"/>
        <w:jc w:val="center"/>
        <w:rPr>
          <w:lang w:val="fr-CA"/>
        </w:rPr>
      </w:pPr>
      <w:r w:rsidRPr="00D043E8">
        <w:rPr>
          <w:lang w:val="fr-CA"/>
        </w:rPr>
        <w:t>Graphique 25 : Intérêt à l’égard de la pauvreté et du développement dans le monde</w:t>
      </w:r>
    </w:p>
    <w:p w:rsidR="00417ABC" w:rsidRPr="00D043E8" w:rsidRDefault="00417ABC" w:rsidP="00801154">
      <w:pPr>
        <w:pStyle w:val="Chapterbodytext"/>
        <w:tabs>
          <w:tab w:val="clear" w:pos="1080"/>
          <w:tab w:val="left" w:pos="720"/>
        </w:tabs>
        <w:rPr>
          <w:lang w:val="fr-CA"/>
        </w:rPr>
      </w:pPr>
      <w:r w:rsidRPr="00D043E8">
        <w:rPr>
          <w:lang w:val="fr-CA"/>
        </w:rPr>
        <w:tab/>
      </w:r>
      <w:r w:rsidRPr="00527582">
        <w:rPr>
          <w:lang w:val="en-US"/>
        </w:rPr>
        <w:object w:dxaOrig="7207" w:dyaOrig="5393">
          <v:shape id="_x0000_i1051" type="#_x0000_t75" style="width:356.85pt;height:269.85pt" o:ole="">
            <v:imagedata r:id="rId66" o:title=""/>
          </v:shape>
          <o:OLEObject Type="Embed" ProgID="PowerPoint.Slide.12" ShapeID="_x0000_i1051" DrawAspect="Content" ObjectID="_1712145092" r:id="rId67"/>
        </w:object>
      </w:r>
    </w:p>
    <w:p w:rsidR="00417ABC" w:rsidRPr="00D043E8" w:rsidRDefault="00417ABC" w:rsidP="00801154">
      <w:pPr>
        <w:rPr>
          <w:rFonts w:ascii="Calibri" w:hAnsi="Calibri"/>
          <w:b/>
          <w:i/>
          <w:color w:val="003366"/>
          <w:szCs w:val="20"/>
          <w:lang w:val="fr-CA"/>
        </w:rPr>
      </w:pPr>
      <w:r w:rsidRPr="00D043E8">
        <w:rPr>
          <w:lang w:val="fr-CA"/>
        </w:rPr>
        <w:br w:type="page"/>
      </w:r>
    </w:p>
    <w:p w:rsidR="00417ABC" w:rsidRPr="00920482" w:rsidRDefault="00417ABC" w:rsidP="00801154">
      <w:pPr>
        <w:pStyle w:val="Heading5"/>
        <w:rPr>
          <w:i w:val="0"/>
          <w:lang w:val="fr-CA"/>
        </w:rPr>
      </w:pPr>
      <w:r w:rsidRPr="000B3DFA">
        <w:rPr>
          <w:i w:val="0"/>
          <w:lang w:val="fr-CA"/>
        </w:rPr>
        <w:t xml:space="preserve">Points de vue sur le contenu </w:t>
      </w:r>
      <w:r>
        <w:rPr>
          <w:i w:val="0"/>
          <w:lang w:val="fr-CA"/>
        </w:rPr>
        <w:t>concernant</w:t>
      </w:r>
      <w:r w:rsidRPr="000B3DFA">
        <w:rPr>
          <w:i w:val="0"/>
          <w:lang w:val="fr-CA"/>
        </w:rPr>
        <w:t xml:space="preserve"> la pauvreté</w:t>
      </w:r>
    </w:p>
    <w:p w:rsidR="00417ABC" w:rsidRPr="00920482" w:rsidRDefault="00417ABC" w:rsidP="00801154">
      <w:pPr>
        <w:pStyle w:val="Chapterbodytext"/>
        <w:rPr>
          <w:lang w:val="fr-CA"/>
        </w:rPr>
      </w:pPr>
    </w:p>
    <w:p w:rsidR="00417ABC" w:rsidRPr="00D043E8" w:rsidRDefault="00417ABC" w:rsidP="00801154">
      <w:pPr>
        <w:pStyle w:val="Chapterbodytext"/>
        <w:rPr>
          <w:lang w:val="fr-CA"/>
        </w:rPr>
      </w:pPr>
      <w:r w:rsidRPr="00920482">
        <w:rPr>
          <w:lang w:val="fr-CA"/>
        </w:rPr>
        <w:t xml:space="preserve">Lorsqu’on leur demande si les nouvelles qu’ils ont lues, entendues, vues ou </w:t>
      </w:r>
      <w:r>
        <w:rPr>
          <w:lang w:val="fr-CA"/>
        </w:rPr>
        <w:t>diffusées</w:t>
      </w:r>
      <w:r w:rsidRPr="00920482">
        <w:rPr>
          <w:lang w:val="fr-CA"/>
        </w:rPr>
        <w:t xml:space="preserve"> sur la pauvreté dans le monde sont en</w:t>
      </w:r>
      <w:r w:rsidRPr="00D043E8">
        <w:rPr>
          <w:lang w:val="fr-CA"/>
        </w:rPr>
        <w:t xml:space="preserve"> général positives ou négatives, la plupart </w:t>
      </w:r>
      <w:r>
        <w:rPr>
          <w:lang w:val="fr-CA"/>
        </w:rPr>
        <w:t xml:space="preserve">des répondants </w:t>
      </w:r>
      <w:r w:rsidRPr="00D043E8">
        <w:rPr>
          <w:lang w:val="fr-CA"/>
        </w:rPr>
        <w:t xml:space="preserve">mentionnent qu’elles sont négatives. Les deux tiers (66 %) disent que les nouvelles auxquelles ils ont été exposés </w:t>
      </w:r>
      <w:r>
        <w:rPr>
          <w:lang w:val="fr-CA"/>
        </w:rPr>
        <w:t xml:space="preserve">sur la pauvreté dans le monde </w:t>
      </w:r>
      <w:r w:rsidRPr="00D043E8">
        <w:rPr>
          <w:lang w:val="fr-CA"/>
        </w:rPr>
        <w:t>sont plus négatives que positives</w:t>
      </w:r>
      <w:r>
        <w:rPr>
          <w:lang w:val="fr-CA"/>
        </w:rPr>
        <w:t>;</w:t>
      </w:r>
      <w:r w:rsidRPr="00D043E8">
        <w:rPr>
          <w:lang w:val="fr-CA"/>
        </w:rPr>
        <w:t xml:space="preserve"> 13 % affirment le contraire.</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résidents de la Colombie-Britannique (73 %), les femmes (69 %) et les gens dont le revenu annuel du ménage va de 80 000 à 150 000</w:t>
      </w:r>
      <w:r>
        <w:rPr>
          <w:lang w:val="fr-CA"/>
        </w:rPr>
        <w:t> $</w:t>
      </w:r>
      <w:r w:rsidRPr="00D043E8">
        <w:rPr>
          <w:lang w:val="fr-CA"/>
        </w:rPr>
        <w:t xml:space="preserve"> (69 %) sont </w:t>
      </w:r>
      <w:r>
        <w:rPr>
          <w:lang w:val="fr-CA"/>
        </w:rPr>
        <w:t>plus</w:t>
      </w:r>
      <w:r w:rsidRPr="00D043E8">
        <w:rPr>
          <w:lang w:val="fr-CA"/>
        </w:rPr>
        <w:t xml:space="preserve"> susceptibles de dire qu’ils ont entendu davantage de nouvelles négatives que positives.</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Les diplômés universitaires et les gens âgés de 65 ans </w:t>
      </w:r>
      <w:r>
        <w:rPr>
          <w:lang w:val="fr-CA"/>
        </w:rPr>
        <w:t>et</w:t>
      </w:r>
      <w:r w:rsidRPr="00D043E8">
        <w:rPr>
          <w:lang w:val="fr-CA"/>
        </w:rPr>
        <w:t xml:space="preserve"> plus sont plus enclins à dire qu’ils ont vu des nouvelles plus positives que négatives (15 %</w:t>
      </w:r>
      <w:r>
        <w:rPr>
          <w:lang w:val="fr-CA"/>
        </w:rPr>
        <w:t>, respectivement</w:t>
      </w:r>
      <w:r w:rsidRPr="00D043E8">
        <w:rPr>
          <w:lang w:val="fr-CA"/>
        </w:rPr>
        <w:t>).</w:t>
      </w:r>
    </w:p>
    <w:p w:rsidR="00417ABC" w:rsidRPr="00D043E8" w:rsidRDefault="00417ABC" w:rsidP="00801154">
      <w:pPr>
        <w:pStyle w:val="Chapterbodytext"/>
        <w:rPr>
          <w:lang w:val="fr-CA"/>
        </w:rPr>
      </w:pPr>
    </w:p>
    <w:p w:rsidR="00417ABC" w:rsidRPr="00D043E8" w:rsidRDefault="00417ABC" w:rsidP="004368BD">
      <w:pPr>
        <w:pStyle w:val="Chapterbodytext"/>
        <w:rPr>
          <w:lang w:val="fr-CA"/>
        </w:rPr>
      </w:pPr>
      <w:r>
        <w:rPr>
          <w:lang w:val="fr-CA"/>
        </w:rPr>
        <w:t xml:space="preserve">                  </w:t>
      </w:r>
      <w:r w:rsidRPr="00D043E8">
        <w:rPr>
          <w:lang w:val="fr-CA"/>
        </w:rPr>
        <w:t xml:space="preserve">Graphique 26 : Points de vue sur le contenu </w:t>
      </w:r>
      <w:r>
        <w:rPr>
          <w:lang w:val="fr-CA"/>
        </w:rPr>
        <w:t>concernant</w:t>
      </w:r>
      <w:r w:rsidRPr="00D043E8">
        <w:rPr>
          <w:lang w:val="fr-CA"/>
        </w:rPr>
        <w:t xml:space="preserve"> la pauvreté</w:t>
      </w:r>
    </w:p>
    <w:p w:rsidR="00417ABC" w:rsidRPr="00D043E8" w:rsidRDefault="00417ABC" w:rsidP="00801154">
      <w:pPr>
        <w:pStyle w:val="Chapterbodytext"/>
        <w:tabs>
          <w:tab w:val="clear" w:pos="1080"/>
          <w:tab w:val="left" w:pos="720"/>
        </w:tabs>
        <w:rPr>
          <w:b/>
          <w:lang w:val="fr-CA"/>
        </w:rPr>
      </w:pPr>
      <w:r w:rsidRPr="00D043E8">
        <w:rPr>
          <w:b/>
          <w:lang w:val="fr-CA"/>
        </w:rPr>
        <w:tab/>
      </w:r>
      <w:r w:rsidRPr="004368BD">
        <w:rPr>
          <w:b/>
          <w:lang w:val="en-US"/>
        </w:rPr>
        <w:object w:dxaOrig="7207" w:dyaOrig="5393">
          <v:shape id="_x0000_i1052" type="#_x0000_t75" style="width:356.85pt;height:269.85pt" o:ole="">
            <v:imagedata r:id="rId68" o:title=""/>
          </v:shape>
          <o:OLEObject Type="Embed" ProgID="PowerPoint.Slide.12" ShapeID="_x0000_i1052" DrawAspect="Content" ObjectID="_1712145093" r:id="rId69"/>
        </w:object>
      </w:r>
    </w:p>
    <w:p w:rsidR="00417ABC" w:rsidRPr="00D043E8" w:rsidRDefault="00417ABC" w:rsidP="00801154">
      <w:pPr>
        <w:pStyle w:val="Heading5"/>
        <w:rPr>
          <w:lang w:val="fr-CA"/>
        </w:rPr>
      </w:pPr>
    </w:p>
    <w:p w:rsidR="00417ABC" w:rsidRPr="00D043E8" w:rsidRDefault="00417ABC" w:rsidP="00801154">
      <w:pPr>
        <w:rPr>
          <w:rFonts w:ascii="Calibri" w:hAnsi="Calibri"/>
          <w:b/>
          <w:i/>
          <w:color w:val="003366"/>
          <w:szCs w:val="20"/>
          <w:lang w:val="fr-CA"/>
        </w:rPr>
      </w:pPr>
      <w:r w:rsidRPr="00D043E8">
        <w:rPr>
          <w:lang w:val="fr-CA"/>
        </w:rPr>
        <w:br w:type="page"/>
      </w:r>
    </w:p>
    <w:p w:rsidR="00417ABC" w:rsidRPr="00D043E8" w:rsidRDefault="00417ABC" w:rsidP="00801154">
      <w:pPr>
        <w:pStyle w:val="Heading4"/>
        <w:rPr>
          <w:lang w:val="fr-CA"/>
        </w:rPr>
      </w:pPr>
      <w:bookmarkStart w:id="15" w:name="_Toc101345121"/>
      <w:r w:rsidRPr="00D043E8">
        <w:rPr>
          <w:lang w:val="fr-CA"/>
        </w:rPr>
        <w:t>Participation à des organismes de bienfaisance œuvrant dans le domaine du développement</w:t>
      </w:r>
      <w:bookmarkEnd w:id="15"/>
    </w:p>
    <w:p w:rsidR="00417ABC" w:rsidRPr="00D043E8" w:rsidRDefault="00417ABC" w:rsidP="00801154">
      <w:pPr>
        <w:pStyle w:val="Heading5"/>
        <w:rPr>
          <w:lang w:val="fr-CA"/>
        </w:rPr>
      </w:pPr>
    </w:p>
    <w:p w:rsidR="00417ABC" w:rsidRPr="001B418D" w:rsidRDefault="00417ABC" w:rsidP="00801154">
      <w:pPr>
        <w:pStyle w:val="Heading5"/>
        <w:rPr>
          <w:i w:val="0"/>
          <w:lang w:val="fr-CA"/>
        </w:rPr>
      </w:pPr>
      <w:r w:rsidRPr="000B3DFA">
        <w:rPr>
          <w:i w:val="0"/>
          <w:lang w:val="fr-CA"/>
        </w:rPr>
        <w:t>Dons à des ONG internationales</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 xml:space="preserve">Les Canadiens interrogés devaient indiquer s’ils avaient fait un don en argent à une ONG internationale ou à un organisme de bienfaisance </w:t>
      </w:r>
      <w:r>
        <w:rPr>
          <w:lang w:val="fr-CA"/>
        </w:rPr>
        <w:t xml:space="preserve">œuvrant </w:t>
      </w:r>
      <w:r w:rsidRPr="00D043E8">
        <w:rPr>
          <w:lang w:val="fr-CA"/>
        </w:rPr>
        <w:t xml:space="preserve">dans le domaine de la pauvreté et du développement dans le monde au cours des </w:t>
      </w:r>
      <w:r>
        <w:rPr>
          <w:lang w:val="fr-CA"/>
        </w:rPr>
        <w:t>12 </w:t>
      </w:r>
      <w:r w:rsidRPr="00D043E8">
        <w:rPr>
          <w:lang w:val="fr-CA"/>
        </w:rPr>
        <w:t xml:space="preserve">derniers mois. Trois personnes sur </w:t>
      </w:r>
      <w:r>
        <w:rPr>
          <w:lang w:val="fr-CA"/>
        </w:rPr>
        <w:t>10</w:t>
      </w:r>
      <w:r w:rsidRPr="00D043E8">
        <w:rPr>
          <w:lang w:val="fr-CA"/>
        </w:rPr>
        <w:t xml:space="preserve"> (30 %) disent avoir donné de l’argent à une ONG ou à un organisme de bienfaisance international, mais la majorité des Canadiens (67 %) ne l’a pas fait.</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personnes âgées de 65 ans et plus (39 %), les femmes (34 %) et les diplômés universitaires (33 %) sont plus susceptibles de dire qu’elles ont fait un don à une ONG ou à un organisme de bienfaisance international.</w:t>
      </w:r>
    </w:p>
    <w:p w:rsidR="00417ABC" w:rsidRPr="00D043E8" w:rsidRDefault="00417ABC" w:rsidP="00801154">
      <w:pPr>
        <w:pStyle w:val="Chapterbodytext"/>
        <w:rPr>
          <w:lang w:val="fr-CA"/>
        </w:rPr>
      </w:pPr>
    </w:p>
    <w:p w:rsidR="00417ABC" w:rsidRPr="00D043E8" w:rsidRDefault="00417ABC" w:rsidP="004368BD">
      <w:pPr>
        <w:pStyle w:val="Chapterbodytext"/>
        <w:rPr>
          <w:lang w:val="fr-CA"/>
        </w:rPr>
      </w:pPr>
      <w:r>
        <w:rPr>
          <w:lang w:val="fr-CA"/>
        </w:rPr>
        <w:t xml:space="preserve">                                  </w:t>
      </w:r>
      <w:r w:rsidRPr="00D043E8">
        <w:rPr>
          <w:lang w:val="fr-CA"/>
        </w:rPr>
        <w:t>Graphique 27 : Dons à des ONG internationales</w:t>
      </w:r>
    </w:p>
    <w:p w:rsidR="00417ABC" w:rsidRPr="00D043E8" w:rsidRDefault="00417ABC" w:rsidP="00801154">
      <w:pPr>
        <w:pStyle w:val="Chapterbodytext"/>
        <w:tabs>
          <w:tab w:val="clear" w:pos="1080"/>
          <w:tab w:val="left" w:pos="720"/>
        </w:tabs>
        <w:rPr>
          <w:lang w:val="fr-CA"/>
        </w:rPr>
      </w:pPr>
      <w:r w:rsidRPr="00D043E8">
        <w:rPr>
          <w:lang w:val="fr-CA"/>
        </w:rPr>
        <w:tab/>
      </w:r>
      <w:r w:rsidRPr="004368BD">
        <w:rPr>
          <w:lang w:val="en-US"/>
        </w:rPr>
        <w:object w:dxaOrig="7207" w:dyaOrig="5393">
          <v:shape id="_x0000_i1053" type="#_x0000_t75" style="width:356.85pt;height:269.85pt" o:ole="">
            <v:imagedata r:id="rId70" o:title=""/>
          </v:shape>
          <o:OLEObject Type="Embed" ProgID="PowerPoint.Slide.12" ShapeID="_x0000_i1053" DrawAspect="Content" ObjectID="_1712145094" r:id="rId71"/>
        </w:object>
      </w:r>
    </w:p>
    <w:p w:rsidR="00417ABC" w:rsidRPr="00D043E8" w:rsidRDefault="00417ABC" w:rsidP="00801154">
      <w:pPr>
        <w:pStyle w:val="Chapterbodytext"/>
        <w:tabs>
          <w:tab w:val="clear" w:pos="1080"/>
          <w:tab w:val="left" w:pos="720"/>
        </w:tabs>
        <w:rPr>
          <w:lang w:val="fr-CA"/>
        </w:rPr>
      </w:pPr>
      <w:r w:rsidRPr="00D043E8">
        <w:rPr>
          <w:lang w:val="fr-CA"/>
        </w:rPr>
        <w:tab/>
      </w:r>
    </w:p>
    <w:p w:rsidR="00417ABC" w:rsidRPr="001B418D" w:rsidRDefault="00417ABC" w:rsidP="00801154">
      <w:pPr>
        <w:pStyle w:val="Heading5"/>
        <w:rPr>
          <w:i w:val="0"/>
          <w:lang w:val="fr-CA"/>
        </w:rPr>
      </w:pPr>
      <w:r w:rsidRPr="00D043E8">
        <w:rPr>
          <w:lang w:val="fr-CA"/>
        </w:rPr>
        <w:br w:type="page"/>
      </w:r>
      <w:r w:rsidRPr="000B3DFA">
        <w:rPr>
          <w:i w:val="0"/>
          <w:lang w:val="fr-CA"/>
        </w:rPr>
        <w:lastRenderedPageBreak/>
        <w:t xml:space="preserve">Mesures prises </w:t>
      </w:r>
      <w:r>
        <w:rPr>
          <w:i w:val="0"/>
          <w:lang w:val="fr-CA"/>
        </w:rPr>
        <w:t>en lien avec</w:t>
      </w:r>
      <w:r w:rsidRPr="000B3DFA">
        <w:rPr>
          <w:i w:val="0"/>
          <w:lang w:val="fr-CA"/>
        </w:rPr>
        <w:t xml:space="preserve"> la pauvreté dans le monde</w:t>
      </w:r>
    </w:p>
    <w:p w:rsidR="00417ABC" w:rsidRPr="00D043E8" w:rsidRDefault="00417ABC" w:rsidP="00801154">
      <w:pPr>
        <w:pStyle w:val="Chapterbodytext"/>
        <w:rPr>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Les répondants devaient préciser s’ils ont été actifs au sein d’un organisme de bienfaisance </w:t>
      </w:r>
      <w:r>
        <w:rPr>
          <w:lang w:val="fr-CA"/>
        </w:rPr>
        <w:t>ou d’un groupe œuvrant dans le domaine</w:t>
      </w:r>
      <w:r w:rsidRPr="00D043E8">
        <w:rPr>
          <w:lang w:val="fr-CA"/>
        </w:rPr>
        <w:t xml:space="preserve"> d</w:t>
      </w:r>
      <w:r>
        <w:rPr>
          <w:lang w:val="fr-CA"/>
        </w:rPr>
        <w:t>u</w:t>
      </w:r>
      <w:r w:rsidRPr="00D043E8">
        <w:rPr>
          <w:lang w:val="fr-CA"/>
        </w:rPr>
        <w:t xml:space="preserve"> développement au cours de la dernière année. Les résultats révèlent une participation limitée</w:t>
      </w:r>
      <w:r>
        <w:rPr>
          <w:lang w:val="fr-CA"/>
        </w:rPr>
        <w:t xml:space="preserve"> au sein de ces organismes</w:t>
      </w:r>
      <w:r w:rsidRPr="00D043E8">
        <w:rPr>
          <w:lang w:val="fr-CA"/>
        </w:rPr>
        <w:t xml:space="preserve">. Seuls 20 % des Canadiens disent être devenus membres d’un organisme de bienfaisance ou d’un </w:t>
      </w:r>
      <w:r>
        <w:rPr>
          <w:lang w:val="fr-CA"/>
        </w:rPr>
        <w:t xml:space="preserve">groupe </w:t>
      </w:r>
      <w:r w:rsidRPr="00D043E8">
        <w:rPr>
          <w:lang w:val="fr-CA"/>
        </w:rPr>
        <w:t>œuvrant dans le domaine du développement au cours de la dernière année ou s’être abonnés à leur bulletin d’information</w:t>
      </w:r>
      <w:r>
        <w:rPr>
          <w:lang w:val="fr-CA"/>
        </w:rPr>
        <w:t>;</w:t>
      </w:r>
      <w:r w:rsidRPr="00D043E8">
        <w:rPr>
          <w:lang w:val="fr-CA"/>
        </w:rPr>
        <w:t xml:space="preserve"> 10 % déclare</w:t>
      </w:r>
      <w:r>
        <w:rPr>
          <w:lang w:val="fr-CA"/>
        </w:rPr>
        <w:t>nt</w:t>
      </w:r>
      <w:r w:rsidRPr="00D043E8">
        <w:rPr>
          <w:lang w:val="fr-CA"/>
        </w:rPr>
        <w:t xml:space="preserve"> avoir fait du bénévolat</w:t>
      </w:r>
      <w:r>
        <w:rPr>
          <w:lang w:val="fr-CA"/>
        </w:rPr>
        <w:t xml:space="preserve"> au sein d’un organisme œuvrant dans le domaine de la pauvreté dans le monde au cours de la même période</w:t>
      </w:r>
      <w:r w:rsidRPr="00D043E8">
        <w:rPr>
          <w:lang w:val="fr-CA"/>
        </w:rPr>
        <w:t>.</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Les personnes âgées de 65 ans et plus (26 %), les </w:t>
      </w:r>
      <w:r>
        <w:rPr>
          <w:lang w:val="fr-CA"/>
        </w:rPr>
        <w:t xml:space="preserve">résidents du </w:t>
      </w:r>
      <w:r w:rsidRPr="00D043E8">
        <w:rPr>
          <w:lang w:val="fr-CA"/>
        </w:rPr>
        <w:t>Québ</w:t>
      </w:r>
      <w:r>
        <w:rPr>
          <w:lang w:val="fr-CA"/>
        </w:rPr>
        <w:t>e</w:t>
      </w:r>
      <w:r w:rsidRPr="00D043E8">
        <w:rPr>
          <w:lang w:val="fr-CA"/>
        </w:rPr>
        <w:t xml:space="preserve">c (22 %), les femmes (23 %) et les diplômés universitaires (23 %) ont plus tendance à mentionner être devenus membres d’un organisme de bienfaisance </w:t>
      </w:r>
      <w:r>
        <w:rPr>
          <w:lang w:val="fr-CA"/>
        </w:rPr>
        <w:t xml:space="preserve">œuvrant dans le domaine </w:t>
      </w:r>
      <w:r w:rsidRPr="00D043E8">
        <w:rPr>
          <w:lang w:val="fr-CA"/>
        </w:rPr>
        <w:t>d</w:t>
      </w:r>
      <w:r>
        <w:rPr>
          <w:lang w:val="fr-CA"/>
        </w:rPr>
        <w:t>u</w:t>
      </w:r>
      <w:r w:rsidRPr="00D043E8">
        <w:rPr>
          <w:lang w:val="fr-CA"/>
        </w:rPr>
        <w:t xml:space="preserve"> développement</w:t>
      </w:r>
      <w:r>
        <w:rPr>
          <w:lang w:val="fr-CA"/>
        </w:rPr>
        <w:t xml:space="preserve"> </w:t>
      </w:r>
      <w:r w:rsidRPr="00D043E8">
        <w:rPr>
          <w:lang w:val="fr-CA"/>
        </w:rPr>
        <w:t xml:space="preserve">ou s’être abonnés </w:t>
      </w:r>
      <w:r>
        <w:rPr>
          <w:lang w:val="fr-CA"/>
        </w:rPr>
        <w:t>à leur</w:t>
      </w:r>
      <w:r w:rsidRPr="00D043E8">
        <w:rPr>
          <w:lang w:val="fr-CA"/>
        </w:rPr>
        <w:t xml:space="preserve"> bulletin d’information</w:t>
      </w:r>
      <w:r>
        <w:rPr>
          <w:lang w:val="fr-CA"/>
        </w:rPr>
        <w:t>.</w:t>
      </w:r>
      <w:r w:rsidRPr="00D043E8">
        <w:rPr>
          <w:lang w:val="fr-CA"/>
        </w:rPr>
        <w:t xml:space="preserve"> </w:t>
      </w:r>
    </w:p>
    <w:p w:rsidR="00417ABC" w:rsidRPr="00D043E8" w:rsidRDefault="00417ABC" w:rsidP="00801154">
      <w:pPr>
        <w:pStyle w:val="Chapterbodytext"/>
        <w:rPr>
          <w:lang w:val="fr-CA"/>
        </w:rPr>
      </w:pPr>
    </w:p>
    <w:p w:rsidR="00417ABC" w:rsidRPr="00D043E8" w:rsidRDefault="00417ABC" w:rsidP="00497D8D">
      <w:pPr>
        <w:pStyle w:val="Chapterbodytext"/>
        <w:rPr>
          <w:lang w:val="fr-CA"/>
        </w:rPr>
      </w:pPr>
      <w:r>
        <w:rPr>
          <w:lang w:val="fr-CA"/>
        </w:rPr>
        <w:t xml:space="preserve">                </w:t>
      </w:r>
      <w:r w:rsidRPr="00D043E8">
        <w:rPr>
          <w:lang w:val="fr-CA"/>
        </w:rPr>
        <w:t xml:space="preserve">Graphique 28 : Mesures prises </w:t>
      </w:r>
      <w:r>
        <w:rPr>
          <w:lang w:val="fr-CA"/>
        </w:rPr>
        <w:t>en lien avec</w:t>
      </w:r>
      <w:r w:rsidRPr="00D043E8">
        <w:rPr>
          <w:lang w:val="fr-CA"/>
        </w:rPr>
        <w:t xml:space="preserve"> la pauvreté dans le monde</w:t>
      </w:r>
    </w:p>
    <w:p w:rsidR="00417ABC" w:rsidRPr="00D043E8" w:rsidRDefault="00417ABC" w:rsidP="00801154">
      <w:pPr>
        <w:pStyle w:val="Chapterbodytext"/>
        <w:tabs>
          <w:tab w:val="clear" w:pos="1080"/>
          <w:tab w:val="left" w:pos="720"/>
        </w:tabs>
        <w:rPr>
          <w:lang w:val="fr-CA"/>
        </w:rPr>
      </w:pPr>
      <w:r w:rsidRPr="00D043E8">
        <w:rPr>
          <w:lang w:val="fr-CA"/>
        </w:rPr>
        <w:tab/>
      </w:r>
      <w:r w:rsidRPr="005F0DB2">
        <w:rPr>
          <w:lang w:val="en-US"/>
        </w:rPr>
        <w:object w:dxaOrig="7207" w:dyaOrig="5393">
          <v:shape id="_x0000_i1054" type="#_x0000_t75" style="width:356.85pt;height:269.85pt" o:ole="">
            <v:imagedata r:id="rId72" o:title=""/>
          </v:shape>
          <o:OLEObject Type="Embed" ProgID="PowerPoint.Slide.12" ShapeID="_x0000_i1054" DrawAspect="Content" ObjectID="_1712145095" r:id="rId73"/>
        </w:object>
      </w:r>
    </w:p>
    <w:p w:rsidR="00417ABC" w:rsidRPr="00D043E8" w:rsidRDefault="00417ABC" w:rsidP="00801154">
      <w:pPr>
        <w:rPr>
          <w:lang w:val="fr-CA"/>
        </w:rPr>
      </w:pPr>
    </w:p>
    <w:p w:rsidR="00417ABC" w:rsidRPr="00D043E8" w:rsidRDefault="00417ABC" w:rsidP="00801154">
      <w:pPr>
        <w:rPr>
          <w:lang w:val="fr-CA"/>
        </w:rPr>
      </w:pPr>
    </w:p>
    <w:p w:rsidR="00417ABC" w:rsidRPr="00D043E8" w:rsidRDefault="00417ABC" w:rsidP="00801154">
      <w:pPr>
        <w:ind w:firstLine="720"/>
        <w:rPr>
          <w:rFonts w:ascii="Calibri" w:hAnsi="Calibri"/>
          <w:b/>
          <w:bCs/>
          <w:sz w:val="28"/>
          <w:szCs w:val="28"/>
          <w:lang w:val="fr-CA"/>
        </w:rPr>
      </w:pPr>
      <w:r w:rsidRPr="00D043E8">
        <w:rPr>
          <w:lang w:val="fr-CA"/>
        </w:rPr>
        <w:br w:type="page"/>
      </w:r>
    </w:p>
    <w:p w:rsidR="00417ABC" w:rsidRPr="00CB30E1" w:rsidRDefault="00417ABC" w:rsidP="00801154">
      <w:pPr>
        <w:pStyle w:val="Heading5"/>
        <w:rPr>
          <w:i w:val="0"/>
          <w:lang w:val="fr-CA"/>
        </w:rPr>
      </w:pPr>
      <w:r w:rsidRPr="000B3DFA">
        <w:rPr>
          <w:i w:val="0"/>
          <w:lang w:val="fr-CA"/>
        </w:rPr>
        <w:t xml:space="preserve">Mesures prises pour </w:t>
      </w:r>
      <w:r>
        <w:rPr>
          <w:i w:val="0"/>
          <w:lang w:val="fr-CA"/>
        </w:rPr>
        <w:t>lutter contre</w:t>
      </w:r>
      <w:r w:rsidRPr="000B3DFA">
        <w:rPr>
          <w:i w:val="0"/>
          <w:lang w:val="fr-CA"/>
        </w:rPr>
        <w:t xml:space="preserve"> la pauvreté dans le monde</w:t>
      </w:r>
    </w:p>
    <w:p w:rsidR="00417ABC" w:rsidRPr="00D043E8" w:rsidRDefault="00417ABC" w:rsidP="00801154">
      <w:pPr>
        <w:pStyle w:val="Chapterbodytext"/>
        <w:rPr>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Les Canadiens devaient indiquer les actions qu’ils ont réalisées pour soutenir des mesures visant à résoudre </w:t>
      </w:r>
      <w:r>
        <w:rPr>
          <w:lang w:val="fr-CA"/>
        </w:rPr>
        <w:t xml:space="preserve">le problème de </w:t>
      </w:r>
      <w:r w:rsidRPr="00D043E8">
        <w:rPr>
          <w:lang w:val="fr-CA"/>
        </w:rPr>
        <w:t>la pauvreté dans le monde ou pour s’y opposer. La plupart disent n’avoir pris aucune des mesures mentionnées</w:t>
      </w:r>
      <w:r>
        <w:rPr>
          <w:lang w:val="fr-CA"/>
        </w:rPr>
        <w:t xml:space="preserve"> dans le sondage</w:t>
      </w:r>
      <w:r w:rsidRPr="00D043E8">
        <w:rPr>
          <w:lang w:val="fr-CA"/>
        </w:rPr>
        <w:t xml:space="preserve">. </w:t>
      </w:r>
      <w:r>
        <w:rPr>
          <w:lang w:val="fr-CA"/>
        </w:rPr>
        <w:t>Près de 4 </w:t>
      </w:r>
      <w:r w:rsidRPr="00D043E8">
        <w:rPr>
          <w:lang w:val="fr-CA"/>
        </w:rPr>
        <w:t xml:space="preserve">répondants sur </w:t>
      </w:r>
      <w:r>
        <w:rPr>
          <w:lang w:val="fr-CA"/>
        </w:rPr>
        <w:t xml:space="preserve">10 </w:t>
      </w:r>
      <w:r w:rsidRPr="00D043E8">
        <w:rPr>
          <w:lang w:val="fr-CA"/>
        </w:rPr>
        <w:t>(39 %) affirment avoir acheté des produits et</w:t>
      </w:r>
      <w:r>
        <w:rPr>
          <w:lang w:val="fr-CA"/>
        </w:rPr>
        <w:t xml:space="preserve"> des</w:t>
      </w:r>
      <w:r w:rsidRPr="00D043E8">
        <w:rPr>
          <w:lang w:val="fr-CA"/>
        </w:rPr>
        <w:t xml:space="preserve"> services, ou des produits et </w:t>
      </w:r>
      <w:r>
        <w:rPr>
          <w:lang w:val="fr-CA"/>
        </w:rPr>
        <w:t xml:space="preserve">des </w:t>
      </w:r>
      <w:r w:rsidRPr="00D043E8">
        <w:rPr>
          <w:lang w:val="fr-CA"/>
        </w:rPr>
        <w:t xml:space="preserve">services boycottés, pour soutenir les efforts visant à lutter contre la pauvreté dans le monde. Une personne sur </w:t>
      </w:r>
      <w:r>
        <w:rPr>
          <w:lang w:val="fr-CA"/>
        </w:rPr>
        <w:t>4</w:t>
      </w:r>
      <w:r w:rsidRPr="00D043E8">
        <w:rPr>
          <w:lang w:val="fr-CA"/>
        </w:rPr>
        <w:t xml:space="preserve"> (25 %) déclare avoir</w:t>
      </w:r>
      <w:r>
        <w:rPr>
          <w:lang w:val="fr-CA"/>
        </w:rPr>
        <w:t xml:space="preserve"> pris des mesures comme</w:t>
      </w:r>
      <w:r w:rsidRPr="00D043E8">
        <w:rPr>
          <w:lang w:val="fr-CA"/>
        </w:rPr>
        <w:t xml:space="preserve"> sign</w:t>
      </w:r>
      <w:r>
        <w:rPr>
          <w:lang w:val="fr-CA"/>
        </w:rPr>
        <w:t>er</w:t>
      </w:r>
      <w:r w:rsidRPr="00D043E8">
        <w:rPr>
          <w:lang w:val="fr-CA"/>
        </w:rPr>
        <w:t xml:space="preserve"> une pétition</w:t>
      </w:r>
      <w:r>
        <w:rPr>
          <w:lang w:val="fr-CA"/>
        </w:rPr>
        <w:t xml:space="preserve"> ou</w:t>
      </w:r>
      <w:r w:rsidRPr="00D043E8">
        <w:rPr>
          <w:lang w:val="fr-CA"/>
        </w:rPr>
        <w:t xml:space="preserve"> rédig</w:t>
      </w:r>
      <w:r>
        <w:rPr>
          <w:lang w:val="fr-CA"/>
        </w:rPr>
        <w:t>er</w:t>
      </w:r>
      <w:r w:rsidRPr="00D043E8">
        <w:rPr>
          <w:lang w:val="fr-CA"/>
        </w:rPr>
        <w:t xml:space="preserve"> un billet de blogue pour soutenir </w:t>
      </w:r>
      <w:r>
        <w:rPr>
          <w:lang w:val="fr-CA"/>
        </w:rPr>
        <w:t>l</w:t>
      </w:r>
      <w:r w:rsidRPr="00D043E8">
        <w:rPr>
          <w:lang w:val="fr-CA"/>
        </w:rPr>
        <w:t>es efforts</w:t>
      </w:r>
      <w:r>
        <w:rPr>
          <w:lang w:val="fr-CA"/>
        </w:rPr>
        <w:t xml:space="preserve"> visant à résoudre le problème de la pauvreté dans le monde</w:t>
      </w:r>
      <w:r w:rsidRPr="00D043E8">
        <w:rPr>
          <w:lang w:val="fr-CA"/>
        </w:rPr>
        <w:t xml:space="preserve">. Très peu de Canadiens affirment avoir communiqué avec un député ou avec un autre représentant élu (9 %), ou avoir participé à une marche, à un rassemblement, à une manifestation ou à un autre événement important (4 %) pour soutenir les efforts de lutte contre la pauvreté dans le monde. Presque personne n’a réalisé l’une ou l’autre de ces actions pour </w:t>
      </w:r>
      <w:r w:rsidRPr="000B3DFA">
        <w:rPr>
          <w:lang w:val="fr-CA"/>
        </w:rPr>
        <w:t>s’opposer</w:t>
      </w:r>
      <w:r w:rsidRPr="00D043E8">
        <w:rPr>
          <w:i/>
          <w:lang w:val="fr-CA"/>
        </w:rPr>
        <w:t xml:space="preserve"> </w:t>
      </w:r>
      <w:r w:rsidRPr="00D043E8">
        <w:rPr>
          <w:lang w:val="fr-CA"/>
        </w:rPr>
        <w:t>aux efforts visant à lutter contre la pauvreté dans le monde.</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femmes (44 %) et les diplômés universit</w:t>
      </w:r>
      <w:r>
        <w:rPr>
          <w:lang w:val="fr-CA"/>
        </w:rPr>
        <w:t>aires</w:t>
      </w:r>
      <w:r w:rsidRPr="00D043E8">
        <w:rPr>
          <w:lang w:val="fr-CA"/>
        </w:rPr>
        <w:t xml:space="preserve"> (44 %) sont plus susceptibles de dire qu’</w:t>
      </w:r>
      <w:r>
        <w:rPr>
          <w:lang w:val="fr-CA"/>
        </w:rPr>
        <w:t>ils</w:t>
      </w:r>
      <w:r w:rsidRPr="00D043E8">
        <w:rPr>
          <w:lang w:val="fr-CA"/>
        </w:rPr>
        <w:t xml:space="preserve"> ont acheté ou boycotté des produits et </w:t>
      </w:r>
      <w:r>
        <w:rPr>
          <w:lang w:val="fr-CA"/>
        </w:rPr>
        <w:t xml:space="preserve">des </w:t>
      </w:r>
      <w:r w:rsidRPr="00D043E8">
        <w:rPr>
          <w:lang w:val="fr-CA"/>
        </w:rPr>
        <w:t>services pour soutenir les efforts visant à lutter contre la pauvreté dans le monde.</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Les </w:t>
      </w:r>
      <w:r>
        <w:rPr>
          <w:lang w:val="fr-CA"/>
        </w:rPr>
        <w:t xml:space="preserve">résidents du </w:t>
      </w:r>
      <w:r w:rsidRPr="00D043E8">
        <w:rPr>
          <w:lang w:val="fr-CA"/>
        </w:rPr>
        <w:t>Québ</w:t>
      </w:r>
      <w:r>
        <w:rPr>
          <w:lang w:val="fr-CA"/>
        </w:rPr>
        <w:t>ec</w:t>
      </w:r>
      <w:r w:rsidRPr="00D043E8">
        <w:rPr>
          <w:lang w:val="fr-CA"/>
        </w:rPr>
        <w:t xml:space="preserve"> (30 %), les femmes (28 %) et les diplômés universitaires (28 %) sont plus susceptibles de dire qu’ils ont </w:t>
      </w:r>
      <w:r>
        <w:rPr>
          <w:lang w:val="fr-CA"/>
        </w:rPr>
        <w:t>pris la parole</w:t>
      </w:r>
      <w:r w:rsidRPr="00D043E8">
        <w:rPr>
          <w:lang w:val="fr-CA"/>
        </w:rPr>
        <w:t xml:space="preserve"> pour appuyer des efforts visant à lutter contre la pauvreté dans le monde.</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Les diplômés universitaires (10 %) et les gens dont le revenu annuel du ménage </w:t>
      </w:r>
      <w:r>
        <w:rPr>
          <w:lang w:val="fr-CA"/>
        </w:rPr>
        <w:t>se situe</w:t>
      </w:r>
      <w:r w:rsidRPr="00D043E8">
        <w:rPr>
          <w:lang w:val="fr-CA"/>
        </w:rPr>
        <w:t xml:space="preserve"> entre 40 000 et 80 000</w:t>
      </w:r>
      <w:r>
        <w:rPr>
          <w:lang w:val="fr-CA"/>
        </w:rPr>
        <w:t> $</w:t>
      </w:r>
      <w:r w:rsidRPr="00D043E8">
        <w:rPr>
          <w:lang w:val="fr-CA"/>
        </w:rPr>
        <w:t xml:space="preserve"> (12 %) sont plus susceptibles de dire qu’ils ont communiqué avec un député ou un autre représentant élu pour appuyer les efforts visant à lutter contre la pauvreté dans le monde.</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Les personnes âgées de 18 à 34 ans (9 %), les résidents du Québec (8 %) et les diplômés universitaires (6 %) sont plus susceptibles de dire qu’ils ont participé à une </w:t>
      </w:r>
      <w:r>
        <w:rPr>
          <w:lang w:val="fr-CA"/>
        </w:rPr>
        <w:t>marche</w:t>
      </w:r>
      <w:r w:rsidRPr="00D043E8">
        <w:rPr>
          <w:lang w:val="fr-CA"/>
        </w:rPr>
        <w:t>, à un rassemblement</w:t>
      </w:r>
      <w:r>
        <w:rPr>
          <w:lang w:val="fr-CA"/>
        </w:rPr>
        <w:t xml:space="preserve">, </w:t>
      </w:r>
      <w:r w:rsidRPr="00D043E8">
        <w:rPr>
          <w:lang w:val="fr-CA"/>
        </w:rPr>
        <w:t>à une manifestation marche ou à un autre événement</w:t>
      </w:r>
      <w:r>
        <w:rPr>
          <w:lang w:val="fr-CA"/>
        </w:rPr>
        <w:t xml:space="preserve"> important</w:t>
      </w:r>
      <w:r w:rsidRPr="00D043E8">
        <w:rPr>
          <w:lang w:val="fr-CA"/>
        </w:rPr>
        <w:t xml:space="preserve"> pour appuyer les efforts </w:t>
      </w:r>
      <w:r>
        <w:rPr>
          <w:lang w:val="fr-CA"/>
        </w:rPr>
        <w:t xml:space="preserve">visant à </w:t>
      </w:r>
      <w:r w:rsidRPr="00D043E8">
        <w:rPr>
          <w:lang w:val="fr-CA"/>
        </w:rPr>
        <w:t>lutte</w:t>
      </w:r>
      <w:r>
        <w:rPr>
          <w:lang w:val="fr-CA"/>
        </w:rPr>
        <w:t>r</w:t>
      </w:r>
      <w:r w:rsidRPr="00D043E8">
        <w:rPr>
          <w:lang w:val="fr-CA"/>
        </w:rPr>
        <w:t xml:space="preserve"> contre la pauvreté dans le monde.</w:t>
      </w:r>
    </w:p>
    <w:p w:rsidR="00417ABC" w:rsidRPr="00D043E8" w:rsidRDefault="00417ABC" w:rsidP="00801154">
      <w:pPr>
        <w:rPr>
          <w:rFonts w:ascii="Calibri" w:hAnsi="Calibri"/>
          <w:szCs w:val="20"/>
          <w:lang w:val="fr-CA"/>
        </w:rPr>
      </w:pPr>
    </w:p>
    <w:p w:rsidR="00417ABC" w:rsidRPr="00D043E8" w:rsidRDefault="00417ABC" w:rsidP="00801154">
      <w:pPr>
        <w:pStyle w:val="Chapterbodytext"/>
        <w:rPr>
          <w:lang w:val="fr-CA"/>
        </w:rPr>
      </w:pPr>
      <w:r w:rsidRPr="00D043E8">
        <w:rPr>
          <w:lang w:val="fr-CA"/>
        </w:rPr>
        <w:tab/>
      </w:r>
      <w:r w:rsidRPr="00D043E8">
        <w:rPr>
          <w:lang w:val="fr-CA"/>
        </w:rPr>
        <w:tab/>
      </w:r>
    </w:p>
    <w:p w:rsidR="00417ABC" w:rsidRPr="00D043E8" w:rsidRDefault="00417ABC" w:rsidP="00801154">
      <w:pPr>
        <w:rPr>
          <w:rFonts w:ascii="Calibri" w:hAnsi="Calibri"/>
          <w:szCs w:val="20"/>
          <w:lang w:val="fr-CA"/>
        </w:rPr>
      </w:pPr>
      <w:r w:rsidRPr="00D043E8">
        <w:rPr>
          <w:lang w:val="fr-CA"/>
        </w:rPr>
        <w:br w:type="page"/>
      </w:r>
    </w:p>
    <w:p w:rsidR="00417ABC" w:rsidRPr="00D043E8" w:rsidRDefault="00417ABC" w:rsidP="00801154">
      <w:pPr>
        <w:pStyle w:val="Chapterbodytext"/>
        <w:rPr>
          <w:lang w:val="fr-CA"/>
        </w:rPr>
      </w:pPr>
      <w:r>
        <w:rPr>
          <w:lang w:val="fr-CA"/>
        </w:rPr>
        <w:t xml:space="preserve">            </w:t>
      </w:r>
      <w:r w:rsidRPr="00D043E8">
        <w:rPr>
          <w:lang w:val="fr-CA"/>
        </w:rPr>
        <w:t xml:space="preserve">Graphique 29 : Mesures prises pour </w:t>
      </w:r>
      <w:r>
        <w:rPr>
          <w:lang w:val="fr-CA"/>
        </w:rPr>
        <w:t>lutter contre</w:t>
      </w:r>
      <w:r w:rsidRPr="00D043E8">
        <w:rPr>
          <w:lang w:val="fr-CA"/>
        </w:rPr>
        <w:t xml:space="preserve"> la pauvreté dans le monde</w:t>
      </w:r>
    </w:p>
    <w:p w:rsidR="00417ABC" w:rsidRPr="00D043E8" w:rsidRDefault="00417ABC" w:rsidP="00801154">
      <w:pPr>
        <w:pStyle w:val="Chapterbodytext"/>
        <w:tabs>
          <w:tab w:val="clear" w:pos="1080"/>
          <w:tab w:val="left" w:pos="720"/>
        </w:tabs>
        <w:rPr>
          <w:lang w:val="fr-CA"/>
        </w:rPr>
      </w:pPr>
      <w:r w:rsidRPr="00D043E8">
        <w:rPr>
          <w:lang w:val="fr-CA"/>
        </w:rPr>
        <w:tab/>
      </w:r>
      <w:r w:rsidRPr="00855432">
        <w:rPr>
          <w:lang w:val="en-US"/>
        </w:rPr>
        <w:object w:dxaOrig="7207" w:dyaOrig="5393">
          <v:shape id="_x0000_i1055" type="#_x0000_t75" style="width:356.85pt;height:269.85pt" o:ole="">
            <v:imagedata r:id="rId74" o:title=""/>
          </v:shape>
          <o:OLEObject Type="Embed" ProgID="PowerPoint.Slide.12" ShapeID="_x0000_i1055" DrawAspect="Content" ObjectID="_1712145096" r:id="rId75"/>
        </w:object>
      </w:r>
    </w:p>
    <w:p w:rsidR="00417ABC" w:rsidRPr="00D043E8" w:rsidRDefault="00417ABC" w:rsidP="00801154">
      <w:pPr>
        <w:pStyle w:val="Chapterbodytext"/>
        <w:rPr>
          <w:b/>
          <w:i/>
          <w:color w:val="003366"/>
          <w:lang w:val="fr-CA"/>
        </w:rPr>
      </w:pPr>
    </w:p>
    <w:p w:rsidR="00417ABC" w:rsidRPr="00D043E8" w:rsidRDefault="00417ABC" w:rsidP="00801154">
      <w:pPr>
        <w:rPr>
          <w:rFonts w:ascii="Calibri" w:hAnsi="Calibri"/>
          <w:b/>
          <w:i/>
          <w:color w:val="003366"/>
          <w:szCs w:val="20"/>
          <w:lang w:val="fr-CA"/>
        </w:rPr>
      </w:pPr>
      <w:r w:rsidRPr="00D043E8">
        <w:rPr>
          <w:lang w:val="fr-CA"/>
        </w:rPr>
        <w:br w:type="page"/>
      </w:r>
    </w:p>
    <w:p w:rsidR="00417ABC" w:rsidRPr="00D043E8" w:rsidRDefault="00417ABC" w:rsidP="00801154">
      <w:pPr>
        <w:pStyle w:val="Heading4"/>
        <w:rPr>
          <w:lang w:val="fr-CA"/>
        </w:rPr>
      </w:pPr>
      <w:bookmarkStart w:id="16" w:name="_Toc101345122"/>
      <w:r w:rsidRPr="00D043E8">
        <w:rPr>
          <w:lang w:val="fr-CA"/>
        </w:rPr>
        <w:t xml:space="preserve">Points de vue sur les ONG et </w:t>
      </w:r>
      <w:r>
        <w:rPr>
          <w:lang w:val="fr-CA"/>
        </w:rPr>
        <w:t xml:space="preserve">les </w:t>
      </w:r>
      <w:r w:rsidRPr="00D043E8">
        <w:rPr>
          <w:lang w:val="fr-CA"/>
        </w:rPr>
        <w:t>organismes de bienfaisance œuvrant dans le domaine du développement international</w:t>
      </w:r>
      <w:bookmarkEnd w:id="16"/>
    </w:p>
    <w:p w:rsidR="00417ABC" w:rsidRPr="00D043E8" w:rsidRDefault="00417ABC" w:rsidP="00801154">
      <w:pPr>
        <w:pStyle w:val="Chapterbodytext"/>
        <w:rPr>
          <w:b/>
          <w:i/>
          <w:color w:val="003366"/>
          <w:lang w:val="fr-CA"/>
        </w:rPr>
      </w:pPr>
    </w:p>
    <w:p w:rsidR="00417ABC" w:rsidRPr="00EC7589" w:rsidRDefault="00417ABC" w:rsidP="00801154">
      <w:pPr>
        <w:pStyle w:val="Chapterbodytext"/>
        <w:rPr>
          <w:lang w:val="fr-CA"/>
        </w:rPr>
      </w:pPr>
      <w:r w:rsidRPr="000B3DFA">
        <w:rPr>
          <w:b/>
          <w:color w:val="003366"/>
          <w:lang w:val="fr-CA"/>
        </w:rPr>
        <w:t>Confiance dans les ONG et les organismes de bienfaisance de développement international</w:t>
      </w:r>
    </w:p>
    <w:p w:rsidR="00417ABC" w:rsidRPr="00EC7589" w:rsidRDefault="00417ABC" w:rsidP="00801154">
      <w:pPr>
        <w:pStyle w:val="Chapterbodytext"/>
        <w:rPr>
          <w:lang w:val="fr-CA"/>
        </w:rPr>
      </w:pPr>
    </w:p>
    <w:p w:rsidR="00417ABC" w:rsidRPr="00D043E8" w:rsidRDefault="00417ABC" w:rsidP="00801154">
      <w:pPr>
        <w:pStyle w:val="Chapterbodytext"/>
        <w:tabs>
          <w:tab w:val="clear" w:pos="1080"/>
          <w:tab w:val="left" w:pos="0"/>
        </w:tabs>
        <w:rPr>
          <w:lang w:val="fr-CA"/>
        </w:rPr>
      </w:pPr>
      <w:r w:rsidRPr="00D043E8">
        <w:rPr>
          <w:lang w:val="fr-CA"/>
        </w:rPr>
        <w:t xml:space="preserve">Les répondants étaient également invités à évaluer leur niveau de confiance à l’égard des ONG et </w:t>
      </w:r>
      <w:r>
        <w:rPr>
          <w:lang w:val="fr-CA"/>
        </w:rPr>
        <w:t xml:space="preserve">des </w:t>
      </w:r>
      <w:r w:rsidRPr="00D043E8">
        <w:rPr>
          <w:lang w:val="fr-CA"/>
        </w:rPr>
        <w:t xml:space="preserve">organismes de bienfaisance œuvrant dans le domaine du développement international. Les résultats révèlent des points de vue mitigés sur cette question. </w:t>
      </w:r>
      <w:r>
        <w:rPr>
          <w:lang w:val="fr-CA"/>
        </w:rPr>
        <w:t>Près de 4 </w:t>
      </w:r>
      <w:r w:rsidRPr="00D043E8">
        <w:rPr>
          <w:lang w:val="fr-CA"/>
        </w:rPr>
        <w:t xml:space="preserve">personnes sur </w:t>
      </w:r>
      <w:r>
        <w:rPr>
          <w:lang w:val="fr-CA"/>
        </w:rPr>
        <w:t xml:space="preserve">10 </w:t>
      </w:r>
      <w:r w:rsidRPr="00D043E8">
        <w:rPr>
          <w:lang w:val="fr-CA"/>
        </w:rPr>
        <w:t xml:space="preserve">(39 %) disent se fier à ces types d’organisations, mais à peu près la même proportion </w:t>
      </w:r>
      <w:r>
        <w:rPr>
          <w:lang w:val="fr-CA"/>
        </w:rPr>
        <w:t xml:space="preserve">de répondants </w:t>
      </w:r>
      <w:r w:rsidRPr="00D043E8">
        <w:rPr>
          <w:lang w:val="fr-CA"/>
        </w:rPr>
        <w:t>(40 %) déclare</w:t>
      </w:r>
      <w:r>
        <w:rPr>
          <w:lang w:val="fr-CA"/>
        </w:rPr>
        <w:t>nt</w:t>
      </w:r>
      <w:r w:rsidRPr="00D043E8">
        <w:rPr>
          <w:lang w:val="fr-CA"/>
        </w:rPr>
        <w:t xml:space="preserve"> leur faire peu confiance.</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 xml:space="preserve">La confiance dans les ONG et les organismes de bienfaisance œuvrant dans le domaine du développement international est plus élevée chez les personnes âgées de 18 à 34 ans (43 %), chez les </w:t>
      </w:r>
      <w:r>
        <w:rPr>
          <w:lang w:val="fr-CA"/>
        </w:rPr>
        <w:t xml:space="preserve">résidents du </w:t>
      </w:r>
      <w:r w:rsidRPr="00D043E8">
        <w:rPr>
          <w:lang w:val="fr-CA"/>
        </w:rPr>
        <w:t>Québ</w:t>
      </w:r>
      <w:r>
        <w:rPr>
          <w:lang w:val="fr-CA"/>
        </w:rPr>
        <w:t>e</w:t>
      </w:r>
      <w:r w:rsidRPr="00D043E8">
        <w:rPr>
          <w:lang w:val="fr-CA"/>
        </w:rPr>
        <w:t>c (48 %), chez les femmes (42 %) et chez les diplômés universitaires (47 %).</w:t>
      </w: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résidents de la Saskatchewan et du Manitoba</w:t>
      </w:r>
      <w:r>
        <w:rPr>
          <w:lang w:val="fr-CA"/>
        </w:rPr>
        <w:t xml:space="preserve"> ensemble</w:t>
      </w:r>
      <w:r w:rsidRPr="00D043E8">
        <w:rPr>
          <w:lang w:val="fr-CA"/>
        </w:rPr>
        <w:t xml:space="preserve"> (48 %), les hommes (44 %) et les personnes qui n’ont fait que des études secondaires (48 %) sont plus enclins à </w:t>
      </w:r>
      <w:r>
        <w:rPr>
          <w:lang w:val="fr-CA"/>
        </w:rPr>
        <w:t>exprimer leur</w:t>
      </w:r>
      <w:r w:rsidRPr="00D043E8">
        <w:rPr>
          <w:lang w:val="fr-CA"/>
        </w:rPr>
        <w:t xml:space="preserve"> peu </w:t>
      </w:r>
      <w:r>
        <w:rPr>
          <w:lang w:val="fr-CA"/>
        </w:rPr>
        <w:t xml:space="preserve">de </w:t>
      </w:r>
      <w:r w:rsidRPr="00D043E8">
        <w:rPr>
          <w:lang w:val="fr-CA"/>
        </w:rPr>
        <w:t>confiance dans les ONG et les organismes de bienfaisance œuvrant dans le domaine du développement international.</w:t>
      </w:r>
    </w:p>
    <w:p w:rsidR="00417ABC" w:rsidRPr="00D043E8" w:rsidRDefault="00417ABC" w:rsidP="00801154">
      <w:pPr>
        <w:pStyle w:val="Chapterbodytext"/>
        <w:rPr>
          <w:lang w:val="fr-CA"/>
        </w:rPr>
      </w:pPr>
    </w:p>
    <w:p w:rsidR="00417ABC" w:rsidRPr="00D043E8" w:rsidRDefault="00417ABC" w:rsidP="00801154">
      <w:pPr>
        <w:pStyle w:val="Chapterbodytext"/>
        <w:tabs>
          <w:tab w:val="clear" w:pos="1080"/>
          <w:tab w:val="left" w:pos="720"/>
        </w:tabs>
        <w:jc w:val="center"/>
        <w:rPr>
          <w:lang w:val="fr-CA"/>
        </w:rPr>
      </w:pPr>
      <w:r w:rsidRPr="00D043E8">
        <w:rPr>
          <w:lang w:val="fr-CA"/>
        </w:rPr>
        <w:t>Graphique 30 : Confiance dans les ONG et les organismes de bienfaisance de développement international</w:t>
      </w:r>
    </w:p>
    <w:p w:rsidR="00417ABC" w:rsidRPr="00D043E8" w:rsidRDefault="00417ABC" w:rsidP="00801154">
      <w:pPr>
        <w:pStyle w:val="Chapterbodytext"/>
        <w:tabs>
          <w:tab w:val="clear" w:pos="1080"/>
          <w:tab w:val="left" w:pos="720"/>
        </w:tabs>
        <w:rPr>
          <w:lang w:val="fr-CA"/>
        </w:rPr>
      </w:pPr>
      <w:r w:rsidRPr="00D043E8">
        <w:rPr>
          <w:lang w:val="fr-CA"/>
        </w:rPr>
        <w:tab/>
      </w:r>
      <w:r w:rsidRPr="00244B22">
        <w:rPr>
          <w:lang w:val="en-US"/>
        </w:rPr>
        <w:object w:dxaOrig="7207" w:dyaOrig="5393">
          <v:shape id="_x0000_i1056" type="#_x0000_t75" style="width:356.85pt;height:269.85pt" o:ole="">
            <v:imagedata r:id="rId76" o:title=""/>
          </v:shape>
          <o:OLEObject Type="Embed" ProgID="PowerPoint.Slide.12" ShapeID="_x0000_i1056" DrawAspect="Content" ObjectID="_1712145097" r:id="rId77"/>
        </w:object>
      </w:r>
      <w:r w:rsidRPr="00D043E8">
        <w:rPr>
          <w:lang w:val="fr-CA"/>
        </w:rPr>
        <w:tab/>
      </w:r>
    </w:p>
    <w:p w:rsidR="00417ABC" w:rsidRPr="00D043E8" w:rsidRDefault="00417ABC" w:rsidP="00801154">
      <w:pPr>
        <w:rPr>
          <w:rFonts w:ascii="Calibri" w:hAnsi="Calibri"/>
          <w:b/>
          <w:bCs/>
          <w:sz w:val="28"/>
          <w:szCs w:val="28"/>
          <w:lang w:val="fr-CA"/>
        </w:rPr>
      </w:pPr>
      <w:r w:rsidRPr="00D043E8">
        <w:rPr>
          <w:lang w:val="fr-CA"/>
        </w:rPr>
        <w:br w:type="page"/>
      </w:r>
    </w:p>
    <w:p w:rsidR="00417ABC" w:rsidRPr="00F80DC5" w:rsidRDefault="00417ABC" w:rsidP="00801154">
      <w:pPr>
        <w:spacing w:line="276" w:lineRule="auto"/>
        <w:rPr>
          <w:rFonts w:ascii="Calibri" w:hAnsi="Calibri"/>
          <w:b/>
          <w:color w:val="003366"/>
          <w:szCs w:val="20"/>
          <w:lang w:val="fr-CA"/>
        </w:rPr>
      </w:pPr>
      <w:r w:rsidRPr="000B3DFA">
        <w:rPr>
          <w:rFonts w:ascii="Calibri" w:hAnsi="Calibri"/>
          <w:b/>
          <w:color w:val="003366"/>
          <w:lang w:val="fr-CA"/>
        </w:rPr>
        <w:t>Points de vue sur les partenariats d’entreprise</w:t>
      </w:r>
      <w:r>
        <w:rPr>
          <w:rFonts w:ascii="Calibri" w:hAnsi="Calibri"/>
          <w:b/>
          <w:color w:val="003366"/>
          <w:lang w:val="fr-CA"/>
        </w:rPr>
        <w:t>s</w:t>
      </w:r>
    </w:p>
    <w:p w:rsidR="00417ABC" w:rsidRPr="00D043E8" w:rsidRDefault="00417ABC" w:rsidP="00801154">
      <w:pPr>
        <w:spacing w:line="276" w:lineRule="auto"/>
        <w:rPr>
          <w:rFonts w:ascii="Calibri" w:hAnsi="Calibri"/>
          <w:szCs w:val="20"/>
          <w:lang w:val="fr-CA"/>
        </w:rPr>
      </w:pPr>
    </w:p>
    <w:p w:rsidR="00417ABC" w:rsidRPr="00D043E8" w:rsidRDefault="00417ABC" w:rsidP="00801154">
      <w:pPr>
        <w:pStyle w:val="Chapterbodytext"/>
        <w:tabs>
          <w:tab w:val="clear" w:pos="1080"/>
          <w:tab w:val="left" w:pos="0"/>
        </w:tabs>
        <w:rPr>
          <w:lang w:val="fr-CA"/>
        </w:rPr>
      </w:pPr>
      <w:r w:rsidRPr="00D043E8">
        <w:rPr>
          <w:lang w:val="fr-CA"/>
        </w:rPr>
        <w:t>En ce qui concerne les points de vue sur les partenariats entre des entreprises du secteur privé et des organismes de bienfaisance, les résultats révèlent à nouveau des points de vue mitigés. La moitié des Canadiens (53 %) convien</w:t>
      </w:r>
      <w:r>
        <w:rPr>
          <w:lang w:val="fr-CA"/>
        </w:rPr>
        <w:t>nen</w:t>
      </w:r>
      <w:r w:rsidRPr="00D043E8">
        <w:rPr>
          <w:lang w:val="fr-CA"/>
        </w:rPr>
        <w:t xml:space="preserve">t que les partenariats avec des entreprises du secteur privé sont un moyen intelligent pour les organismes de bienfaisance d’accroître leurs ressources et leur influence. Cependant, à peu près la même proportion (52 %) est d’accord pour dire que les entreprises du secteur privé qui travaillent en partenariat avec des organismes de bienfaisance essaient simplement de renforcer leur réputation et d’améliorer leur marque. Seules </w:t>
      </w:r>
      <w:r>
        <w:rPr>
          <w:lang w:val="fr-CA"/>
        </w:rPr>
        <w:t>4 </w:t>
      </w:r>
      <w:r w:rsidRPr="00D043E8">
        <w:rPr>
          <w:lang w:val="fr-CA"/>
        </w:rPr>
        <w:t xml:space="preserve">personnes sur </w:t>
      </w:r>
      <w:r>
        <w:rPr>
          <w:lang w:val="fr-CA"/>
        </w:rPr>
        <w:t>10</w:t>
      </w:r>
      <w:r w:rsidRPr="00D043E8">
        <w:rPr>
          <w:lang w:val="fr-CA"/>
        </w:rPr>
        <w:t xml:space="preserve"> (41 %) estiment que les partenariats entre les entreprises et les organismes de bienfaisance exploitent efficacement le pouvoir des entreprises pour atteindre des objectifs sociaux plus larges. Toutefois, seulement </w:t>
      </w:r>
      <w:r>
        <w:rPr>
          <w:lang w:val="fr-CA"/>
        </w:rPr>
        <w:t>3 </w:t>
      </w:r>
      <w:r w:rsidRPr="00D043E8">
        <w:rPr>
          <w:lang w:val="fr-CA"/>
        </w:rPr>
        <w:t xml:space="preserve">répondants sur </w:t>
      </w:r>
      <w:r>
        <w:rPr>
          <w:lang w:val="fr-CA"/>
        </w:rPr>
        <w:t>10</w:t>
      </w:r>
      <w:r w:rsidRPr="00D043E8">
        <w:rPr>
          <w:lang w:val="fr-CA"/>
        </w:rPr>
        <w:t xml:space="preserve"> (27 %) conviennent que les organismes de bienfaisance qui s’associent à des </w:t>
      </w:r>
      <w:r>
        <w:rPr>
          <w:lang w:val="fr-CA"/>
        </w:rPr>
        <w:t>entreprises</w:t>
      </w:r>
      <w:r w:rsidRPr="00D043E8">
        <w:rPr>
          <w:lang w:val="fr-CA"/>
        </w:rPr>
        <w:t xml:space="preserve"> du secteur privé se mettent dans une situation compromettante et sont moins dignes de confiance.</w:t>
      </w:r>
    </w:p>
    <w:p w:rsidR="00417ABC" w:rsidRPr="00D043E8" w:rsidRDefault="00417ABC" w:rsidP="00801154">
      <w:pPr>
        <w:spacing w:line="276" w:lineRule="auto"/>
        <w:rPr>
          <w:rFonts w:ascii="Calibri" w:hAnsi="Calibri"/>
          <w:szCs w:val="20"/>
          <w:lang w:val="fr-CA"/>
        </w:rPr>
      </w:pP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Les personnes âgées de 65 ans et plus (60 %), les hommes (55 %) et les gens dont le revenu annuel du ménage est de 150 000</w:t>
      </w:r>
      <w:r>
        <w:rPr>
          <w:rFonts w:ascii="Calibri" w:hAnsi="Calibri"/>
          <w:lang w:val="fr-CA"/>
        </w:rPr>
        <w:t> $</w:t>
      </w:r>
      <w:r w:rsidRPr="00D043E8">
        <w:rPr>
          <w:rFonts w:ascii="Calibri" w:hAnsi="Calibri"/>
          <w:lang w:val="fr-CA"/>
        </w:rPr>
        <w:t xml:space="preserve"> ou plus (59 %) sont plus susceptibles de penser que les partenariats avec des entreprises du secteur privé sont un moyen intelligent pour les organismes de bienfaisance d’a</w:t>
      </w:r>
      <w:r>
        <w:rPr>
          <w:rFonts w:ascii="Calibri" w:hAnsi="Calibri"/>
          <w:lang w:val="fr-CA"/>
        </w:rPr>
        <w:t>ccroître</w:t>
      </w:r>
      <w:r w:rsidRPr="00D043E8">
        <w:rPr>
          <w:rFonts w:ascii="Calibri" w:hAnsi="Calibri"/>
          <w:lang w:val="fr-CA"/>
        </w:rPr>
        <w:t xml:space="preserve"> leurs ressources et de rehausser leur incidence.</w:t>
      </w: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 xml:space="preserve">Les hommes (59 %) et les personnes âgées de 35 à 54 ans (59 %) ont plus tendance à s’entendre pour dire que les entreprises du secteur privé qui travaillent en partenariat avec des organismes de bienfaisance tentent simplement de renforcer leur réputation et </w:t>
      </w:r>
      <w:r>
        <w:rPr>
          <w:rFonts w:ascii="Calibri" w:hAnsi="Calibri"/>
          <w:lang w:val="fr-CA"/>
        </w:rPr>
        <w:t>d’améliorer</w:t>
      </w:r>
      <w:r w:rsidRPr="00D043E8">
        <w:rPr>
          <w:rFonts w:ascii="Calibri" w:hAnsi="Calibri"/>
          <w:lang w:val="fr-CA"/>
        </w:rPr>
        <w:t xml:space="preserve"> leur marque.</w:t>
      </w: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 xml:space="preserve">Les personnes âgées de 65 ans et plus (51 %) et les diplômés universitaires (46 %) sont plus susceptibles de </w:t>
      </w:r>
      <w:r>
        <w:rPr>
          <w:rFonts w:ascii="Calibri" w:hAnsi="Calibri"/>
          <w:lang w:val="fr-CA"/>
        </w:rPr>
        <w:t>répondre</w:t>
      </w:r>
      <w:r w:rsidRPr="00D043E8">
        <w:rPr>
          <w:rFonts w:ascii="Calibri" w:hAnsi="Calibri"/>
          <w:lang w:val="fr-CA"/>
        </w:rPr>
        <w:t xml:space="preserve"> que les partenariats </w:t>
      </w:r>
      <w:r>
        <w:rPr>
          <w:rFonts w:ascii="Calibri" w:hAnsi="Calibri"/>
          <w:lang w:val="fr-CA"/>
        </w:rPr>
        <w:t xml:space="preserve">d’entreprises </w:t>
      </w:r>
      <w:r w:rsidRPr="00D043E8">
        <w:rPr>
          <w:rFonts w:ascii="Calibri" w:hAnsi="Calibri"/>
          <w:lang w:val="fr-CA"/>
        </w:rPr>
        <w:t xml:space="preserve">avec </w:t>
      </w:r>
      <w:r>
        <w:rPr>
          <w:rFonts w:ascii="Calibri" w:hAnsi="Calibri"/>
          <w:lang w:val="fr-CA"/>
        </w:rPr>
        <w:t>d</w:t>
      </w:r>
      <w:r w:rsidRPr="00D043E8">
        <w:rPr>
          <w:rFonts w:ascii="Calibri" w:hAnsi="Calibri"/>
          <w:lang w:val="fr-CA"/>
        </w:rPr>
        <w:t>es organismes de bienfaisance exploitent efficacement la force des entreprises pour atteindre des objectifs sociaux plus vastes.</w:t>
      </w: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L’idée selon laquelle les organismes de bienfaisance qui travaillent en partenariat avec des entreprises du secteur privé sont dans une situation de compromis et sont moins dignes de confiance est plus fréquente chez les personnes âgées de 18 à 34 ans (31 %), chez les hommes (31 %) et chez les gens dont le revenu annuel du ménage est de moins de 40 000</w:t>
      </w:r>
      <w:r>
        <w:rPr>
          <w:rFonts w:ascii="Calibri" w:hAnsi="Calibri"/>
          <w:lang w:val="fr-CA"/>
        </w:rPr>
        <w:t> $</w:t>
      </w:r>
      <w:r w:rsidRPr="00D043E8">
        <w:rPr>
          <w:rFonts w:ascii="Calibri" w:hAnsi="Calibri"/>
          <w:lang w:val="fr-CA"/>
        </w:rPr>
        <w:t xml:space="preserve"> (33 %).</w:t>
      </w:r>
    </w:p>
    <w:p w:rsidR="00417ABC" w:rsidRPr="00D043E8" w:rsidRDefault="00417ABC" w:rsidP="00801154">
      <w:pPr>
        <w:rPr>
          <w:rFonts w:ascii="Calibri" w:hAnsi="Calibri"/>
          <w:szCs w:val="20"/>
          <w:lang w:val="fr-CA"/>
        </w:rPr>
      </w:pPr>
      <w:r w:rsidRPr="00D043E8">
        <w:rPr>
          <w:rFonts w:ascii="Calibri" w:hAnsi="Calibri"/>
          <w:szCs w:val="20"/>
          <w:lang w:val="fr-CA"/>
        </w:rPr>
        <w:br w:type="page"/>
      </w:r>
    </w:p>
    <w:p w:rsidR="00417ABC" w:rsidRPr="00D043E8" w:rsidRDefault="00417ABC" w:rsidP="0097302B">
      <w:pPr>
        <w:rPr>
          <w:b/>
          <w:bCs/>
          <w:lang w:val="fr-CA"/>
        </w:rPr>
      </w:pPr>
      <w:r>
        <w:rPr>
          <w:rFonts w:ascii="Calibri" w:hAnsi="Calibri"/>
          <w:lang w:val="fr-CA"/>
        </w:rPr>
        <w:t xml:space="preserve">                        </w:t>
      </w:r>
      <w:r w:rsidRPr="00D043E8">
        <w:rPr>
          <w:rFonts w:ascii="Calibri" w:hAnsi="Calibri"/>
          <w:lang w:val="fr-CA"/>
        </w:rPr>
        <w:t>Graphique 31 : Points de vue sur les partenariats d’entreprise</w:t>
      </w:r>
    </w:p>
    <w:p w:rsidR="00417ABC" w:rsidRPr="00D043E8" w:rsidRDefault="00417ABC" w:rsidP="00801154">
      <w:pPr>
        <w:ind w:firstLine="720"/>
        <w:rPr>
          <w:rFonts w:ascii="Calibri" w:hAnsi="Calibri"/>
          <w:b/>
          <w:bCs/>
          <w:sz w:val="28"/>
          <w:szCs w:val="28"/>
          <w:lang w:val="fr-CA"/>
        </w:rPr>
      </w:pPr>
      <w:r w:rsidRPr="0097302B">
        <w:rPr>
          <w:lang w:val="fr-CA"/>
        </w:rPr>
        <w:object w:dxaOrig="7207" w:dyaOrig="5393">
          <v:shape id="_x0000_i1057" type="#_x0000_t75" style="width:356.85pt;height:269.85pt" o:ole="">
            <v:imagedata r:id="rId78" o:title=""/>
          </v:shape>
          <o:OLEObject Type="Embed" ProgID="PowerPoint.Slide.12" ShapeID="_x0000_i1057" DrawAspect="Content" ObjectID="_1712145098" r:id="rId79"/>
        </w:object>
      </w:r>
      <w:r w:rsidRPr="0097302B">
        <w:rPr>
          <w:lang w:val="fr-CA"/>
        </w:rPr>
        <w:t xml:space="preserve"> </w:t>
      </w:r>
      <w:r w:rsidRPr="00D043E8">
        <w:rPr>
          <w:lang w:val="fr-CA"/>
        </w:rPr>
        <w:br w:type="page"/>
      </w:r>
    </w:p>
    <w:p w:rsidR="00417ABC" w:rsidRPr="008871EB" w:rsidRDefault="00417ABC" w:rsidP="00801154">
      <w:pPr>
        <w:pStyle w:val="Heading5"/>
        <w:rPr>
          <w:i w:val="0"/>
          <w:lang w:val="fr-CA"/>
        </w:rPr>
      </w:pPr>
      <w:r w:rsidRPr="000B3DFA">
        <w:rPr>
          <w:i w:val="0"/>
          <w:lang w:val="fr-CA"/>
        </w:rPr>
        <w:t>Points de vue sur les ONG de développement international</w:t>
      </w:r>
    </w:p>
    <w:p w:rsidR="00417ABC" w:rsidRPr="00D043E8" w:rsidRDefault="00417ABC" w:rsidP="00801154">
      <w:pPr>
        <w:rPr>
          <w:b/>
          <w:bCs/>
          <w:lang w:val="fr-CA"/>
        </w:rPr>
      </w:pPr>
    </w:p>
    <w:p w:rsidR="00417ABC" w:rsidRPr="00D043E8" w:rsidRDefault="00417ABC" w:rsidP="00801154">
      <w:pPr>
        <w:pStyle w:val="Chapterbodytext"/>
        <w:tabs>
          <w:tab w:val="clear" w:pos="1080"/>
          <w:tab w:val="left" w:pos="0"/>
        </w:tabs>
        <w:rPr>
          <w:lang w:val="fr-CA"/>
        </w:rPr>
      </w:pPr>
      <w:r w:rsidRPr="00D043E8">
        <w:rPr>
          <w:lang w:val="fr-CA"/>
        </w:rPr>
        <w:t>Les résultats démontrent également qu’une grande majorité de Canadiens (63 %) estiment qu’il est important que les grandes ONG de développement international collaborent avec des ONG locales pour offrir des programmes d’aide et du financement</w:t>
      </w:r>
      <w:r>
        <w:rPr>
          <w:lang w:val="fr-CA"/>
        </w:rPr>
        <w:t>;</w:t>
      </w:r>
      <w:r w:rsidRPr="00D043E8">
        <w:rPr>
          <w:lang w:val="fr-CA"/>
        </w:rPr>
        <w:t xml:space="preserve"> seuls 8 % </w:t>
      </w:r>
      <w:r>
        <w:rPr>
          <w:lang w:val="fr-CA"/>
        </w:rPr>
        <w:t>de répondants</w:t>
      </w:r>
      <w:r w:rsidRPr="00D043E8">
        <w:rPr>
          <w:lang w:val="fr-CA"/>
        </w:rPr>
        <w:t xml:space="preserve"> sont d’avis que ce n’est pas important.</w:t>
      </w:r>
    </w:p>
    <w:p w:rsidR="00417ABC" w:rsidRPr="00D043E8" w:rsidRDefault="00417ABC" w:rsidP="00801154">
      <w:pPr>
        <w:spacing w:line="276" w:lineRule="auto"/>
        <w:rPr>
          <w:rFonts w:ascii="Calibri" w:hAnsi="Calibri"/>
          <w:szCs w:val="20"/>
          <w:lang w:val="fr-CA"/>
        </w:rPr>
      </w:pPr>
    </w:p>
    <w:p w:rsidR="00417ABC" w:rsidRPr="00D043E8" w:rsidRDefault="00417ABC" w:rsidP="00801154">
      <w:pPr>
        <w:pStyle w:val="ListParagraph"/>
        <w:numPr>
          <w:ilvl w:val="0"/>
          <w:numId w:val="17"/>
        </w:numPr>
        <w:spacing w:line="276" w:lineRule="auto"/>
        <w:rPr>
          <w:rFonts w:ascii="Calibri" w:hAnsi="Calibri"/>
          <w:lang w:val="fr-CA"/>
        </w:rPr>
      </w:pPr>
      <w:r w:rsidRPr="00D043E8">
        <w:rPr>
          <w:rFonts w:ascii="Calibri" w:hAnsi="Calibri"/>
          <w:lang w:val="fr-CA"/>
        </w:rPr>
        <w:t>Les personnes âgées de 65 ans et plus (67 %), les résidents du Québec (73 %), les femmes (67 %) et les diplômés universitaires (68 %) sont plus susceptibles de penser qu’il est important que les grandes ONG de développement international collaborent avec les ONG locales pour offrir des programmes d’aide et du financement.</w:t>
      </w:r>
    </w:p>
    <w:p w:rsidR="00417ABC" w:rsidRPr="00D043E8" w:rsidRDefault="00417ABC" w:rsidP="00801154">
      <w:pPr>
        <w:spacing w:line="276" w:lineRule="auto"/>
        <w:rPr>
          <w:rFonts w:ascii="Calibri" w:hAnsi="Calibri"/>
          <w:lang w:val="fr-CA"/>
        </w:rPr>
      </w:pPr>
    </w:p>
    <w:p w:rsidR="00417ABC" w:rsidRPr="00D043E8" w:rsidRDefault="00417ABC" w:rsidP="0073154D">
      <w:pPr>
        <w:spacing w:line="276" w:lineRule="auto"/>
        <w:rPr>
          <w:rFonts w:ascii="Calibri" w:hAnsi="Calibri"/>
          <w:lang w:val="fr-CA"/>
        </w:rPr>
      </w:pPr>
      <w:r>
        <w:rPr>
          <w:rFonts w:ascii="Calibri" w:hAnsi="Calibri"/>
          <w:lang w:val="fr-CA"/>
        </w:rPr>
        <w:t xml:space="preserve">             </w:t>
      </w:r>
      <w:r w:rsidRPr="00D043E8">
        <w:rPr>
          <w:rFonts w:ascii="Calibri" w:hAnsi="Calibri"/>
          <w:lang w:val="fr-CA"/>
        </w:rPr>
        <w:t>Graphique 32 : Points de vue sur les ONG de développement international</w:t>
      </w:r>
    </w:p>
    <w:p w:rsidR="00417ABC" w:rsidRPr="00D043E8" w:rsidRDefault="00417ABC" w:rsidP="00801154">
      <w:pPr>
        <w:pStyle w:val="Heading5"/>
        <w:rPr>
          <w:lang w:val="fr-CA"/>
        </w:rPr>
      </w:pPr>
      <w:r w:rsidRPr="00D043E8">
        <w:rPr>
          <w:lang w:val="fr-CA"/>
        </w:rPr>
        <w:tab/>
      </w:r>
      <w:r w:rsidRPr="00080B74">
        <w:object w:dxaOrig="7207" w:dyaOrig="5393">
          <v:shape id="_x0000_i1058" type="#_x0000_t75" style="width:356.85pt;height:269.85pt" o:ole="">
            <v:imagedata r:id="rId80" o:title=""/>
          </v:shape>
          <o:OLEObject Type="Embed" ProgID="PowerPoint.Slide.12" ShapeID="_x0000_i1058" DrawAspect="Content" ObjectID="_1712145099" r:id="rId81"/>
        </w:object>
      </w:r>
    </w:p>
    <w:p w:rsidR="00417ABC" w:rsidRPr="00D043E8" w:rsidRDefault="00417ABC" w:rsidP="00801154">
      <w:pPr>
        <w:rPr>
          <w:rFonts w:ascii="Calibri" w:hAnsi="Calibri"/>
          <w:b/>
          <w:i/>
          <w:color w:val="003366"/>
          <w:szCs w:val="20"/>
          <w:lang w:val="fr-CA"/>
        </w:rPr>
      </w:pPr>
      <w:r w:rsidRPr="00D043E8">
        <w:rPr>
          <w:lang w:val="fr-CA"/>
        </w:rPr>
        <w:br w:type="page"/>
      </w:r>
    </w:p>
    <w:p w:rsidR="00417ABC" w:rsidRPr="008871EB" w:rsidRDefault="00417ABC" w:rsidP="00801154">
      <w:pPr>
        <w:pStyle w:val="Heading5"/>
        <w:rPr>
          <w:i w:val="0"/>
          <w:lang w:val="fr-CA"/>
        </w:rPr>
      </w:pPr>
      <w:r w:rsidRPr="000B3DFA">
        <w:rPr>
          <w:i w:val="0"/>
          <w:lang w:val="fr-CA"/>
        </w:rPr>
        <w:t xml:space="preserve">Connaissance des </w:t>
      </w:r>
      <w:r>
        <w:rPr>
          <w:i w:val="0"/>
          <w:lang w:val="fr-CA"/>
        </w:rPr>
        <w:t>O</w:t>
      </w:r>
      <w:r w:rsidRPr="000B3DFA">
        <w:rPr>
          <w:i w:val="0"/>
          <w:lang w:val="fr-CA"/>
        </w:rPr>
        <w:t>bjectifs de développement durable des Nations Unies</w:t>
      </w:r>
    </w:p>
    <w:p w:rsidR="00417ABC" w:rsidRPr="00D043E8" w:rsidRDefault="00417ABC" w:rsidP="00801154">
      <w:pPr>
        <w:rPr>
          <w:b/>
          <w:bCs/>
          <w:lang w:val="fr-CA"/>
        </w:rPr>
      </w:pPr>
    </w:p>
    <w:p w:rsidR="00417ABC" w:rsidRPr="00D043E8" w:rsidRDefault="00417ABC" w:rsidP="00801154">
      <w:pPr>
        <w:pStyle w:val="Chapterbodytext"/>
        <w:rPr>
          <w:lang w:val="fr-CA"/>
        </w:rPr>
      </w:pPr>
      <w:r w:rsidRPr="00550CBE">
        <w:rPr>
          <w:lang w:val="fr-CA"/>
        </w:rPr>
        <w:t xml:space="preserve">Les résultats suggèrent une connaissance limitée des </w:t>
      </w:r>
      <w:r>
        <w:rPr>
          <w:lang w:val="fr-CA"/>
        </w:rPr>
        <w:t>O</w:t>
      </w:r>
      <w:r w:rsidRPr="00550CBE">
        <w:rPr>
          <w:lang w:val="fr-CA"/>
        </w:rPr>
        <w:t>bjectifs de développement durable des Nations Unies</w:t>
      </w:r>
      <w:r>
        <w:rPr>
          <w:lang w:val="fr-CA"/>
        </w:rPr>
        <w:t xml:space="preserve"> chez les répondants</w:t>
      </w:r>
      <w:r w:rsidRPr="00550CBE">
        <w:rPr>
          <w:lang w:val="fr-CA"/>
        </w:rPr>
        <w:t xml:space="preserve">. </w:t>
      </w:r>
      <w:r>
        <w:rPr>
          <w:lang w:val="fr-CA"/>
        </w:rPr>
        <w:t>Ce sont 18 %</w:t>
      </w:r>
      <w:r w:rsidRPr="00550CBE">
        <w:rPr>
          <w:lang w:val="fr-CA"/>
        </w:rPr>
        <w:t xml:space="preserve"> </w:t>
      </w:r>
      <w:r>
        <w:rPr>
          <w:lang w:val="fr-CA"/>
        </w:rPr>
        <w:t xml:space="preserve">d’entre eux qui </w:t>
      </w:r>
      <w:r w:rsidRPr="00550CBE">
        <w:rPr>
          <w:lang w:val="fr-CA"/>
        </w:rPr>
        <w:t>disent les connaître, tandis qu</w:t>
      </w:r>
      <w:r>
        <w:rPr>
          <w:lang w:val="fr-CA"/>
        </w:rPr>
        <w:t>e 1 </w:t>
      </w:r>
      <w:r w:rsidRPr="00550CBE">
        <w:rPr>
          <w:lang w:val="fr-CA"/>
        </w:rPr>
        <w:t>personne</w:t>
      </w:r>
      <w:r w:rsidRPr="00D043E8">
        <w:rPr>
          <w:lang w:val="fr-CA"/>
        </w:rPr>
        <w:t xml:space="preserve"> sur </w:t>
      </w:r>
      <w:r>
        <w:rPr>
          <w:lang w:val="fr-CA"/>
        </w:rPr>
        <w:t xml:space="preserve">3 </w:t>
      </w:r>
      <w:r w:rsidRPr="00D043E8">
        <w:rPr>
          <w:lang w:val="fr-CA"/>
        </w:rPr>
        <w:t>(33 %) dit avoir entendu ou lu quelque chose à leur sujet, mais ne savent pas vraiment ce qu’ils sont. Une majorité relative de Canadiens (46 %) affirme ne pas avoir entendu parler de ces objectifs.</w:t>
      </w:r>
    </w:p>
    <w:p w:rsidR="00417ABC" w:rsidRPr="00D043E8" w:rsidRDefault="00417ABC" w:rsidP="00801154">
      <w:pPr>
        <w:pStyle w:val="Chapterbodytext"/>
        <w:rPr>
          <w:lang w:val="fr-CA"/>
        </w:rPr>
      </w:pPr>
    </w:p>
    <w:p w:rsidR="00417ABC" w:rsidRPr="00D043E8" w:rsidRDefault="00417ABC" w:rsidP="00801154">
      <w:pPr>
        <w:pStyle w:val="Chapterbodytext"/>
        <w:numPr>
          <w:ilvl w:val="0"/>
          <w:numId w:val="17"/>
        </w:numPr>
        <w:tabs>
          <w:tab w:val="clear" w:pos="1080"/>
          <w:tab w:val="left" w:pos="720"/>
        </w:tabs>
        <w:rPr>
          <w:lang w:val="fr-CA"/>
        </w:rPr>
      </w:pPr>
      <w:r w:rsidRPr="00D043E8">
        <w:rPr>
          <w:lang w:val="fr-CA"/>
        </w:rPr>
        <w:t>Les personnes âgées de 18 à 34 ans (24 %), les résidents de l’Alberta (23 %), les hommes (20 %) et les gens dont le revenu annuel du ménage est de 150 000</w:t>
      </w:r>
      <w:r>
        <w:rPr>
          <w:lang w:val="fr-CA"/>
        </w:rPr>
        <w:t> $</w:t>
      </w:r>
      <w:r w:rsidRPr="00D043E8">
        <w:rPr>
          <w:lang w:val="fr-CA"/>
        </w:rPr>
        <w:t xml:space="preserve"> ou plus (21 %) sont plus </w:t>
      </w:r>
      <w:r>
        <w:rPr>
          <w:lang w:val="fr-CA"/>
        </w:rPr>
        <w:t>susceptibles</w:t>
      </w:r>
      <w:r w:rsidRPr="00D043E8">
        <w:rPr>
          <w:lang w:val="fr-CA"/>
        </w:rPr>
        <w:t xml:space="preserve"> de dire qu’ils connaissent les </w:t>
      </w:r>
      <w:r>
        <w:rPr>
          <w:lang w:val="fr-CA"/>
        </w:rPr>
        <w:t>O</w:t>
      </w:r>
      <w:r w:rsidRPr="00D043E8">
        <w:rPr>
          <w:lang w:val="fr-CA"/>
        </w:rPr>
        <w:t>bjectifs de développement durable des Nations Unies.</w:t>
      </w:r>
    </w:p>
    <w:p w:rsidR="00417ABC" w:rsidRPr="00D043E8" w:rsidRDefault="00417ABC" w:rsidP="00801154">
      <w:pPr>
        <w:pStyle w:val="Chapterbodytext"/>
        <w:rPr>
          <w:lang w:val="fr-CA"/>
        </w:rPr>
      </w:pPr>
    </w:p>
    <w:p w:rsidR="00417ABC" w:rsidRPr="00D043E8" w:rsidRDefault="00417ABC" w:rsidP="00801154">
      <w:pPr>
        <w:pStyle w:val="Chapterbodytext"/>
        <w:jc w:val="center"/>
        <w:rPr>
          <w:lang w:val="fr-CA"/>
        </w:rPr>
      </w:pPr>
      <w:r w:rsidRPr="00D043E8">
        <w:rPr>
          <w:lang w:val="fr-CA"/>
        </w:rPr>
        <w:t xml:space="preserve">Graphique 33 : Connaissance des </w:t>
      </w:r>
      <w:r>
        <w:rPr>
          <w:lang w:val="fr-CA"/>
        </w:rPr>
        <w:t>O</w:t>
      </w:r>
      <w:r w:rsidRPr="00D043E8">
        <w:rPr>
          <w:lang w:val="fr-CA"/>
        </w:rPr>
        <w:t>bjectifs de développement durable des Nations Unies</w:t>
      </w:r>
    </w:p>
    <w:p w:rsidR="00417ABC" w:rsidRPr="00D043E8" w:rsidRDefault="00417ABC" w:rsidP="00801154">
      <w:pPr>
        <w:pStyle w:val="Chapterbodytext"/>
        <w:tabs>
          <w:tab w:val="clear" w:pos="1080"/>
          <w:tab w:val="left" w:pos="720"/>
        </w:tabs>
        <w:rPr>
          <w:lang w:val="fr-CA"/>
        </w:rPr>
      </w:pPr>
      <w:r w:rsidRPr="00D043E8">
        <w:rPr>
          <w:lang w:val="fr-CA"/>
        </w:rPr>
        <w:tab/>
      </w:r>
      <w:r w:rsidRPr="0007094E">
        <w:rPr>
          <w:lang w:val="en-US"/>
        </w:rPr>
        <w:object w:dxaOrig="7207" w:dyaOrig="5393">
          <v:shape id="_x0000_i1059" type="#_x0000_t75" style="width:356.85pt;height:269.85pt" o:ole="">
            <v:imagedata r:id="rId82" o:title=""/>
          </v:shape>
          <o:OLEObject Type="Embed" ProgID="PowerPoint.Slide.12" ShapeID="_x0000_i1059" DrawAspect="Content" ObjectID="_1712145100" r:id="rId83"/>
        </w:object>
      </w:r>
    </w:p>
    <w:p w:rsidR="00417ABC" w:rsidRPr="00D043E8" w:rsidRDefault="00417ABC" w:rsidP="00801154">
      <w:pPr>
        <w:pStyle w:val="Chapterbodytext"/>
        <w:rPr>
          <w:lang w:val="fr-CA"/>
        </w:rPr>
      </w:pPr>
    </w:p>
    <w:p w:rsidR="00417ABC" w:rsidRPr="00D043E8" w:rsidRDefault="00417ABC" w:rsidP="00801154">
      <w:pPr>
        <w:rPr>
          <w:b/>
          <w:bCs/>
          <w:lang w:val="fr-CA"/>
        </w:rPr>
      </w:pPr>
      <w:r w:rsidRPr="00D043E8">
        <w:rPr>
          <w:lang w:val="fr-CA"/>
        </w:rPr>
        <w:br w:type="page"/>
      </w:r>
      <w:r w:rsidRPr="00D043E8">
        <w:rPr>
          <w:lang w:val="fr-CA"/>
        </w:rPr>
        <w:lastRenderedPageBreak/>
        <w:br w:type="page"/>
      </w:r>
    </w:p>
    <w:p w:rsidR="00417ABC" w:rsidRPr="00D043E8" w:rsidRDefault="00417ABC" w:rsidP="00801154">
      <w:pPr>
        <w:rPr>
          <w:b/>
          <w:bCs/>
          <w:lang w:val="fr-CA"/>
        </w:rPr>
      </w:pPr>
    </w:p>
    <w:p w:rsidR="00417ABC" w:rsidRPr="00D043E8" w:rsidRDefault="00417ABC" w:rsidP="00801154">
      <w:pPr>
        <w:rPr>
          <w:b/>
          <w:bCs/>
          <w:lang w:val="fr-CA"/>
        </w:rPr>
      </w:pPr>
    </w:p>
    <w:p w:rsidR="00417ABC" w:rsidRPr="00D043E8" w:rsidRDefault="00417ABC" w:rsidP="00801154">
      <w:pPr>
        <w:rPr>
          <w:lang w:val="fr-CA"/>
        </w:rPr>
      </w:pPr>
    </w:p>
    <w:p w:rsidR="00417ABC" w:rsidRPr="00D043E8" w:rsidRDefault="00417ABC" w:rsidP="00801154">
      <w:pPr>
        <w:rPr>
          <w:lang w:val="fr-CA"/>
        </w:rPr>
      </w:pPr>
    </w:p>
    <w:p w:rsidR="00417ABC" w:rsidRPr="00D043E8" w:rsidRDefault="00417ABC" w:rsidP="00801154">
      <w:pPr>
        <w:rPr>
          <w:lang w:val="fr-CA"/>
        </w:rPr>
      </w:pPr>
    </w:p>
    <w:p w:rsidR="00417ABC" w:rsidRPr="00D043E8" w:rsidRDefault="00417ABC" w:rsidP="00801154">
      <w:pPr>
        <w:rPr>
          <w:lang w:val="fr-CA"/>
        </w:rPr>
      </w:pPr>
    </w:p>
    <w:p w:rsidR="00417ABC" w:rsidRPr="00D043E8" w:rsidRDefault="00417ABC" w:rsidP="00801154">
      <w:pPr>
        <w:rPr>
          <w:lang w:val="fr-CA"/>
        </w:rPr>
      </w:pPr>
    </w:p>
    <w:p w:rsidR="00417ABC" w:rsidRPr="00D043E8" w:rsidRDefault="00417ABC" w:rsidP="00801154">
      <w:pPr>
        <w:rPr>
          <w:lang w:val="fr-CA"/>
        </w:rPr>
      </w:pPr>
    </w:p>
    <w:p w:rsidR="00417ABC" w:rsidRPr="00D043E8" w:rsidRDefault="00417ABC" w:rsidP="00801154">
      <w:pPr>
        <w:rPr>
          <w:lang w:val="fr-CA"/>
        </w:rPr>
      </w:pPr>
    </w:p>
    <w:p w:rsidR="00417ABC" w:rsidRPr="00D043E8" w:rsidRDefault="00417ABC" w:rsidP="00801154">
      <w:pPr>
        <w:rPr>
          <w:lang w:val="fr-CA"/>
        </w:rPr>
      </w:pPr>
    </w:p>
    <w:p w:rsidR="00417ABC" w:rsidRPr="00D043E8" w:rsidRDefault="00417ABC" w:rsidP="00801154">
      <w:pPr>
        <w:rPr>
          <w:lang w:val="fr-CA"/>
        </w:rPr>
      </w:pPr>
    </w:p>
    <w:p w:rsidR="00417ABC" w:rsidRPr="00D043E8" w:rsidRDefault="00417ABC" w:rsidP="00801154">
      <w:pPr>
        <w:rPr>
          <w:lang w:val="fr-CA"/>
        </w:rPr>
      </w:pPr>
    </w:p>
    <w:p w:rsidR="00417ABC" w:rsidRPr="00D043E8" w:rsidRDefault="00417ABC" w:rsidP="00801154">
      <w:pPr>
        <w:rPr>
          <w:lang w:val="fr-CA"/>
        </w:rPr>
      </w:pPr>
    </w:p>
    <w:p w:rsidR="00417ABC" w:rsidRPr="00BC5C46" w:rsidRDefault="00417ABC" w:rsidP="00BC5C46">
      <w:pPr>
        <w:pStyle w:val="Heading3"/>
        <w:numPr>
          <w:ilvl w:val="0"/>
          <w:numId w:val="0"/>
        </w:numPr>
        <w:rPr>
          <w:b/>
          <w:sz w:val="72"/>
          <w:lang w:val="fr-CA"/>
        </w:rPr>
      </w:pPr>
      <w:bookmarkStart w:id="17" w:name="_Toc101345123"/>
      <w:r w:rsidRPr="00BC5C46">
        <w:rPr>
          <w:b/>
          <w:sz w:val="72"/>
          <w:lang w:val="fr-CA"/>
        </w:rPr>
        <w:t xml:space="preserve">3. </w:t>
      </w:r>
      <w:r w:rsidRPr="00BC5C46">
        <w:rPr>
          <w:b/>
          <w:sz w:val="72"/>
          <w:lang w:val="fr-CA"/>
        </w:rPr>
        <w:tab/>
      </w:r>
      <w:r w:rsidRPr="00BC5C46">
        <w:rPr>
          <w:b/>
          <w:sz w:val="72"/>
          <w:lang w:val="fr-CA"/>
        </w:rPr>
        <w:tab/>
        <w:t>Annexe A</w:t>
      </w:r>
      <w:bookmarkEnd w:id="17"/>
    </w:p>
    <w:p w:rsidR="00417ABC" w:rsidRPr="00BC5C46" w:rsidRDefault="00417ABC" w:rsidP="00BC5C46">
      <w:pPr>
        <w:pStyle w:val="Heading3"/>
        <w:numPr>
          <w:ilvl w:val="0"/>
          <w:numId w:val="0"/>
        </w:numPr>
        <w:rPr>
          <w:b/>
          <w:sz w:val="72"/>
          <w:lang w:val="fr-CA"/>
        </w:rPr>
      </w:pPr>
      <w:bookmarkStart w:id="18" w:name="_Toc101345124"/>
      <w:r w:rsidRPr="00BC5C46">
        <w:rPr>
          <w:b/>
          <w:sz w:val="72"/>
          <w:lang w:val="fr-CA"/>
        </w:rPr>
        <w:t>Détails de la méthodologie</w:t>
      </w:r>
      <w:bookmarkEnd w:id="18"/>
      <w:r w:rsidRPr="00BC5C46">
        <w:rPr>
          <w:b/>
          <w:sz w:val="72"/>
          <w:lang w:val="fr-CA"/>
        </w:rPr>
        <w:t xml:space="preserve"> </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pStyle w:val="Chapterbodytext"/>
        <w:rPr>
          <w:lang w:val="fr-CA"/>
        </w:rPr>
      </w:pPr>
    </w:p>
    <w:p w:rsidR="00417ABC" w:rsidRPr="00D043E8" w:rsidRDefault="00417ABC" w:rsidP="00801154">
      <w:pPr>
        <w:rPr>
          <w:rFonts w:ascii="Calibri" w:hAnsi="Calibri"/>
          <w:b/>
          <w:szCs w:val="20"/>
          <w:lang w:val="fr-CA"/>
        </w:rPr>
      </w:pPr>
      <w:r w:rsidRPr="00D043E8">
        <w:rPr>
          <w:lang w:val="fr-CA"/>
        </w:rPr>
        <w:br w:type="page"/>
      </w:r>
    </w:p>
    <w:p w:rsidR="00417ABC" w:rsidRPr="00D043E8" w:rsidRDefault="00417ABC" w:rsidP="00801154">
      <w:pPr>
        <w:pStyle w:val="Chapterbodytext"/>
        <w:rPr>
          <w:b/>
          <w:lang w:val="fr-CA"/>
        </w:rPr>
      </w:pPr>
      <w:r w:rsidRPr="00D043E8">
        <w:rPr>
          <w:b/>
          <w:lang w:val="fr-CA"/>
        </w:rPr>
        <w:t>Méthodologie</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La recherche comprenait un sond</w:t>
      </w:r>
      <w:r>
        <w:rPr>
          <w:lang w:val="fr-CA"/>
        </w:rPr>
        <w:t>ag</w:t>
      </w:r>
      <w:r w:rsidRPr="00D043E8">
        <w:rPr>
          <w:lang w:val="fr-CA"/>
        </w:rPr>
        <w:t xml:space="preserve">e en ligne </w:t>
      </w:r>
      <w:r>
        <w:rPr>
          <w:lang w:val="fr-CA"/>
        </w:rPr>
        <w:t>auprès</w:t>
      </w:r>
      <w:r w:rsidRPr="00D043E8">
        <w:rPr>
          <w:lang w:val="fr-CA"/>
        </w:rPr>
        <w:t xml:space="preserve"> de 3 056 Canadiens. Les résultats sont valides et présentent une marge d’erreur de +/- 1,8 point de pourcentage, 19 fois sur 20. Le sondage a été effectué dans les </w:t>
      </w:r>
      <w:r>
        <w:rPr>
          <w:lang w:val="fr-CA"/>
        </w:rPr>
        <w:t>2 </w:t>
      </w:r>
      <w:r w:rsidRPr="00D043E8">
        <w:rPr>
          <w:lang w:val="fr-CA"/>
        </w:rPr>
        <w:t>langues officielles partout au Canada. Les données du sondage ont été recueillies du 31 janvier au 22 février 2022. Vous trouverez ci-dessous plus de détails sur la méthodologie associée à cette recherche.</w:t>
      </w:r>
    </w:p>
    <w:p w:rsidR="00417ABC" w:rsidRPr="00D043E8" w:rsidRDefault="00417ABC" w:rsidP="00801154">
      <w:pPr>
        <w:pStyle w:val="Chapterbodytext"/>
        <w:rPr>
          <w:lang w:val="fr-CA"/>
        </w:rPr>
      </w:pPr>
    </w:p>
    <w:p w:rsidR="00417ABC" w:rsidRPr="00D043E8" w:rsidRDefault="00417ABC" w:rsidP="00801154">
      <w:pPr>
        <w:pStyle w:val="Chapterbodytext"/>
        <w:rPr>
          <w:b/>
          <w:lang w:val="fr-CA"/>
        </w:rPr>
      </w:pPr>
      <w:r w:rsidRPr="00D043E8">
        <w:rPr>
          <w:b/>
          <w:lang w:val="fr-CA"/>
        </w:rPr>
        <w:t>Échantillon</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Nous avons eu recours à Prob</w:t>
      </w:r>
      <w:r w:rsidRPr="000B3DFA">
        <w:rPr>
          <w:iCs/>
          <w:lang w:val="fr-CA"/>
        </w:rPr>
        <w:t>it</w:t>
      </w:r>
      <w:r w:rsidRPr="00D043E8">
        <w:rPr>
          <w:lang w:val="fr-CA"/>
        </w:rPr>
        <w:t>, notre panel probabiliste en ligne, pour mener ce sondage. Prob</w:t>
      </w:r>
      <w:r w:rsidRPr="000B3DFA">
        <w:rPr>
          <w:iCs/>
          <w:lang w:val="fr-CA"/>
        </w:rPr>
        <w:t>it</w:t>
      </w:r>
      <w:r w:rsidRPr="00D043E8">
        <w:rPr>
          <w:i/>
          <w:iCs/>
          <w:lang w:val="fr-CA"/>
        </w:rPr>
        <w:t xml:space="preserve"> </w:t>
      </w:r>
      <w:r w:rsidRPr="00D043E8">
        <w:rPr>
          <w:lang w:val="fr-CA"/>
        </w:rPr>
        <w:t>est un panel de recherche en ligne qu’a créé EKOS pour collecter des données statistiquement représentatives. Le panel couvre la totalité de la population canadienne (Internet, téléphone, cellulaire), fait du recrutement aléatoire (les participants sont recrutés de façon aléatoire et ne choisissent pas eux-mêmes de faire partie de notre panel) et offre de l’échantillonnage avec probabilités égales. Tous les répondants de notre panel sont recrutés par téléphone à l’aide d’un système d’appel aléatoire</w:t>
      </w:r>
      <w:r>
        <w:rPr>
          <w:lang w:val="fr-CA"/>
        </w:rPr>
        <w:t>;</w:t>
      </w:r>
      <w:r w:rsidRPr="00D043E8">
        <w:rPr>
          <w:lang w:val="fr-CA"/>
        </w:rPr>
        <w:t xml:space="preserve"> leurs renseignements démographiques sont confirmés par des enquêteurs en direct.</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La distribution du processus de recrutement du panel reflète la population réelle du Canada (comme définie par Statistique Canada). À ce titre, le panel peut être considéré comme représentatif du grand public (les résultats des sondages menés auprès de notre panel en ligne tiennent compte des intervalles de confiance et présentent des estimations de la marge d’erreur). La taille globale du panel est d’environ 100 000 ménages canadiens. Pour les attributions de recherche personnelle, des échantillons aléatoires stratifiés sont prélevés de la base de données du panel.</w:t>
      </w:r>
    </w:p>
    <w:p w:rsidR="00417ABC" w:rsidRPr="00D043E8" w:rsidRDefault="00417ABC" w:rsidP="00801154">
      <w:pPr>
        <w:pStyle w:val="Chapterbodytext"/>
        <w:rPr>
          <w:lang w:val="fr-CA"/>
        </w:rPr>
      </w:pPr>
    </w:p>
    <w:p w:rsidR="00417ABC" w:rsidRPr="00D043E8" w:rsidRDefault="00417ABC" w:rsidP="00801154">
      <w:pPr>
        <w:pStyle w:val="Chapterbodytext"/>
        <w:rPr>
          <w:b/>
          <w:lang w:val="fr-CA"/>
        </w:rPr>
      </w:pPr>
      <w:r w:rsidRPr="00D043E8">
        <w:rPr>
          <w:b/>
          <w:lang w:val="fr-CA"/>
        </w:rPr>
        <w:t>Travail sur le terrain</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Les Associés de recherche EKOS ont mené le sondage en utilisant un sondage sécurisé sur le Web. La durée moyenne pour répondre au sondage était de 17,5 minutes.</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Tous les répondants avaient la possibilité de répondre au sondage dans la langue officielle de leur choix. Tous les travaux de recherche ont été effectués conformément aux normes pour la recherche sur l’opinion publique effectuée par le gouvernement du Canada – Sondages en ligne et à d’autres normes reconnues de l’industrie, ainsi qu’avec des lois fédérales en vigueur (</w:t>
      </w:r>
      <w:r w:rsidRPr="00D043E8">
        <w:rPr>
          <w:i/>
          <w:lang w:val="fr-CA"/>
        </w:rPr>
        <w:t xml:space="preserve">Loi sur la protection des renseignements personnels, Loi sur la protection des renseignements personnels et les documents électroniques </w:t>
      </w:r>
      <w:r w:rsidRPr="00D043E8">
        <w:rPr>
          <w:lang w:val="fr-CA"/>
        </w:rPr>
        <w:t xml:space="preserve">et </w:t>
      </w:r>
      <w:r w:rsidRPr="00D043E8">
        <w:rPr>
          <w:i/>
          <w:lang w:val="fr-CA"/>
        </w:rPr>
        <w:t>Loi sur l’accès à l’information</w:t>
      </w:r>
      <w:r w:rsidRPr="00D043E8">
        <w:rPr>
          <w:lang w:val="fr-CA"/>
        </w:rPr>
        <w:t>).</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lastRenderedPageBreak/>
        <w:t>À la suite de leur collecte, les données ont été pondérées statistiquement par âge, par genre et par région afin d’assurer la représentativité de l’échantillon par rapport à la population canadienne selon le</w:t>
      </w:r>
      <w:r>
        <w:rPr>
          <w:lang w:val="fr-CA"/>
        </w:rPr>
        <w:t>s données du</w:t>
      </w:r>
      <w:r w:rsidRPr="00D043E8">
        <w:rPr>
          <w:lang w:val="fr-CA"/>
        </w:rPr>
        <w:t xml:space="preserve"> recensement de 2016.</w:t>
      </w:r>
    </w:p>
    <w:p w:rsidR="00417ABC" w:rsidRPr="00D043E8" w:rsidRDefault="00417ABC" w:rsidP="00801154">
      <w:pPr>
        <w:pStyle w:val="Chapterbodytext"/>
        <w:rPr>
          <w:b/>
          <w:lang w:val="fr-CA"/>
        </w:rPr>
      </w:pPr>
    </w:p>
    <w:p w:rsidR="00417ABC" w:rsidRPr="00D043E8" w:rsidRDefault="00417ABC" w:rsidP="00801154">
      <w:pPr>
        <w:spacing w:line="276" w:lineRule="auto"/>
        <w:rPr>
          <w:rFonts w:ascii="Calibri" w:hAnsi="Calibri"/>
          <w:b/>
          <w:lang w:val="fr-CA"/>
        </w:rPr>
      </w:pPr>
      <w:r w:rsidRPr="00D043E8">
        <w:rPr>
          <w:rFonts w:ascii="Calibri" w:hAnsi="Calibri"/>
          <w:b/>
          <w:lang w:val="fr-CA"/>
        </w:rPr>
        <w:t>Taux de réponse</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Le taux de réponse pour le sondage est de 14,6</w:t>
      </w:r>
      <w:r>
        <w:rPr>
          <w:lang w:val="fr-CA"/>
        </w:rPr>
        <w:t> %</w:t>
      </w:r>
      <w:r w:rsidRPr="00D043E8">
        <w:rPr>
          <w:lang w:val="fr-CA"/>
        </w:rPr>
        <w:t>. Le taux de réponse est calculé comme suit : en tout, 20 927 invitations par courriel ont été envoyées; 44 nous sont revenues, pour un total de 20 883 courriels valides. En tout, 3 056 sondages ont été achevés</w:t>
      </w:r>
      <w:r>
        <w:rPr>
          <w:lang w:val="fr-CA"/>
        </w:rPr>
        <w:t xml:space="preserve"> : </w:t>
      </w:r>
      <w:r w:rsidRPr="00D043E8">
        <w:rPr>
          <w:lang w:val="fr-CA"/>
        </w:rPr>
        <w:t>si l’on divise 3 056 par 20 883, on obtient un taux de réponse de 14,6</w:t>
      </w:r>
      <w:r>
        <w:rPr>
          <w:lang w:val="fr-CA"/>
        </w:rPr>
        <w:t> %</w:t>
      </w:r>
      <w:r w:rsidRPr="00D043E8">
        <w:rPr>
          <w:lang w:val="fr-CA"/>
        </w:rPr>
        <w:t>. Ce taux de réponse est en harmonie avec d’autres sondages en ligne que nous avons effectués avec un questionnaire d’une longueur semblable.</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L’annexe B présente le questionnaire complet.</w:t>
      </w:r>
    </w:p>
    <w:p w:rsidR="00417ABC" w:rsidRPr="00D043E8" w:rsidRDefault="00417ABC" w:rsidP="00801154">
      <w:pPr>
        <w:pStyle w:val="Chapterbodytext"/>
        <w:rPr>
          <w:lang w:val="fr-CA"/>
        </w:rPr>
      </w:pPr>
      <w:r w:rsidRPr="00D043E8">
        <w:rPr>
          <w:lang w:val="fr-CA"/>
        </w:rPr>
        <w:t>L’annexe C contient les tableaux de données.</w:t>
      </w:r>
    </w:p>
    <w:p w:rsidR="00417ABC" w:rsidRPr="00D043E8" w:rsidRDefault="00417ABC" w:rsidP="00801154">
      <w:pPr>
        <w:pStyle w:val="Chapterbodytext"/>
        <w:rPr>
          <w:lang w:val="fr-CA"/>
        </w:rPr>
      </w:pPr>
    </w:p>
    <w:p w:rsidR="00417ABC" w:rsidRPr="00D043E8" w:rsidRDefault="00417ABC" w:rsidP="00801154">
      <w:pPr>
        <w:spacing w:line="276" w:lineRule="auto"/>
        <w:rPr>
          <w:rFonts w:ascii="Calibri" w:hAnsi="Calibri"/>
          <w:b/>
          <w:lang w:val="fr-CA"/>
        </w:rPr>
      </w:pPr>
      <w:r w:rsidRPr="00D043E8">
        <w:rPr>
          <w:rFonts w:ascii="Calibri" w:hAnsi="Calibri"/>
          <w:b/>
          <w:lang w:val="fr-CA"/>
        </w:rPr>
        <w:t>Analyse du biais de non-réponse</w:t>
      </w:r>
    </w:p>
    <w:p w:rsidR="00417ABC" w:rsidRPr="00D043E8" w:rsidRDefault="00417ABC" w:rsidP="00801154">
      <w:pPr>
        <w:pStyle w:val="Chapterbodytext"/>
        <w:rPr>
          <w:lang w:val="fr-CA"/>
        </w:rPr>
      </w:pPr>
    </w:p>
    <w:p w:rsidR="00417ABC" w:rsidRPr="00D043E8" w:rsidRDefault="00417ABC" w:rsidP="00801154">
      <w:pPr>
        <w:pStyle w:val="Chapterbodytext"/>
        <w:rPr>
          <w:lang w:val="fr-CA"/>
        </w:rPr>
      </w:pPr>
      <w:r w:rsidRPr="00D043E8">
        <w:rPr>
          <w:lang w:val="fr-CA"/>
        </w:rPr>
        <w:t>Le tableau ci-dessous présente un profil de l’échantillon final, comparativement à la population réelle du Canada (données du recensement de 2016). Comme c’est le cas pour la plupart des sondages, l’échantillon final sous-représente les gens qui n’ont fait que des études secondaires ou qui ont un niveau de scolarité inférieur, ce qui est un</w:t>
      </w:r>
      <w:r>
        <w:rPr>
          <w:lang w:val="fr-CA"/>
        </w:rPr>
        <w:t>e tendance</w:t>
      </w:r>
      <w:r w:rsidRPr="00D043E8">
        <w:rPr>
          <w:lang w:val="fr-CA"/>
        </w:rPr>
        <w:t xml:space="preserve"> typique </w:t>
      </w:r>
      <w:r>
        <w:rPr>
          <w:lang w:val="fr-CA"/>
        </w:rPr>
        <w:t>d</w:t>
      </w:r>
      <w:r w:rsidRPr="00D043E8">
        <w:rPr>
          <w:lang w:val="fr-CA"/>
        </w:rPr>
        <w:t>es enquêtes d’opinion publique au Canada</w:t>
      </w:r>
      <w:r>
        <w:rPr>
          <w:lang w:val="fr-CA"/>
        </w:rPr>
        <w:t>,</w:t>
      </w:r>
      <w:r w:rsidRPr="00D043E8">
        <w:rPr>
          <w:lang w:val="fr-CA"/>
        </w:rPr>
        <w:t xml:space="preserve"> c’est-à-dire que les gens qui ont un niveau de scolarité plus élevé sont plus susceptibles de répondre aux sondages.</w:t>
      </w:r>
    </w:p>
    <w:p w:rsidR="00417ABC" w:rsidRPr="00D043E8" w:rsidRDefault="00417ABC" w:rsidP="00801154">
      <w:pPr>
        <w:pStyle w:val="Chapterbodytext"/>
        <w:rPr>
          <w:lang w:val="fr-CA"/>
        </w:rPr>
      </w:pPr>
    </w:p>
    <w:p w:rsidR="00417ABC" w:rsidRPr="00D043E8" w:rsidRDefault="00417ABC" w:rsidP="00801154">
      <w:pPr>
        <w:spacing w:line="276" w:lineRule="auto"/>
        <w:jc w:val="center"/>
        <w:rPr>
          <w:rFonts w:ascii="Calibri" w:hAnsi="Calibri"/>
          <w:b/>
          <w:lang w:val="fr-CA"/>
        </w:rPr>
      </w:pPr>
      <w:r w:rsidRPr="00D043E8">
        <w:rPr>
          <w:rFonts w:ascii="Calibri" w:hAnsi="Calibri"/>
          <w:b/>
          <w:lang w:val="fr-CA"/>
        </w:rPr>
        <w:t>Analyse du biais de non-réponse</w:t>
      </w:r>
    </w:p>
    <w:tbl>
      <w:tblPr>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93"/>
        <w:gridCol w:w="2218"/>
        <w:gridCol w:w="2551"/>
      </w:tblGrid>
      <w:tr w:rsidR="00417ABC" w:rsidRPr="008D6C22" w:rsidTr="004B45D9">
        <w:trPr>
          <w:trHeight w:val="593"/>
        </w:trPr>
        <w:tc>
          <w:tcPr>
            <w:tcW w:w="4293" w:type="dxa"/>
            <w:vAlign w:val="center"/>
          </w:tcPr>
          <w:p w:rsidR="00417ABC" w:rsidRPr="00D043E8" w:rsidRDefault="00417ABC" w:rsidP="008D6C22">
            <w:pPr>
              <w:pStyle w:val="TableParagraph"/>
              <w:spacing w:before="148"/>
              <w:rPr>
                <w:b/>
                <w:sz w:val="24"/>
                <w:szCs w:val="24"/>
                <w:lang w:val="fr-CA"/>
              </w:rPr>
            </w:pPr>
            <w:r w:rsidRPr="00D043E8">
              <w:rPr>
                <w:b/>
                <w:sz w:val="24"/>
                <w:lang w:val="fr-CA"/>
              </w:rPr>
              <w:t>Type d’échantillon</w:t>
            </w:r>
          </w:p>
        </w:tc>
        <w:tc>
          <w:tcPr>
            <w:tcW w:w="2218" w:type="dxa"/>
            <w:vAlign w:val="center"/>
          </w:tcPr>
          <w:p w:rsidR="00417ABC" w:rsidRPr="00D043E8" w:rsidRDefault="00417ABC" w:rsidP="008D6C22">
            <w:pPr>
              <w:pStyle w:val="TableParagraph"/>
              <w:spacing w:before="37"/>
              <w:ind w:left="15"/>
              <w:jc w:val="center"/>
              <w:rPr>
                <w:b/>
                <w:sz w:val="24"/>
                <w:szCs w:val="24"/>
                <w:lang w:val="fr-CA"/>
              </w:rPr>
            </w:pPr>
            <w:r w:rsidRPr="00D043E8">
              <w:rPr>
                <w:b/>
                <w:sz w:val="24"/>
                <w:lang w:val="fr-CA"/>
              </w:rPr>
              <w:t>Échantillon*</w:t>
            </w:r>
          </w:p>
        </w:tc>
        <w:tc>
          <w:tcPr>
            <w:tcW w:w="2551" w:type="dxa"/>
          </w:tcPr>
          <w:p w:rsidR="00417ABC" w:rsidRPr="00D043E8" w:rsidRDefault="00417ABC" w:rsidP="008D6C22">
            <w:pPr>
              <w:pStyle w:val="TableParagraph"/>
              <w:ind w:left="550" w:right="545"/>
              <w:jc w:val="center"/>
              <w:rPr>
                <w:b/>
                <w:sz w:val="24"/>
                <w:szCs w:val="24"/>
                <w:lang w:val="fr-CA"/>
              </w:rPr>
            </w:pPr>
            <w:r w:rsidRPr="00D043E8">
              <w:rPr>
                <w:b/>
                <w:sz w:val="24"/>
                <w:lang w:val="fr-CA"/>
              </w:rPr>
              <w:t>Canada (recensement de 2016)</w:t>
            </w:r>
          </w:p>
        </w:tc>
      </w:tr>
      <w:tr w:rsidR="00417ABC" w:rsidRPr="008D6C22" w:rsidTr="00721B95">
        <w:trPr>
          <w:trHeight w:val="347"/>
        </w:trPr>
        <w:tc>
          <w:tcPr>
            <w:tcW w:w="9062" w:type="dxa"/>
            <w:gridSpan w:val="3"/>
          </w:tcPr>
          <w:p w:rsidR="00417ABC" w:rsidRPr="008D6C22" w:rsidRDefault="00417ABC" w:rsidP="008D6C22">
            <w:pPr>
              <w:pStyle w:val="TableParagraph"/>
              <w:spacing w:before="37"/>
              <w:rPr>
                <w:b/>
                <w:sz w:val="24"/>
                <w:szCs w:val="24"/>
                <w:lang w:val="fr-CA"/>
              </w:rPr>
            </w:pPr>
            <w:r>
              <w:rPr>
                <w:b/>
                <w:sz w:val="24"/>
                <w:lang w:val="fr-CA"/>
              </w:rPr>
              <w:t>Genre</w:t>
            </w:r>
            <w:r w:rsidRPr="000B3DFA">
              <w:rPr>
                <w:b/>
                <w:sz w:val="24"/>
                <w:lang w:val="fr-CA"/>
              </w:rPr>
              <w:t xml:space="preserve"> (18+)</w:t>
            </w:r>
          </w:p>
        </w:tc>
      </w:tr>
      <w:tr w:rsidR="00417ABC" w:rsidRPr="008D6C22" w:rsidTr="00721B95">
        <w:trPr>
          <w:trHeight w:val="350"/>
        </w:trPr>
        <w:tc>
          <w:tcPr>
            <w:tcW w:w="4293" w:type="dxa"/>
          </w:tcPr>
          <w:p w:rsidR="00417ABC" w:rsidRPr="008D6C22" w:rsidRDefault="00417ABC" w:rsidP="008D6C22">
            <w:pPr>
              <w:pStyle w:val="TableParagraph"/>
              <w:spacing w:before="37"/>
              <w:rPr>
                <w:sz w:val="24"/>
                <w:szCs w:val="24"/>
                <w:lang w:val="fr-CA"/>
              </w:rPr>
            </w:pPr>
            <w:r w:rsidRPr="000B3DFA">
              <w:rPr>
                <w:sz w:val="24"/>
                <w:lang w:val="fr-CA"/>
              </w:rPr>
              <w:t>Hommes</w:t>
            </w:r>
          </w:p>
        </w:tc>
        <w:tc>
          <w:tcPr>
            <w:tcW w:w="2218" w:type="dxa"/>
          </w:tcPr>
          <w:p w:rsidR="00417ABC" w:rsidRPr="008D6C22" w:rsidRDefault="00417ABC" w:rsidP="008D6C22">
            <w:pPr>
              <w:pStyle w:val="TableParagraph"/>
              <w:spacing w:before="37"/>
              <w:ind w:left="651" w:right="646"/>
              <w:jc w:val="center"/>
              <w:rPr>
                <w:sz w:val="24"/>
                <w:szCs w:val="24"/>
                <w:lang w:val="fr-CA"/>
              </w:rPr>
            </w:pPr>
            <w:r w:rsidRPr="000B3DFA">
              <w:rPr>
                <w:sz w:val="24"/>
                <w:lang w:val="fr-CA"/>
              </w:rPr>
              <w:t>48 %</w:t>
            </w:r>
          </w:p>
        </w:tc>
        <w:tc>
          <w:tcPr>
            <w:tcW w:w="2551" w:type="dxa"/>
          </w:tcPr>
          <w:p w:rsidR="00417ABC" w:rsidRPr="008D6C22" w:rsidRDefault="00417ABC" w:rsidP="008D6C22">
            <w:pPr>
              <w:pStyle w:val="TableParagraph"/>
              <w:spacing w:before="37"/>
              <w:ind w:left="550" w:right="542"/>
              <w:jc w:val="center"/>
              <w:rPr>
                <w:sz w:val="24"/>
                <w:szCs w:val="24"/>
                <w:lang w:val="fr-CA"/>
              </w:rPr>
            </w:pPr>
            <w:r w:rsidRPr="000B3DFA">
              <w:rPr>
                <w:sz w:val="24"/>
                <w:lang w:val="fr-CA"/>
              </w:rPr>
              <w:t>49 %</w:t>
            </w:r>
          </w:p>
        </w:tc>
      </w:tr>
      <w:tr w:rsidR="00417ABC" w:rsidRPr="008D6C22" w:rsidTr="00721B95">
        <w:trPr>
          <w:trHeight w:val="347"/>
        </w:trPr>
        <w:tc>
          <w:tcPr>
            <w:tcW w:w="4293" w:type="dxa"/>
          </w:tcPr>
          <w:p w:rsidR="00417ABC" w:rsidRPr="008D6C22" w:rsidRDefault="00417ABC" w:rsidP="008D6C22">
            <w:pPr>
              <w:pStyle w:val="TableParagraph"/>
              <w:spacing w:before="37"/>
              <w:rPr>
                <w:sz w:val="24"/>
                <w:szCs w:val="24"/>
                <w:lang w:val="fr-CA"/>
              </w:rPr>
            </w:pPr>
            <w:r w:rsidRPr="000B3DFA">
              <w:rPr>
                <w:sz w:val="24"/>
                <w:lang w:val="fr-CA"/>
              </w:rPr>
              <w:t>Femmes</w:t>
            </w:r>
          </w:p>
        </w:tc>
        <w:tc>
          <w:tcPr>
            <w:tcW w:w="2218" w:type="dxa"/>
          </w:tcPr>
          <w:p w:rsidR="00417ABC" w:rsidRPr="008D6C22" w:rsidRDefault="00417ABC" w:rsidP="008D6C22">
            <w:pPr>
              <w:pStyle w:val="TableParagraph"/>
              <w:spacing w:before="37"/>
              <w:ind w:left="651" w:right="646"/>
              <w:jc w:val="center"/>
              <w:rPr>
                <w:sz w:val="24"/>
                <w:szCs w:val="24"/>
                <w:lang w:val="fr-CA"/>
              </w:rPr>
            </w:pPr>
            <w:r w:rsidRPr="000B3DFA">
              <w:rPr>
                <w:sz w:val="24"/>
                <w:lang w:val="fr-CA"/>
              </w:rPr>
              <w:t>52 %</w:t>
            </w:r>
          </w:p>
        </w:tc>
        <w:tc>
          <w:tcPr>
            <w:tcW w:w="2551" w:type="dxa"/>
          </w:tcPr>
          <w:p w:rsidR="00417ABC" w:rsidRPr="008D6C22" w:rsidRDefault="00417ABC" w:rsidP="008D6C22">
            <w:pPr>
              <w:pStyle w:val="TableParagraph"/>
              <w:spacing w:before="37"/>
              <w:ind w:left="550" w:right="542"/>
              <w:jc w:val="center"/>
              <w:rPr>
                <w:sz w:val="24"/>
                <w:szCs w:val="24"/>
                <w:lang w:val="fr-CA"/>
              </w:rPr>
            </w:pPr>
            <w:r w:rsidRPr="000B3DFA">
              <w:rPr>
                <w:sz w:val="24"/>
                <w:lang w:val="fr-CA"/>
              </w:rPr>
              <w:t>51 %</w:t>
            </w:r>
          </w:p>
        </w:tc>
      </w:tr>
      <w:tr w:rsidR="00417ABC" w:rsidRPr="008D6C22" w:rsidTr="00721B95">
        <w:trPr>
          <w:trHeight w:val="345"/>
        </w:trPr>
        <w:tc>
          <w:tcPr>
            <w:tcW w:w="9062" w:type="dxa"/>
            <w:gridSpan w:val="3"/>
            <w:tcBorders>
              <w:bottom w:val="single" w:sz="6" w:space="0" w:color="000000"/>
            </w:tcBorders>
          </w:tcPr>
          <w:p w:rsidR="00417ABC" w:rsidRPr="008D6C22" w:rsidRDefault="00417ABC" w:rsidP="008D6C22">
            <w:pPr>
              <w:pStyle w:val="TableParagraph"/>
              <w:spacing w:before="37"/>
              <w:rPr>
                <w:b/>
                <w:sz w:val="24"/>
                <w:szCs w:val="24"/>
                <w:lang w:val="fr-CA"/>
              </w:rPr>
            </w:pPr>
            <w:r w:rsidRPr="000B3DFA">
              <w:rPr>
                <w:b/>
                <w:sz w:val="24"/>
                <w:lang w:val="fr-CA"/>
              </w:rPr>
              <w:t>Âge</w:t>
            </w:r>
          </w:p>
        </w:tc>
      </w:tr>
      <w:tr w:rsidR="00417ABC" w:rsidRPr="008D6C22" w:rsidTr="00721B95">
        <w:trPr>
          <w:trHeight w:val="347"/>
        </w:trPr>
        <w:tc>
          <w:tcPr>
            <w:tcW w:w="4293" w:type="dxa"/>
            <w:tcBorders>
              <w:top w:val="single" w:sz="6" w:space="0" w:color="000000"/>
            </w:tcBorders>
          </w:tcPr>
          <w:p w:rsidR="00417ABC" w:rsidRPr="008D6C22" w:rsidRDefault="00417ABC" w:rsidP="008D6C22">
            <w:pPr>
              <w:pStyle w:val="TableParagraph"/>
              <w:spacing w:before="37"/>
              <w:rPr>
                <w:sz w:val="24"/>
                <w:szCs w:val="24"/>
                <w:lang w:val="fr-CA"/>
              </w:rPr>
            </w:pPr>
            <w:r w:rsidRPr="000B3DFA">
              <w:rPr>
                <w:sz w:val="24"/>
                <w:lang w:val="fr-CA"/>
              </w:rPr>
              <w:t>18 à 34 ans</w:t>
            </w:r>
          </w:p>
        </w:tc>
        <w:tc>
          <w:tcPr>
            <w:tcW w:w="2218" w:type="dxa"/>
            <w:tcBorders>
              <w:top w:val="single" w:sz="6" w:space="0" w:color="000000"/>
            </w:tcBorders>
          </w:tcPr>
          <w:p w:rsidR="00417ABC" w:rsidRPr="008D6C22" w:rsidRDefault="00417ABC" w:rsidP="008D6C22">
            <w:pPr>
              <w:pStyle w:val="TableParagraph"/>
              <w:spacing w:before="37"/>
              <w:ind w:left="651" w:right="646"/>
              <w:jc w:val="center"/>
              <w:rPr>
                <w:sz w:val="24"/>
                <w:szCs w:val="24"/>
                <w:lang w:val="fr-CA"/>
              </w:rPr>
            </w:pPr>
            <w:r w:rsidRPr="000B3DFA">
              <w:rPr>
                <w:sz w:val="24"/>
                <w:lang w:val="fr-CA"/>
              </w:rPr>
              <w:t>21 %</w:t>
            </w:r>
          </w:p>
        </w:tc>
        <w:tc>
          <w:tcPr>
            <w:tcW w:w="2551" w:type="dxa"/>
            <w:tcBorders>
              <w:top w:val="single" w:sz="6" w:space="0" w:color="000000"/>
            </w:tcBorders>
          </w:tcPr>
          <w:p w:rsidR="00417ABC" w:rsidRPr="008D6C22" w:rsidRDefault="00417ABC" w:rsidP="008D6C22">
            <w:pPr>
              <w:pStyle w:val="TableParagraph"/>
              <w:spacing w:before="37"/>
              <w:ind w:left="550" w:right="542"/>
              <w:jc w:val="center"/>
              <w:rPr>
                <w:sz w:val="24"/>
                <w:szCs w:val="24"/>
                <w:lang w:val="fr-CA"/>
              </w:rPr>
            </w:pPr>
            <w:r w:rsidRPr="000B3DFA">
              <w:rPr>
                <w:sz w:val="24"/>
                <w:lang w:val="fr-CA"/>
              </w:rPr>
              <w:t>27 %</w:t>
            </w:r>
          </w:p>
        </w:tc>
      </w:tr>
      <w:tr w:rsidR="00417ABC" w:rsidRPr="008D6C22" w:rsidTr="00721B95">
        <w:trPr>
          <w:trHeight w:val="347"/>
        </w:trPr>
        <w:tc>
          <w:tcPr>
            <w:tcW w:w="4293" w:type="dxa"/>
          </w:tcPr>
          <w:p w:rsidR="00417ABC" w:rsidRPr="008D6C22" w:rsidRDefault="00417ABC" w:rsidP="008D6C22">
            <w:pPr>
              <w:pStyle w:val="TableParagraph"/>
              <w:spacing w:before="37"/>
              <w:rPr>
                <w:sz w:val="24"/>
                <w:szCs w:val="24"/>
                <w:lang w:val="fr-CA"/>
              </w:rPr>
            </w:pPr>
            <w:r w:rsidRPr="000B3DFA">
              <w:rPr>
                <w:sz w:val="24"/>
                <w:lang w:val="fr-CA"/>
              </w:rPr>
              <w:t>35 à 54 ans</w:t>
            </w:r>
          </w:p>
        </w:tc>
        <w:tc>
          <w:tcPr>
            <w:tcW w:w="2218" w:type="dxa"/>
          </w:tcPr>
          <w:p w:rsidR="00417ABC" w:rsidRPr="008D6C22" w:rsidRDefault="00417ABC" w:rsidP="008D6C22">
            <w:pPr>
              <w:pStyle w:val="TableParagraph"/>
              <w:spacing w:before="37"/>
              <w:ind w:left="651" w:right="646"/>
              <w:jc w:val="center"/>
              <w:rPr>
                <w:sz w:val="24"/>
                <w:szCs w:val="24"/>
                <w:lang w:val="fr-CA"/>
              </w:rPr>
            </w:pPr>
            <w:r w:rsidRPr="000B3DFA">
              <w:rPr>
                <w:sz w:val="24"/>
                <w:lang w:val="fr-CA"/>
              </w:rPr>
              <w:t>36 %</w:t>
            </w:r>
          </w:p>
        </w:tc>
        <w:tc>
          <w:tcPr>
            <w:tcW w:w="2551" w:type="dxa"/>
          </w:tcPr>
          <w:p w:rsidR="00417ABC" w:rsidRPr="008D6C22" w:rsidRDefault="00417ABC" w:rsidP="008D6C22">
            <w:pPr>
              <w:pStyle w:val="TableParagraph"/>
              <w:spacing w:before="37"/>
              <w:ind w:left="550" w:right="542"/>
              <w:jc w:val="center"/>
              <w:rPr>
                <w:sz w:val="24"/>
                <w:szCs w:val="24"/>
                <w:lang w:val="fr-CA"/>
              </w:rPr>
            </w:pPr>
            <w:r w:rsidRPr="000B3DFA">
              <w:rPr>
                <w:sz w:val="24"/>
                <w:lang w:val="fr-CA"/>
              </w:rPr>
              <w:t>34 %</w:t>
            </w:r>
          </w:p>
        </w:tc>
      </w:tr>
      <w:tr w:rsidR="00417ABC" w:rsidRPr="008D6C22" w:rsidTr="00721B95">
        <w:trPr>
          <w:trHeight w:val="350"/>
        </w:trPr>
        <w:tc>
          <w:tcPr>
            <w:tcW w:w="4293" w:type="dxa"/>
          </w:tcPr>
          <w:p w:rsidR="00417ABC" w:rsidRPr="008D6C22" w:rsidRDefault="00417ABC" w:rsidP="008D6C22">
            <w:pPr>
              <w:pStyle w:val="TableParagraph"/>
              <w:spacing w:before="37"/>
              <w:rPr>
                <w:sz w:val="24"/>
                <w:szCs w:val="24"/>
                <w:lang w:val="fr-CA"/>
              </w:rPr>
            </w:pPr>
            <w:r w:rsidRPr="000B3DFA">
              <w:rPr>
                <w:sz w:val="24"/>
                <w:lang w:val="fr-CA"/>
              </w:rPr>
              <w:t>55 ans et +</w:t>
            </w:r>
          </w:p>
        </w:tc>
        <w:tc>
          <w:tcPr>
            <w:tcW w:w="2218" w:type="dxa"/>
          </w:tcPr>
          <w:p w:rsidR="00417ABC" w:rsidRPr="008D6C22" w:rsidRDefault="00417ABC" w:rsidP="008D6C22">
            <w:pPr>
              <w:pStyle w:val="TableParagraph"/>
              <w:spacing w:before="37"/>
              <w:ind w:left="651" w:right="646"/>
              <w:jc w:val="center"/>
              <w:rPr>
                <w:sz w:val="24"/>
                <w:szCs w:val="24"/>
                <w:lang w:val="fr-CA"/>
              </w:rPr>
            </w:pPr>
            <w:r w:rsidRPr="000B3DFA">
              <w:rPr>
                <w:sz w:val="24"/>
                <w:lang w:val="fr-CA"/>
              </w:rPr>
              <w:t>41 %</w:t>
            </w:r>
          </w:p>
        </w:tc>
        <w:tc>
          <w:tcPr>
            <w:tcW w:w="2551" w:type="dxa"/>
          </w:tcPr>
          <w:p w:rsidR="00417ABC" w:rsidRPr="008D6C22" w:rsidRDefault="00417ABC" w:rsidP="008D6C22">
            <w:pPr>
              <w:pStyle w:val="TableParagraph"/>
              <w:spacing w:before="37"/>
              <w:ind w:left="550" w:right="542"/>
              <w:jc w:val="center"/>
              <w:rPr>
                <w:sz w:val="24"/>
                <w:szCs w:val="24"/>
                <w:lang w:val="fr-CA"/>
              </w:rPr>
            </w:pPr>
            <w:r w:rsidRPr="000B3DFA">
              <w:rPr>
                <w:sz w:val="24"/>
                <w:lang w:val="fr-CA"/>
              </w:rPr>
              <w:t>39 %</w:t>
            </w:r>
          </w:p>
        </w:tc>
      </w:tr>
      <w:tr w:rsidR="00417ABC" w:rsidRPr="008D6C22" w:rsidTr="00721B95">
        <w:trPr>
          <w:trHeight w:val="371"/>
        </w:trPr>
        <w:tc>
          <w:tcPr>
            <w:tcW w:w="9062" w:type="dxa"/>
            <w:gridSpan w:val="3"/>
          </w:tcPr>
          <w:p w:rsidR="00417ABC" w:rsidRPr="008D6C22" w:rsidRDefault="00417ABC" w:rsidP="008D6C22">
            <w:pPr>
              <w:pStyle w:val="TableParagraph"/>
              <w:spacing w:before="56"/>
              <w:rPr>
                <w:b/>
                <w:sz w:val="24"/>
                <w:szCs w:val="24"/>
                <w:lang w:val="fr-CA"/>
              </w:rPr>
            </w:pPr>
            <w:r w:rsidRPr="000B3DFA">
              <w:rPr>
                <w:b/>
                <w:sz w:val="24"/>
                <w:lang w:val="fr-CA"/>
              </w:rPr>
              <w:t xml:space="preserve">Niveau de scolarité </w:t>
            </w:r>
          </w:p>
        </w:tc>
      </w:tr>
      <w:tr w:rsidR="00417ABC" w:rsidRPr="008D6C22" w:rsidTr="00721B95">
        <w:trPr>
          <w:trHeight w:val="350"/>
        </w:trPr>
        <w:tc>
          <w:tcPr>
            <w:tcW w:w="4293" w:type="dxa"/>
          </w:tcPr>
          <w:p w:rsidR="00417ABC" w:rsidRPr="008D6C22" w:rsidRDefault="00417ABC" w:rsidP="008D6C22">
            <w:pPr>
              <w:pStyle w:val="TableParagraph"/>
              <w:spacing w:before="37"/>
              <w:rPr>
                <w:sz w:val="24"/>
                <w:szCs w:val="24"/>
                <w:lang w:val="fr-CA"/>
              </w:rPr>
            </w:pPr>
            <w:r w:rsidRPr="000B3DFA">
              <w:rPr>
                <w:sz w:val="24"/>
                <w:lang w:val="fr-CA"/>
              </w:rPr>
              <w:t>Diplôme d’études secondaires ou moins</w:t>
            </w:r>
          </w:p>
        </w:tc>
        <w:tc>
          <w:tcPr>
            <w:tcW w:w="2218" w:type="dxa"/>
          </w:tcPr>
          <w:p w:rsidR="00417ABC" w:rsidRPr="008D6C22" w:rsidRDefault="00417ABC" w:rsidP="008D6C22">
            <w:pPr>
              <w:pStyle w:val="TableParagraph"/>
              <w:spacing w:before="37"/>
              <w:ind w:left="651" w:right="646"/>
              <w:jc w:val="center"/>
              <w:rPr>
                <w:sz w:val="24"/>
                <w:szCs w:val="24"/>
                <w:lang w:val="fr-CA"/>
              </w:rPr>
            </w:pPr>
            <w:r w:rsidRPr="000B3DFA">
              <w:rPr>
                <w:sz w:val="24"/>
                <w:lang w:val="fr-CA"/>
              </w:rPr>
              <w:t>20 %</w:t>
            </w:r>
          </w:p>
        </w:tc>
        <w:tc>
          <w:tcPr>
            <w:tcW w:w="2551" w:type="dxa"/>
          </w:tcPr>
          <w:p w:rsidR="00417ABC" w:rsidRPr="008D6C22" w:rsidRDefault="00417ABC" w:rsidP="008D6C22">
            <w:pPr>
              <w:pStyle w:val="TableParagraph"/>
              <w:spacing w:before="37"/>
              <w:ind w:left="550" w:right="542"/>
              <w:jc w:val="center"/>
              <w:rPr>
                <w:sz w:val="24"/>
                <w:szCs w:val="24"/>
                <w:lang w:val="fr-CA"/>
              </w:rPr>
            </w:pPr>
            <w:r w:rsidRPr="000B3DFA">
              <w:rPr>
                <w:sz w:val="24"/>
                <w:lang w:val="fr-CA"/>
              </w:rPr>
              <w:t>35 %</w:t>
            </w:r>
          </w:p>
        </w:tc>
      </w:tr>
      <w:tr w:rsidR="00417ABC" w:rsidRPr="008D6C22" w:rsidTr="00721B95">
        <w:trPr>
          <w:trHeight w:val="347"/>
        </w:trPr>
        <w:tc>
          <w:tcPr>
            <w:tcW w:w="4293" w:type="dxa"/>
          </w:tcPr>
          <w:p w:rsidR="00417ABC" w:rsidRPr="008D6C22" w:rsidRDefault="00417ABC" w:rsidP="008D6C22">
            <w:pPr>
              <w:pStyle w:val="TableParagraph"/>
              <w:spacing w:before="37"/>
              <w:rPr>
                <w:sz w:val="24"/>
                <w:szCs w:val="24"/>
                <w:lang w:val="fr-CA"/>
              </w:rPr>
            </w:pPr>
            <w:r w:rsidRPr="000B3DFA">
              <w:rPr>
                <w:sz w:val="24"/>
                <w:lang w:val="fr-CA"/>
              </w:rPr>
              <w:t xml:space="preserve">École de métiers, établissement collégial </w:t>
            </w:r>
            <w:r w:rsidRPr="000B3DFA">
              <w:rPr>
                <w:sz w:val="24"/>
                <w:lang w:val="fr-CA"/>
              </w:rPr>
              <w:lastRenderedPageBreak/>
              <w:t>ou postsecondaire sans diplôme</w:t>
            </w:r>
          </w:p>
        </w:tc>
        <w:tc>
          <w:tcPr>
            <w:tcW w:w="2218" w:type="dxa"/>
          </w:tcPr>
          <w:p w:rsidR="00417ABC" w:rsidRPr="008D6C22" w:rsidRDefault="00417ABC" w:rsidP="008D6C22">
            <w:pPr>
              <w:pStyle w:val="TableParagraph"/>
              <w:spacing w:before="37"/>
              <w:ind w:left="651" w:right="646"/>
              <w:jc w:val="center"/>
              <w:rPr>
                <w:sz w:val="24"/>
                <w:szCs w:val="24"/>
                <w:lang w:val="fr-CA"/>
              </w:rPr>
            </w:pPr>
            <w:r w:rsidRPr="000B3DFA">
              <w:rPr>
                <w:sz w:val="24"/>
                <w:lang w:val="fr-CA"/>
              </w:rPr>
              <w:lastRenderedPageBreak/>
              <w:t>28 %</w:t>
            </w:r>
          </w:p>
        </w:tc>
        <w:tc>
          <w:tcPr>
            <w:tcW w:w="2551" w:type="dxa"/>
          </w:tcPr>
          <w:p w:rsidR="00417ABC" w:rsidRPr="008D6C22" w:rsidRDefault="00417ABC" w:rsidP="008D6C22">
            <w:pPr>
              <w:pStyle w:val="TableParagraph"/>
              <w:spacing w:before="37"/>
              <w:ind w:left="550" w:right="542"/>
              <w:jc w:val="center"/>
              <w:rPr>
                <w:sz w:val="24"/>
                <w:szCs w:val="24"/>
                <w:lang w:val="fr-CA"/>
              </w:rPr>
            </w:pPr>
            <w:r w:rsidRPr="000B3DFA">
              <w:rPr>
                <w:sz w:val="24"/>
                <w:lang w:val="fr-CA"/>
              </w:rPr>
              <w:t>36 %</w:t>
            </w:r>
          </w:p>
        </w:tc>
      </w:tr>
      <w:tr w:rsidR="00417ABC" w:rsidRPr="008D6C22" w:rsidTr="00721B95">
        <w:trPr>
          <w:trHeight w:val="350"/>
        </w:trPr>
        <w:tc>
          <w:tcPr>
            <w:tcW w:w="4293" w:type="dxa"/>
          </w:tcPr>
          <w:p w:rsidR="00417ABC" w:rsidRPr="008D6C22" w:rsidRDefault="00417ABC" w:rsidP="008D6C22">
            <w:pPr>
              <w:pStyle w:val="TableParagraph"/>
              <w:spacing w:before="37"/>
              <w:rPr>
                <w:sz w:val="24"/>
                <w:szCs w:val="24"/>
                <w:lang w:val="fr-CA"/>
              </w:rPr>
            </w:pPr>
            <w:r w:rsidRPr="000B3DFA">
              <w:rPr>
                <w:sz w:val="24"/>
                <w:lang w:val="fr-CA"/>
              </w:rPr>
              <w:lastRenderedPageBreak/>
              <w:t>Diplôme universitaire</w:t>
            </w:r>
          </w:p>
        </w:tc>
        <w:tc>
          <w:tcPr>
            <w:tcW w:w="2218" w:type="dxa"/>
          </w:tcPr>
          <w:p w:rsidR="00417ABC" w:rsidRPr="008D6C22" w:rsidRDefault="00417ABC" w:rsidP="008D6C22">
            <w:pPr>
              <w:pStyle w:val="TableParagraph"/>
              <w:spacing w:before="37"/>
              <w:ind w:left="651" w:right="646"/>
              <w:jc w:val="center"/>
              <w:rPr>
                <w:sz w:val="24"/>
                <w:szCs w:val="24"/>
                <w:lang w:val="fr-CA"/>
              </w:rPr>
            </w:pPr>
            <w:r w:rsidRPr="000B3DFA">
              <w:rPr>
                <w:sz w:val="24"/>
                <w:lang w:val="fr-CA"/>
              </w:rPr>
              <w:t>31 %</w:t>
            </w:r>
          </w:p>
        </w:tc>
        <w:tc>
          <w:tcPr>
            <w:tcW w:w="2551" w:type="dxa"/>
          </w:tcPr>
          <w:p w:rsidR="00417ABC" w:rsidRPr="008D6C22" w:rsidRDefault="00417ABC" w:rsidP="008D6C22">
            <w:pPr>
              <w:pStyle w:val="TableParagraph"/>
              <w:spacing w:before="37"/>
              <w:ind w:left="550" w:right="542"/>
              <w:jc w:val="center"/>
              <w:rPr>
                <w:sz w:val="24"/>
                <w:szCs w:val="24"/>
                <w:lang w:val="fr-CA"/>
              </w:rPr>
            </w:pPr>
            <w:r w:rsidRPr="000B3DFA">
              <w:rPr>
                <w:sz w:val="24"/>
                <w:lang w:val="fr-CA"/>
              </w:rPr>
              <w:t>29 %</w:t>
            </w:r>
          </w:p>
        </w:tc>
      </w:tr>
    </w:tbl>
    <w:p w:rsidR="00417ABC" w:rsidRPr="008D6C22" w:rsidRDefault="00417ABC" w:rsidP="00801154">
      <w:pPr>
        <w:spacing w:line="276" w:lineRule="auto"/>
        <w:rPr>
          <w:color w:val="003366"/>
          <w:kern w:val="32"/>
          <w:szCs w:val="52"/>
          <w:lang w:val="fr-CA"/>
        </w:rPr>
      </w:pPr>
      <w:r w:rsidRPr="000B3DFA">
        <w:rPr>
          <w:rFonts w:ascii="Calibri" w:hAnsi="Calibri"/>
          <w:sz w:val="20"/>
          <w:lang w:val="fr-CA"/>
        </w:rPr>
        <w:t>* Les données ne sont pas pondérées et le pourcentage est calculé en fonction des personnes qui donnent une réponse à chaque question démographique</w:t>
      </w:r>
      <w:r>
        <w:rPr>
          <w:rFonts w:ascii="Calibri" w:hAnsi="Calibri"/>
          <w:sz w:val="20"/>
          <w:lang w:val="fr-CA"/>
        </w:rPr>
        <w:t>.</w:t>
      </w:r>
    </w:p>
    <w:p w:rsidR="00417ABC" w:rsidRPr="004A1094" w:rsidRDefault="00417ABC" w:rsidP="00801154">
      <w:pPr>
        <w:pStyle w:val="Chapterbodytext"/>
        <w:rPr>
          <w:color w:val="003366"/>
          <w:kern w:val="32"/>
          <w:szCs w:val="52"/>
          <w:lang w:val="fr-CA"/>
        </w:rPr>
      </w:pPr>
    </w:p>
    <w:p w:rsidR="00417ABC" w:rsidRPr="004A1094"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pStyle w:val="Chapterbodytext"/>
        <w:rPr>
          <w:color w:val="003366"/>
          <w:kern w:val="32"/>
          <w:szCs w:val="52"/>
          <w:lang w:val="fr-CA"/>
        </w:rPr>
      </w:pPr>
    </w:p>
    <w:p w:rsidR="00417ABC" w:rsidRPr="008D6C22" w:rsidRDefault="00417ABC" w:rsidP="00801154">
      <w:pPr>
        <w:rPr>
          <w:lang w:val="fr-CA"/>
        </w:rPr>
      </w:pPr>
    </w:p>
    <w:p w:rsidR="00417ABC" w:rsidRPr="008D6C22" w:rsidRDefault="00417ABC" w:rsidP="00801154">
      <w:pPr>
        <w:rPr>
          <w:lang w:val="fr-CA"/>
        </w:rPr>
      </w:pPr>
    </w:p>
    <w:p w:rsidR="00417ABC" w:rsidRPr="008D6C22" w:rsidRDefault="00417ABC" w:rsidP="00801154">
      <w:pPr>
        <w:rPr>
          <w:lang w:val="fr-CA"/>
        </w:rPr>
      </w:pPr>
    </w:p>
    <w:p w:rsidR="00417ABC" w:rsidRPr="008D6C22" w:rsidRDefault="00417ABC" w:rsidP="00801154">
      <w:pPr>
        <w:rPr>
          <w:lang w:val="fr-CA"/>
        </w:rPr>
      </w:pPr>
    </w:p>
    <w:p w:rsidR="00417ABC" w:rsidRPr="008D6C22" w:rsidRDefault="00417ABC" w:rsidP="00801154">
      <w:pPr>
        <w:rPr>
          <w:lang w:val="fr-CA"/>
        </w:rPr>
      </w:pPr>
    </w:p>
    <w:p w:rsidR="00417ABC" w:rsidRPr="008D6C22" w:rsidRDefault="00417ABC" w:rsidP="00801154">
      <w:pPr>
        <w:rPr>
          <w:lang w:val="fr-CA"/>
        </w:rPr>
      </w:pPr>
    </w:p>
    <w:p w:rsidR="00417ABC" w:rsidRPr="008D6C22" w:rsidRDefault="00417ABC" w:rsidP="00801154">
      <w:pPr>
        <w:rPr>
          <w:lang w:val="fr-CA"/>
        </w:rPr>
      </w:pPr>
    </w:p>
    <w:p w:rsidR="00417ABC" w:rsidRPr="008D6C22" w:rsidRDefault="00417ABC" w:rsidP="00801154">
      <w:pPr>
        <w:rPr>
          <w:lang w:val="fr-CA"/>
        </w:rPr>
      </w:pPr>
    </w:p>
    <w:p w:rsidR="00417ABC" w:rsidRPr="008D6C22" w:rsidRDefault="00417ABC" w:rsidP="00801154">
      <w:pPr>
        <w:rPr>
          <w:lang w:val="fr-CA"/>
        </w:rPr>
      </w:pPr>
    </w:p>
    <w:p w:rsidR="00417ABC" w:rsidRPr="008D6C22" w:rsidRDefault="00417ABC" w:rsidP="00801154">
      <w:pPr>
        <w:rPr>
          <w:lang w:val="fr-CA"/>
        </w:rPr>
      </w:pPr>
    </w:p>
    <w:p w:rsidR="00417ABC" w:rsidRDefault="00417ABC" w:rsidP="00801154">
      <w:pPr>
        <w:rPr>
          <w:lang w:val="fr-CA"/>
        </w:rPr>
      </w:pPr>
    </w:p>
    <w:p w:rsidR="00417ABC" w:rsidRDefault="00417ABC" w:rsidP="00801154">
      <w:pPr>
        <w:rPr>
          <w:lang w:val="fr-CA"/>
        </w:rPr>
      </w:pPr>
    </w:p>
    <w:p w:rsidR="00417ABC" w:rsidRPr="008D6C22" w:rsidRDefault="00417ABC" w:rsidP="00801154">
      <w:pPr>
        <w:rPr>
          <w:lang w:val="fr-CA"/>
        </w:rPr>
      </w:pPr>
    </w:p>
    <w:p w:rsidR="00417ABC" w:rsidRPr="008D6C22" w:rsidRDefault="00417ABC" w:rsidP="00801154">
      <w:pPr>
        <w:rPr>
          <w:lang w:val="fr-CA"/>
        </w:rPr>
      </w:pPr>
    </w:p>
    <w:p w:rsidR="00417ABC" w:rsidRPr="008D6C22" w:rsidRDefault="00417ABC" w:rsidP="00801154">
      <w:pPr>
        <w:rPr>
          <w:lang w:val="fr-CA"/>
        </w:rPr>
      </w:pPr>
    </w:p>
    <w:p w:rsidR="00417ABC" w:rsidRDefault="00417ABC" w:rsidP="00494ADD">
      <w:pPr>
        <w:pStyle w:val="Heading3"/>
        <w:numPr>
          <w:ilvl w:val="0"/>
          <w:numId w:val="0"/>
        </w:numPr>
        <w:rPr>
          <w:lang w:val="fr-CA"/>
        </w:rPr>
      </w:pPr>
      <w:bookmarkStart w:id="19" w:name="_Toc101345125"/>
      <w:r>
        <w:rPr>
          <w:b/>
          <w:sz w:val="72"/>
          <w:lang w:val="fr-CA"/>
        </w:rPr>
        <w:t>4.</w:t>
      </w:r>
      <w:r>
        <w:rPr>
          <w:b/>
          <w:sz w:val="72"/>
          <w:lang w:val="fr-CA"/>
        </w:rPr>
        <w:tab/>
      </w:r>
      <w:r>
        <w:rPr>
          <w:b/>
          <w:sz w:val="72"/>
          <w:lang w:val="fr-CA"/>
        </w:rPr>
        <w:tab/>
      </w:r>
      <w:r w:rsidRPr="008D6C22">
        <w:rPr>
          <w:b/>
          <w:sz w:val="72"/>
          <w:lang w:val="fr-CA"/>
        </w:rPr>
        <w:t xml:space="preserve">Annexe </w:t>
      </w:r>
      <w:r>
        <w:rPr>
          <w:b/>
          <w:sz w:val="72"/>
          <w:lang w:val="fr-CA"/>
        </w:rPr>
        <w:t>B</w:t>
      </w:r>
      <w:r w:rsidRPr="008D6C22">
        <w:rPr>
          <w:b/>
          <w:sz w:val="72"/>
          <w:lang w:val="fr-CA"/>
        </w:rPr>
        <w:tab/>
      </w:r>
      <w:r w:rsidRPr="008D6C22">
        <w:rPr>
          <w:b/>
          <w:sz w:val="72"/>
          <w:lang w:val="fr-CA"/>
        </w:rPr>
        <w:tab/>
      </w:r>
      <w:r w:rsidRPr="008D6C22">
        <w:rPr>
          <w:b/>
          <w:sz w:val="72"/>
          <w:lang w:val="fr-CA"/>
        </w:rPr>
        <w:tab/>
        <w:t>Questionnaire de sondage</w:t>
      </w:r>
      <w:bookmarkEnd w:id="19"/>
      <w:r w:rsidRPr="008D6C22">
        <w:rPr>
          <w:sz w:val="72"/>
          <w:lang w:val="fr-CA"/>
        </w:rPr>
        <w:t xml:space="preserve"> </w:t>
      </w:r>
    </w:p>
    <w:p w:rsidR="00417ABC" w:rsidRPr="008D6C22" w:rsidRDefault="00417ABC">
      <w:pPr>
        <w:rPr>
          <w:b/>
          <w:lang w:val="fr-CA" w:eastAsia="en-US"/>
        </w:rPr>
      </w:pPr>
    </w:p>
    <w:p w:rsidR="00417ABC" w:rsidRPr="008D6C22" w:rsidRDefault="00417ABC">
      <w:pPr>
        <w:rPr>
          <w:b/>
          <w:lang w:val="fr-CA" w:eastAsia="en-US"/>
        </w:rPr>
      </w:pPr>
      <w:r w:rsidRPr="008D6C22">
        <w:rPr>
          <w:lang w:val="fr-CA"/>
        </w:rPr>
        <w:br w:type="page"/>
      </w: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 xml:space="preserve">WINTRO </w:t>
      </w:r>
    </w:p>
    <w:p w:rsidR="00417ABC" w:rsidRPr="00652516" w:rsidRDefault="00417ABC" w:rsidP="00AF0551">
      <w:pPr>
        <w:pStyle w:val="Comm"/>
        <w:rPr>
          <w:rFonts w:ascii="Arial Narrow" w:hAnsi="Arial Narrow"/>
          <w:sz w:val="20"/>
          <w:szCs w:val="20"/>
          <w:lang w:val="fr-CA"/>
        </w:rPr>
      </w:pPr>
      <w:r w:rsidRPr="00652516">
        <w:rPr>
          <w:rFonts w:ascii="Arial Narrow" w:hAnsi="Arial Narrow"/>
          <w:sz w:val="20"/>
          <w:szCs w:val="20"/>
          <w:lang w:val="fr-CA"/>
        </w:rPr>
        <w:t xml:space="preserve"> Online</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Merci pour votre participation à ce sondage. Ekos Research Associates, une société canadienne de recherche sur l'opinion publique, réalise le sondage au nom du gouvernement du Canada.</w:t>
      </w:r>
      <w:r w:rsidRPr="00652516">
        <w:rPr>
          <w:rFonts w:ascii="Arial Narrow" w:hAnsi="Arial Narrow"/>
          <w:sz w:val="20"/>
          <w:lang w:val="fr-CA"/>
        </w:rPr>
        <w:br/>
      </w:r>
      <w:r w:rsidRPr="00652516">
        <w:rPr>
          <w:rFonts w:ascii="Arial Narrow" w:hAnsi="Arial Narrow"/>
          <w:sz w:val="20"/>
          <w:lang w:val="fr-CA"/>
        </w:rPr>
        <w:br/>
        <w:t xml:space="preserve"> </w:t>
      </w:r>
      <w:r w:rsidRPr="00652516">
        <w:rPr>
          <w:rFonts w:ascii="Arial Narrow" w:hAnsi="Arial Narrow"/>
          <w:sz w:val="20"/>
        </w:rPr>
        <w:t>If you prefer to answer the survey in English, please click on English.</w:t>
      </w:r>
      <w:r w:rsidRPr="00652516">
        <w:rPr>
          <w:rFonts w:ascii="Arial Narrow" w:hAnsi="Arial Narrow"/>
          <w:sz w:val="20"/>
        </w:rPr>
        <w:br/>
      </w:r>
      <w:r w:rsidRPr="00652516">
        <w:rPr>
          <w:rFonts w:ascii="Arial Narrow" w:hAnsi="Arial Narrow"/>
          <w:sz w:val="20"/>
        </w:rPr>
        <w:br/>
        <w:t xml:space="preserve"> </w:t>
      </w:r>
      <w:r w:rsidRPr="00652516">
        <w:rPr>
          <w:rFonts w:ascii="Arial Narrow" w:hAnsi="Arial Narrow"/>
          <w:b/>
          <w:sz w:val="20"/>
          <w:lang w:val="fr-CA"/>
        </w:rPr>
        <w:t>Votre participation est facultative et vos réponses demeureront confidentielles et anonymes.</w:t>
      </w:r>
      <w:r w:rsidRPr="00652516">
        <w:rPr>
          <w:rFonts w:ascii="Arial Narrow" w:hAnsi="Arial Narrow"/>
          <w:sz w:val="20"/>
          <w:lang w:val="fr-CA"/>
        </w:rPr>
        <w:t xml:space="preserve"> Il faut environ 15 minutes pour répondre au sondage, qui est géré par les Associés de recherche EKOS en conformité avec à la </w:t>
      </w:r>
      <w:r w:rsidRPr="00652516">
        <w:rPr>
          <w:rFonts w:ascii="Arial Narrow" w:hAnsi="Arial Narrow"/>
          <w:i/>
          <w:sz w:val="20"/>
          <w:lang w:val="fr-CA"/>
        </w:rPr>
        <w:t>Loi sur la protection des renseignements personnels</w:t>
      </w:r>
      <w:r w:rsidRPr="00652516">
        <w:rPr>
          <w:rFonts w:ascii="Arial Narrow" w:hAnsi="Arial Narrow"/>
          <w:sz w:val="20"/>
          <w:lang w:val="fr-CA"/>
        </w:rPr>
        <w:t xml:space="preserve">. Pour consulter notre politique de confidentialité, cliquez ici. </w:t>
      </w:r>
      <w:r w:rsidRPr="00652516">
        <w:rPr>
          <w:rFonts w:ascii="Arial Narrow" w:hAnsi="Arial Narrow"/>
          <w:sz w:val="20"/>
          <w:lang w:val="fr-CA"/>
        </w:rPr>
        <w:br/>
      </w:r>
      <w:r w:rsidRPr="00652516">
        <w:rPr>
          <w:rFonts w:ascii="Arial Narrow" w:hAnsi="Arial Narrow"/>
          <w:sz w:val="20"/>
          <w:lang w:val="fr-CA"/>
        </w:rPr>
        <w:br/>
        <w:t xml:space="preserve"> Si vous avez besoin d'assistance technique, veuillez communiquer avec nous à online@ekos.com. </w:t>
      </w:r>
    </w:p>
    <w:p w:rsidR="00417ABC" w:rsidRPr="00652516" w:rsidRDefault="00417ABC" w:rsidP="00AF0551">
      <w:pPr>
        <w:pStyle w:val="Question"/>
        <w:rPr>
          <w:rFonts w:ascii="Arial Narrow" w:hAnsi="Arial Narrow"/>
          <w:sz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 xml:space="preserve">PREQ1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 Dans la liste des enjeux ci-dessous, quels sont les trois principaux enjeux qui vous préoccupent personnellement ?</w:t>
      </w:r>
    </w:p>
    <w:p w:rsidR="00417ABC" w:rsidRPr="00652516" w:rsidRDefault="00417ABC" w:rsidP="00AF0551">
      <w:pPr>
        <w:pStyle w:val="Note"/>
        <w:rPr>
          <w:rFonts w:ascii="Arial Narrow" w:hAnsi="Arial Narrow"/>
          <w:szCs w:val="20"/>
          <w:lang w:val="fr-CA"/>
        </w:rPr>
      </w:pP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 xml:space="preserve">  </w:t>
      </w: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Q1 [1,3]</w:t>
      </w:r>
    </w:p>
    <w:p w:rsidR="00417ABC" w:rsidRPr="00DB3B0F" w:rsidRDefault="00417ABC" w:rsidP="00AF0551">
      <w:pPr>
        <w:pStyle w:val="Calcul"/>
        <w:rPr>
          <w:rFonts w:ascii="Arial Narrow" w:hAnsi="Arial Narrow"/>
          <w:sz w:val="20"/>
          <w:szCs w:val="20"/>
          <w:lang w:val="fr-CA"/>
        </w:rPr>
      </w:pPr>
      <w:r w:rsidRPr="00652516">
        <w:rPr>
          <w:rFonts w:ascii="Arial Narrow" w:hAnsi="Arial Narrow"/>
          <w:sz w:val="20"/>
          <w:szCs w:val="20"/>
          <w:lang w:val="fr-CA"/>
        </w:rPr>
        <w:t xml:space="preserve"> </w:t>
      </w:r>
      <w:r w:rsidRPr="00DB3B0F">
        <w:rPr>
          <w:rFonts w:ascii="Arial Narrow" w:hAnsi="Arial Narrow"/>
          <w:sz w:val="20"/>
          <w:szCs w:val="20"/>
          <w:lang w:val="fr-CA"/>
        </w:rPr>
        <w:t>Q1 = combiner en plusieurs ($Q1A, $Q1B, $Q1C)</w:t>
      </w:r>
    </w:p>
    <w:p w:rsidR="00417ABC" w:rsidRPr="00652516" w:rsidRDefault="00417ABC" w:rsidP="00AF0551">
      <w:pPr>
        <w:pStyle w:val="Calcul"/>
        <w:rPr>
          <w:rFonts w:ascii="Arial Narrow" w:hAnsi="Arial Narrow"/>
          <w:sz w:val="20"/>
          <w:szCs w:val="20"/>
          <w:lang w:val="fr-CA"/>
        </w:rPr>
      </w:pPr>
      <w:r w:rsidRPr="00652516">
        <w:rPr>
          <w:rFonts w:ascii="Arial Narrow" w:hAnsi="Arial Narrow"/>
          <w:sz w:val="20"/>
          <w:szCs w:val="20"/>
          <w:lang w:val="fr-CA"/>
        </w:rPr>
        <w:t>Top three issues (choose only three from the list)Les trois enjeux principaux (choisissez seulement trois dans la liste)</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Le changement climatique, l'environnement, la biodiversité, la pollution</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Les inégalités entre les riches et les pauvres</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Le populisme, le nationalisme, l'extrémisme politique</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Les nouvelles technologies, la robotisation, , l'intelligence artificielle</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L'immigration, les flux migratoires, les réfugiés</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Les guerres, les conflits, le terrorisme</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L'éducation, les soins de santé, l'eau potable et la faim dans les pays en voie de développement</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Les crises économiques, la sécurité de l'emploi, les salaires</w:t>
      </w:r>
      <w:r w:rsidRPr="00652516">
        <w:rPr>
          <w:rFonts w:ascii="Arial Narrow" w:hAnsi="Arial Narrow"/>
          <w:sz w:val="20"/>
          <w:szCs w:val="20"/>
          <w:lang w:val="fr-CA"/>
        </w:rPr>
        <w:tab/>
        <w:t>8</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Les fausses nouvelles (ou fake news), la désinformation</w:t>
      </w:r>
      <w:r w:rsidRPr="00652516">
        <w:rPr>
          <w:rFonts w:ascii="Arial Narrow" w:hAnsi="Arial Narrow"/>
          <w:sz w:val="20"/>
          <w:szCs w:val="20"/>
          <w:lang w:val="fr-CA"/>
        </w:rPr>
        <w:tab/>
        <w:t>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Les grandes pandémies et les maladies à l'échelle mondiale</w:t>
      </w:r>
      <w:r w:rsidRPr="00652516">
        <w:rPr>
          <w:rFonts w:ascii="Arial Narrow" w:hAnsi="Arial Narrow"/>
          <w:sz w:val="20"/>
          <w:szCs w:val="20"/>
          <w:lang w:val="fr-CA"/>
        </w:rPr>
        <w:tab/>
        <w:t>10</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Q2</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Globalement, pensez-vous que le monde s'améliore, empire, ou qu'il n'y a pas de changement?</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S'améliore</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Empire</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de changement</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Q3</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Dans quelle mesure êtes-vous d'accord ou en désaccord avec l'affirmation suivante? </w:t>
      </w:r>
      <w:r w:rsidRPr="00652516">
        <w:rPr>
          <w:rFonts w:ascii="Arial Narrow" w:hAnsi="Arial Narrow"/>
          <w:sz w:val="20"/>
          <w:lang w:val="fr-CA"/>
        </w:rPr>
        <w:br/>
      </w:r>
      <w:r w:rsidRPr="00652516">
        <w:rPr>
          <w:rFonts w:ascii="Arial Narrow" w:hAnsi="Arial Narrow"/>
          <w:sz w:val="20"/>
          <w:lang w:val="fr-CA"/>
        </w:rPr>
        <w:br/>
        <w:t>Ce qui se passe dans les pays en voie de développement a rarement des répercussions sur les gens comme moi vivant au Canada.</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Tout à fait d'accord</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D'accord</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Ni d'accord ni en désaccord</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d'accord</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du tout d'accord</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Q4</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En ce qui concerne la pauvreté et le développement dans le monde, avez-vous fait un don à une ONG ou un organisme de bienfaisance internationale qui œuvre dans ce domaine au cours des douze derniers mois?</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Oui</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lastRenderedPageBreak/>
        <w:t>Non</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Q5</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Lequel des énoncés suivants décrit le mieux votre sentiment vis-à-vis de la pauvreté dans les pays en voie de développement?</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Très préoccupé(e)</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Assez préoccupé(e)</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d'opinion tranchée sur la question</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très préoccupé(e)</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du tout préoccupé(e)</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Q6</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Concernant l'aide internationale accordée aux pays en voie de développement, sur une échelle de 0 à 10, veuillez indiquer dans quelle mesure vous pensez que le gouvernement du Canada devrait contribuer à l'aide internationale,  où 0 signifie que le Canada « ne devrait pas du tout contribuer » et 10 signifie que le Canada « devrait contribuer très généreusement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0 – Ne devrait pas du tout contribuer à l'aide internationale</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2</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3</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4</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5</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6</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7</w:t>
      </w:r>
      <w:r w:rsidRPr="00652516">
        <w:rPr>
          <w:rFonts w:ascii="Arial Narrow" w:hAnsi="Arial Narrow"/>
          <w:sz w:val="20"/>
          <w:szCs w:val="20"/>
          <w:lang w:val="fr-CA"/>
        </w:rPr>
        <w:tab/>
        <w:t>8</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8</w:t>
      </w:r>
      <w:r w:rsidRPr="00652516">
        <w:rPr>
          <w:rFonts w:ascii="Arial Narrow" w:hAnsi="Arial Narrow"/>
          <w:sz w:val="20"/>
          <w:szCs w:val="20"/>
          <w:lang w:val="fr-CA"/>
        </w:rPr>
        <w:tab/>
        <w:t>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9</w:t>
      </w:r>
      <w:r w:rsidRPr="00652516">
        <w:rPr>
          <w:rFonts w:ascii="Arial Narrow" w:hAnsi="Arial Narrow"/>
          <w:sz w:val="20"/>
          <w:szCs w:val="20"/>
          <w:lang w:val="fr-CA"/>
        </w:rPr>
        <w:tab/>
        <w:t>10</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10 – Devrait contribuer généreusement à l'aide internationale</w:t>
      </w:r>
      <w:r w:rsidRPr="00652516">
        <w:rPr>
          <w:rFonts w:ascii="Arial Narrow" w:hAnsi="Arial Narrow"/>
          <w:sz w:val="20"/>
          <w:szCs w:val="20"/>
          <w:lang w:val="fr-CA"/>
        </w:rPr>
        <w:tab/>
        <w:t>11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Q7</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Sur les 362,9 milliards de dollars de son budget total, le gouvernement du Canada consacre actuellement 1,8 % (soit 6,6 milliards de dollars) à l'aide internationale pour les pays en voie de développement. Pensez-vous que le gouvernement devrait augmenter ou diminuer le budget qu'il consacre à l'aide internationale pour les pays en voie de développement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Augmenter fortement</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Augmenter un peu</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Ne pas modifier</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Diminuer un peu</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Diminuer fortement</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Q8</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Selon vous, quelle différence chacune des entités suivantes peut-elle faire dans la réduction de la pauvreté dans les pays en voie de développement, le cas échéant?</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Vous personnellement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Le gouvernement du Canada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Les organismes de bienfaisance/ONG œuvrant dans le domaine du développement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Les entreprises /grandes sociétés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Les Nations Unies et les autres organisations internationales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Aucune différence 0</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2</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3</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4</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5</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6</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7</w:t>
      </w:r>
      <w:r w:rsidRPr="00652516">
        <w:rPr>
          <w:rFonts w:ascii="Arial Narrow" w:hAnsi="Arial Narrow"/>
          <w:sz w:val="20"/>
          <w:szCs w:val="20"/>
          <w:lang w:val="fr-CA"/>
        </w:rPr>
        <w:tab/>
        <w:t>8</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8</w:t>
      </w:r>
      <w:r w:rsidRPr="00652516">
        <w:rPr>
          <w:rFonts w:ascii="Arial Narrow" w:hAnsi="Arial Narrow"/>
          <w:sz w:val="20"/>
          <w:szCs w:val="20"/>
          <w:lang w:val="fr-CA"/>
        </w:rPr>
        <w:tab/>
        <w:t>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lastRenderedPageBreak/>
        <w:t>9</w:t>
      </w:r>
      <w:r w:rsidRPr="00652516">
        <w:rPr>
          <w:rFonts w:ascii="Arial Narrow" w:hAnsi="Arial Narrow"/>
          <w:sz w:val="20"/>
          <w:szCs w:val="20"/>
          <w:lang w:val="fr-CA"/>
        </w:rPr>
        <w:tab/>
        <w:t>10</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Une grande différence 10</w:t>
      </w:r>
      <w:r w:rsidRPr="00652516">
        <w:rPr>
          <w:rFonts w:ascii="Arial Narrow" w:hAnsi="Arial Narrow"/>
          <w:sz w:val="20"/>
          <w:szCs w:val="20"/>
          <w:lang w:val="fr-CA"/>
        </w:rPr>
        <w:tab/>
        <w:t>11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t xml:space="preserve"> S</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Q9</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Globalement, sur une échelle de 0 à 10 où 0 signifie « très inefficace » et 10 signifie « très efficace », comment évaluez-vous l'efficacité de l'aide internationale apportée par le gouvernement du Canada.</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0 – Très inefficace</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2</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3</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4</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5</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6</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7</w:t>
      </w:r>
      <w:r w:rsidRPr="00652516">
        <w:rPr>
          <w:rFonts w:ascii="Arial Narrow" w:hAnsi="Arial Narrow"/>
          <w:sz w:val="20"/>
          <w:szCs w:val="20"/>
          <w:lang w:val="fr-CA"/>
        </w:rPr>
        <w:tab/>
        <w:t>8</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8</w:t>
      </w:r>
      <w:r w:rsidRPr="00652516">
        <w:rPr>
          <w:rFonts w:ascii="Arial Narrow" w:hAnsi="Arial Narrow"/>
          <w:sz w:val="20"/>
          <w:szCs w:val="20"/>
          <w:lang w:val="fr-CA"/>
        </w:rPr>
        <w:tab/>
        <w:t>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9</w:t>
      </w:r>
      <w:r w:rsidRPr="00652516">
        <w:rPr>
          <w:rFonts w:ascii="Arial Narrow" w:hAnsi="Arial Narrow"/>
          <w:sz w:val="20"/>
          <w:szCs w:val="20"/>
          <w:lang w:val="fr-CA"/>
        </w:rPr>
        <w:tab/>
        <w:t>10</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10 – Très efficace</w:t>
      </w:r>
      <w:r w:rsidRPr="00652516">
        <w:rPr>
          <w:rFonts w:ascii="Arial Narrow" w:hAnsi="Arial Narrow"/>
          <w:sz w:val="20"/>
          <w:szCs w:val="20"/>
          <w:lang w:val="fr-CA"/>
        </w:rPr>
        <w:tab/>
        <w:t>11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Q10</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En règle générale, à quel point faites-vous confiance aux ONG et aux organismes de bienfaisance de développement international, le cas échéant?</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0 – Pas du tout confiance</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2</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3</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4</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5</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6</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7</w:t>
      </w:r>
      <w:r w:rsidRPr="00652516">
        <w:rPr>
          <w:rFonts w:ascii="Arial Narrow" w:hAnsi="Arial Narrow"/>
          <w:sz w:val="20"/>
          <w:szCs w:val="20"/>
          <w:lang w:val="fr-CA"/>
        </w:rPr>
        <w:tab/>
        <w:t>8</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8</w:t>
      </w:r>
      <w:r w:rsidRPr="00652516">
        <w:rPr>
          <w:rFonts w:ascii="Arial Narrow" w:hAnsi="Arial Narrow"/>
          <w:sz w:val="20"/>
          <w:szCs w:val="20"/>
          <w:lang w:val="fr-CA"/>
        </w:rPr>
        <w:tab/>
        <w:t>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9</w:t>
      </w:r>
      <w:r w:rsidRPr="00652516">
        <w:rPr>
          <w:rFonts w:ascii="Arial Narrow" w:hAnsi="Arial Narrow"/>
          <w:sz w:val="20"/>
          <w:szCs w:val="20"/>
          <w:lang w:val="fr-CA"/>
        </w:rPr>
        <w:tab/>
        <w:t>10</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10 – Entièrement confiance</w:t>
      </w:r>
      <w:r w:rsidRPr="00652516">
        <w:rPr>
          <w:rFonts w:ascii="Arial Narrow" w:hAnsi="Arial Narrow"/>
          <w:sz w:val="20"/>
          <w:szCs w:val="20"/>
          <w:lang w:val="fr-CA"/>
        </w:rPr>
        <w:tab/>
        <w:t>11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 xml:space="preserve">PREQ11 </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La prochaine série de questions porte sur ce que vous avez fait, le cas échéant, en lien avec la pauvreté et le développement dans le monde.</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Q11</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En matière de lutte contre la pauvreté et du développement international, lesquelles des mesures suivantes avez-vous prises, au cours des douze derniers mois, le cas échéant?</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Lire un article, regarder ou écouter un reportage à ce sujet (en ligne ou hors ligne)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Discuter de ce sujet avec des amis, des membres de votre famille ou d'autres personnes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Partager ou envoyer un article ou des informations à ce sujet (en ligne ou hors ligne)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l'ai fait</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l'ai pas fait</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t xml:space="preserve"> S</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Q12</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En lien avec les informations que vous avez lues/vues/partagées ou des discussions que vous avez eues à propos de la pauvreté dans le monde, diriez-vous que leur contenu était positif ou négatif? Dans l'ensemble, ce contenu était...</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plus positif que négatif</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plus négatif que positif</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Q13</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Parmi les activités suivantes relatives à la pauvreté dans le monde et au développement des pays en voie de développement, lesquelles avez-vous, le cas échéant, effectuées au cours des douze derniers mois?</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Faire du bénévolat pour une organisation ou un organisme de bienfaisance travaillant dans ce domaine, au Canada ou à l'étranger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Devenir membre, suivre, aimer ou vous abonner au bulletin d'information d'un organisme de bienfaisance ou d'une ONG internationale engagée sur ces questions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Exprimer votre opinion pour exercer une influence sur cette question (p. ex., en signant une pétition, écrire un blog, etc.)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l'ai fait pour soutenir les efforts visant à résoudre la question de la pauvreté dans le monde</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l'ai fait pour m'opposer aux efforts visant à résoudre la question de la pauvreté dans le monde</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l'ai pas fait</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t xml:space="preserve"> S</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Q14</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Parmi les actions suivantes, lesquelles avez-vous réalisées au cours des douze derniers mois pour soutenir ou vous opposer aux mesures visant à résoudre la pauvreté dans le monde?</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Contacter un député ou un autre élu (en personne, au téléphone, par courrier ou par le biais de Twitter, Facebook ou d'un autre réseau social)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Participer à une manifestation, un rassemblement, une marche ou à un autre événement sur cette question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Acheter des produits ou boycotter des produits/services en rapport avec cette question (p. ex., en achetant des produits dans la boutique d'un organisme de bienfaisance)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l'ai fait pour soutenir les efforts visant à résoudre la question de la pauvreté dans le monde</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l'ai fait pour m'opposer aux efforts visant à résoudre la question de la pauvreté dans le monde</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l'ai pas fait</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t xml:space="preserve"> S</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Variabl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Q15 [1,4]</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Lesquels des mots suivants, le cas échéant, décrivent de façon générale vos sentiments vis-à-vis de l'aide financière apportée par le gouvernement du Canada aux populations des pays en voie de développement?</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Veuillez cocher quatre options maximum</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Heureux(se), dynamique</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Plein(e) d'espoir, enthousiaste, optimiste</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es-MX"/>
        </w:rPr>
      </w:pPr>
      <w:r w:rsidRPr="00652516">
        <w:rPr>
          <w:rFonts w:ascii="Arial Narrow" w:hAnsi="Arial Narrow"/>
          <w:sz w:val="20"/>
          <w:szCs w:val="20"/>
          <w:lang w:val="es-MX"/>
        </w:rPr>
        <w:t>Content(e), satisfait(e), ravi(e)</w:t>
      </w:r>
      <w:r w:rsidRPr="00652516">
        <w:rPr>
          <w:rFonts w:ascii="Arial Narrow" w:hAnsi="Arial Narrow"/>
          <w:sz w:val="20"/>
          <w:szCs w:val="20"/>
          <w:lang w:val="es-MX"/>
        </w:rPr>
        <w:tab/>
        <w:t>3</w:t>
      </w:r>
      <w:r w:rsidRPr="00652516">
        <w:rPr>
          <w:rFonts w:ascii="Arial Narrow" w:hAnsi="Arial Narrow"/>
          <w:sz w:val="20"/>
          <w:szCs w:val="20"/>
          <w:lang w:val="es-MX"/>
        </w:rPr>
        <w:tab/>
      </w:r>
      <w:r w:rsidRPr="00652516">
        <w:rPr>
          <w:rFonts w:ascii="Arial Narrow" w:hAnsi="Arial Narrow"/>
          <w:sz w:val="20"/>
          <w:szCs w:val="20"/>
          <w:lang w:val="es-MX"/>
        </w:rPr>
        <w:tab/>
        <w:t xml:space="preserve"> </w:t>
      </w:r>
      <w:r w:rsidRPr="00652516">
        <w:rPr>
          <w:rFonts w:ascii="Arial Narrow" w:hAnsi="Arial Narrow"/>
          <w:sz w:val="20"/>
          <w:szCs w:val="20"/>
          <w:lang w:val="es-MX"/>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Détendu(e), serein(e), en paix avec vous-même</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Paisible, tranquille, décontracté(e)</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Indifférent(e), réservé(e), calme</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Exaspéré(e), lassé(e), fatigué(e)</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Triste, morose, déprimé(e)</w:t>
      </w:r>
      <w:r w:rsidRPr="00652516">
        <w:rPr>
          <w:rFonts w:ascii="Arial Narrow" w:hAnsi="Arial Narrow"/>
          <w:sz w:val="20"/>
          <w:szCs w:val="20"/>
          <w:lang w:val="fr-CA"/>
        </w:rPr>
        <w:tab/>
        <w:t>8</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Anxieux(se), malheureux(se, insatisfait(e)</w:t>
      </w:r>
      <w:r w:rsidRPr="00652516">
        <w:rPr>
          <w:rFonts w:ascii="Arial Narrow" w:hAnsi="Arial Narrow"/>
          <w:sz w:val="20"/>
          <w:szCs w:val="20"/>
          <w:lang w:val="fr-CA"/>
        </w:rPr>
        <w:tab/>
        <w:t>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En colère, bouleversé(e), contrarié(e)</w:t>
      </w:r>
      <w:r w:rsidRPr="00652516">
        <w:rPr>
          <w:rFonts w:ascii="Arial Narrow" w:hAnsi="Arial Narrow"/>
          <w:sz w:val="20"/>
          <w:szCs w:val="20"/>
          <w:lang w:val="fr-CA"/>
        </w:rPr>
        <w:tab/>
        <w:t>10</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es-MX"/>
        </w:rPr>
      </w:pPr>
      <w:r w:rsidRPr="00652516">
        <w:rPr>
          <w:rFonts w:ascii="Arial Narrow" w:hAnsi="Arial Narrow"/>
          <w:sz w:val="20"/>
          <w:szCs w:val="20"/>
          <w:lang w:val="es-MX"/>
        </w:rPr>
        <w:t>Irrité(e), perturbé(e), agité(e)</w:t>
      </w:r>
      <w:r w:rsidRPr="00652516">
        <w:rPr>
          <w:rFonts w:ascii="Arial Narrow" w:hAnsi="Arial Narrow"/>
          <w:sz w:val="20"/>
          <w:szCs w:val="20"/>
          <w:lang w:val="es-MX"/>
        </w:rPr>
        <w:tab/>
        <w:t>11</w:t>
      </w:r>
      <w:r w:rsidRPr="00652516">
        <w:rPr>
          <w:rFonts w:ascii="Arial Narrow" w:hAnsi="Arial Narrow"/>
          <w:sz w:val="20"/>
          <w:szCs w:val="20"/>
          <w:lang w:val="es-MX"/>
        </w:rPr>
        <w:tab/>
      </w:r>
      <w:r w:rsidRPr="00652516">
        <w:rPr>
          <w:rFonts w:ascii="Arial Narrow" w:hAnsi="Arial Narrow"/>
          <w:sz w:val="20"/>
          <w:szCs w:val="20"/>
          <w:lang w:val="es-MX"/>
        </w:rPr>
        <w:tab/>
        <w:t xml:space="preserve"> </w:t>
      </w:r>
      <w:r w:rsidRPr="00652516">
        <w:rPr>
          <w:rFonts w:ascii="Arial Narrow" w:hAnsi="Arial Narrow"/>
          <w:sz w:val="20"/>
          <w:szCs w:val="20"/>
          <w:lang w:val="es-MX"/>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Fier(ère), encouragé(e), stimulé(e)</w:t>
      </w:r>
      <w:r w:rsidRPr="00652516">
        <w:rPr>
          <w:rFonts w:ascii="Arial Narrow" w:hAnsi="Arial Narrow"/>
          <w:sz w:val="20"/>
          <w:szCs w:val="20"/>
          <w:lang w:val="fr-CA"/>
        </w:rPr>
        <w:tab/>
        <w:t>12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Aucune des réponses ci-dessus</w:t>
      </w:r>
      <w:r w:rsidRPr="00652516">
        <w:rPr>
          <w:rFonts w:ascii="Arial Narrow" w:hAnsi="Arial Narrow"/>
          <w:sz w:val="20"/>
          <w:szCs w:val="20"/>
          <w:lang w:val="fr-CA"/>
        </w:rPr>
        <w:tab/>
        <w:t>98</w:t>
      </w:r>
      <w:r w:rsidRPr="00652516">
        <w:rPr>
          <w:rFonts w:ascii="Arial Narrow" w:hAnsi="Arial Narrow"/>
          <w:sz w:val="20"/>
          <w:szCs w:val="20"/>
          <w:lang w:val="fr-CA"/>
        </w:rPr>
        <w:tab/>
        <w:t xml:space="preserve"> BX</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t xml:space="preserve"> BX</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Q16</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Le gouvernement du Canada donne de l'argent aux pays en voie de développement. Veuillez utiliser l'échelle ci-dessous pour indiquer quelle devrait être, selon vous, l'objectif prioritaire de cette aide.</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 xml:space="preserve"> 0 – L'objectif prioritaire de l'aide financière du gouvernement du Canada devrait  être de favoriser les intérêts du Canada.</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2</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3</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4</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lastRenderedPageBreak/>
        <w:t>5 L'objectif prioritaire de l'aide financière du gouvernement du Canada devrait être de réduire la pauvreté dans les pays en voie de développement et de favoriser les intérêts du Canada.</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6</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7</w:t>
      </w:r>
      <w:r w:rsidRPr="00652516">
        <w:rPr>
          <w:rFonts w:ascii="Arial Narrow" w:hAnsi="Arial Narrow"/>
          <w:sz w:val="20"/>
          <w:szCs w:val="20"/>
          <w:lang w:val="fr-CA"/>
        </w:rPr>
        <w:tab/>
        <w:t>8</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8</w:t>
      </w:r>
      <w:r w:rsidRPr="00652516">
        <w:rPr>
          <w:rFonts w:ascii="Arial Narrow" w:hAnsi="Arial Narrow"/>
          <w:sz w:val="20"/>
          <w:szCs w:val="20"/>
          <w:lang w:val="fr-CA"/>
        </w:rPr>
        <w:tab/>
        <w:t>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9</w:t>
      </w:r>
      <w:r w:rsidRPr="00652516">
        <w:rPr>
          <w:rFonts w:ascii="Arial Narrow" w:hAnsi="Arial Narrow"/>
          <w:sz w:val="20"/>
          <w:szCs w:val="20"/>
          <w:lang w:val="fr-CA"/>
        </w:rPr>
        <w:tab/>
        <w:t>10</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10 L'objectif prioritaire de l'aide financière du gouvernement du Canada devrait être de réduire la pauvreté dans les pays en voie de développement.</w:t>
      </w:r>
      <w:r w:rsidRPr="00652516">
        <w:rPr>
          <w:rFonts w:ascii="Arial Narrow" w:hAnsi="Arial Narrow"/>
          <w:sz w:val="20"/>
          <w:szCs w:val="20"/>
          <w:lang w:val="fr-CA"/>
        </w:rPr>
        <w:tab/>
        <w:t>11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 xml:space="preserve">PREQ17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 En lien avec l'aide internationale accordée par le gouvernement du Canada aux pays en voie de développement, veuillez indiquer quelles sont les première, deuxième et troisième priorités, selon vous.</w:t>
      </w:r>
    </w:p>
    <w:p w:rsidR="00417ABC" w:rsidRPr="00652516" w:rsidRDefault="00417ABC" w:rsidP="00AF0551">
      <w:pPr>
        <w:pStyle w:val="Note"/>
        <w:rPr>
          <w:rFonts w:ascii="Arial Narrow" w:hAnsi="Arial Narrow"/>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Q17 [1,3]</w:t>
      </w:r>
    </w:p>
    <w:p w:rsidR="00417ABC" w:rsidRPr="00DB3B0F" w:rsidRDefault="00417ABC" w:rsidP="00AF0551">
      <w:pPr>
        <w:pStyle w:val="Calcul"/>
        <w:rPr>
          <w:rFonts w:ascii="Arial Narrow" w:hAnsi="Arial Narrow"/>
          <w:sz w:val="20"/>
          <w:szCs w:val="20"/>
          <w:lang w:val="fr-CA"/>
        </w:rPr>
      </w:pPr>
      <w:r w:rsidRPr="00652516">
        <w:rPr>
          <w:rFonts w:ascii="Arial Narrow" w:hAnsi="Arial Narrow"/>
          <w:sz w:val="20"/>
          <w:szCs w:val="20"/>
          <w:lang w:val="fr-CA"/>
        </w:rPr>
        <w:t xml:space="preserve"> </w:t>
      </w:r>
      <w:r w:rsidRPr="00DB3B0F">
        <w:rPr>
          <w:rFonts w:ascii="Arial Narrow" w:hAnsi="Arial Narrow"/>
          <w:sz w:val="20"/>
          <w:szCs w:val="20"/>
          <w:lang w:val="fr-CA"/>
        </w:rPr>
        <w:t>Q17 = combiner en plusieurs($Q17A, $Q17B, $Q17C)</w:t>
      </w:r>
    </w:p>
    <w:p w:rsidR="00417ABC" w:rsidRPr="00652516" w:rsidRDefault="00417ABC" w:rsidP="00AF0551">
      <w:pPr>
        <w:pStyle w:val="Calcul"/>
        <w:rPr>
          <w:rFonts w:ascii="Arial Narrow" w:hAnsi="Arial Narrow"/>
          <w:sz w:val="20"/>
          <w:szCs w:val="20"/>
          <w:lang w:val="fr-CA"/>
        </w:rPr>
      </w:pPr>
      <w:r w:rsidRPr="00652516">
        <w:rPr>
          <w:rFonts w:ascii="Arial Narrow" w:hAnsi="Arial Narrow"/>
          <w:sz w:val="20"/>
          <w:szCs w:val="20"/>
          <w:lang w:val="fr-CA"/>
        </w:rPr>
        <w:t>Top three priorities (choose only three from the list)Les trois principales priorités (choisissez seulement trois dans la liste)</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L'éducation : aider les populations à aller à l'école, ou à acquérir des compétences et suivre des formations.</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La santé : permettre l'accès aux hôpitaux et aux cliniques, traiter les maladies et fournir des vaccins.</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La planification familiale : fournir l'accès à la contraception et aux autres services familiaux.</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L'eau : fournir l'accès à l'eau potable, aux toilettes et à l'hygiène.</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 xml:space="preserve"> Le gouvernement et la société civile : demander davantage de comptes au gouvernement, répondre aux  problèmes de corruption et garantir la paix, la sécurité et la primauté du droit.</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L'aide sociale : répondre aux questions de pauvreté en fournissant des logements et de l'aide sociale aux personnes qui sont dans l'incapacité de travailler en raison d'une maladie, d'une blessure, de leur âge ou du fait qu'ils ont des enfants.</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Les infrastructures : construire des routes et des réseaux de télécommunication.</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L'énergie : fournir de l'électricité et d'autres services d'énergie.</w:t>
      </w:r>
      <w:r w:rsidRPr="00652516">
        <w:rPr>
          <w:rFonts w:ascii="Arial Narrow" w:hAnsi="Arial Narrow"/>
          <w:sz w:val="20"/>
          <w:szCs w:val="20"/>
          <w:lang w:val="fr-CA"/>
        </w:rPr>
        <w:tab/>
        <w:t>8</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L'agriculture : cultiver des denrées alimentaires et d'autres cultures.</w:t>
      </w:r>
      <w:r w:rsidRPr="00652516">
        <w:rPr>
          <w:rFonts w:ascii="Arial Narrow" w:hAnsi="Arial Narrow"/>
          <w:sz w:val="20"/>
          <w:szCs w:val="20"/>
          <w:lang w:val="fr-CA"/>
        </w:rPr>
        <w:tab/>
        <w:t>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La croissance économique : créer des emplois et soutenir l'économie.</w:t>
      </w:r>
      <w:r w:rsidRPr="00652516">
        <w:rPr>
          <w:rFonts w:ascii="Arial Narrow" w:hAnsi="Arial Narrow"/>
          <w:sz w:val="20"/>
          <w:szCs w:val="20"/>
          <w:lang w:val="fr-CA"/>
        </w:rPr>
        <w:tab/>
        <w:t>10</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La protection de l'environnement : lutter contre le changement climatique,  la pollution atmosphérique et protéger les animaux et leurs habitats.</w:t>
      </w:r>
      <w:r w:rsidRPr="00652516">
        <w:rPr>
          <w:rFonts w:ascii="Arial Narrow" w:hAnsi="Arial Narrow"/>
          <w:sz w:val="20"/>
          <w:szCs w:val="20"/>
          <w:lang w:val="fr-CA"/>
        </w:rPr>
        <w:tab/>
        <w:t>11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L'allégement de la dette : réduire la dette des pays pauvres.</w:t>
      </w:r>
      <w:r w:rsidRPr="00652516">
        <w:rPr>
          <w:rFonts w:ascii="Arial Narrow" w:hAnsi="Arial Narrow"/>
          <w:sz w:val="20"/>
          <w:szCs w:val="20"/>
          <w:lang w:val="fr-CA"/>
        </w:rPr>
        <w:tab/>
        <w:t>12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L'aide humanitaire: fournir de l'aide dans les situations d'urgence et de crises humanitaires.</w:t>
      </w:r>
      <w:r w:rsidRPr="00652516">
        <w:rPr>
          <w:rFonts w:ascii="Arial Narrow" w:hAnsi="Arial Narrow"/>
          <w:sz w:val="20"/>
          <w:szCs w:val="20"/>
          <w:lang w:val="fr-CA"/>
        </w:rPr>
        <w:tab/>
        <w:t>13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Les  migrations et les flux de réfugiés : protéger les réfugiés et encourager des parcours migratoires qui garantissent la sécurité des personnes.</w:t>
      </w:r>
      <w:r w:rsidRPr="00652516">
        <w:rPr>
          <w:rFonts w:ascii="Arial Narrow" w:hAnsi="Arial Narrow"/>
          <w:sz w:val="20"/>
          <w:szCs w:val="20"/>
          <w:lang w:val="fr-CA"/>
        </w:rPr>
        <w:tab/>
        <w:t>14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L'égalité des femmes : soutenir les droits des femmes, l'égalité entre les genres et contribuer à éradiquer la violence envers les femmes.</w:t>
      </w:r>
      <w:r w:rsidRPr="00652516">
        <w:rPr>
          <w:rFonts w:ascii="Arial Narrow" w:hAnsi="Arial Narrow"/>
          <w:sz w:val="20"/>
          <w:szCs w:val="20"/>
          <w:lang w:val="fr-CA"/>
        </w:rPr>
        <w:tab/>
        <w:t>15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Q18</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Dans quelle mesure êtes-vous en accord ou en désaccord avec les affirmations suivantes à propos de l'aide fournie par le Canada aux pays en voie de développement?</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 L'aide financière du Canada aux pays défavorisés renforce sa position sur la scène politique internationale.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L'aide internationale fournit par le Canada lui permet de promouvoir sa propre sécurité nationale.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L'aide internationale améliore la vie des populations leur permettant d'avoir accès à l'éducation, aux soins de santé, à l'eau potable et aux installations sanitaires.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L'aide internationale améliore la croissance économique dans des pays en voie de développement.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Tout à fait d'accord</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D'accord</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Ni d'accord ni pas d'accord</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d'accord</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du tout d'accord</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t xml:space="preserve"> S</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lastRenderedPageBreak/>
        <w:t>Q19</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Dans quelle mesure êtes-vous en accord ou en désaccord avec les affirmations suivantes relatives à l'aide fournie par le gouvernement du Canada aux pays en développement?</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La majorité de l'aide internationale ne parvient pas aux bons destinataires.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Une grande partie de l'aide internationale du Canada finit dans les poches de responsables politiques corrompus des pays qui la reçoivent.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La majorité de l'aide internationale sert à financer des programmes qui ne contribuent pas à réduire la pauvreté.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Le Canada ne peut pas se permettre d'avoir des programmes d'aide internationale.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Tout à fait d'accord</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D'accord</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Ni d'accord ni pas d'accord</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d'accord</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du tout d'accord</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t xml:space="preserve"> S</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Q20</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Veuillez indiquer laquelle des affirmations suivantes se rapproche le plus de votre opinion à l'aide d'une échelle de 0 à 10 où 0 signifie que « l'aide internationale rend les pays trop dépendants de la charité publique » et 10 signifie que « l'aide internationale aide les pays à devenir autosuffisants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0 – L'aide internationale rend les pays trop dépendants de la charité publique.</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2</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3</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4</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5</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6</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7</w:t>
      </w:r>
      <w:r w:rsidRPr="00652516">
        <w:rPr>
          <w:rFonts w:ascii="Arial Narrow" w:hAnsi="Arial Narrow"/>
          <w:sz w:val="20"/>
          <w:szCs w:val="20"/>
          <w:lang w:val="fr-CA"/>
        </w:rPr>
        <w:tab/>
        <w:t>8</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8</w:t>
      </w:r>
      <w:r w:rsidRPr="00652516">
        <w:rPr>
          <w:rFonts w:ascii="Arial Narrow" w:hAnsi="Arial Narrow"/>
          <w:sz w:val="20"/>
          <w:szCs w:val="20"/>
          <w:lang w:val="fr-CA"/>
        </w:rPr>
        <w:tab/>
        <w:t>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9</w:t>
      </w:r>
      <w:r w:rsidRPr="00652516">
        <w:rPr>
          <w:rFonts w:ascii="Arial Narrow" w:hAnsi="Arial Narrow"/>
          <w:sz w:val="20"/>
          <w:szCs w:val="20"/>
          <w:lang w:val="fr-CA"/>
        </w:rPr>
        <w:tab/>
        <w:t>10</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10 – L'aide internationale aide les pays à devenir autosuffisants</w:t>
      </w:r>
      <w:r w:rsidRPr="00652516">
        <w:rPr>
          <w:rFonts w:ascii="Arial Narrow" w:hAnsi="Arial Narrow"/>
          <w:sz w:val="20"/>
          <w:szCs w:val="20"/>
          <w:lang w:val="fr-CA"/>
        </w:rPr>
        <w:tab/>
        <w:t>11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Q21A</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Dans quelle mesure êtes-vous en accord ou en désaccord avec les affirmations suivantes?</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Les pays comme le Canada devraient participer davantage à l'aide internationale, car c'est moralement la bonne chose à faire.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Je me sentirais très coupable si j'ignorais les besoins des gens pauvres dans les pays  en voie de développement.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Aider les personnes dans le besoin est la bonne chose à faire.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Toutes les personnes dans le monde devraient être traitées de façon équitable.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Tout à fait d'accord</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D'accord</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Ni d'accord ni pas d'accord</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d'accord</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du tout d'accord</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t xml:space="preserve"> S</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Q22</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Sur une échelle de 0 à 10, où 0 signifie « Aucune influence » et 10 « Une très grande influence », quelle influence pensez-vous avoir sur la politique et les affaires publiques, le cas échéant?</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0 – Aucune influence sur la politique et les affaires publiques</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2</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3</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4</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5</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6</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8</w:t>
      </w:r>
      <w:r w:rsidRPr="00652516">
        <w:rPr>
          <w:rFonts w:ascii="Arial Narrow" w:hAnsi="Arial Narrow"/>
          <w:sz w:val="20"/>
          <w:szCs w:val="20"/>
          <w:lang w:val="fr-CA"/>
        </w:rPr>
        <w:tab/>
        <w:t>8</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lastRenderedPageBreak/>
        <w:t>7</w:t>
      </w:r>
      <w:r w:rsidRPr="00652516">
        <w:rPr>
          <w:rFonts w:ascii="Arial Narrow" w:hAnsi="Arial Narrow"/>
          <w:sz w:val="20"/>
          <w:szCs w:val="20"/>
          <w:lang w:val="fr-CA"/>
        </w:rPr>
        <w:tab/>
        <w:t>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9</w:t>
      </w:r>
      <w:r w:rsidRPr="00652516">
        <w:rPr>
          <w:rFonts w:ascii="Arial Narrow" w:hAnsi="Arial Narrow"/>
          <w:sz w:val="20"/>
          <w:szCs w:val="20"/>
          <w:lang w:val="fr-CA"/>
        </w:rPr>
        <w:tab/>
        <w:t>10</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10 – Une très grande influence sur la politique et les affaires publiques</w:t>
      </w:r>
      <w:r w:rsidRPr="00652516">
        <w:rPr>
          <w:rFonts w:ascii="Arial Narrow" w:hAnsi="Arial Narrow"/>
          <w:sz w:val="20"/>
          <w:szCs w:val="20"/>
          <w:lang w:val="fr-CA"/>
        </w:rPr>
        <w:tab/>
        <w:t>11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Q23</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Laquelle des affirmations suivantes reflète le mieux votre opinion concernant la manière de garantir la sécurité et la prospérité du Canada? Veuillez répondre en utilisant une échelle de 0 à 10 où 0 signifie « Il est préférable de garantir la sécurité et la prospérité du Canada par nous-mêmes » et 10 « Il est préférable de collaborer avec d'autres pays pour garantir la sécurité et la prospérité du Canada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0 – Il est préférable de garantir la sécurité et la prospérité du pays par nous-mêmes</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2</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3</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4</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5</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6</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7</w:t>
      </w:r>
      <w:r w:rsidRPr="00652516">
        <w:rPr>
          <w:rFonts w:ascii="Arial Narrow" w:hAnsi="Arial Narrow"/>
          <w:sz w:val="20"/>
          <w:szCs w:val="20"/>
          <w:lang w:val="fr-CA"/>
        </w:rPr>
        <w:tab/>
        <w:t>8</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7</w:t>
      </w:r>
      <w:r w:rsidRPr="00652516">
        <w:rPr>
          <w:rFonts w:ascii="Arial Narrow" w:hAnsi="Arial Narrow"/>
          <w:sz w:val="20"/>
          <w:szCs w:val="20"/>
          <w:lang w:val="fr-CA"/>
        </w:rPr>
        <w:tab/>
        <w:t>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9</w:t>
      </w:r>
      <w:r w:rsidRPr="00652516">
        <w:rPr>
          <w:rFonts w:ascii="Arial Narrow" w:hAnsi="Arial Narrow"/>
          <w:sz w:val="20"/>
          <w:szCs w:val="20"/>
          <w:lang w:val="fr-CA"/>
        </w:rPr>
        <w:tab/>
        <w:t>10</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10 – Il est préférable de collaborer avec d'autres pays pour garantir la sécurité et la prospérité du Canada</w:t>
      </w:r>
      <w:r w:rsidRPr="00652516">
        <w:rPr>
          <w:rFonts w:ascii="Arial Narrow" w:hAnsi="Arial Narrow"/>
          <w:sz w:val="20"/>
          <w:szCs w:val="20"/>
          <w:lang w:val="fr-CA"/>
        </w:rPr>
        <w:tab/>
        <w:t>11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Q24</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Dans quelle mesure êtes-vous en accord ou en désaccord avec l'affirmation suivante. </w:t>
      </w:r>
      <w:r w:rsidRPr="00652516">
        <w:rPr>
          <w:rFonts w:ascii="Arial Narrow" w:hAnsi="Arial Narrow"/>
          <w:sz w:val="20"/>
          <w:lang w:val="fr-CA"/>
        </w:rPr>
        <w:br/>
        <w:t xml:space="preserve"> </w:t>
      </w:r>
      <w:r w:rsidRPr="00652516">
        <w:rPr>
          <w:rFonts w:ascii="Arial Narrow" w:hAnsi="Arial Narrow"/>
          <w:sz w:val="20"/>
          <w:lang w:val="fr-CA"/>
        </w:rPr>
        <w:br/>
        <w:t xml:space="preserve"> Le but de la démocratie est de trouver un compromis entre des points de vue divergents.</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Tout à fait d'accord</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D'accord</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Ni d'accord ni en désaccord</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d'accord</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du tout d'accord</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Q25</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Laquelle des deux affirmations suivantes reflète le mieux votre opinion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Nos vies sont menacées par les terroristes, les criminels et les immigrants, et notre priorité devrait être de nous protéger.</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Le monde est beau et grand, principalement constitué de bonnes personnes, et nous devons trouver un moyen de nous accepter les uns les autres et éviter de nous isoler.</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t xml:space="preserve"> B</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Q26</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Avez-vous déjà entendu parler des Objectifs de développement durable des Nations Unies ou lu quelque chose à ce sujet?</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Oui, et je sais de quoi il s'agit</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Oui, mais je ne sais pas vraiment de quoi il s'agit</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Non</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Q27</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Pour la question suivante, veuillez penser au </w:t>
      </w:r>
      <w:r w:rsidRPr="00652516">
        <w:rPr>
          <w:rFonts w:ascii="Arial Narrow" w:hAnsi="Arial Narrow"/>
          <w:b/>
          <w:sz w:val="20"/>
          <w:lang w:val="fr-CA"/>
        </w:rPr>
        <w:t>monde dans son ensemble</w:t>
      </w:r>
      <w:r w:rsidRPr="00652516">
        <w:rPr>
          <w:rFonts w:ascii="Arial Narrow" w:hAnsi="Arial Narrow"/>
          <w:sz w:val="20"/>
          <w:lang w:val="fr-CA"/>
        </w:rPr>
        <w:t xml:space="preserve"> et non à des pays en particulier. </w:t>
      </w:r>
      <w:r w:rsidRPr="00652516">
        <w:rPr>
          <w:rFonts w:ascii="Arial Narrow" w:hAnsi="Arial Narrow"/>
          <w:sz w:val="20"/>
          <w:lang w:val="fr-CA"/>
        </w:rPr>
        <w:br/>
      </w:r>
      <w:r w:rsidRPr="00652516">
        <w:rPr>
          <w:rFonts w:ascii="Arial Narrow" w:hAnsi="Arial Narrow"/>
          <w:sz w:val="20"/>
          <w:lang w:val="fr-CA"/>
        </w:rPr>
        <w:br/>
        <w:t xml:space="preserve"> Certaines personnes disent qu'il faut faire un compromis entre deux priorités, d'une part soutenir la croissance économique pour répondre aux besoins des populations en matière d'alimentation, de logement et de soins de santé et d'autre part protéger l'environnement, le climat et la fertilité des sols. </w:t>
      </w:r>
      <w:r w:rsidRPr="00652516">
        <w:rPr>
          <w:rFonts w:ascii="Arial Narrow" w:hAnsi="Arial Narrow"/>
          <w:sz w:val="20"/>
          <w:lang w:val="fr-CA"/>
        </w:rPr>
        <w:br/>
      </w:r>
      <w:r w:rsidRPr="00652516">
        <w:rPr>
          <w:rFonts w:ascii="Arial Narrow" w:hAnsi="Arial Narrow"/>
          <w:sz w:val="20"/>
          <w:lang w:val="fr-CA"/>
        </w:rPr>
        <w:lastRenderedPageBreak/>
        <w:t xml:space="preserve"> </w:t>
      </w:r>
      <w:r w:rsidRPr="00652516">
        <w:rPr>
          <w:rFonts w:ascii="Arial Narrow" w:hAnsi="Arial Narrow"/>
          <w:sz w:val="20"/>
          <w:lang w:val="fr-CA"/>
        </w:rPr>
        <w:br/>
        <w:t xml:space="preserve"> À l'aide d'une échelle de 0 à 10 où 0 signifie « Prioriser les besoins des populations en matière d'alimentation, de logement et de soins de santé » et 10 « Prioriser un environnement durable et le climat », veuillez indiquer l'énoncé qui reflète le mieux votre opinion.</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 xml:space="preserve"> 0 – Prioriser les besoins des populations en matière d'alimentation, de logement et de soins de santé</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2</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3</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4</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5</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6</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7</w:t>
      </w:r>
      <w:r w:rsidRPr="00652516">
        <w:rPr>
          <w:rFonts w:ascii="Arial Narrow" w:hAnsi="Arial Narrow"/>
          <w:sz w:val="20"/>
          <w:szCs w:val="20"/>
          <w:lang w:val="fr-CA"/>
        </w:rPr>
        <w:tab/>
        <w:t>8</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7</w:t>
      </w:r>
      <w:r w:rsidRPr="00652516">
        <w:rPr>
          <w:rFonts w:ascii="Arial Narrow" w:hAnsi="Arial Narrow"/>
          <w:sz w:val="20"/>
          <w:szCs w:val="20"/>
          <w:lang w:val="fr-CA"/>
        </w:rPr>
        <w:tab/>
        <w:t>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9</w:t>
      </w:r>
      <w:r w:rsidRPr="00652516">
        <w:rPr>
          <w:rFonts w:ascii="Arial Narrow" w:hAnsi="Arial Narrow"/>
          <w:sz w:val="20"/>
          <w:szCs w:val="20"/>
          <w:lang w:val="fr-CA"/>
        </w:rPr>
        <w:tab/>
        <w:t>10</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10 – Prioriser un environnement durable et le climat</w:t>
      </w:r>
      <w:r w:rsidRPr="00652516">
        <w:rPr>
          <w:rFonts w:ascii="Arial Narrow" w:hAnsi="Arial Narrow"/>
          <w:sz w:val="20"/>
          <w:szCs w:val="20"/>
          <w:lang w:val="fr-CA"/>
        </w:rPr>
        <w:tab/>
        <w:t>11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 xml:space="preserve">PREQ28 </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Veuillez indiquer dans quelle mesure vous êtes en accord ou en désaccord avec les affirmations suivante</w:t>
      </w:r>
    </w:p>
    <w:p w:rsidR="00417ABC" w:rsidRPr="00652516" w:rsidRDefault="00417ABC" w:rsidP="00AF0551">
      <w:pPr>
        <w:pStyle w:val="Question"/>
        <w:rPr>
          <w:rFonts w:ascii="Arial Narrow" w:hAnsi="Arial Narrow"/>
          <w:sz w:val="20"/>
          <w:lang w:val="fr-CA"/>
        </w:rPr>
      </w:pP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L'extrême pauvreté sera éradiquée dans le monde d'ici 2030.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Les gens ont généralement ce qu'ils méritent.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La situation des personnes vivant dans d'autres pays a une influence sur ma propre vie.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Il est de mon devoir de m'assurer que mes actions ne nuisent pas aux personnes vivant dans d'autres pays.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J'aime visiter d'autres pays et découvrir d'autres cultures.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J'ai très peu en commun avec les personnes qui vivent dans d'autres pays.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Tout à fait d'accord</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D'accord</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Ni d'accord ni pas d'accord</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d'accord</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du tout d'accord</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t xml:space="preserve"> S</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Q31</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Voici des énoncés sur le partenariat entre des entreprises du secteur privé et des organismes de bienfaisance. Veuillez indiquer dans quelle mesure vous êtes d'accord ou en désaccord avec chacune de ces affirmations.</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Les organismes de bienfaisance qui travaillent en partenariat avec des entreprises du secteur privé sont dans une situation de compromis et sont moins dignes de confiance.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Les entreprises du secteur privé qui travaillent en partenariat avec des organismes de bienfaisance tentent simplement de renforcer leur réputation et à accroitre leur image de marque.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Les partenariats avec des entreprises du secteur privé est un moyen intelligent pour les organismes de bienfaisance d'augmenter leurs ressources et de rehausser leur incidence. </w:t>
      </w:r>
    </w:p>
    <w:p w:rsidR="00417ABC" w:rsidRPr="00652516" w:rsidRDefault="00417ABC" w:rsidP="00AF0551">
      <w:pPr>
        <w:pStyle w:val="Note"/>
        <w:rPr>
          <w:rFonts w:ascii="Arial Narrow" w:hAnsi="Arial Narrow"/>
          <w:szCs w:val="20"/>
          <w:lang w:val="fr-CA"/>
        </w:rPr>
      </w:pPr>
      <w:r w:rsidRPr="00652516">
        <w:rPr>
          <w:rFonts w:ascii="Arial Narrow" w:hAnsi="Arial Narrow"/>
          <w:szCs w:val="20"/>
          <w:lang w:val="fr-CA"/>
        </w:rPr>
        <w:t xml:space="preserve">Les partenariats avec les organismes de bienfaisance exploitent efficacement la force des entreprises pour atteindre des objectifs sociaux plus vastes.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Tout à fait d'accord</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D'accord</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Ni d'accord ni pas d'accord</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d'accord</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du tout d'accord</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t xml:space="preserve"> S</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Q34</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À quel point est-il important pour vous  que les grandes ONG de développement international collaborent avec les ONG locales pour offrir des programmes d'aide et du financement?</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Très important</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Important</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lastRenderedPageBreak/>
        <w:t>Ni important ni sans importance</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Peu important</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Pas du tout important</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ne sais pas</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QAGE1</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Les questions suivantes seront utilisées à des fins statistiques uniquement. </w:t>
      </w:r>
      <w:r w:rsidRPr="00652516">
        <w:rPr>
          <w:rFonts w:ascii="Arial Narrow" w:hAnsi="Arial Narrow"/>
          <w:sz w:val="20"/>
          <w:lang w:val="fr-CA"/>
        </w:rPr>
        <w:br/>
        <w:t xml:space="preserve"> </w:t>
      </w:r>
      <w:r w:rsidRPr="00652516">
        <w:rPr>
          <w:rFonts w:ascii="Arial Narrow" w:hAnsi="Arial Narrow"/>
          <w:sz w:val="20"/>
          <w:lang w:val="fr-CA"/>
        </w:rPr>
        <w:br/>
        <w:t xml:space="preserve"> Quel âge avez-vous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Veuillez préciser :</w:t>
      </w:r>
      <w:r w:rsidRPr="00652516">
        <w:rPr>
          <w:rFonts w:ascii="Arial Narrow" w:hAnsi="Arial Narrow"/>
          <w:sz w:val="20"/>
          <w:szCs w:val="20"/>
          <w:lang w:val="fr-CA"/>
        </w:rPr>
        <w:tab/>
        <w:t>77</w:t>
      </w:r>
      <w:r w:rsidRPr="00652516">
        <w:rPr>
          <w:rFonts w:ascii="Arial Narrow" w:hAnsi="Arial Narrow"/>
          <w:sz w:val="20"/>
          <w:szCs w:val="20"/>
          <w:lang w:val="fr-CA"/>
        </w:rPr>
        <w:tab/>
        <w:t xml:space="preserve"> &gt;</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préfère ne pas répondre</w:t>
      </w:r>
      <w:r w:rsidRPr="00652516">
        <w:rPr>
          <w:rFonts w:ascii="Arial Narrow" w:hAnsi="Arial Narrow"/>
          <w:sz w:val="20"/>
          <w:szCs w:val="20"/>
          <w:lang w:val="fr-CA"/>
        </w:rPr>
        <w:tab/>
        <w:t>999</w:t>
      </w:r>
      <w:r w:rsidRPr="00652516">
        <w:rPr>
          <w:rFonts w:ascii="Arial Narrow" w:hAnsi="Arial Narrow"/>
          <w:sz w:val="20"/>
          <w:szCs w:val="20"/>
          <w:lang w:val="fr-CA"/>
        </w:rPr>
        <w:tab/>
        <w:t xml:space="preserve"> S</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QAGE2</w:t>
      </w:r>
    </w:p>
    <w:p w:rsidR="00417ABC" w:rsidRPr="00652516" w:rsidRDefault="00417ABC" w:rsidP="00AF0551">
      <w:pPr>
        <w:pStyle w:val="Comm"/>
        <w:rPr>
          <w:rFonts w:ascii="Arial Narrow" w:hAnsi="Arial Narrow"/>
          <w:sz w:val="20"/>
          <w:szCs w:val="20"/>
          <w:lang w:val="fr-CA"/>
        </w:rPr>
      </w:pPr>
      <w:r w:rsidRPr="00652516">
        <w:rPr>
          <w:rFonts w:ascii="Arial Narrow" w:hAnsi="Arial Narrow"/>
          <w:sz w:val="20"/>
          <w:szCs w:val="20"/>
          <w:lang w:val="fr-CA"/>
        </w:rPr>
        <w:t xml:space="preserve"> Hesitant, QAGEX</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Pourrions-nous vous situer dans l'un des groupes d'âges suivants?</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18-24 ans</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25-34 ans</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35-44 ans</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45-54 ans</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55-64 ans</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65 ans ou plus</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préfère ne pas répondre</w:t>
      </w:r>
      <w:r w:rsidRPr="00652516">
        <w:rPr>
          <w:rFonts w:ascii="Arial Narrow" w:hAnsi="Arial Narrow"/>
          <w:sz w:val="20"/>
          <w:szCs w:val="20"/>
          <w:lang w:val="fr-CA"/>
        </w:rPr>
        <w:tab/>
        <w:t>99</w:t>
      </w:r>
      <w:r w:rsidRPr="00652516">
        <w:rPr>
          <w:rFonts w:ascii="Arial Narrow" w:hAnsi="Arial Narrow"/>
          <w:sz w:val="20"/>
          <w:szCs w:val="20"/>
          <w:lang w:val="fr-CA"/>
        </w:rPr>
        <w:tab/>
        <w:t xml:space="preserve"> S</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QGENDER</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Êtes-vous...?</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Homme</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Femme</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Préfère s'identifier :</w:t>
      </w:r>
      <w:r w:rsidRPr="00652516">
        <w:rPr>
          <w:rFonts w:ascii="Arial Narrow" w:hAnsi="Arial Narrow"/>
          <w:sz w:val="20"/>
          <w:szCs w:val="20"/>
          <w:lang w:val="fr-CA"/>
        </w:rPr>
        <w:tab/>
        <w:t>77</w:t>
      </w:r>
      <w:r w:rsidRPr="00652516">
        <w:rPr>
          <w:rFonts w:ascii="Arial Narrow" w:hAnsi="Arial Narrow"/>
          <w:sz w:val="20"/>
          <w:szCs w:val="20"/>
          <w:lang w:val="fr-CA"/>
        </w:rPr>
        <w:tab/>
        <w:t xml:space="preserve"> &gt;</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préfère ne pas répondre</w:t>
      </w:r>
      <w:r w:rsidRPr="00652516">
        <w:rPr>
          <w:rFonts w:ascii="Arial Narrow" w:hAnsi="Arial Narrow"/>
          <w:sz w:val="20"/>
          <w:szCs w:val="20"/>
          <w:lang w:val="fr-CA"/>
        </w:rPr>
        <w:tab/>
        <w:t>99</w:t>
      </w:r>
      <w:r w:rsidRPr="00652516">
        <w:rPr>
          <w:rFonts w:ascii="Arial Narrow" w:hAnsi="Arial Narrow"/>
          <w:sz w:val="20"/>
          <w:szCs w:val="20"/>
          <w:lang w:val="fr-CA"/>
        </w:rPr>
        <w:tab/>
        <w:t xml:space="preserve"> S</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QPROVINCE</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Dans quelle province ou quel territoire habitez-vous?</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Colombie-Britannique</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Alberta</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Saskatchewan</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Manitoba</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Ontario</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Québec</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Nouveau-Brunswick</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Nouvelle-Écosse</w:t>
      </w:r>
      <w:r w:rsidRPr="00652516">
        <w:rPr>
          <w:rFonts w:ascii="Arial Narrow" w:hAnsi="Arial Narrow"/>
          <w:sz w:val="20"/>
          <w:szCs w:val="20"/>
          <w:lang w:val="fr-CA"/>
        </w:rPr>
        <w:tab/>
        <w:t>8</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Île-du-Prince-Édouard</w:t>
      </w:r>
      <w:r w:rsidRPr="00652516">
        <w:rPr>
          <w:rFonts w:ascii="Arial Narrow" w:hAnsi="Arial Narrow"/>
          <w:sz w:val="20"/>
          <w:szCs w:val="20"/>
          <w:lang w:val="fr-CA"/>
        </w:rPr>
        <w:tab/>
        <w:t>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Terre-Neuve-et-Labrador</w:t>
      </w:r>
      <w:r w:rsidRPr="00652516">
        <w:rPr>
          <w:rFonts w:ascii="Arial Narrow" w:hAnsi="Arial Narrow"/>
          <w:sz w:val="20"/>
          <w:szCs w:val="20"/>
          <w:lang w:val="fr-CA"/>
        </w:rPr>
        <w:tab/>
        <w:t>10</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Yukon</w:t>
      </w:r>
      <w:r w:rsidRPr="00652516">
        <w:rPr>
          <w:rFonts w:ascii="Arial Narrow" w:hAnsi="Arial Narrow"/>
          <w:sz w:val="20"/>
          <w:szCs w:val="20"/>
          <w:lang w:val="fr-CA"/>
        </w:rPr>
        <w:tab/>
        <w:t>11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Territoire du Nord-Ouest</w:t>
      </w:r>
      <w:r w:rsidRPr="00652516">
        <w:rPr>
          <w:rFonts w:ascii="Arial Narrow" w:hAnsi="Arial Narrow"/>
          <w:sz w:val="20"/>
          <w:szCs w:val="20"/>
          <w:lang w:val="fr-CA"/>
        </w:rPr>
        <w:tab/>
        <w:t>12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Nunavut</w:t>
      </w:r>
      <w:r w:rsidRPr="00652516">
        <w:rPr>
          <w:rFonts w:ascii="Arial Narrow" w:hAnsi="Arial Narrow"/>
          <w:sz w:val="20"/>
          <w:szCs w:val="20"/>
          <w:lang w:val="fr-CA"/>
        </w:rPr>
        <w:tab/>
        <w:t>13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préfère ne pas répondre</w:t>
      </w:r>
      <w:r w:rsidRPr="00652516">
        <w:rPr>
          <w:rFonts w:ascii="Arial Narrow" w:hAnsi="Arial Narrow"/>
          <w:sz w:val="20"/>
          <w:szCs w:val="20"/>
          <w:lang w:val="fr-CA"/>
        </w:rPr>
        <w:tab/>
        <w:t>99</w:t>
      </w:r>
      <w:r w:rsidRPr="00652516">
        <w:rPr>
          <w:rFonts w:ascii="Arial Narrow" w:hAnsi="Arial Narrow"/>
          <w:sz w:val="20"/>
          <w:szCs w:val="20"/>
          <w:lang w:val="fr-CA"/>
        </w:rPr>
        <w:tab/>
        <w:t xml:space="preserve"> S</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QEDUCATION</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Quel est le plus haut niveau d'études que vous avez atteint?</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Moins d'un diplôme d'études secondaires ou équivalent</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Diplôme d'études secondaires ou équivalent</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Certificat ou diplôme d'apprenti ou autre certificat ou diplôme d'une école de métier</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Certificat ou diplôme d'un collège, d'un cégep ou d'un autre établissement non universitaire</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Certificat ou diplôme universitaire inférieur à un baccalauréat</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Baccalauréat</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Diplôme de deuxième ou de troisième cycle d'études universitaires ou plus</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lastRenderedPageBreak/>
        <w:t>Je préfère ne pas répondre</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QINCOME</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Quel est le revenu brut de &lt;abbr title="Le revenu brut du ménage est le revenu combiné de tous les salariés d'un ménage provenant de toutes les sources, y compris les salaires, les traitements ou les loyers et avant les déductions fiscales."&gt;</w:t>
      </w:r>
      <w:r w:rsidRPr="00652516">
        <w:rPr>
          <w:rFonts w:ascii="Arial Narrow" w:hAnsi="Arial Narrow"/>
          <w:b/>
          <w:sz w:val="20"/>
          <w:lang w:val="fr-CA"/>
        </w:rPr>
        <w:t>votre ménage</w:t>
      </w:r>
      <w:r w:rsidRPr="00652516">
        <w:rPr>
          <w:rFonts w:ascii="Arial Narrow" w:hAnsi="Arial Narrow"/>
          <w:sz w:val="20"/>
          <w:lang w:val="fr-CA"/>
        </w:rPr>
        <w:t>&lt;/abbr&gt;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Moins de 20 000$</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20 000$ à moins de 40 000$</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40 000$ à moins de 60 000$</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60 000$ à moins de 80 000$</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80 000$ à moins de 100 000$</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100 000$ à moins de 150 000$</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150 000$ et plus</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Je préfère ne pas répondre</w:t>
      </w:r>
      <w:r w:rsidRPr="00652516">
        <w:rPr>
          <w:rFonts w:ascii="Arial Narrow" w:hAnsi="Arial Narrow"/>
          <w:sz w:val="20"/>
          <w:szCs w:val="20"/>
          <w:lang w:val="fr-CA"/>
        </w:rPr>
        <w:tab/>
        <w:t>99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QETHNIQUE [1,14]</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Les personnes vivant au Canada proviennent de nombreux milieux ou pays ethnoculturels différents. Vous considérez-vous comme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Arabe</w:t>
      </w:r>
      <w:r w:rsidRPr="00652516">
        <w:rPr>
          <w:rFonts w:ascii="Arial Narrow" w:hAnsi="Arial Narrow"/>
          <w:sz w:val="20"/>
          <w:szCs w:val="20"/>
          <w:lang w:val="fr-CA"/>
        </w:rPr>
        <w:tab/>
        <w:t>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Amérique latine</w:t>
      </w:r>
      <w:r w:rsidRPr="00652516">
        <w:rPr>
          <w:rFonts w:ascii="Arial Narrow" w:hAnsi="Arial Narrow"/>
          <w:sz w:val="20"/>
          <w:szCs w:val="20"/>
          <w:lang w:val="fr-CA"/>
        </w:rPr>
        <w:tab/>
        <w:t>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Blanc</w:t>
      </w:r>
      <w:r w:rsidRPr="00652516">
        <w:rPr>
          <w:rFonts w:ascii="Arial Narrow" w:hAnsi="Arial Narrow"/>
          <w:sz w:val="20"/>
          <w:szCs w:val="20"/>
          <w:lang w:val="fr-CA"/>
        </w:rPr>
        <w:tab/>
        <w:t>3</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Noir(e)</w:t>
      </w:r>
      <w:r w:rsidRPr="00652516">
        <w:rPr>
          <w:rFonts w:ascii="Arial Narrow" w:hAnsi="Arial Narrow"/>
          <w:sz w:val="20"/>
          <w:szCs w:val="20"/>
          <w:lang w:val="fr-CA"/>
        </w:rPr>
        <w:tab/>
        <w:t>4</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Asiatique du Sud-Est (p.ex., Vietnamien, Cambodgien, Laotien, Thaï)</w:t>
      </w:r>
      <w:r w:rsidRPr="00652516">
        <w:rPr>
          <w:rFonts w:ascii="Arial Narrow" w:hAnsi="Arial Narrow"/>
          <w:sz w:val="20"/>
          <w:szCs w:val="20"/>
          <w:lang w:val="fr-CA"/>
        </w:rPr>
        <w:tab/>
        <w:t>5</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Asiatique de l'Ouest (p. ex., Iranien, Afghan)</w:t>
      </w:r>
      <w:r w:rsidRPr="00652516">
        <w:rPr>
          <w:rFonts w:ascii="Arial Narrow" w:hAnsi="Arial Narrow"/>
          <w:sz w:val="20"/>
          <w:szCs w:val="20"/>
          <w:lang w:val="fr-CA"/>
        </w:rPr>
        <w:tab/>
        <w:t>6</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Asiatique du Sud (p. ex., Indien de l'Est, Pakistanais, Sri Lankais)</w:t>
      </w:r>
      <w:r w:rsidRPr="00652516">
        <w:rPr>
          <w:rFonts w:ascii="Arial Narrow" w:hAnsi="Arial Narrow"/>
          <w:sz w:val="20"/>
          <w:szCs w:val="20"/>
          <w:lang w:val="fr-CA"/>
        </w:rPr>
        <w:tab/>
        <w:t>7</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Philippin</w:t>
      </w:r>
      <w:r w:rsidRPr="00652516">
        <w:rPr>
          <w:rFonts w:ascii="Arial Narrow" w:hAnsi="Arial Narrow"/>
          <w:sz w:val="20"/>
          <w:szCs w:val="20"/>
          <w:lang w:val="fr-CA"/>
        </w:rPr>
        <w:tab/>
        <w:t>8</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Chinois</w:t>
      </w:r>
      <w:r w:rsidRPr="00652516">
        <w:rPr>
          <w:rFonts w:ascii="Arial Narrow" w:hAnsi="Arial Narrow"/>
          <w:sz w:val="20"/>
          <w:szCs w:val="20"/>
          <w:lang w:val="fr-CA"/>
        </w:rPr>
        <w:tab/>
        <w:t>9</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Japonais</w:t>
      </w:r>
      <w:r w:rsidRPr="00652516">
        <w:rPr>
          <w:rFonts w:ascii="Arial Narrow" w:hAnsi="Arial Narrow"/>
          <w:sz w:val="20"/>
          <w:szCs w:val="20"/>
          <w:lang w:val="fr-CA"/>
        </w:rPr>
        <w:tab/>
        <w:t>10</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Coréen</w:t>
      </w:r>
      <w:r w:rsidRPr="00652516">
        <w:rPr>
          <w:rFonts w:ascii="Arial Narrow" w:hAnsi="Arial Narrow"/>
          <w:sz w:val="20"/>
          <w:szCs w:val="20"/>
          <w:lang w:val="fr-CA"/>
        </w:rPr>
        <w:tab/>
        <w:t>11</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Autochtone (p. ex., Ojibway, Iroquois, Cri)</w:t>
      </w:r>
      <w:r w:rsidRPr="00652516">
        <w:rPr>
          <w:rFonts w:ascii="Arial Narrow" w:hAnsi="Arial Narrow"/>
          <w:sz w:val="20"/>
          <w:szCs w:val="20"/>
          <w:lang w:val="fr-CA"/>
        </w:rPr>
        <w:tab/>
        <w:t>12</w:t>
      </w:r>
      <w:r w:rsidRPr="00652516">
        <w:rPr>
          <w:rFonts w:ascii="Arial Narrow" w:hAnsi="Arial Narrow"/>
          <w:sz w:val="20"/>
          <w:szCs w:val="20"/>
          <w:lang w:val="fr-CA"/>
        </w:rPr>
        <w:tab/>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Autre (Veuillez préciser) :</w:t>
      </w:r>
      <w:r w:rsidRPr="00652516">
        <w:rPr>
          <w:rFonts w:ascii="Arial Narrow" w:hAnsi="Arial Narrow"/>
          <w:sz w:val="20"/>
          <w:szCs w:val="20"/>
          <w:lang w:val="fr-CA"/>
        </w:rPr>
        <w:tab/>
        <w:t>77</w:t>
      </w:r>
      <w:r w:rsidRPr="00652516">
        <w:rPr>
          <w:rFonts w:ascii="Arial Narrow" w:hAnsi="Arial Narrow"/>
          <w:sz w:val="20"/>
          <w:szCs w:val="20"/>
          <w:lang w:val="fr-CA"/>
        </w:rPr>
        <w:tab/>
        <w:t xml:space="preserve"> B</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Aucun de ce qui précède</w:t>
      </w:r>
      <w:r w:rsidRPr="00652516">
        <w:rPr>
          <w:rFonts w:ascii="Arial Narrow" w:hAnsi="Arial Narrow"/>
          <w:sz w:val="20"/>
          <w:szCs w:val="20"/>
          <w:lang w:val="fr-CA"/>
        </w:rPr>
        <w:tab/>
        <w:t>98</w:t>
      </w:r>
      <w:r w:rsidRPr="00652516">
        <w:rPr>
          <w:rFonts w:ascii="Arial Narrow" w:hAnsi="Arial Narrow"/>
          <w:sz w:val="20"/>
          <w:szCs w:val="20"/>
          <w:lang w:val="fr-CA"/>
        </w:rPr>
        <w:tab/>
        <w:t xml:space="preserve"> BX</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Reponse"/>
        <w:rPr>
          <w:rFonts w:ascii="Arial Narrow" w:hAnsi="Arial Narrow"/>
          <w:sz w:val="20"/>
          <w:szCs w:val="20"/>
          <w:lang w:val="fr-CA"/>
        </w:rPr>
      </w:pPr>
      <w:r w:rsidRPr="00652516">
        <w:rPr>
          <w:rFonts w:ascii="Arial Narrow" w:hAnsi="Arial Narrow"/>
          <w:sz w:val="20"/>
          <w:szCs w:val="20"/>
          <w:lang w:val="fr-CA"/>
        </w:rPr>
        <w:t>Préfère ne pas répondre</w:t>
      </w:r>
      <w:r w:rsidRPr="00652516">
        <w:rPr>
          <w:rFonts w:ascii="Arial Narrow" w:hAnsi="Arial Narrow"/>
          <w:sz w:val="20"/>
          <w:szCs w:val="20"/>
          <w:lang w:val="fr-CA"/>
        </w:rPr>
        <w:tab/>
        <w:t>99</w:t>
      </w:r>
      <w:r w:rsidRPr="00652516">
        <w:rPr>
          <w:rFonts w:ascii="Arial Narrow" w:hAnsi="Arial Narrow"/>
          <w:sz w:val="20"/>
          <w:szCs w:val="20"/>
          <w:lang w:val="fr-CA"/>
        </w:rPr>
        <w:tab/>
        <w:t xml:space="preserve"> BX</w:t>
      </w:r>
      <w:r w:rsidRPr="00652516">
        <w:rPr>
          <w:rFonts w:ascii="Arial Narrow" w:hAnsi="Arial Narrow"/>
          <w:sz w:val="20"/>
          <w:szCs w:val="20"/>
          <w:lang w:val="fr-CA"/>
        </w:rPr>
        <w:tab/>
        <w:t xml:space="preserve"> </w:t>
      </w:r>
      <w:r w:rsidRPr="00652516">
        <w:rPr>
          <w:rFonts w:ascii="Arial Narrow" w:hAnsi="Arial Narrow"/>
          <w:sz w:val="20"/>
          <w:szCs w:val="20"/>
          <w:lang w:val="fr-CA"/>
        </w:rPr>
        <w:tab/>
        <w:t xml:space="preserve">  </w:t>
      </w:r>
    </w:p>
    <w:p w:rsidR="00417ABC" w:rsidRPr="00652516" w:rsidRDefault="00417ABC" w:rsidP="00AF0551">
      <w:pPr>
        <w:pStyle w:val="EndQuestion"/>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REMERCIER</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Le sondage est maintenant terminé. Au nom du gouvernement du Canada, nous vous remercions d'avoir pris le temps de nous fournir vos commentaires. Nous l'apprécions énormément. </w:t>
      </w:r>
      <w:r w:rsidRPr="00652516">
        <w:rPr>
          <w:rFonts w:ascii="Arial Narrow" w:hAnsi="Arial Narrow"/>
          <w:sz w:val="20"/>
          <w:lang w:val="fr-CA"/>
        </w:rPr>
        <w:br/>
        <w:t xml:space="preserve"> </w:t>
      </w:r>
      <w:r w:rsidRPr="00652516">
        <w:rPr>
          <w:rFonts w:ascii="Arial Narrow" w:hAnsi="Arial Narrow"/>
          <w:sz w:val="20"/>
          <w:lang w:val="fr-CA"/>
        </w:rPr>
        <w:br/>
        <w:t>Visitez ekos.com</w:t>
      </w:r>
    </w:p>
    <w:p w:rsidR="00417ABC" w:rsidRPr="00652516" w:rsidRDefault="00417ABC" w:rsidP="00AF0551">
      <w:pPr>
        <w:pStyle w:val="Question"/>
        <w:rPr>
          <w:rFonts w:ascii="Arial Narrow" w:hAnsi="Arial Narrow"/>
          <w:sz w:val="20"/>
          <w:lang w:val="fr-CA"/>
        </w:rPr>
      </w:pPr>
    </w:p>
    <w:p w:rsidR="00417ABC" w:rsidRPr="00652516" w:rsidRDefault="00417ABC" w:rsidP="00AF0551">
      <w:pPr>
        <w:pStyle w:val="Variable"/>
        <w:rPr>
          <w:rFonts w:ascii="Arial Narrow" w:hAnsi="Arial Narrow"/>
          <w:sz w:val="20"/>
          <w:szCs w:val="20"/>
          <w:lang w:val="fr-CA"/>
        </w:rPr>
      </w:pP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 xml:space="preserve">REMERCIER2 </w:t>
      </w:r>
    </w:p>
    <w:p w:rsidR="00417ABC" w:rsidRPr="00652516" w:rsidRDefault="00417ABC" w:rsidP="00AF0551">
      <w:pPr>
        <w:pStyle w:val="Variable"/>
        <w:rPr>
          <w:rFonts w:ascii="Arial Narrow" w:hAnsi="Arial Narrow"/>
          <w:sz w:val="20"/>
          <w:szCs w:val="20"/>
          <w:lang w:val="fr-CA"/>
        </w:rPr>
      </w:pPr>
      <w:r w:rsidRPr="00652516">
        <w:rPr>
          <w:rFonts w:ascii="Arial Narrow" w:hAnsi="Arial Narrow"/>
          <w:sz w:val="20"/>
          <w:szCs w:val="20"/>
          <w:lang w:val="fr-CA"/>
        </w:rPr>
        <w:t>Filtré</w:t>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 xml:space="preserve"> Merci pour votre intérêt à participer au sondage, malheureusement vous ne correspondez pas aux critères d'admissibilité de l'étude. </w:t>
      </w:r>
      <w:r w:rsidRPr="00652516">
        <w:rPr>
          <w:rFonts w:ascii="Arial Narrow" w:hAnsi="Arial Narrow"/>
          <w:sz w:val="20"/>
          <w:lang w:val="fr-CA"/>
        </w:rPr>
        <w:br/>
      </w:r>
    </w:p>
    <w:p w:rsidR="00417ABC" w:rsidRPr="00652516" w:rsidRDefault="00417ABC" w:rsidP="00AF0551">
      <w:pPr>
        <w:pStyle w:val="Question"/>
        <w:rPr>
          <w:rFonts w:ascii="Arial Narrow" w:hAnsi="Arial Narrow"/>
          <w:sz w:val="20"/>
          <w:lang w:val="fr-CA"/>
        </w:rPr>
      </w:pPr>
      <w:r w:rsidRPr="00652516">
        <w:rPr>
          <w:rFonts w:ascii="Arial Narrow" w:hAnsi="Arial Narrow"/>
          <w:sz w:val="20"/>
          <w:lang w:val="fr-CA"/>
        </w:rPr>
        <w:t>Visitez ekos.com</w:t>
      </w:r>
    </w:p>
    <w:p w:rsidR="00C125B8" w:rsidRDefault="00C125B8">
      <w:pPr>
        <w:rPr>
          <w:lang w:val="fr-CA"/>
        </w:rPr>
        <w:sectPr w:rsidR="00C125B8" w:rsidSect="00002DD8">
          <w:footerReference w:type="first" r:id="rId84"/>
          <w:pgSz w:w="12240" w:h="15840" w:code="1"/>
          <w:pgMar w:top="990" w:right="1440" w:bottom="1440" w:left="1440" w:header="720" w:footer="576" w:gutter="0"/>
          <w:cols w:space="720"/>
          <w:titlePg/>
          <w:docGrid w:linePitch="360"/>
        </w:sectPr>
      </w:pPr>
    </w:p>
    <w:p w:rsidR="00417ABC" w:rsidRDefault="00417ABC">
      <w:pPr>
        <w:rPr>
          <w:lang w:val="fr-CA" w:eastAsia="en-US"/>
        </w:rPr>
      </w:pPr>
    </w:p>
    <w:p w:rsidR="00417ABC" w:rsidRPr="008D6C22" w:rsidRDefault="00417ABC" w:rsidP="00730D4C">
      <w:pPr>
        <w:rPr>
          <w:lang w:val="fr-CA"/>
        </w:rPr>
      </w:pPr>
    </w:p>
    <w:p w:rsidR="00417ABC" w:rsidRPr="008D6C22" w:rsidRDefault="00417ABC" w:rsidP="00730D4C">
      <w:pPr>
        <w:rPr>
          <w:lang w:val="fr-CA"/>
        </w:rPr>
      </w:pPr>
    </w:p>
    <w:p w:rsidR="00417ABC" w:rsidRPr="008D6C22" w:rsidRDefault="00417ABC" w:rsidP="00730D4C">
      <w:pPr>
        <w:rPr>
          <w:lang w:val="fr-CA"/>
        </w:rPr>
      </w:pPr>
    </w:p>
    <w:p w:rsidR="00417ABC" w:rsidRPr="008D6C22" w:rsidRDefault="00417ABC" w:rsidP="00730D4C">
      <w:pPr>
        <w:rPr>
          <w:lang w:val="fr-CA"/>
        </w:rPr>
      </w:pPr>
    </w:p>
    <w:p w:rsidR="00417ABC" w:rsidRDefault="00417ABC" w:rsidP="00730D4C">
      <w:pPr>
        <w:rPr>
          <w:lang w:val="fr-CA"/>
        </w:rPr>
      </w:pPr>
    </w:p>
    <w:p w:rsidR="00417ABC" w:rsidRDefault="00417ABC" w:rsidP="00730D4C">
      <w:pPr>
        <w:rPr>
          <w:lang w:val="fr-CA"/>
        </w:rPr>
      </w:pPr>
    </w:p>
    <w:p w:rsidR="00417ABC" w:rsidRDefault="00417ABC" w:rsidP="00730D4C">
      <w:pPr>
        <w:rPr>
          <w:lang w:val="fr-CA"/>
        </w:rPr>
      </w:pPr>
    </w:p>
    <w:p w:rsidR="00417ABC" w:rsidRDefault="00417ABC" w:rsidP="00730D4C">
      <w:pPr>
        <w:rPr>
          <w:lang w:val="fr-CA"/>
        </w:rPr>
      </w:pPr>
    </w:p>
    <w:p w:rsidR="00417ABC" w:rsidRDefault="00417ABC" w:rsidP="00730D4C">
      <w:pPr>
        <w:rPr>
          <w:lang w:val="fr-CA"/>
        </w:rPr>
      </w:pPr>
    </w:p>
    <w:p w:rsidR="00417ABC" w:rsidRDefault="00417ABC" w:rsidP="00730D4C">
      <w:pPr>
        <w:rPr>
          <w:lang w:val="fr-CA"/>
        </w:rPr>
      </w:pPr>
    </w:p>
    <w:p w:rsidR="00417ABC" w:rsidRDefault="00417ABC" w:rsidP="00730D4C">
      <w:pPr>
        <w:rPr>
          <w:lang w:val="fr-CA"/>
        </w:rPr>
      </w:pPr>
    </w:p>
    <w:p w:rsidR="00417ABC" w:rsidRDefault="00417ABC" w:rsidP="00730D4C">
      <w:pPr>
        <w:rPr>
          <w:lang w:val="fr-CA"/>
        </w:rPr>
      </w:pPr>
    </w:p>
    <w:p w:rsidR="00417ABC" w:rsidRDefault="00417ABC" w:rsidP="00730D4C">
      <w:pPr>
        <w:rPr>
          <w:lang w:val="fr-CA"/>
        </w:rPr>
      </w:pPr>
    </w:p>
    <w:p w:rsidR="00417ABC" w:rsidRPr="008D6C22" w:rsidRDefault="00417ABC" w:rsidP="00730D4C">
      <w:pPr>
        <w:rPr>
          <w:lang w:val="fr-CA"/>
        </w:rPr>
      </w:pPr>
    </w:p>
    <w:p w:rsidR="00417ABC" w:rsidRPr="008D6C22" w:rsidRDefault="00417ABC" w:rsidP="00730D4C">
      <w:pPr>
        <w:rPr>
          <w:lang w:val="fr-CA"/>
        </w:rPr>
      </w:pPr>
    </w:p>
    <w:p w:rsidR="00417ABC" w:rsidRPr="00BC5C46" w:rsidRDefault="00417ABC" w:rsidP="00494ADD">
      <w:pPr>
        <w:pStyle w:val="Heading3"/>
        <w:numPr>
          <w:ilvl w:val="0"/>
          <w:numId w:val="0"/>
        </w:numPr>
        <w:rPr>
          <w:b/>
          <w:sz w:val="72"/>
          <w:lang w:val="fr-CA"/>
        </w:rPr>
      </w:pPr>
      <w:bookmarkStart w:id="20" w:name="_Toc98941438"/>
      <w:bookmarkStart w:id="21" w:name="_Toc101345126"/>
      <w:r w:rsidRPr="00BC5C46">
        <w:rPr>
          <w:b/>
          <w:sz w:val="72"/>
          <w:lang w:val="fr-CA"/>
        </w:rPr>
        <w:t>5.</w:t>
      </w:r>
      <w:bookmarkStart w:id="22" w:name="_Toc99353585"/>
      <w:r w:rsidRPr="00BC5C46">
        <w:rPr>
          <w:b/>
          <w:sz w:val="72"/>
          <w:lang w:val="fr-CA"/>
        </w:rPr>
        <w:t xml:space="preserve">        Annexe C </w:t>
      </w:r>
      <w:r w:rsidRPr="00BC5C46">
        <w:rPr>
          <w:b/>
          <w:sz w:val="72"/>
          <w:lang w:val="fr-CA"/>
        </w:rPr>
        <w:tab/>
      </w:r>
      <w:bookmarkEnd w:id="20"/>
      <w:r w:rsidRPr="00BC5C46">
        <w:rPr>
          <w:b/>
          <w:sz w:val="72"/>
          <w:lang w:val="fr-CA"/>
        </w:rPr>
        <w:t xml:space="preserve">                          Table</w:t>
      </w:r>
      <w:bookmarkEnd w:id="22"/>
      <w:r w:rsidRPr="00BC5C46">
        <w:rPr>
          <w:b/>
          <w:sz w:val="72"/>
          <w:lang w:val="fr-CA"/>
        </w:rPr>
        <w:t>aux de données</w:t>
      </w:r>
      <w:bookmarkEnd w:id="21"/>
    </w:p>
    <w:p w:rsidR="00417ABC" w:rsidRDefault="00417ABC">
      <w:pPr>
        <w:rPr>
          <w:lang w:val="fr-CA"/>
        </w:rPr>
      </w:pPr>
    </w:p>
    <w:p w:rsidR="00C125B8" w:rsidRPr="008D6C22" w:rsidRDefault="00C125B8">
      <w:pPr>
        <w:rPr>
          <w:lang w:val="fr-CA"/>
        </w:rPr>
        <w:sectPr w:rsidR="00C125B8" w:rsidRPr="008D6C22" w:rsidSect="00C125B8">
          <w:type w:val="oddPage"/>
          <w:pgSz w:w="12240" w:h="15840" w:code="1"/>
          <w:pgMar w:top="990" w:right="1440" w:bottom="1440" w:left="1440" w:header="720" w:footer="576" w:gutter="0"/>
          <w:cols w:space="720"/>
          <w:titlePg/>
          <w:docGrid w:linePitch="360"/>
        </w:sectPr>
      </w:pPr>
    </w:p>
    <w:p w:rsidR="00417ABC" w:rsidRPr="008D6C22" w:rsidRDefault="00417ABC" w:rsidP="00B05A10">
      <w:pPr>
        <w:pStyle w:val="EndOfTable"/>
        <w:rPr>
          <w:lang w:val="fr-CA"/>
        </w:rPr>
      </w:pPr>
      <w:bookmarkStart w:id="23" w:name="_GoBack"/>
      <w:bookmarkEnd w:id="23"/>
    </w:p>
    <w:p w:rsidR="00417ABC" w:rsidRPr="008D6C22" w:rsidRDefault="00417ABC" w:rsidP="00B05A10">
      <w:pPr>
        <w:pStyle w:val="NormalText"/>
        <w:rPr>
          <w:lang w:val="fr-CA"/>
        </w:rPr>
      </w:pPr>
    </w:p>
    <w:tbl>
      <w:tblPr>
        <w:tblW w:w="13568" w:type="dxa"/>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RPr="003101FA" w:rsidTr="00A4424A">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Dans la liste des enjeux ci-dessous, quels sont les trois principaux enjeux qui vous préoccupent personnellement ?</w:t>
            </w:r>
          </w:p>
        </w:tc>
      </w:tr>
      <w:tr w:rsidR="00417ABC" w:rsidTr="00A4424A">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widowControl w:val="0"/>
              <w:autoSpaceDE w:val="0"/>
              <w:autoSpaceDN w:val="0"/>
              <w:adjustRightInd w:val="0"/>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widowControl w:val="0"/>
              <w:autoSpaceDE w:val="0"/>
              <w:autoSpaceDN w:val="0"/>
              <w:adjustRightInd w:val="0"/>
              <w:jc w:val="center"/>
              <w:rPr>
                <w:lang w:val="fr-CA"/>
              </w:rPr>
            </w:pPr>
            <w:r w:rsidRPr="00557114">
              <w:rPr>
                <w:lang w:val="fr-CA"/>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A4424A">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widowControl w:val="0"/>
              <w:autoSpaceDE w:val="0"/>
              <w:autoSpaceDN w:val="0"/>
              <w:adjustRightInd w:val="0"/>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A4424A">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A4424A">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A4424A">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A4424A">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 changement climatique, l'environnement, la biodiversité, la pollution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1631</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350</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594</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296</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378</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245</w:t>
            </w:r>
          </w:p>
          <w:p w:rsidR="00417ABC" w:rsidRDefault="00417ABC" w:rsidP="00D46627">
            <w:pPr>
              <w:pStyle w:val="ColPercentSig1Plus"/>
            </w:pPr>
            <w:r>
              <w:t>57%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Sig4Minus"/>
            </w:pPr>
            <w:r>
              <w:t>39%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586</w:t>
            </w:r>
          </w:p>
          <w:p w:rsidR="00417ABC" w:rsidRDefault="00417ABC" w:rsidP="00D46627">
            <w:pPr>
              <w:pStyle w:val="ColPercentSig3Minus"/>
            </w:pPr>
            <w:r>
              <w:t>50%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446</w:t>
            </w:r>
          </w:p>
          <w:p w:rsidR="00417ABC" w:rsidRDefault="00417ABC" w:rsidP="00D46627">
            <w:pPr>
              <w:pStyle w:val="ColPercentSig4Plus"/>
            </w:pPr>
            <w:r>
              <w:t>64%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58%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703</w:t>
            </w:r>
          </w:p>
          <w:p w:rsidR="00417ABC" w:rsidRDefault="00417ABC" w:rsidP="00D46627">
            <w:pPr>
              <w:pStyle w:val="ColPercentSig4Minus"/>
            </w:pPr>
            <w:r>
              <w:t>49%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901</w:t>
            </w:r>
          </w:p>
          <w:p w:rsidR="00417ABC" w:rsidRDefault="00417ABC" w:rsidP="00D46627">
            <w:pPr>
              <w:pStyle w:val="ColPercentSig4Plus"/>
            </w:pPr>
            <w:r>
              <w:t>58%</w:t>
            </w:r>
          </w:p>
          <w:p w:rsidR="00417ABC" w:rsidRDefault="00417ABC" w:rsidP="00D46627">
            <w:pPr>
              <w:pStyle w:val="DiffSymbol"/>
            </w:pPr>
            <w:r>
              <w:t>++++</w:t>
            </w:r>
          </w:p>
        </w:tc>
      </w:tr>
      <w:tr w:rsidR="00417ABC" w:rsidTr="00A4424A">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Les inégalités entre les riches et les pauvres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1304</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323</w:t>
            </w:r>
          </w:p>
          <w:p w:rsidR="00417ABC" w:rsidRDefault="00417ABC" w:rsidP="00D46627">
            <w:pPr>
              <w:pStyle w:val="ColPercentSig4Plus"/>
            </w:pPr>
            <w:r>
              <w:t>49%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486</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224</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261</w:t>
            </w:r>
          </w:p>
          <w:p w:rsidR="00417ABC" w:rsidRDefault="00417ABC" w:rsidP="00D46627">
            <w:pPr>
              <w:pStyle w:val="ColPercentSig3Minus"/>
            </w:pPr>
            <w:r>
              <w:t>38%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145</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515</w:t>
            </w:r>
          </w:p>
          <w:p w:rsidR="00417ABC" w:rsidRDefault="00417ABC" w:rsidP="00D46627">
            <w:pPr>
              <w:pStyle w:val="ColPercentSig2Plus"/>
            </w:pPr>
            <w:r>
              <w:t>46%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277</w:t>
            </w:r>
          </w:p>
          <w:p w:rsidR="00417ABC" w:rsidRDefault="00417ABC" w:rsidP="00D46627">
            <w:pPr>
              <w:pStyle w:val="ColPercentSig1Minus"/>
            </w:pPr>
            <w:r>
              <w:t>40%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598</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679</w:t>
            </w:r>
          </w:p>
          <w:p w:rsidR="00417ABC" w:rsidRDefault="00417ABC" w:rsidP="00D46627">
            <w:pPr>
              <w:pStyle w:val="ColPercentNotSignificant"/>
            </w:pPr>
            <w:r>
              <w:t>44%</w:t>
            </w:r>
          </w:p>
          <w:p w:rsidR="00417ABC" w:rsidRDefault="00417ABC" w:rsidP="00D46627">
            <w:pPr>
              <w:pStyle w:val="DiffSymbol"/>
            </w:pPr>
          </w:p>
        </w:tc>
      </w:tr>
      <w:tr w:rsidR="00417ABC" w:rsidTr="00A4424A">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 populisme, le nationalisme, l'extrémisme politique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1107</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182</w:t>
            </w:r>
          </w:p>
          <w:p w:rsidR="00417ABC" w:rsidRDefault="00417ABC" w:rsidP="00D46627">
            <w:pPr>
              <w:pStyle w:val="ColPercentSig4Minus"/>
            </w:pPr>
            <w:r>
              <w:t>27%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401</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227</w:t>
            </w:r>
          </w:p>
          <w:p w:rsidR="00417ABC" w:rsidRDefault="00417ABC" w:rsidP="00D46627">
            <w:pPr>
              <w:pStyle w:val="ColPercentSig3Plus"/>
            </w:pPr>
            <w:r>
              <w:t>41%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284</w:t>
            </w:r>
          </w:p>
          <w:p w:rsidR="00417ABC" w:rsidRDefault="00417ABC" w:rsidP="00D46627">
            <w:pPr>
              <w:pStyle w:val="ColPercentSig3Plus"/>
            </w:pPr>
            <w:r>
              <w:t>41%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168</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445</w:t>
            </w:r>
          </w:p>
          <w:p w:rsidR="00417ABC" w:rsidRDefault="00417ABC" w:rsidP="00D46627">
            <w:pPr>
              <w:pStyle w:val="ColPercentSig2Plus"/>
            </w:pPr>
            <w:r>
              <w:t>38%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233</w:t>
            </w:r>
          </w:p>
          <w:p w:rsidR="00417ABC" w:rsidRDefault="00417ABC" w:rsidP="00D46627">
            <w:pPr>
              <w:pStyle w:val="ColPercentSig1Min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561</w:t>
            </w:r>
          </w:p>
          <w:p w:rsidR="00417ABC" w:rsidRDefault="00417ABC" w:rsidP="00D46627">
            <w:pPr>
              <w:pStyle w:val="ColPercentSig3Plus"/>
            </w:pPr>
            <w:r>
              <w:t>38%</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525</w:t>
            </w:r>
          </w:p>
          <w:p w:rsidR="00417ABC" w:rsidRDefault="00417ABC" w:rsidP="00D46627">
            <w:pPr>
              <w:pStyle w:val="ColPercentSig3Minus"/>
            </w:pPr>
            <w:r>
              <w:t>33%</w:t>
            </w:r>
          </w:p>
          <w:p w:rsidR="00417ABC" w:rsidRDefault="00417ABC" w:rsidP="00D46627">
            <w:pPr>
              <w:pStyle w:val="DiffSymbol"/>
            </w:pPr>
            <w:r>
              <w:t>---</w:t>
            </w:r>
          </w:p>
        </w:tc>
      </w:tr>
      <w:tr w:rsidR="00417ABC" w:rsidTr="00A4424A">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Les nouvelles technologies, la robotisation, l'intelligence artificielle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Sig4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Sig4Minus"/>
            </w:pPr>
            <w:r>
              <w:t>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Sig2Minus"/>
            </w:pPr>
            <w:r>
              <w:t>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190</w:t>
            </w:r>
          </w:p>
          <w:p w:rsidR="00417ABC" w:rsidRDefault="00417ABC" w:rsidP="00D46627">
            <w:pPr>
              <w:pStyle w:val="ColPercentSig4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96</w:t>
            </w:r>
          </w:p>
          <w:p w:rsidR="00417ABC" w:rsidRDefault="00417ABC" w:rsidP="00D46627">
            <w:pPr>
              <w:pStyle w:val="ColPercentSig4Minus"/>
            </w:pPr>
            <w:r>
              <w:t>6%</w:t>
            </w:r>
          </w:p>
          <w:p w:rsidR="00417ABC" w:rsidRDefault="00417ABC" w:rsidP="00D46627">
            <w:pPr>
              <w:pStyle w:val="DiffSymbol"/>
            </w:pPr>
            <w:r>
              <w:t>----</w:t>
            </w:r>
          </w:p>
        </w:tc>
      </w:tr>
      <w:tr w:rsidR="00417ABC" w:rsidTr="00A4424A">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L'immigration, les flux migratoires, les réfugiés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Sig2Pl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Sig2Minus"/>
            </w:pPr>
            <w:r>
              <w:t>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214</w:t>
            </w:r>
          </w:p>
          <w:p w:rsidR="00417ABC" w:rsidRDefault="00417ABC" w:rsidP="00D46627">
            <w:pPr>
              <w:pStyle w:val="ColPercentSig3Plus"/>
            </w:pPr>
            <w:r>
              <w:t>15%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167</w:t>
            </w:r>
          </w:p>
          <w:p w:rsidR="00417ABC" w:rsidRDefault="00417ABC" w:rsidP="00D46627">
            <w:pPr>
              <w:pStyle w:val="ColPercentSig4Minus"/>
            </w:pPr>
            <w:r>
              <w:t>11%</w:t>
            </w:r>
          </w:p>
          <w:p w:rsidR="00417ABC" w:rsidRDefault="00417ABC" w:rsidP="00D46627">
            <w:pPr>
              <w:pStyle w:val="DiffSymbol"/>
            </w:pPr>
            <w:r>
              <w:t>----</w:t>
            </w:r>
          </w:p>
        </w:tc>
      </w:tr>
      <w:tr w:rsidR="00417ABC" w:rsidTr="00A4424A">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Les guerres, les conflits, le terrorisme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184</w:t>
            </w:r>
          </w:p>
          <w:p w:rsidR="00417ABC" w:rsidRDefault="00417ABC" w:rsidP="00D46627">
            <w:pPr>
              <w:pStyle w:val="ColPercentSig1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Sig3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285</w:t>
            </w:r>
          </w:p>
          <w:p w:rsidR="00417ABC" w:rsidRDefault="00417ABC" w:rsidP="00D46627">
            <w:pPr>
              <w:pStyle w:val="ColPercentSig3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245</w:t>
            </w:r>
          </w:p>
          <w:p w:rsidR="00417ABC" w:rsidRDefault="00417ABC" w:rsidP="00D46627">
            <w:pPr>
              <w:pStyle w:val="ColPercentSig3Minus"/>
            </w:pPr>
            <w:r>
              <w:t>16%</w:t>
            </w:r>
          </w:p>
          <w:p w:rsidR="00417ABC" w:rsidRDefault="00417ABC" w:rsidP="00D46627">
            <w:pPr>
              <w:pStyle w:val="DiffSymbol"/>
            </w:pPr>
            <w:r>
              <w:t>---</w:t>
            </w:r>
          </w:p>
        </w:tc>
      </w:tr>
      <w:tr w:rsidR="00417ABC" w:rsidTr="00A4424A">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L'éducation, les soins de santé, l'eau potable et la faim dans les pays en voie de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726</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208</w:t>
            </w:r>
          </w:p>
          <w:p w:rsidR="00417ABC" w:rsidRDefault="00417ABC" w:rsidP="00D46627">
            <w:pPr>
              <w:pStyle w:val="ColPercentSig4Plus"/>
            </w:pPr>
            <w:r>
              <w:t>34%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241</w:t>
            </w:r>
          </w:p>
          <w:p w:rsidR="00417ABC" w:rsidRDefault="00417ABC" w:rsidP="00D46627">
            <w:pPr>
              <w:pStyle w:val="ColPercentSig3Min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Sig4Min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Sig4Min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Sig1Min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249</w:t>
            </w:r>
          </w:p>
          <w:p w:rsidR="00417ABC" w:rsidRDefault="00417ABC" w:rsidP="00D46627">
            <w:pPr>
              <w:pStyle w:val="ColPercentSig2Min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221</w:t>
            </w:r>
          </w:p>
          <w:p w:rsidR="00417ABC" w:rsidRDefault="00417ABC" w:rsidP="00D46627">
            <w:pPr>
              <w:pStyle w:val="ColPercentSig4Plus"/>
            </w:pPr>
            <w:r>
              <w:t>33%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224</w:t>
            </w:r>
          </w:p>
          <w:p w:rsidR="00417ABC" w:rsidRDefault="00417ABC" w:rsidP="00D46627">
            <w:pPr>
              <w:pStyle w:val="ColPercentSig4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495</w:t>
            </w:r>
          </w:p>
          <w:p w:rsidR="00417ABC" w:rsidRDefault="00417ABC" w:rsidP="00D46627">
            <w:pPr>
              <w:pStyle w:val="ColPercentSig4Plus"/>
            </w:pPr>
            <w:r>
              <w:t>34%</w:t>
            </w:r>
          </w:p>
          <w:p w:rsidR="00417ABC" w:rsidRDefault="00417ABC" w:rsidP="00D46627">
            <w:pPr>
              <w:pStyle w:val="DiffSymbol"/>
            </w:pPr>
            <w:r>
              <w:t>++++</w:t>
            </w:r>
          </w:p>
        </w:tc>
      </w:tr>
      <w:tr w:rsidR="00417ABC" w:rsidTr="00A4424A">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Les crises économiques, la sécurité de l'emploi, les salaires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1232</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306</w:t>
            </w:r>
          </w:p>
          <w:p w:rsidR="00417ABC" w:rsidRDefault="00417ABC" w:rsidP="00D46627">
            <w:pPr>
              <w:pStyle w:val="ColPercentSig3Plus"/>
            </w:pPr>
            <w:r>
              <w:t>44%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480</w:t>
            </w:r>
          </w:p>
          <w:p w:rsidR="00417ABC" w:rsidRDefault="00417ABC" w:rsidP="00D46627">
            <w:pPr>
              <w:pStyle w:val="ColPercentSig2Plus"/>
            </w:pPr>
            <w:r>
              <w:t>43%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p w:rsidR="00417ABC" w:rsidRDefault="00417ABC" w:rsidP="00D46627">
            <w:pPr>
              <w:pStyle w:val="ColPercentSig1Minus"/>
            </w:pPr>
            <w:r>
              <w:t>37%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215</w:t>
            </w:r>
          </w:p>
          <w:p w:rsidR="00417ABC" w:rsidRDefault="00417ABC" w:rsidP="00D46627">
            <w:pPr>
              <w:pStyle w:val="ColPercentSig4Minus"/>
            </w:pPr>
            <w:r>
              <w:t>31%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167</w:t>
            </w:r>
          </w:p>
          <w:p w:rsidR="00417ABC" w:rsidRDefault="00417ABC" w:rsidP="00D46627">
            <w:pPr>
              <w:pStyle w:val="ColPercentSig3Plus"/>
            </w:pPr>
            <w:r>
              <w:t>48%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490</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223</w:t>
            </w:r>
          </w:p>
          <w:p w:rsidR="00417ABC" w:rsidRDefault="00417ABC" w:rsidP="00D46627">
            <w:pPr>
              <w:pStyle w:val="ColPercentSig4Min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633</w:t>
            </w:r>
          </w:p>
          <w:p w:rsidR="00417ABC" w:rsidRDefault="00417ABC" w:rsidP="00D46627">
            <w:pPr>
              <w:pStyle w:val="ColPercentSig4Plus"/>
            </w:pPr>
            <w:r>
              <w:t>44%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563</w:t>
            </w:r>
          </w:p>
          <w:p w:rsidR="00417ABC" w:rsidRDefault="00417ABC" w:rsidP="00D46627">
            <w:pPr>
              <w:pStyle w:val="ColPercentSig4Minus"/>
            </w:pPr>
            <w:r>
              <w:t>36%</w:t>
            </w:r>
          </w:p>
          <w:p w:rsidR="00417ABC" w:rsidRDefault="00417ABC" w:rsidP="00D46627">
            <w:pPr>
              <w:pStyle w:val="DiffSymbol"/>
            </w:pPr>
            <w:r>
              <w:t>----</w:t>
            </w:r>
          </w:p>
        </w:tc>
      </w:tr>
      <w:tr w:rsidR="00417ABC" w:rsidTr="00A4424A">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Les fausses nouvelles (ou fake news), la désinformation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1194</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194</w:t>
            </w:r>
          </w:p>
          <w:p w:rsidR="00417ABC" w:rsidRDefault="00417ABC" w:rsidP="00D46627">
            <w:pPr>
              <w:pStyle w:val="ColPercentSig4Min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443</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306</w:t>
            </w:r>
          </w:p>
          <w:p w:rsidR="00417ABC" w:rsidRDefault="00417ABC" w:rsidP="00D46627">
            <w:pPr>
              <w:pStyle w:val="ColPercentSig4Plus"/>
            </w:pPr>
            <w:r>
              <w:t>44%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192</w:t>
            </w:r>
          </w:p>
          <w:p w:rsidR="00417ABC" w:rsidRDefault="00417ABC" w:rsidP="00D46627">
            <w:pPr>
              <w:pStyle w:val="ColPercentSig3Plus"/>
            </w:pPr>
            <w:r>
              <w:t>45%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179</w:t>
            </w:r>
          </w:p>
          <w:p w:rsidR="00417ABC" w:rsidRDefault="00417ABC" w:rsidP="00D46627">
            <w:pPr>
              <w:pStyle w:val="ColPercentSig4Plus"/>
            </w:pPr>
            <w:r>
              <w:t>51%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439</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212</w:t>
            </w:r>
          </w:p>
          <w:p w:rsidR="00417ABC" w:rsidRDefault="00417ABC" w:rsidP="00D46627">
            <w:pPr>
              <w:pStyle w:val="ColPercentSig4Min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636</w:t>
            </w:r>
          </w:p>
          <w:p w:rsidR="00417ABC" w:rsidRDefault="00417ABC" w:rsidP="00D46627">
            <w:pPr>
              <w:pStyle w:val="ColPercentSig4Plus"/>
            </w:pPr>
            <w:r>
              <w:t>43%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526</w:t>
            </w:r>
          </w:p>
          <w:p w:rsidR="00417ABC" w:rsidRDefault="00417ABC" w:rsidP="00D46627">
            <w:pPr>
              <w:pStyle w:val="ColPercentSig4Minus"/>
            </w:pPr>
            <w:r>
              <w:t>34%</w:t>
            </w:r>
          </w:p>
          <w:p w:rsidR="00417ABC" w:rsidRDefault="00417ABC" w:rsidP="00D46627">
            <w:pPr>
              <w:pStyle w:val="DiffSymbol"/>
            </w:pPr>
            <w:r>
              <w:t>----</w:t>
            </w:r>
          </w:p>
        </w:tc>
      </w:tr>
      <w:tr w:rsidR="00417ABC" w:rsidTr="00A4424A">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Les grandes pandémies et les maladies à l'échelle mondiale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736</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120</w:t>
            </w:r>
          </w:p>
          <w:p w:rsidR="00417ABC" w:rsidRDefault="00417ABC" w:rsidP="00D46627">
            <w:pPr>
              <w:pStyle w:val="ColPercentSig4Min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243</w:t>
            </w:r>
          </w:p>
          <w:p w:rsidR="00417ABC" w:rsidRDefault="00417ABC" w:rsidP="00D46627">
            <w:pPr>
              <w:pStyle w:val="ColPercentSig1Min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158</w:t>
            </w:r>
          </w:p>
          <w:p w:rsidR="00417ABC" w:rsidRDefault="00417ABC" w:rsidP="00D46627">
            <w:pPr>
              <w:pStyle w:val="ColPercentSig3Pl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203</w:t>
            </w:r>
          </w:p>
          <w:p w:rsidR="00417ABC" w:rsidRDefault="00417ABC" w:rsidP="00D46627">
            <w:pPr>
              <w:pStyle w:val="ColPercentSig4Plus"/>
            </w:pPr>
            <w:r>
              <w:t>29%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Sig1Min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301</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291</w:t>
            </w:r>
          </w:p>
          <w:p w:rsidR="00417ABC" w:rsidRDefault="00417ABC" w:rsidP="00D46627">
            <w:pPr>
              <w:pStyle w:val="ColPercentSig4Minus"/>
            </w:pPr>
            <w:r>
              <w:t>20%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432</w:t>
            </w:r>
          </w:p>
          <w:p w:rsidR="00417ABC" w:rsidRDefault="00417ABC" w:rsidP="00D46627">
            <w:pPr>
              <w:pStyle w:val="ColPercentSig4Plus"/>
            </w:pPr>
            <w:r>
              <w:t>27%</w:t>
            </w:r>
          </w:p>
          <w:p w:rsidR="00417ABC" w:rsidRDefault="00417ABC" w:rsidP="00D46627">
            <w:pPr>
              <w:pStyle w:val="DiffSymbol"/>
            </w:pPr>
            <w:r>
              <w:t>++++</w:t>
            </w:r>
          </w:p>
        </w:tc>
      </w:tr>
      <w:tr w:rsidR="00417ABC" w:rsidTr="00A4424A">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A4424A">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RPr="00B76B7F"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Dans la liste des enjeux ci-dessous, quels sont les trois principaux enjeux qui vous préoccupent personnellement ?</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 changement climatique, l'environnement, la biodiversité, la pollution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1631</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289</w:t>
            </w:r>
          </w:p>
          <w:p w:rsidR="00417ABC" w:rsidRDefault="00417ABC" w:rsidP="00D46627">
            <w:pPr>
              <w:pStyle w:val="ColPercentSig4Minus"/>
            </w:pPr>
            <w:r>
              <w:t>47%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391</w:t>
            </w:r>
          </w:p>
          <w:p w:rsidR="00417ABC" w:rsidRDefault="00417ABC" w:rsidP="00D46627">
            <w:pPr>
              <w:pStyle w:val="ColPercentSig4Minus"/>
            </w:pPr>
            <w:r>
              <w:t>47%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549</w:t>
            </w:r>
          </w:p>
          <w:p w:rsidR="00417ABC" w:rsidRDefault="00417ABC" w:rsidP="00D46627">
            <w:pPr>
              <w:pStyle w:val="ColPercentSig3Plus"/>
            </w:pPr>
            <w:r>
              <w:t>57%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212</w:t>
            </w:r>
          </w:p>
          <w:p w:rsidR="00417ABC" w:rsidRDefault="00417ABC" w:rsidP="00D46627">
            <w:pPr>
              <w:pStyle w:val="ColPercentNotSignificant"/>
            </w:pPr>
            <w:r>
              <w:t>55%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387</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560</w:t>
            </w:r>
          </w:p>
          <w:p w:rsidR="00417ABC" w:rsidRDefault="00417ABC" w:rsidP="00D46627">
            <w:pPr>
              <w:pStyle w:val="ColPercentSig3Plus"/>
            </w:pPr>
            <w:r>
              <w:t>57%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304</w:t>
            </w:r>
          </w:p>
          <w:p w:rsidR="00417ABC" w:rsidRDefault="00417ABC" w:rsidP="00D46627">
            <w:pPr>
              <w:pStyle w:val="ColPercentNotSignificant"/>
            </w:pPr>
            <w:r>
              <w:t>55%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Les inégalités entre les riches et les pauvres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1304</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246</w:t>
            </w:r>
          </w:p>
          <w:p w:rsidR="00417ABC" w:rsidRDefault="00417ABC" w:rsidP="00D46627">
            <w:pPr>
              <w:pStyle w:val="ColPercentSig1Minus"/>
            </w:pPr>
            <w:r>
              <w:t>40%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351</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403</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199</w:t>
            </w:r>
          </w:p>
          <w:p w:rsidR="00417ABC" w:rsidRDefault="00417ABC" w:rsidP="00D46627">
            <w:pPr>
              <w:pStyle w:val="ColPercentSig4Plus"/>
            </w:pPr>
            <w:r>
              <w:t>51%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344</w:t>
            </w:r>
          </w:p>
          <w:p w:rsidR="00417ABC" w:rsidRDefault="00417ABC" w:rsidP="00D46627">
            <w:pPr>
              <w:pStyle w:val="ColPercentSig2Plus"/>
            </w:pPr>
            <w:r>
              <w:t>47%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424</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192</w:t>
            </w:r>
          </w:p>
          <w:p w:rsidR="00417ABC" w:rsidRDefault="00417ABC" w:rsidP="00D46627">
            <w:pPr>
              <w:pStyle w:val="ColPercentSig4Minus"/>
            </w:pPr>
            <w:r>
              <w:t>36%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 populisme, le nationalisme, l'extrémisme politique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1107</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288</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247</w:t>
            </w:r>
          </w:p>
          <w:p w:rsidR="00417ABC" w:rsidRDefault="00417ABC" w:rsidP="00D46627">
            <w:pPr>
              <w:pStyle w:val="ColPercentSig1Min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376</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215</w:t>
            </w:r>
          </w:p>
          <w:p w:rsidR="00417ABC" w:rsidRDefault="00417ABC" w:rsidP="00D46627">
            <w:pPr>
              <w:pStyle w:val="ColPercentSig1Plus"/>
            </w:pPr>
            <w:r>
              <w:t>39%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Les nouvelles technologies, la robotisation, l'intelligence artificielle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Sig1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70</w:t>
            </w:r>
          </w:p>
          <w:p w:rsidR="00417ABC" w:rsidRDefault="00417ABC" w:rsidP="00D46627">
            <w:pPr>
              <w:pStyle w:val="ColPercentSig1Plus"/>
            </w:pPr>
            <w:r>
              <w:t>12%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L'immigration, les flux migratoires, les réfugiés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78</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Les guerres, les conflits, le terrorisme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132</w:t>
            </w:r>
          </w:p>
          <w:p w:rsidR="00417ABC" w:rsidRDefault="00417ABC" w:rsidP="00D46627">
            <w:pPr>
              <w:pStyle w:val="ColPercentSig3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170</w:t>
            </w:r>
          </w:p>
          <w:p w:rsidR="00417ABC" w:rsidRDefault="00417ABC" w:rsidP="00D46627">
            <w:pPr>
              <w:pStyle w:val="ColPercentSig2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Sig1Minus"/>
            </w:pPr>
            <w:r>
              <w:t>16%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Sig1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92</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L'éducation, les soins de santé, l'eau potable et la faim dans les pays en voie de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726</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211</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226</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109</w:t>
            </w:r>
          </w:p>
          <w:p w:rsidR="00417ABC" w:rsidRDefault="00417ABC" w:rsidP="00D46627">
            <w:pPr>
              <w:pStyle w:val="ColPercentSig4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197</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225</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106</w:t>
            </w:r>
          </w:p>
          <w:p w:rsidR="00417ABC" w:rsidRDefault="00417ABC" w:rsidP="00D46627">
            <w:pPr>
              <w:pStyle w:val="ColPercentSig3Minus"/>
            </w:pPr>
            <w:r>
              <w:t>20%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Les crises économiques, la sécurité de l'emploi, les salaires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1232</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259</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373</w:t>
            </w:r>
          </w:p>
          <w:p w:rsidR="00417ABC" w:rsidRDefault="00417ABC" w:rsidP="00D46627">
            <w:pPr>
              <w:pStyle w:val="ColPercentSig3Plus"/>
            </w:pPr>
            <w:r>
              <w:t>44%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364</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118</w:t>
            </w:r>
          </w:p>
          <w:p w:rsidR="00417ABC" w:rsidRDefault="00417ABC" w:rsidP="00D46627">
            <w:pPr>
              <w:pStyle w:val="ColPercentSig4Min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298</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395</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233</w:t>
            </w:r>
          </w:p>
          <w:p w:rsidR="00417ABC" w:rsidRDefault="00417ABC" w:rsidP="00D46627">
            <w:pPr>
              <w:pStyle w:val="ColPercentNotSignificant"/>
            </w:pPr>
            <w:r>
              <w:t>42%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Les fausses nouvelles (ou fake news), la désinformation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1194</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270</w:t>
            </w:r>
          </w:p>
          <w:p w:rsidR="00417ABC" w:rsidRDefault="00417ABC" w:rsidP="00D46627">
            <w:pPr>
              <w:pStyle w:val="ColPercentSig3Plus"/>
            </w:pPr>
            <w:r>
              <w:t>43%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354</w:t>
            </w:r>
          </w:p>
          <w:p w:rsidR="00417ABC" w:rsidRDefault="00417ABC" w:rsidP="00D46627">
            <w:pPr>
              <w:pStyle w:val="ColPercentSig2Plus"/>
            </w:pPr>
            <w:r>
              <w:t>42%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362</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122</w:t>
            </w:r>
          </w:p>
          <w:p w:rsidR="00417ABC" w:rsidRDefault="00417ABC" w:rsidP="00D46627">
            <w:pPr>
              <w:pStyle w:val="ColPercentSig2Minus"/>
            </w:pPr>
            <w:r>
              <w:t>34%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287</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385</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235</w:t>
            </w:r>
          </w:p>
          <w:p w:rsidR="00417ABC" w:rsidRDefault="00417ABC" w:rsidP="00D46627">
            <w:pPr>
              <w:pStyle w:val="ColPercentSig2Plus"/>
            </w:pPr>
            <w:r>
              <w:t>42%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Les grandes pandémies et les maladies à l'échelle mondiale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736</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202</w:t>
            </w:r>
          </w:p>
          <w:p w:rsidR="00417ABC" w:rsidRDefault="00417ABC" w:rsidP="00D46627">
            <w:pPr>
              <w:pStyle w:val="ColPercentSig2Minus"/>
            </w:pPr>
            <w:r>
              <w:t>21%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217</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122</w:t>
            </w:r>
          </w:p>
          <w:p w:rsidR="00417ABC" w:rsidRDefault="00417ABC" w:rsidP="00D46627">
            <w:pPr>
              <w:pStyle w:val="ColPercentNotSignificant"/>
            </w:pPr>
            <w:r>
              <w:t>22%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RPr="00B76B7F"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Globalement, pensez-vous que le monde s'améliore, empire, ou qu'il n'y a pas de changement?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S'améliore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w:t>
            </w:r>
          </w:p>
          <w:p w:rsidR="00417ABC" w:rsidRDefault="00417ABC" w:rsidP="00D46627">
            <w:pPr>
              <w:pStyle w:val="ColPercentSig4Pl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Sig2Min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Sig2Minus"/>
            </w:pPr>
            <w:r>
              <w:t>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Sig1Min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Sig2Pl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Sig1Minus"/>
            </w:pPr>
            <w:r>
              <w:t>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w:t>
            </w:r>
          </w:p>
          <w:p w:rsidR="00417ABC" w:rsidRDefault="00417ABC" w:rsidP="00D46627">
            <w:pPr>
              <w:pStyle w:val="ColPercentSig3Plus"/>
            </w:pPr>
            <w:r>
              <w:t>10%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109</w:t>
            </w:r>
          </w:p>
          <w:p w:rsidR="00417ABC" w:rsidRDefault="00417ABC" w:rsidP="00D46627">
            <w:pPr>
              <w:pStyle w:val="ColPercentSig3Minus"/>
            </w:pPr>
            <w:r>
              <w:t>7%</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Empire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2357</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462</w:t>
            </w:r>
          </w:p>
          <w:p w:rsidR="00417ABC" w:rsidRDefault="00417ABC" w:rsidP="00D46627">
            <w:pPr>
              <w:pStyle w:val="ColPercentSig4Minus"/>
            </w:pPr>
            <w:r>
              <w:t>70%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864</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435</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560</w:t>
            </w:r>
          </w:p>
          <w:p w:rsidR="00417ABC" w:rsidRDefault="00417ABC" w:rsidP="00D46627">
            <w:pPr>
              <w:pStyle w:val="ColPercentSig3Plus"/>
            </w:pPr>
            <w:r>
              <w:t>81%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326</w:t>
            </w:r>
          </w:p>
          <w:p w:rsidR="00417ABC" w:rsidRDefault="00417ABC" w:rsidP="00D46627">
            <w:pPr>
              <w:pStyle w:val="ColPercentNotSignificant"/>
            </w:pPr>
            <w:r>
              <w:t>75%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287</w:t>
            </w:r>
          </w:p>
          <w:p w:rsidR="00417ABC" w:rsidRDefault="00417ABC" w:rsidP="00D46627">
            <w:pPr>
              <w:pStyle w:val="ColPercentSig3Plus"/>
            </w:pPr>
            <w:r>
              <w:t>82%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Sig2Minus"/>
            </w:pPr>
            <w:r>
              <w:t>70%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908</w:t>
            </w:r>
          </w:p>
          <w:p w:rsidR="00417ABC" w:rsidRDefault="00417ABC" w:rsidP="00D46627">
            <w:pPr>
              <w:pStyle w:val="ColPercentNotSignificant"/>
            </w:pPr>
            <w:r>
              <w:t>77%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514</w:t>
            </w:r>
          </w:p>
          <w:p w:rsidR="00417ABC" w:rsidRDefault="00417ABC" w:rsidP="00D46627">
            <w:pPr>
              <w:pStyle w:val="ColPercentSig2Minus"/>
            </w:pPr>
            <w:r>
              <w:t>73%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80%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1102</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1200</w:t>
            </w:r>
          </w:p>
          <w:p w:rsidR="00417ABC" w:rsidRDefault="00417ABC" w:rsidP="00D46627">
            <w:pPr>
              <w:pStyle w:val="ColPercentNotSignificant"/>
            </w:pPr>
            <w:r>
              <w:t>77%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de changement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176</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58</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RPr="00B76B7F"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Globalement, pensez-vous que le monde s'améliore, empire, ou qu'il n'y a pas de changement?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S'améliore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Sig1Min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Sig3Min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Sig3Plus"/>
            </w:pPr>
            <w:r>
              <w:t>11%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57</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Empire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2357</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482</w:t>
            </w:r>
          </w:p>
          <w:p w:rsidR="00417ABC" w:rsidRDefault="00417ABC" w:rsidP="00D46627">
            <w:pPr>
              <w:pStyle w:val="ColPercentNotSignificant"/>
            </w:pPr>
            <w:r>
              <w:t>75%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678</w:t>
            </w:r>
          </w:p>
          <w:p w:rsidR="00417ABC" w:rsidRDefault="00417ABC" w:rsidP="00D46627">
            <w:pPr>
              <w:pStyle w:val="ColPercentSig3Plus"/>
            </w:pPr>
            <w:r>
              <w:t>80%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706</w:t>
            </w:r>
          </w:p>
          <w:p w:rsidR="00417ABC" w:rsidRDefault="00417ABC" w:rsidP="00D46627">
            <w:pPr>
              <w:pStyle w:val="ColPercentSig1Minus"/>
            </w:pPr>
            <w:r>
              <w:t>74%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278</w:t>
            </w:r>
          </w:p>
          <w:p w:rsidR="00417ABC" w:rsidRDefault="00417ABC" w:rsidP="00D46627">
            <w:pPr>
              <w:pStyle w:val="ColPercentSig2Minus"/>
            </w:pPr>
            <w:r>
              <w:t>72%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590</w:t>
            </w:r>
          </w:p>
          <w:p w:rsidR="00417ABC" w:rsidRDefault="00417ABC" w:rsidP="00D46627">
            <w:pPr>
              <w:pStyle w:val="ColPercentSig1Plus"/>
            </w:pPr>
            <w:r>
              <w:t>79%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766</w:t>
            </w:r>
          </w:p>
          <w:p w:rsidR="00417ABC" w:rsidRDefault="00417ABC" w:rsidP="00D46627">
            <w:pPr>
              <w:pStyle w:val="ColPercentNotSignificant"/>
            </w:pPr>
            <w:r>
              <w:t>77%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412</w:t>
            </w:r>
          </w:p>
          <w:p w:rsidR="00417ABC" w:rsidRDefault="00417ABC" w:rsidP="00D46627">
            <w:pPr>
              <w:pStyle w:val="ColPercentNotSignificant"/>
            </w:pPr>
            <w:r>
              <w:t>75%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de changement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Sig1Pl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Sig1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58</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RPr="00B76B7F"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Dans quelle mesure êtes-vous d'accord ou en désaccord avec l'affirmation suivante? Ce qui se passe dans les pays en voie de développement a rarement des répercussions sur les gens comme moi vivant au Canada.</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142</w:t>
            </w:r>
          </w:p>
          <w:p w:rsidR="00417ABC" w:rsidRDefault="00417ABC" w:rsidP="00D46627">
            <w:pPr>
              <w:pStyle w:val="ColPercentSig3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206</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92</w:t>
            </w:r>
          </w:p>
          <w:p w:rsidR="00417ABC" w:rsidRDefault="00417ABC" w:rsidP="00D46627">
            <w:pPr>
              <w:pStyle w:val="ColPercentSig1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Sig1Minus"/>
            </w:pPr>
            <w:r>
              <w:t>17%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209</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327</w:t>
            </w:r>
          </w:p>
          <w:p w:rsidR="00417ABC" w:rsidRDefault="00417ABC" w:rsidP="00D46627">
            <w:pPr>
              <w:pStyle w:val="ColPercentSig4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222</w:t>
            </w:r>
          </w:p>
          <w:p w:rsidR="00417ABC" w:rsidRDefault="00417ABC" w:rsidP="00D46627">
            <w:pPr>
              <w:pStyle w:val="ColPercentSig4Minus"/>
            </w:pPr>
            <w:r>
              <w:t>15%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Ni d'accord ni en désaccord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126</w:t>
            </w:r>
          </w:p>
          <w:p w:rsidR="00417ABC" w:rsidRDefault="00417ABC" w:rsidP="00D46627">
            <w:pPr>
              <w:pStyle w:val="ColPercentSig4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Sig3Minus"/>
            </w:pPr>
            <w:r>
              <w:t>12%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229</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1984</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370</w:t>
            </w:r>
          </w:p>
          <w:p w:rsidR="00417ABC" w:rsidRDefault="00417ABC" w:rsidP="00D46627">
            <w:pPr>
              <w:pStyle w:val="ColPercentSig4Minus"/>
            </w:pPr>
            <w:r>
              <w:t>55%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727</w:t>
            </w:r>
          </w:p>
          <w:p w:rsidR="00417ABC" w:rsidRDefault="00417ABC" w:rsidP="00D46627">
            <w:pPr>
              <w:pStyle w:val="ColPercentNotSignificant"/>
            </w:pPr>
            <w:r>
              <w:t>66%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377</w:t>
            </w:r>
          </w:p>
          <w:p w:rsidR="00417ABC" w:rsidRDefault="00417ABC" w:rsidP="00D46627">
            <w:pPr>
              <w:pStyle w:val="ColPercentSig2Plus"/>
            </w:pPr>
            <w:r>
              <w:t>68%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489</w:t>
            </w:r>
          </w:p>
          <w:p w:rsidR="00417ABC" w:rsidRDefault="00417ABC" w:rsidP="00D46627">
            <w:pPr>
              <w:pStyle w:val="ColPercentSig4Plus"/>
            </w:pPr>
            <w:r>
              <w:t>71%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269</w:t>
            </w:r>
          </w:p>
          <w:p w:rsidR="00417ABC" w:rsidRDefault="00417ABC" w:rsidP="00D46627">
            <w:pPr>
              <w:pStyle w:val="ColPercentNotSignificant"/>
            </w:pPr>
            <w:r>
              <w:t>61%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237</w:t>
            </w:r>
          </w:p>
          <w:p w:rsidR="00417ABC" w:rsidRDefault="00417ABC" w:rsidP="00D46627">
            <w:pPr>
              <w:pStyle w:val="ColPercentNotSignificant"/>
            </w:pPr>
            <w:r>
              <w:t>67%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759</w:t>
            </w:r>
          </w:p>
          <w:p w:rsidR="00417ABC" w:rsidRDefault="00417ABC" w:rsidP="00D46627">
            <w:pPr>
              <w:pStyle w:val="ColPercentNotSignificant"/>
            </w:pPr>
            <w:r>
              <w:t>65%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451</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66%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887</w:t>
            </w:r>
          </w:p>
          <w:p w:rsidR="00417ABC" w:rsidRDefault="00417ABC" w:rsidP="00D46627">
            <w:pPr>
              <w:pStyle w:val="ColPercentSig4Minus"/>
            </w:pPr>
            <w:r>
              <w:t>60%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1062</w:t>
            </w:r>
          </w:p>
          <w:p w:rsidR="00417ABC" w:rsidRDefault="00417ABC" w:rsidP="00D46627">
            <w:pPr>
              <w:pStyle w:val="ColPercentSig4Plus"/>
            </w:pPr>
            <w:r>
              <w:t>68%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35</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187</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Ni d'accord ni en désaccord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229</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1232</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246</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439</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241</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293</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156</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491</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262</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571</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639</w:t>
            </w:r>
          </w:p>
          <w:p w:rsidR="00417ABC" w:rsidRDefault="00417ABC" w:rsidP="00D46627">
            <w:pPr>
              <w:pStyle w:val="ColPercentNotSignificant"/>
            </w:pPr>
            <w:r>
              <w:t>41%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752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288</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268</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316</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423</w:t>
            </w:r>
          </w:p>
          <w:p w:rsidR="00417ABC" w:rsidRDefault="00417ABC" w:rsidP="00D46627">
            <w:pPr>
              <w:pStyle w:val="ColPercentNotSignificant"/>
            </w:pPr>
            <w:r>
              <w:t>26%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3.65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3.45</w:t>
            </w:r>
          </w:p>
        </w:tc>
        <w:tc>
          <w:tcPr>
            <w:tcW w:w="848" w:type="dxa"/>
            <w:tcBorders>
              <w:top w:val="single" w:sz="2" w:space="0" w:color="auto"/>
              <w:left w:val="nil"/>
              <w:bottom w:val="single" w:sz="2" w:space="0" w:color="auto"/>
              <w:right w:val="nil"/>
            </w:tcBorders>
          </w:tcPr>
          <w:p w:rsidR="00417ABC" w:rsidRDefault="00417ABC" w:rsidP="00D46627">
            <w:pPr>
              <w:pStyle w:val="MeanSig1"/>
            </w:pPr>
            <w:r>
              <w:t>3.70</w:t>
            </w:r>
          </w:p>
        </w:tc>
        <w:tc>
          <w:tcPr>
            <w:tcW w:w="848" w:type="dxa"/>
            <w:tcBorders>
              <w:top w:val="single" w:sz="2" w:space="0" w:color="auto"/>
              <w:left w:val="nil"/>
              <w:bottom w:val="single" w:sz="2" w:space="0" w:color="auto"/>
              <w:right w:val="nil"/>
            </w:tcBorders>
          </w:tcPr>
          <w:p w:rsidR="00417ABC" w:rsidRDefault="00417ABC" w:rsidP="00D46627">
            <w:pPr>
              <w:pStyle w:val="Mean"/>
            </w:pPr>
            <w:r>
              <w:t>3.71</w:t>
            </w:r>
          </w:p>
        </w:tc>
        <w:tc>
          <w:tcPr>
            <w:tcW w:w="848" w:type="dxa"/>
            <w:tcBorders>
              <w:top w:val="single" w:sz="2" w:space="0" w:color="auto"/>
              <w:left w:val="nil"/>
              <w:bottom w:val="single" w:sz="2" w:space="0" w:color="auto"/>
              <w:right w:val="nil"/>
            </w:tcBorders>
          </w:tcPr>
          <w:p w:rsidR="00417ABC" w:rsidRDefault="00417ABC" w:rsidP="00D46627">
            <w:pPr>
              <w:pStyle w:val="MeanSig4"/>
            </w:pPr>
            <w:r>
              <w:t>3.81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3.62</w:t>
            </w:r>
          </w:p>
        </w:tc>
        <w:tc>
          <w:tcPr>
            <w:tcW w:w="848" w:type="dxa"/>
            <w:tcBorders>
              <w:top w:val="single" w:sz="2" w:space="0" w:color="auto"/>
              <w:left w:val="nil"/>
              <w:bottom w:val="single" w:sz="2" w:space="0" w:color="auto"/>
              <w:right w:val="nil"/>
            </w:tcBorders>
          </w:tcPr>
          <w:p w:rsidR="00417ABC" w:rsidRDefault="00417ABC" w:rsidP="00D46627">
            <w:pPr>
              <w:pStyle w:val="Mean"/>
            </w:pPr>
            <w:r>
              <w:t>3.68</w:t>
            </w:r>
          </w:p>
        </w:tc>
        <w:tc>
          <w:tcPr>
            <w:tcW w:w="848" w:type="dxa"/>
            <w:tcBorders>
              <w:top w:val="single" w:sz="2" w:space="0" w:color="auto"/>
              <w:left w:val="nil"/>
              <w:bottom w:val="single" w:sz="2" w:space="0" w:color="auto"/>
              <w:right w:val="nil"/>
            </w:tcBorders>
          </w:tcPr>
          <w:p w:rsidR="00417ABC" w:rsidRDefault="00417ABC" w:rsidP="00D46627">
            <w:pPr>
              <w:pStyle w:val="Mean"/>
            </w:pPr>
            <w:r>
              <w:t>3.59</w:t>
            </w:r>
          </w:p>
        </w:tc>
        <w:tc>
          <w:tcPr>
            <w:tcW w:w="848" w:type="dxa"/>
            <w:tcBorders>
              <w:top w:val="single" w:sz="2" w:space="0" w:color="auto"/>
              <w:left w:val="nil"/>
              <w:bottom w:val="single" w:sz="2" w:space="0" w:color="auto"/>
              <w:right w:val="nil"/>
            </w:tcBorders>
          </w:tcPr>
          <w:p w:rsidR="00417ABC" w:rsidRDefault="00417ABC" w:rsidP="00D46627">
            <w:pPr>
              <w:pStyle w:val="Mean"/>
            </w:pPr>
            <w:r>
              <w:t>3.66</w:t>
            </w:r>
          </w:p>
        </w:tc>
        <w:tc>
          <w:tcPr>
            <w:tcW w:w="848" w:type="dxa"/>
            <w:tcBorders>
              <w:top w:val="single" w:sz="2" w:space="0" w:color="auto"/>
              <w:left w:val="nil"/>
              <w:bottom w:val="single" w:sz="2" w:space="0" w:color="auto"/>
              <w:right w:val="nil"/>
            </w:tcBorders>
          </w:tcPr>
          <w:p w:rsidR="00417ABC" w:rsidRDefault="00417ABC" w:rsidP="00D46627">
            <w:pPr>
              <w:pStyle w:val="Mean"/>
            </w:pPr>
            <w:r>
              <w:t>3.66</w:t>
            </w:r>
          </w:p>
        </w:tc>
        <w:tc>
          <w:tcPr>
            <w:tcW w:w="848" w:type="dxa"/>
            <w:tcBorders>
              <w:top w:val="single" w:sz="2" w:space="0" w:color="auto"/>
              <w:left w:val="nil"/>
              <w:bottom w:val="single" w:sz="2" w:space="0" w:color="auto"/>
              <w:right w:val="nil"/>
            </w:tcBorders>
          </w:tcPr>
          <w:p w:rsidR="00417ABC" w:rsidRDefault="00417ABC" w:rsidP="00D46627">
            <w:pPr>
              <w:pStyle w:val="Mean"/>
            </w:pPr>
            <w:r>
              <w:t>3.69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3.52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3.79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1.17</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1.05</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RPr="00B76B7F"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Dans quelle mesure êtes-vous d'accord ou en désaccord avec l'affirmation suivante? Ce qui se passe dans les pays en voie de développement a rarement des répercussions sur les gens comme moi vivant au Canada.</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122</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181</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190</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111</w:t>
            </w:r>
          </w:p>
          <w:p w:rsidR="00417ABC" w:rsidRDefault="00417ABC" w:rsidP="00D46627">
            <w:pPr>
              <w:pStyle w:val="ColPercentNotSignificant"/>
            </w:pPr>
            <w:r>
              <w:t>20%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Ni d'accord ni en désaccord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w:t>
            </w:r>
          </w:p>
          <w:p w:rsidR="00417ABC" w:rsidRDefault="00417ABC" w:rsidP="00D46627">
            <w:pPr>
              <w:pStyle w:val="ColPercentSig2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151</w:t>
            </w:r>
          </w:p>
          <w:p w:rsidR="00417ABC" w:rsidRDefault="00417ABC" w:rsidP="00D46627">
            <w:pPr>
              <w:pStyle w:val="ColPercentSig3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Sig1Minus"/>
            </w:pPr>
            <w:r>
              <w:t>14%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80</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1984</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375</w:t>
            </w:r>
          </w:p>
          <w:p w:rsidR="00417ABC" w:rsidRDefault="00417ABC" w:rsidP="00D46627">
            <w:pPr>
              <w:pStyle w:val="ColPercentSig3Minus"/>
            </w:pPr>
            <w:r>
              <w:t>59%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508</w:t>
            </w:r>
          </w:p>
          <w:p w:rsidR="00417ABC" w:rsidRDefault="00417ABC" w:rsidP="00D46627">
            <w:pPr>
              <w:pStyle w:val="ColPercentSig3Minus"/>
            </w:pPr>
            <w:r>
              <w:t>59%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p w:rsidR="00417ABC" w:rsidRDefault="00417ABC" w:rsidP="00D46627">
            <w:pPr>
              <w:pStyle w:val="ColPercentNotSignificant"/>
            </w:pPr>
            <w:r>
              <w:t>66%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237</w:t>
            </w:r>
          </w:p>
          <w:p w:rsidR="00417ABC" w:rsidRDefault="00417ABC" w:rsidP="00D46627">
            <w:pPr>
              <w:pStyle w:val="ColPercentNotSignificant"/>
            </w:pPr>
            <w:r>
              <w:t>60%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496</w:t>
            </w:r>
          </w:p>
          <w:p w:rsidR="00417ABC" w:rsidRDefault="00417ABC" w:rsidP="00D46627">
            <w:pPr>
              <w:pStyle w:val="ColPercentNotSignificant"/>
            </w:pPr>
            <w:r>
              <w:t>65%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639</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353</w:t>
            </w:r>
          </w:p>
          <w:p w:rsidR="00417ABC" w:rsidRDefault="00417ABC" w:rsidP="00D46627">
            <w:pPr>
              <w:pStyle w:val="ColPercentNotSignificant"/>
            </w:pPr>
            <w:r>
              <w:t>65%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83</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Ni d'accord ni en désaccord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80</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1232</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253</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336</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387</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290</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397</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215</w:t>
            </w:r>
          </w:p>
          <w:p w:rsidR="00417ABC" w:rsidRDefault="00417ABC" w:rsidP="00D46627">
            <w:pPr>
              <w:pStyle w:val="ColPercentNotSignificant"/>
            </w:pPr>
            <w:r>
              <w:t>40%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752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122</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172</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206</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138</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3.65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3.54</w:t>
            </w:r>
          </w:p>
        </w:tc>
        <w:tc>
          <w:tcPr>
            <w:tcW w:w="848" w:type="dxa"/>
            <w:tcBorders>
              <w:top w:val="single" w:sz="2" w:space="0" w:color="auto"/>
              <w:left w:val="nil"/>
              <w:bottom w:val="single" w:sz="2" w:space="0" w:color="auto"/>
              <w:right w:val="nil"/>
            </w:tcBorders>
          </w:tcPr>
          <w:p w:rsidR="00417ABC" w:rsidRDefault="00417ABC" w:rsidP="00D46627">
            <w:pPr>
              <w:pStyle w:val="MeanSig4"/>
            </w:pPr>
            <w:r>
              <w:t>3.53</w:t>
            </w:r>
          </w:p>
        </w:tc>
        <w:tc>
          <w:tcPr>
            <w:tcW w:w="848" w:type="dxa"/>
            <w:tcBorders>
              <w:top w:val="single" w:sz="2" w:space="0" w:color="auto"/>
              <w:left w:val="nil"/>
              <w:bottom w:val="single" w:sz="2" w:space="0" w:color="auto"/>
              <w:right w:val="nil"/>
            </w:tcBorders>
          </w:tcPr>
          <w:p w:rsidR="00417ABC" w:rsidRDefault="00417ABC" w:rsidP="00D46627">
            <w:pPr>
              <w:pStyle w:val="Mean"/>
            </w:pPr>
            <w:r>
              <w:t>3.68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3.56</w:t>
            </w:r>
          </w:p>
        </w:tc>
        <w:tc>
          <w:tcPr>
            <w:tcW w:w="848" w:type="dxa"/>
            <w:tcBorders>
              <w:top w:val="single" w:sz="2" w:space="0" w:color="auto"/>
              <w:left w:val="nil"/>
              <w:bottom w:val="single" w:sz="2" w:space="0" w:color="auto"/>
              <w:right w:val="nil"/>
            </w:tcBorders>
          </w:tcPr>
          <w:p w:rsidR="00417ABC" w:rsidRDefault="00417ABC" w:rsidP="00D46627">
            <w:pPr>
              <w:pStyle w:val="Mean"/>
            </w:pPr>
            <w:r>
              <w:t>3.71</w:t>
            </w:r>
          </w:p>
        </w:tc>
        <w:tc>
          <w:tcPr>
            <w:tcW w:w="848" w:type="dxa"/>
            <w:tcBorders>
              <w:top w:val="single" w:sz="2" w:space="0" w:color="auto"/>
              <w:left w:val="nil"/>
              <w:bottom w:val="single" w:sz="2" w:space="0" w:color="auto"/>
              <w:right w:val="nil"/>
            </w:tcBorders>
          </w:tcPr>
          <w:p w:rsidR="00417ABC" w:rsidRDefault="00417ABC" w:rsidP="00D46627">
            <w:pPr>
              <w:pStyle w:val="Mean"/>
            </w:pPr>
            <w:r>
              <w:t>3.65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3.65</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1.13</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1.15</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RPr="00B76B7F"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En ce qui concerne la pauvreté et le développement dans le monde, avez-vous fait un don à une ONG ou un organisme de bienfaisance internationale qui œuvre dans ce domaine au cours des douze derniers mois?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Q4</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Oui</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942</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155</w:t>
            </w:r>
          </w:p>
          <w:p w:rsidR="00417ABC" w:rsidRDefault="00417ABC" w:rsidP="00D46627">
            <w:pPr>
              <w:pStyle w:val="ColPercentSig4Min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319</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188</w:t>
            </w:r>
          </w:p>
          <w:p w:rsidR="00417ABC" w:rsidRDefault="00417ABC" w:rsidP="00D46627">
            <w:pPr>
              <w:pStyle w:val="ColPercentSig1Plus"/>
            </w:pPr>
            <w:r>
              <w:t>33%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271</w:t>
            </w:r>
          </w:p>
          <w:p w:rsidR="00417ABC" w:rsidRDefault="00417ABC" w:rsidP="00D46627">
            <w:pPr>
              <w:pStyle w:val="ColPercentSig4Plus"/>
            </w:pPr>
            <w:r>
              <w:t>39%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386</w:t>
            </w:r>
          </w:p>
          <w:p w:rsidR="00417ABC" w:rsidRDefault="00417ABC" w:rsidP="00D46627">
            <w:pPr>
              <w:pStyle w:val="ColPercentSig2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p w:rsidR="00417ABC" w:rsidRDefault="00417ABC" w:rsidP="00D46627">
            <w:pPr>
              <w:pStyle w:val="ColPercentSig2Minus"/>
            </w:pPr>
            <w:r>
              <w:t>27%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382</w:t>
            </w:r>
          </w:p>
          <w:p w:rsidR="00417ABC" w:rsidRDefault="00417ABC" w:rsidP="00D46627">
            <w:pPr>
              <w:pStyle w:val="ColPercentSig4Minus"/>
            </w:pPr>
            <w:r>
              <w:t>26%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542</w:t>
            </w:r>
          </w:p>
          <w:p w:rsidR="00417ABC" w:rsidRDefault="00417ABC" w:rsidP="00D46627">
            <w:pPr>
              <w:pStyle w:val="ColPercentSig4Plus"/>
            </w:pPr>
            <w:r>
              <w:t>34%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Non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2029</w:t>
            </w:r>
          </w:p>
          <w:p w:rsidR="00417ABC" w:rsidRDefault="00417ABC" w:rsidP="00D46627">
            <w:pPr>
              <w:pStyle w:val="ColPercentNotSignificant"/>
            </w:pPr>
            <w:r>
              <w:t>67%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460</w:t>
            </w:r>
          </w:p>
          <w:p w:rsidR="00417ABC" w:rsidRDefault="00417ABC" w:rsidP="00D46627">
            <w:pPr>
              <w:pStyle w:val="ColPercentSig2Plus"/>
            </w:pPr>
            <w:r>
              <w:t>70%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771</w:t>
            </w:r>
          </w:p>
          <w:p w:rsidR="00417ABC" w:rsidRDefault="00417ABC" w:rsidP="00D46627">
            <w:pPr>
              <w:pStyle w:val="ColPercentSig2Plus"/>
            </w:pPr>
            <w:r>
              <w:t>70%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357</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408</w:t>
            </w:r>
          </w:p>
          <w:p w:rsidR="00417ABC" w:rsidRDefault="00417ABC" w:rsidP="00D46627">
            <w:pPr>
              <w:pStyle w:val="ColPercentSig4Minus"/>
            </w:pPr>
            <w:r>
              <w:t>59%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271</w:t>
            </w:r>
          </w:p>
          <w:p w:rsidR="00417ABC" w:rsidRDefault="00417ABC" w:rsidP="00D46627">
            <w:pPr>
              <w:pStyle w:val="ColPercentNotSignificant"/>
            </w:pPr>
            <w:r>
              <w:t>65%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233</w:t>
            </w:r>
          </w:p>
          <w:p w:rsidR="00417ABC" w:rsidRDefault="00417ABC" w:rsidP="00D46627">
            <w:pPr>
              <w:pStyle w:val="ColPercentNotSignificant"/>
            </w:pPr>
            <w:r>
              <w:t>67%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141</w:t>
            </w:r>
          </w:p>
          <w:p w:rsidR="00417ABC" w:rsidRDefault="00417ABC" w:rsidP="00D46627">
            <w:pPr>
              <w:pStyle w:val="ColPercentNotSignificant"/>
            </w:pPr>
            <w:r>
              <w:t>67%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740</w:t>
            </w:r>
          </w:p>
          <w:p w:rsidR="00417ABC" w:rsidRDefault="00417ABC" w:rsidP="00D46627">
            <w:pPr>
              <w:pStyle w:val="ColPercentSig2Minus"/>
            </w:pPr>
            <w:r>
              <w:t>64%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490</w:t>
            </w:r>
          </w:p>
          <w:p w:rsidR="00417ABC" w:rsidRDefault="00417ABC" w:rsidP="00D46627">
            <w:pPr>
              <w:pStyle w:val="ColPercentSig3Plus"/>
            </w:pPr>
            <w:r>
              <w:t>71%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69%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1026</w:t>
            </w:r>
          </w:p>
          <w:p w:rsidR="00417ABC" w:rsidRDefault="00417ABC" w:rsidP="00D46627">
            <w:pPr>
              <w:pStyle w:val="ColPercentSig4Plus"/>
            </w:pPr>
            <w:r>
              <w:t>71%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955</w:t>
            </w:r>
          </w:p>
          <w:p w:rsidR="00417ABC" w:rsidRDefault="00417ABC" w:rsidP="00D46627">
            <w:pPr>
              <w:pStyle w:val="ColPercentSig4Minus"/>
            </w:pPr>
            <w:r>
              <w:t>62%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46</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RPr="00B76B7F"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En ce qui concerne la pauvreté et le développement dans le monde, avez-vous fait un don à une ONG ou un organisme de bienfaisance internationale qui œuvre dans ce domaine au cours des douze derniers mois?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Q4</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Oui</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942</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w:t>
            </w:r>
          </w:p>
          <w:p w:rsidR="00417ABC" w:rsidRDefault="00417ABC" w:rsidP="00D46627">
            <w:pPr>
              <w:pStyle w:val="ColPercentSig4Min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191</w:t>
            </w:r>
          </w:p>
          <w:p w:rsidR="00417ABC" w:rsidRDefault="00417ABC" w:rsidP="00D46627">
            <w:pPr>
              <w:pStyle w:val="ColPercentSig4Min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318</w:t>
            </w:r>
          </w:p>
          <w:p w:rsidR="00417ABC" w:rsidRDefault="00417ABC" w:rsidP="00D46627">
            <w:pPr>
              <w:pStyle w:val="ColPercentSig2Plus"/>
            </w:pPr>
            <w:r>
              <w:t>33%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Sig4Min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234</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320</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190</w:t>
            </w:r>
          </w:p>
          <w:p w:rsidR="00417ABC" w:rsidRDefault="00417ABC" w:rsidP="00D46627">
            <w:pPr>
              <w:pStyle w:val="ColPercentSig2Plus"/>
            </w:pPr>
            <w:r>
              <w:t>34%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Non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2029</w:t>
            </w:r>
          </w:p>
          <w:p w:rsidR="00417ABC" w:rsidRDefault="00417ABC" w:rsidP="00D46627">
            <w:pPr>
              <w:pStyle w:val="ColPercentNotSignificant"/>
            </w:pPr>
            <w:r>
              <w:t>67%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455</w:t>
            </w:r>
          </w:p>
          <w:p w:rsidR="00417ABC" w:rsidRDefault="00417ABC" w:rsidP="00D46627">
            <w:pPr>
              <w:pStyle w:val="ColPercentSig4Plus"/>
            </w:pPr>
            <w:r>
              <w:t>73%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627</w:t>
            </w:r>
          </w:p>
          <w:p w:rsidR="00417ABC" w:rsidRDefault="00417ABC" w:rsidP="00D46627">
            <w:pPr>
              <w:pStyle w:val="ColPercentSig4Plus"/>
            </w:pPr>
            <w:r>
              <w:t>74%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597</w:t>
            </w:r>
          </w:p>
          <w:p w:rsidR="00417ABC" w:rsidRDefault="00417ABC" w:rsidP="00D46627">
            <w:pPr>
              <w:pStyle w:val="ColPercentSig2Minus"/>
            </w:pPr>
            <w:r>
              <w:t>64%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275</w:t>
            </w:r>
          </w:p>
          <w:p w:rsidR="00417ABC" w:rsidRDefault="00417ABC" w:rsidP="00D46627">
            <w:pPr>
              <w:pStyle w:val="ColPercentSig3Plus"/>
            </w:pPr>
            <w:r>
              <w:t>73%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494</w:t>
            </w:r>
          </w:p>
          <w:p w:rsidR="00417ABC" w:rsidRDefault="00417ABC" w:rsidP="00D46627">
            <w:pPr>
              <w:pStyle w:val="ColPercentNotSignificant"/>
            </w:pPr>
            <w:r>
              <w:t>66%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639</w:t>
            </w:r>
          </w:p>
          <w:p w:rsidR="00417ABC" w:rsidRDefault="00417ABC" w:rsidP="00D46627">
            <w:pPr>
              <w:pStyle w:val="ColPercentNotSignificant"/>
            </w:pPr>
            <w:r>
              <w:t>66%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351</w:t>
            </w:r>
          </w:p>
          <w:p w:rsidR="00417ABC" w:rsidRDefault="00417ABC" w:rsidP="00D46627">
            <w:pPr>
              <w:pStyle w:val="ColPercentNotSignificant"/>
            </w:pPr>
            <w:r>
              <w:t>64%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RPr="00B76B7F"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Lequel des énoncés suivants décrit le mieux votre sentiment vis-à-vis de la pauvreté dans les pays en voie de développement?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Q5</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Préoccupé(e)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1957</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396</w:t>
            </w:r>
          </w:p>
          <w:p w:rsidR="00417ABC" w:rsidRDefault="00417ABC" w:rsidP="00D46627">
            <w:pPr>
              <w:pStyle w:val="ColPercentNotSignificant"/>
            </w:pPr>
            <w:r>
              <w:t>61%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673</w:t>
            </w:r>
          </w:p>
          <w:p w:rsidR="00417ABC" w:rsidRDefault="00417ABC" w:rsidP="00D46627">
            <w:pPr>
              <w:pStyle w:val="ColPercentSig3Minus"/>
            </w:pPr>
            <w:r>
              <w:t>61%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363</w:t>
            </w:r>
          </w:p>
          <w:p w:rsidR="00417ABC" w:rsidRDefault="00417ABC" w:rsidP="00D46627">
            <w:pPr>
              <w:pStyle w:val="ColPercentNotSignificant"/>
            </w:pPr>
            <w:r>
              <w:t>65%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510</w:t>
            </w:r>
          </w:p>
          <w:p w:rsidR="00417ABC" w:rsidRDefault="00417ABC" w:rsidP="00D46627">
            <w:pPr>
              <w:pStyle w:val="ColPercentSig4Plus"/>
            </w:pPr>
            <w:r>
              <w:t>74%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285</w:t>
            </w:r>
          </w:p>
          <w:p w:rsidR="00417ABC" w:rsidRDefault="00417ABC" w:rsidP="00D46627">
            <w:pPr>
              <w:pStyle w:val="ColPercentNotSignificant"/>
            </w:pPr>
            <w:r>
              <w:t>67%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Sig4Minus"/>
            </w:pPr>
            <w:r>
              <w:t>55%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61%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772</w:t>
            </w:r>
          </w:p>
          <w:p w:rsidR="00417ABC" w:rsidRDefault="00417ABC" w:rsidP="00D46627">
            <w:pPr>
              <w:pStyle w:val="ColPercentSig2Plus"/>
            </w:pPr>
            <w:r>
              <w:t>66%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443</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67%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826</w:t>
            </w:r>
          </w:p>
          <w:p w:rsidR="00417ABC" w:rsidRDefault="00417ABC" w:rsidP="00D46627">
            <w:pPr>
              <w:pStyle w:val="ColPercentSig4Minus"/>
            </w:pPr>
            <w:r>
              <w:t>57%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1102</w:t>
            </w:r>
          </w:p>
          <w:p w:rsidR="00417ABC" w:rsidRDefault="00417ABC" w:rsidP="00D46627">
            <w:pPr>
              <w:pStyle w:val="ColPercentSig4Plus"/>
            </w:pPr>
            <w:r>
              <w:t>71%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l'un ni l'autre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731</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165</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Sig3Minus"/>
            </w:pPr>
            <w:r>
              <w:t>20%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Sig1Min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Sig3Pl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Sig1Pl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263</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392</w:t>
            </w:r>
          </w:p>
          <w:p w:rsidR="00417ABC" w:rsidRDefault="00417ABC" w:rsidP="00D46627">
            <w:pPr>
              <w:pStyle w:val="ColPercentSig4Plus"/>
            </w:pPr>
            <w:r>
              <w:t>27%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318</w:t>
            </w:r>
          </w:p>
          <w:p w:rsidR="00417ABC" w:rsidRDefault="00417ABC" w:rsidP="00D46627">
            <w:pPr>
              <w:pStyle w:val="ColPercentSig4Minus"/>
            </w:pPr>
            <w:r>
              <w:t>21%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préoccupé(e)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146</w:t>
            </w:r>
          </w:p>
          <w:p w:rsidR="00417ABC" w:rsidRDefault="00417ABC" w:rsidP="00D46627">
            <w:pPr>
              <w:pStyle w:val="ColPercentSig3Pl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Sig4Minus"/>
            </w:pPr>
            <w:r>
              <w:t>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217</w:t>
            </w:r>
          </w:p>
          <w:p w:rsidR="00417ABC" w:rsidRDefault="00417ABC" w:rsidP="00D46627">
            <w:pPr>
              <w:pStyle w:val="ColPercentSig4Plus"/>
            </w:pPr>
            <w:r>
              <w:t>15%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100</w:t>
            </w:r>
          </w:p>
          <w:p w:rsidR="00417ABC" w:rsidRDefault="00417ABC" w:rsidP="00D46627">
            <w:pPr>
              <w:pStyle w:val="ColPercentSig4Minus"/>
            </w:pPr>
            <w:r>
              <w:t>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Très préoccupé(e)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339</w:t>
            </w:r>
          </w:p>
          <w:p w:rsidR="00417ABC" w:rsidRDefault="00417ABC" w:rsidP="00D46627">
            <w:pPr>
              <w:pStyle w:val="ColPercentNotSignificant"/>
            </w:pPr>
            <w:r>
              <w:t>21%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Assez préoccupé(e)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1420</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300</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481</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256</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371</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211</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543</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337</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635</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763</w:t>
            </w:r>
          </w:p>
          <w:p w:rsidR="00417ABC" w:rsidRDefault="00417ABC" w:rsidP="00D46627">
            <w:pPr>
              <w:pStyle w:val="ColPercentNotSignificant"/>
            </w:pPr>
            <w:r>
              <w:t>50%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Pas d'opinion tranchée sur la question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731</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165</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263</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392</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318</w:t>
            </w:r>
          </w:p>
          <w:p w:rsidR="00417ABC" w:rsidRDefault="00417ABC" w:rsidP="00D46627">
            <w:pPr>
              <w:pStyle w:val="ColPercentNotSignificant"/>
            </w:pPr>
            <w:r>
              <w:t>21%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très préoccupé(e)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79</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Pas du tout préoccupé(e)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2.33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2.39</w:t>
            </w:r>
          </w:p>
        </w:tc>
        <w:tc>
          <w:tcPr>
            <w:tcW w:w="848" w:type="dxa"/>
            <w:tcBorders>
              <w:top w:val="single" w:sz="2" w:space="0" w:color="auto"/>
              <w:left w:val="nil"/>
              <w:bottom w:val="single" w:sz="2" w:space="0" w:color="auto"/>
              <w:right w:val="nil"/>
            </w:tcBorders>
          </w:tcPr>
          <w:p w:rsidR="00417ABC" w:rsidRDefault="00417ABC" w:rsidP="00D46627">
            <w:pPr>
              <w:pStyle w:val="MeanSig3"/>
            </w:pPr>
            <w:r>
              <w:t>2.40</w:t>
            </w:r>
          </w:p>
        </w:tc>
        <w:tc>
          <w:tcPr>
            <w:tcW w:w="848" w:type="dxa"/>
            <w:tcBorders>
              <w:top w:val="single" w:sz="2" w:space="0" w:color="auto"/>
              <w:left w:val="nil"/>
              <w:bottom w:val="single" w:sz="2" w:space="0" w:color="auto"/>
              <w:right w:val="nil"/>
            </w:tcBorders>
          </w:tcPr>
          <w:p w:rsidR="00417ABC" w:rsidRDefault="00417ABC" w:rsidP="00D46627">
            <w:pPr>
              <w:pStyle w:val="Mean"/>
            </w:pPr>
            <w:r>
              <w:t>2.29</w:t>
            </w:r>
          </w:p>
        </w:tc>
        <w:tc>
          <w:tcPr>
            <w:tcW w:w="848" w:type="dxa"/>
            <w:tcBorders>
              <w:top w:val="single" w:sz="2" w:space="0" w:color="auto"/>
              <w:left w:val="nil"/>
              <w:bottom w:val="single" w:sz="2" w:space="0" w:color="auto"/>
              <w:right w:val="nil"/>
            </w:tcBorders>
          </w:tcPr>
          <w:p w:rsidR="00417ABC" w:rsidRDefault="00417ABC" w:rsidP="00D46627">
            <w:pPr>
              <w:pStyle w:val="MeanSig4"/>
            </w:pPr>
            <w:r>
              <w:t>2.12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2.29</w:t>
            </w:r>
          </w:p>
        </w:tc>
        <w:tc>
          <w:tcPr>
            <w:tcW w:w="848" w:type="dxa"/>
            <w:tcBorders>
              <w:top w:val="single" w:sz="2" w:space="0" w:color="auto"/>
              <w:left w:val="nil"/>
              <w:bottom w:val="single" w:sz="2" w:space="0" w:color="auto"/>
              <w:right w:val="nil"/>
            </w:tcBorders>
          </w:tcPr>
          <w:p w:rsidR="00417ABC" w:rsidRDefault="00417ABC" w:rsidP="00D46627">
            <w:pPr>
              <w:pStyle w:val="MeanSig3"/>
            </w:pPr>
            <w:r>
              <w:t>2.48</w:t>
            </w:r>
          </w:p>
        </w:tc>
        <w:tc>
          <w:tcPr>
            <w:tcW w:w="848" w:type="dxa"/>
            <w:tcBorders>
              <w:top w:val="single" w:sz="2" w:space="0" w:color="auto"/>
              <w:left w:val="nil"/>
              <w:bottom w:val="single" w:sz="2" w:space="0" w:color="auto"/>
              <w:right w:val="nil"/>
            </w:tcBorders>
          </w:tcPr>
          <w:p w:rsidR="00417ABC" w:rsidRDefault="00417ABC" w:rsidP="00D46627">
            <w:pPr>
              <w:pStyle w:val="Mean"/>
            </w:pPr>
            <w:r>
              <w:t>2.36</w:t>
            </w:r>
          </w:p>
        </w:tc>
        <w:tc>
          <w:tcPr>
            <w:tcW w:w="848" w:type="dxa"/>
            <w:tcBorders>
              <w:top w:val="single" w:sz="2" w:space="0" w:color="auto"/>
              <w:left w:val="nil"/>
              <w:bottom w:val="single" w:sz="2" w:space="0" w:color="auto"/>
              <w:right w:val="nil"/>
            </w:tcBorders>
          </w:tcPr>
          <w:p w:rsidR="00417ABC" w:rsidRDefault="00417ABC" w:rsidP="00D46627">
            <w:pPr>
              <w:pStyle w:val="MeanSig3"/>
            </w:pPr>
            <w:r>
              <w:t>2.27</w:t>
            </w:r>
          </w:p>
        </w:tc>
        <w:tc>
          <w:tcPr>
            <w:tcW w:w="848" w:type="dxa"/>
            <w:tcBorders>
              <w:top w:val="single" w:sz="2" w:space="0" w:color="auto"/>
              <w:left w:val="nil"/>
              <w:bottom w:val="single" w:sz="2" w:space="0" w:color="auto"/>
              <w:right w:val="nil"/>
            </w:tcBorders>
          </w:tcPr>
          <w:p w:rsidR="00417ABC" w:rsidRDefault="00417ABC" w:rsidP="00D46627">
            <w:pPr>
              <w:pStyle w:val="Mean"/>
            </w:pPr>
            <w:r>
              <w:t>2.36</w:t>
            </w:r>
          </w:p>
        </w:tc>
        <w:tc>
          <w:tcPr>
            <w:tcW w:w="848" w:type="dxa"/>
            <w:tcBorders>
              <w:top w:val="single" w:sz="2" w:space="0" w:color="auto"/>
              <w:left w:val="nil"/>
              <w:bottom w:val="single" w:sz="2" w:space="0" w:color="auto"/>
              <w:right w:val="nil"/>
            </w:tcBorders>
          </w:tcPr>
          <w:p w:rsidR="00417ABC" w:rsidRDefault="00417ABC" w:rsidP="00D46627">
            <w:pPr>
              <w:pStyle w:val="Mean"/>
            </w:pPr>
            <w:r>
              <w:t>2.23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2.50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2.14</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0.86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RPr="00B76B7F"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Lequel des énoncés suivants décrit le mieux votre sentiment vis-à-vis de la pauvreté dans les pays en voie de développement?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Q5</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Préoccupé(e)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1957</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372</w:t>
            </w:r>
          </w:p>
          <w:p w:rsidR="00417ABC" w:rsidRDefault="00417ABC" w:rsidP="00D46627">
            <w:pPr>
              <w:pStyle w:val="ColPercentSig2Minus"/>
            </w:pPr>
            <w:r>
              <w:t>60%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488</w:t>
            </w:r>
          </w:p>
          <w:p w:rsidR="00417ABC" w:rsidRDefault="00417ABC" w:rsidP="00D46627">
            <w:pPr>
              <w:pStyle w:val="ColPercentSig4Minus"/>
            </w:pPr>
            <w:r>
              <w:t>58%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626</w:t>
            </w:r>
          </w:p>
          <w:p w:rsidR="00417ABC" w:rsidRDefault="00417ABC" w:rsidP="00D46627">
            <w:pPr>
              <w:pStyle w:val="ColPercentSig2Plus"/>
            </w:pPr>
            <w:r>
              <w:t>67%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263</w:t>
            </w:r>
          </w:p>
          <w:p w:rsidR="00417ABC" w:rsidRDefault="00417ABC" w:rsidP="00D46627">
            <w:pPr>
              <w:pStyle w:val="ColPercentSig2Plus"/>
            </w:pPr>
            <w:r>
              <w:t>69%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480</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654</w:t>
            </w:r>
          </w:p>
          <w:p w:rsidR="00417ABC" w:rsidRDefault="00417ABC" w:rsidP="00D46627">
            <w:pPr>
              <w:pStyle w:val="ColPercentSig2Plus"/>
            </w:pPr>
            <w:r>
              <w:t>66%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325</w:t>
            </w:r>
          </w:p>
          <w:p w:rsidR="00417ABC" w:rsidRDefault="00417ABC" w:rsidP="00D46627">
            <w:pPr>
              <w:pStyle w:val="ColPercentSig2Minus"/>
            </w:pPr>
            <w:r>
              <w:t>59%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l'un ni l'autre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731</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163</w:t>
            </w:r>
          </w:p>
          <w:p w:rsidR="00417ABC" w:rsidRDefault="00417ABC" w:rsidP="00D46627">
            <w:pPr>
              <w:pStyle w:val="ColPercentSig2Plus"/>
            </w:pPr>
            <w:r>
              <w:t>27%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242</w:t>
            </w:r>
          </w:p>
          <w:p w:rsidR="00417ABC" w:rsidRDefault="00417ABC" w:rsidP="00D46627">
            <w:pPr>
              <w:pStyle w:val="ColPercentSig3Pl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p w:rsidR="00417ABC" w:rsidRDefault="00417ABC" w:rsidP="00D46627">
            <w:pPr>
              <w:pStyle w:val="ColPercentSig2Minus"/>
            </w:pPr>
            <w:r>
              <w:t>22%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219</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130</w:t>
            </w:r>
          </w:p>
          <w:p w:rsidR="00417ABC" w:rsidRDefault="00417ABC" w:rsidP="00D46627">
            <w:pPr>
              <w:pStyle w:val="ColPercentNotSignificant"/>
            </w:pPr>
            <w:r>
              <w:t>24%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préoccupé(e)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Sig2Pl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Sig2Min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90</w:t>
            </w:r>
          </w:p>
          <w:p w:rsidR="00417ABC" w:rsidRDefault="00417ABC" w:rsidP="00D46627">
            <w:pPr>
              <w:pStyle w:val="ColPercentSig4Plus"/>
            </w:pPr>
            <w:r>
              <w:t>16%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Très préoccupé(e)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89</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Assez préoccupé(e)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1420</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278</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368</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452</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188</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332</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493</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236</w:t>
            </w:r>
          </w:p>
          <w:p w:rsidR="00417ABC" w:rsidRDefault="00417ABC" w:rsidP="00D46627">
            <w:pPr>
              <w:pStyle w:val="ColPercentNotSignificant"/>
            </w:pPr>
            <w:r>
              <w:t>44%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Pas d'opinion tranchée sur la question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731</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242</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219</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130</w:t>
            </w:r>
          </w:p>
          <w:p w:rsidR="00417ABC" w:rsidRDefault="00417ABC" w:rsidP="00D46627">
            <w:pPr>
              <w:pStyle w:val="ColPercentNotSignificant"/>
            </w:pPr>
            <w:r>
              <w:t>24%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très préoccupé(e)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61</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Pas du tout préoccupé(e)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29</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2.33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1"/>
            </w:pPr>
            <w:r>
              <w:t>2.38</w:t>
            </w:r>
          </w:p>
        </w:tc>
        <w:tc>
          <w:tcPr>
            <w:tcW w:w="848" w:type="dxa"/>
            <w:tcBorders>
              <w:top w:val="single" w:sz="2" w:space="0" w:color="auto"/>
              <w:left w:val="nil"/>
              <w:bottom w:val="single" w:sz="2" w:space="0" w:color="auto"/>
              <w:right w:val="nil"/>
            </w:tcBorders>
          </w:tcPr>
          <w:p w:rsidR="00417ABC" w:rsidRDefault="00417ABC" w:rsidP="00D46627">
            <w:pPr>
              <w:pStyle w:val="MeanSig4"/>
            </w:pPr>
            <w:r>
              <w:t>2.44</w:t>
            </w:r>
          </w:p>
        </w:tc>
        <w:tc>
          <w:tcPr>
            <w:tcW w:w="848" w:type="dxa"/>
            <w:tcBorders>
              <w:top w:val="single" w:sz="2" w:space="0" w:color="auto"/>
              <w:left w:val="nil"/>
              <w:bottom w:val="single" w:sz="2" w:space="0" w:color="auto"/>
              <w:right w:val="nil"/>
            </w:tcBorders>
          </w:tcPr>
          <w:p w:rsidR="00417ABC" w:rsidRDefault="00417ABC" w:rsidP="00D46627">
            <w:pPr>
              <w:pStyle w:val="MeanSig1"/>
            </w:pPr>
            <w:r>
              <w:t>2.28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2.20</w:t>
            </w:r>
          </w:p>
        </w:tc>
        <w:tc>
          <w:tcPr>
            <w:tcW w:w="848" w:type="dxa"/>
            <w:tcBorders>
              <w:top w:val="single" w:sz="2" w:space="0" w:color="auto"/>
              <w:left w:val="nil"/>
              <w:bottom w:val="single" w:sz="2" w:space="0" w:color="auto"/>
              <w:right w:val="nil"/>
            </w:tcBorders>
          </w:tcPr>
          <w:p w:rsidR="00417ABC" w:rsidRDefault="00417ABC" w:rsidP="00D46627">
            <w:pPr>
              <w:pStyle w:val="Mean"/>
            </w:pPr>
            <w:r>
              <w:t>2.28</w:t>
            </w:r>
          </w:p>
        </w:tc>
        <w:tc>
          <w:tcPr>
            <w:tcW w:w="848" w:type="dxa"/>
            <w:tcBorders>
              <w:top w:val="single" w:sz="2" w:space="0" w:color="auto"/>
              <w:left w:val="nil"/>
              <w:bottom w:val="single" w:sz="2" w:space="0" w:color="auto"/>
              <w:right w:val="nil"/>
            </w:tcBorders>
          </w:tcPr>
          <w:p w:rsidR="00417ABC" w:rsidRDefault="00417ABC" w:rsidP="00D46627">
            <w:pPr>
              <w:pStyle w:val="Mean"/>
            </w:pPr>
            <w:r>
              <w:t>2.32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3"/>
            </w:pPr>
            <w:r>
              <w:t>2.46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1.04</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RPr="00B76B7F"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Concernant l'aide internationale accordée aux pays en voie de développement, sur une échelle de 0 à 10, veuillez indiquer dans quelle mesure vous pensez que le gouvernement du Canada devrait contribuer à l'aide internationale,  où 0 signifie que le Canada « ne devrait pas du tout contribuer » et 10 signifie que le Canada « devrait contribuer très généreusement ».</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Q6</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Ne devrait pas du tout contribue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858</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351</w:t>
            </w:r>
          </w:p>
          <w:p w:rsidR="00417ABC" w:rsidRDefault="00417ABC" w:rsidP="00D46627">
            <w:pPr>
              <w:pStyle w:val="ColPercentSig3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153</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151</w:t>
            </w:r>
          </w:p>
          <w:p w:rsidR="00417ABC" w:rsidRDefault="00417ABC" w:rsidP="00D46627">
            <w:pPr>
              <w:pStyle w:val="ColPercentSig4Minus"/>
            </w:pPr>
            <w:r>
              <w:t>22%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114</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Sig4Plus"/>
            </w:pPr>
            <w:r>
              <w:t>41%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328</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Sig4Min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488</w:t>
            </w:r>
          </w:p>
          <w:p w:rsidR="00417ABC" w:rsidRDefault="00417ABC" w:rsidP="00D46627">
            <w:pPr>
              <w:pStyle w:val="ColPercentSig4Plus"/>
            </w:pPr>
            <w:r>
              <w:t>34%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339</w:t>
            </w:r>
          </w:p>
          <w:p w:rsidR="00417ABC" w:rsidRDefault="00417ABC" w:rsidP="00D46627">
            <w:pPr>
              <w:pStyle w:val="ColPercentSig4Minus"/>
            </w:pPr>
            <w:r>
              <w:t>22%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Neutre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236</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Devrait contribuer généreusement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1669</w:t>
            </w:r>
          </w:p>
          <w:p w:rsidR="00417ABC" w:rsidRDefault="00417ABC" w:rsidP="00D46627">
            <w:pPr>
              <w:pStyle w:val="ColPercentNotSignificant"/>
            </w:pPr>
            <w:r>
              <w:t>55%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356</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572</w:t>
            </w:r>
          </w:p>
          <w:p w:rsidR="00417ABC" w:rsidRDefault="00417ABC" w:rsidP="00D46627">
            <w:pPr>
              <w:pStyle w:val="ColPercentSig2Minus"/>
            </w:pPr>
            <w:r>
              <w:t>52%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311</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419</w:t>
            </w:r>
          </w:p>
          <w:p w:rsidR="00417ABC" w:rsidRDefault="00417ABC" w:rsidP="00D46627">
            <w:pPr>
              <w:pStyle w:val="ColPercentSig4Plus"/>
            </w:pPr>
            <w:r>
              <w:t>61%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231</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Sig4Minus"/>
            </w:pPr>
            <w:r>
              <w:t>43%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Sig3Minus"/>
            </w:pPr>
            <w:r>
              <w:t>45%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641</w:t>
            </w:r>
          </w:p>
          <w:p w:rsidR="00417ABC" w:rsidRDefault="00417ABC" w:rsidP="00D46627">
            <w:pPr>
              <w:pStyle w:val="ColPercentNotSignificant"/>
            </w:pPr>
            <w:r>
              <w:t>55%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441</w:t>
            </w:r>
          </w:p>
          <w:p w:rsidR="00417ABC" w:rsidRDefault="00417ABC" w:rsidP="00D46627">
            <w:pPr>
              <w:pStyle w:val="ColPercentSig4Plus"/>
            </w:pPr>
            <w:r>
              <w:t>63%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Sig1Plus"/>
            </w:pPr>
            <w:r>
              <w:t>61%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713</w:t>
            </w:r>
          </w:p>
          <w:p w:rsidR="00417ABC" w:rsidRDefault="00417ABC" w:rsidP="00D46627">
            <w:pPr>
              <w:pStyle w:val="ColPercentSig4Minus"/>
            </w:pPr>
            <w:r>
              <w:t>49%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933</w:t>
            </w:r>
          </w:p>
          <w:p w:rsidR="00417ABC" w:rsidRDefault="00417ABC" w:rsidP="00D46627">
            <w:pPr>
              <w:pStyle w:val="ColPercentSig4Plus"/>
            </w:pPr>
            <w:r>
              <w:t>60%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0 - Ne devrait pas du tout contribuer à l'aide internationale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36</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44</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65</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100</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94</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236</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168</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243</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229</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86</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10 - Devrait contribuer généreusement à l'aide internationale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207</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35</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6.79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6.77</w:t>
            </w:r>
          </w:p>
        </w:tc>
        <w:tc>
          <w:tcPr>
            <w:tcW w:w="848" w:type="dxa"/>
            <w:tcBorders>
              <w:top w:val="single" w:sz="2" w:space="0" w:color="auto"/>
              <w:left w:val="nil"/>
              <w:bottom w:val="single" w:sz="2" w:space="0" w:color="auto"/>
              <w:right w:val="nil"/>
            </w:tcBorders>
          </w:tcPr>
          <w:p w:rsidR="00417ABC" w:rsidRDefault="00417ABC" w:rsidP="00D46627">
            <w:pPr>
              <w:pStyle w:val="MeanSig3"/>
            </w:pPr>
            <w:r>
              <w:t>6.56</w:t>
            </w:r>
          </w:p>
        </w:tc>
        <w:tc>
          <w:tcPr>
            <w:tcW w:w="848" w:type="dxa"/>
            <w:tcBorders>
              <w:top w:val="single" w:sz="2" w:space="0" w:color="auto"/>
              <w:left w:val="nil"/>
              <w:bottom w:val="single" w:sz="2" w:space="0" w:color="auto"/>
              <w:right w:val="nil"/>
            </w:tcBorders>
          </w:tcPr>
          <w:p w:rsidR="00417ABC" w:rsidRDefault="00417ABC" w:rsidP="00D46627">
            <w:pPr>
              <w:pStyle w:val="Mean"/>
            </w:pPr>
            <w:r>
              <w:t>6.88</w:t>
            </w:r>
          </w:p>
        </w:tc>
        <w:tc>
          <w:tcPr>
            <w:tcW w:w="848" w:type="dxa"/>
            <w:tcBorders>
              <w:top w:val="single" w:sz="2" w:space="0" w:color="auto"/>
              <w:left w:val="nil"/>
              <w:bottom w:val="single" w:sz="2" w:space="0" w:color="auto"/>
              <w:right w:val="nil"/>
            </w:tcBorders>
          </w:tcPr>
          <w:p w:rsidR="00417ABC" w:rsidRDefault="00417ABC" w:rsidP="00D46627">
            <w:pPr>
              <w:pStyle w:val="MeanSig4"/>
            </w:pPr>
            <w:r>
              <w:t>7.28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6.74</w:t>
            </w:r>
          </w:p>
        </w:tc>
        <w:tc>
          <w:tcPr>
            <w:tcW w:w="848" w:type="dxa"/>
            <w:tcBorders>
              <w:top w:val="single" w:sz="2" w:space="0" w:color="auto"/>
              <w:left w:val="nil"/>
              <w:bottom w:val="single" w:sz="2" w:space="0" w:color="auto"/>
              <w:right w:val="nil"/>
            </w:tcBorders>
          </w:tcPr>
          <w:p w:rsidR="00417ABC" w:rsidRDefault="00417ABC" w:rsidP="00D46627">
            <w:pPr>
              <w:pStyle w:val="MeanSig4"/>
            </w:pPr>
            <w:r>
              <w:t>5.85</w:t>
            </w:r>
          </w:p>
        </w:tc>
        <w:tc>
          <w:tcPr>
            <w:tcW w:w="848" w:type="dxa"/>
            <w:tcBorders>
              <w:top w:val="single" w:sz="2" w:space="0" w:color="auto"/>
              <w:left w:val="nil"/>
              <w:bottom w:val="single" w:sz="2" w:space="0" w:color="auto"/>
              <w:right w:val="nil"/>
            </w:tcBorders>
          </w:tcPr>
          <w:p w:rsidR="00417ABC" w:rsidRDefault="00417ABC" w:rsidP="00D46627">
            <w:pPr>
              <w:pStyle w:val="MeanSig3"/>
            </w:pPr>
            <w:r>
              <w:t>6.27</w:t>
            </w:r>
          </w:p>
        </w:tc>
        <w:tc>
          <w:tcPr>
            <w:tcW w:w="848" w:type="dxa"/>
            <w:tcBorders>
              <w:top w:val="single" w:sz="2" w:space="0" w:color="auto"/>
              <w:left w:val="nil"/>
              <w:bottom w:val="single" w:sz="2" w:space="0" w:color="auto"/>
              <w:right w:val="nil"/>
            </w:tcBorders>
          </w:tcPr>
          <w:p w:rsidR="00417ABC" w:rsidRDefault="00417ABC" w:rsidP="00D46627">
            <w:pPr>
              <w:pStyle w:val="Mean"/>
            </w:pPr>
            <w:r>
              <w:t>6.79</w:t>
            </w:r>
          </w:p>
        </w:tc>
        <w:tc>
          <w:tcPr>
            <w:tcW w:w="848" w:type="dxa"/>
            <w:tcBorders>
              <w:top w:val="single" w:sz="2" w:space="0" w:color="auto"/>
              <w:left w:val="nil"/>
              <w:bottom w:val="single" w:sz="2" w:space="0" w:color="auto"/>
              <w:right w:val="nil"/>
            </w:tcBorders>
          </w:tcPr>
          <w:p w:rsidR="00417ABC" w:rsidRDefault="00417ABC" w:rsidP="00D46627">
            <w:pPr>
              <w:pStyle w:val="MeanSig4"/>
            </w:pPr>
            <w:r>
              <w:t>7.45</w:t>
            </w:r>
          </w:p>
        </w:tc>
        <w:tc>
          <w:tcPr>
            <w:tcW w:w="848" w:type="dxa"/>
            <w:tcBorders>
              <w:top w:val="single" w:sz="2" w:space="0" w:color="auto"/>
              <w:left w:val="nil"/>
              <w:bottom w:val="single" w:sz="2" w:space="0" w:color="auto"/>
              <w:right w:val="nil"/>
            </w:tcBorders>
          </w:tcPr>
          <w:p w:rsidR="00417ABC" w:rsidRDefault="00417ABC" w:rsidP="00D46627">
            <w:pPr>
              <w:pStyle w:val="Mean"/>
            </w:pPr>
            <w:r>
              <w:t>7.03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6.41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7.23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2.58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3.04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3.03</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2.59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RPr="00B76B7F"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Concernant l'aide internationale accordée aux pays en voie de développement, sur une échelle de 0 à 10, veuillez indiquer dans quelle mesure vous pensez que le gouvernement du Canada devrait contribuer à l'aide internationale,  où 0 signifie que le Canada « ne devrait pas du tout contribuer » et 10 signifie que le Canada « devrait contribuer très généreusement ».</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Q6</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Ne devrait pas du tout contribue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858</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214</w:t>
            </w:r>
          </w:p>
          <w:p w:rsidR="00417ABC" w:rsidRDefault="00417ABC" w:rsidP="00D46627">
            <w:pPr>
              <w:pStyle w:val="ColPercentSig4Plus"/>
            </w:pPr>
            <w:r>
              <w:t>34%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284</w:t>
            </w:r>
          </w:p>
          <w:p w:rsidR="00417ABC" w:rsidRDefault="00417ABC" w:rsidP="00D46627">
            <w:pPr>
              <w:pStyle w:val="ColPercentSig4Plus"/>
            </w:pPr>
            <w:r>
              <w:t>34%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215</w:t>
            </w:r>
          </w:p>
          <w:p w:rsidR="00417ABC" w:rsidRDefault="00417ABC" w:rsidP="00D46627">
            <w:pPr>
              <w:pStyle w:val="ColPercentSig4Minus"/>
            </w:pPr>
            <w:r>
              <w:t>22%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174</w:t>
            </w:r>
          </w:p>
          <w:p w:rsidR="00417ABC" w:rsidRDefault="00417ABC" w:rsidP="00D46627">
            <w:pPr>
              <w:pStyle w:val="ColPercentSig3Min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271</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168</w:t>
            </w:r>
          </w:p>
          <w:p w:rsidR="00417ABC" w:rsidRDefault="00417ABC" w:rsidP="00D46627">
            <w:pPr>
              <w:pStyle w:val="ColPercentNotSignificant"/>
            </w:pPr>
            <w:r>
              <w:t>30%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Neutre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Sig3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63</w:t>
            </w:r>
          </w:p>
          <w:p w:rsidR="00417ABC" w:rsidRDefault="00417ABC" w:rsidP="00D46627">
            <w:pPr>
              <w:pStyle w:val="ColPercentSig3Minus"/>
            </w:pPr>
            <w:r>
              <w:t>12%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Devrait contribuer généreusement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1669</w:t>
            </w:r>
          </w:p>
          <w:p w:rsidR="00417ABC" w:rsidRDefault="00417ABC" w:rsidP="00D46627">
            <w:pPr>
              <w:pStyle w:val="ColPercentNotSignificant"/>
            </w:pPr>
            <w:r>
              <w:t>55%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281</w:t>
            </w:r>
          </w:p>
          <w:p w:rsidR="00417ABC" w:rsidRDefault="00417ABC" w:rsidP="00D46627">
            <w:pPr>
              <w:pStyle w:val="ColPercentSig4Minus"/>
            </w:pPr>
            <w:r>
              <w:t>46%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382</w:t>
            </w:r>
          </w:p>
          <w:p w:rsidR="00417ABC" w:rsidRDefault="00417ABC" w:rsidP="00D46627">
            <w:pPr>
              <w:pStyle w:val="ColPercentSig4Minus"/>
            </w:pPr>
            <w:r>
              <w:t>46%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579</w:t>
            </w:r>
          </w:p>
          <w:p w:rsidR="00417ABC" w:rsidRDefault="00417ABC" w:rsidP="00D46627">
            <w:pPr>
              <w:pStyle w:val="ColPercentSig4Plus"/>
            </w:pPr>
            <w:r>
              <w:t>61%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208</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434</w:t>
            </w:r>
          </w:p>
          <w:p w:rsidR="00417ABC" w:rsidRDefault="00417ABC" w:rsidP="00D46627">
            <w:pPr>
              <w:pStyle w:val="ColPercentSig2Plus"/>
            </w:pPr>
            <w:r>
              <w:t>58%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553</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308</w:t>
            </w:r>
          </w:p>
          <w:p w:rsidR="00417ABC" w:rsidRDefault="00417ABC" w:rsidP="00D46627">
            <w:pPr>
              <w:pStyle w:val="ColPercentNotSignificant"/>
            </w:pPr>
            <w:r>
              <w:t>57%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0 - Ne devrait pas du tout contribuer à l'aide internationale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48</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43</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29</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63</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43</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86</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75</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10 - Devrait contribuer généreusement à l'aide internationale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77</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6.79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6.24</w:t>
            </w:r>
          </w:p>
        </w:tc>
        <w:tc>
          <w:tcPr>
            <w:tcW w:w="848" w:type="dxa"/>
            <w:tcBorders>
              <w:top w:val="single" w:sz="2" w:space="0" w:color="auto"/>
              <w:left w:val="nil"/>
              <w:bottom w:val="single" w:sz="2" w:space="0" w:color="auto"/>
              <w:right w:val="nil"/>
            </w:tcBorders>
          </w:tcPr>
          <w:p w:rsidR="00417ABC" w:rsidRDefault="00417ABC" w:rsidP="00D46627">
            <w:pPr>
              <w:pStyle w:val="MeanSig4"/>
            </w:pPr>
            <w:r>
              <w:t>6.26</w:t>
            </w:r>
          </w:p>
        </w:tc>
        <w:tc>
          <w:tcPr>
            <w:tcW w:w="848" w:type="dxa"/>
            <w:tcBorders>
              <w:top w:val="single" w:sz="2" w:space="0" w:color="auto"/>
              <w:left w:val="nil"/>
              <w:bottom w:val="single" w:sz="2" w:space="0" w:color="auto"/>
              <w:right w:val="nil"/>
            </w:tcBorders>
          </w:tcPr>
          <w:p w:rsidR="00417ABC" w:rsidRDefault="00417ABC" w:rsidP="00D46627">
            <w:pPr>
              <w:pStyle w:val="MeanSig4"/>
            </w:pPr>
            <w:r>
              <w:t>7.20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1"/>
            </w:pPr>
            <w:r>
              <w:t>7.01</w:t>
            </w:r>
          </w:p>
        </w:tc>
        <w:tc>
          <w:tcPr>
            <w:tcW w:w="848" w:type="dxa"/>
            <w:tcBorders>
              <w:top w:val="single" w:sz="2" w:space="0" w:color="auto"/>
              <w:left w:val="nil"/>
              <w:bottom w:val="single" w:sz="2" w:space="0" w:color="auto"/>
              <w:right w:val="nil"/>
            </w:tcBorders>
          </w:tcPr>
          <w:p w:rsidR="00417ABC" w:rsidRDefault="00417ABC" w:rsidP="00D46627">
            <w:pPr>
              <w:pStyle w:val="Mean"/>
            </w:pPr>
            <w:r>
              <w:t>6.92</w:t>
            </w:r>
          </w:p>
        </w:tc>
        <w:tc>
          <w:tcPr>
            <w:tcW w:w="848" w:type="dxa"/>
            <w:tcBorders>
              <w:top w:val="single" w:sz="2" w:space="0" w:color="auto"/>
              <w:left w:val="nil"/>
              <w:bottom w:val="single" w:sz="2" w:space="0" w:color="auto"/>
              <w:right w:val="nil"/>
            </w:tcBorders>
          </w:tcPr>
          <w:p w:rsidR="00417ABC" w:rsidRDefault="00417ABC" w:rsidP="00D46627">
            <w:pPr>
              <w:pStyle w:val="Mean"/>
            </w:pPr>
            <w:r>
              <w:t>6.89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6.78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3.03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RPr="00DB3B0F"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Sur les 362,9 milliards de dollars de son budget total, le gouvernement du Canada consacre actuellement 1,8 % (soit 6,6 milliards de dollars) à l'aide internationale pour les pays en voie de développement. Pensez-vous que le gouvernement devrait augmenter ou diminuer le budget qu'il consacre à l'aide internationale pour les pays en voie de développement ?</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Q7</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Increase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1137</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231</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382</w:t>
            </w:r>
          </w:p>
          <w:p w:rsidR="00417ABC" w:rsidRDefault="00417ABC" w:rsidP="00D46627">
            <w:pPr>
              <w:pStyle w:val="ColPercentSig2Minus"/>
            </w:pPr>
            <w:r>
              <w:t>35%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209</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308</w:t>
            </w:r>
          </w:p>
          <w:p w:rsidR="00417ABC" w:rsidRDefault="00417ABC" w:rsidP="00D46627">
            <w:pPr>
              <w:pStyle w:val="ColPercentSig4Plus"/>
            </w:pPr>
            <w:r>
              <w:t>44%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Sig4Minus"/>
            </w:pPr>
            <w:r>
              <w:t>26%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Sig2Min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424</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331</w:t>
            </w:r>
          </w:p>
          <w:p w:rsidR="00417ABC" w:rsidRDefault="00417ABC" w:rsidP="00D46627">
            <w:pPr>
              <w:pStyle w:val="ColPercentSig4Plus"/>
            </w:pPr>
            <w:r>
              <w:t>48%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492</w:t>
            </w:r>
          </w:p>
          <w:p w:rsidR="00417ABC" w:rsidRDefault="00417ABC" w:rsidP="00D46627">
            <w:pPr>
              <w:pStyle w:val="ColPercentSig4Minus"/>
            </w:pPr>
            <w:r>
              <w:t>33%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623</w:t>
            </w:r>
          </w:p>
          <w:p w:rsidR="00417ABC" w:rsidRDefault="00417ABC" w:rsidP="00D46627">
            <w:pPr>
              <w:pStyle w:val="ColPercentSig4Plus"/>
            </w:pPr>
            <w:r>
              <w:t>41%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Stay the same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1054</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237</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371</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182</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253</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402</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226</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493</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p w:rsidR="00417ABC" w:rsidRDefault="00417ABC" w:rsidP="00D46627">
            <w:pPr>
              <w:pStyle w:val="ColPercentNotSignificant"/>
            </w:pPr>
            <w:r>
              <w:t>35%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Decrease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698</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289</w:t>
            </w:r>
          </w:p>
          <w:p w:rsidR="00417ABC" w:rsidRDefault="00417ABC" w:rsidP="00D46627">
            <w:pPr>
              <w:pStyle w:val="ColPercentSig3Plus"/>
            </w:pPr>
            <w:r>
              <w:t>26%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114</w:t>
            </w:r>
          </w:p>
          <w:p w:rsidR="00417ABC" w:rsidRDefault="00417ABC" w:rsidP="00D46627">
            <w:pPr>
              <w:pStyle w:val="ColPercentSig4Minus"/>
            </w:pPr>
            <w:r>
              <w:t>16%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Sig4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Sig2Pl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Sig4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402</w:t>
            </w:r>
          </w:p>
          <w:p w:rsidR="00417ABC" w:rsidRDefault="00417ABC" w:rsidP="00D46627">
            <w:pPr>
              <w:pStyle w:val="ColPercentSig4Plus"/>
            </w:pPr>
            <w:r>
              <w:t>28%</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264</w:t>
            </w:r>
          </w:p>
          <w:p w:rsidR="00417ABC" w:rsidRDefault="00417ABC" w:rsidP="00D46627">
            <w:pPr>
              <w:pStyle w:val="ColPercentSig4Minus"/>
            </w:pPr>
            <w:r>
              <w:t>17%</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Augmenter fortement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147</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Augmenter un peu</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866</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288</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324</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244</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371</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476</w:t>
            </w:r>
          </w:p>
          <w:p w:rsidR="00417ABC" w:rsidRDefault="00417ABC" w:rsidP="00D46627">
            <w:pPr>
              <w:pStyle w:val="ColPercentNotSignificant"/>
            </w:pPr>
            <w:r>
              <w:t>32%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Ne pas modifier</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1054</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237</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371</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182</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253</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402</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226</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493</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p w:rsidR="00417ABC" w:rsidRDefault="00417ABC" w:rsidP="00D46627">
            <w:pPr>
              <w:pStyle w:val="ColPercentNotSignificant"/>
            </w:pPr>
            <w:r>
              <w:t>35%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Diminuer un peu</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155</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Diminuer fortement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109</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107</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2.88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2.87</w:t>
            </w:r>
          </w:p>
        </w:tc>
        <w:tc>
          <w:tcPr>
            <w:tcW w:w="848" w:type="dxa"/>
            <w:tcBorders>
              <w:top w:val="single" w:sz="2" w:space="0" w:color="auto"/>
              <w:left w:val="nil"/>
              <w:bottom w:val="single" w:sz="2" w:space="0" w:color="auto"/>
              <w:right w:val="nil"/>
            </w:tcBorders>
          </w:tcPr>
          <w:p w:rsidR="00417ABC" w:rsidRDefault="00417ABC" w:rsidP="00D46627">
            <w:pPr>
              <w:pStyle w:val="MeanSig3"/>
            </w:pPr>
            <w:r>
              <w:t>2.97</w:t>
            </w:r>
          </w:p>
        </w:tc>
        <w:tc>
          <w:tcPr>
            <w:tcW w:w="848" w:type="dxa"/>
            <w:tcBorders>
              <w:top w:val="single" w:sz="2" w:space="0" w:color="auto"/>
              <w:left w:val="nil"/>
              <w:bottom w:val="single" w:sz="2" w:space="0" w:color="auto"/>
              <w:right w:val="nil"/>
            </w:tcBorders>
          </w:tcPr>
          <w:p w:rsidR="00417ABC" w:rsidRDefault="00417ABC" w:rsidP="00D46627">
            <w:pPr>
              <w:pStyle w:val="Mean"/>
            </w:pPr>
            <w:r>
              <w:t>2.90</w:t>
            </w:r>
          </w:p>
        </w:tc>
        <w:tc>
          <w:tcPr>
            <w:tcW w:w="848" w:type="dxa"/>
            <w:tcBorders>
              <w:top w:val="single" w:sz="2" w:space="0" w:color="auto"/>
              <w:left w:val="nil"/>
              <w:bottom w:val="single" w:sz="2" w:space="0" w:color="auto"/>
              <w:right w:val="nil"/>
            </w:tcBorders>
          </w:tcPr>
          <w:p w:rsidR="00417ABC" w:rsidRDefault="00417ABC" w:rsidP="00D46627">
            <w:pPr>
              <w:pStyle w:val="MeanSig4"/>
            </w:pPr>
            <w:r>
              <w:t>2.66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2.89</w:t>
            </w:r>
          </w:p>
        </w:tc>
        <w:tc>
          <w:tcPr>
            <w:tcW w:w="848" w:type="dxa"/>
            <w:tcBorders>
              <w:top w:val="single" w:sz="2" w:space="0" w:color="auto"/>
              <w:left w:val="nil"/>
              <w:bottom w:val="single" w:sz="2" w:space="0" w:color="auto"/>
              <w:right w:val="nil"/>
            </w:tcBorders>
          </w:tcPr>
          <w:p w:rsidR="00417ABC" w:rsidRDefault="00417ABC" w:rsidP="00D46627">
            <w:pPr>
              <w:pStyle w:val="MeanSig4"/>
            </w:pPr>
            <w:r>
              <w:t>3.20</w:t>
            </w:r>
          </w:p>
        </w:tc>
        <w:tc>
          <w:tcPr>
            <w:tcW w:w="848" w:type="dxa"/>
            <w:tcBorders>
              <w:top w:val="single" w:sz="2" w:space="0" w:color="auto"/>
              <w:left w:val="nil"/>
              <w:bottom w:val="single" w:sz="2" w:space="0" w:color="auto"/>
              <w:right w:val="nil"/>
            </w:tcBorders>
          </w:tcPr>
          <w:p w:rsidR="00417ABC" w:rsidRDefault="00417ABC" w:rsidP="00D46627">
            <w:pPr>
              <w:pStyle w:val="MeanSig2"/>
            </w:pPr>
            <w:r>
              <w:t>3.07</w:t>
            </w:r>
          </w:p>
        </w:tc>
        <w:tc>
          <w:tcPr>
            <w:tcW w:w="848" w:type="dxa"/>
            <w:tcBorders>
              <w:top w:val="single" w:sz="2" w:space="0" w:color="auto"/>
              <w:left w:val="nil"/>
              <w:bottom w:val="single" w:sz="2" w:space="0" w:color="auto"/>
              <w:right w:val="nil"/>
            </w:tcBorders>
          </w:tcPr>
          <w:p w:rsidR="00417ABC" w:rsidRDefault="00417ABC" w:rsidP="00D46627">
            <w:pPr>
              <w:pStyle w:val="Mean"/>
            </w:pPr>
            <w:r>
              <w:t>2.91</w:t>
            </w:r>
          </w:p>
        </w:tc>
        <w:tc>
          <w:tcPr>
            <w:tcW w:w="848" w:type="dxa"/>
            <w:tcBorders>
              <w:top w:val="single" w:sz="2" w:space="0" w:color="auto"/>
              <w:left w:val="nil"/>
              <w:bottom w:val="single" w:sz="2" w:space="0" w:color="auto"/>
              <w:right w:val="nil"/>
            </w:tcBorders>
          </w:tcPr>
          <w:p w:rsidR="00417ABC" w:rsidRDefault="00417ABC" w:rsidP="00D46627">
            <w:pPr>
              <w:pStyle w:val="MeanSig4"/>
            </w:pPr>
            <w:r>
              <w:t>2.58</w:t>
            </w:r>
          </w:p>
        </w:tc>
        <w:tc>
          <w:tcPr>
            <w:tcW w:w="848" w:type="dxa"/>
            <w:tcBorders>
              <w:top w:val="single" w:sz="2" w:space="0" w:color="auto"/>
              <w:left w:val="nil"/>
              <w:bottom w:val="single" w:sz="2" w:space="0" w:color="auto"/>
              <w:right w:val="nil"/>
            </w:tcBorders>
          </w:tcPr>
          <w:p w:rsidR="00417ABC" w:rsidRDefault="00417ABC" w:rsidP="00D46627">
            <w:pPr>
              <w:pStyle w:val="Mean"/>
            </w:pPr>
            <w:r>
              <w:t>2.87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3.02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2.72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1.16</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1.04</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RPr="00DB3B0F"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Sur les 362,9 milliards de dollars de son budget total, le gouvernement du Canada consacre actuellement 1,8 % (soit 6,6 milliards de dollars) à l'aide internationale pour les pays en voie de développement. Pensez-vous que le gouvernement devrait augmenter ou diminuer le budget qu'il consacre à l'aide internationale pour les pays en voie de développement ?</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Q7</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Increase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1137</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173</w:t>
            </w:r>
          </w:p>
          <w:p w:rsidR="00417ABC" w:rsidRDefault="00417ABC" w:rsidP="00D46627">
            <w:pPr>
              <w:pStyle w:val="ColPercentSig4Min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237</w:t>
            </w:r>
          </w:p>
          <w:p w:rsidR="00417ABC" w:rsidRDefault="00417ABC" w:rsidP="00D46627">
            <w:pPr>
              <w:pStyle w:val="ColPercentSig4Min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404</w:t>
            </w:r>
          </w:p>
          <w:p w:rsidR="00417ABC" w:rsidRDefault="00417ABC" w:rsidP="00D46627">
            <w:pPr>
              <w:pStyle w:val="ColPercentSig4Plus"/>
            </w:pPr>
            <w:r>
              <w:t>43%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269</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392</w:t>
            </w:r>
          </w:p>
          <w:p w:rsidR="00417ABC" w:rsidRDefault="00417ABC" w:rsidP="00D46627">
            <w:pPr>
              <w:pStyle w:val="ColPercentSig2Plus"/>
            </w:pPr>
            <w:r>
              <w:t>40%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208</w:t>
            </w:r>
          </w:p>
          <w:p w:rsidR="00417ABC" w:rsidRDefault="00417ABC" w:rsidP="00D46627">
            <w:pPr>
              <w:pStyle w:val="ColPercentNotSignificant"/>
            </w:pPr>
            <w:r>
              <w:t>38%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Stay the same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1054</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230</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328</w:t>
            </w:r>
          </w:p>
          <w:p w:rsidR="00417ABC" w:rsidRDefault="00417ABC" w:rsidP="00D46627">
            <w:pPr>
              <w:pStyle w:val="ColPercentSig4Plus"/>
            </w:pPr>
            <w:r>
              <w:t>40%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315</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288</w:t>
            </w:r>
          </w:p>
          <w:p w:rsidR="00417ABC" w:rsidRDefault="00417ABC" w:rsidP="00D46627">
            <w:pPr>
              <w:pStyle w:val="ColPercentSig3Plus"/>
            </w:pPr>
            <w:r>
              <w:t>39%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333</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176</w:t>
            </w:r>
          </w:p>
          <w:p w:rsidR="00417ABC" w:rsidRDefault="00417ABC" w:rsidP="00D46627">
            <w:pPr>
              <w:pStyle w:val="ColPercentNotSignificant"/>
            </w:pPr>
            <w:r>
              <w:t>33%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Decrease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698</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185</w:t>
            </w:r>
          </w:p>
          <w:p w:rsidR="00417ABC" w:rsidRDefault="00417ABC" w:rsidP="00D46627">
            <w:pPr>
              <w:pStyle w:val="ColPercentSig4Pl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234</w:t>
            </w:r>
          </w:p>
          <w:p w:rsidR="00417ABC" w:rsidRDefault="00417ABC" w:rsidP="00D46627">
            <w:pPr>
              <w:pStyle w:val="ColPercentSig4Plus"/>
            </w:pPr>
            <w:r>
              <w:t>27%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170</w:t>
            </w:r>
          </w:p>
          <w:p w:rsidR="00417ABC" w:rsidRDefault="00417ABC" w:rsidP="00D46627">
            <w:pPr>
              <w:pStyle w:val="ColPercentSig4Minus"/>
            </w:pPr>
            <w:r>
              <w:t>18%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139</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Augmenter fortement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44</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Augmenter un peu</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866</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141</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297</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206</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294</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164</w:t>
            </w:r>
          </w:p>
          <w:p w:rsidR="00417ABC" w:rsidRDefault="00417ABC" w:rsidP="00D46627">
            <w:pPr>
              <w:pStyle w:val="ColPercentNotSignificant"/>
            </w:pPr>
            <w:r>
              <w:t>30%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Ne pas modifier</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1054</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230</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328</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315</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288</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333</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176</w:t>
            </w:r>
          </w:p>
          <w:p w:rsidR="00417ABC" w:rsidRDefault="00417ABC" w:rsidP="00D46627">
            <w:pPr>
              <w:pStyle w:val="ColPercentNotSignificant"/>
            </w:pPr>
            <w:r>
              <w:t>33%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Diminuer un peu</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64</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Diminuer fortement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75</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2.88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3.10</w:t>
            </w:r>
          </w:p>
        </w:tc>
        <w:tc>
          <w:tcPr>
            <w:tcW w:w="848" w:type="dxa"/>
            <w:tcBorders>
              <w:top w:val="single" w:sz="2" w:space="0" w:color="auto"/>
              <w:left w:val="nil"/>
              <w:bottom w:val="single" w:sz="2" w:space="0" w:color="auto"/>
              <w:right w:val="nil"/>
            </w:tcBorders>
          </w:tcPr>
          <w:p w:rsidR="00417ABC" w:rsidRDefault="00417ABC" w:rsidP="00D46627">
            <w:pPr>
              <w:pStyle w:val="MeanSig4"/>
            </w:pPr>
            <w:r>
              <w:t>3.09</w:t>
            </w:r>
          </w:p>
        </w:tc>
        <w:tc>
          <w:tcPr>
            <w:tcW w:w="848" w:type="dxa"/>
            <w:tcBorders>
              <w:top w:val="single" w:sz="2" w:space="0" w:color="auto"/>
              <w:left w:val="nil"/>
              <w:bottom w:val="single" w:sz="2" w:space="0" w:color="auto"/>
              <w:right w:val="nil"/>
            </w:tcBorders>
          </w:tcPr>
          <w:p w:rsidR="00417ABC" w:rsidRDefault="00417ABC" w:rsidP="00D46627">
            <w:pPr>
              <w:pStyle w:val="MeanSig4"/>
            </w:pPr>
            <w:r>
              <w:t>2.71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2.81</w:t>
            </w:r>
          </w:p>
        </w:tc>
        <w:tc>
          <w:tcPr>
            <w:tcW w:w="848" w:type="dxa"/>
            <w:tcBorders>
              <w:top w:val="single" w:sz="2" w:space="0" w:color="auto"/>
              <w:left w:val="nil"/>
              <w:bottom w:val="single" w:sz="2" w:space="0" w:color="auto"/>
              <w:right w:val="nil"/>
            </w:tcBorders>
          </w:tcPr>
          <w:p w:rsidR="00417ABC" w:rsidRDefault="00417ABC" w:rsidP="00D46627">
            <w:pPr>
              <w:pStyle w:val="Mean"/>
            </w:pPr>
            <w:r>
              <w:t>2.86</w:t>
            </w:r>
          </w:p>
        </w:tc>
        <w:tc>
          <w:tcPr>
            <w:tcW w:w="848" w:type="dxa"/>
            <w:tcBorders>
              <w:top w:val="single" w:sz="2" w:space="0" w:color="auto"/>
              <w:left w:val="nil"/>
              <w:bottom w:val="single" w:sz="2" w:space="0" w:color="auto"/>
              <w:right w:val="nil"/>
            </w:tcBorders>
          </w:tcPr>
          <w:p w:rsidR="00417ABC" w:rsidRDefault="00417ABC" w:rsidP="00D46627">
            <w:pPr>
              <w:pStyle w:val="MeanSig2"/>
            </w:pPr>
            <w:r>
              <w:t>2.81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2.92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1.15</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tbl>
      <w:tblPr>
        <w:tblW w:w="13568" w:type="dxa"/>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8257C6">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br w:type="page"/>
              <w:t>Vous personnellement</w:t>
            </w:r>
          </w:p>
        </w:tc>
      </w:tr>
      <w:tr w:rsidR="00417ABC" w:rsidTr="008257C6">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8257C6">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RPr="00DB3B0F" w:rsidTr="008257C6">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AliasRow"/>
              <w:rPr>
                <w:lang w:val="fr-CA"/>
              </w:rPr>
            </w:pPr>
            <w:r w:rsidRPr="00557114">
              <w:rPr>
                <w:lang w:val="fr-CA"/>
              </w:rPr>
              <w:t>Q8A</w:t>
            </w:r>
          </w:p>
          <w:p w:rsidR="00417ABC" w:rsidRPr="00557114" w:rsidRDefault="00417ABC" w:rsidP="00D46627">
            <w:pPr>
              <w:pStyle w:val="ShortLabelRow"/>
              <w:rPr>
                <w:lang w:val="fr-CA"/>
              </w:rPr>
            </w:pPr>
            <w:r w:rsidRPr="00557114">
              <w:rPr>
                <w:lang w:val="fr-CA"/>
              </w:rPr>
              <w:t>Selon vous, quelle différence chacune des entités suivantes peut-elle faire dans la réduction de la pauvreté dans les pays en voie de développement, le cas échéant?</w:t>
            </w: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557114" w:rsidRDefault="00417ABC" w:rsidP="00D46627">
            <w:pPr>
              <w:pStyle w:val="NormalText"/>
              <w:rPr>
                <w:lang w:val="fr-CA"/>
              </w:rPr>
            </w:pPr>
          </w:p>
        </w:tc>
      </w:tr>
      <w:tr w:rsidR="00417ABC" w:rsidTr="008257C6">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8257C6">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2283</w:t>
            </w:r>
          </w:p>
          <w:p w:rsidR="00417ABC" w:rsidRDefault="00417ABC" w:rsidP="00D46627">
            <w:pPr>
              <w:pStyle w:val="ColPercentNotSignificant"/>
            </w:pPr>
            <w:r>
              <w:t>75%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491</w:t>
            </w:r>
          </w:p>
          <w:p w:rsidR="00417ABC" w:rsidRDefault="00417ABC" w:rsidP="00D46627">
            <w:pPr>
              <w:pStyle w:val="ColPercentNotSignificant"/>
            </w:pPr>
            <w:r>
              <w:t>75%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843</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400</w:t>
            </w:r>
          </w:p>
          <w:p w:rsidR="00417ABC" w:rsidRDefault="00417ABC" w:rsidP="00D46627">
            <w:pPr>
              <w:pStyle w:val="ColPercentSig1Minus"/>
            </w:pPr>
            <w:r>
              <w:t>72%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515</w:t>
            </w:r>
          </w:p>
          <w:p w:rsidR="00417ABC" w:rsidRDefault="00417ABC" w:rsidP="00D46627">
            <w:pPr>
              <w:pStyle w:val="ColPercentNotSignificant"/>
            </w:pPr>
            <w:r>
              <w:t>74%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332</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266</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888</w:t>
            </w:r>
          </w:p>
          <w:p w:rsidR="00417ABC" w:rsidRDefault="00417ABC" w:rsidP="00D46627">
            <w:pPr>
              <w:pStyle w:val="ColPercentSig2Plus"/>
            </w:pPr>
            <w:r>
              <w:t>77%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490</w:t>
            </w:r>
          </w:p>
          <w:p w:rsidR="00417ABC" w:rsidRDefault="00417ABC" w:rsidP="00D46627">
            <w:pPr>
              <w:pStyle w:val="ColPercentSig3Minus"/>
            </w:pPr>
            <w:r>
              <w:t>70%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130</w:t>
            </w:r>
          </w:p>
          <w:p w:rsidR="00417ABC" w:rsidRDefault="00417ABC" w:rsidP="00D46627">
            <w:pPr>
              <w:pStyle w:val="ColPercentSig3Minus"/>
            </w:pPr>
            <w:r>
              <w:t>67%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1132</w:t>
            </w:r>
          </w:p>
          <w:p w:rsidR="00417ABC" w:rsidRDefault="00417ABC" w:rsidP="00D46627">
            <w:pPr>
              <w:pStyle w:val="ColPercentSig4Plus"/>
            </w:pPr>
            <w:r>
              <w:t>78%</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1090</w:t>
            </w:r>
          </w:p>
          <w:p w:rsidR="00417ABC" w:rsidRDefault="00417ABC" w:rsidP="00D46627">
            <w:pPr>
              <w:pStyle w:val="ColPercentSig4Minus"/>
            </w:pPr>
            <w:r>
              <w:t>71%</w:t>
            </w:r>
          </w:p>
          <w:p w:rsidR="00417ABC" w:rsidRDefault="00417ABC" w:rsidP="00D46627">
            <w:pPr>
              <w:pStyle w:val="DiffSymbol"/>
            </w:pPr>
            <w:r>
              <w:t>----</w:t>
            </w: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Différence modérée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w:t>
            </w:r>
          </w:p>
          <w:p w:rsidR="00417ABC" w:rsidRDefault="00417ABC" w:rsidP="00D46627">
            <w:pPr>
              <w:pStyle w:val="ColPercentSig2Minus"/>
            </w:pPr>
            <w:r>
              <w:t>8%</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168</w:t>
            </w:r>
          </w:p>
          <w:p w:rsidR="00417ABC" w:rsidRDefault="00417ABC" w:rsidP="00D46627">
            <w:pPr>
              <w:pStyle w:val="ColPercentSig3Plus"/>
            </w:pPr>
            <w:r>
              <w:t>11%</w:t>
            </w:r>
          </w:p>
          <w:p w:rsidR="00417ABC" w:rsidRDefault="00417ABC" w:rsidP="00D46627">
            <w:pPr>
              <w:pStyle w:val="DiffSymbol"/>
            </w:pPr>
            <w:r>
              <w:t>+++</w:t>
            </w: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130</w:t>
            </w:r>
          </w:p>
          <w:p w:rsidR="00417ABC" w:rsidRDefault="00417ABC" w:rsidP="00D46627">
            <w:pPr>
              <w:pStyle w:val="ColPercentSig1Min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Sig2Pl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Sig1Min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Sig3Pl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Sig3Plus"/>
            </w:pPr>
            <w:r>
              <w:t>20%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167</w:t>
            </w:r>
          </w:p>
          <w:p w:rsidR="00417ABC" w:rsidRDefault="00417ABC" w:rsidP="00D46627">
            <w:pPr>
              <w:pStyle w:val="ColPercentSig1Minus"/>
            </w:pPr>
            <w:r>
              <w:t>12%</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231</w:t>
            </w:r>
          </w:p>
          <w:p w:rsidR="00417ABC" w:rsidRDefault="00417ABC" w:rsidP="00D46627">
            <w:pPr>
              <w:pStyle w:val="ColPercentSig2Plus"/>
            </w:pPr>
            <w:r>
              <w:t>15%</w:t>
            </w:r>
          </w:p>
          <w:p w:rsidR="00417ABC" w:rsidRDefault="00417ABC" w:rsidP="00D46627">
            <w:pPr>
              <w:pStyle w:val="DiffSymbol"/>
            </w:pPr>
            <w:r>
              <w:t>++</w:t>
            </w: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158</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166</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429</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324</w:t>
            </w:r>
          </w:p>
          <w:p w:rsidR="00417ABC" w:rsidRDefault="00417ABC" w:rsidP="00D46627">
            <w:pPr>
              <w:pStyle w:val="ColPercentNotSignificant"/>
            </w:pPr>
            <w:r>
              <w:t>21%</w:t>
            </w:r>
          </w:p>
          <w:p w:rsidR="00417ABC" w:rsidRDefault="00417ABC" w:rsidP="00D46627">
            <w:pPr>
              <w:pStyle w:val="DiffSymbol"/>
            </w:pP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228</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273</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264</w:t>
            </w:r>
          </w:p>
          <w:p w:rsidR="00417ABC" w:rsidRDefault="00417ABC" w:rsidP="00D46627">
            <w:pPr>
              <w:pStyle w:val="ColPercentNotSignificant"/>
            </w:pPr>
            <w:r>
              <w:t>17%</w:t>
            </w:r>
          </w:p>
          <w:p w:rsidR="00417ABC" w:rsidRDefault="00417ABC" w:rsidP="00D46627">
            <w:pPr>
              <w:pStyle w:val="DiffSymbol"/>
            </w:pP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223</w:t>
            </w:r>
          </w:p>
          <w:p w:rsidR="00417ABC" w:rsidRDefault="00417ABC" w:rsidP="00D46627">
            <w:pPr>
              <w:pStyle w:val="ColPercentNotSignificant"/>
            </w:pPr>
            <w:r>
              <w:t>15%</w:t>
            </w:r>
          </w:p>
          <w:p w:rsidR="00417ABC" w:rsidRDefault="00417ABC" w:rsidP="00D46627">
            <w:pPr>
              <w:pStyle w:val="DiffSymbol"/>
            </w:pP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161</w:t>
            </w:r>
          </w:p>
          <w:p w:rsidR="00417ABC" w:rsidRDefault="00417ABC" w:rsidP="00D46627">
            <w:pPr>
              <w:pStyle w:val="ColPercentNotSignificant"/>
            </w:pPr>
            <w:r>
              <w:t>11%</w:t>
            </w:r>
          </w:p>
          <w:p w:rsidR="00417ABC" w:rsidRDefault="00417ABC" w:rsidP="00D46627">
            <w:pPr>
              <w:pStyle w:val="DiffSymbol"/>
            </w:pP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118</w:t>
            </w:r>
          </w:p>
          <w:p w:rsidR="00417ABC" w:rsidRDefault="00417ABC" w:rsidP="00D46627">
            <w:pPr>
              <w:pStyle w:val="ColPercentNotSignificant"/>
            </w:pPr>
            <w:r>
              <w:t>8%</w:t>
            </w:r>
          </w:p>
          <w:p w:rsidR="00417ABC" w:rsidRDefault="00417ABC" w:rsidP="00D46627">
            <w:pPr>
              <w:pStyle w:val="DiffSymbol"/>
            </w:pP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168</w:t>
            </w:r>
          </w:p>
          <w:p w:rsidR="00417ABC" w:rsidRDefault="00417ABC" w:rsidP="00D46627">
            <w:pPr>
              <w:pStyle w:val="ColPercentNotSignificant"/>
            </w:pPr>
            <w:r>
              <w:t>11%</w:t>
            </w:r>
          </w:p>
          <w:p w:rsidR="00417ABC" w:rsidRDefault="00417ABC" w:rsidP="00D46627">
            <w:pPr>
              <w:pStyle w:val="DiffSymbol"/>
            </w:pP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101</w:t>
            </w:r>
          </w:p>
          <w:p w:rsidR="00417ABC" w:rsidRDefault="00417ABC" w:rsidP="00D46627">
            <w:pPr>
              <w:pStyle w:val="ColPercentNotSignificant"/>
            </w:pPr>
            <w:r>
              <w:t>6%</w:t>
            </w:r>
          </w:p>
          <w:p w:rsidR="00417ABC" w:rsidRDefault="00417ABC" w:rsidP="00D46627">
            <w:pPr>
              <w:pStyle w:val="DiffSymbol"/>
            </w:pP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w:t>
            </w:r>
          </w:p>
          <w:p w:rsidR="00417ABC" w:rsidRDefault="00417ABC" w:rsidP="00D46627">
            <w:pPr>
              <w:pStyle w:val="ColPercentNotSignificant"/>
            </w:pPr>
            <w:r>
              <w:t>3%</w:t>
            </w:r>
          </w:p>
          <w:p w:rsidR="00417ABC" w:rsidRDefault="00417ABC" w:rsidP="00D46627">
            <w:pPr>
              <w:pStyle w:val="DiffSymbol"/>
            </w:pP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37</w:t>
            </w:r>
          </w:p>
          <w:p w:rsidR="00417ABC" w:rsidRDefault="00417ABC" w:rsidP="00D46627">
            <w:pPr>
              <w:pStyle w:val="ColPercentNotSignificant"/>
            </w:pPr>
            <w:r>
              <w:t>2%</w:t>
            </w:r>
          </w:p>
          <w:p w:rsidR="00417ABC" w:rsidRDefault="00417ABC" w:rsidP="00D46627">
            <w:pPr>
              <w:pStyle w:val="DiffSymbol"/>
            </w:pP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w:t>
            </w:r>
          </w:p>
          <w:p w:rsidR="00417ABC" w:rsidRDefault="00417ABC" w:rsidP="00D46627">
            <w:pPr>
              <w:pStyle w:val="ColPercentNotSignificant"/>
            </w:pPr>
            <w:r>
              <w:t>2%</w:t>
            </w:r>
          </w:p>
          <w:p w:rsidR="00417ABC" w:rsidRDefault="00417ABC" w:rsidP="00D46627">
            <w:pPr>
              <w:pStyle w:val="DiffSymbol"/>
            </w:pP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w:t>
            </w:r>
          </w:p>
          <w:p w:rsidR="00417ABC" w:rsidRDefault="00417ABC" w:rsidP="00D46627">
            <w:pPr>
              <w:pStyle w:val="ColPercentNotSignificant"/>
            </w:pPr>
            <w:r>
              <w:t>4%</w:t>
            </w:r>
          </w:p>
          <w:p w:rsidR="00417ABC" w:rsidRDefault="00417ABC" w:rsidP="00D46627">
            <w:pPr>
              <w:pStyle w:val="DiffSymbol"/>
            </w:pP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3.55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3.60</w:t>
            </w:r>
          </w:p>
        </w:tc>
        <w:tc>
          <w:tcPr>
            <w:tcW w:w="848" w:type="dxa"/>
            <w:tcBorders>
              <w:top w:val="single" w:sz="2" w:space="0" w:color="auto"/>
              <w:left w:val="nil"/>
              <w:bottom w:val="single" w:sz="2" w:space="0" w:color="auto"/>
              <w:right w:val="nil"/>
            </w:tcBorders>
          </w:tcPr>
          <w:p w:rsidR="00417ABC" w:rsidRDefault="00417ABC" w:rsidP="00D46627">
            <w:pPr>
              <w:pStyle w:val="Mean"/>
            </w:pPr>
            <w:r>
              <w:t>3.47</w:t>
            </w:r>
          </w:p>
        </w:tc>
        <w:tc>
          <w:tcPr>
            <w:tcW w:w="848" w:type="dxa"/>
            <w:tcBorders>
              <w:top w:val="single" w:sz="2" w:space="0" w:color="auto"/>
              <w:left w:val="nil"/>
              <w:bottom w:val="single" w:sz="2" w:space="0" w:color="auto"/>
              <w:right w:val="nil"/>
            </w:tcBorders>
          </w:tcPr>
          <w:p w:rsidR="00417ABC" w:rsidRDefault="00417ABC" w:rsidP="00D46627">
            <w:pPr>
              <w:pStyle w:val="Mean"/>
            </w:pPr>
            <w:r>
              <w:t>3.66</w:t>
            </w:r>
          </w:p>
        </w:tc>
        <w:tc>
          <w:tcPr>
            <w:tcW w:w="848" w:type="dxa"/>
            <w:tcBorders>
              <w:top w:val="single" w:sz="2" w:space="0" w:color="auto"/>
              <w:left w:val="nil"/>
              <w:bottom w:val="single" w:sz="2" w:space="0" w:color="auto"/>
              <w:right w:val="nil"/>
            </w:tcBorders>
          </w:tcPr>
          <w:p w:rsidR="00417ABC" w:rsidRDefault="00417ABC" w:rsidP="00D46627">
            <w:pPr>
              <w:pStyle w:val="Mean"/>
            </w:pPr>
            <w:r>
              <w:t>3.57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3.48</w:t>
            </w:r>
          </w:p>
        </w:tc>
        <w:tc>
          <w:tcPr>
            <w:tcW w:w="848" w:type="dxa"/>
            <w:tcBorders>
              <w:top w:val="single" w:sz="2" w:space="0" w:color="auto"/>
              <w:left w:val="nil"/>
              <w:bottom w:val="single" w:sz="2" w:space="0" w:color="auto"/>
              <w:right w:val="nil"/>
            </w:tcBorders>
          </w:tcPr>
          <w:p w:rsidR="00417ABC" w:rsidRDefault="00417ABC" w:rsidP="00D46627">
            <w:pPr>
              <w:pStyle w:val="MeanSig1"/>
            </w:pPr>
            <w:r>
              <w:t>3.33</w:t>
            </w:r>
          </w:p>
        </w:tc>
        <w:tc>
          <w:tcPr>
            <w:tcW w:w="848" w:type="dxa"/>
            <w:tcBorders>
              <w:top w:val="single" w:sz="2" w:space="0" w:color="auto"/>
              <w:left w:val="nil"/>
              <w:bottom w:val="single" w:sz="2" w:space="0" w:color="auto"/>
              <w:right w:val="nil"/>
            </w:tcBorders>
          </w:tcPr>
          <w:p w:rsidR="00417ABC" w:rsidRDefault="00417ABC" w:rsidP="00D46627">
            <w:pPr>
              <w:pStyle w:val="Mean"/>
            </w:pPr>
            <w:r>
              <w:t>3.45</w:t>
            </w:r>
          </w:p>
        </w:tc>
        <w:tc>
          <w:tcPr>
            <w:tcW w:w="848" w:type="dxa"/>
            <w:tcBorders>
              <w:top w:val="single" w:sz="2" w:space="0" w:color="auto"/>
              <w:left w:val="nil"/>
              <w:bottom w:val="single" w:sz="2" w:space="0" w:color="auto"/>
              <w:right w:val="nil"/>
            </w:tcBorders>
          </w:tcPr>
          <w:p w:rsidR="00417ABC" w:rsidRDefault="00417ABC" w:rsidP="00D46627">
            <w:pPr>
              <w:pStyle w:val="MeanSig2"/>
            </w:pPr>
            <w:r>
              <w:t>3.40</w:t>
            </w:r>
          </w:p>
        </w:tc>
        <w:tc>
          <w:tcPr>
            <w:tcW w:w="848" w:type="dxa"/>
            <w:tcBorders>
              <w:top w:val="single" w:sz="2" w:space="0" w:color="auto"/>
              <w:left w:val="nil"/>
              <w:bottom w:val="single" w:sz="2" w:space="0" w:color="auto"/>
              <w:right w:val="nil"/>
            </w:tcBorders>
          </w:tcPr>
          <w:p w:rsidR="00417ABC" w:rsidRDefault="00417ABC" w:rsidP="00D46627">
            <w:pPr>
              <w:pStyle w:val="MeanSig4"/>
            </w:pPr>
            <w:r>
              <w:t>3.88</w:t>
            </w:r>
          </w:p>
        </w:tc>
        <w:tc>
          <w:tcPr>
            <w:tcW w:w="848" w:type="dxa"/>
            <w:tcBorders>
              <w:top w:val="single" w:sz="2" w:space="0" w:color="auto"/>
              <w:left w:val="nil"/>
              <w:bottom w:val="single" w:sz="2" w:space="0" w:color="auto"/>
              <w:right w:val="nil"/>
            </w:tcBorders>
          </w:tcPr>
          <w:p w:rsidR="00417ABC" w:rsidRDefault="00417ABC" w:rsidP="00D46627">
            <w:pPr>
              <w:pStyle w:val="MeanSig2"/>
            </w:pPr>
            <w:r>
              <w:t>4.03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3.34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3.80</w:t>
            </w: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2.51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2.53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2.50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2.43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2.49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2.45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2.39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2.42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2.49</w:t>
            </w:r>
          </w:p>
        </w:tc>
      </w:tr>
      <w:tr w:rsidR="00417ABC" w:rsidTr="008257C6">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Vous personnellement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RPr="00DB3B0F"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AliasRow"/>
              <w:rPr>
                <w:lang w:val="fr-CA"/>
              </w:rPr>
            </w:pPr>
            <w:r w:rsidRPr="00557114">
              <w:rPr>
                <w:lang w:val="fr-CA"/>
              </w:rPr>
              <w:t>Q8A</w:t>
            </w:r>
          </w:p>
          <w:p w:rsidR="00417ABC" w:rsidRPr="00557114" w:rsidRDefault="00417ABC" w:rsidP="00D46627">
            <w:pPr>
              <w:pStyle w:val="ShortLabelRow"/>
              <w:rPr>
                <w:lang w:val="fr-CA"/>
              </w:rPr>
            </w:pPr>
            <w:r w:rsidRPr="00557114">
              <w:rPr>
                <w:lang w:val="fr-CA"/>
              </w:rPr>
              <w:t>Selon vous, quelle différence chacune des entités suivantes peut-elle faire dans la réduction de la pauvreté dans les pays en voie de développement, le cas échéant?</w:t>
            </w: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557114" w:rsidRDefault="00417ABC" w:rsidP="00D46627">
            <w:pPr>
              <w:pStyle w:val="NormalText"/>
              <w:rPr>
                <w:lang w:val="fr-CA"/>
              </w:rPr>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2283</w:t>
            </w:r>
          </w:p>
          <w:p w:rsidR="00417ABC" w:rsidRDefault="00417ABC" w:rsidP="00D46627">
            <w:pPr>
              <w:pStyle w:val="ColPercentNotSignificant"/>
            </w:pPr>
            <w:r>
              <w:t>75%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468</w:t>
            </w:r>
          </w:p>
          <w:p w:rsidR="00417ABC" w:rsidRDefault="00417ABC" w:rsidP="00D46627">
            <w:pPr>
              <w:pStyle w:val="ColPercentNotSignificant"/>
            </w:pPr>
            <w:r>
              <w:t>75%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642</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690</w:t>
            </w:r>
          </w:p>
          <w:p w:rsidR="00417ABC" w:rsidRDefault="00417ABC" w:rsidP="00D46627">
            <w:pPr>
              <w:pStyle w:val="ColPercentNotSignificant"/>
            </w:pPr>
            <w:r>
              <w:t>74%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268</w:t>
            </w:r>
          </w:p>
          <w:p w:rsidR="00417ABC" w:rsidRDefault="00417ABC" w:rsidP="00D46627">
            <w:pPr>
              <w:pStyle w:val="ColPercentSig2Minus"/>
            </w:pPr>
            <w:r>
              <w:t>70%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540</w:t>
            </w:r>
          </w:p>
          <w:p w:rsidR="00417ABC" w:rsidRDefault="00417ABC" w:rsidP="00D46627">
            <w:pPr>
              <w:pStyle w:val="ColPercentNotSignificant"/>
            </w:pPr>
            <w:r>
              <w:t>73%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751</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424</w:t>
            </w:r>
          </w:p>
          <w:p w:rsidR="00417ABC" w:rsidRDefault="00417ABC" w:rsidP="00D46627">
            <w:pPr>
              <w:pStyle w:val="ColPercentSig1Plus"/>
            </w:pPr>
            <w:r>
              <w:t>78%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Différence modérée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w:t>
            </w:r>
          </w:p>
          <w:p w:rsidR="00417ABC" w:rsidRDefault="00417ABC" w:rsidP="00D46627">
            <w:pPr>
              <w:pStyle w:val="ColPercentSig1Pl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Sig2Pl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Sig4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140</w:t>
            </w:r>
          </w:p>
          <w:p w:rsidR="00417ABC" w:rsidRDefault="00417ABC" w:rsidP="00D46627">
            <w:pPr>
              <w:pStyle w:val="ColPercentSig2Plus"/>
            </w:pPr>
            <w:r>
              <w:t>15%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118</w:t>
            </w:r>
          </w:p>
          <w:p w:rsidR="00417ABC" w:rsidRDefault="00417ABC" w:rsidP="00D46627">
            <w:pPr>
              <w:pStyle w:val="ColPercentSig3Pl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59</w:t>
            </w:r>
          </w:p>
          <w:p w:rsidR="00417ABC" w:rsidRDefault="00417ABC" w:rsidP="00D46627">
            <w:pPr>
              <w:pStyle w:val="ColPercentSig1Minus"/>
            </w:pPr>
            <w:r>
              <w:t>11%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193</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254</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194</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238</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137</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172</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190</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106</w:t>
            </w:r>
          </w:p>
          <w:p w:rsidR="00417ABC" w:rsidRDefault="00417ABC" w:rsidP="00D46627">
            <w:pPr>
              <w:pStyle w:val="ColPercentNotSignificant"/>
            </w:pPr>
            <w:r>
              <w:t>19%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84</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64</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3.55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3.24</w:t>
            </w:r>
          </w:p>
        </w:tc>
        <w:tc>
          <w:tcPr>
            <w:tcW w:w="848" w:type="dxa"/>
            <w:tcBorders>
              <w:top w:val="single" w:sz="2" w:space="0" w:color="auto"/>
              <w:left w:val="nil"/>
              <w:bottom w:val="single" w:sz="2" w:space="0" w:color="auto"/>
              <w:right w:val="nil"/>
            </w:tcBorders>
          </w:tcPr>
          <w:p w:rsidR="00417ABC" w:rsidRDefault="00417ABC" w:rsidP="00D46627">
            <w:pPr>
              <w:pStyle w:val="MeanSig1"/>
            </w:pPr>
            <w:r>
              <w:t>3.41</w:t>
            </w:r>
          </w:p>
        </w:tc>
        <w:tc>
          <w:tcPr>
            <w:tcW w:w="848" w:type="dxa"/>
            <w:tcBorders>
              <w:top w:val="single" w:sz="2" w:space="0" w:color="auto"/>
              <w:left w:val="nil"/>
              <w:bottom w:val="single" w:sz="2" w:space="0" w:color="auto"/>
              <w:right w:val="nil"/>
            </w:tcBorders>
          </w:tcPr>
          <w:p w:rsidR="00417ABC" w:rsidRDefault="00417ABC" w:rsidP="00D46627">
            <w:pPr>
              <w:pStyle w:val="MeanSig3"/>
            </w:pPr>
            <w:r>
              <w:t>3.77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3.59</w:t>
            </w:r>
          </w:p>
        </w:tc>
        <w:tc>
          <w:tcPr>
            <w:tcW w:w="848" w:type="dxa"/>
            <w:tcBorders>
              <w:top w:val="single" w:sz="2" w:space="0" w:color="auto"/>
              <w:left w:val="nil"/>
              <w:bottom w:val="single" w:sz="2" w:space="0" w:color="auto"/>
              <w:right w:val="nil"/>
            </w:tcBorders>
          </w:tcPr>
          <w:p w:rsidR="00417ABC" w:rsidRDefault="00417ABC" w:rsidP="00D46627">
            <w:pPr>
              <w:pStyle w:val="MeanSig2"/>
            </w:pPr>
            <w:r>
              <w:t>3.73</w:t>
            </w:r>
          </w:p>
        </w:tc>
        <w:tc>
          <w:tcPr>
            <w:tcW w:w="848" w:type="dxa"/>
            <w:tcBorders>
              <w:top w:val="single" w:sz="2" w:space="0" w:color="auto"/>
              <w:left w:val="nil"/>
              <w:bottom w:val="single" w:sz="2" w:space="0" w:color="auto"/>
              <w:right w:val="nil"/>
            </w:tcBorders>
          </w:tcPr>
          <w:p w:rsidR="00417ABC" w:rsidRDefault="00417ABC" w:rsidP="00D46627">
            <w:pPr>
              <w:pStyle w:val="Mean"/>
            </w:pPr>
            <w:r>
              <w:t>3.56</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1"/>
            </w:pPr>
            <w:r>
              <w:t>3.39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2.51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2.40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2.55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2.51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2.61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2.48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2.36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90</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 gouvernement du Canada</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RPr="00DB3B0F"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AliasRow"/>
              <w:rPr>
                <w:lang w:val="fr-CA"/>
              </w:rPr>
            </w:pPr>
            <w:r w:rsidRPr="00557114">
              <w:rPr>
                <w:lang w:val="fr-CA"/>
              </w:rPr>
              <w:t>Q8B</w:t>
            </w:r>
          </w:p>
          <w:p w:rsidR="00417ABC" w:rsidRPr="00557114" w:rsidRDefault="00417ABC" w:rsidP="00D46627">
            <w:pPr>
              <w:pStyle w:val="ShortLabelRow"/>
              <w:rPr>
                <w:lang w:val="fr-CA"/>
              </w:rPr>
            </w:pPr>
            <w:r w:rsidRPr="00557114">
              <w:rPr>
                <w:lang w:val="fr-CA"/>
              </w:rPr>
              <w:t>Selon vous, quelle différence chacune des entités suivantes peut-elle faire dans la réduction de la pauvreté dans les pays en voie de développement, le cas échéant?</w:t>
            </w: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557114" w:rsidRDefault="00417ABC" w:rsidP="00D46627">
            <w:pPr>
              <w:pStyle w:val="NormalText"/>
              <w:rPr>
                <w:lang w:val="fr-CA"/>
              </w:rPr>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1166</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216</w:t>
            </w:r>
          </w:p>
          <w:p w:rsidR="00417ABC" w:rsidRDefault="00417ABC" w:rsidP="00D46627">
            <w:pPr>
              <w:pStyle w:val="ColPercentSig4Min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452</w:t>
            </w:r>
          </w:p>
          <w:p w:rsidR="00417ABC" w:rsidRDefault="00417ABC" w:rsidP="00D46627">
            <w:pPr>
              <w:pStyle w:val="ColPercentSig3Plus"/>
            </w:pPr>
            <w:r>
              <w:t>41%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255</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169</w:t>
            </w:r>
          </w:p>
          <w:p w:rsidR="00417ABC" w:rsidRDefault="00417ABC" w:rsidP="00D46627">
            <w:pPr>
              <w:pStyle w:val="ColPercentSig4Plus"/>
            </w:pPr>
            <w:r>
              <w:t>47%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Sig2Plus"/>
            </w:pPr>
            <w:r>
              <w:t>44%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464</w:t>
            </w:r>
          </w:p>
          <w:p w:rsidR="00417ABC" w:rsidRDefault="00417ABC" w:rsidP="00D46627">
            <w:pPr>
              <w:pStyle w:val="ColPercentSig1Plus"/>
            </w:pPr>
            <w:r>
              <w:t>39%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p w:rsidR="00417ABC" w:rsidRDefault="00417ABC" w:rsidP="00D46627">
            <w:pPr>
              <w:pStyle w:val="ColPercentSig4Minus"/>
            </w:pPr>
            <w:r>
              <w:t>26%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Sig2Minus"/>
            </w:pPr>
            <w:r>
              <w:t>30%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647</w:t>
            </w:r>
          </w:p>
          <w:p w:rsidR="00417ABC" w:rsidRDefault="00417ABC" w:rsidP="00D46627">
            <w:pPr>
              <w:pStyle w:val="ColPercentSig4Plus"/>
            </w:pPr>
            <w:r>
              <w:t>44%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476</w:t>
            </w:r>
          </w:p>
          <w:p w:rsidR="00417ABC" w:rsidRDefault="00417ABC" w:rsidP="00D46627">
            <w:pPr>
              <w:pStyle w:val="ColPercentSig4Minus"/>
            </w:pPr>
            <w:r>
              <w:t>30%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Différence modérée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152</w:t>
            </w:r>
          </w:p>
          <w:p w:rsidR="00417ABC" w:rsidRDefault="00417ABC" w:rsidP="00D46627">
            <w:pPr>
              <w:pStyle w:val="ColPercentSig1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120</w:t>
            </w:r>
          </w:p>
          <w:p w:rsidR="00417ABC" w:rsidRDefault="00417ABC" w:rsidP="00D46627">
            <w:pPr>
              <w:pStyle w:val="ColPercentSig1Plus"/>
            </w:pPr>
            <w:r>
              <w:t>17%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Sig1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129</w:t>
            </w:r>
          </w:p>
          <w:p w:rsidR="00417ABC" w:rsidRDefault="00417ABC" w:rsidP="00D46627">
            <w:pPr>
              <w:pStyle w:val="ColPercentSig3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246</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1346</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309</w:t>
            </w:r>
          </w:p>
          <w:p w:rsidR="00417ABC" w:rsidRDefault="00417ABC" w:rsidP="00D46627">
            <w:pPr>
              <w:pStyle w:val="ColPercentSig3Plus"/>
            </w:pPr>
            <w:r>
              <w:t>49%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468</w:t>
            </w:r>
          </w:p>
          <w:p w:rsidR="00417ABC" w:rsidRDefault="00417ABC" w:rsidP="00D46627">
            <w:pPr>
              <w:pStyle w:val="ColPercentSig2Minus"/>
            </w:pPr>
            <w:r>
              <w:t>42%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246</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314</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181</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Sig4Minus"/>
            </w:pPr>
            <w:r>
              <w:t>36%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Sig2Minus"/>
            </w:pPr>
            <w:r>
              <w:t>38%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500</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360</w:t>
            </w:r>
          </w:p>
          <w:p w:rsidR="00417ABC" w:rsidRDefault="00417ABC" w:rsidP="00D46627">
            <w:pPr>
              <w:pStyle w:val="ColPercentSig4Plus"/>
            </w:pPr>
            <w:r>
              <w:t>52%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Sig2Plus"/>
            </w:pPr>
            <w:r>
              <w:t>54%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557</w:t>
            </w:r>
          </w:p>
          <w:p w:rsidR="00417ABC" w:rsidRDefault="00417ABC" w:rsidP="00D46627">
            <w:pPr>
              <w:pStyle w:val="ColPercentSig4Minus"/>
            </w:pPr>
            <w:r>
              <w:t>40%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770</w:t>
            </w:r>
          </w:p>
          <w:p w:rsidR="00417ABC" w:rsidRDefault="00417ABC" w:rsidP="00D46627">
            <w:pPr>
              <w:pStyle w:val="ColPercentSig4Plus"/>
            </w:pPr>
            <w:r>
              <w:t>51%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69</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63</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91</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132</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121</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246</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210</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204</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176</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61</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119</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51</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6.37</w:t>
            </w:r>
          </w:p>
        </w:tc>
        <w:tc>
          <w:tcPr>
            <w:tcW w:w="848" w:type="dxa"/>
            <w:tcBorders>
              <w:top w:val="single" w:sz="2" w:space="0" w:color="auto"/>
              <w:left w:val="nil"/>
              <w:bottom w:val="single" w:sz="2" w:space="0" w:color="auto"/>
              <w:right w:val="nil"/>
            </w:tcBorders>
          </w:tcPr>
          <w:p w:rsidR="00417ABC" w:rsidRDefault="00417ABC" w:rsidP="00D46627">
            <w:pPr>
              <w:pStyle w:val="MeanSig4"/>
            </w:pPr>
            <w:r>
              <w:t>5.80</w:t>
            </w:r>
          </w:p>
        </w:tc>
        <w:tc>
          <w:tcPr>
            <w:tcW w:w="848" w:type="dxa"/>
            <w:tcBorders>
              <w:top w:val="single" w:sz="2" w:space="0" w:color="auto"/>
              <w:left w:val="nil"/>
              <w:bottom w:val="single" w:sz="2" w:space="0" w:color="auto"/>
              <w:right w:val="nil"/>
            </w:tcBorders>
          </w:tcPr>
          <w:p w:rsidR="00417ABC" w:rsidRDefault="00417ABC" w:rsidP="00D46627">
            <w:pPr>
              <w:pStyle w:val="Mean"/>
            </w:pPr>
            <w:r>
              <w:t>5.95</w:t>
            </w:r>
          </w:p>
        </w:tc>
        <w:tc>
          <w:tcPr>
            <w:tcW w:w="848" w:type="dxa"/>
            <w:tcBorders>
              <w:top w:val="single" w:sz="2" w:space="0" w:color="auto"/>
              <w:left w:val="nil"/>
              <w:bottom w:val="single" w:sz="2" w:space="0" w:color="auto"/>
              <w:right w:val="nil"/>
            </w:tcBorders>
          </w:tcPr>
          <w:p w:rsidR="00417ABC" w:rsidRDefault="00417ABC" w:rsidP="00D46627">
            <w:pPr>
              <w:pStyle w:val="MeanSig2"/>
            </w:pPr>
            <w:r>
              <w:t>6.28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5.98</w:t>
            </w:r>
          </w:p>
        </w:tc>
        <w:tc>
          <w:tcPr>
            <w:tcW w:w="848" w:type="dxa"/>
            <w:tcBorders>
              <w:top w:val="single" w:sz="2" w:space="0" w:color="auto"/>
              <w:left w:val="nil"/>
              <w:bottom w:val="single" w:sz="2" w:space="0" w:color="auto"/>
              <w:right w:val="nil"/>
            </w:tcBorders>
          </w:tcPr>
          <w:p w:rsidR="00417ABC" w:rsidRDefault="00417ABC" w:rsidP="00D46627">
            <w:pPr>
              <w:pStyle w:val="MeanSig4"/>
            </w:pPr>
            <w:r>
              <w:t>5.30</w:t>
            </w:r>
          </w:p>
        </w:tc>
        <w:tc>
          <w:tcPr>
            <w:tcW w:w="848" w:type="dxa"/>
            <w:tcBorders>
              <w:top w:val="single" w:sz="2" w:space="0" w:color="auto"/>
              <w:left w:val="nil"/>
              <w:bottom w:val="single" w:sz="2" w:space="0" w:color="auto"/>
              <w:right w:val="nil"/>
            </w:tcBorders>
          </w:tcPr>
          <w:p w:rsidR="00417ABC" w:rsidRDefault="00417ABC" w:rsidP="00D46627">
            <w:pPr>
              <w:pStyle w:val="MeanSig1"/>
            </w:pPr>
            <w:r>
              <w:t>5.71</w:t>
            </w:r>
          </w:p>
        </w:tc>
        <w:tc>
          <w:tcPr>
            <w:tcW w:w="848" w:type="dxa"/>
            <w:tcBorders>
              <w:top w:val="single" w:sz="2" w:space="0" w:color="auto"/>
              <w:left w:val="nil"/>
              <w:bottom w:val="single" w:sz="2" w:space="0" w:color="auto"/>
              <w:right w:val="nil"/>
            </w:tcBorders>
          </w:tcPr>
          <w:p w:rsidR="00417ABC" w:rsidRDefault="00417ABC" w:rsidP="00D46627">
            <w:pPr>
              <w:pStyle w:val="Mean"/>
            </w:pPr>
            <w:r>
              <w:t>5.98</w:t>
            </w:r>
          </w:p>
        </w:tc>
        <w:tc>
          <w:tcPr>
            <w:tcW w:w="848" w:type="dxa"/>
            <w:tcBorders>
              <w:top w:val="single" w:sz="2" w:space="0" w:color="auto"/>
              <w:left w:val="nil"/>
              <w:bottom w:val="single" w:sz="2" w:space="0" w:color="auto"/>
              <w:right w:val="nil"/>
            </w:tcBorders>
          </w:tcPr>
          <w:p w:rsidR="00417ABC" w:rsidRDefault="00417ABC" w:rsidP="00D46627">
            <w:pPr>
              <w:pStyle w:val="MeanSig4"/>
            </w:pPr>
            <w:r>
              <w:t>6.62</w:t>
            </w:r>
          </w:p>
        </w:tc>
        <w:tc>
          <w:tcPr>
            <w:tcW w:w="848" w:type="dxa"/>
            <w:tcBorders>
              <w:top w:val="single" w:sz="2" w:space="0" w:color="auto"/>
              <w:left w:val="nil"/>
              <w:bottom w:val="single" w:sz="2" w:space="0" w:color="auto"/>
              <w:right w:val="nil"/>
            </w:tcBorders>
          </w:tcPr>
          <w:p w:rsidR="00417ABC" w:rsidRDefault="00417ABC" w:rsidP="00D46627">
            <w:pPr>
              <w:pStyle w:val="MeanSig2"/>
            </w:pPr>
            <w:r>
              <w:t>6.55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5.66</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6.51</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2.66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2.59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2.62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 gouvernement du Canada</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RPr="00DB3B0F"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AliasRow"/>
              <w:rPr>
                <w:lang w:val="fr-CA"/>
              </w:rPr>
            </w:pPr>
            <w:r w:rsidRPr="00557114">
              <w:rPr>
                <w:lang w:val="fr-CA"/>
              </w:rPr>
              <w:t>Q8B</w:t>
            </w:r>
          </w:p>
          <w:p w:rsidR="00417ABC" w:rsidRPr="00557114" w:rsidRDefault="00417ABC" w:rsidP="00D46627">
            <w:pPr>
              <w:pStyle w:val="ShortLabelRow"/>
              <w:rPr>
                <w:lang w:val="fr-CA"/>
              </w:rPr>
            </w:pPr>
            <w:r w:rsidRPr="00557114">
              <w:rPr>
                <w:lang w:val="fr-CA"/>
              </w:rPr>
              <w:t>Selon vous, quelle différence chacune des entités suivantes peut-elle faire dans la réduction de la pauvreté dans les pays en voie de développement, le cas échéant?</w:t>
            </w: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557114" w:rsidRDefault="00417ABC" w:rsidP="00D46627">
            <w:pPr>
              <w:pStyle w:val="NormalText"/>
              <w:rPr>
                <w:lang w:val="fr-CA"/>
              </w:rPr>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1166</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255</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364</w:t>
            </w:r>
          </w:p>
          <w:p w:rsidR="00417ABC" w:rsidRDefault="00417ABC" w:rsidP="00D46627">
            <w:pPr>
              <w:pStyle w:val="ColPercentSig3Plus"/>
            </w:pPr>
            <w:r>
              <w:t>42%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324</w:t>
            </w:r>
          </w:p>
          <w:p w:rsidR="00417ABC" w:rsidRDefault="00417ABC" w:rsidP="00D46627">
            <w:pPr>
              <w:pStyle w:val="ColPercentSig2Minus"/>
            </w:pPr>
            <w:r>
              <w:t>34%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118</w:t>
            </w:r>
          </w:p>
          <w:p w:rsidR="00417ABC" w:rsidRDefault="00417ABC" w:rsidP="00D46627">
            <w:pPr>
              <w:pStyle w:val="ColPercentSig3Minus"/>
            </w:pPr>
            <w:r>
              <w:t>31%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269</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377</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230</w:t>
            </w:r>
          </w:p>
          <w:p w:rsidR="00417ABC" w:rsidRDefault="00417ABC" w:rsidP="00D46627">
            <w:pPr>
              <w:pStyle w:val="ColPercentSig1Plus"/>
            </w:pPr>
            <w:r>
              <w:t>41%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Différence modérée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Sig2Minus"/>
            </w:pPr>
            <w:r>
              <w:t>13%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w:t>
            </w:r>
          </w:p>
          <w:p w:rsidR="00417ABC" w:rsidRDefault="00417ABC" w:rsidP="00D46627">
            <w:pPr>
              <w:pStyle w:val="ColPercentSig1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83</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1346</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239</w:t>
            </w:r>
          </w:p>
          <w:p w:rsidR="00417ABC" w:rsidRDefault="00417ABC" w:rsidP="00D46627">
            <w:pPr>
              <w:pStyle w:val="ColPercentSig3Minus"/>
            </w:pPr>
            <w:r>
              <w:t>40%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316</w:t>
            </w:r>
          </w:p>
          <w:p w:rsidR="00417ABC" w:rsidRDefault="00417ABC" w:rsidP="00D46627">
            <w:pPr>
              <w:pStyle w:val="ColPercentSig4Minus"/>
            </w:pPr>
            <w:r>
              <w:t>39%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473</w:t>
            </w:r>
          </w:p>
          <w:p w:rsidR="00417ABC" w:rsidRDefault="00417ABC" w:rsidP="00D46627">
            <w:pPr>
              <w:pStyle w:val="ColPercentSig4Plus"/>
            </w:pPr>
            <w:r>
              <w:t>51%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177</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345</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449</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224</w:t>
            </w:r>
          </w:p>
          <w:p w:rsidR="00417ABC" w:rsidRDefault="00417ABC" w:rsidP="00D46627">
            <w:pPr>
              <w:pStyle w:val="ColPercentNotSignificant"/>
            </w:pPr>
            <w:r>
              <w:t>42%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60</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39</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61</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43</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83</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74</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67</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47</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5.84</w:t>
            </w:r>
          </w:p>
        </w:tc>
        <w:tc>
          <w:tcPr>
            <w:tcW w:w="848" w:type="dxa"/>
            <w:tcBorders>
              <w:top w:val="single" w:sz="2" w:space="0" w:color="auto"/>
              <w:left w:val="nil"/>
              <w:bottom w:val="single" w:sz="2" w:space="0" w:color="auto"/>
              <w:right w:val="nil"/>
            </w:tcBorders>
          </w:tcPr>
          <w:p w:rsidR="00417ABC" w:rsidRDefault="00417ABC" w:rsidP="00D46627">
            <w:pPr>
              <w:pStyle w:val="MeanSig4"/>
            </w:pPr>
            <w:r>
              <w:t>5.73</w:t>
            </w:r>
          </w:p>
        </w:tc>
        <w:tc>
          <w:tcPr>
            <w:tcW w:w="848" w:type="dxa"/>
            <w:tcBorders>
              <w:top w:val="single" w:sz="2" w:space="0" w:color="auto"/>
              <w:left w:val="nil"/>
              <w:bottom w:val="single" w:sz="2" w:space="0" w:color="auto"/>
              <w:right w:val="nil"/>
            </w:tcBorders>
          </w:tcPr>
          <w:p w:rsidR="00417ABC" w:rsidRDefault="00417ABC" w:rsidP="00D46627">
            <w:pPr>
              <w:pStyle w:val="MeanSig4"/>
            </w:pPr>
            <w:r>
              <w:t>6.34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6.44</w:t>
            </w:r>
          </w:p>
        </w:tc>
        <w:tc>
          <w:tcPr>
            <w:tcW w:w="848" w:type="dxa"/>
            <w:tcBorders>
              <w:top w:val="single" w:sz="2" w:space="0" w:color="auto"/>
              <w:left w:val="nil"/>
              <w:bottom w:val="single" w:sz="2" w:space="0" w:color="auto"/>
              <w:right w:val="nil"/>
            </w:tcBorders>
          </w:tcPr>
          <w:p w:rsidR="00417ABC" w:rsidRDefault="00417ABC" w:rsidP="00D46627">
            <w:pPr>
              <w:pStyle w:val="MeanSig1"/>
            </w:pPr>
            <w:r>
              <w:t>6.20</w:t>
            </w:r>
          </w:p>
        </w:tc>
        <w:tc>
          <w:tcPr>
            <w:tcW w:w="848" w:type="dxa"/>
            <w:tcBorders>
              <w:top w:val="single" w:sz="2" w:space="0" w:color="auto"/>
              <w:left w:val="nil"/>
              <w:bottom w:val="single" w:sz="2" w:space="0" w:color="auto"/>
              <w:right w:val="nil"/>
            </w:tcBorders>
          </w:tcPr>
          <w:p w:rsidR="00417ABC" w:rsidRDefault="00417ABC" w:rsidP="00D46627">
            <w:pPr>
              <w:pStyle w:val="Mean"/>
            </w:pPr>
            <w:r>
              <w:t>6.12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3"/>
            </w:pPr>
            <w:r>
              <w:t>5.72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2.73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RPr="00DB3B0F"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Les organismes de bienfaisance/ONG œuvrant dans le domaine du développement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RPr="00DB3B0F"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AliasRow"/>
              <w:rPr>
                <w:lang w:val="fr-CA"/>
              </w:rPr>
            </w:pPr>
            <w:r w:rsidRPr="00557114">
              <w:rPr>
                <w:lang w:val="fr-CA"/>
              </w:rPr>
              <w:t>Q8C</w:t>
            </w:r>
          </w:p>
          <w:p w:rsidR="00417ABC" w:rsidRPr="00557114" w:rsidRDefault="00417ABC" w:rsidP="00D46627">
            <w:pPr>
              <w:pStyle w:val="ShortLabelRow"/>
              <w:rPr>
                <w:lang w:val="fr-CA"/>
              </w:rPr>
            </w:pPr>
            <w:r w:rsidRPr="00557114">
              <w:rPr>
                <w:lang w:val="fr-CA"/>
              </w:rPr>
              <w:t>Selon vous, quelle différence chacune des entités suivantes peut-elle faire dans la réduction de la pauvreté dans les pays en voie de développement, le cas échéant?</w:t>
            </w: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557114" w:rsidRDefault="00417ABC" w:rsidP="00D46627">
            <w:pPr>
              <w:pStyle w:val="NormalText"/>
              <w:rPr>
                <w:lang w:val="fr-CA"/>
              </w:rPr>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807</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322</w:t>
            </w:r>
          </w:p>
          <w:p w:rsidR="00417ABC" w:rsidRDefault="00417ABC" w:rsidP="00D46627">
            <w:pPr>
              <w:pStyle w:val="ColPercentSig3Pl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128</w:t>
            </w:r>
          </w:p>
          <w:p w:rsidR="00417ABC" w:rsidRDefault="00417ABC" w:rsidP="00D46627">
            <w:pPr>
              <w:pStyle w:val="ColPercentSig2Plus"/>
            </w:pPr>
            <w:r>
              <w:t>31%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Sig4Plus"/>
            </w:pPr>
            <w:r>
              <w:t>34%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310</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122</w:t>
            </w:r>
          </w:p>
          <w:p w:rsidR="00417ABC" w:rsidRDefault="00417ABC" w:rsidP="00D46627">
            <w:pPr>
              <w:pStyle w:val="ColPercentSig4Min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468</w:t>
            </w:r>
          </w:p>
          <w:p w:rsidR="00417ABC" w:rsidRDefault="00417ABC" w:rsidP="00D46627">
            <w:pPr>
              <w:pStyle w:val="ColPercentSig4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304</w:t>
            </w:r>
          </w:p>
          <w:p w:rsidR="00417ABC" w:rsidRDefault="00417ABC" w:rsidP="00D46627">
            <w:pPr>
              <w:pStyle w:val="ColPercentSig4Minus"/>
            </w:pPr>
            <w:r>
              <w:t>20%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Différence modérée (5)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Sig1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205</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1705</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384</w:t>
            </w:r>
          </w:p>
          <w:p w:rsidR="00417ABC" w:rsidRDefault="00417ABC" w:rsidP="00D46627">
            <w:pPr>
              <w:pStyle w:val="ColPercentSig1Plus"/>
            </w:pPr>
            <w:r>
              <w:t>59%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583</w:t>
            </w:r>
          </w:p>
          <w:p w:rsidR="00417ABC" w:rsidRDefault="00417ABC" w:rsidP="00D46627">
            <w:pPr>
              <w:pStyle w:val="ColPercentSig3Minus"/>
            </w:pPr>
            <w:r>
              <w:t>53%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331</w:t>
            </w:r>
          </w:p>
          <w:p w:rsidR="00417ABC" w:rsidRDefault="00417ABC" w:rsidP="00D46627">
            <w:pPr>
              <w:pStyle w:val="ColPercentNotSignificant"/>
            </w:pPr>
            <w:r>
              <w:t>59%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397</w:t>
            </w:r>
          </w:p>
          <w:p w:rsidR="00417ABC" w:rsidRDefault="00417ABC" w:rsidP="00D46627">
            <w:pPr>
              <w:pStyle w:val="ColPercentNotSignificant"/>
            </w:pPr>
            <w:r>
              <w:t>57%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224</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Sig4Minus"/>
            </w:pPr>
            <w:r>
              <w:t>46%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641</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461</w:t>
            </w:r>
          </w:p>
          <w:p w:rsidR="00417ABC" w:rsidRDefault="00417ABC" w:rsidP="00D46627">
            <w:pPr>
              <w:pStyle w:val="ColPercentSig4Plus"/>
            </w:pPr>
            <w:r>
              <w:t>66%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734</w:t>
            </w:r>
          </w:p>
          <w:p w:rsidR="00417ABC" w:rsidRDefault="00417ABC" w:rsidP="00D46627">
            <w:pPr>
              <w:pStyle w:val="ColPercentSig4Minus"/>
            </w:pPr>
            <w:r>
              <w:t>51%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951</w:t>
            </w:r>
          </w:p>
          <w:p w:rsidR="00417ABC" w:rsidRDefault="00417ABC" w:rsidP="00D46627">
            <w:pPr>
              <w:pStyle w:val="ColPercentSig4Plus"/>
            </w:pPr>
            <w:r>
              <w:t>61%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38</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32</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59</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89</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86</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205</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195</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250</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217</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100</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189</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83</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6.83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1"/>
            </w:pPr>
            <w:r>
              <w:t>6.98</w:t>
            </w:r>
          </w:p>
        </w:tc>
        <w:tc>
          <w:tcPr>
            <w:tcW w:w="848" w:type="dxa"/>
            <w:tcBorders>
              <w:top w:val="single" w:sz="2" w:space="0" w:color="auto"/>
              <w:left w:val="nil"/>
              <w:bottom w:val="single" w:sz="2" w:space="0" w:color="auto"/>
              <w:right w:val="nil"/>
            </w:tcBorders>
          </w:tcPr>
          <w:p w:rsidR="00417ABC" w:rsidRDefault="00417ABC" w:rsidP="00D46627">
            <w:pPr>
              <w:pStyle w:val="MeanSig3"/>
            </w:pPr>
            <w:r>
              <w:t>6.62</w:t>
            </w:r>
          </w:p>
        </w:tc>
        <w:tc>
          <w:tcPr>
            <w:tcW w:w="848" w:type="dxa"/>
            <w:tcBorders>
              <w:top w:val="single" w:sz="2" w:space="0" w:color="auto"/>
              <w:left w:val="nil"/>
              <w:bottom w:val="single" w:sz="2" w:space="0" w:color="auto"/>
              <w:right w:val="nil"/>
            </w:tcBorders>
          </w:tcPr>
          <w:p w:rsidR="00417ABC" w:rsidRDefault="00417ABC" w:rsidP="00D46627">
            <w:pPr>
              <w:pStyle w:val="Mean"/>
            </w:pPr>
            <w:r>
              <w:t>6.98</w:t>
            </w:r>
          </w:p>
        </w:tc>
        <w:tc>
          <w:tcPr>
            <w:tcW w:w="848" w:type="dxa"/>
            <w:tcBorders>
              <w:top w:val="single" w:sz="2" w:space="0" w:color="auto"/>
              <w:left w:val="nil"/>
              <w:bottom w:val="single" w:sz="2" w:space="0" w:color="auto"/>
              <w:right w:val="nil"/>
            </w:tcBorders>
          </w:tcPr>
          <w:p w:rsidR="00417ABC" w:rsidRDefault="00417ABC" w:rsidP="00D46627">
            <w:pPr>
              <w:pStyle w:val="MeanSig1"/>
            </w:pPr>
            <w:r>
              <w:t>7.01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6.70</w:t>
            </w:r>
          </w:p>
        </w:tc>
        <w:tc>
          <w:tcPr>
            <w:tcW w:w="848" w:type="dxa"/>
            <w:tcBorders>
              <w:top w:val="single" w:sz="2" w:space="0" w:color="auto"/>
              <w:left w:val="nil"/>
              <w:bottom w:val="single" w:sz="2" w:space="0" w:color="auto"/>
              <w:right w:val="nil"/>
            </w:tcBorders>
          </w:tcPr>
          <w:p w:rsidR="00417ABC" w:rsidRDefault="00417ABC" w:rsidP="00D46627">
            <w:pPr>
              <w:pStyle w:val="MeanSig4"/>
            </w:pPr>
            <w:r>
              <w:t>6.13</w:t>
            </w:r>
          </w:p>
        </w:tc>
        <w:tc>
          <w:tcPr>
            <w:tcW w:w="848" w:type="dxa"/>
            <w:tcBorders>
              <w:top w:val="single" w:sz="2" w:space="0" w:color="auto"/>
              <w:left w:val="nil"/>
              <w:bottom w:val="single" w:sz="2" w:space="0" w:color="auto"/>
              <w:right w:val="nil"/>
            </w:tcBorders>
          </w:tcPr>
          <w:p w:rsidR="00417ABC" w:rsidRDefault="00417ABC" w:rsidP="00D46627">
            <w:pPr>
              <w:pStyle w:val="Mean"/>
            </w:pPr>
            <w:r>
              <w:t>6.67</w:t>
            </w:r>
          </w:p>
        </w:tc>
        <w:tc>
          <w:tcPr>
            <w:tcW w:w="848" w:type="dxa"/>
            <w:tcBorders>
              <w:top w:val="single" w:sz="2" w:space="0" w:color="auto"/>
              <w:left w:val="nil"/>
              <w:bottom w:val="single" w:sz="2" w:space="0" w:color="auto"/>
              <w:right w:val="nil"/>
            </w:tcBorders>
          </w:tcPr>
          <w:p w:rsidR="00417ABC" w:rsidRDefault="00417ABC" w:rsidP="00D46627">
            <w:pPr>
              <w:pStyle w:val="Mean"/>
            </w:pPr>
            <w:r>
              <w:t>6.79</w:t>
            </w:r>
          </w:p>
        </w:tc>
        <w:tc>
          <w:tcPr>
            <w:tcW w:w="848" w:type="dxa"/>
            <w:tcBorders>
              <w:top w:val="single" w:sz="2" w:space="0" w:color="auto"/>
              <w:left w:val="nil"/>
              <w:bottom w:val="single" w:sz="2" w:space="0" w:color="auto"/>
              <w:right w:val="nil"/>
            </w:tcBorders>
          </w:tcPr>
          <w:p w:rsidR="00417ABC" w:rsidRDefault="00417ABC" w:rsidP="00D46627">
            <w:pPr>
              <w:pStyle w:val="MeanSig4"/>
            </w:pPr>
            <w:r>
              <w:t>7.47</w:t>
            </w:r>
          </w:p>
        </w:tc>
        <w:tc>
          <w:tcPr>
            <w:tcW w:w="848" w:type="dxa"/>
            <w:tcBorders>
              <w:top w:val="single" w:sz="2" w:space="0" w:color="auto"/>
              <w:left w:val="nil"/>
              <w:bottom w:val="single" w:sz="2" w:space="0" w:color="auto"/>
              <w:right w:val="nil"/>
            </w:tcBorders>
          </w:tcPr>
          <w:p w:rsidR="00417ABC" w:rsidRDefault="00417ABC" w:rsidP="00D46627">
            <w:pPr>
              <w:pStyle w:val="Mean"/>
            </w:pPr>
            <w:r>
              <w:t>6.83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6.43</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7.31</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2.55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2.39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2.50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RPr="00B76B7F"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Les organismes de bienfaisance/ONG œuvrant dans le domaine du développement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RPr="00B76B7F"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AliasRow"/>
              <w:rPr>
                <w:lang w:val="fr-CA"/>
              </w:rPr>
            </w:pPr>
            <w:r w:rsidRPr="00557114">
              <w:rPr>
                <w:lang w:val="fr-CA"/>
              </w:rPr>
              <w:t>Q8C</w:t>
            </w:r>
          </w:p>
          <w:p w:rsidR="00417ABC" w:rsidRPr="00557114" w:rsidRDefault="00417ABC" w:rsidP="00D46627">
            <w:pPr>
              <w:pStyle w:val="ShortLabelRow"/>
              <w:rPr>
                <w:lang w:val="fr-CA"/>
              </w:rPr>
            </w:pPr>
            <w:r w:rsidRPr="00557114">
              <w:rPr>
                <w:lang w:val="fr-CA"/>
              </w:rPr>
              <w:t>Selon vous, quelle différence chacune des entités suivantes peut-elle faire dans la réduction de la pauvreté dans les pays en voie de développement, le cas échéant?</w:t>
            </w: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557114" w:rsidRDefault="00417ABC" w:rsidP="00D46627">
            <w:pPr>
              <w:pStyle w:val="NormalText"/>
              <w:rPr>
                <w:lang w:val="fr-CA"/>
              </w:rPr>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807</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179</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256</w:t>
            </w:r>
          </w:p>
          <w:p w:rsidR="00417ABC" w:rsidRDefault="00417ABC" w:rsidP="00D46627">
            <w:pPr>
              <w:pStyle w:val="ColPercentSig3Pl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219</w:t>
            </w:r>
          </w:p>
          <w:p w:rsidR="00417ABC" w:rsidRDefault="00417ABC" w:rsidP="00D46627">
            <w:pPr>
              <w:pStyle w:val="ColPercentSig2Minus"/>
            </w:pPr>
            <w:r>
              <w:t>23%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Sig2Min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184</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262</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151</w:t>
            </w:r>
          </w:p>
          <w:p w:rsidR="00417ABC" w:rsidRDefault="00417ABC" w:rsidP="00D46627">
            <w:pPr>
              <w:pStyle w:val="ColPercentNotSignificant"/>
            </w:pPr>
            <w:r>
              <w:t>27%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Différence modérée (5)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74</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1705</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310</w:t>
            </w:r>
          </w:p>
          <w:p w:rsidR="00417ABC" w:rsidRDefault="00417ABC" w:rsidP="00D46627">
            <w:pPr>
              <w:pStyle w:val="ColPercentSig3Minus"/>
            </w:pPr>
            <w:r>
              <w:t>50%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419</w:t>
            </w:r>
          </w:p>
          <w:p w:rsidR="00417ABC" w:rsidRDefault="00417ABC" w:rsidP="00D46627">
            <w:pPr>
              <w:pStyle w:val="ColPercentSig4Minus"/>
            </w:pPr>
            <w:r>
              <w:t>50%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581</w:t>
            </w:r>
          </w:p>
          <w:p w:rsidR="00417ABC" w:rsidRDefault="00417ABC" w:rsidP="00D46627">
            <w:pPr>
              <w:pStyle w:val="ColPercentSig4Plus"/>
            </w:pPr>
            <w:r>
              <w:t>62%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218</w:t>
            </w:r>
          </w:p>
          <w:p w:rsidR="00417ABC" w:rsidRDefault="00417ABC" w:rsidP="00D46627">
            <w:pPr>
              <w:pStyle w:val="ColPercentNotSignificant"/>
            </w:pPr>
            <w:r>
              <w:t>57%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436</w:t>
            </w:r>
          </w:p>
          <w:p w:rsidR="00417ABC" w:rsidRDefault="00417ABC" w:rsidP="00D46627">
            <w:pPr>
              <w:pStyle w:val="ColPercentSig1Plus"/>
            </w:pPr>
            <w:r>
              <w:t>59%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554</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305</w:t>
            </w:r>
          </w:p>
          <w:p w:rsidR="00417ABC" w:rsidRDefault="00417ABC" w:rsidP="00D46627">
            <w:pPr>
              <w:pStyle w:val="ColPercentNotSignificant"/>
            </w:pPr>
            <w:r>
              <w:t>56%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35</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74</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77</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85</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78</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42</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6.83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6.61</w:t>
            </w:r>
          </w:p>
        </w:tc>
        <w:tc>
          <w:tcPr>
            <w:tcW w:w="848" w:type="dxa"/>
            <w:tcBorders>
              <w:top w:val="single" w:sz="2" w:space="0" w:color="auto"/>
              <w:left w:val="nil"/>
              <w:bottom w:val="single" w:sz="2" w:space="0" w:color="auto"/>
              <w:right w:val="nil"/>
            </w:tcBorders>
          </w:tcPr>
          <w:p w:rsidR="00417ABC" w:rsidRDefault="00417ABC" w:rsidP="00D46627">
            <w:pPr>
              <w:pStyle w:val="MeanSig3"/>
            </w:pPr>
            <w:r>
              <w:t>6.55</w:t>
            </w:r>
          </w:p>
        </w:tc>
        <w:tc>
          <w:tcPr>
            <w:tcW w:w="848" w:type="dxa"/>
            <w:tcBorders>
              <w:top w:val="single" w:sz="2" w:space="0" w:color="auto"/>
              <w:left w:val="nil"/>
              <w:bottom w:val="single" w:sz="2" w:space="0" w:color="auto"/>
              <w:right w:val="nil"/>
            </w:tcBorders>
          </w:tcPr>
          <w:p w:rsidR="00417ABC" w:rsidRDefault="00417ABC" w:rsidP="00D46627">
            <w:pPr>
              <w:pStyle w:val="MeanSig4"/>
            </w:pPr>
            <w:r>
              <w:t>7.08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7.11</w:t>
            </w:r>
          </w:p>
        </w:tc>
        <w:tc>
          <w:tcPr>
            <w:tcW w:w="848" w:type="dxa"/>
            <w:tcBorders>
              <w:top w:val="single" w:sz="2" w:space="0" w:color="auto"/>
              <w:left w:val="nil"/>
              <w:bottom w:val="single" w:sz="2" w:space="0" w:color="auto"/>
              <w:right w:val="nil"/>
            </w:tcBorders>
          </w:tcPr>
          <w:p w:rsidR="00417ABC" w:rsidRDefault="00417ABC" w:rsidP="00D46627">
            <w:pPr>
              <w:pStyle w:val="MeanSig1"/>
            </w:pPr>
            <w:r>
              <w:t>6.98</w:t>
            </w:r>
          </w:p>
        </w:tc>
        <w:tc>
          <w:tcPr>
            <w:tcW w:w="848" w:type="dxa"/>
            <w:tcBorders>
              <w:top w:val="single" w:sz="2" w:space="0" w:color="auto"/>
              <w:left w:val="nil"/>
              <w:bottom w:val="single" w:sz="2" w:space="0" w:color="auto"/>
              <w:right w:val="nil"/>
            </w:tcBorders>
          </w:tcPr>
          <w:p w:rsidR="00417ABC" w:rsidRDefault="00417ABC" w:rsidP="00D46627">
            <w:pPr>
              <w:pStyle w:val="Mean"/>
            </w:pPr>
            <w:r>
              <w:t>6.84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6.70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2.64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2.66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Les entreprises /grandes sociétés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RPr="00DB3B0F"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AliasRow"/>
              <w:rPr>
                <w:lang w:val="fr-CA"/>
              </w:rPr>
            </w:pPr>
            <w:r w:rsidRPr="00557114">
              <w:rPr>
                <w:lang w:val="fr-CA"/>
              </w:rPr>
              <w:t>Q8D</w:t>
            </w:r>
          </w:p>
          <w:p w:rsidR="00417ABC" w:rsidRPr="00557114" w:rsidRDefault="00417ABC" w:rsidP="00D46627">
            <w:pPr>
              <w:pStyle w:val="ShortLabelRow"/>
              <w:rPr>
                <w:lang w:val="fr-CA"/>
              </w:rPr>
            </w:pPr>
            <w:r w:rsidRPr="00557114">
              <w:rPr>
                <w:lang w:val="fr-CA"/>
              </w:rPr>
              <w:t>Selon vous, quelle différence chacune des entités suivantes peut-elle faire dans la réduction de la pauvreté dans les pays en voie de développement, le cas échéant?</w:t>
            </w: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557114" w:rsidRDefault="00417ABC" w:rsidP="00D46627">
            <w:pPr>
              <w:pStyle w:val="NormalText"/>
              <w:rPr>
                <w:lang w:val="fr-CA"/>
              </w:rPr>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690</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154</w:t>
            </w:r>
          </w:p>
          <w:p w:rsidR="00417ABC" w:rsidRDefault="00417ABC" w:rsidP="00D46627">
            <w:pPr>
              <w:pStyle w:val="ColPercentSig1Plus"/>
            </w:pPr>
            <w:r>
              <w:t>26%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140</w:t>
            </w:r>
          </w:p>
          <w:p w:rsidR="00417ABC" w:rsidRDefault="00417ABC" w:rsidP="00D46627">
            <w:pPr>
              <w:pStyle w:val="ColPercentSig2Minus"/>
            </w:pPr>
            <w:r>
              <w:t>20%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Sig3Pl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Sig3Plus"/>
            </w:pPr>
            <w:r>
              <w:t>31%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258</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Sig3Min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Sig1Minus"/>
            </w:pPr>
            <w:r>
              <w:t>18%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401</w:t>
            </w:r>
          </w:p>
          <w:p w:rsidR="00417ABC" w:rsidRDefault="00417ABC" w:rsidP="00D46627">
            <w:pPr>
              <w:pStyle w:val="ColPercentSig4Plus"/>
            </w:pPr>
            <w:r>
              <w:t>28%</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257</w:t>
            </w:r>
          </w:p>
          <w:p w:rsidR="00417ABC" w:rsidRDefault="00417ABC" w:rsidP="00D46627">
            <w:pPr>
              <w:pStyle w:val="ColPercentSig4Minus"/>
            </w:pPr>
            <w:r>
              <w:t>17%</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Différence modérée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Sig2Min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Sig2Plus"/>
            </w:pPr>
            <w:r>
              <w:t>13%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167</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1942</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412</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686</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384</w:t>
            </w:r>
          </w:p>
          <w:p w:rsidR="00417ABC" w:rsidRDefault="00417ABC" w:rsidP="00D46627">
            <w:pPr>
              <w:pStyle w:val="ColPercentSig3Plus"/>
            </w:pPr>
            <w:r>
              <w:t>69%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444</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270</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203</w:t>
            </w:r>
          </w:p>
          <w:p w:rsidR="00417ABC" w:rsidRDefault="00417ABC" w:rsidP="00D46627">
            <w:pPr>
              <w:pStyle w:val="ColPercentSig3Minus"/>
            </w:pPr>
            <w:r>
              <w:t>57%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Sig2Minus"/>
            </w:pPr>
            <w:r>
              <w:t>55%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734</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478</w:t>
            </w:r>
          </w:p>
          <w:p w:rsidR="00417ABC" w:rsidRDefault="00417ABC" w:rsidP="00D46627">
            <w:pPr>
              <w:pStyle w:val="ColPercentSig3Plus"/>
            </w:pPr>
            <w:r>
              <w:t>68%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Sig2Plus"/>
            </w:pPr>
            <w:r>
              <w:t>71%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860</w:t>
            </w:r>
          </w:p>
          <w:p w:rsidR="00417ABC" w:rsidRDefault="00417ABC" w:rsidP="00D46627">
            <w:pPr>
              <w:pStyle w:val="ColPercentSig4Minus"/>
            </w:pPr>
            <w:r>
              <w:t>59%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1057</w:t>
            </w:r>
          </w:p>
          <w:p w:rsidR="00417ABC" w:rsidRDefault="00417ABC" w:rsidP="00D46627">
            <w:pPr>
              <w:pStyle w:val="ColPercentSig4Plus"/>
            </w:pPr>
            <w:r>
              <w:t>69%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36</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29</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50</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68</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74</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167</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152</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204</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217</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102</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682</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133</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251</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382</w:t>
            </w:r>
          </w:p>
          <w:p w:rsidR="00417ABC" w:rsidRDefault="00417ABC" w:rsidP="00D46627">
            <w:pPr>
              <w:pStyle w:val="ColPercentNotSignificant"/>
            </w:pPr>
            <w:r>
              <w:t>24%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62</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7.49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7.34</w:t>
            </w:r>
          </w:p>
        </w:tc>
        <w:tc>
          <w:tcPr>
            <w:tcW w:w="848" w:type="dxa"/>
            <w:tcBorders>
              <w:top w:val="single" w:sz="2" w:space="0" w:color="auto"/>
              <w:left w:val="nil"/>
              <w:bottom w:val="single" w:sz="2" w:space="0" w:color="auto"/>
              <w:right w:val="nil"/>
            </w:tcBorders>
          </w:tcPr>
          <w:p w:rsidR="00417ABC" w:rsidRDefault="00417ABC" w:rsidP="00D46627">
            <w:pPr>
              <w:pStyle w:val="Mean"/>
            </w:pPr>
            <w:r>
              <w:t>7.48</w:t>
            </w:r>
          </w:p>
        </w:tc>
        <w:tc>
          <w:tcPr>
            <w:tcW w:w="848" w:type="dxa"/>
            <w:tcBorders>
              <w:top w:val="single" w:sz="2" w:space="0" w:color="auto"/>
              <w:left w:val="nil"/>
              <w:bottom w:val="single" w:sz="2" w:space="0" w:color="auto"/>
              <w:right w:val="nil"/>
            </w:tcBorders>
          </w:tcPr>
          <w:p w:rsidR="00417ABC" w:rsidRDefault="00417ABC" w:rsidP="00D46627">
            <w:pPr>
              <w:pStyle w:val="MeanSig2"/>
            </w:pPr>
            <w:r>
              <w:t>7.75</w:t>
            </w:r>
          </w:p>
        </w:tc>
        <w:tc>
          <w:tcPr>
            <w:tcW w:w="848" w:type="dxa"/>
            <w:tcBorders>
              <w:top w:val="single" w:sz="2" w:space="0" w:color="auto"/>
              <w:left w:val="nil"/>
              <w:bottom w:val="single" w:sz="2" w:space="0" w:color="auto"/>
              <w:right w:val="nil"/>
            </w:tcBorders>
          </w:tcPr>
          <w:p w:rsidR="00417ABC" w:rsidRDefault="00417ABC" w:rsidP="00D46627">
            <w:pPr>
              <w:pStyle w:val="Mean"/>
            </w:pPr>
            <w:r>
              <w:t>7.58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7.53</w:t>
            </w:r>
          </w:p>
        </w:tc>
        <w:tc>
          <w:tcPr>
            <w:tcW w:w="848" w:type="dxa"/>
            <w:tcBorders>
              <w:top w:val="single" w:sz="2" w:space="0" w:color="auto"/>
              <w:left w:val="nil"/>
              <w:bottom w:val="single" w:sz="2" w:space="0" w:color="auto"/>
              <w:right w:val="nil"/>
            </w:tcBorders>
          </w:tcPr>
          <w:p w:rsidR="00417ABC" w:rsidRDefault="00417ABC" w:rsidP="00D46627">
            <w:pPr>
              <w:pStyle w:val="MeanSig1"/>
            </w:pPr>
            <w:r>
              <w:t>7.20</w:t>
            </w:r>
          </w:p>
        </w:tc>
        <w:tc>
          <w:tcPr>
            <w:tcW w:w="848" w:type="dxa"/>
            <w:tcBorders>
              <w:top w:val="single" w:sz="2" w:space="0" w:color="auto"/>
              <w:left w:val="nil"/>
              <w:bottom w:val="single" w:sz="2" w:space="0" w:color="auto"/>
              <w:right w:val="nil"/>
            </w:tcBorders>
          </w:tcPr>
          <w:p w:rsidR="00417ABC" w:rsidRDefault="00417ABC" w:rsidP="00D46627">
            <w:pPr>
              <w:pStyle w:val="MeanSig2"/>
            </w:pPr>
            <w:r>
              <w:t>7.00</w:t>
            </w:r>
          </w:p>
        </w:tc>
        <w:tc>
          <w:tcPr>
            <w:tcW w:w="848" w:type="dxa"/>
            <w:tcBorders>
              <w:top w:val="single" w:sz="2" w:space="0" w:color="auto"/>
              <w:left w:val="nil"/>
              <w:bottom w:val="single" w:sz="2" w:space="0" w:color="auto"/>
              <w:right w:val="nil"/>
            </w:tcBorders>
          </w:tcPr>
          <w:p w:rsidR="00417ABC" w:rsidRDefault="00417ABC" w:rsidP="00D46627">
            <w:pPr>
              <w:pStyle w:val="Mean"/>
            </w:pPr>
            <w:r>
              <w:t>7.41</w:t>
            </w:r>
          </w:p>
        </w:tc>
        <w:tc>
          <w:tcPr>
            <w:tcW w:w="848" w:type="dxa"/>
            <w:tcBorders>
              <w:top w:val="single" w:sz="2" w:space="0" w:color="auto"/>
              <w:left w:val="nil"/>
              <w:bottom w:val="single" w:sz="2" w:space="0" w:color="auto"/>
              <w:right w:val="nil"/>
            </w:tcBorders>
          </w:tcPr>
          <w:p w:rsidR="00417ABC" w:rsidRDefault="00417ABC" w:rsidP="00D46627">
            <w:pPr>
              <w:pStyle w:val="MeanSig4"/>
            </w:pPr>
            <w:r>
              <w:t>7.82</w:t>
            </w:r>
          </w:p>
        </w:tc>
        <w:tc>
          <w:tcPr>
            <w:tcW w:w="848" w:type="dxa"/>
            <w:tcBorders>
              <w:top w:val="single" w:sz="2" w:space="0" w:color="auto"/>
              <w:left w:val="nil"/>
              <w:bottom w:val="single" w:sz="2" w:space="0" w:color="auto"/>
              <w:right w:val="nil"/>
            </w:tcBorders>
          </w:tcPr>
          <w:p w:rsidR="00417ABC" w:rsidRDefault="00417ABC" w:rsidP="00D46627">
            <w:pPr>
              <w:pStyle w:val="MeanSig2"/>
            </w:pPr>
            <w:r>
              <w:t>7.95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7.14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7.90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3.17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3.01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3.05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2.70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Les entreprises /grandes sociétés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RPr="00DB3B0F"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AliasRow"/>
              <w:rPr>
                <w:lang w:val="fr-CA"/>
              </w:rPr>
            </w:pPr>
            <w:r w:rsidRPr="00557114">
              <w:rPr>
                <w:lang w:val="fr-CA"/>
              </w:rPr>
              <w:t>Q8D</w:t>
            </w:r>
          </w:p>
          <w:p w:rsidR="00417ABC" w:rsidRPr="00557114" w:rsidRDefault="00417ABC" w:rsidP="00D46627">
            <w:pPr>
              <w:pStyle w:val="ShortLabelRow"/>
              <w:rPr>
                <w:lang w:val="fr-CA"/>
              </w:rPr>
            </w:pPr>
            <w:r w:rsidRPr="00557114">
              <w:rPr>
                <w:lang w:val="fr-CA"/>
              </w:rPr>
              <w:t>Selon vous, quelle différence chacune des entités suivantes peut-elle faire dans la réduction de la pauvreté dans les pays en voie de développement, le cas échéant?</w:t>
            </w: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557114" w:rsidRDefault="00417ABC" w:rsidP="00D46627">
            <w:pPr>
              <w:pStyle w:val="NormalText"/>
              <w:rPr>
                <w:lang w:val="fr-CA"/>
              </w:rPr>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690</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209</w:t>
            </w:r>
          </w:p>
          <w:p w:rsidR="00417ABC" w:rsidRDefault="00417ABC" w:rsidP="00D46627">
            <w:pPr>
              <w:pStyle w:val="ColPercentSig1Plus"/>
            </w:pPr>
            <w:r>
              <w:t>25%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p w:rsidR="00417ABC" w:rsidRDefault="00417ABC" w:rsidP="00D46627">
            <w:pPr>
              <w:pStyle w:val="ColPercentSig2Minus"/>
            </w:pPr>
            <w:r>
              <w:t>21%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Sig4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143</w:t>
            </w:r>
          </w:p>
          <w:p w:rsidR="00417ABC" w:rsidRDefault="00417ABC" w:rsidP="00D46627">
            <w:pPr>
              <w:pStyle w:val="ColPercentSig2Plus"/>
            </w:pPr>
            <w:r>
              <w:t>27%</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Différence modérée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Sig1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55</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1942</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374</w:t>
            </w:r>
          </w:p>
          <w:p w:rsidR="00417ABC" w:rsidRDefault="00417ABC" w:rsidP="00D46627">
            <w:pPr>
              <w:pStyle w:val="ColPercentSig2Minus"/>
            </w:pPr>
            <w:r>
              <w:t>60%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506</w:t>
            </w:r>
          </w:p>
          <w:p w:rsidR="00417ABC" w:rsidRDefault="00417ABC" w:rsidP="00D46627">
            <w:pPr>
              <w:pStyle w:val="ColPercentSig2Minus"/>
            </w:pPr>
            <w:r>
              <w:t>60%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634</w:t>
            </w:r>
          </w:p>
          <w:p w:rsidR="00417ABC" w:rsidRDefault="00417ABC" w:rsidP="00D46627">
            <w:pPr>
              <w:pStyle w:val="ColPercentSig4Plus"/>
            </w:pPr>
            <w:r>
              <w:t>68%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244</w:t>
            </w:r>
          </w:p>
          <w:p w:rsidR="00417ABC" w:rsidRDefault="00417ABC" w:rsidP="00D46627">
            <w:pPr>
              <w:pStyle w:val="ColPercentNotSignificant"/>
            </w:pPr>
            <w:r>
              <w:t>65%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490</w:t>
            </w:r>
          </w:p>
          <w:p w:rsidR="00417ABC" w:rsidRDefault="00417ABC" w:rsidP="00D46627">
            <w:pPr>
              <w:pStyle w:val="ColPercentNotSignificant"/>
            </w:pPr>
            <w:r>
              <w:t>65%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642</w:t>
            </w:r>
          </w:p>
          <w:p w:rsidR="00417ABC" w:rsidRDefault="00417ABC" w:rsidP="00D46627">
            <w:pPr>
              <w:pStyle w:val="ColPercentNotSignificant"/>
            </w:pPr>
            <w:r>
              <w:t>65%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342</w:t>
            </w:r>
          </w:p>
          <w:p w:rsidR="00417ABC" w:rsidRDefault="00417ABC" w:rsidP="00D46627">
            <w:pPr>
              <w:pStyle w:val="ColPercentNotSignificant"/>
            </w:pPr>
            <w:r>
              <w:t>62%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42</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55</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46</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71</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69</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682</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122</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238</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219</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125</w:t>
            </w:r>
          </w:p>
          <w:p w:rsidR="00417ABC" w:rsidRDefault="00417ABC" w:rsidP="00D46627">
            <w:pPr>
              <w:pStyle w:val="ColPercentNotSignificant"/>
            </w:pPr>
            <w:r>
              <w:t>22%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7.49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1"/>
            </w:pPr>
            <w:r>
              <w:t>7.31</w:t>
            </w:r>
          </w:p>
        </w:tc>
        <w:tc>
          <w:tcPr>
            <w:tcW w:w="848" w:type="dxa"/>
            <w:tcBorders>
              <w:top w:val="single" w:sz="2" w:space="0" w:color="auto"/>
              <w:left w:val="nil"/>
              <w:bottom w:val="single" w:sz="2" w:space="0" w:color="auto"/>
              <w:right w:val="nil"/>
            </w:tcBorders>
          </w:tcPr>
          <w:p w:rsidR="00417ABC" w:rsidRDefault="00417ABC" w:rsidP="00D46627">
            <w:pPr>
              <w:pStyle w:val="MeanSig3"/>
            </w:pPr>
            <w:r>
              <w:t>7.25</w:t>
            </w:r>
          </w:p>
        </w:tc>
        <w:tc>
          <w:tcPr>
            <w:tcW w:w="848" w:type="dxa"/>
            <w:tcBorders>
              <w:top w:val="single" w:sz="2" w:space="0" w:color="auto"/>
              <w:left w:val="nil"/>
              <w:bottom w:val="single" w:sz="2" w:space="0" w:color="auto"/>
              <w:right w:val="nil"/>
            </w:tcBorders>
          </w:tcPr>
          <w:p w:rsidR="00417ABC" w:rsidRDefault="00417ABC" w:rsidP="00D46627">
            <w:pPr>
              <w:pStyle w:val="MeanSig4"/>
            </w:pPr>
            <w:r>
              <w:t>7.75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7.81</w:t>
            </w:r>
          </w:p>
        </w:tc>
        <w:tc>
          <w:tcPr>
            <w:tcW w:w="848" w:type="dxa"/>
            <w:tcBorders>
              <w:top w:val="single" w:sz="2" w:space="0" w:color="auto"/>
              <w:left w:val="nil"/>
              <w:bottom w:val="single" w:sz="2" w:space="0" w:color="auto"/>
              <w:right w:val="nil"/>
            </w:tcBorders>
          </w:tcPr>
          <w:p w:rsidR="00417ABC" w:rsidRDefault="00417ABC" w:rsidP="00D46627">
            <w:pPr>
              <w:pStyle w:val="Mean"/>
            </w:pPr>
            <w:r>
              <w:t>7.63</w:t>
            </w:r>
          </w:p>
        </w:tc>
        <w:tc>
          <w:tcPr>
            <w:tcW w:w="848" w:type="dxa"/>
            <w:tcBorders>
              <w:top w:val="single" w:sz="2" w:space="0" w:color="auto"/>
              <w:left w:val="nil"/>
              <w:bottom w:val="single" w:sz="2" w:space="0" w:color="auto"/>
              <w:right w:val="nil"/>
            </w:tcBorders>
          </w:tcPr>
          <w:p w:rsidR="00417ABC" w:rsidRDefault="00417ABC" w:rsidP="00D46627">
            <w:pPr>
              <w:pStyle w:val="Mean"/>
            </w:pPr>
            <w:r>
              <w:t>7.48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7.33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2.90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3.01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3.06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RPr="00DB3B0F"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Les Nations Unies et les autres organisations internationales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RPr="00DB3B0F"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AliasRow"/>
              <w:rPr>
                <w:lang w:val="fr-CA"/>
              </w:rPr>
            </w:pPr>
            <w:r w:rsidRPr="00557114">
              <w:rPr>
                <w:lang w:val="fr-CA"/>
              </w:rPr>
              <w:t>Q8E</w:t>
            </w:r>
          </w:p>
          <w:p w:rsidR="00417ABC" w:rsidRPr="00557114" w:rsidRDefault="00417ABC" w:rsidP="00D46627">
            <w:pPr>
              <w:pStyle w:val="ShortLabelRow"/>
              <w:rPr>
                <w:lang w:val="fr-CA"/>
              </w:rPr>
            </w:pPr>
            <w:r w:rsidRPr="00557114">
              <w:rPr>
                <w:lang w:val="fr-CA"/>
              </w:rPr>
              <w:t>Selon vous, quelle différence chacune des entités suivantes peut-elle faire dans la réduction de la pauvreté dans les pays en voie de développement, le cas échéant?</w:t>
            </w: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557114" w:rsidRDefault="00417ABC" w:rsidP="00D46627">
            <w:pPr>
              <w:pStyle w:val="NormalText"/>
              <w:rPr>
                <w:lang w:val="fr-CA"/>
              </w:rPr>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836</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150</w:t>
            </w:r>
          </w:p>
          <w:p w:rsidR="00417ABC" w:rsidRDefault="00417ABC" w:rsidP="00D46627">
            <w:pPr>
              <w:pStyle w:val="ColPercentSig2Min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338</w:t>
            </w:r>
          </w:p>
          <w:p w:rsidR="00417ABC" w:rsidRDefault="00417ABC" w:rsidP="00D46627">
            <w:pPr>
              <w:pStyle w:val="ColPercentSig3Pl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145</w:t>
            </w:r>
          </w:p>
          <w:p w:rsidR="00417ABC" w:rsidRDefault="00417ABC" w:rsidP="00D46627">
            <w:pPr>
              <w:pStyle w:val="ColPercentSig4Plus"/>
            </w:pPr>
            <w:r>
              <w:t>41%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342</w:t>
            </w:r>
          </w:p>
          <w:p w:rsidR="00417ABC" w:rsidRDefault="00417ABC" w:rsidP="00D46627">
            <w:pPr>
              <w:pStyle w:val="ColPercentSig2Pl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Sig4Min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Sig2Minus"/>
            </w:pPr>
            <w:r>
              <w:t>21%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504</w:t>
            </w:r>
          </w:p>
          <w:p w:rsidR="00417ABC" w:rsidRDefault="00417ABC" w:rsidP="00D46627">
            <w:pPr>
              <w:pStyle w:val="ColPercentSig4Plus"/>
            </w:pPr>
            <w:r>
              <w:t>34%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296</w:t>
            </w:r>
          </w:p>
          <w:p w:rsidR="00417ABC" w:rsidRDefault="00417ABC" w:rsidP="00D46627">
            <w:pPr>
              <w:pStyle w:val="ColPercentSig4Minus"/>
            </w:pPr>
            <w:r>
              <w:t>19%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Différence modérée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Sig1Min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Sig4Plus"/>
            </w:pPr>
            <w:r>
              <w:t>15%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177</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1789</w:t>
            </w:r>
          </w:p>
          <w:p w:rsidR="00417ABC" w:rsidRDefault="00417ABC" w:rsidP="00D46627">
            <w:pPr>
              <w:pStyle w:val="ColPercentNotSignificant"/>
            </w:pPr>
            <w:r>
              <w:t>59%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400</w:t>
            </w:r>
          </w:p>
          <w:p w:rsidR="00417ABC" w:rsidRDefault="00417ABC" w:rsidP="00D46627">
            <w:pPr>
              <w:pStyle w:val="ColPercentSig2Plus"/>
            </w:pPr>
            <w:r>
              <w:t>62%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626</w:t>
            </w:r>
          </w:p>
          <w:p w:rsidR="00417ABC" w:rsidRDefault="00417ABC" w:rsidP="00D46627">
            <w:pPr>
              <w:pStyle w:val="ColPercentSig2Minus"/>
            </w:pPr>
            <w:r>
              <w:t>57%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346</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404</w:t>
            </w:r>
          </w:p>
          <w:p w:rsidR="00417ABC" w:rsidRDefault="00417ABC" w:rsidP="00D46627">
            <w:pPr>
              <w:pStyle w:val="ColPercentNotSignificant"/>
            </w:pPr>
            <w:r>
              <w:t>58%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246</w:t>
            </w:r>
          </w:p>
          <w:p w:rsidR="00417ABC" w:rsidRDefault="00417ABC" w:rsidP="00D46627">
            <w:pPr>
              <w:pStyle w:val="ColPercentNotSignificant"/>
            </w:pPr>
            <w:r>
              <w:t>58%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156</w:t>
            </w:r>
          </w:p>
          <w:p w:rsidR="00417ABC" w:rsidRDefault="00417ABC" w:rsidP="00D46627">
            <w:pPr>
              <w:pStyle w:val="ColPercentSig4Minus"/>
            </w:pPr>
            <w:r>
              <w:t>44%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60%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654</w:t>
            </w:r>
          </w:p>
          <w:p w:rsidR="00417ABC" w:rsidRDefault="00417ABC" w:rsidP="00D46627">
            <w:pPr>
              <w:pStyle w:val="ColPercentSig1Minus"/>
            </w:pPr>
            <w:r>
              <w:t>57%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483</w:t>
            </w:r>
          </w:p>
          <w:p w:rsidR="00417ABC" w:rsidRDefault="00417ABC" w:rsidP="00D46627">
            <w:pPr>
              <w:pStyle w:val="ColPercentSig4Plus"/>
            </w:pPr>
            <w:r>
              <w:t>69%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Sig2Plus"/>
            </w:pPr>
            <w:r>
              <w:t>67%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746</w:t>
            </w:r>
          </w:p>
          <w:p w:rsidR="00417ABC" w:rsidRDefault="00417ABC" w:rsidP="00D46627">
            <w:pPr>
              <w:pStyle w:val="ColPercentSig4Minus"/>
            </w:pPr>
            <w:r>
              <w:t>52%</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1021</w:t>
            </w:r>
          </w:p>
          <w:p w:rsidR="00417ABC" w:rsidRDefault="00417ABC" w:rsidP="00D46627">
            <w:pPr>
              <w:pStyle w:val="ColPercentSig4Plus"/>
            </w:pPr>
            <w:r>
              <w:t>67%</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61</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57</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79</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72</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177</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161</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227</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248</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121</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264</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7.19</w:t>
            </w:r>
          </w:p>
        </w:tc>
        <w:tc>
          <w:tcPr>
            <w:tcW w:w="848" w:type="dxa"/>
            <w:tcBorders>
              <w:top w:val="single" w:sz="2" w:space="0" w:color="auto"/>
              <w:left w:val="nil"/>
              <w:bottom w:val="single" w:sz="2" w:space="0" w:color="auto"/>
              <w:right w:val="nil"/>
            </w:tcBorders>
          </w:tcPr>
          <w:p w:rsidR="00417ABC" w:rsidRDefault="00417ABC" w:rsidP="00D46627">
            <w:pPr>
              <w:pStyle w:val="MeanSig3"/>
            </w:pPr>
            <w:r>
              <w:t>6.73</w:t>
            </w:r>
          </w:p>
        </w:tc>
        <w:tc>
          <w:tcPr>
            <w:tcW w:w="848" w:type="dxa"/>
            <w:tcBorders>
              <w:top w:val="single" w:sz="2" w:space="0" w:color="auto"/>
              <w:left w:val="nil"/>
              <w:bottom w:val="single" w:sz="2" w:space="0" w:color="auto"/>
              <w:right w:val="nil"/>
            </w:tcBorders>
          </w:tcPr>
          <w:p w:rsidR="00417ABC" w:rsidRDefault="00417ABC" w:rsidP="00D46627">
            <w:pPr>
              <w:pStyle w:val="Mean"/>
            </w:pPr>
            <w:r>
              <w:t>6.96</w:t>
            </w:r>
          </w:p>
        </w:tc>
        <w:tc>
          <w:tcPr>
            <w:tcW w:w="848" w:type="dxa"/>
            <w:tcBorders>
              <w:top w:val="single" w:sz="2" w:space="0" w:color="auto"/>
              <w:left w:val="nil"/>
              <w:bottom w:val="single" w:sz="2" w:space="0" w:color="auto"/>
              <w:right w:val="nil"/>
            </w:tcBorders>
          </w:tcPr>
          <w:p w:rsidR="00417ABC" w:rsidRDefault="00417ABC" w:rsidP="00D46627">
            <w:pPr>
              <w:pStyle w:val="MeanSig1"/>
            </w:pPr>
            <w:r>
              <w:t>7.13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6.90</w:t>
            </w:r>
          </w:p>
        </w:tc>
        <w:tc>
          <w:tcPr>
            <w:tcW w:w="848" w:type="dxa"/>
            <w:tcBorders>
              <w:top w:val="single" w:sz="2" w:space="0" w:color="auto"/>
              <w:left w:val="nil"/>
              <w:bottom w:val="single" w:sz="2" w:space="0" w:color="auto"/>
              <w:right w:val="nil"/>
            </w:tcBorders>
          </w:tcPr>
          <w:p w:rsidR="00417ABC" w:rsidRDefault="00417ABC" w:rsidP="00D46627">
            <w:pPr>
              <w:pStyle w:val="MeanSig4"/>
            </w:pPr>
            <w:r>
              <w:t>5.89</w:t>
            </w:r>
          </w:p>
        </w:tc>
        <w:tc>
          <w:tcPr>
            <w:tcW w:w="848" w:type="dxa"/>
            <w:tcBorders>
              <w:top w:val="single" w:sz="2" w:space="0" w:color="auto"/>
              <w:left w:val="nil"/>
              <w:bottom w:val="single" w:sz="2" w:space="0" w:color="auto"/>
              <w:right w:val="nil"/>
            </w:tcBorders>
          </w:tcPr>
          <w:p w:rsidR="00417ABC" w:rsidRDefault="00417ABC" w:rsidP="00D46627">
            <w:pPr>
              <w:pStyle w:val="Mean"/>
            </w:pPr>
            <w:r>
              <w:t>6.84</w:t>
            </w:r>
          </w:p>
        </w:tc>
        <w:tc>
          <w:tcPr>
            <w:tcW w:w="848" w:type="dxa"/>
            <w:tcBorders>
              <w:top w:val="single" w:sz="2" w:space="0" w:color="auto"/>
              <w:left w:val="nil"/>
              <w:bottom w:val="single" w:sz="2" w:space="0" w:color="auto"/>
              <w:right w:val="nil"/>
            </w:tcBorders>
          </w:tcPr>
          <w:p w:rsidR="00417ABC" w:rsidRDefault="00417ABC" w:rsidP="00D46627">
            <w:pPr>
              <w:pStyle w:val="MeanSig2"/>
            </w:pPr>
            <w:r>
              <w:t>6.79</w:t>
            </w:r>
          </w:p>
        </w:tc>
        <w:tc>
          <w:tcPr>
            <w:tcW w:w="848" w:type="dxa"/>
            <w:tcBorders>
              <w:top w:val="single" w:sz="2" w:space="0" w:color="auto"/>
              <w:left w:val="nil"/>
              <w:bottom w:val="single" w:sz="2" w:space="0" w:color="auto"/>
              <w:right w:val="nil"/>
            </w:tcBorders>
          </w:tcPr>
          <w:p w:rsidR="00417ABC" w:rsidRDefault="00417ABC" w:rsidP="00D46627">
            <w:pPr>
              <w:pStyle w:val="MeanSig4"/>
            </w:pPr>
            <w:r>
              <w:t>7.79</w:t>
            </w:r>
          </w:p>
        </w:tc>
        <w:tc>
          <w:tcPr>
            <w:tcW w:w="848" w:type="dxa"/>
            <w:tcBorders>
              <w:top w:val="single" w:sz="2" w:space="0" w:color="auto"/>
              <w:left w:val="nil"/>
              <w:bottom w:val="single" w:sz="2" w:space="0" w:color="auto"/>
              <w:right w:val="nil"/>
            </w:tcBorders>
          </w:tcPr>
          <w:p w:rsidR="00417ABC" w:rsidRDefault="00417ABC" w:rsidP="00D46627">
            <w:pPr>
              <w:pStyle w:val="MeanSig2"/>
            </w:pPr>
            <w:r>
              <w:t>7.39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6.41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7.57</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3.11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3.04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3.11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3.11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2.71</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RPr="00DB3B0F"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Les Nations Unies et les autres organisations internationales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RPr="00DB3B0F"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AliasRow"/>
              <w:rPr>
                <w:lang w:val="fr-CA"/>
              </w:rPr>
            </w:pPr>
            <w:r w:rsidRPr="00557114">
              <w:rPr>
                <w:lang w:val="fr-CA"/>
              </w:rPr>
              <w:t>Q8E</w:t>
            </w:r>
          </w:p>
          <w:p w:rsidR="00417ABC" w:rsidRPr="00557114" w:rsidRDefault="00417ABC" w:rsidP="00D46627">
            <w:pPr>
              <w:pStyle w:val="ShortLabelRow"/>
              <w:rPr>
                <w:lang w:val="fr-CA"/>
              </w:rPr>
            </w:pPr>
            <w:r w:rsidRPr="00557114">
              <w:rPr>
                <w:lang w:val="fr-CA"/>
              </w:rPr>
              <w:t>Selon vous, quelle différence chacune des entités suivantes peut-elle faire dans la réduction de la pauvreté dans les pays en voie de développement, le cas échéant?</w:t>
            </w: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557114" w:rsidRDefault="00417ABC" w:rsidP="00D46627">
            <w:pPr>
              <w:pStyle w:val="NormalText"/>
              <w:rPr>
                <w:lang w:val="fr-CA"/>
              </w:rPr>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836</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184</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249</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230</w:t>
            </w:r>
          </w:p>
          <w:p w:rsidR="00417ABC" w:rsidRDefault="00417ABC" w:rsidP="00D46627">
            <w:pPr>
              <w:pStyle w:val="ColPercentSig2Minus"/>
            </w:pPr>
            <w:r>
              <w:t>24%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w:t>
            </w:r>
          </w:p>
          <w:p w:rsidR="00417ABC" w:rsidRDefault="00417ABC" w:rsidP="00D46627">
            <w:pPr>
              <w:pStyle w:val="ColPercentSig4Min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193</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260</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175</w:t>
            </w:r>
          </w:p>
          <w:p w:rsidR="00417ABC" w:rsidRDefault="00417ABC" w:rsidP="00D46627">
            <w:pPr>
              <w:pStyle w:val="ColPercentSig3Plus"/>
            </w:pPr>
            <w:r>
              <w:t>32%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Différence modérée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Sig2Pl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1789</w:t>
            </w:r>
          </w:p>
          <w:p w:rsidR="00417ABC" w:rsidRDefault="00417ABC" w:rsidP="00D46627">
            <w:pPr>
              <w:pStyle w:val="ColPercentNotSignificant"/>
            </w:pPr>
            <w:r>
              <w:t>59%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346</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455</w:t>
            </w:r>
          </w:p>
          <w:p w:rsidR="00417ABC" w:rsidRDefault="00417ABC" w:rsidP="00D46627">
            <w:pPr>
              <w:pStyle w:val="ColPercentSig3Minus"/>
            </w:pPr>
            <w:r>
              <w:t>55%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592</w:t>
            </w:r>
          </w:p>
          <w:p w:rsidR="00417ABC" w:rsidRDefault="00417ABC" w:rsidP="00D46627">
            <w:pPr>
              <w:pStyle w:val="ColPercentSig4Plus"/>
            </w:pPr>
            <w:r>
              <w:t>63%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251</w:t>
            </w:r>
          </w:p>
          <w:p w:rsidR="00417ABC" w:rsidRDefault="00417ABC" w:rsidP="00D46627">
            <w:pPr>
              <w:pStyle w:val="ColPercentSig4Plus"/>
            </w:pPr>
            <w:r>
              <w:t>68%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432</w:t>
            </w:r>
          </w:p>
          <w:p w:rsidR="00417ABC" w:rsidRDefault="00417ABC" w:rsidP="00D46627">
            <w:pPr>
              <w:pStyle w:val="ColPercentNotSignificant"/>
            </w:pPr>
            <w:r>
              <w:t>57%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597</w:t>
            </w:r>
          </w:p>
          <w:p w:rsidR="00417ABC" w:rsidRDefault="00417ABC" w:rsidP="00D46627">
            <w:pPr>
              <w:pStyle w:val="ColPercentNotSignificant"/>
            </w:pPr>
            <w:r>
              <w:t>61%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311</w:t>
            </w:r>
          </w:p>
          <w:p w:rsidR="00417ABC" w:rsidRDefault="00417ABC" w:rsidP="00D46627">
            <w:pPr>
              <w:pStyle w:val="ColPercentNotSignificant"/>
            </w:pPr>
            <w:r>
              <w:t>57%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différence 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48</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36</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56</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85</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83</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Une grande différence 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57</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1"/>
            </w:pPr>
            <w:r>
              <w:t>6.75</w:t>
            </w:r>
          </w:p>
        </w:tc>
        <w:tc>
          <w:tcPr>
            <w:tcW w:w="848" w:type="dxa"/>
            <w:tcBorders>
              <w:top w:val="single" w:sz="2" w:space="0" w:color="auto"/>
              <w:left w:val="nil"/>
              <w:bottom w:val="single" w:sz="2" w:space="0" w:color="auto"/>
              <w:right w:val="nil"/>
            </w:tcBorders>
          </w:tcPr>
          <w:p w:rsidR="00417ABC" w:rsidRDefault="00417ABC" w:rsidP="00D46627">
            <w:pPr>
              <w:pStyle w:val="MeanSig2"/>
            </w:pPr>
            <w:r>
              <w:t>6.77</w:t>
            </w:r>
          </w:p>
        </w:tc>
        <w:tc>
          <w:tcPr>
            <w:tcW w:w="848" w:type="dxa"/>
            <w:tcBorders>
              <w:top w:val="single" w:sz="2" w:space="0" w:color="auto"/>
              <w:left w:val="nil"/>
              <w:bottom w:val="single" w:sz="2" w:space="0" w:color="auto"/>
              <w:right w:val="nil"/>
            </w:tcBorders>
          </w:tcPr>
          <w:p w:rsidR="00417ABC" w:rsidRDefault="00417ABC" w:rsidP="00D46627">
            <w:pPr>
              <w:pStyle w:val="MeanSig3"/>
            </w:pPr>
            <w:r>
              <w:t>7.16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7.72</w:t>
            </w:r>
          </w:p>
        </w:tc>
        <w:tc>
          <w:tcPr>
            <w:tcW w:w="848" w:type="dxa"/>
            <w:tcBorders>
              <w:top w:val="single" w:sz="2" w:space="0" w:color="auto"/>
              <w:left w:val="nil"/>
              <w:bottom w:val="single" w:sz="2" w:space="0" w:color="auto"/>
              <w:right w:val="nil"/>
            </w:tcBorders>
          </w:tcPr>
          <w:p w:rsidR="00417ABC" w:rsidRDefault="00417ABC" w:rsidP="00D46627">
            <w:pPr>
              <w:pStyle w:val="Mean"/>
            </w:pPr>
            <w:r>
              <w:t>6.96</w:t>
            </w:r>
          </w:p>
        </w:tc>
        <w:tc>
          <w:tcPr>
            <w:tcW w:w="848" w:type="dxa"/>
            <w:tcBorders>
              <w:top w:val="single" w:sz="2" w:space="0" w:color="auto"/>
              <w:left w:val="nil"/>
              <w:bottom w:val="single" w:sz="2" w:space="0" w:color="auto"/>
              <w:right w:val="nil"/>
            </w:tcBorders>
          </w:tcPr>
          <w:p w:rsidR="00417ABC" w:rsidRDefault="00417ABC" w:rsidP="00D46627">
            <w:pPr>
              <w:pStyle w:val="Mean"/>
            </w:pPr>
            <w:r>
              <w:t>7.06</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3"/>
            </w:pPr>
            <w:r>
              <w:t>6.62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3.07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3.10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3.06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RPr="00DB3B0F"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Globalement, sur une échelle de 0 à 10 où 0 signifie « très inefficace » et 10 signifie « très efficace », comment évaluez-vous l'efficacité de l'aide internationale apportée par le gouvernement du Canada.</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Q9</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Inefficace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1295</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238</w:t>
            </w:r>
          </w:p>
          <w:p w:rsidR="00417ABC" w:rsidRDefault="00417ABC" w:rsidP="00D46627">
            <w:pPr>
              <w:pStyle w:val="ColPercentSig4Minus"/>
            </w:pPr>
            <w:r>
              <w:t>36%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509</w:t>
            </w:r>
          </w:p>
          <w:p w:rsidR="00417ABC" w:rsidRDefault="00417ABC" w:rsidP="00D46627">
            <w:pPr>
              <w:pStyle w:val="ColPercentSig3Plus"/>
            </w:pPr>
            <w:r>
              <w:t>46%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239</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275</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173</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201</w:t>
            </w:r>
          </w:p>
          <w:p w:rsidR="00417ABC" w:rsidRDefault="00417ABC" w:rsidP="00D46627">
            <w:pPr>
              <w:pStyle w:val="ColPercentSig4Plus"/>
            </w:pPr>
            <w:r>
              <w:t>56%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515</w:t>
            </w:r>
          </w:p>
          <w:p w:rsidR="00417ABC" w:rsidRDefault="00417ABC" w:rsidP="00D46627">
            <w:pPr>
              <w:pStyle w:val="ColPercentSig1Plus"/>
            </w:pPr>
            <w:r>
              <w:t>44%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218</w:t>
            </w:r>
          </w:p>
          <w:p w:rsidR="00417ABC" w:rsidRDefault="00417ABC" w:rsidP="00D46627">
            <w:pPr>
              <w:pStyle w:val="ColPercentSig4Minus"/>
            </w:pPr>
            <w:r>
              <w:t>31%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715</w:t>
            </w:r>
          </w:p>
          <w:p w:rsidR="00417ABC" w:rsidRDefault="00417ABC" w:rsidP="00D46627">
            <w:pPr>
              <w:pStyle w:val="ColPercentSig4Plus"/>
            </w:pPr>
            <w:r>
              <w:t>48%</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p w:rsidR="00417ABC" w:rsidRDefault="00417ABC" w:rsidP="00D46627">
            <w:pPr>
              <w:pStyle w:val="ColPercentSig4Minus"/>
            </w:pPr>
            <w:r>
              <w:t>34%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l'un ni l'autre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113</w:t>
            </w:r>
          </w:p>
          <w:p w:rsidR="00417ABC" w:rsidRDefault="00417ABC" w:rsidP="00D46627">
            <w:pPr>
              <w:pStyle w:val="ColPercentSig2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Sig2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130</w:t>
            </w:r>
          </w:p>
          <w:p w:rsidR="00417ABC" w:rsidRDefault="00417ABC" w:rsidP="00D46627">
            <w:pPr>
              <w:pStyle w:val="ColPercentSig1Plus"/>
            </w:pPr>
            <w:r>
              <w:t>19%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Sig3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Sig4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208</w:t>
            </w:r>
          </w:p>
          <w:p w:rsidR="00417ABC" w:rsidRDefault="00417ABC" w:rsidP="00D46627">
            <w:pPr>
              <w:pStyle w:val="ColPercentSig2Minus"/>
            </w:pPr>
            <w:r>
              <w:t>15%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277</w:t>
            </w:r>
          </w:p>
          <w:p w:rsidR="00417ABC" w:rsidRDefault="00417ABC" w:rsidP="00D46627">
            <w:pPr>
              <w:pStyle w:val="ColPercentSig3Plus"/>
            </w:pPr>
            <w:r>
              <w:t>19%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Efficace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248</w:t>
            </w:r>
          </w:p>
          <w:p w:rsidR="00417ABC" w:rsidRDefault="00417ABC" w:rsidP="00D46627">
            <w:pPr>
              <w:pStyle w:val="ColPercentSig3Min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200</w:t>
            </w:r>
          </w:p>
          <w:p w:rsidR="00417ABC" w:rsidRDefault="00417ABC" w:rsidP="00D46627">
            <w:pPr>
              <w:pStyle w:val="ColPercentSig1Plus"/>
            </w:pPr>
            <w:r>
              <w:t>29%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Sig4Min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Sig1Min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323</w:t>
            </w:r>
          </w:p>
          <w:p w:rsidR="00417ABC" w:rsidRDefault="00417ABC" w:rsidP="00D46627">
            <w:pPr>
              <w:pStyle w:val="ColPercentSig2Pl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Sig2Plus"/>
            </w:pPr>
            <w:r>
              <w:t>33%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354</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430</w:t>
            </w:r>
          </w:p>
          <w:p w:rsidR="00417ABC" w:rsidRDefault="00417ABC" w:rsidP="00D46627">
            <w:pPr>
              <w:pStyle w:val="ColPercentSig1Plus"/>
            </w:pPr>
            <w:r>
              <w:t>28%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0 - Très inefficace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114</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72</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91</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121</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132</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277</w:t>
            </w:r>
          </w:p>
          <w:p w:rsidR="00417ABC" w:rsidRDefault="00417ABC" w:rsidP="00D46627">
            <w:pPr>
              <w:pStyle w:val="ColPercentNotSignificant"/>
            </w:pPr>
            <w:r>
              <w:t>19%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160</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158</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73</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10 - Très efficace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122</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193</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306</w:t>
            </w:r>
          </w:p>
          <w:p w:rsidR="00417ABC" w:rsidRDefault="00417ABC" w:rsidP="00D46627">
            <w:pPr>
              <w:pStyle w:val="ColPercentNotSignificant"/>
            </w:pPr>
            <w:r>
              <w:t>20%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5.06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5.32</w:t>
            </w:r>
          </w:p>
        </w:tc>
        <w:tc>
          <w:tcPr>
            <w:tcW w:w="848" w:type="dxa"/>
            <w:tcBorders>
              <w:top w:val="single" w:sz="2" w:space="0" w:color="auto"/>
              <w:left w:val="nil"/>
              <w:bottom w:val="single" w:sz="2" w:space="0" w:color="auto"/>
              <w:right w:val="nil"/>
            </w:tcBorders>
          </w:tcPr>
          <w:p w:rsidR="00417ABC" w:rsidRDefault="00417ABC" w:rsidP="00D46627">
            <w:pPr>
              <w:pStyle w:val="MeanSig4"/>
            </w:pPr>
            <w:r>
              <w:t>4.71</w:t>
            </w:r>
          </w:p>
        </w:tc>
        <w:tc>
          <w:tcPr>
            <w:tcW w:w="848" w:type="dxa"/>
            <w:tcBorders>
              <w:top w:val="single" w:sz="2" w:space="0" w:color="auto"/>
              <w:left w:val="nil"/>
              <w:bottom w:val="single" w:sz="2" w:space="0" w:color="auto"/>
              <w:right w:val="nil"/>
            </w:tcBorders>
          </w:tcPr>
          <w:p w:rsidR="00417ABC" w:rsidRDefault="00417ABC" w:rsidP="00D46627">
            <w:pPr>
              <w:pStyle w:val="Mean"/>
            </w:pPr>
            <w:r>
              <w:t>5.07</w:t>
            </w:r>
          </w:p>
        </w:tc>
        <w:tc>
          <w:tcPr>
            <w:tcW w:w="848" w:type="dxa"/>
            <w:tcBorders>
              <w:top w:val="single" w:sz="2" w:space="0" w:color="auto"/>
              <w:left w:val="nil"/>
              <w:bottom w:val="single" w:sz="2" w:space="0" w:color="auto"/>
              <w:right w:val="nil"/>
            </w:tcBorders>
          </w:tcPr>
          <w:p w:rsidR="00417ABC" w:rsidRDefault="00417ABC" w:rsidP="00D46627">
            <w:pPr>
              <w:pStyle w:val="MeanSig4"/>
            </w:pPr>
            <w:r>
              <w:t>5.45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5.04</w:t>
            </w:r>
          </w:p>
        </w:tc>
        <w:tc>
          <w:tcPr>
            <w:tcW w:w="848" w:type="dxa"/>
            <w:tcBorders>
              <w:top w:val="single" w:sz="2" w:space="0" w:color="auto"/>
              <w:left w:val="nil"/>
              <w:bottom w:val="single" w:sz="2" w:space="0" w:color="auto"/>
              <w:right w:val="nil"/>
            </w:tcBorders>
          </w:tcPr>
          <w:p w:rsidR="00417ABC" w:rsidRDefault="00417ABC" w:rsidP="00D46627">
            <w:pPr>
              <w:pStyle w:val="MeanSig4"/>
            </w:pPr>
            <w:r>
              <w:t>4.13</w:t>
            </w:r>
          </w:p>
        </w:tc>
        <w:tc>
          <w:tcPr>
            <w:tcW w:w="848" w:type="dxa"/>
            <w:tcBorders>
              <w:top w:val="single" w:sz="2" w:space="0" w:color="auto"/>
              <w:left w:val="nil"/>
              <w:bottom w:val="single" w:sz="2" w:space="0" w:color="auto"/>
              <w:right w:val="nil"/>
            </w:tcBorders>
          </w:tcPr>
          <w:p w:rsidR="00417ABC" w:rsidRDefault="00417ABC" w:rsidP="00D46627">
            <w:pPr>
              <w:pStyle w:val="Mean"/>
            </w:pPr>
            <w:r>
              <w:t>4.78</w:t>
            </w:r>
          </w:p>
        </w:tc>
        <w:tc>
          <w:tcPr>
            <w:tcW w:w="848" w:type="dxa"/>
            <w:tcBorders>
              <w:top w:val="single" w:sz="2" w:space="0" w:color="auto"/>
              <w:left w:val="nil"/>
              <w:bottom w:val="single" w:sz="2" w:space="0" w:color="auto"/>
              <w:right w:val="nil"/>
            </w:tcBorders>
          </w:tcPr>
          <w:p w:rsidR="00417ABC" w:rsidRDefault="00417ABC" w:rsidP="00D46627">
            <w:pPr>
              <w:pStyle w:val="Mean"/>
            </w:pPr>
            <w:r>
              <w:t>5.06</w:t>
            </w:r>
          </w:p>
        </w:tc>
        <w:tc>
          <w:tcPr>
            <w:tcW w:w="848" w:type="dxa"/>
            <w:tcBorders>
              <w:top w:val="single" w:sz="2" w:space="0" w:color="auto"/>
              <w:left w:val="nil"/>
              <w:bottom w:val="single" w:sz="2" w:space="0" w:color="auto"/>
              <w:right w:val="nil"/>
            </w:tcBorders>
          </w:tcPr>
          <w:p w:rsidR="00417ABC" w:rsidRDefault="00417ABC" w:rsidP="00D46627">
            <w:pPr>
              <w:pStyle w:val="MeanSig4"/>
            </w:pPr>
            <w:r>
              <w:t>5.65</w:t>
            </w:r>
          </w:p>
        </w:tc>
        <w:tc>
          <w:tcPr>
            <w:tcW w:w="848" w:type="dxa"/>
            <w:tcBorders>
              <w:top w:val="single" w:sz="2" w:space="0" w:color="auto"/>
              <w:left w:val="nil"/>
              <w:bottom w:val="single" w:sz="2" w:space="0" w:color="auto"/>
              <w:right w:val="nil"/>
            </w:tcBorders>
          </w:tcPr>
          <w:p w:rsidR="00417ABC" w:rsidRDefault="00417ABC" w:rsidP="00D46627">
            <w:pPr>
              <w:pStyle w:val="MeanSig1"/>
            </w:pPr>
            <w:r>
              <w:t>5.43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4.76</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5.47</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2.60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2.50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2.59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2.57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2.59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2.32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2.68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RPr="00DB3B0F"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Globalement, sur une échelle de 0 à 10 où 0 signifie « très inefficace » et 10 signifie « très efficace », comment évaluez-vous l'efficacité de l'aide internationale apportée par le gouvernement du Canada.</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Q9</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Inefficace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1295</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281</w:t>
            </w:r>
          </w:p>
          <w:p w:rsidR="00417ABC" w:rsidRDefault="00417ABC" w:rsidP="00D46627">
            <w:pPr>
              <w:pStyle w:val="ColPercentSig1Plus"/>
            </w:pPr>
            <w:r>
              <w:t>45%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403</w:t>
            </w:r>
          </w:p>
          <w:p w:rsidR="00417ABC" w:rsidRDefault="00417ABC" w:rsidP="00D46627">
            <w:pPr>
              <w:pStyle w:val="ColPercentSig4Plus"/>
            </w:pPr>
            <w:r>
              <w:t>47%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355</w:t>
            </w:r>
          </w:p>
          <w:p w:rsidR="00417ABC" w:rsidRDefault="00417ABC" w:rsidP="00D46627">
            <w:pPr>
              <w:pStyle w:val="ColPercentSig4Minus"/>
            </w:pPr>
            <w:r>
              <w:t>37%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130</w:t>
            </w:r>
          </w:p>
          <w:p w:rsidR="00417ABC" w:rsidRDefault="00417ABC" w:rsidP="00D46627">
            <w:pPr>
              <w:pStyle w:val="ColPercentSig3Minus"/>
            </w:pPr>
            <w:r>
              <w:t>35%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305</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405</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251</w:t>
            </w:r>
          </w:p>
          <w:p w:rsidR="00417ABC" w:rsidRDefault="00417ABC" w:rsidP="00D46627">
            <w:pPr>
              <w:pStyle w:val="ColPercentNotSignificant"/>
            </w:pPr>
            <w:r>
              <w:t>45%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l'un ni l'autre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Sig1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67</w:t>
            </w:r>
          </w:p>
          <w:p w:rsidR="00417ABC" w:rsidRDefault="00417ABC" w:rsidP="00D46627">
            <w:pPr>
              <w:pStyle w:val="ColPercentSig2Minus"/>
            </w:pPr>
            <w:r>
              <w:t>13%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Efficace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146</w:t>
            </w:r>
          </w:p>
          <w:p w:rsidR="00417ABC" w:rsidRDefault="00417ABC" w:rsidP="00D46627">
            <w:pPr>
              <w:pStyle w:val="ColPercentSig2Min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197</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267</w:t>
            </w:r>
          </w:p>
          <w:p w:rsidR="00417ABC" w:rsidRDefault="00417ABC" w:rsidP="00D46627">
            <w:pPr>
              <w:pStyle w:val="ColPercentSig2Plus"/>
            </w:pPr>
            <w:r>
              <w:t>29%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w:t>
            </w:r>
          </w:p>
          <w:p w:rsidR="00417ABC" w:rsidRDefault="00417ABC" w:rsidP="00D46627">
            <w:pPr>
              <w:pStyle w:val="ColPercentSig1Pl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282</w:t>
            </w:r>
          </w:p>
          <w:p w:rsidR="00417ABC" w:rsidRDefault="00417ABC" w:rsidP="00D46627">
            <w:pPr>
              <w:pStyle w:val="ColPercentSig3Plus"/>
            </w:pPr>
            <w:r>
              <w:t>29%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139</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0 - Très inefficace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87</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39</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67</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60</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10 - Très efficace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92</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5.06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1"/>
            </w:pPr>
            <w:r>
              <w:t>4.87</w:t>
            </w:r>
          </w:p>
        </w:tc>
        <w:tc>
          <w:tcPr>
            <w:tcW w:w="848" w:type="dxa"/>
            <w:tcBorders>
              <w:top w:val="single" w:sz="2" w:space="0" w:color="auto"/>
              <w:left w:val="nil"/>
              <w:bottom w:val="single" w:sz="2" w:space="0" w:color="auto"/>
              <w:right w:val="nil"/>
            </w:tcBorders>
          </w:tcPr>
          <w:p w:rsidR="00417ABC" w:rsidRDefault="00417ABC" w:rsidP="00D46627">
            <w:pPr>
              <w:pStyle w:val="MeanSig3"/>
            </w:pPr>
            <w:r>
              <w:t>4.81</w:t>
            </w:r>
          </w:p>
        </w:tc>
        <w:tc>
          <w:tcPr>
            <w:tcW w:w="848" w:type="dxa"/>
            <w:tcBorders>
              <w:top w:val="single" w:sz="2" w:space="0" w:color="auto"/>
              <w:left w:val="nil"/>
              <w:bottom w:val="single" w:sz="2" w:space="0" w:color="auto"/>
              <w:right w:val="nil"/>
            </w:tcBorders>
          </w:tcPr>
          <w:p w:rsidR="00417ABC" w:rsidRDefault="00417ABC" w:rsidP="00D46627">
            <w:pPr>
              <w:pStyle w:val="MeanSig4"/>
            </w:pPr>
            <w:r>
              <w:t>5.32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5.52</w:t>
            </w:r>
          </w:p>
        </w:tc>
        <w:tc>
          <w:tcPr>
            <w:tcW w:w="848" w:type="dxa"/>
            <w:tcBorders>
              <w:top w:val="single" w:sz="2" w:space="0" w:color="auto"/>
              <w:left w:val="nil"/>
              <w:bottom w:val="single" w:sz="2" w:space="0" w:color="auto"/>
              <w:right w:val="nil"/>
            </w:tcBorders>
          </w:tcPr>
          <w:p w:rsidR="00417ABC" w:rsidRDefault="00417ABC" w:rsidP="00D46627">
            <w:pPr>
              <w:pStyle w:val="Mean"/>
            </w:pPr>
            <w:r>
              <w:t>5.16</w:t>
            </w:r>
          </w:p>
        </w:tc>
        <w:tc>
          <w:tcPr>
            <w:tcW w:w="848" w:type="dxa"/>
            <w:tcBorders>
              <w:top w:val="single" w:sz="2" w:space="0" w:color="auto"/>
              <w:left w:val="nil"/>
              <w:bottom w:val="single" w:sz="2" w:space="0" w:color="auto"/>
              <w:right w:val="nil"/>
            </w:tcBorders>
          </w:tcPr>
          <w:p w:rsidR="00417ABC" w:rsidRDefault="00417ABC" w:rsidP="00D46627">
            <w:pPr>
              <w:pStyle w:val="MeanSig2"/>
            </w:pPr>
            <w:r>
              <w:t>5.23</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2"/>
            </w:pPr>
            <w:r>
              <w:t>4.80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2.60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2.58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2.48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2.64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2.56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2.56</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2.62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95</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RPr="00DB3B0F"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En règle générale, à quel point faites-vous confiance aux ONG et aux organismes de bienfaisance de développement international, le cas échéant?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Q10</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confiance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1237</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210</w:t>
            </w:r>
          </w:p>
          <w:p w:rsidR="00417ABC" w:rsidRDefault="00417ABC" w:rsidP="00D46627">
            <w:pPr>
              <w:pStyle w:val="ColPercentSig4Minus"/>
            </w:pPr>
            <w:r>
              <w:t>31%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481</w:t>
            </w:r>
          </w:p>
          <w:p w:rsidR="00417ABC" w:rsidRDefault="00417ABC" w:rsidP="00D46627">
            <w:pPr>
              <w:pStyle w:val="ColPercentSig3Plus"/>
            </w:pPr>
            <w:r>
              <w:t>43%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233</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279</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173</w:t>
            </w:r>
          </w:p>
          <w:p w:rsidR="00417ABC" w:rsidRDefault="00417ABC" w:rsidP="00D46627">
            <w:pPr>
              <w:pStyle w:val="ColPercentSig4Plus"/>
            </w:pPr>
            <w:r>
              <w:t>49%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Sig2Plus"/>
            </w:pPr>
            <w:r>
              <w:t>48%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484</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223</w:t>
            </w:r>
          </w:p>
          <w:p w:rsidR="00417ABC" w:rsidRDefault="00417ABC" w:rsidP="00D46627">
            <w:pPr>
              <w:pStyle w:val="ColPercentSig4Minus"/>
            </w:pPr>
            <w:r>
              <w:t>31%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654</w:t>
            </w:r>
          </w:p>
          <w:p w:rsidR="00417ABC" w:rsidRDefault="00417ABC" w:rsidP="00D46627">
            <w:pPr>
              <w:pStyle w:val="ColPercentSig4Plus"/>
            </w:pPr>
            <w:r>
              <w:t>44%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535</w:t>
            </w:r>
          </w:p>
          <w:p w:rsidR="00417ABC" w:rsidRDefault="00417ABC" w:rsidP="00D46627">
            <w:pPr>
              <w:pStyle w:val="ColPercentSig4Minus"/>
            </w:pPr>
            <w:r>
              <w:t>34%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Confiance modérée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w:t>
            </w:r>
          </w:p>
          <w:p w:rsidR="00417ABC" w:rsidRDefault="00417ABC" w:rsidP="00D46627">
            <w:pPr>
              <w:pStyle w:val="ColPercentSig1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Sig3Min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Sig1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262</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Grande confiance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1197</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279</w:t>
            </w:r>
          </w:p>
          <w:p w:rsidR="00417ABC" w:rsidRDefault="00417ABC" w:rsidP="00D46627">
            <w:pPr>
              <w:pStyle w:val="ColPercentSig2Plus"/>
            </w:pPr>
            <w:r>
              <w:t>43%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408</w:t>
            </w:r>
          </w:p>
          <w:p w:rsidR="00417ABC" w:rsidRDefault="00417ABC" w:rsidP="00D46627">
            <w:pPr>
              <w:pStyle w:val="ColPercentSig2Minus"/>
            </w:pPr>
            <w:r>
              <w:t>37%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231</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275</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Sig4Minus"/>
            </w:pPr>
            <w:r>
              <w:t>31%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436</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331</w:t>
            </w:r>
          </w:p>
          <w:p w:rsidR="00417ABC" w:rsidRDefault="00417ABC" w:rsidP="00D46627">
            <w:pPr>
              <w:pStyle w:val="ColPercentSig4Plus"/>
            </w:pPr>
            <w:r>
              <w:t>48%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533</w:t>
            </w:r>
          </w:p>
          <w:p w:rsidR="00417ABC" w:rsidRDefault="00417ABC" w:rsidP="00D46627">
            <w:pPr>
              <w:pStyle w:val="ColPercentSig2Minus"/>
            </w:pPr>
            <w:r>
              <w:t>37%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653</w:t>
            </w:r>
          </w:p>
          <w:p w:rsidR="00417ABC" w:rsidRDefault="00417ABC" w:rsidP="00D46627">
            <w:pPr>
              <w:pStyle w:val="ColPercentSig4Plus"/>
            </w:pPr>
            <w:r>
              <w:t>42%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0 - Pas du tout confiance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117</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57</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100</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133</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128</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262</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189</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214</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164</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45</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10 - Entièrement confiance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41</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93</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5.67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6.08</w:t>
            </w:r>
          </w:p>
        </w:tc>
        <w:tc>
          <w:tcPr>
            <w:tcW w:w="848" w:type="dxa"/>
            <w:tcBorders>
              <w:top w:val="single" w:sz="2" w:space="0" w:color="auto"/>
              <w:left w:val="nil"/>
              <w:bottom w:val="single" w:sz="2" w:space="0" w:color="auto"/>
              <w:right w:val="nil"/>
            </w:tcBorders>
          </w:tcPr>
          <w:p w:rsidR="00417ABC" w:rsidRDefault="00417ABC" w:rsidP="00D46627">
            <w:pPr>
              <w:pStyle w:val="MeanSig3"/>
            </w:pPr>
            <w:r>
              <w:t>5.45</w:t>
            </w:r>
          </w:p>
        </w:tc>
        <w:tc>
          <w:tcPr>
            <w:tcW w:w="848" w:type="dxa"/>
            <w:tcBorders>
              <w:top w:val="single" w:sz="2" w:space="0" w:color="auto"/>
              <w:left w:val="nil"/>
              <w:bottom w:val="single" w:sz="2" w:space="0" w:color="auto"/>
              <w:right w:val="nil"/>
            </w:tcBorders>
          </w:tcPr>
          <w:p w:rsidR="00417ABC" w:rsidRDefault="00417ABC" w:rsidP="00D46627">
            <w:pPr>
              <w:pStyle w:val="Mean"/>
            </w:pPr>
            <w:r>
              <w:t>5.63</w:t>
            </w:r>
          </w:p>
        </w:tc>
        <w:tc>
          <w:tcPr>
            <w:tcW w:w="848" w:type="dxa"/>
            <w:tcBorders>
              <w:top w:val="single" w:sz="2" w:space="0" w:color="auto"/>
              <w:left w:val="nil"/>
              <w:bottom w:val="single" w:sz="2" w:space="0" w:color="auto"/>
              <w:right w:val="nil"/>
            </w:tcBorders>
          </w:tcPr>
          <w:p w:rsidR="00417ABC" w:rsidRDefault="00417ABC" w:rsidP="00D46627">
            <w:pPr>
              <w:pStyle w:val="Mean"/>
            </w:pPr>
            <w:r>
              <w:t>5.72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5.70</w:t>
            </w:r>
          </w:p>
        </w:tc>
        <w:tc>
          <w:tcPr>
            <w:tcW w:w="848" w:type="dxa"/>
            <w:tcBorders>
              <w:top w:val="single" w:sz="2" w:space="0" w:color="auto"/>
              <w:left w:val="nil"/>
              <w:bottom w:val="single" w:sz="2" w:space="0" w:color="auto"/>
              <w:right w:val="nil"/>
            </w:tcBorders>
          </w:tcPr>
          <w:p w:rsidR="00417ABC" w:rsidRDefault="00417ABC" w:rsidP="00D46627">
            <w:pPr>
              <w:pStyle w:val="MeanSig4"/>
            </w:pPr>
            <w:r>
              <w:t>5.02</w:t>
            </w:r>
          </w:p>
        </w:tc>
        <w:tc>
          <w:tcPr>
            <w:tcW w:w="848" w:type="dxa"/>
            <w:tcBorders>
              <w:top w:val="single" w:sz="2" w:space="0" w:color="auto"/>
              <w:left w:val="nil"/>
              <w:bottom w:val="single" w:sz="2" w:space="0" w:color="auto"/>
              <w:right w:val="nil"/>
            </w:tcBorders>
          </w:tcPr>
          <w:p w:rsidR="00417ABC" w:rsidRDefault="00417ABC" w:rsidP="00D46627">
            <w:pPr>
              <w:pStyle w:val="Mean"/>
            </w:pPr>
            <w:r>
              <w:t>5.37</w:t>
            </w:r>
          </w:p>
        </w:tc>
        <w:tc>
          <w:tcPr>
            <w:tcW w:w="848" w:type="dxa"/>
            <w:tcBorders>
              <w:top w:val="single" w:sz="2" w:space="0" w:color="auto"/>
              <w:left w:val="nil"/>
              <w:bottom w:val="single" w:sz="2" w:space="0" w:color="auto"/>
              <w:right w:val="nil"/>
            </w:tcBorders>
          </w:tcPr>
          <w:p w:rsidR="00417ABC" w:rsidRDefault="00417ABC" w:rsidP="00D46627">
            <w:pPr>
              <w:pStyle w:val="Mean"/>
            </w:pPr>
            <w:r>
              <w:t>5.60</w:t>
            </w:r>
          </w:p>
        </w:tc>
        <w:tc>
          <w:tcPr>
            <w:tcW w:w="848" w:type="dxa"/>
            <w:tcBorders>
              <w:top w:val="single" w:sz="2" w:space="0" w:color="auto"/>
              <w:left w:val="nil"/>
              <w:bottom w:val="single" w:sz="2" w:space="0" w:color="auto"/>
              <w:right w:val="nil"/>
            </w:tcBorders>
          </w:tcPr>
          <w:p w:rsidR="00417ABC" w:rsidRDefault="00417ABC" w:rsidP="00D46627">
            <w:pPr>
              <w:pStyle w:val="MeanSig4"/>
            </w:pPr>
            <w:r>
              <w:t>6.26</w:t>
            </w:r>
          </w:p>
        </w:tc>
        <w:tc>
          <w:tcPr>
            <w:tcW w:w="848" w:type="dxa"/>
            <w:tcBorders>
              <w:top w:val="single" w:sz="2" w:space="0" w:color="auto"/>
              <w:left w:val="nil"/>
              <w:bottom w:val="single" w:sz="2" w:space="0" w:color="auto"/>
              <w:right w:val="nil"/>
            </w:tcBorders>
          </w:tcPr>
          <w:p w:rsidR="00417ABC" w:rsidRDefault="00417ABC" w:rsidP="00D46627">
            <w:pPr>
              <w:pStyle w:val="Mean"/>
            </w:pPr>
            <w:r>
              <w:t>5.67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5.41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6.01</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2.52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2.60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2.59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2.56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RPr="00DB3B0F"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En règle générale, à quel point faites-vous confiance aux ONG et aux organismes de bienfaisance de développement international, le cas échéant?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Q10</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confiance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1237</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320</w:t>
            </w:r>
          </w:p>
          <w:p w:rsidR="00417ABC" w:rsidRDefault="00417ABC" w:rsidP="00D46627">
            <w:pPr>
              <w:pStyle w:val="ColPercentSig4Plus"/>
            </w:pPr>
            <w:r>
              <w:t>48%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401</w:t>
            </w:r>
          </w:p>
          <w:p w:rsidR="00417ABC" w:rsidRDefault="00417ABC" w:rsidP="00D46627">
            <w:pPr>
              <w:pStyle w:val="ColPercentSig4Plus"/>
            </w:pPr>
            <w:r>
              <w:t>47%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312</w:t>
            </w:r>
          </w:p>
          <w:p w:rsidR="00417ABC" w:rsidRDefault="00417ABC" w:rsidP="00D46627">
            <w:pPr>
              <w:pStyle w:val="ColPercentSig4Minus"/>
            </w:pPr>
            <w:r>
              <w:t>33%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292</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386</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220</w:t>
            </w:r>
          </w:p>
          <w:p w:rsidR="00417ABC" w:rsidRDefault="00417ABC" w:rsidP="00D46627">
            <w:pPr>
              <w:pStyle w:val="ColPercentNotSignificant"/>
            </w:pPr>
            <w:r>
              <w:t>40%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Confiance modérée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138</w:t>
            </w:r>
          </w:p>
          <w:p w:rsidR="00417ABC" w:rsidRDefault="00417ABC" w:rsidP="00D46627">
            <w:pPr>
              <w:pStyle w:val="ColPercentSig2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133</w:t>
            </w:r>
          </w:p>
          <w:p w:rsidR="00417ABC" w:rsidRDefault="00417ABC" w:rsidP="00D46627">
            <w:pPr>
              <w:pStyle w:val="ColPercentSig3Minus"/>
            </w:pPr>
            <w:r>
              <w:t>13%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80</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Grande confiance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1197</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178</w:t>
            </w:r>
          </w:p>
          <w:p w:rsidR="00417ABC" w:rsidRDefault="00417ABC" w:rsidP="00D46627">
            <w:pPr>
              <w:pStyle w:val="ColPercentSig4Min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251</w:t>
            </w:r>
          </w:p>
          <w:p w:rsidR="00417ABC" w:rsidRDefault="00417ABC" w:rsidP="00D46627">
            <w:pPr>
              <w:pStyle w:val="ColPercentSig4Minus"/>
            </w:pPr>
            <w:r>
              <w:t>31%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445</w:t>
            </w:r>
          </w:p>
          <w:p w:rsidR="00417ABC" w:rsidRDefault="00417ABC" w:rsidP="00D46627">
            <w:pPr>
              <w:pStyle w:val="ColPercentSig4Plus"/>
            </w:pPr>
            <w:r>
              <w:t>47%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276</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436</w:t>
            </w:r>
          </w:p>
          <w:p w:rsidR="00417ABC" w:rsidRDefault="00417ABC" w:rsidP="00D46627">
            <w:pPr>
              <w:pStyle w:val="ColPercentSig4Plus"/>
            </w:pPr>
            <w:r>
              <w:t>45%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229</w:t>
            </w:r>
          </w:p>
          <w:p w:rsidR="00417ABC" w:rsidRDefault="00417ABC" w:rsidP="00D46627">
            <w:pPr>
              <w:pStyle w:val="ColPercentNotSignificant"/>
            </w:pPr>
            <w:r>
              <w:t>41%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0 - Pas du tout confiance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75</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34</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34</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80</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79</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68</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10 - Entièrement confiance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5.67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5.11</w:t>
            </w:r>
          </w:p>
        </w:tc>
        <w:tc>
          <w:tcPr>
            <w:tcW w:w="848" w:type="dxa"/>
            <w:tcBorders>
              <w:top w:val="single" w:sz="2" w:space="0" w:color="auto"/>
              <w:left w:val="nil"/>
              <w:bottom w:val="single" w:sz="2" w:space="0" w:color="auto"/>
              <w:right w:val="nil"/>
            </w:tcBorders>
          </w:tcPr>
          <w:p w:rsidR="00417ABC" w:rsidRDefault="00417ABC" w:rsidP="00D46627">
            <w:pPr>
              <w:pStyle w:val="MeanSig4"/>
            </w:pPr>
            <w:r>
              <w:t>5.12</w:t>
            </w:r>
          </w:p>
        </w:tc>
        <w:tc>
          <w:tcPr>
            <w:tcW w:w="848" w:type="dxa"/>
            <w:tcBorders>
              <w:top w:val="single" w:sz="2" w:space="0" w:color="auto"/>
              <w:left w:val="nil"/>
              <w:bottom w:val="single" w:sz="2" w:space="0" w:color="auto"/>
              <w:right w:val="nil"/>
            </w:tcBorders>
          </w:tcPr>
          <w:p w:rsidR="00417ABC" w:rsidRDefault="00417ABC" w:rsidP="00D46627">
            <w:pPr>
              <w:pStyle w:val="MeanSig4"/>
            </w:pPr>
            <w:r>
              <w:t>6.15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5.69</w:t>
            </w:r>
          </w:p>
        </w:tc>
        <w:tc>
          <w:tcPr>
            <w:tcW w:w="848" w:type="dxa"/>
            <w:tcBorders>
              <w:top w:val="single" w:sz="2" w:space="0" w:color="auto"/>
              <w:left w:val="nil"/>
              <w:bottom w:val="single" w:sz="2" w:space="0" w:color="auto"/>
              <w:right w:val="nil"/>
            </w:tcBorders>
          </w:tcPr>
          <w:p w:rsidR="00417ABC" w:rsidRDefault="00417ABC" w:rsidP="00D46627">
            <w:pPr>
              <w:pStyle w:val="Mean"/>
            </w:pPr>
            <w:r>
              <w:t>5.69</w:t>
            </w:r>
          </w:p>
        </w:tc>
        <w:tc>
          <w:tcPr>
            <w:tcW w:w="848" w:type="dxa"/>
            <w:tcBorders>
              <w:top w:val="single" w:sz="2" w:space="0" w:color="auto"/>
              <w:left w:val="nil"/>
              <w:bottom w:val="single" w:sz="2" w:space="0" w:color="auto"/>
              <w:right w:val="nil"/>
            </w:tcBorders>
          </w:tcPr>
          <w:p w:rsidR="00417ABC" w:rsidRDefault="00417ABC" w:rsidP="00D46627">
            <w:pPr>
              <w:pStyle w:val="MeanSig3"/>
            </w:pPr>
            <w:r>
              <w:t>5.90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5.66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2.66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2.85</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RPr="00DB3B0F"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Lire un article, regarder ou écouter un reportage à ce sujet (en ligne ou hors ligne)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RPr="00DB3B0F"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AliasRow"/>
              <w:rPr>
                <w:lang w:val="fr-CA"/>
              </w:rPr>
            </w:pPr>
            <w:r w:rsidRPr="00557114">
              <w:rPr>
                <w:lang w:val="fr-CA"/>
              </w:rPr>
              <w:t>Q11A</w:t>
            </w:r>
          </w:p>
          <w:p w:rsidR="00417ABC" w:rsidRPr="00557114" w:rsidRDefault="00417ABC" w:rsidP="00D46627">
            <w:pPr>
              <w:pStyle w:val="ShortLabelRow"/>
              <w:rPr>
                <w:lang w:val="fr-CA"/>
              </w:rPr>
            </w:pPr>
            <w:r w:rsidRPr="00557114">
              <w:rPr>
                <w:lang w:val="fr-CA"/>
              </w:rPr>
              <w:t>En matière de lutte contre la pauvreté et du développement international, lesquelles des mesures suivantes avez-vous prises, au cours des douze derniers mois, le cas échéant?</w:t>
            </w: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557114" w:rsidRDefault="00417ABC" w:rsidP="00D46627">
            <w:pPr>
              <w:pStyle w:val="NormalText"/>
              <w:rPr>
                <w:lang w:val="fr-CA"/>
              </w:rPr>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2438</w:t>
            </w:r>
          </w:p>
          <w:p w:rsidR="00417ABC" w:rsidRDefault="00417ABC" w:rsidP="00D46627">
            <w:pPr>
              <w:pStyle w:val="ColPercentNotSignificant"/>
            </w:pPr>
            <w:r>
              <w:t>79%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469</w:t>
            </w:r>
          </w:p>
          <w:p w:rsidR="00417ABC" w:rsidRDefault="00417ABC" w:rsidP="00D46627">
            <w:pPr>
              <w:pStyle w:val="ColPercentSig4Minus"/>
            </w:pPr>
            <w:r>
              <w:t>70%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897</w:t>
            </w:r>
          </w:p>
          <w:p w:rsidR="00417ABC" w:rsidRDefault="00417ABC" w:rsidP="00D46627">
            <w:pPr>
              <w:pStyle w:val="ColPercentSig2Plus"/>
            </w:pPr>
            <w:r>
              <w:t>81%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443</w:t>
            </w:r>
          </w:p>
          <w:p w:rsidR="00417ABC" w:rsidRDefault="00417ABC" w:rsidP="00D46627">
            <w:pPr>
              <w:pStyle w:val="ColPercentNotSignificant"/>
            </w:pPr>
            <w:r>
              <w:t>79%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600</w:t>
            </w:r>
          </w:p>
          <w:p w:rsidR="00417ABC" w:rsidRDefault="00417ABC" w:rsidP="00D46627">
            <w:pPr>
              <w:pStyle w:val="ColPercentSig4Plus"/>
            </w:pPr>
            <w:r>
              <w:t>86%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349</w:t>
            </w:r>
          </w:p>
          <w:p w:rsidR="00417ABC" w:rsidRDefault="00417ABC" w:rsidP="00D46627">
            <w:pPr>
              <w:pStyle w:val="ColPercentNotSignificant"/>
            </w:pPr>
            <w:r>
              <w:t>81%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276</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77%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935</w:t>
            </w:r>
          </w:p>
          <w:p w:rsidR="00417ABC" w:rsidRDefault="00417ABC" w:rsidP="00D46627">
            <w:pPr>
              <w:pStyle w:val="ColPercentNotSignificant"/>
            </w:pPr>
            <w:r>
              <w:t>79%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549</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153</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1155</w:t>
            </w:r>
          </w:p>
          <w:p w:rsidR="00417ABC" w:rsidRDefault="00417ABC" w:rsidP="00D46627">
            <w:pPr>
              <w:pStyle w:val="ColPercentNotSignificant"/>
            </w:pPr>
            <w:r>
              <w:t>79%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1234</w:t>
            </w:r>
          </w:p>
          <w:p w:rsidR="00417ABC" w:rsidRDefault="00417ABC" w:rsidP="00D46627">
            <w:pPr>
              <w:pStyle w:val="ColPercentNotSignificant"/>
            </w:pPr>
            <w:r>
              <w:t>79%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150</w:t>
            </w:r>
          </w:p>
          <w:p w:rsidR="00417ABC" w:rsidRDefault="00417ABC" w:rsidP="00D46627">
            <w:pPr>
              <w:pStyle w:val="ColPercentSig4Plus"/>
            </w:pPr>
            <w:r>
              <w:t>25%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Sig2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Sig4Minus"/>
            </w:pPr>
            <w:r>
              <w:t>12%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248</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255</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RPr="00DB3B0F"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Lire un article, regarder ou écouter un reportage à ce sujet (en ligne ou hors ligne)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RPr="00DB3B0F"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AliasRow"/>
              <w:rPr>
                <w:lang w:val="fr-CA"/>
              </w:rPr>
            </w:pPr>
            <w:r w:rsidRPr="00557114">
              <w:rPr>
                <w:lang w:val="fr-CA"/>
              </w:rPr>
              <w:t>Q11A</w:t>
            </w:r>
          </w:p>
          <w:p w:rsidR="00417ABC" w:rsidRPr="00557114" w:rsidRDefault="00417ABC" w:rsidP="00D46627">
            <w:pPr>
              <w:pStyle w:val="ShortLabelRow"/>
              <w:rPr>
                <w:lang w:val="fr-CA"/>
              </w:rPr>
            </w:pPr>
            <w:r w:rsidRPr="00557114">
              <w:rPr>
                <w:lang w:val="fr-CA"/>
              </w:rPr>
              <w:t>En matière de lutte contre la pauvreté et du développement international, lesquelles des mesures suivantes avez-vous prises, au cours des douze derniers mois, le cas échéant?</w:t>
            </w: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557114" w:rsidRDefault="00417ABC" w:rsidP="00D46627">
            <w:pPr>
              <w:pStyle w:val="NormalText"/>
              <w:rPr>
                <w:lang w:val="fr-CA"/>
              </w:rPr>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2438</w:t>
            </w:r>
          </w:p>
          <w:p w:rsidR="00417ABC" w:rsidRDefault="00417ABC" w:rsidP="00D46627">
            <w:pPr>
              <w:pStyle w:val="ColPercentNotSignificant"/>
            </w:pPr>
            <w:r>
              <w:t>79%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450</w:t>
            </w:r>
          </w:p>
          <w:p w:rsidR="00417ABC" w:rsidRDefault="00417ABC" w:rsidP="00D46627">
            <w:pPr>
              <w:pStyle w:val="ColPercentSig4Minus"/>
            </w:pPr>
            <w:r>
              <w:t>70%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644</w:t>
            </w:r>
          </w:p>
          <w:p w:rsidR="00417ABC" w:rsidRDefault="00417ABC" w:rsidP="00D46627">
            <w:pPr>
              <w:pStyle w:val="ColPercentSig3Minus"/>
            </w:pPr>
            <w:r>
              <w:t>75%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778</w:t>
            </w:r>
          </w:p>
          <w:p w:rsidR="00417ABC" w:rsidRDefault="00417ABC" w:rsidP="00D46627">
            <w:pPr>
              <w:pStyle w:val="ColPercentSig3Plus"/>
            </w:pPr>
            <w:r>
              <w:t>82%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283</w:t>
            </w:r>
          </w:p>
          <w:p w:rsidR="00417ABC" w:rsidRDefault="00417ABC" w:rsidP="00D46627">
            <w:pPr>
              <w:pStyle w:val="ColPercentSig1Minus"/>
            </w:pPr>
            <w:r>
              <w:t>75%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578</w:t>
            </w:r>
          </w:p>
          <w:p w:rsidR="00417ABC" w:rsidRDefault="00417ABC" w:rsidP="00D46627">
            <w:pPr>
              <w:pStyle w:val="ColPercentSig1Minus"/>
            </w:pPr>
            <w:r>
              <w:t>76%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811</w:t>
            </w:r>
          </w:p>
          <w:p w:rsidR="00417ABC" w:rsidRDefault="00417ABC" w:rsidP="00D46627">
            <w:pPr>
              <w:pStyle w:val="ColPercentSig2Plus"/>
            </w:pPr>
            <w:r>
              <w:t>81%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450</w:t>
            </w:r>
          </w:p>
          <w:p w:rsidR="00417ABC" w:rsidRDefault="00417ABC" w:rsidP="00D46627">
            <w:pPr>
              <w:pStyle w:val="ColPercentNotSignificant"/>
            </w:pPr>
            <w:r>
              <w:t>81%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ChoiceLabelRow"/>
              <w:rPr>
                <w:lang w:val="fr-CA"/>
              </w:rPr>
            </w:pPr>
            <w:r w:rsidRPr="00557114">
              <w:rPr>
                <w:lang w:val="fr-CA"/>
              </w:rP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141</w:t>
            </w:r>
          </w:p>
          <w:p w:rsidR="00417ABC" w:rsidRDefault="00417ABC" w:rsidP="00D46627">
            <w:pPr>
              <w:pStyle w:val="ColPercentSig4Plus"/>
            </w:pPr>
            <w:r>
              <w:t>25%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175</w:t>
            </w:r>
          </w:p>
          <w:p w:rsidR="00417ABC" w:rsidRDefault="00417ABC" w:rsidP="00D46627">
            <w:pPr>
              <w:pStyle w:val="ColPercentSig3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137</w:t>
            </w:r>
          </w:p>
          <w:p w:rsidR="00417ABC" w:rsidRDefault="00417ABC" w:rsidP="00D46627">
            <w:pPr>
              <w:pStyle w:val="ColPercentSig3Minus"/>
            </w:pPr>
            <w:r>
              <w:t>15%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141</w:t>
            </w:r>
          </w:p>
          <w:p w:rsidR="00417ABC" w:rsidRDefault="00417ABC" w:rsidP="00D46627">
            <w:pPr>
              <w:pStyle w:val="ColPercentSig1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146</w:t>
            </w:r>
          </w:p>
          <w:p w:rsidR="00417ABC" w:rsidRDefault="00417ABC" w:rsidP="00D46627">
            <w:pPr>
              <w:pStyle w:val="ColPercentSig2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91</w:t>
            </w:r>
          </w:p>
          <w:p w:rsidR="00417ABC" w:rsidRDefault="00417ABC" w:rsidP="00D46627">
            <w:pPr>
              <w:pStyle w:val="ColPercentNotSignificant"/>
            </w:pPr>
            <w:r>
              <w:t>18%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RPr="00DB3B0F"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LongLabelRow"/>
              <w:rPr>
                <w:lang w:val="fr-CA"/>
              </w:rPr>
            </w:pPr>
            <w:r w:rsidRPr="00557114">
              <w:rPr>
                <w:lang w:val="fr-CA"/>
              </w:rPr>
              <w:t>Discuter de ce sujet avec des amis, des membres de votre famille ou d'autres personnes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557114" w:rsidRDefault="00417ABC" w:rsidP="00D46627">
            <w:pPr>
              <w:pStyle w:val="NormalText"/>
              <w:jc w:val="right"/>
              <w:rPr>
                <w:lang w:val="fr-CA"/>
              </w:rPr>
            </w:pPr>
            <w:r w:rsidRPr="00557114">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557114" w:rsidRDefault="00417ABC" w:rsidP="00D46627">
            <w:pPr>
              <w:pStyle w:val="NormalText"/>
              <w:jc w:val="center"/>
              <w:rPr>
                <w:lang w:val="fr-CA"/>
              </w:rPr>
            </w:pPr>
            <w:r w:rsidRPr="00557114">
              <w:rPr>
                <w:lang w:val="fr-CA"/>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RPr="00DB3B0F"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557114" w:rsidRDefault="00417ABC" w:rsidP="00D46627">
            <w:pPr>
              <w:pStyle w:val="AliasRow"/>
              <w:rPr>
                <w:lang w:val="fr-CA"/>
              </w:rPr>
            </w:pPr>
            <w:r w:rsidRPr="00557114">
              <w:rPr>
                <w:lang w:val="fr-CA"/>
              </w:rPr>
              <w:t>Q11B</w:t>
            </w:r>
          </w:p>
          <w:p w:rsidR="00417ABC" w:rsidRPr="00557114" w:rsidRDefault="00417ABC" w:rsidP="00D46627">
            <w:pPr>
              <w:pStyle w:val="ShortLabelRow"/>
              <w:rPr>
                <w:lang w:val="fr-CA"/>
              </w:rPr>
            </w:pPr>
            <w:r w:rsidRPr="00557114">
              <w:rPr>
                <w:lang w:val="fr-CA"/>
              </w:rPr>
              <w:t>En matière de lutte contre la pauvreté et du développement international, lesquelles des mesures suivantes avez-vous prises, au cours des douze derniers mois, le cas échéant?</w:t>
            </w: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557114"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557114" w:rsidRDefault="00417ABC" w:rsidP="00D46627">
            <w:pPr>
              <w:pStyle w:val="NormalText"/>
              <w:rPr>
                <w:lang w:val="fr-CA"/>
              </w:rPr>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1985</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424</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742</w:t>
            </w:r>
          </w:p>
          <w:p w:rsidR="00417ABC" w:rsidRDefault="00417ABC" w:rsidP="00D46627">
            <w:pPr>
              <w:pStyle w:val="ColPercentSig2Plus"/>
            </w:pPr>
            <w:r>
              <w:t>67%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355</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442</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295</w:t>
            </w:r>
          </w:p>
          <w:p w:rsidR="00417ABC" w:rsidRDefault="00417ABC" w:rsidP="00D46627">
            <w:pPr>
              <w:pStyle w:val="ColPercentSig2Plus"/>
            </w:pPr>
            <w:r>
              <w:t>69%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227</w:t>
            </w:r>
          </w:p>
          <w:p w:rsidR="00417ABC" w:rsidRDefault="00417ABC" w:rsidP="00D46627">
            <w:pPr>
              <w:pStyle w:val="ColPercentNotSignificant"/>
            </w:pPr>
            <w:r>
              <w:t>65%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59%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757</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457</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Sig3Minus"/>
            </w:pPr>
            <w:r>
              <w:t>55%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896</w:t>
            </w:r>
          </w:p>
          <w:p w:rsidR="00417ABC" w:rsidRDefault="00417ABC" w:rsidP="00D46627">
            <w:pPr>
              <w:pStyle w:val="ColPercentSig4Minus"/>
            </w:pPr>
            <w:r>
              <w:t>60%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1041</w:t>
            </w:r>
          </w:p>
          <w:p w:rsidR="00417ABC" w:rsidRDefault="00417ABC" w:rsidP="00D46627">
            <w:pPr>
              <w:pStyle w:val="ColPercentSig4Plus"/>
            </w:pPr>
            <w:r>
              <w:t>67%</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DB3B0F" w:rsidRDefault="00417ABC" w:rsidP="00D46627">
            <w:pPr>
              <w:pStyle w:val="ChoiceLabelRow"/>
              <w:rPr>
                <w:lang w:val="fr-CA"/>
              </w:rPr>
            </w:pPr>
            <w:r w:rsidRPr="00DB3B0F">
              <w:rPr>
                <w:lang w:val="fr-CA"/>
              </w:rP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963</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190</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330</w:t>
            </w:r>
          </w:p>
          <w:p w:rsidR="00417ABC" w:rsidRDefault="00417ABC" w:rsidP="00D46627">
            <w:pPr>
              <w:pStyle w:val="ColPercentSig1Min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235</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118</w:t>
            </w:r>
          </w:p>
          <w:p w:rsidR="00417ABC" w:rsidRDefault="00417ABC" w:rsidP="00D46627">
            <w:pPr>
              <w:pStyle w:val="ColPercentSig2Minus"/>
            </w:pPr>
            <w:r>
              <w:t>27%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Sig1Plus"/>
            </w:pPr>
            <w:r>
              <w:t>38%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357</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220</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499</w:t>
            </w:r>
          </w:p>
          <w:p w:rsidR="00417ABC" w:rsidRDefault="00417ABC" w:rsidP="00D46627">
            <w:pPr>
              <w:pStyle w:val="ColPercentSig4Plus"/>
            </w:pPr>
            <w:r>
              <w:t>36%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445</w:t>
            </w:r>
          </w:p>
          <w:p w:rsidR="00417ABC" w:rsidRDefault="00417ABC" w:rsidP="00D46627">
            <w:pPr>
              <w:pStyle w:val="ColPercentSig4Minus"/>
            </w:pPr>
            <w:r>
              <w:t>29%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57</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RPr="00DB3B0F"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Pr="00DB3B0F" w:rsidRDefault="00417ABC" w:rsidP="00D46627">
            <w:pPr>
              <w:pStyle w:val="LongLabelRow"/>
              <w:rPr>
                <w:lang w:val="fr-CA"/>
              </w:rPr>
            </w:pPr>
            <w:r w:rsidRPr="00DB3B0F">
              <w:rPr>
                <w:lang w:val="fr-CA"/>
              </w:rPr>
              <w:t>Discuter de ce sujet avec des amis, des membres de votre famille ou d'autres personnes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DB3B0F" w:rsidRDefault="00417ABC" w:rsidP="00D46627">
            <w:pPr>
              <w:pStyle w:val="NormalText"/>
              <w:jc w:val="right"/>
              <w:rPr>
                <w:lang w:val="fr-CA"/>
              </w:rPr>
            </w:pPr>
            <w:r w:rsidRPr="00DB3B0F">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DB3B0F" w:rsidRDefault="00417ABC" w:rsidP="00D46627">
            <w:pPr>
              <w:pStyle w:val="NormalText"/>
              <w:jc w:val="center"/>
              <w:rPr>
                <w:lang w:val="fr-CA"/>
              </w:rPr>
            </w:pPr>
            <w:r w:rsidRPr="00DB3B0F">
              <w:rPr>
                <w:lang w:val="fr-CA"/>
              </w:rP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RPr="00DB3B0F"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DB3B0F" w:rsidRDefault="00417ABC" w:rsidP="00D46627">
            <w:pPr>
              <w:pStyle w:val="AliasRow"/>
              <w:rPr>
                <w:lang w:val="fr-CA"/>
              </w:rPr>
            </w:pPr>
            <w:r w:rsidRPr="00DB3B0F">
              <w:rPr>
                <w:lang w:val="fr-CA"/>
              </w:rPr>
              <w:t>Q11B</w:t>
            </w:r>
          </w:p>
          <w:p w:rsidR="00417ABC" w:rsidRPr="00DB3B0F" w:rsidRDefault="00417ABC" w:rsidP="00D46627">
            <w:pPr>
              <w:pStyle w:val="ShortLabelRow"/>
              <w:rPr>
                <w:lang w:val="fr-CA"/>
              </w:rPr>
            </w:pPr>
            <w:r w:rsidRPr="00DB3B0F">
              <w:rPr>
                <w:lang w:val="fr-CA"/>
              </w:rPr>
              <w:t>En matière de lutte contre la pauvreté et du développement international, lesquelles des mesures suivantes avez-vous prises, au cours des douze derniers mois, le cas échéant?</w:t>
            </w:r>
          </w:p>
        </w:tc>
        <w:tc>
          <w:tcPr>
            <w:tcW w:w="848" w:type="dxa"/>
            <w:tcBorders>
              <w:top w:val="single" w:sz="2" w:space="0" w:color="auto"/>
              <w:left w:val="single" w:sz="2" w:space="0" w:color="auto"/>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DB3B0F" w:rsidRDefault="00417ABC" w:rsidP="00D46627">
            <w:pPr>
              <w:pStyle w:val="NormalText"/>
              <w:rPr>
                <w:lang w:val="fr-CA"/>
              </w:rPr>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1985</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350</w:t>
            </w:r>
          </w:p>
          <w:p w:rsidR="00417ABC" w:rsidRDefault="00417ABC" w:rsidP="00D46627">
            <w:pPr>
              <w:pStyle w:val="ColPercentSig4Minus"/>
            </w:pPr>
            <w:r>
              <w:t>56%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508</w:t>
            </w:r>
          </w:p>
          <w:p w:rsidR="00417ABC" w:rsidRDefault="00417ABC" w:rsidP="00D46627">
            <w:pPr>
              <w:pStyle w:val="ColPercentSig3Minus"/>
            </w:pPr>
            <w:r>
              <w:t>59%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635</w:t>
            </w:r>
          </w:p>
          <w:p w:rsidR="00417ABC" w:rsidRDefault="00417ABC" w:rsidP="00D46627">
            <w:pPr>
              <w:pStyle w:val="ColPercentSig1Plus"/>
            </w:pPr>
            <w:r>
              <w:t>66%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230</w:t>
            </w:r>
          </w:p>
          <w:p w:rsidR="00417ABC" w:rsidRDefault="00417ABC" w:rsidP="00D46627">
            <w:pPr>
              <w:pStyle w:val="ColPercentNotSignificant"/>
            </w:pPr>
            <w:r>
              <w:t>61%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453</w:t>
            </w:r>
          </w:p>
          <w:p w:rsidR="00417ABC" w:rsidRDefault="00417ABC" w:rsidP="00D46627">
            <w:pPr>
              <w:pStyle w:val="ColPercentSig3Minus"/>
            </w:pPr>
            <w:r>
              <w:t>59%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672</w:t>
            </w:r>
          </w:p>
          <w:p w:rsidR="00417ABC" w:rsidRDefault="00417ABC" w:rsidP="00D46627">
            <w:pPr>
              <w:pStyle w:val="ColPercentSig2Plus"/>
            </w:pPr>
            <w:r>
              <w:t>67%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387</w:t>
            </w:r>
          </w:p>
          <w:p w:rsidR="00417ABC" w:rsidRDefault="00417ABC" w:rsidP="00D46627">
            <w:pPr>
              <w:pStyle w:val="ColPercentSig4Plus"/>
            </w:pPr>
            <w:r>
              <w:t>70%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DB3B0F" w:rsidRDefault="00417ABC" w:rsidP="00D46627">
            <w:pPr>
              <w:pStyle w:val="ChoiceLabelRow"/>
              <w:rPr>
                <w:lang w:val="fr-CA"/>
              </w:rPr>
            </w:pPr>
            <w:r w:rsidRPr="00DB3B0F">
              <w:rPr>
                <w:lang w:val="fr-CA"/>
              </w:rP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963</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238</w:t>
            </w:r>
          </w:p>
          <w:p w:rsidR="00417ABC" w:rsidRDefault="00417ABC" w:rsidP="00D46627">
            <w:pPr>
              <w:pStyle w:val="ColPercentSig4Plus"/>
            </w:pPr>
            <w:r>
              <w:t>38%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306</w:t>
            </w:r>
          </w:p>
          <w:p w:rsidR="00417ABC" w:rsidRDefault="00417ABC" w:rsidP="00D46627">
            <w:pPr>
              <w:pStyle w:val="ColPercentSig4Plus"/>
            </w:pPr>
            <w:r>
              <w:t>37%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275</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263</w:t>
            </w:r>
          </w:p>
          <w:p w:rsidR="00417ABC" w:rsidRDefault="00417ABC" w:rsidP="00D46627">
            <w:pPr>
              <w:pStyle w:val="ColPercentSig3Plus"/>
            </w:pPr>
            <w:r>
              <w:t>37%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277</w:t>
            </w:r>
          </w:p>
          <w:p w:rsidR="00417ABC" w:rsidRDefault="00417ABC" w:rsidP="00D46627">
            <w:pPr>
              <w:pStyle w:val="ColPercentSig2Minus"/>
            </w:pPr>
            <w:r>
              <w:t>29%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152</w:t>
            </w:r>
          </w:p>
          <w:p w:rsidR="00417ABC" w:rsidRDefault="00417ABC" w:rsidP="00D46627">
            <w:pPr>
              <w:pStyle w:val="ColPercentSig2Minus"/>
            </w:pPr>
            <w:r>
              <w:t>28%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RPr="00DB3B0F"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Pr="00DB3B0F" w:rsidRDefault="00417ABC" w:rsidP="00D46627">
            <w:pPr>
              <w:pStyle w:val="LongLabelRow"/>
              <w:rPr>
                <w:lang w:val="fr-CA"/>
              </w:rPr>
            </w:pPr>
            <w:r w:rsidRPr="00DB3B0F">
              <w:rPr>
                <w:lang w:val="fr-CA"/>
              </w:rPr>
              <w:t>Partager ou envoyer un article ou des informations à ce sujet (en ligne ou hors ligne)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DB3B0F" w:rsidRDefault="00417ABC" w:rsidP="00D46627">
            <w:pPr>
              <w:pStyle w:val="NormalText"/>
              <w:jc w:val="right"/>
              <w:rPr>
                <w:lang w:val="fr-CA"/>
              </w:rPr>
            </w:pPr>
            <w:r w:rsidRPr="00DB3B0F">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DB3B0F" w:rsidRDefault="00417ABC" w:rsidP="00D46627">
            <w:pPr>
              <w:pStyle w:val="NormalText"/>
              <w:jc w:val="center"/>
              <w:rPr>
                <w:lang w:val="fr-CA"/>
              </w:rPr>
            </w:pPr>
            <w:r w:rsidRPr="00DB3B0F">
              <w:rPr>
                <w:lang w:val="fr-CA"/>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RPr="00DB3B0F"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DB3B0F" w:rsidRDefault="00417ABC" w:rsidP="00D46627">
            <w:pPr>
              <w:pStyle w:val="AliasRow"/>
              <w:rPr>
                <w:lang w:val="fr-CA"/>
              </w:rPr>
            </w:pPr>
            <w:r w:rsidRPr="00DB3B0F">
              <w:rPr>
                <w:lang w:val="fr-CA"/>
              </w:rPr>
              <w:t>Q11C</w:t>
            </w:r>
          </w:p>
          <w:p w:rsidR="00417ABC" w:rsidRPr="00DB3B0F" w:rsidRDefault="00417ABC" w:rsidP="00D46627">
            <w:pPr>
              <w:pStyle w:val="ShortLabelRow"/>
              <w:rPr>
                <w:lang w:val="fr-CA"/>
              </w:rPr>
            </w:pPr>
            <w:r w:rsidRPr="00DB3B0F">
              <w:rPr>
                <w:lang w:val="fr-CA"/>
              </w:rPr>
              <w:t>En matière de lutte contre la pauvreté et du développement international, lesquelles des mesures suivantes avez-vous prises, au cours des douze derniers mois, le cas échéant?</w:t>
            </w:r>
          </w:p>
        </w:tc>
        <w:tc>
          <w:tcPr>
            <w:tcW w:w="848" w:type="dxa"/>
            <w:tcBorders>
              <w:top w:val="single" w:sz="2" w:space="0" w:color="auto"/>
              <w:left w:val="single" w:sz="2" w:space="0" w:color="auto"/>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DB3B0F" w:rsidRDefault="00417ABC" w:rsidP="00D46627">
            <w:pPr>
              <w:pStyle w:val="NormalText"/>
              <w:rPr>
                <w:lang w:val="fr-CA"/>
              </w:rPr>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979</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205</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383</w:t>
            </w:r>
          </w:p>
          <w:p w:rsidR="00417ABC" w:rsidRDefault="00417ABC" w:rsidP="00D46627">
            <w:pPr>
              <w:pStyle w:val="ColPercentSig2Plus"/>
            </w:pPr>
            <w:r>
              <w:t>34%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184</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197</w:t>
            </w:r>
          </w:p>
          <w:p w:rsidR="00417ABC" w:rsidRDefault="00417ABC" w:rsidP="00D46627">
            <w:pPr>
              <w:pStyle w:val="ColPercentSig2Minus"/>
            </w:pPr>
            <w:r>
              <w:t>28%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388</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210</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p w:rsidR="00417ABC" w:rsidRDefault="00417ABC" w:rsidP="00D46627">
            <w:pPr>
              <w:pStyle w:val="ColPercentSig3Minus"/>
            </w:pPr>
            <w:r>
              <w:t>29%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531</w:t>
            </w:r>
          </w:p>
          <w:p w:rsidR="00417ABC" w:rsidRDefault="00417ABC" w:rsidP="00D46627">
            <w:pPr>
              <w:pStyle w:val="ColPercentSig3Plus"/>
            </w:pPr>
            <w:r>
              <w:t>34%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DB3B0F" w:rsidRDefault="00417ABC" w:rsidP="00D46627">
            <w:pPr>
              <w:pStyle w:val="ChoiceLabelRow"/>
              <w:rPr>
                <w:lang w:val="fr-CA"/>
              </w:rPr>
            </w:pPr>
            <w:r w:rsidRPr="00DB3B0F">
              <w:rPr>
                <w:lang w:val="fr-CA"/>
              </w:rP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1892</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389</w:t>
            </w:r>
          </w:p>
          <w:p w:rsidR="00417ABC" w:rsidRDefault="00417ABC" w:rsidP="00D46627">
            <w:pPr>
              <w:pStyle w:val="ColPercentNotSignificant"/>
            </w:pPr>
            <w:r>
              <w:t>60%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665</w:t>
            </w:r>
          </w:p>
          <w:p w:rsidR="00417ABC" w:rsidRDefault="00417ABC" w:rsidP="00D46627">
            <w:pPr>
              <w:pStyle w:val="ColPercentNotSignificant"/>
            </w:pPr>
            <w:r>
              <w:t>60%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349</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458</w:t>
            </w:r>
          </w:p>
          <w:p w:rsidR="00417ABC" w:rsidRDefault="00417ABC" w:rsidP="00D46627">
            <w:pPr>
              <w:pStyle w:val="ColPercentSig2Plus"/>
            </w:pPr>
            <w:r>
              <w:t>66%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253</w:t>
            </w:r>
          </w:p>
          <w:p w:rsidR="00417ABC" w:rsidRDefault="00417ABC" w:rsidP="00D46627">
            <w:pPr>
              <w:pStyle w:val="ColPercentNotSignificant"/>
            </w:pPr>
            <w:r>
              <w:t>60%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221</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p w:rsidR="00417ABC" w:rsidRDefault="00417ABC" w:rsidP="00D46627">
            <w:pPr>
              <w:pStyle w:val="ColPercentSig1Minus"/>
            </w:pPr>
            <w:r>
              <w:t>60%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448</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122</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937</w:t>
            </w:r>
          </w:p>
          <w:p w:rsidR="00417ABC" w:rsidRDefault="00417ABC" w:rsidP="00D46627">
            <w:pPr>
              <w:pStyle w:val="ColPercentSig3Plus"/>
            </w:pPr>
            <w:r>
              <w:t>65%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912</w:t>
            </w:r>
          </w:p>
          <w:p w:rsidR="00417ABC" w:rsidRDefault="00417ABC" w:rsidP="00D46627">
            <w:pPr>
              <w:pStyle w:val="ColPercentSig3Minus"/>
            </w:pPr>
            <w:r>
              <w:t>59%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100</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RPr="00DB3B0F"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Pr="00DB3B0F" w:rsidRDefault="00417ABC" w:rsidP="00D46627">
            <w:pPr>
              <w:pStyle w:val="LongLabelRow"/>
              <w:rPr>
                <w:lang w:val="fr-CA"/>
              </w:rPr>
            </w:pPr>
            <w:r w:rsidRPr="00DB3B0F">
              <w:rPr>
                <w:lang w:val="fr-CA"/>
              </w:rPr>
              <w:t>Partager ou envoyer un article ou des informations à ce sujet (en ligne ou hors ligne)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DB3B0F" w:rsidRDefault="00417ABC" w:rsidP="00D46627">
            <w:pPr>
              <w:pStyle w:val="NormalText"/>
              <w:jc w:val="right"/>
              <w:rPr>
                <w:lang w:val="fr-CA"/>
              </w:rPr>
            </w:pPr>
            <w:r w:rsidRPr="00DB3B0F">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DB3B0F" w:rsidRDefault="00417ABC" w:rsidP="00D46627">
            <w:pPr>
              <w:pStyle w:val="NormalText"/>
              <w:jc w:val="center"/>
              <w:rPr>
                <w:lang w:val="fr-CA"/>
              </w:rPr>
            </w:pPr>
            <w:r w:rsidRPr="00DB3B0F">
              <w:rPr>
                <w:lang w:val="fr-CA"/>
              </w:rP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RPr="00DB3B0F"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Pr="00DB3B0F" w:rsidRDefault="00417ABC" w:rsidP="00D46627">
            <w:pPr>
              <w:pStyle w:val="AliasRow"/>
              <w:rPr>
                <w:lang w:val="fr-CA"/>
              </w:rPr>
            </w:pPr>
            <w:r w:rsidRPr="00DB3B0F">
              <w:rPr>
                <w:lang w:val="fr-CA"/>
              </w:rPr>
              <w:t>Q11C</w:t>
            </w:r>
          </w:p>
          <w:p w:rsidR="00417ABC" w:rsidRPr="00DB3B0F" w:rsidRDefault="00417ABC" w:rsidP="00D46627">
            <w:pPr>
              <w:pStyle w:val="ShortLabelRow"/>
              <w:rPr>
                <w:lang w:val="fr-CA"/>
              </w:rPr>
            </w:pPr>
            <w:r w:rsidRPr="00DB3B0F">
              <w:rPr>
                <w:lang w:val="fr-CA"/>
              </w:rPr>
              <w:t>En matière de lutte contre la pauvreté et du développement international, lesquelles des mesures suivantes avez-vous prises, au cours des douze derniers mois, le cas échéant?</w:t>
            </w:r>
          </w:p>
        </w:tc>
        <w:tc>
          <w:tcPr>
            <w:tcW w:w="848" w:type="dxa"/>
            <w:tcBorders>
              <w:top w:val="single" w:sz="2" w:space="0" w:color="auto"/>
              <w:left w:val="single" w:sz="2" w:space="0" w:color="auto"/>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single" w:sz="2" w:space="0" w:color="auto"/>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nil"/>
            </w:tcBorders>
          </w:tcPr>
          <w:p w:rsidR="00417ABC" w:rsidRPr="00DB3B0F" w:rsidRDefault="00417ABC" w:rsidP="00D46627">
            <w:pPr>
              <w:pStyle w:val="NormalText"/>
              <w:rPr>
                <w:lang w:val="fr-CA"/>
              </w:rPr>
            </w:pPr>
          </w:p>
        </w:tc>
        <w:tc>
          <w:tcPr>
            <w:tcW w:w="848" w:type="dxa"/>
            <w:tcBorders>
              <w:top w:val="single" w:sz="2" w:space="0" w:color="auto"/>
              <w:left w:val="nil"/>
              <w:bottom w:val="single" w:sz="2" w:space="0" w:color="auto"/>
              <w:right w:val="single" w:sz="2" w:space="0" w:color="auto"/>
            </w:tcBorders>
          </w:tcPr>
          <w:p w:rsidR="00417ABC" w:rsidRPr="00DB3B0F" w:rsidRDefault="00417ABC" w:rsidP="00D46627">
            <w:pPr>
              <w:pStyle w:val="NormalText"/>
              <w:rPr>
                <w:lang w:val="fr-CA"/>
              </w:rPr>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979</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151</w:t>
            </w:r>
          </w:p>
          <w:p w:rsidR="00417ABC" w:rsidRDefault="00417ABC" w:rsidP="00D46627">
            <w:pPr>
              <w:pStyle w:val="ColPercentSig4Minus"/>
            </w:pPr>
            <w:r>
              <w:t>25%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233</w:t>
            </w:r>
          </w:p>
          <w:p w:rsidR="00417ABC" w:rsidRDefault="00417ABC" w:rsidP="00D46627">
            <w:pPr>
              <w:pStyle w:val="ColPercentSig3Min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331</w:t>
            </w:r>
          </w:p>
          <w:p w:rsidR="00417ABC" w:rsidRDefault="00417ABC" w:rsidP="00D46627">
            <w:pPr>
              <w:pStyle w:val="ColPercentSig3Plus"/>
            </w:pPr>
            <w:r>
              <w:t>36%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244</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332</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171</w:t>
            </w:r>
          </w:p>
          <w:p w:rsidR="00417ABC" w:rsidRDefault="00417ABC" w:rsidP="00D46627">
            <w:pPr>
              <w:pStyle w:val="ColPercentNotSignificant"/>
            </w:pPr>
            <w:r>
              <w:t>31%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DB3B0F" w:rsidRDefault="00417ABC" w:rsidP="00D46627">
            <w:pPr>
              <w:pStyle w:val="ChoiceLabelRow"/>
              <w:rPr>
                <w:lang w:val="fr-CA"/>
              </w:rPr>
            </w:pPr>
            <w:r w:rsidRPr="00DB3B0F">
              <w:rPr>
                <w:lang w:val="fr-CA"/>
              </w:rP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1892</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433</w:t>
            </w:r>
          </w:p>
          <w:p w:rsidR="00417ABC" w:rsidRDefault="00417ABC" w:rsidP="00D46627">
            <w:pPr>
              <w:pStyle w:val="ColPercentSig4Plus"/>
            </w:pPr>
            <w:r>
              <w:t>70%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557</w:t>
            </w:r>
          </w:p>
          <w:p w:rsidR="00417ABC" w:rsidRDefault="00417ABC" w:rsidP="00D46627">
            <w:pPr>
              <w:pStyle w:val="ColPercentSig2Plus"/>
            </w:pPr>
            <w:r>
              <w:t>66%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557</w:t>
            </w:r>
          </w:p>
          <w:p w:rsidR="00417ABC" w:rsidRDefault="00417ABC" w:rsidP="00D46627">
            <w:pPr>
              <w:pStyle w:val="ColPercentSig2Minus"/>
            </w:pPr>
            <w:r>
              <w:t>59%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235</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454</w:t>
            </w:r>
          </w:p>
          <w:p w:rsidR="00417ABC" w:rsidRDefault="00417ABC" w:rsidP="00D46627">
            <w:pPr>
              <w:pStyle w:val="ColPercentNotSignificant"/>
            </w:pPr>
            <w:r>
              <w:t>60%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601</w:t>
            </w:r>
          </w:p>
          <w:p w:rsidR="00417ABC" w:rsidRDefault="00417ABC" w:rsidP="00D46627">
            <w:pPr>
              <w:pStyle w:val="ColPercentNotSignificant"/>
            </w:pPr>
            <w:r>
              <w:t>61%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352</w:t>
            </w:r>
          </w:p>
          <w:p w:rsidR="00417ABC" w:rsidRDefault="00417ABC" w:rsidP="00D46627">
            <w:pPr>
              <w:pStyle w:val="ColPercentNotSignificant"/>
            </w:pPr>
            <w:r>
              <w:t>65%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En lien avec les informations que vous avez lues/vues/partagées ou des discussions que vous avez eues à propos de la pauvreté dans le monde, diriez-vous que leur contenu était positif ou négatif? Dans l'ensemble, ce contenu était...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Q12</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plus positif que négatif</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Sig2Plus"/>
            </w:pPr>
            <w:r>
              <w:t>15%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Sig2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120</w:t>
            </w:r>
          </w:p>
          <w:p w:rsidR="00417ABC" w:rsidRDefault="00417ABC" w:rsidP="00D46627">
            <w:pPr>
              <w:pStyle w:val="ColPercentSig2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114</w:t>
            </w:r>
          </w:p>
          <w:p w:rsidR="00417ABC" w:rsidRDefault="00417ABC" w:rsidP="00D46627">
            <w:pPr>
              <w:pStyle w:val="ColPercentSig3Pl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207</w:t>
            </w:r>
          </w:p>
          <w:p w:rsidR="00417ABC" w:rsidRDefault="00417ABC" w:rsidP="00D46627">
            <w:pPr>
              <w:pStyle w:val="ColPercentSig3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174</w:t>
            </w:r>
          </w:p>
          <w:p w:rsidR="00417ABC" w:rsidRDefault="00417ABC" w:rsidP="00D46627">
            <w:pPr>
              <w:pStyle w:val="ColPercentSig2Minus"/>
            </w:pPr>
            <w:r>
              <w:t>11%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plus négatif que positif</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2006</w:t>
            </w:r>
          </w:p>
          <w:p w:rsidR="00417ABC" w:rsidRDefault="00417ABC" w:rsidP="00D46627">
            <w:pPr>
              <w:pStyle w:val="ColPercentNotSignificant"/>
            </w:pPr>
            <w:r>
              <w:t>66%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406</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738</w:t>
            </w:r>
          </w:p>
          <w:p w:rsidR="00417ABC" w:rsidRDefault="00417ABC" w:rsidP="00D46627">
            <w:pPr>
              <w:pStyle w:val="ColPercentNotSignificant"/>
            </w:pPr>
            <w:r>
              <w:t>67%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376</w:t>
            </w:r>
          </w:p>
          <w:p w:rsidR="00417ABC" w:rsidRDefault="00417ABC" w:rsidP="00D46627">
            <w:pPr>
              <w:pStyle w:val="ColPercentNotSignificant"/>
            </w:pPr>
            <w:r>
              <w:t>67%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463</w:t>
            </w:r>
          </w:p>
          <w:p w:rsidR="00417ABC" w:rsidRDefault="00417ABC" w:rsidP="00D46627">
            <w:pPr>
              <w:pStyle w:val="ColPercentNotSignificant"/>
            </w:pPr>
            <w:r>
              <w:t>67%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303</w:t>
            </w:r>
          </w:p>
          <w:p w:rsidR="00417ABC" w:rsidRDefault="00417ABC" w:rsidP="00D46627">
            <w:pPr>
              <w:pStyle w:val="ColPercentSig3Plus"/>
            </w:pPr>
            <w:r>
              <w:t>73%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222</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782</w:t>
            </w:r>
          </w:p>
          <w:p w:rsidR="00417ABC" w:rsidRDefault="00417ABC" w:rsidP="00D46627">
            <w:pPr>
              <w:pStyle w:val="ColPercentNotSignificant"/>
            </w:pPr>
            <w:r>
              <w:t>67%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447</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Sig2Minus"/>
            </w:pPr>
            <w:r>
              <w:t>59%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907</w:t>
            </w:r>
          </w:p>
          <w:p w:rsidR="00417ABC" w:rsidRDefault="00417ABC" w:rsidP="00D46627">
            <w:pPr>
              <w:pStyle w:val="ColPercentSig4Minus"/>
            </w:pPr>
            <w:r>
              <w:t>63%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1057</w:t>
            </w:r>
          </w:p>
          <w:p w:rsidR="00417ABC" w:rsidRDefault="00417ABC" w:rsidP="00D46627">
            <w:pPr>
              <w:pStyle w:val="ColPercentSig4Plus"/>
            </w:pPr>
            <w:r>
              <w:t>69%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257</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331</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312</w:t>
            </w:r>
          </w:p>
          <w:p w:rsidR="00417ABC" w:rsidRDefault="00417ABC" w:rsidP="00D46627">
            <w:pPr>
              <w:pStyle w:val="ColPercentNotSignificant"/>
            </w:pPr>
            <w:r>
              <w:t>20%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En lien avec les informations que vous avez lues/vues/partagées ou des discussions que vous avez eues à propos de la pauvreté dans le monde, diriez-vous que leur contenu était positif ou négatif? Dans l'ensemble, ce contenu était...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Q12</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plus positif que négatif</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Sig2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Sig2Plus"/>
            </w:pPr>
            <w:r>
              <w:t>15%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81</w:t>
            </w:r>
          </w:p>
          <w:p w:rsidR="00417ABC" w:rsidRDefault="00417ABC" w:rsidP="00D46627">
            <w:pPr>
              <w:pStyle w:val="ColPercentSig1Plus"/>
            </w:pPr>
            <w:r>
              <w:t>15%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plus négatif que positif</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2006</w:t>
            </w:r>
          </w:p>
          <w:p w:rsidR="00417ABC" w:rsidRDefault="00417ABC" w:rsidP="00D46627">
            <w:pPr>
              <w:pStyle w:val="ColPercentNotSignificant"/>
            </w:pPr>
            <w:r>
              <w:t>66%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392</w:t>
            </w:r>
          </w:p>
          <w:p w:rsidR="00417ABC" w:rsidRDefault="00417ABC" w:rsidP="00D46627">
            <w:pPr>
              <w:pStyle w:val="ColPercentSig1Minus"/>
            </w:pPr>
            <w:r>
              <w:t>62%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556</w:t>
            </w:r>
          </w:p>
          <w:p w:rsidR="00417ABC" w:rsidRDefault="00417ABC" w:rsidP="00D46627">
            <w:pPr>
              <w:pStyle w:val="ColPercentNotSignificant"/>
            </w:pPr>
            <w:r>
              <w:t>66%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611</w:t>
            </w:r>
          </w:p>
          <w:p w:rsidR="00417ABC" w:rsidRDefault="00417ABC" w:rsidP="00D46627">
            <w:pPr>
              <w:pStyle w:val="ColPercentNotSignificant"/>
            </w:pPr>
            <w:r>
              <w:t>66%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243</w:t>
            </w:r>
          </w:p>
          <w:p w:rsidR="00417ABC" w:rsidRDefault="00417ABC" w:rsidP="00D46627">
            <w:pPr>
              <w:pStyle w:val="ColPercentNotSignificant"/>
            </w:pPr>
            <w:r>
              <w:t>66%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489</w:t>
            </w:r>
          </w:p>
          <w:p w:rsidR="00417ABC" w:rsidRDefault="00417ABC" w:rsidP="00D46627">
            <w:pPr>
              <w:pStyle w:val="ColPercentNotSignificant"/>
            </w:pPr>
            <w:r>
              <w:t>65%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677</w:t>
            </w:r>
          </w:p>
          <w:p w:rsidR="00417ABC" w:rsidRDefault="00417ABC" w:rsidP="00D46627">
            <w:pPr>
              <w:pStyle w:val="ColPercentSig2Plus"/>
            </w:pPr>
            <w:r>
              <w:t>69%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358</w:t>
            </w:r>
          </w:p>
          <w:p w:rsidR="00417ABC" w:rsidRDefault="00417ABC" w:rsidP="00D46627">
            <w:pPr>
              <w:pStyle w:val="ColPercentNotSignificant"/>
            </w:pPr>
            <w:r>
              <w:t>65%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204</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194</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110</w:t>
            </w:r>
          </w:p>
          <w:p w:rsidR="00417ABC" w:rsidRDefault="00417ABC" w:rsidP="00D46627">
            <w:pPr>
              <w:pStyle w:val="ColPercentNotSignificant"/>
            </w:pPr>
            <w:r>
              <w:t>20%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Faire du bénévolat pour une organisation ou un organisme de bienfaisance travaillant dans ce domaine, au Canada ou à l'étranger</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Q13A</w:t>
            </w:r>
          </w:p>
          <w:p w:rsidR="00417ABC" w:rsidRDefault="00417ABC" w:rsidP="00D46627">
            <w:pPr>
              <w:pStyle w:val="ShortLabelRow"/>
            </w:pPr>
            <w:r>
              <w:t>Parmi les activités suivantes relatives à la pauvreté dans le monde et au développement des pays en voie de développement, lesquelles avez-vous, le cas échéant, effectuées au cours des douze derniers mois?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Sig3Min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147</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2734</w:t>
            </w:r>
          </w:p>
          <w:p w:rsidR="00417ABC" w:rsidRDefault="00417ABC" w:rsidP="00D46627">
            <w:pPr>
              <w:pStyle w:val="ColPercentNotSignificant"/>
            </w:pPr>
            <w:r>
              <w:t>89%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571</w:t>
            </w:r>
          </w:p>
          <w:p w:rsidR="00417ABC" w:rsidRDefault="00417ABC" w:rsidP="00D46627">
            <w:pPr>
              <w:pStyle w:val="ColPercentSig2Minus"/>
            </w:pPr>
            <w:r>
              <w:t>87%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1020</w:t>
            </w:r>
          </w:p>
          <w:p w:rsidR="00417ABC" w:rsidRDefault="00417ABC" w:rsidP="00D46627">
            <w:pPr>
              <w:pStyle w:val="ColPercentSig4Plus"/>
            </w:pPr>
            <w:r>
              <w:t>92%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487</w:t>
            </w:r>
          </w:p>
          <w:p w:rsidR="00417ABC" w:rsidRDefault="00417ABC" w:rsidP="00D46627">
            <w:pPr>
              <w:pStyle w:val="ColPercentNotSignificant"/>
            </w:pPr>
            <w:r>
              <w:t>87%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618</w:t>
            </w:r>
          </w:p>
          <w:p w:rsidR="00417ABC" w:rsidRDefault="00417ABC" w:rsidP="00D46627">
            <w:pPr>
              <w:pStyle w:val="ColPercentNotSignificant"/>
            </w:pPr>
            <w:r>
              <w:t>89%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379</w:t>
            </w:r>
          </w:p>
          <w:p w:rsidR="00417ABC" w:rsidRDefault="00417ABC" w:rsidP="00D46627">
            <w:pPr>
              <w:pStyle w:val="ColPercentNotSignificant"/>
            </w:pPr>
            <w:r>
              <w:t>89%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311</w:t>
            </w:r>
          </w:p>
          <w:p w:rsidR="00417ABC" w:rsidRDefault="00417ABC" w:rsidP="00D46627">
            <w:pPr>
              <w:pStyle w:val="ColPercentNotSignificant"/>
            </w:pPr>
            <w:r>
              <w:t>89%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188</w:t>
            </w:r>
          </w:p>
          <w:p w:rsidR="00417ABC" w:rsidRDefault="00417ABC" w:rsidP="00D46627">
            <w:pPr>
              <w:pStyle w:val="ColPercentNotSignificant"/>
            </w:pPr>
            <w:r>
              <w:t>90%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1045</w:t>
            </w:r>
          </w:p>
          <w:p w:rsidR="00417ABC" w:rsidRDefault="00417ABC" w:rsidP="00D46627">
            <w:pPr>
              <w:pStyle w:val="ColPercentNotSignificant"/>
            </w:pPr>
            <w:r>
              <w:t>90%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616</w:t>
            </w:r>
          </w:p>
          <w:p w:rsidR="00417ABC" w:rsidRDefault="00417ABC" w:rsidP="00D46627">
            <w:pPr>
              <w:pStyle w:val="ColPercentNotSignificant"/>
            </w:pPr>
            <w:r>
              <w:t>88%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172</w:t>
            </w:r>
          </w:p>
          <w:p w:rsidR="00417ABC" w:rsidRDefault="00417ABC" w:rsidP="00D46627">
            <w:pPr>
              <w:pStyle w:val="ColPercentNotSignificant"/>
            </w:pPr>
            <w:r>
              <w:t>87%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1299</w:t>
            </w:r>
          </w:p>
          <w:p w:rsidR="00417ABC" w:rsidRDefault="00417ABC" w:rsidP="00D46627">
            <w:pPr>
              <w:pStyle w:val="ColPercentNotSignificant"/>
            </w:pPr>
            <w:r>
              <w:t>90%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1375</w:t>
            </w:r>
          </w:p>
          <w:p w:rsidR="00417ABC" w:rsidRDefault="00417ABC" w:rsidP="00D46627">
            <w:pPr>
              <w:pStyle w:val="ColPercentNotSignificant"/>
            </w:pPr>
            <w:r>
              <w:t>89%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Faire du bénévolat pour une organisation ou un organisme de bienfaisance travaillant dans ce domaine, au Canada ou à l'étranger</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Q13A</w:t>
            </w:r>
          </w:p>
          <w:p w:rsidR="00417ABC" w:rsidRDefault="00417ABC" w:rsidP="00D46627">
            <w:pPr>
              <w:pStyle w:val="ShortLabelRow"/>
            </w:pPr>
            <w:r>
              <w:t>Parmi les activités suivantes relatives à la pauvreté dans le monde et au développement des pays en voie de développement, lesquelles avez-vous, le cas échéant, effectuées au cours des douze derniers mois?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Sig3Min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Sig1Plus"/>
            </w:pPr>
            <w:r>
              <w:t>11%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42</w:t>
            </w:r>
          </w:p>
          <w:p w:rsidR="00417ABC" w:rsidRDefault="00417ABC" w:rsidP="00D46627">
            <w:pPr>
              <w:pStyle w:val="ColPercentSig1Minus"/>
            </w:pPr>
            <w:r>
              <w:t>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2734</w:t>
            </w:r>
          </w:p>
          <w:p w:rsidR="00417ABC" w:rsidRDefault="00417ABC" w:rsidP="00D46627">
            <w:pPr>
              <w:pStyle w:val="ColPercentNotSignificant"/>
            </w:pPr>
            <w:r>
              <w:t>89%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571</w:t>
            </w:r>
          </w:p>
          <w:p w:rsidR="00417ABC" w:rsidRDefault="00417ABC" w:rsidP="00D46627">
            <w:pPr>
              <w:pStyle w:val="ColPercentSig3Plus"/>
            </w:pPr>
            <w:r>
              <w:t>92%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769</w:t>
            </w:r>
          </w:p>
          <w:p w:rsidR="00417ABC" w:rsidRDefault="00417ABC" w:rsidP="00D46627">
            <w:pPr>
              <w:pStyle w:val="ColPercentNotSignificant"/>
            </w:pPr>
            <w:r>
              <w:t>90%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834</w:t>
            </w:r>
          </w:p>
          <w:p w:rsidR="00417ABC" w:rsidRDefault="00417ABC" w:rsidP="00D46627">
            <w:pPr>
              <w:pStyle w:val="ColPercentNotSignificant"/>
            </w:pPr>
            <w:r>
              <w:t>88%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332</w:t>
            </w:r>
          </w:p>
          <w:p w:rsidR="00417ABC" w:rsidRDefault="00417ABC" w:rsidP="00D46627">
            <w:pPr>
              <w:pStyle w:val="ColPercentNotSignificant"/>
            </w:pPr>
            <w:r>
              <w:t>87%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660</w:t>
            </w:r>
          </w:p>
          <w:p w:rsidR="00417ABC" w:rsidRDefault="00417ABC" w:rsidP="00D46627">
            <w:pPr>
              <w:pStyle w:val="ColPercentNotSignificant"/>
            </w:pPr>
            <w:r>
              <w:t>88%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886</w:t>
            </w:r>
          </w:p>
          <w:p w:rsidR="00417ABC" w:rsidRDefault="00417ABC" w:rsidP="00D46627">
            <w:pPr>
              <w:pStyle w:val="ColPercentNotSignificant"/>
            </w:pPr>
            <w:r>
              <w:t>90%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503</w:t>
            </w:r>
          </w:p>
          <w:p w:rsidR="00417ABC" w:rsidRDefault="00417ABC" w:rsidP="00D46627">
            <w:pPr>
              <w:pStyle w:val="ColPercentSig2Plus"/>
            </w:pPr>
            <w:r>
              <w:t>92%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Devenir membre, suivre, aimer ou vous abonner au bulletin d'information d'un organisme de bienfaisance ou d'une ONG internationale engagée sur ces questions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Q13B</w:t>
            </w:r>
          </w:p>
          <w:p w:rsidR="00417ABC" w:rsidRDefault="00417ABC" w:rsidP="00D46627">
            <w:pPr>
              <w:pStyle w:val="ShortLabelRow"/>
            </w:pPr>
            <w:r>
              <w:t>Parmi les activités suivantes relatives à la pauvreté dans le monde et au développement des pays en voie de développement, lesquelles avez-vous, le cas échéant, effectuées au cours des douze derniers mois?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104</w:t>
            </w:r>
          </w:p>
          <w:p w:rsidR="00417ABC" w:rsidRDefault="00417ABC" w:rsidP="00D46627">
            <w:pPr>
              <w:pStyle w:val="ColPercentSig2Min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193</w:t>
            </w:r>
          </w:p>
          <w:p w:rsidR="00417ABC" w:rsidRDefault="00417ABC" w:rsidP="00D46627">
            <w:pPr>
              <w:pStyle w:val="ColPercentSig2Min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178</w:t>
            </w:r>
          </w:p>
          <w:p w:rsidR="00417ABC" w:rsidRDefault="00417ABC" w:rsidP="00D46627">
            <w:pPr>
              <w:pStyle w:val="ColPercentSig4Plus"/>
            </w:pPr>
            <w:r>
              <w:t>26%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230</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152</w:t>
            </w:r>
          </w:p>
          <w:p w:rsidR="00417ABC" w:rsidRDefault="00417ABC" w:rsidP="00D46627">
            <w:pPr>
              <w:pStyle w:val="ColPercentSig2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221</w:t>
            </w:r>
          </w:p>
          <w:p w:rsidR="00417ABC" w:rsidRDefault="00417ABC" w:rsidP="00D46627">
            <w:pPr>
              <w:pStyle w:val="ColPercentSig4Minus"/>
            </w:pPr>
            <w:r>
              <w:t>15%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366</w:t>
            </w:r>
          </w:p>
          <w:p w:rsidR="00417ABC" w:rsidRDefault="00417ABC" w:rsidP="00D46627">
            <w:pPr>
              <w:pStyle w:val="ColPercentSig4Plus"/>
            </w:pPr>
            <w:r>
              <w:t>23%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2400</w:t>
            </w:r>
          </w:p>
          <w:p w:rsidR="00417ABC" w:rsidRDefault="00417ABC" w:rsidP="00D46627">
            <w:pPr>
              <w:pStyle w:val="ColPercentNotSignificant"/>
            </w:pPr>
            <w:r>
              <w:t>79%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521</w:t>
            </w:r>
          </w:p>
          <w:p w:rsidR="00417ABC" w:rsidRDefault="00417ABC" w:rsidP="00D46627">
            <w:pPr>
              <w:pStyle w:val="ColPercentNotSignificant"/>
            </w:pPr>
            <w:r>
              <w:t>79%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900</w:t>
            </w:r>
          </w:p>
          <w:p w:rsidR="00417ABC" w:rsidRDefault="00417ABC" w:rsidP="00D46627">
            <w:pPr>
              <w:pStyle w:val="ColPercentSig3Plus"/>
            </w:pPr>
            <w:r>
              <w:t>81%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436</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508</w:t>
            </w:r>
          </w:p>
          <w:p w:rsidR="00417ABC" w:rsidRDefault="00417ABC" w:rsidP="00D46627">
            <w:pPr>
              <w:pStyle w:val="ColPercentSig4Minus"/>
            </w:pPr>
            <w:r>
              <w:t>73%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323</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281</w:t>
            </w:r>
          </w:p>
          <w:p w:rsidR="00417ABC" w:rsidRDefault="00417ABC" w:rsidP="00D46627">
            <w:pPr>
              <w:pStyle w:val="ColPercentNotSignificant"/>
            </w:pPr>
            <w:r>
              <w:t>80%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165</w:t>
            </w:r>
          </w:p>
          <w:p w:rsidR="00417ABC" w:rsidRDefault="00417ABC" w:rsidP="00D46627">
            <w:pPr>
              <w:pStyle w:val="ColPercentNotSignificant"/>
            </w:pPr>
            <w:r>
              <w:t>80%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915</w:t>
            </w:r>
          </w:p>
          <w:p w:rsidR="00417ABC" w:rsidRDefault="00417ABC" w:rsidP="00D46627">
            <w:pPr>
              <w:pStyle w:val="ColPercentNotSignificant"/>
            </w:pPr>
            <w:r>
              <w:t>79%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532</w:t>
            </w:r>
          </w:p>
          <w:p w:rsidR="00417ABC" w:rsidRDefault="00417ABC" w:rsidP="00D46627">
            <w:pPr>
              <w:pStyle w:val="ColPercentSig2Minus"/>
            </w:pPr>
            <w:r>
              <w:t>76%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Sig1Plus"/>
            </w:pPr>
            <w:r>
              <w:t>84%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1200</w:t>
            </w:r>
          </w:p>
          <w:p w:rsidR="00417ABC" w:rsidRDefault="00417ABC" w:rsidP="00D46627">
            <w:pPr>
              <w:pStyle w:val="ColPercentSig4Plus"/>
            </w:pPr>
            <w:r>
              <w:t>83%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1144</w:t>
            </w:r>
          </w:p>
          <w:p w:rsidR="00417ABC" w:rsidRDefault="00417ABC" w:rsidP="00D46627">
            <w:pPr>
              <w:pStyle w:val="ColPercentSig4Minus"/>
            </w:pPr>
            <w:r>
              <w:t>75%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Devenir membre, suivre, aimer ou vous abonner au bulletin d'information d'un organisme de bienfaisance ou d'une ONG internationale engagée sur ces questions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Q13B</w:t>
            </w:r>
          </w:p>
          <w:p w:rsidR="00417ABC" w:rsidRDefault="00417ABC" w:rsidP="00D46627">
            <w:pPr>
              <w:pStyle w:val="ShortLabelRow"/>
            </w:pPr>
            <w:r>
              <w:t>Parmi les activités suivantes relatives à la pauvreté dans le monde et au développement des pays en voie de développement, lesquelles avez-vous, le cas échéant, effectuées au cours des douze derniers mois?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Sig4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119</w:t>
            </w:r>
          </w:p>
          <w:p w:rsidR="00417ABC" w:rsidRDefault="00417ABC" w:rsidP="00D46627">
            <w:pPr>
              <w:pStyle w:val="ColPercentSig4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224</w:t>
            </w:r>
          </w:p>
          <w:p w:rsidR="00417ABC" w:rsidRDefault="00417ABC" w:rsidP="00D46627">
            <w:pPr>
              <w:pStyle w:val="ColPercentSig4Plus"/>
            </w:pPr>
            <w:r>
              <w:t>23%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99</w:t>
            </w:r>
          </w:p>
          <w:p w:rsidR="00417ABC" w:rsidRDefault="00417ABC" w:rsidP="00D46627">
            <w:pPr>
              <w:pStyle w:val="ColPercentNotSignificant"/>
            </w:pPr>
            <w:r>
              <w:t>18%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2400</w:t>
            </w:r>
          </w:p>
          <w:p w:rsidR="00417ABC" w:rsidRDefault="00417ABC" w:rsidP="00D46627">
            <w:pPr>
              <w:pStyle w:val="ColPercentNotSignificant"/>
            </w:pPr>
            <w:r>
              <w:t>79%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519</w:t>
            </w:r>
          </w:p>
          <w:p w:rsidR="00417ABC" w:rsidRDefault="00417ABC" w:rsidP="00D46627">
            <w:pPr>
              <w:pStyle w:val="ColPercentSig3Plus"/>
            </w:pPr>
            <w:r>
              <w:t>83%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713</w:t>
            </w:r>
          </w:p>
          <w:p w:rsidR="00417ABC" w:rsidRDefault="00417ABC" w:rsidP="00D46627">
            <w:pPr>
              <w:pStyle w:val="ColPercentSig4Plus"/>
            </w:pPr>
            <w:r>
              <w:t>84%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699</w:t>
            </w:r>
          </w:p>
          <w:p w:rsidR="00417ABC" w:rsidRDefault="00417ABC" w:rsidP="00D46627">
            <w:pPr>
              <w:pStyle w:val="ColPercentSig4Minus"/>
            </w:pPr>
            <w:r>
              <w:t>75%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290</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579</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772</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443</w:t>
            </w:r>
          </w:p>
          <w:p w:rsidR="00417ABC" w:rsidRDefault="00417ABC" w:rsidP="00D46627">
            <w:pPr>
              <w:pStyle w:val="ColPercentNotSignificant"/>
            </w:pPr>
            <w:r>
              <w:t>81%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Exprimer votre opinion pour exercer une influence sur cette question (p. ex., en signant une pétition, écrire un blog, etc.)</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Q14A</w:t>
            </w:r>
          </w:p>
          <w:p w:rsidR="00417ABC" w:rsidRDefault="00417ABC" w:rsidP="00D46627">
            <w:pPr>
              <w:pStyle w:val="ShortLabelRow"/>
            </w:pPr>
            <w:r>
              <w:t>Parmi les actions suivantes, lesquelles avez-vous réalisées au cours des douze derniers mois pour soutenir ou vous opposer aux mesures visant à résoudre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765</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175</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275</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141</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278</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209</w:t>
            </w:r>
          </w:p>
          <w:p w:rsidR="00417ABC" w:rsidRDefault="00417ABC" w:rsidP="00D46627">
            <w:pPr>
              <w:pStyle w:val="ColPercentSig4Pl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317</w:t>
            </w:r>
          </w:p>
          <w:p w:rsidR="00417ABC" w:rsidRDefault="00417ABC" w:rsidP="00D46627">
            <w:pPr>
              <w:pStyle w:val="ColPercentSig4Minus"/>
            </w:pPr>
            <w:r>
              <w:t>22%</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428</w:t>
            </w:r>
          </w:p>
          <w:p w:rsidR="00417ABC" w:rsidRDefault="00417ABC" w:rsidP="00D46627">
            <w:pPr>
              <w:pStyle w:val="ColPercentSig4Plus"/>
            </w:pPr>
            <w:r>
              <w:t>28%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Sig4Pl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Sig2Min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Sig1Min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Sig3Minus"/>
            </w:pPr>
            <w:r>
              <w:t>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Sig2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44</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2085</w:t>
            </w:r>
          </w:p>
          <w:p w:rsidR="00417ABC" w:rsidRDefault="00417ABC" w:rsidP="00D46627">
            <w:pPr>
              <w:pStyle w:val="ColPercentNotSignificant"/>
            </w:pPr>
            <w:r>
              <w:t>68%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416</w:t>
            </w:r>
          </w:p>
          <w:p w:rsidR="00417ABC" w:rsidRDefault="00417ABC" w:rsidP="00D46627">
            <w:pPr>
              <w:pStyle w:val="ColPercentSig3Minus"/>
            </w:pPr>
            <w:r>
              <w:t>63%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754</w:t>
            </w:r>
          </w:p>
          <w:p w:rsidR="00417ABC" w:rsidRDefault="00417ABC" w:rsidP="00D46627">
            <w:pPr>
              <w:pStyle w:val="ColPercentNotSignificant"/>
            </w:pPr>
            <w:r>
              <w:t>68%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389</w:t>
            </w:r>
          </w:p>
          <w:p w:rsidR="00417ABC" w:rsidRDefault="00417ABC" w:rsidP="00D46627">
            <w:pPr>
              <w:pStyle w:val="ColPercentNotSignificant"/>
            </w:pPr>
            <w:r>
              <w:t>70%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496</w:t>
            </w:r>
          </w:p>
          <w:p w:rsidR="00417ABC" w:rsidRDefault="00417ABC" w:rsidP="00D46627">
            <w:pPr>
              <w:pStyle w:val="ColPercentSig2Plus"/>
            </w:pPr>
            <w:r>
              <w:t>72%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298</w:t>
            </w:r>
          </w:p>
          <w:p w:rsidR="00417ABC" w:rsidRDefault="00417ABC" w:rsidP="00D46627">
            <w:pPr>
              <w:pStyle w:val="ColPercentNotSignificant"/>
            </w:pPr>
            <w:r>
              <w:t>69%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256</w:t>
            </w:r>
          </w:p>
          <w:p w:rsidR="00417ABC" w:rsidRDefault="00417ABC" w:rsidP="00D46627">
            <w:pPr>
              <w:pStyle w:val="ColPercentSig2Plus"/>
            </w:pPr>
            <w:r>
              <w:t>73%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153</w:t>
            </w:r>
          </w:p>
          <w:p w:rsidR="00417ABC" w:rsidRDefault="00417ABC" w:rsidP="00D46627">
            <w:pPr>
              <w:pStyle w:val="ColPercentSig1Plus"/>
            </w:pPr>
            <w:r>
              <w:t>74%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821</w:t>
            </w:r>
          </w:p>
          <w:p w:rsidR="00417ABC" w:rsidRDefault="00417ABC" w:rsidP="00D46627">
            <w:pPr>
              <w:pStyle w:val="ColPercentSig3Plus"/>
            </w:pPr>
            <w:r>
              <w:t>71%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398</w:t>
            </w:r>
          </w:p>
          <w:p w:rsidR="00417ABC" w:rsidRDefault="00417ABC" w:rsidP="00D46627">
            <w:pPr>
              <w:pStyle w:val="ColPercentSig4Minus"/>
            </w:pPr>
            <w:r>
              <w:t>57%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70%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1031</w:t>
            </w:r>
          </w:p>
          <w:p w:rsidR="00417ABC" w:rsidRDefault="00417ABC" w:rsidP="00D46627">
            <w:pPr>
              <w:pStyle w:val="ColPercentSig4Plus"/>
            </w:pPr>
            <w:r>
              <w:t>71%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1009</w:t>
            </w:r>
          </w:p>
          <w:p w:rsidR="00417ABC" w:rsidRDefault="00417ABC" w:rsidP="00D46627">
            <w:pPr>
              <w:pStyle w:val="ColPercentSig4Minus"/>
            </w:pPr>
            <w:r>
              <w:t>65%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62</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Exprimer votre opinion pour exercer une influence sur cette question (p. ex., en signant une pétition, écrire un blog, etc.)</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Q14A</w:t>
            </w:r>
          </w:p>
          <w:p w:rsidR="00417ABC" w:rsidRDefault="00417ABC" w:rsidP="00D46627">
            <w:pPr>
              <w:pStyle w:val="ShortLabelRow"/>
            </w:pPr>
            <w:r>
              <w:t>Parmi les actions suivantes, lesquelles avez-vous réalisées au cours des douze derniers mois pour soutenir ou vous opposer aux mesures visant à résoudre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765</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w:t>
            </w:r>
          </w:p>
          <w:p w:rsidR="00417ABC" w:rsidRDefault="00417ABC" w:rsidP="00D46627">
            <w:pPr>
              <w:pStyle w:val="ColPercentSig4Min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175</w:t>
            </w:r>
          </w:p>
          <w:p w:rsidR="00417ABC" w:rsidRDefault="00417ABC" w:rsidP="00D46627">
            <w:pPr>
              <w:pStyle w:val="ColPercentSig3Min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264</w:t>
            </w:r>
          </w:p>
          <w:p w:rsidR="00417ABC" w:rsidRDefault="00417ABC" w:rsidP="00D46627">
            <w:pPr>
              <w:pStyle w:val="ColPercentSig2Plus"/>
            </w:pPr>
            <w:r>
              <w:t>28%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p w:rsidR="00417ABC" w:rsidRDefault="00417ABC" w:rsidP="00D46627">
            <w:pPr>
              <w:pStyle w:val="ColPercentSig2Pl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249</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116</w:t>
            </w:r>
          </w:p>
          <w:p w:rsidR="00417ABC" w:rsidRDefault="00417ABC" w:rsidP="00D46627">
            <w:pPr>
              <w:pStyle w:val="ColPercentSig2Minus"/>
            </w:pPr>
            <w:r>
              <w:t>21%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Sig2Min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Sig3Pl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w:t>
            </w:r>
          </w:p>
          <w:p w:rsidR="00417ABC" w:rsidRDefault="00417ABC" w:rsidP="00D46627">
            <w:pPr>
              <w:pStyle w:val="ColPercentSig2Minus"/>
            </w:pPr>
            <w:r>
              <w:t>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2085</w:t>
            </w:r>
          </w:p>
          <w:p w:rsidR="00417ABC" w:rsidRDefault="00417ABC" w:rsidP="00D46627">
            <w:pPr>
              <w:pStyle w:val="ColPercentNotSignificant"/>
            </w:pPr>
            <w:r>
              <w:t>68%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467</w:t>
            </w:r>
          </w:p>
          <w:p w:rsidR="00417ABC" w:rsidRDefault="00417ABC" w:rsidP="00D46627">
            <w:pPr>
              <w:pStyle w:val="ColPercentSig4Plus"/>
            </w:pPr>
            <w:r>
              <w:t>74%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590</w:t>
            </w:r>
          </w:p>
          <w:p w:rsidR="00417ABC" w:rsidRDefault="00417ABC" w:rsidP="00D46627">
            <w:pPr>
              <w:pStyle w:val="ColPercentNotSignificant"/>
            </w:pPr>
            <w:r>
              <w:t>69%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621</w:t>
            </w:r>
          </w:p>
          <w:p w:rsidR="00417ABC" w:rsidRDefault="00417ABC" w:rsidP="00D46627">
            <w:pPr>
              <w:pStyle w:val="ColPercentSig1Minus"/>
            </w:pPr>
            <w:r>
              <w:t>65%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235</w:t>
            </w:r>
          </w:p>
          <w:p w:rsidR="00417ABC" w:rsidRDefault="00417ABC" w:rsidP="00D46627">
            <w:pPr>
              <w:pStyle w:val="ColPercentSig2Minus"/>
            </w:pPr>
            <w:r>
              <w:t>62%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483</w:t>
            </w:r>
          </w:p>
          <w:p w:rsidR="00417ABC" w:rsidRDefault="00417ABC" w:rsidP="00D46627">
            <w:pPr>
              <w:pStyle w:val="ColPercentSig2Minus"/>
            </w:pPr>
            <w:r>
              <w:t>64%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663</w:t>
            </w:r>
          </w:p>
          <w:p w:rsidR="00417ABC" w:rsidRDefault="00417ABC" w:rsidP="00D46627">
            <w:pPr>
              <w:pStyle w:val="ColPercentNotSignificant"/>
            </w:pPr>
            <w:r>
              <w:t>67%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416</w:t>
            </w:r>
          </w:p>
          <w:p w:rsidR="00417ABC" w:rsidRDefault="00417ABC" w:rsidP="00D46627">
            <w:pPr>
              <w:pStyle w:val="ColPercentSig4Plus"/>
            </w:pPr>
            <w:r>
              <w:t>76%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Contacter un député ou un autre élu (en personne, au téléphone, par courrier ou par le biais de Twitter, Facebook ou d'un autre réseau social)</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Q14B</w:t>
            </w:r>
          </w:p>
          <w:p w:rsidR="00417ABC" w:rsidRDefault="00417ABC" w:rsidP="00D46627">
            <w:pPr>
              <w:pStyle w:val="ShortLabelRow"/>
            </w:pPr>
            <w:r>
              <w:t>Parmi les actions suivantes, lesquelles avez-vous réalisées au cours des douze derniers mois pour soutenir ou vous opposer aux mesures visant à résoudre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Sig2Minus"/>
            </w:pPr>
            <w:r>
              <w:t>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136</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Sig3Pl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2631</w:t>
            </w:r>
          </w:p>
          <w:p w:rsidR="00417ABC" w:rsidRDefault="00417ABC" w:rsidP="00D46627">
            <w:pPr>
              <w:pStyle w:val="ColPercentNotSignificant"/>
            </w:pPr>
            <w:r>
              <w:t>86%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562</w:t>
            </w:r>
          </w:p>
          <w:p w:rsidR="00417ABC" w:rsidRDefault="00417ABC" w:rsidP="00D46627">
            <w:pPr>
              <w:pStyle w:val="ColPercentNotSignificant"/>
            </w:pPr>
            <w:r>
              <w:t>84%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951</w:t>
            </w:r>
          </w:p>
          <w:p w:rsidR="00417ABC" w:rsidRDefault="00417ABC" w:rsidP="00D46627">
            <w:pPr>
              <w:pStyle w:val="ColPercentNotSignificant"/>
            </w:pPr>
            <w:r>
              <w:t>86%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483</w:t>
            </w:r>
          </w:p>
          <w:p w:rsidR="00417ABC" w:rsidRDefault="00417ABC" w:rsidP="00D46627">
            <w:pPr>
              <w:pStyle w:val="ColPercentNotSignificant"/>
            </w:pPr>
            <w:r>
              <w:t>86%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601</w:t>
            </w:r>
          </w:p>
          <w:p w:rsidR="00417ABC" w:rsidRDefault="00417ABC" w:rsidP="00D46627">
            <w:pPr>
              <w:pStyle w:val="ColPercentNotSignificant"/>
            </w:pPr>
            <w:r>
              <w:t>87%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p w:rsidR="00417ABC" w:rsidRDefault="00417ABC" w:rsidP="00D46627">
            <w:pPr>
              <w:pStyle w:val="ColPercentNotSignificant"/>
            </w:pPr>
            <w:r>
              <w:t>88%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312</w:t>
            </w:r>
          </w:p>
          <w:p w:rsidR="00417ABC" w:rsidRDefault="00417ABC" w:rsidP="00D46627">
            <w:pPr>
              <w:pStyle w:val="ColPercentSig1Plus"/>
            </w:pPr>
            <w:r>
              <w:t>89%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191</w:t>
            </w:r>
          </w:p>
          <w:p w:rsidR="00417ABC" w:rsidRDefault="00417ABC" w:rsidP="00D46627">
            <w:pPr>
              <w:pStyle w:val="ColPercentSig3Plus"/>
            </w:pPr>
            <w:r>
              <w:t>93%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1009</w:t>
            </w:r>
          </w:p>
          <w:p w:rsidR="00417ABC" w:rsidRDefault="00417ABC" w:rsidP="00D46627">
            <w:pPr>
              <w:pStyle w:val="ColPercentNotSignificant"/>
            </w:pPr>
            <w:r>
              <w:t>87%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551</w:t>
            </w:r>
          </w:p>
          <w:p w:rsidR="00417ABC" w:rsidRDefault="00417ABC" w:rsidP="00D46627">
            <w:pPr>
              <w:pStyle w:val="ColPercentSig4Minus"/>
            </w:pPr>
            <w:r>
              <w:t>79%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170</w:t>
            </w:r>
          </w:p>
          <w:p w:rsidR="00417ABC" w:rsidRDefault="00417ABC" w:rsidP="00D46627">
            <w:pPr>
              <w:pStyle w:val="ColPercentNotSignificant"/>
            </w:pPr>
            <w:r>
              <w:t>87%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1252</w:t>
            </w:r>
          </w:p>
          <w:p w:rsidR="00417ABC" w:rsidRDefault="00417ABC" w:rsidP="00D46627">
            <w:pPr>
              <w:pStyle w:val="ColPercentNotSignificant"/>
            </w:pPr>
            <w:r>
              <w:t>86%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1324</w:t>
            </w:r>
          </w:p>
          <w:p w:rsidR="00417ABC" w:rsidRDefault="00417ABC" w:rsidP="00D46627">
            <w:pPr>
              <w:pStyle w:val="ColPercentNotSignificant"/>
            </w:pPr>
            <w:r>
              <w:t>85%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Contacter un député ou un autre élu (en personne, au téléphone, par courrier ou par le biais de Twitter, Facebook ou d'un autre réseau social)</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Q14B</w:t>
            </w:r>
          </w:p>
          <w:p w:rsidR="00417ABC" w:rsidRDefault="00417ABC" w:rsidP="00D46627">
            <w:pPr>
              <w:pStyle w:val="ShortLabelRow"/>
            </w:pPr>
            <w:r>
              <w:t>Parmi les actions suivantes, lesquelles avez-vous réalisées au cours des douze derniers mois pour soutenir ou vous opposer aux mesures visant à résoudre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Sig4Minus"/>
            </w:pPr>
            <w:r>
              <w:t>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Sig2Plus"/>
            </w:pPr>
            <w:r>
              <w:t>10%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Sig4Pl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39</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2631</w:t>
            </w:r>
          </w:p>
          <w:p w:rsidR="00417ABC" w:rsidRDefault="00417ABC" w:rsidP="00D46627">
            <w:pPr>
              <w:pStyle w:val="ColPercentNotSignificant"/>
            </w:pPr>
            <w:r>
              <w:t>86%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553</w:t>
            </w:r>
          </w:p>
          <w:p w:rsidR="00417ABC" w:rsidRDefault="00417ABC" w:rsidP="00D46627">
            <w:pPr>
              <w:pStyle w:val="ColPercentSig3Plus"/>
            </w:pPr>
            <w:r>
              <w:t>89%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727</w:t>
            </w:r>
          </w:p>
          <w:p w:rsidR="00417ABC" w:rsidRDefault="00417ABC" w:rsidP="00D46627">
            <w:pPr>
              <w:pStyle w:val="ColPercentNotSignificant"/>
            </w:pPr>
            <w:r>
              <w:t>86%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802</w:t>
            </w:r>
          </w:p>
          <w:p w:rsidR="00417ABC" w:rsidRDefault="00417ABC" w:rsidP="00D46627">
            <w:pPr>
              <w:pStyle w:val="ColPercentNotSignificant"/>
            </w:pPr>
            <w:r>
              <w:t>84%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314</w:t>
            </w:r>
          </w:p>
          <w:p w:rsidR="00417ABC" w:rsidRDefault="00417ABC" w:rsidP="00D46627">
            <w:pPr>
              <w:pStyle w:val="ColPercentNotSignificant"/>
            </w:pPr>
            <w:r>
              <w:t>83%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611</w:t>
            </w:r>
          </w:p>
          <w:p w:rsidR="00417ABC" w:rsidRDefault="00417ABC" w:rsidP="00D46627">
            <w:pPr>
              <w:pStyle w:val="ColPercentSig4Minus"/>
            </w:pPr>
            <w:r>
              <w:t>81%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865</w:t>
            </w:r>
          </w:p>
          <w:p w:rsidR="00417ABC" w:rsidRDefault="00417ABC" w:rsidP="00D46627">
            <w:pPr>
              <w:pStyle w:val="ColPercentNotSignificant"/>
            </w:pPr>
            <w:r>
              <w:t>87%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491</w:t>
            </w:r>
          </w:p>
          <w:p w:rsidR="00417ABC" w:rsidRDefault="00417ABC" w:rsidP="00D46627">
            <w:pPr>
              <w:pStyle w:val="ColPercentSig3Plus"/>
            </w:pPr>
            <w:r>
              <w:t>89%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Participer à une manifestation, un rassemblement, une marche ou à un autre événement sur cette question</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Q14C</w:t>
            </w:r>
          </w:p>
          <w:p w:rsidR="00417ABC" w:rsidRDefault="00417ABC" w:rsidP="00D46627">
            <w:pPr>
              <w:pStyle w:val="ShortLabelRow"/>
            </w:pPr>
            <w:r>
              <w:t>Parmi les actions suivantes, lesquelles avez-vous réalisées au cours des douze derniers mois pour soutenir ou vous opposer aux mesures visant à résoudre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Sig4Pl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Sig4Min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Sig1Minus"/>
            </w:pPr>
            <w:r>
              <w:t>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Sig2Minus"/>
            </w:pPr>
            <w:r>
              <w:t>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Sig1Min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Sig4Pl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Sig4Pl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Sig3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Sig1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Sig2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Sig2Plus"/>
            </w:pPr>
            <w:r>
              <w:t>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2804</w:t>
            </w:r>
          </w:p>
          <w:p w:rsidR="00417ABC" w:rsidRDefault="00417ABC" w:rsidP="00D46627">
            <w:pPr>
              <w:pStyle w:val="ColPercentNotSignificant"/>
            </w:pPr>
            <w:r>
              <w:t>91%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562</w:t>
            </w:r>
          </w:p>
          <w:p w:rsidR="00417ABC" w:rsidRDefault="00417ABC" w:rsidP="00D46627">
            <w:pPr>
              <w:pStyle w:val="ColPercentSig4Minus"/>
            </w:pPr>
            <w:r>
              <w:t>84%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1031</w:t>
            </w:r>
          </w:p>
          <w:p w:rsidR="00417ABC" w:rsidRDefault="00417ABC" w:rsidP="00D46627">
            <w:pPr>
              <w:pStyle w:val="ColPercentSig3Plus"/>
            </w:pPr>
            <w:r>
              <w:t>93%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526</w:t>
            </w:r>
          </w:p>
          <w:p w:rsidR="00417ABC" w:rsidRDefault="00417ABC" w:rsidP="00D46627">
            <w:pPr>
              <w:pStyle w:val="ColPercentSig3Plus"/>
            </w:pPr>
            <w:r>
              <w:t>94%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646</w:t>
            </w:r>
          </w:p>
          <w:p w:rsidR="00417ABC" w:rsidRDefault="00417ABC" w:rsidP="00D46627">
            <w:pPr>
              <w:pStyle w:val="ColPercentSig2Plus"/>
            </w:pPr>
            <w:r>
              <w:t>93%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403</w:t>
            </w:r>
          </w:p>
          <w:p w:rsidR="00417ABC" w:rsidRDefault="00417ABC" w:rsidP="00D46627">
            <w:pPr>
              <w:pStyle w:val="ColPercentSig3Plus"/>
            </w:pPr>
            <w:r>
              <w:t>94%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338</w:t>
            </w:r>
          </w:p>
          <w:p w:rsidR="00417ABC" w:rsidRDefault="00417ABC" w:rsidP="00D46627">
            <w:pPr>
              <w:pStyle w:val="ColPercentSig4Plus"/>
            </w:pPr>
            <w:r>
              <w:t>96%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Sig2Plus"/>
            </w:pPr>
            <w:r>
              <w:t>95%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1093</w:t>
            </w:r>
          </w:p>
          <w:p w:rsidR="00417ABC" w:rsidRDefault="00417ABC" w:rsidP="00D46627">
            <w:pPr>
              <w:pStyle w:val="ColPercentSig4Plus"/>
            </w:pPr>
            <w:r>
              <w:t>93%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570</w:t>
            </w:r>
          </w:p>
          <w:p w:rsidR="00417ABC" w:rsidRDefault="00417ABC" w:rsidP="00D46627">
            <w:pPr>
              <w:pStyle w:val="ColPercentSig4Minus"/>
            </w:pPr>
            <w:r>
              <w:t>81%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182</w:t>
            </w:r>
          </w:p>
          <w:p w:rsidR="00417ABC" w:rsidRDefault="00417ABC" w:rsidP="00D46627">
            <w:pPr>
              <w:pStyle w:val="ColPercentNotSignificant"/>
            </w:pPr>
            <w:r>
              <w:t>92%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1327</w:t>
            </w:r>
          </w:p>
          <w:p w:rsidR="00417ABC" w:rsidRDefault="00417ABC" w:rsidP="00D46627">
            <w:pPr>
              <w:pStyle w:val="ColPercentNotSignificant"/>
            </w:pPr>
            <w:r>
              <w:t>91%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1416</w:t>
            </w:r>
          </w:p>
          <w:p w:rsidR="00417ABC" w:rsidRDefault="00417ABC" w:rsidP="00D46627">
            <w:pPr>
              <w:pStyle w:val="ColPercentNotSignificant"/>
            </w:pPr>
            <w:r>
              <w:t>91%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41</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Participer à une manifestation, un rassemblement, une marche ou à un autre événement sur cette question</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Q14C</w:t>
            </w:r>
          </w:p>
          <w:p w:rsidR="00417ABC" w:rsidRDefault="00417ABC" w:rsidP="00D46627">
            <w:pPr>
              <w:pStyle w:val="ShortLabelRow"/>
            </w:pPr>
            <w:r>
              <w:t>Parmi les actions suivantes, lesquelles avez-vous réalisées au cours des douze derniers mois pour soutenir ou vous opposer aux mesures visant à résoudre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Sig2Minus"/>
            </w:pPr>
            <w:r>
              <w:t>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Sig1Minus"/>
            </w:pPr>
            <w:r>
              <w:t>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Sig4Plus"/>
            </w:pPr>
            <w:r>
              <w:t>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Sig2Pl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w:t>
            </w:r>
          </w:p>
          <w:p w:rsidR="00417ABC" w:rsidRDefault="00417ABC" w:rsidP="00D46627">
            <w:pPr>
              <w:pStyle w:val="ColPercentSig3Minus"/>
            </w:pPr>
            <w:r>
              <w:t>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Sig2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Sig2Plus"/>
            </w:pPr>
            <w:r>
              <w:t>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Sig4Pl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w:t>
            </w:r>
          </w:p>
          <w:p w:rsidR="00417ABC" w:rsidRDefault="00417ABC" w:rsidP="00D46627">
            <w:pPr>
              <w:pStyle w:val="ColPercentSig2Minus"/>
            </w:pPr>
            <w:r>
              <w:t>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2804</w:t>
            </w:r>
          </w:p>
          <w:p w:rsidR="00417ABC" w:rsidRDefault="00417ABC" w:rsidP="00D46627">
            <w:pPr>
              <w:pStyle w:val="ColPercentNotSignificant"/>
            </w:pPr>
            <w:r>
              <w:t>91%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579</w:t>
            </w:r>
          </w:p>
          <w:p w:rsidR="00417ABC" w:rsidRDefault="00417ABC" w:rsidP="00D46627">
            <w:pPr>
              <w:pStyle w:val="ColPercentSig2Plus"/>
            </w:pPr>
            <w:r>
              <w:t>93%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771</w:t>
            </w:r>
          </w:p>
          <w:p w:rsidR="00417ABC" w:rsidRDefault="00417ABC" w:rsidP="00D46627">
            <w:pPr>
              <w:pStyle w:val="ColPercentNotSignificant"/>
            </w:pPr>
            <w:r>
              <w:t>90%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857</w:t>
            </w:r>
          </w:p>
          <w:p w:rsidR="00417ABC" w:rsidRDefault="00417ABC" w:rsidP="00D46627">
            <w:pPr>
              <w:pStyle w:val="ColPercentSig2Minus"/>
            </w:pPr>
            <w:r>
              <w:t>89%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332</w:t>
            </w:r>
          </w:p>
          <w:p w:rsidR="00417ABC" w:rsidRDefault="00417ABC" w:rsidP="00D46627">
            <w:pPr>
              <w:pStyle w:val="ColPercentSig2Minus"/>
            </w:pPr>
            <w:r>
              <w:t>88%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660</w:t>
            </w:r>
          </w:p>
          <w:p w:rsidR="00417ABC" w:rsidRDefault="00417ABC" w:rsidP="00D46627">
            <w:pPr>
              <w:pStyle w:val="ColPercentSig4Minus"/>
            </w:pPr>
            <w:r>
              <w:t>87%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909</w:t>
            </w:r>
          </w:p>
          <w:p w:rsidR="00417ABC" w:rsidRDefault="00417ABC" w:rsidP="00D46627">
            <w:pPr>
              <w:pStyle w:val="ColPercentNotSignificant"/>
            </w:pPr>
            <w:r>
              <w:t>91%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527</w:t>
            </w:r>
          </w:p>
          <w:p w:rsidR="00417ABC" w:rsidRDefault="00417ABC" w:rsidP="00D46627">
            <w:pPr>
              <w:pStyle w:val="ColPercentSig4Plus"/>
            </w:pPr>
            <w:r>
              <w:t>96%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Acheter des produits ou boycotter des produits/services en rapport avec cette question (p. ex., en achetant des produits dans la boutique d'un organisme de bienfaisance)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Q14D</w:t>
            </w:r>
          </w:p>
          <w:p w:rsidR="00417ABC" w:rsidRDefault="00417ABC" w:rsidP="00D46627">
            <w:pPr>
              <w:pStyle w:val="ShortLabelRow"/>
            </w:pPr>
            <w:r>
              <w:t>Parmi les actions suivantes, lesquelles avez-vous réalisées au cours des douze derniers mois pour soutenir ou vous opposer aux mesures visant à résoudre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1192</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230</w:t>
            </w:r>
          </w:p>
          <w:p w:rsidR="00417ABC" w:rsidRDefault="00417ABC" w:rsidP="00D46627">
            <w:pPr>
              <w:pStyle w:val="ColPercentSig2Minus"/>
            </w:pPr>
            <w:r>
              <w:t>35%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431</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243</w:t>
            </w:r>
          </w:p>
          <w:p w:rsidR="00417ABC" w:rsidRDefault="00417ABC" w:rsidP="00D46627">
            <w:pPr>
              <w:pStyle w:val="ColPercentSig2Plus"/>
            </w:pPr>
            <w:r>
              <w:t>43%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274</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187</w:t>
            </w:r>
          </w:p>
          <w:p w:rsidR="00417ABC" w:rsidRDefault="00417ABC" w:rsidP="00D46627">
            <w:pPr>
              <w:pStyle w:val="ColPercentSig1Plus"/>
            </w:pPr>
            <w:r>
              <w:t>43%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123</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433</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297</w:t>
            </w:r>
          </w:p>
          <w:p w:rsidR="00417ABC" w:rsidRDefault="00417ABC" w:rsidP="00D46627">
            <w:pPr>
              <w:pStyle w:val="ColPercentSig1Plus"/>
            </w:pPr>
            <w:r>
              <w:t>42%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486</w:t>
            </w:r>
          </w:p>
          <w:p w:rsidR="00417ABC" w:rsidRDefault="00417ABC" w:rsidP="00D46627">
            <w:pPr>
              <w:pStyle w:val="ColPercentSig4Minus"/>
            </w:pPr>
            <w:r>
              <w:t>33%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684</w:t>
            </w:r>
          </w:p>
          <w:p w:rsidR="00417ABC" w:rsidRDefault="00417ABC" w:rsidP="00D46627">
            <w:pPr>
              <w:pStyle w:val="ColPercentSig4Plus"/>
            </w:pPr>
            <w:r>
              <w:t>44%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Sig2Plus"/>
            </w:pPr>
            <w:r>
              <w:t>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Sig2Min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Sig1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Sig1Plus"/>
            </w:pPr>
            <w:r>
              <w:t>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60</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1577</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349</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570</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265</w:t>
            </w:r>
          </w:p>
          <w:p w:rsidR="00417ABC" w:rsidRDefault="00417ABC" w:rsidP="00D46627">
            <w:pPr>
              <w:pStyle w:val="ColPercentSig2Minus"/>
            </w:pPr>
            <w:r>
              <w:t>48%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367</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201</w:t>
            </w:r>
          </w:p>
          <w:p w:rsidR="00417ABC" w:rsidRDefault="00417ABC" w:rsidP="00D46627">
            <w:pPr>
              <w:pStyle w:val="ColPercentSig2Minus"/>
            </w:pPr>
            <w:r>
              <w:t>47%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208</w:t>
            </w:r>
          </w:p>
          <w:p w:rsidR="00417ABC" w:rsidRDefault="00417ABC" w:rsidP="00D46627">
            <w:pPr>
              <w:pStyle w:val="ColPercentSig3Plus"/>
            </w:pPr>
            <w:r>
              <w:t>59%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122</w:t>
            </w:r>
          </w:p>
          <w:p w:rsidR="00417ABC" w:rsidRDefault="00417ABC" w:rsidP="00D46627">
            <w:pPr>
              <w:pStyle w:val="ColPercentSig2Plus"/>
            </w:pPr>
            <w:r>
              <w:t>59%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619</w:t>
            </w:r>
          </w:p>
          <w:p w:rsidR="00417ABC" w:rsidRDefault="00417ABC" w:rsidP="00D46627">
            <w:pPr>
              <w:pStyle w:val="ColPercentSig1Plus"/>
            </w:pPr>
            <w:r>
              <w:t>54%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309</w:t>
            </w:r>
          </w:p>
          <w:p w:rsidR="00417ABC" w:rsidRDefault="00417ABC" w:rsidP="00D46627">
            <w:pPr>
              <w:pStyle w:val="ColPercentSig4Minus"/>
            </w:pPr>
            <w:r>
              <w:t>45%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835</w:t>
            </w:r>
          </w:p>
          <w:p w:rsidR="00417ABC" w:rsidRDefault="00417ABC" w:rsidP="00D46627">
            <w:pPr>
              <w:pStyle w:val="ColPercentSig4Plus"/>
            </w:pPr>
            <w:r>
              <w:t>58%</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702</w:t>
            </w:r>
          </w:p>
          <w:p w:rsidR="00417ABC" w:rsidRDefault="00417ABC" w:rsidP="00D46627">
            <w:pPr>
              <w:pStyle w:val="ColPercentSig4Minus"/>
            </w:pPr>
            <w:r>
              <w:t>46%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97</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Acheter des produits ou boycotter des produits/services en rapport avec cette question (p. ex., en achetant des produits dans la boutique d'un organisme de bienfaisance)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Q14D</w:t>
            </w:r>
          </w:p>
          <w:p w:rsidR="00417ABC" w:rsidRDefault="00417ABC" w:rsidP="00D46627">
            <w:pPr>
              <w:pStyle w:val="ShortLabelRow"/>
            </w:pPr>
            <w:r>
              <w:t>Parmi les actions suivantes, lesquelles avez-vous réalisées au cours des douze derniers mois pour soutenir ou vous opposer aux mesures visant à résoudre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1192</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172</w:t>
            </w:r>
          </w:p>
          <w:p w:rsidR="00417ABC" w:rsidRDefault="00417ABC" w:rsidP="00D46627">
            <w:pPr>
              <w:pStyle w:val="ColPercentSig4Min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314</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420</w:t>
            </w:r>
          </w:p>
          <w:p w:rsidR="00417ABC" w:rsidRDefault="00417ABC" w:rsidP="00D46627">
            <w:pPr>
              <w:pStyle w:val="ColPercentSig4Plus"/>
            </w:pPr>
            <w:r>
              <w:t>44%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134</w:t>
            </w:r>
          </w:p>
          <w:p w:rsidR="00417ABC" w:rsidRDefault="00417ABC" w:rsidP="00D46627">
            <w:pPr>
              <w:pStyle w:val="ColPercentSig2Minus"/>
            </w:pPr>
            <w:r>
              <w:t>33%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297</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398</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208</w:t>
            </w:r>
          </w:p>
          <w:p w:rsidR="00417ABC" w:rsidRDefault="00417ABC" w:rsidP="00D46627">
            <w:pPr>
              <w:pStyle w:val="ColPercentNotSignificant"/>
            </w:pPr>
            <w:r>
              <w:t>38%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l'ai pas fait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1577</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382</w:t>
            </w:r>
          </w:p>
          <w:p w:rsidR="00417ABC" w:rsidRDefault="00417ABC" w:rsidP="00D46627">
            <w:pPr>
              <w:pStyle w:val="ColPercentSig4Plus"/>
            </w:pPr>
            <w:r>
              <w:t>62%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439</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447</w:t>
            </w:r>
          </w:p>
          <w:p w:rsidR="00417ABC" w:rsidRDefault="00417ABC" w:rsidP="00D46627">
            <w:pPr>
              <w:pStyle w:val="ColPercentSig3Minus"/>
            </w:pPr>
            <w:r>
              <w:t>48%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201</w:t>
            </w:r>
          </w:p>
          <w:p w:rsidR="00417ABC" w:rsidRDefault="00417ABC" w:rsidP="00D46627">
            <w:pPr>
              <w:pStyle w:val="ColPercentNotSignificant"/>
            </w:pPr>
            <w:r>
              <w:t>55%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379</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483</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310</w:t>
            </w:r>
          </w:p>
          <w:p w:rsidR="00417ABC" w:rsidRDefault="00417ABC" w:rsidP="00D46627">
            <w:pPr>
              <w:pStyle w:val="ColPercentSig2Plus"/>
            </w:pPr>
            <w:r>
              <w:t>56%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Lesquels des mots suivants, le cas échéant, décrivent de façon générale vos sentiments vis-à-vis de l'aide financière apportée par le gouvernement du Canada aux populations des pays en voie de développement?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Q15</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Heureux(se), dynamique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Sig3Plus"/>
            </w:pPr>
            <w:r>
              <w:t>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Sig1Minus"/>
            </w:pPr>
            <w:r>
              <w:t>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Sig3Plus"/>
            </w:pPr>
            <w:r>
              <w:t>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Sig2Plus"/>
            </w:pPr>
            <w:r>
              <w:t>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w:t>
            </w:r>
          </w:p>
          <w:p w:rsidR="00417ABC" w:rsidRDefault="00417ABC" w:rsidP="00D46627">
            <w:pPr>
              <w:pStyle w:val="ColPercentSig1Minus"/>
            </w:pPr>
            <w:r>
              <w:t>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Plein(e) d'espoir, enthousiaste, optimiste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666</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133</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233</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w:t>
            </w:r>
          </w:p>
          <w:p w:rsidR="00417ABC" w:rsidRDefault="00417ABC" w:rsidP="00D46627">
            <w:pPr>
              <w:pStyle w:val="ColPercentSig2Plus"/>
            </w:pPr>
            <w:r>
              <w:t>26%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Sig2Min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268</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Sig4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Sig4Plus"/>
            </w:pPr>
            <w:r>
              <w:t>33%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312</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346</w:t>
            </w:r>
          </w:p>
          <w:p w:rsidR="00417ABC" w:rsidRDefault="00417ABC" w:rsidP="00D46627">
            <w:pPr>
              <w:pStyle w:val="ColPercentNotSignificant"/>
            </w:pPr>
            <w:r>
              <w:t>22%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Content(e), satisfait(e), ravi(e)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Sig2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235</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Détendu(e), serein(e), en paix avec vous-même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Sig2Plus"/>
            </w:pPr>
            <w:r>
              <w:t>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Sig4Min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Sig4Pl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Sig1Plus"/>
            </w:pPr>
            <w:r>
              <w:t>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Sig2Plus"/>
            </w:pPr>
            <w:r>
              <w:t>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70</w:t>
            </w:r>
          </w:p>
          <w:p w:rsidR="00417ABC" w:rsidRDefault="00417ABC" w:rsidP="00D46627">
            <w:pPr>
              <w:pStyle w:val="ColPercentSig2Minus"/>
            </w:pPr>
            <w:r>
              <w:t>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Paisible, tranquille, décontracté(e)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Sig2Pl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Sig2Min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Sig4Min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Sig4Pl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102</w:t>
            </w:r>
          </w:p>
          <w:p w:rsidR="00417ABC" w:rsidRDefault="00417ABC" w:rsidP="00D46627">
            <w:pPr>
              <w:pStyle w:val="ColPercentSig3Plus"/>
            </w:pPr>
            <w:r>
              <w:t>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70</w:t>
            </w:r>
          </w:p>
          <w:p w:rsidR="00417ABC" w:rsidRDefault="00417ABC" w:rsidP="00D46627">
            <w:pPr>
              <w:pStyle w:val="ColPercentSig2Minus"/>
            </w:pPr>
            <w:r>
              <w:t>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Indifférent(e), réservé(e), calme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212</w:t>
            </w:r>
          </w:p>
          <w:p w:rsidR="00417ABC" w:rsidRDefault="00417ABC" w:rsidP="00D46627">
            <w:pPr>
              <w:pStyle w:val="ColPercentSig4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259</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Sig2Min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Sig4Minus"/>
            </w:pPr>
            <w:r>
              <w:t>16%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251</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373</w:t>
            </w:r>
          </w:p>
          <w:p w:rsidR="00417ABC" w:rsidRDefault="00417ABC" w:rsidP="00D46627">
            <w:pPr>
              <w:pStyle w:val="ColPercentSig4Plus"/>
            </w:pPr>
            <w:r>
              <w:t>27%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304</w:t>
            </w:r>
          </w:p>
          <w:p w:rsidR="00417ABC" w:rsidRDefault="00417ABC" w:rsidP="00D46627">
            <w:pPr>
              <w:pStyle w:val="ColPercentSig4Minus"/>
            </w:pPr>
            <w:r>
              <w:t>20%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Exaspéré(e), lassé(e), fatigué(e)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212</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Sig2Minus"/>
            </w:pPr>
            <w:r>
              <w:t>15%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278</w:t>
            </w:r>
          </w:p>
          <w:p w:rsidR="00417ABC" w:rsidRDefault="00417ABC" w:rsidP="00D46627">
            <w:pPr>
              <w:pStyle w:val="ColPercentSig2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233</w:t>
            </w:r>
          </w:p>
          <w:p w:rsidR="00417ABC" w:rsidRDefault="00417ABC" w:rsidP="00D46627">
            <w:pPr>
              <w:pStyle w:val="ColPercentSig3Minus"/>
            </w:pPr>
            <w:r>
              <w:t>16%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Triste, morose, déprimé(e)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Sig1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Sig2Plus"/>
            </w:pPr>
            <w:r>
              <w:t>15%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188</w:t>
            </w:r>
          </w:p>
          <w:p w:rsidR="00417ABC" w:rsidRDefault="00417ABC" w:rsidP="00D46627">
            <w:pPr>
              <w:pStyle w:val="ColPercentSig2Plus"/>
            </w:pPr>
            <w:r>
              <w:t>13%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151</w:t>
            </w:r>
          </w:p>
          <w:p w:rsidR="00417ABC" w:rsidRDefault="00417ABC" w:rsidP="00D46627">
            <w:pPr>
              <w:pStyle w:val="ColPercentSig2Minus"/>
            </w:pPr>
            <w:r>
              <w:t>10%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Anxieux(se), malheureux(se, insatisfait(e)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w:t>
            </w:r>
          </w:p>
          <w:p w:rsidR="00417ABC" w:rsidRDefault="00417ABC" w:rsidP="00D46627">
            <w:pPr>
              <w:pStyle w:val="ColPercentSig2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Sig1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Sig4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Sig4Min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229</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En colère, bouleversé(e), contrarié(e)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Sig1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Sig4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Sig2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Sig4Min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166</w:t>
            </w:r>
          </w:p>
          <w:p w:rsidR="00417ABC" w:rsidRDefault="00417ABC" w:rsidP="00D46627">
            <w:pPr>
              <w:pStyle w:val="ColPercentSig2Minus"/>
            </w:pPr>
            <w:r>
              <w:t>11%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Irrité(e), perturbé(e), agité(e)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Sig2Pl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Sig3Minus"/>
            </w:pPr>
            <w:r>
              <w:t>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Sig3Min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Sig1Min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Sig4Pl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w:t>
            </w:r>
          </w:p>
          <w:p w:rsidR="00417ABC" w:rsidRDefault="00417ABC" w:rsidP="00D46627">
            <w:pPr>
              <w:pStyle w:val="ColPercentSig3Plus"/>
            </w:pPr>
            <w:r>
              <w:t>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48</w:t>
            </w:r>
          </w:p>
          <w:p w:rsidR="00417ABC" w:rsidRDefault="00417ABC" w:rsidP="00D46627">
            <w:pPr>
              <w:pStyle w:val="ColPercentSig4Minus"/>
            </w:pPr>
            <w:r>
              <w:t>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Fier(ère), encouragé(e), stimulé(e)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126</w:t>
            </w:r>
          </w:p>
          <w:p w:rsidR="00417ABC" w:rsidRDefault="00417ABC" w:rsidP="00D46627">
            <w:pPr>
              <w:pStyle w:val="ColPercentSig3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Sig1Minus"/>
            </w:pPr>
            <w:r>
              <w:t>14%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206</w:t>
            </w:r>
          </w:p>
          <w:p w:rsidR="00417ABC" w:rsidRDefault="00417ABC" w:rsidP="00D46627">
            <w:pPr>
              <w:pStyle w:val="ColPercentSig1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Sig2Plus"/>
            </w:pPr>
            <w:r>
              <w:t>23%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210</w:t>
            </w:r>
          </w:p>
          <w:p w:rsidR="00417ABC" w:rsidRDefault="00417ABC" w:rsidP="00D46627">
            <w:pPr>
              <w:pStyle w:val="ColPercentSig1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284</w:t>
            </w:r>
          </w:p>
          <w:p w:rsidR="00417ABC" w:rsidRDefault="00417ABC" w:rsidP="00D46627">
            <w:pPr>
              <w:pStyle w:val="ColPercentSig2Plus"/>
            </w:pPr>
            <w:r>
              <w:t>18%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des réponses ci-dessus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Sig4Min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Sig2Plus"/>
            </w:pPr>
            <w:r>
              <w:t>14%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w:t>
            </w:r>
          </w:p>
          <w:p w:rsidR="00417ABC" w:rsidRDefault="00417ABC" w:rsidP="00D46627">
            <w:pPr>
              <w:pStyle w:val="ColPercentSig1Plus"/>
            </w:pPr>
            <w:r>
              <w:t>15%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208</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148</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Lesquels des mots suivants, le cas échéant, décrivent de façon générale vos sentiments vis-à-vis de l'aide financière apportée par le gouvernement du Canada aux populations des pays en voie de développement?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Q15</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Heureux(se), dynamique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Sig2Plus"/>
            </w:pPr>
            <w:r>
              <w:t>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Sig3Plus"/>
            </w:pPr>
            <w:r>
              <w:t>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w:t>
            </w:r>
          </w:p>
          <w:p w:rsidR="00417ABC" w:rsidRDefault="00417ABC" w:rsidP="00D46627">
            <w:pPr>
              <w:pStyle w:val="ColPercentSig2Minus"/>
            </w:pPr>
            <w:r>
              <w:t>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Plein(e) d'espoir, enthousiaste, optimiste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666</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179</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121</w:t>
            </w:r>
          </w:p>
          <w:p w:rsidR="00417ABC" w:rsidRDefault="00417ABC" w:rsidP="00D46627">
            <w:pPr>
              <w:pStyle w:val="ColPercentNotSignificant"/>
            </w:pPr>
            <w:r>
              <w:t>23%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Content(e), satisfait(e), ravi(e)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Sig2Min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158</w:t>
            </w:r>
          </w:p>
          <w:p w:rsidR="00417ABC" w:rsidRDefault="00417ABC" w:rsidP="00D46627">
            <w:pPr>
              <w:pStyle w:val="ColPercentSig2Plus"/>
            </w:pPr>
            <w:r>
              <w:t>17%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85</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Détendu(e), serein(e), en paix avec vous-même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Paisible, tranquille, décontracté(e)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Sig1Plus"/>
            </w:pPr>
            <w:r>
              <w:t>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Sig2Pl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Indifférent(e), réservé(e), calme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222</w:t>
            </w:r>
          </w:p>
          <w:p w:rsidR="00417ABC" w:rsidRDefault="00417ABC" w:rsidP="00D46627">
            <w:pPr>
              <w:pStyle w:val="ColPercentSig1Plus"/>
            </w:pPr>
            <w:r>
              <w:t>25%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244</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146</w:t>
            </w:r>
          </w:p>
          <w:p w:rsidR="00417ABC" w:rsidRDefault="00417ABC" w:rsidP="00D46627">
            <w:pPr>
              <w:pStyle w:val="ColPercentSig3Plus"/>
            </w:pPr>
            <w:r>
              <w:t>28%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Exaspéré(e), lassé(e), fatigué(e)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95</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Triste, morose, déprimé(e)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Sig3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Sig2Plus"/>
            </w:pPr>
            <w:r>
              <w:t>13%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Sig2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55</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Anxieux(se), malheureux(se, insatisfait(e)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107</w:t>
            </w:r>
          </w:p>
          <w:p w:rsidR="00417ABC" w:rsidRDefault="00417ABC" w:rsidP="00D46627">
            <w:pPr>
              <w:pStyle w:val="ColPercentSig1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85</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En colère, bouleversé(e), contrarié(e)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Sig2Minus"/>
            </w:pPr>
            <w:r>
              <w:t>11%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Sig2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70</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Irrité(e), perturbé(e), agité(e)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Sig2Pl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Fier(ère), encouragé(e), stimulé(e)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Sig2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183</w:t>
            </w:r>
          </w:p>
          <w:p w:rsidR="00417ABC" w:rsidRDefault="00417ABC" w:rsidP="00D46627">
            <w:pPr>
              <w:pStyle w:val="ColPercentSig3Plus"/>
            </w:pPr>
            <w:r>
              <w:t>20%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172</w:t>
            </w:r>
          </w:p>
          <w:p w:rsidR="00417ABC" w:rsidRDefault="00417ABC" w:rsidP="00D46627">
            <w:pPr>
              <w:pStyle w:val="ColPercentSig1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107</w:t>
            </w:r>
          </w:p>
          <w:p w:rsidR="00417ABC" w:rsidRDefault="00417ABC" w:rsidP="00D46627">
            <w:pPr>
              <w:pStyle w:val="ColPercentSig1Plus"/>
            </w:pPr>
            <w:r>
              <w:t>20%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des réponses ci-dessus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56</w:t>
            </w:r>
          </w:p>
          <w:p w:rsidR="00417ABC" w:rsidRDefault="00417ABC" w:rsidP="00D46627">
            <w:pPr>
              <w:pStyle w:val="ColPercentSig1Minus"/>
            </w:pPr>
            <w:r>
              <w:t>10%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 gouvernement du Canada donne de l'argent aux pays en voie de développement. Veuillez utiliser l'échelle ci-dessous pour indiquer quelle devrait être, selon vous, l'objectif prioritaire de cette aide.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Q16</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Promouvoir les intérêts nationaux du Canada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w:t>
            </w:r>
          </w:p>
          <w:p w:rsidR="00417ABC" w:rsidRDefault="00417ABC" w:rsidP="00D46627">
            <w:pPr>
              <w:pStyle w:val="ColPercentSig4Pl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Sig4Minus"/>
            </w:pPr>
            <w:r>
              <w:t>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232</w:t>
            </w:r>
          </w:p>
          <w:p w:rsidR="00417ABC" w:rsidRDefault="00417ABC" w:rsidP="00D46627">
            <w:pPr>
              <w:pStyle w:val="ColPercentSig4Plus"/>
            </w:pPr>
            <w:r>
              <w:t>17%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102</w:t>
            </w:r>
          </w:p>
          <w:p w:rsidR="00417ABC" w:rsidRDefault="00417ABC" w:rsidP="00D46627">
            <w:pPr>
              <w:pStyle w:val="ColPercentSig4Minus"/>
            </w:pPr>
            <w:r>
              <w:t>7%</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Les deux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189</w:t>
            </w:r>
          </w:p>
          <w:p w:rsidR="00417ABC" w:rsidRDefault="00417ABC" w:rsidP="00D46627">
            <w:pPr>
              <w:pStyle w:val="ColPercentSig4Pl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Sig4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Sig3Minus"/>
            </w:pPr>
            <w:r>
              <w:t>19%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249</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Sig3Plus"/>
            </w:pPr>
            <w:r>
              <w:t>30%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340</w:t>
            </w:r>
          </w:p>
          <w:p w:rsidR="00417ABC" w:rsidRDefault="00417ABC" w:rsidP="00D46627">
            <w:pPr>
              <w:pStyle w:val="ColPercentSig3Plus"/>
            </w:pPr>
            <w:r>
              <w:t>25%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304</w:t>
            </w:r>
          </w:p>
          <w:p w:rsidR="00417ABC" w:rsidRDefault="00417ABC" w:rsidP="00D46627">
            <w:pPr>
              <w:pStyle w:val="ColPercentSig2Minus"/>
            </w:pPr>
            <w:r>
              <w:t>20%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Réduire la pauvreté dans les pays en voie de développement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1901</w:t>
            </w:r>
          </w:p>
          <w:p w:rsidR="00417ABC" w:rsidRDefault="00417ABC" w:rsidP="00D46627">
            <w:pPr>
              <w:pStyle w:val="ColPercentNotSignificant"/>
            </w:pPr>
            <w:r>
              <w:t>61%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323</w:t>
            </w:r>
          </w:p>
          <w:p w:rsidR="00417ABC" w:rsidRDefault="00417ABC" w:rsidP="00D46627">
            <w:pPr>
              <w:pStyle w:val="ColPercentSig4Minus"/>
            </w:pPr>
            <w:r>
              <w:t>49%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684</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382</w:t>
            </w:r>
          </w:p>
          <w:p w:rsidR="00417ABC" w:rsidRDefault="00417ABC" w:rsidP="00D46627">
            <w:pPr>
              <w:pStyle w:val="ColPercentSig4Plus"/>
            </w:pPr>
            <w:r>
              <w:t>68%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498</w:t>
            </w:r>
          </w:p>
          <w:p w:rsidR="00417ABC" w:rsidRDefault="00417ABC" w:rsidP="00D46627">
            <w:pPr>
              <w:pStyle w:val="ColPercentSig4Plus"/>
            </w:pPr>
            <w:r>
              <w:t>72%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274</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197</w:t>
            </w:r>
          </w:p>
          <w:p w:rsidR="00417ABC" w:rsidRDefault="00417ABC" w:rsidP="00D46627">
            <w:pPr>
              <w:pStyle w:val="ColPercentSig3Minus"/>
            </w:pPr>
            <w:r>
              <w:t>55%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61%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735</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451</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812</w:t>
            </w:r>
          </w:p>
          <w:p w:rsidR="00417ABC" w:rsidRDefault="00417ABC" w:rsidP="00D46627">
            <w:pPr>
              <w:pStyle w:val="ColPercentSig4Minus"/>
            </w:pPr>
            <w:r>
              <w:t>55%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1059</w:t>
            </w:r>
          </w:p>
          <w:p w:rsidR="00417ABC" w:rsidRDefault="00417ABC" w:rsidP="00D46627">
            <w:pPr>
              <w:pStyle w:val="ColPercentSig4Plus"/>
            </w:pPr>
            <w:r>
              <w:t>68%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0 - L'objectif prioritaire de l'aide financière du gouvernement du Canada devrait  être de favoriser les intérêts du Canada</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48</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5 - L'objectif prioritaire de l'aide financière du gouvernement du Canada devrait être de réduire la pauvreté dans les pays en voie de développement et de favoriser les intérêts du Canada</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249</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304</w:t>
            </w:r>
          </w:p>
          <w:p w:rsidR="00417ABC" w:rsidRDefault="00417ABC" w:rsidP="00D46627">
            <w:pPr>
              <w:pStyle w:val="ColPercentNotSignificant"/>
            </w:pPr>
            <w:r>
              <w:t>20%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85</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133</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173</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68</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10 - L'objectif prioritaire de l'aide financière du gouvernement du Canada devrait être de réduire la pauvreté dans les pays en voie de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1026</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219</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291</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149</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380</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266</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410</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600</w:t>
            </w:r>
          </w:p>
          <w:p w:rsidR="00417ABC" w:rsidRDefault="00417ABC" w:rsidP="00D46627">
            <w:pPr>
              <w:pStyle w:val="ColPercentNotSignificant"/>
            </w:pPr>
            <w:r>
              <w:t>38%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78</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7.98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7.19</w:t>
            </w:r>
          </w:p>
        </w:tc>
        <w:tc>
          <w:tcPr>
            <w:tcW w:w="848" w:type="dxa"/>
            <w:tcBorders>
              <w:top w:val="single" w:sz="2" w:space="0" w:color="auto"/>
              <w:left w:val="nil"/>
              <w:bottom w:val="single" w:sz="2" w:space="0" w:color="auto"/>
              <w:right w:val="nil"/>
            </w:tcBorders>
          </w:tcPr>
          <w:p w:rsidR="00417ABC" w:rsidRDefault="00417ABC" w:rsidP="00D46627">
            <w:pPr>
              <w:pStyle w:val="Mean"/>
            </w:pPr>
            <w:r>
              <w:t>7.95</w:t>
            </w:r>
          </w:p>
        </w:tc>
        <w:tc>
          <w:tcPr>
            <w:tcW w:w="848" w:type="dxa"/>
            <w:tcBorders>
              <w:top w:val="single" w:sz="2" w:space="0" w:color="auto"/>
              <w:left w:val="nil"/>
              <w:bottom w:val="single" w:sz="2" w:space="0" w:color="auto"/>
              <w:right w:val="nil"/>
            </w:tcBorders>
          </w:tcPr>
          <w:p w:rsidR="00417ABC" w:rsidRDefault="00417ABC" w:rsidP="00D46627">
            <w:pPr>
              <w:pStyle w:val="MeanSig4"/>
            </w:pPr>
            <w:r>
              <w:t>8.49</w:t>
            </w:r>
          </w:p>
        </w:tc>
        <w:tc>
          <w:tcPr>
            <w:tcW w:w="848" w:type="dxa"/>
            <w:tcBorders>
              <w:top w:val="single" w:sz="2" w:space="0" w:color="auto"/>
              <w:left w:val="nil"/>
              <w:bottom w:val="single" w:sz="2" w:space="0" w:color="auto"/>
              <w:right w:val="nil"/>
            </w:tcBorders>
          </w:tcPr>
          <w:p w:rsidR="00417ABC" w:rsidRDefault="00417ABC" w:rsidP="00D46627">
            <w:pPr>
              <w:pStyle w:val="MeanSig4"/>
            </w:pPr>
            <w:r>
              <w:t>8.74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7.99</w:t>
            </w:r>
          </w:p>
        </w:tc>
        <w:tc>
          <w:tcPr>
            <w:tcW w:w="848" w:type="dxa"/>
            <w:tcBorders>
              <w:top w:val="single" w:sz="2" w:space="0" w:color="auto"/>
              <w:left w:val="nil"/>
              <w:bottom w:val="single" w:sz="2" w:space="0" w:color="auto"/>
              <w:right w:val="nil"/>
            </w:tcBorders>
          </w:tcPr>
          <w:p w:rsidR="00417ABC" w:rsidRDefault="00417ABC" w:rsidP="00D46627">
            <w:pPr>
              <w:pStyle w:val="MeanSig3"/>
            </w:pPr>
            <w:r>
              <w:t>7.55</w:t>
            </w:r>
          </w:p>
        </w:tc>
        <w:tc>
          <w:tcPr>
            <w:tcW w:w="848" w:type="dxa"/>
            <w:tcBorders>
              <w:top w:val="single" w:sz="2" w:space="0" w:color="auto"/>
              <w:left w:val="nil"/>
              <w:bottom w:val="single" w:sz="2" w:space="0" w:color="auto"/>
              <w:right w:val="nil"/>
            </w:tcBorders>
          </w:tcPr>
          <w:p w:rsidR="00417ABC" w:rsidRDefault="00417ABC" w:rsidP="00D46627">
            <w:pPr>
              <w:pStyle w:val="Mean"/>
            </w:pPr>
            <w:r>
              <w:t>7.79</w:t>
            </w:r>
          </w:p>
        </w:tc>
        <w:tc>
          <w:tcPr>
            <w:tcW w:w="848" w:type="dxa"/>
            <w:tcBorders>
              <w:top w:val="single" w:sz="2" w:space="0" w:color="auto"/>
              <w:left w:val="nil"/>
              <w:bottom w:val="single" w:sz="2" w:space="0" w:color="auto"/>
              <w:right w:val="nil"/>
            </w:tcBorders>
          </w:tcPr>
          <w:p w:rsidR="00417ABC" w:rsidRDefault="00417ABC" w:rsidP="00D46627">
            <w:pPr>
              <w:pStyle w:val="Mean"/>
            </w:pPr>
            <w:r>
              <w:t>8.03</w:t>
            </w:r>
          </w:p>
        </w:tc>
        <w:tc>
          <w:tcPr>
            <w:tcW w:w="848" w:type="dxa"/>
            <w:tcBorders>
              <w:top w:val="single" w:sz="2" w:space="0" w:color="auto"/>
              <w:left w:val="nil"/>
              <w:bottom w:val="single" w:sz="2" w:space="0" w:color="auto"/>
              <w:right w:val="nil"/>
            </w:tcBorders>
          </w:tcPr>
          <w:p w:rsidR="00417ABC" w:rsidRDefault="00417ABC" w:rsidP="00D46627">
            <w:pPr>
              <w:pStyle w:val="MeanSig1"/>
            </w:pPr>
            <w:r>
              <w:t>8.17</w:t>
            </w:r>
          </w:p>
        </w:tc>
        <w:tc>
          <w:tcPr>
            <w:tcW w:w="848" w:type="dxa"/>
            <w:tcBorders>
              <w:top w:val="single" w:sz="2" w:space="0" w:color="auto"/>
              <w:left w:val="nil"/>
              <w:bottom w:val="single" w:sz="2" w:space="0" w:color="auto"/>
              <w:right w:val="nil"/>
            </w:tcBorders>
          </w:tcPr>
          <w:p w:rsidR="00417ABC" w:rsidRDefault="00417ABC" w:rsidP="00D46627">
            <w:pPr>
              <w:pStyle w:val="Mean"/>
            </w:pPr>
            <w:r>
              <w:t>8.05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7.48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8.52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2.96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3.17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2.61</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 gouvernement du Canada donne de l'argent aux pays en voie de développement. Veuillez utiliser l'échelle ci-dessous pour indiquer quelle devrait être, selon vous, l'objectif prioritaire de cette aide.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Q16</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Promouvoir les intérêts nationaux du Canada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w:t>
            </w:r>
          </w:p>
          <w:p w:rsidR="00417ABC" w:rsidRDefault="00417ABC" w:rsidP="00D46627">
            <w:pPr>
              <w:pStyle w:val="ColPercentSig1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Sig1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76</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Les deux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Sig1Pl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Sig1Min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138</w:t>
            </w:r>
          </w:p>
          <w:p w:rsidR="00417ABC" w:rsidRDefault="00417ABC" w:rsidP="00D46627">
            <w:pPr>
              <w:pStyle w:val="ColPercentSig2Plus"/>
            </w:pPr>
            <w:r>
              <w:t>26%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Réduire la pauvreté dans les pays en voie de développement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1901</w:t>
            </w:r>
          </w:p>
          <w:p w:rsidR="00417ABC" w:rsidRDefault="00417ABC" w:rsidP="00D46627">
            <w:pPr>
              <w:pStyle w:val="ColPercentNotSignificant"/>
            </w:pPr>
            <w:r>
              <w:t>61%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360</w:t>
            </w:r>
          </w:p>
          <w:p w:rsidR="00417ABC" w:rsidRDefault="00417ABC" w:rsidP="00D46627">
            <w:pPr>
              <w:pStyle w:val="ColPercentSig3Minus"/>
            </w:pPr>
            <w:r>
              <w:t>56%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489</w:t>
            </w:r>
          </w:p>
          <w:p w:rsidR="00417ABC" w:rsidRDefault="00417ABC" w:rsidP="00D46627">
            <w:pPr>
              <w:pStyle w:val="ColPercentSig3Minus"/>
            </w:pPr>
            <w:r>
              <w:t>57%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619</w:t>
            </w:r>
          </w:p>
          <w:p w:rsidR="00417ABC" w:rsidRDefault="00417ABC" w:rsidP="00D46627">
            <w:pPr>
              <w:pStyle w:val="ColPercentSig3Plus"/>
            </w:pPr>
            <w:r>
              <w:t>65%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232</w:t>
            </w:r>
          </w:p>
          <w:p w:rsidR="00417ABC" w:rsidRDefault="00417ABC" w:rsidP="00D46627">
            <w:pPr>
              <w:pStyle w:val="ColPercentNotSignificant"/>
            </w:pPr>
            <w:r>
              <w:t>61%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481</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636</w:t>
            </w:r>
          </w:p>
          <w:p w:rsidR="00417ABC" w:rsidRDefault="00417ABC" w:rsidP="00D46627">
            <w:pPr>
              <w:pStyle w:val="ColPercentSig1Plus"/>
            </w:pPr>
            <w:r>
              <w:t>63%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316</w:t>
            </w:r>
          </w:p>
          <w:p w:rsidR="00417ABC" w:rsidRDefault="00417ABC" w:rsidP="00D46627">
            <w:pPr>
              <w:pStyle w:val="ColPercentSig2Minus"/>
            </w:pPr>
            <w:r>
              <w:t>56%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0 - L'objectif prioritaire de l'aide financière du gouvernement du Canada devrait  être de favoriser les intérêts du Canada</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41</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5 - L'objectif prioritaire de l'aide financière du gouvernement du Canada devrait être de réduire la pauvreté dans les pays en voie de développement et de favoriser les intérêts du Canada</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138</w:t>
            </w:r>
          </w:p>
          <w:p w:rsidR="00417ABC" w:rsidRDefault="00417ABC" w:rsidP="00D46627">
            <w:pPr>
              <w:pStyle w:val="ColPercentNotSignificant"/>
            </w:pPr>
            <w:r>
              <w:t>26%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42</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68</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10 - L'objectif prioritaire de l'aide financière du gouvernement du Canada devrait être de réduire la pauvreté dans les pays en voie de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1026</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262</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319</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269</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329</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w:t>
            </w:r>
          </w:p>
          <w:p w:rsidR="00417ABC" w:rsidRDefault="00417ABC" w:rsidP="00D46627">
            <w:pPr>
              <w:pStyle w:val="ColPercentNotSignificant"/>
            </w:pPr>
            <w:r>
              <w:t>27%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7.98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7.76</w:t>
            </w:r>
          </w:p>
        </w:tc>
        <w:tc>
          <w:tcPr>
            <w:tcW w:w="848" w:type="dxa"/>
            <w:tcBorders>
              <w:top w:val="single" w:sz="2" w:space="0" w:color="auto"/>
              <w:left w:val="nil"/>
              <w:bottom w:val="single" w:sz="2" w:space="0" w:color="auto"/>
              <w:right w:val="nil"/>
            </w:tcBorders>
          </w:tcPr>
          <w:p w:rsidR="00417ABC" w:rsidRDefault="00417ABC" w:rsidP="00D46627">
            <w:pPr>
              <w:pStyle w:val="MeanSig2"/>
            </w:pPr>
            <w:r>
              <w:t>7.79</w:t>
            </w:r>
          </w:p>
        </w:tc>
        <w:tc>
          <w:tcPr>
            <w:tcW w:w="848" w:type="dxa"/>
            <w:tcBorders>
              <w:top w:val="single" w:sz="2" w:space="0" w:color="auto"/>
              <w:left w:val="nil"/>
              <w:bottom w:val="single" w:sz="2" w:space="0" w:color="auto"/>
              <w:right w:val="nil"/>
            </w:tcBorders>
          </w:tcPr>
          <w:p w:rsidR="00417ABC" w:rsidRDefault="00417ABC" w:rsidP="00D46627">
            <w:pPr>
              <w:pStyle w:val="MeanSig2"/>
            </w:pPr>
            <w:r>
              <w:t>8.15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8.14</w:t>
            </w:r>
          </w:p>
        </w:tc>
        <w:tc>
          <w:tcPr>
            <w:tcW w:w="848" w:type="dxa"/>
            <w:tcBorders>
              <w:top w:val="single" w:sz="2" w:space="0" w:color="auto"/>
              <w:left w:val="nil"/>
              <w:bottom w:val="single" w:sz="2" w:space="0" w:color="auto"/>
              <w:right w:val="nil"/>
            </w:tcBorders>
          </w:tcPr>
          <w:p w:rsidR="00417ABC" w:rsidRDefault="00417ABC" w:rsidP="00D46627">
            <w:pPr>
              <w:pStyle w:val="MeanSig1"/>
            </w:pPr>
            <w:r>
              <w:t>8.16</w:t>
            </w:r>
          </w:p>
        </w:tc>
        <w:tc>
          <w:tcPr>
            <w:tcW w:w="848" w:type="dxa"/>
            <w:tcBorders>
              <w:top w:val="single" w:sz="2" w:space="0" w:color="auto"/>
              <w:left w:val="nil"/>
              <w:bottom w:val="single" w:sz="2" w:space="0" w:color="auto"/>
              <w:right w:val="nil"/>
            </w:tcBorders>
          </w:tcPr>
          <w:p w:rsidR="00417ABC" w:rsidRDefault="00417ABC" w:rsidP="00D46627">
            <w:pPr>
              <w:pStyle w:val="Mean"/>
            </w:pPr>
            <w:r>
              <w:t>8.00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3"/>
            </w:pPr>
            <w:r>
              <w:t>7.66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3.15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2.87</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3.02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En lien avec l'aide internationale accordée par le gouvernement du Canada aux pays en voie de développement, veuillez indiquer quelles sont les première, deuxième et troisième priorités, selon vous.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Q17</w:t>
            </w:r>
          </w:p>
          <w:p w:rsidR="00417ABC" w:rsidRDefault="00417ABC" w:rsidP="00D46627">
            <w:pPr>
              <w:pStyle w:val="ShortLabelRow"/>
            </w:pPr>
            <w:r>
              <w:t>Thinking again about government spending on international aid in poor countries, please indicate what you think are the first, second, and third most important priorities.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L'éducation : aider les populations à aller à l'école, ou à acquérir des compétences et suivre des formations.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1290</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260</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455</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258</w:t>
            </w:r>
          </w:p>
          <w:p w:rsidR="00417ABC" w:rsidRDefault="00417ABC" w:rsidP="00D46627">
            <w:pPr>
              <w:pStyle w:val="ColPercentSig2Plus"/>
            </w:pPr>
            <w:r>
              <w:t>46%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299</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162</w:t>
            </w:r>
          </w:p>
          <w:p w:rsidR="00417ABC" w:rsidRDefault="00417ABC" w:rsidP="00D46627">
            <w:pPr>
              <w:pStyle w:val="ColPercentSig3Minus"/>
            </w:pPr>
            <w:r>
              <w:t>36%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Sig1Minus"/>
            </w:pPr>
            <w:r>
              <w:t>36%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508</w:t>
            </w:r>
          </w:p>
          <w:p w:rsidR="00417ABC" w:rsidRDefault="00417ABC" w:rsidP="00D46627">
            <w:pPr>
              <w:pStyle w:val="ColPercentSig1Plus"/>
            </w:pPr>
            <w:r>
              <w:t>44%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309</w:t>
            </w:r>
          </w:p>
          <w:p w:rsidR="00417ABC" w:rsidRDefault="00417ABC" w:rsidP="00D46627">
            <w:pPr>
              <w:pStyle w:val="ColPercentSig1Plus"/>
            </w:pPr>
            <w:r>
              <w:t>45%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Sig2Minus"/>
            </w:pPr>
            <w:r>
              <w:t>34%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619</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640</w:t>
            </w:r>
          </w:p>
          <w:p w:rsidR="00417ABC" w:rsidRDefault="00417ABC" w:rsidP="00D46627">
            <w:pPr>
              <w:pStyle w:val="ColPercentNotSignificant"/>
            </w:pPr>
            <w:r>
              <w:t>41%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La santé : permettre l'accès aux hôpitaux et aux cliniques, traiter les maladies et fournir des vaccins.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1132</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253</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391</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219</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255</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123</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444</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256</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478</w:t>
            </w:r>
          </w:p>
          <w:p w:rsidR="00417ABC" w:rsidRDefault="00417ABC" w:rsidP="00D46627">
            <w:pPr>
              <w:pStyle w:val="ColPercentSig4Minus"/>
            </w:pPr>
            <w:r>
              <w:t>33%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637</w:t>
            </w:r>
          </w:p>
          <w:p w:rsidR="00417ABC" w:rsidRDefault="00417ABC" w:rsidP="00D46627">
            <w:pPr>
              <w:pStyle w:val="ColPercentSig4Plus"/>
            </w:pPr>
            <w:r>
              <w:t>41%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La planification familiale : fournir l'accès à la contraception et aux autres services familiaux</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w:t>
            </w:r>
          </w:p>
          <w:p w:rsidR="00417ABC" w:rsidRDefault="00417ABC" w:rsidP="00D46627">
            <w:pPr>
              <w:pStyle w:val="ColPercentSig2Min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Sig1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171</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L'eau : fournir l'accès à l'eau potable, aux toilettes et à l'hygiène.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1379</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282</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507</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266</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308</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220</w:t>
            </w:r>
          </w:p>
          <w:p w:rsidR="00417ABC" w:rsidRDefault="00417ABC" w:rsidP="00D46627">
            <w:pPr>
              <w:pStyle w:val="ColPercentSig3Plus"/>
            </w:pPr>
            <w:r>
              <w:t>52%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164</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508</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294</w:t>
            </w:r>
          </w:p>
          <w:p w:rsidR="00417ABC" w:rsidRDefault="00417ABC" w:rsidP="00D46627">
            <w:pPr>
              <w:pStyle w:val="ColPercentSig1Minus"/>
            </w:pPr>
            <w:r>
              <w:t>42%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618</w:t>
            </w:r>
          </w:p>
          <w:p w:rsidR="00417ABC" w:rsidRDefault="00417ABC" w:rsidP="00D46627">
            <w:pPr>
              <w:pStyle w:val="ColPercentSig3Minus"/>
            </w:pPr>
            <w:r>
              <w:t>43%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733</w:t>
            </w:r>
          </w:p>
          <w:p w:rsidR="00417ABC" w:rsidRDefault="00417ABC" w:rsidP="00D46627">
            <w:pPr>
              <w:pStyle w:val="ColPercentSig3Plus"/>
            </w:pPr>
            <w:r>
              <w:t>48%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Le gouvernement et la société civile : demander davantage de comptes au gouvernement, répondre aux  problèmes de corruption et garantir la paix, la sécurité et la primauté du droit.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275</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149</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Sig1Min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427</w:t>
            </w:r>
          </w:p>
          <w:p w:rsidR="00417ABC" w:rsidRDefault="00417ABC" w:rsidP="00D46627">
            <w:pPr>
              <w:pStyle w:val="ColPercentSig4Plus"/>
            </w:pPr>
            <w:r>
              <w:t>30%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315</w:t>
            </w:r>
          </w:p>
          <w:p w:rsidR="00417ABC" w:rsidRDefault="00417ABC" w:rsidP="00D46627">
            <w:pPr>
              <w:pStyle w:val="ColPercentSig4Minus"/>
            </w:pPr>
            <w:r>
              <w:t>21%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L'aide sociale : répondre aux questions de pauvreté en fournissant des logements et de l'aide sociale aux personnes qui sont dans l'incapacité de travailler en raison d'une maladie, d'une blessure, de leur âge ou du fait qu'ils ont des enfants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87</w:t>
            </w:r>
          </w:p>
          <w:p w:rsidR="00417ABC" w:rsidRDefault="00417ABC" w:rsidP="00D46627">
            <w:pPr>
              <w:pStyle w:val="ColPercentSig4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Sig4Min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Sig1Min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118</w:t>
            </w:r>
          </w:p>
          <w:p w:rsidR="00417ABC" w:rsidRDefault="00417ABC" w:rsidP="00D46627">
            <w:pPr>
              <w:pStyle w:val="ColPercentSig2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166</w:t>
            </w:r>
          </w:p>
          <w:p w:rsidR="00417ABC" w:rsidRDefault="00417ABC" w:rsidP="00D46627">
            <w:pPr>
              <w:pStyle w:val="ColPercentSig2Plus"/>
            </w:pPr>
            <w:r>
              <w:t>11%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Les infrastructures : construire des routes et des réseaux de télécommunication.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w:t>
            </w:r>
          </w:p>
          <w:p w:rsidR="00417ABC" w:rsidRDefault="00417ABC" w:rsidP="00D46627">
            <w:pPr>
              <w:pStyle w:val="ColPercentSig2Pl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Sig2Minus"/>
            </w:pPr>
            <w:r>
              <w:t>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Sig2Min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Sig3Pl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Sig2Min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170</w:t>
            </w:r>
          </w:p>
          <w:p w:rsidR="00417ABC" w:rsidRDefault="00417ABC" w:rsidP="00D46627">
            <w:pPr>
              <w:pStyle w:val="ColPercentSig4Plus"/>
            </w:pPr>
            <w:r>
              <w:t>12%</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63</w:t>
            </w:r>
          </w:p>
          <w:p w:rsidR="00417ABC" w:rsidRDefault="00417ABC" w:rsidP="00D46627">
            <w:pPr>
              <w:pStyle w:val="ColPercentSig4Minus"/>
            </w:pPr>
            <w:r>
              <w:t>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L'énergie : fournir de l'électricité et d'autres services d'énergie.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Sig2Pl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Sig1Min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Sig1Minus"/>
            </w:pPr>
            <w:r>
              <w:t>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120</w:t>
            </w:r>
          </w:p>
          <w:p w:rsidR="00417ABC" w:rsidRDefault="00417ABC" w:rsidP="00D46627">
            <w:pPr>
              <w:pStyle w:val="ColPercentSig4Plus"/>
            </w:pPr>
            <w:r>
              <w:t>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51</w:t>
            </w:r>
          </w:p>
          <w:p w:rsidR="00417ABC" w:rsidRDefault="00417ABC" w:rsidP="00D46627">
            <w:pPr>
              <w:pStyle w:val="ColPercentSig4Minus"/>
            </w:pPr>
            <w:r>
              <w:t>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L'agriculture : cultiver des denrées alimentaires et d'autres cultures.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621</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Sig4Min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226</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176</w:t>
            </w:r>
          </w:p>
          <w:p w:rsidR="00417ABC" w:rsidRDefault="00417ABC" w:rsidP="00D46627">
            <w:pPr>
              <w:pStyle w:val="ColPercentSig4Plus"/>
            </w:pPr>
            <w:r>
              <w:t>25%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Sig1Pl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309</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297</w:t>
            </w:r>
          </w:p>
          <w:p w:rsidR="00417ABC" w:rsidRDefault="00417ABC" w:rsidP="00D46627">
            <w:pPr>
              <w:pStyle w:val="ColPercentNotSignificant"/>
            </w:pPr>
            <w:r>
              <w:t>19%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La croissance économique : créer des emplois et soutenir l'économie.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542</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134</w:t>
            </w:r>
          </w:p>
          <w:p w:rsidR="00417ABC" w:rsidRDefault="00417ABC" w:rsidP="00D46627">
            <w:pPr>
              <w:pStyle w:val="ColPercentSig2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Sig1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309</w:t>
            </w:r>
          </w:p>
          <w:p w:rsidR="00417ABC" w:rsidRDefault="00417ABC" w:rsidP="00D46627">
            <w:pPr>
              <w:pStyle w:val="ColPercentSig4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212</w:t>
            </w:r>
          </w:p>
          <w:p w:rsidR="00417ABC" w:rsidRDefault="00417ABC" w:rsidP="00D46627">
            <w:pPr>
              <w:pStyle w:val="ColPercentSig4Minus"/>
            </w:pPr>
            <w:r>
              <w:t>14%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La protection de l'environnement : lutter contre le changement climatique,  la pollution atmosphérique et protéger les animaux et leurs habitats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146</w:t>
            </w:r>
          </w:p>
          <w:p w:rsidR="00417ABC" w:rsidRDefault="00417ABC" w:rsidP="00D46627">
            <w:pPr>
              <w:pStyle w:val="ColPercentSig4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221</w:t>
            </w:r>
          </w:p>
          <w:p w:rsidR="00417ABC" w:rsidRDefault="00417ABC" w:rsidP="00D46627">
            <w:pPr>
              <w:pStyle w:val="ColPercentSig1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Sig2Minus"/>
            </w:pPr>
            <w:r>
              <w:t>15%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Sig4Minus"/>
            </w:pPr>
            <w:r>
              <w:t>12%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Sig2Min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Sig4Pl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240</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293</w:t>
            </w:r>
          </w:p>
          <w:p w:rsidR="00417ABC" w:rsidRDefault="00417ABC" w:rsidP="00D46627">
            <w:pPr>
              <w:pStyle w:val="ColPercentSig1Plus"/>
            </w:pPr>
            <w:r>
              <w:t>19%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L'allégement de la dette : réduire la dette des pays pauvres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Sig3Minus"/>
            </w:pPr>
            <w:r>
              <w:t>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84</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L'aide humanitaire: fournir de l'aide dans les situations d'urgence et de crises humanitaires.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247</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167</w:t>
            </w:r>
          </w:p>
          <w:p w:rsidR="00417ABC" w:rsidRDefault="00417ABC" w:rsidP="00D46627">
            <w:pPr>
              <w:pStyle w:val="ColPercentSig1Plus"/>
            </w:pPr>
            <w:r>
              <w:t>24%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Sig1Plus"/>
            </w:pPr>
            <w:r>
              <w:t>26%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241</w:t>
            </w:r>
          </w:p>
          <w:p w:rsidR="00417ABC" w:rsidRDefault="00417ABC" w:rsidP="00D46627">
            <w:pPr>
              <w:pStyle w:val="ColPercentSig1Min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324</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334</w:t>
            </w:r>
          </w:p>
          <w:p w:rsidR="00417ABC" w:rsidRDefault="00417ABC" w:rsidP="00D46627">
            <w:pPr>
              <w:pStyle w:val="ColPercentNotSignificant"/>
            </w:pPr>
            <w:r>
              <w:t>21%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Les  migrations et les flux de réfugiés : protéger les réfugiés et encourager des parcours migratoires qui garantissent la sécurité des personnes.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Sig2Pl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93</w:t>
            </w:r>
          </w:p>
          <w:p w:rsidR="00417ABC" w:rsidRDefault="00417ABC" w:rsidP="00D46627">
            <w:pPr>
              <w:pStyle w:val="ColPercentSig2Minus"/>
            </w:pPr>
            <w:r>
              <w:t>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133</w:t>
            </w:r>
          </w:p>
          <w:p w:rsidR="00417ABC" w:rsidRDefault="00417ABC" w:rsidP="00D46627">
            <w:pPr>
              <w:pStyle w:val="ColPercentSig3Plus"/>
            </w:pPr>
            <w:r>
              <w:t>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L'égalité des femmes : soutenir les droits des femmes, l'égalité entre les genres et contribuer à éradiquer la violence envers les femmes.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771</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155</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299</w:t>
            </w:r>
          </w:p>
          <w:p w:rsidR="00417ABC" w:rsidRDefault="00417ABC" w:rsidP="00D46627">
            <w:pPr>
              <w:pStyle w:val="ColPercentSig1Plus"/>
            </w:pPr>
            <w:r>
              <w:t>27%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Sig1Min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Sig1Min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289</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188</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258</w:t>
            </w:r>
          </w:p>
          <w:p w:rsidR="00417ABC" w:rsidRDefault="00417ABC" w:rsidP="00D46627">
            <w:pPr>
              <w:pStyle w:val="ColPercentSig4Minus"/>
            </w:pPr>
            <w:r>
              <w:t>18%</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500</w:t>
            </w:r>
          </w:p>
          <w:p w:rsidR="00417ABC" w:rsidRDefault="00417ABC" w:rsidP="00D46627">
            <w:pPr>
              <w:pStyle w:val="ColPercentSig4Plus"/>
            </w:pPr>
            <w:r>
              <w:t>32%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En lien avec l'aide internationale accordée par le gouvernement du Canada aux pays en voie de développement, veuillez indiquer quelles sont les première, deuxième et troisième priorités, selon vous.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Q17</w:t>
            </w:r>
          </w:p>
          <w:p w:rsidR="00417ABC" w:rsidRDefault="00417ABC" w:rsidP="00D46627">
            <w:pPr>
              <w:pStyle w:val="ShortLabelRow"/>
            </w:pPr>
            <w:r>
              <w:t>Thinking again about government spending on international aid in poor countries, please indicate what you think are the first, second, and third most important priorities.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L'éducation : aider les populations à aller à l'école, ou à acquérir des compétences et suivre des formations.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1290</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212</w:t>
            </w:r>
          </w:p>
          <w:p w:rsidR="00417ABC" w:rsidRDefault="00417ABC" w:rsidP="00D46627">
            <w:pPr>
              <w:pStyle w:val="ColPercentSig4Minus"/>
            </w:pPr>
            <w:r>
              <w:t>34%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330</w:t>
            </w:r>
          </w:p>
          <w:p w:rsidR="00417ABC" w:rsidRDefault="00417ABC" w:rsidP="00D46627">
            <w:pPr>
              <w:pStyle w:val="ColPercentSig2Minus"/>
            </w:pPr>
            <w:r>
              <w:t>38%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435</w:t>
            </w:r>
          </w:p>
          <w:p w:rsidR="00417ABC" w:rsidRDefault="00417ABC" w:rsidP="00D46627">
            <w:pPr>
              <w:pStyle w:val="ColPercentSig4Plus"/>
            </w:pPr>
            <w:r>
              <w:t>47%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274</w:t>
            </w:r>
          </w:p>
          <w:p w:rsidR="00417ABC" w:rsidRDefault="00417ABC" w:rsidP="00D46627">
            <w:pPr>
              <w:pStyle w:val="ColPercentSig3Minus"/>
            </w:pPr>
            <w:r>
              <w:t>37%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451</w:t>
            </w:r>
          </w:p>
          <w:p w:rsidR="00417ABC" w:rsidRDefault="00417ABC" w:rsidP="00D46627">
            <w:pPr>
              <w:pStyle w:val="ColPercentSig3Plus"/>
            </w:pPr>
            <w:r>
              <w:t>46%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264</w:t>
            </w:r>
          </w:p>
          <w:p w:rsidR="00417ABC" w:rsidRDefault="00417ABC" w:rsidP="00D46627">
            <w:pPr>
              <w:pStyle w:val="ColPercentSig3Plus"/>
            </w:pPr>
            <w:r>
              <w:t>48%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La santé : permettre l'accès aux hôpitaux et aux cliniques, traiter les maladies et fournir des vaccins.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1132</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226</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313</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340</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274</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381</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192</w:t>
            </w:r>
          </w:p>
          <w:p w:rsidR="00417ABC" w:rsidRDefault="00417ABC" w:rsidP="00D46627">
            <w:pPr>
              <w:pStyle w:val="ColPercentNotSignificant"/>
            </w:pPr>
            <w:r>
              <w:t>36%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La planification familiale : fournir l'accès à la contraception et aux autres services familiaux</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67</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L'eau : fournir l'accès à l'eau potable, aux toilettes et à l'hygiène.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1379</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306</w:t>
            </w:r>
          </w:p>
          <w:p w:rsidR="00417ABC" w:rsidRDefault="00417ABC" w:rsidP="00D46627">
            <w:pPr>
              <w:pStyle w:val="ColPercentSig2Plus"/>
            </w:pPr>
            <w:r>
              <w:t>50%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413</w:t>
            </w:r>
          </w:p>
          <w:p w:rsidR="00417ABC" w:rsidRDefault="00417ABC" w:rsidP="00D46627">
            <w:pPr>
              <w:pStyle w:val="ColPercentSig2Plus"/>
            </w:pPr>
            <w:r>
              <w:t>49%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399</w:t>
            </w:r>
          </w:p>
          <w:p w:rsidR="00417ABC" w:rsidRDefault="00417ABC" w:rsidP="00D46627">
            <w:pPr>
              <w:pStyle w:val="ColPercentSig2Minus"/>
            </w:pPr>
            <w:r>
              <w:t>42%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170</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342</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437</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227</w:t>
            </w:r>
          </w:p>
          <w:p w:rsidR="00417ABC" w:rsidRDefault="00417ABC" w:rsidP="00D46627">
            <w:pPr>
              <w:pStyle w:val="ColPercentSig2Minus"/>
            </w:pPr>
            <w:r>
              <w:t>41%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Le gouvernement et la société civile : demander davantage de comptes au gouvernement, répondre aux  problèmes de corruption et garantir la paix, la sécurité et la primauté du droit.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149</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222</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227</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266</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137</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L'aide sociale : répondre aux questions de pauvreté en fournissant des logements et de l'aide sociale aux personnes qui sont dans l'incapacité de travailler en raison d'une maladie, d'une blessure, de leur âge ou du fait qu'ils ont des enfants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Sig2Pl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Sig4Pl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Sig4Minus"/>
            </w:pPr>
            <w:r>
              <w:t>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39</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Les infrastructures : construire des routes et des réseaux de télécommunication.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Sig1Min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Sig1Min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Sig1Min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61</w:t>
            </w:r>
          </w:p>
          <w:p w:rsidR="00417ABC" w:rsidRDefault="00417ABC" w:rsidP="00D46627">
            <w:pPr>
              <w:pStyle w:val="ColPercentSig3Plus"/>
            </w:pPr>
            <w:r>
              <w:t>11%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L'énergie : fournir de l'électricité et d'autres services d'énergie.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Sig1Minus"/>
            </w:pPr>
            <w:r>
              <w:t>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34</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L'agriculture : cultiver des denrées alimentaires et d'autres cultures.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621</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166</w:t>
            </w:r>
          </w:p>
          <w:p w:rsidR="00417ABC" w:rsidRDefault="00417ABC" w:rsidP="00D46627">
            <w:pPr>
              <w:pStyle w:val="ColPercentSig4Plus"/>
            </w:pPr>
            <w:r>
              <w:t>25%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197</w:t>
            </w:r>
          </w:p>
          <w:p w:rsidR="00417ABC" w:rsidRDefault="00417ABC" w:rsidP="00D46627">
            <w:pPr>
              <w:pStyle w:val="ColPercentSig3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150</w:t>
            </w:r>
          </w:p>
          <w:p w:rsidR="00417ABC" w:rsidRDefault="00417ABC" w:rsidP="00D46627">
            <w:pPr>
              <w:pStyle w:val="ColPercentSig4Minus"/>
            </w:pPr>
            <w:r>
              <w:t>15%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204</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96</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La croissance économique : créer des emplois et soutenir l'économie.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542</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Sig2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129</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103</w:t>
            </w:r>
          </w:p>
          <w:p w:rsidR="00417ABC" w:rsidRDefault="00417ABC" w:rsidP="00D46627">
            <w:pPr>
              <w:pStyle w:val="ColPercentNotSignificant"/>
            </w:pPr>
            <w:r>
              <w:t>19%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La protection de l'environnement : lutter contre le changement climatique,  la pollution atmosphérique et protéger les animaux et leurs habitats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Sig3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190</w:t>
            </w:r>
          </w:p>
          <w:p w:rsidR="00417ABC" w:rsidRDefault="00417ABC" w:rsidP="00D46627">
            <w:pPr>
              <w:pStyle w:val="ColPercentSig3Plus"/>
            </w:pPr>
            <w:r>
              <w:t>21%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Sig1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142</w:t>
            </w:r>
          </w:p>
          <w:p w:rsidR="00417ABC" w:rsidRDefault="00417ABC" w:rsidP="00D46627">
            <w:pPr>
              <w:pStyle w:val="ColPercentSig1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184</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88</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L'allégement de la dette : réduire la dette des pays pauvres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Sig2Min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L'aide humanitaire: fournir de l'aide dans les situations d'urgence et de crises humanitaires.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181</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187</w:t>
            </w:r>
          </w:p>
          <w:p w:rsidR="00417ABC" w:rsidRDefault="00417ABC" w:rsidP="00D46627">
            <w:pPr>
              <w:pStyle w:val="ColPercentSig3Minus"/>
            </w:pPr>
            <w:r>
              <w:t>19%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120</w:t>
            </w:r>
          </w:p>
          <w:p w:rsidR="00417ABC" w:rsidRDefault="00417ABC" w:rsidP="00D46627">
            <w:pPr>
              <w:pStyle w:val="ColPercentNotSignificant"/>
            </w:pPr>
            <w:r>
              <w:t>21%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Les  migrations et les flux de réfugiés : protéger les réfugiés et encourager des parcours migratoires qui garantissent la sécurité des personnes.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Sig4Min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Sig4Plus"/>
            </w:pPr>
            <w:r>
              <w:t>10%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Sig2Pl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45</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L'égalité des femmes : soutenir les droits des femmes, l'égalité entre les genres et contribuer à éradiquer la violence envers les femmes.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771</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234</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144</w:t>
            </w:r>
          </w:p>
          <w:p w:rsidR="00417ABC" w:rsidRDefault="00417ABC" w:rsidP="00D46627">
            <w:pPr>
              <w:pStyle w:val="ColPercentNotSignificant"/>
            </w:pPr>
            <w:r>
              <w:t>27%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L'aide financière du Canada aux pays défavorisés renforce sa position sur la scène politique internationale.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Q18A</w:t>
            </w:r>
          </w:p>
          <w:p w:rsidR="00417ABC" w:rsidRDefault="00417ABC" w:rsidP="00D46627">
            <w:pPr>
              <w:pStyle w:val="ShortLabelRow"/>
            </w:pPr>
            <w:r>
              <w:t>Dans quelle mesure êtes-vous en accord ou en désaccord avec les affirmations suivantes à propos de l'aide fournie par le Canada aux pays en voie de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1381</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348</w:t>
            </w:r>
          </w:p>
          <w:p w:rsidR="00417ABC" w:rsidRDefault="00417ABC" w:rsidP="00D46627">
            <w:pPr>
              <w:pStyle w:val="ColPercentSig4Plus"/>
            </w:pPr>
            <w:r>
              <w:t>53%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498</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238</w:t>
            </w:r>
          </w:p>
          <w:p w:rsidR="00417ABC" w:rsidRDefault="00417ABC" w:rsidP="00D46627">
            <w:pPr>
              <w:pStyle w:val="ColPercentSig1Minus"/>
            </w:pPr>
            <w:r>
              <w:t>42%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292</w:t>
            </w:r>
          </w:p>
          <w:p w:rsidR="00417ABC" w:rsidRDefault="00417ABC" w:rsidP="00D46627">
            <w:pPr>
              <w:pStyle w:val="ColPercentSig2Minus"/>
            </w:pPr>
            <w:r>
              <w:t>42%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204</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Sig3Minus"/>
            </w:pPr>
            <w:r>
              <w:t>39%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517</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p w:rsidR="00417ABC" w:rsidRDefault="00417ABC" w:rsidP="00D46627">
            <w:pPr>
              <w:pStyle w:val="ColPercentSig2Plus"/>
            </w:pPr>
            <w:r>
              <w:t>49%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689</w:t>
            </w:r>
          </w:p>
          <w:p w:rsidR="00417ABC" w:rsidRDefault="00417ABC" w:rsidP="00D46627">
            <w:pPr>
              <w:pStyle w:val="ColPercentSig3Plus"/>
            </w:pPr>
            <w:r>
              <w:t>49%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670</w:t>
            </w:r>
          </w:p>
          <w:p w:rsidR="00417ABC" w:rsidRDefault="00417ABC" w:rsidP="00D46627">
            <w:pPr>
              <w:pStyle w:val="ColPercentSig3Minus"/>
            </w:pPr>
            <w:r>
              <w:t>43%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894</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170</w:t>
            </w:r>
          </w:p>
          <w:p w:rsidR="00417ABC" w:rsidRDefault="00417ABC" w:rsidP="00D46627">
            <w:pPr>
              <w:pStyle w:val="ColPercentSig2Minus"/>
            </w:pPr>
            <w:r>
              <w:t>26%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307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238</w:t>
            </w:r>
          </w:p>
          <w:p w:rsidR="00417ABC" w:rsidRDefault="00417ABC" w:rsidP="00D46627">
            <w:pPr>
              <w:pStyle w:val="ColPercentSig4Plus"/>
            </w:pPr>
            <w:r>
              <w:t>34%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325</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204</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370</w:t>
            </w:r>
          </w:p>
          <w:p w:rsidR="00417ABC" w:rsidRDefault="00417ABC" w:rsidP="00D46627">
            <w:pPr>
              <w:pStyle w:val="ColPercentSig4Minus"/>
            </w:pPr>
            <w:r>
              <w:t>25%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507</w:t>
            </w:r>
          </w:p>
          <w:p w:rsidR="00417ABC" w:rsidRDefault="00417ABC" w:rsidP="00D46627">
            <w:pPr>
              <w:pStyle w:val="ColPercentSig4Plus"/>
            </w:pPr>
            <w:r>
              <w:t>33%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594</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Sig4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224</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122</w:t>
            </w:r>
          </w:p>
          <w:p w:rsidR="00417ABC" w:rsidRDefault="00417ABC" w:rsidP="00D46627">
            <w:pPr>
              <w:pStyle w:val="ColPercentSig1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Sig4Pl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Sig4Min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Sig2Minus"/>
            </w:pPr>
            <w:r>
              <w:t>13%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335</w:t>
            </w:r>
          </w:p>
          <w:p w:rsidR="00417ABC" w:rsidRDefault="00417ABC" w:rsidP="00D46627">
            <w:pPr>
              <w:pStyle w:val="ColPercentSig4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233</w:t>
            </w:r>
          </w:p>
          <w:p w:rsidR="00417ABC" w:rsidRDefault="00417ABC" w:rsidP="00D46627">
            <w:pPr>
              <w:pStyle w:val="ColPercentSig4Minus"/>
            </w:pPr>
            <w:r>
              <w:t>15%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129</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1097</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262</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380</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198</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252</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164</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406</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268</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538</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541</w:t>
            </w:r>
          </w:p>
          <w:p w:rsidR="00417ABC" w:rsidRDefault="00417ABC" w:rsidP="00D46627">
            <w:pPr>
              <w:pStyle w:val="ColPercentNotSignificant"/>
            </w:pPr>
            <w:r>
              <w:t>35%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894</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170</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238</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325</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204</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507</w:t>
            </w:r>
          </w:p>
          <w:p w:rsidR="00417ABC" w:rsidRDefault="00417ABC" w:rsidP="00D46627">
            <w:pPr>
              <w:pStyle w:val="ColPercentNotSignificant"/>
            </w:pPr>
            <w:r>
              <w:t>33%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159</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74</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133</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2.69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2.49</w:t>
            </w:r>
          </w:p>
        </w:tc>
        <w:tc>
          <w:tcPr>
            <w:tcW w:w="848" w:type="dxa"/>
            <w:tcBorders>
              <w:top w:val="single" w:sz="2" w:space="0" w:color="auto"/>
              <w:left w:val="nil"/>
              <w:bottom w:val="single" w:sz="2" w:space="0" w:color="auto"/>
              <w:right w:val="nil"/>
            </w:tcBorders>
          </w:tcPr>
          <w:p w:rsidR="00417ABC" w:rsidRDefault="00417ABC" w:rsidP="00D46627">
            <w:pPr>
              <w:pStyle w:val="Mean"/>
            </w:pPr>
            <w:r>
              <w:t>2.71</w:t>
            </w:r>
          </w:p>
        </w:tc>
        <w:tc>
          <w:tcPr>
            <w:tcW w:w="848" w:type="dxa"/>
            <w:tcBorders>
              <w:top w:val="single" w:sz="2" w:space="0" w:color="auto"/>
              <w:left w:val="nil"/>
              <w:bottom w:val="single" w:sz="2" w:space="0" w:color="auto"/>
              <w:right w:val="nil"/>
            </w:tcBorders>
          </w:tcPr>
          <w:p w:rsidR="00417ABC" w:rsidRDefault="00417ABC" w:rsidP="00D46627">
            <w:pPr>
              <w:pStyle w:val="MeanSig2"/>
            </w:pPr>
            <w:r>
              <w:t>2.80</w:t>
            </w:r>
          </w:p>
        </w:tc>
        <w:tc>
          <w:tcPr>
            <w:tcW w:w="848" w:type="dxa"/>
            <w:tcBorders>
              <w:top w:val="single" w:sz="2" w:space="0" w:color="auto"/>
              <w:left w:val="nil"/>
              <w:bottom w:val="single" w:sz="2" w:space="0" w:color="auto"/>
              <w:right w:val="nil"/>
            </w:tcBorders>
          </w:tcPr>
          <w:p w:rsidR="00417ABC" w:rsidRDefault="00417ABC" w:rsidP="00D46627">
            <w:pPr>
              <w:pStyle w:val="MeanSig1"/>
            </w:pPr>
            <w:r>
              <w:t>2.76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2.64</w:t>
            </w:r>
          </w:p>
        </w:tc>
        <w:tc>
          <w:tcPr>
            <w:tcW w:w="848" w:type="dxa"/>
            <w:tcBorders>
              <w:top w:val="single" w:sz="2" w:space="0" w:color="auto"/>
              <w:left w:val="nil"/>
              <w:bottom w:val="single" w:sz="2" w:space="0" w:color="auto"/>
              <w:right w:val="nil"/>
            </w:tcBorders>
          </w:tcPr>
          <w:p w:rsidR="00417ABC" w:rsidRDefault="00417ABC" w:rsidP="00D46627">
            <w:pPr>
              <w:pStyle w:val="MeanSig4"/>
            </w:pPr>
            <w:r>
              <w:t>2.96</w:t>
            </w:r>
          </w:p>
        </w:tc>
        <w:tc>
          <w:tcPr>
            <w:tcW w:w="848" w:type="dxa"/>
            <w:tcBorders>
              <w:top w:val="single" w:sz="2" w:space="0" w:color="auto"/>
              <w:left w:val="nil"/>
              <w:bottom w:val="single" w:sz="2" w:space="0" w:color="auto"/>
              <w:right w:val="nil"/>
            </w:tcBorders>
          </w:tcPr>
          <w:p w:rsidR="00417ABC" w:rsidRDefault="00417ABC" w:rsidP="00D46627">
            <w:pPr>
              <w:pStyle w:val="Mean"/>
            </w:pPr>
            <w:r>
              <w:t>2.79</w:t>
            </w:r>
          </w:p>
        </w:tc>
        <w:tc>
          <w:tcPr>
            <w:tcW w:w="848" w:type="dxa"/>
            <w:tcBorders>
              <w:top w:val="single" w:sz="2" w:space="0" w:color="auto"/>
              <w:left w:val="nil"/>
              <w:bottom w:val="single" w:sz="2" w:space="0" w:color="auto"/>
              <w:right w:val="nil"/>
            </w:tcBorders>
          </w:tcPr>
          <w:p w:rsidR="00417ABC" w:rsidRDefault="00417ABC" w:rsidP="00D46627">
            <w:pPr>
              <w:pStyle w:val="Mean"/>
            </w:pPr>
            <w:r>
              <w:t>2.71</w:t>
            </w:r>
          </w:p>
        </w:tc>
        <w:tc>
          <w:tcPr>
            <w:tcW w:w="848" w:type="dxa"/>
            <w:tcBorders>
              <w:top w:val="single" w:sz="2" w:space="0" w:color="auto"/>
              <w:left w:val="nil"/>
              <w:bottom w:val="single" w:sz="2" w:space="0" w:color="auto"/>
              <w:right w:val="nil"/>
            </w:tcBorders>
          </w:tcPr>
          <w:p w:rsidR="00417ABC" w:rsidRDefault="00417ABC" w:rsidP="00D46627">
            <w:pPr>
              <w:pStyle w:val="MeanSig4"/>
            </w:pPr>
            <w:r>
              <w:t>2.52</w:t>
            </w:r>
          </w:p>
        </w:tc>
        <w:tc>
          <w:tcPr>
            <w:tcW w:w="848" w:type="dxa"/>
            <w:tcBorders>
              <w:top w:val="single" w:sz="2" w:space="0" w:color="auto"/>
              <w:left w:val="nil"/>
              <w:bottom w:val="single" w:sz="2" w:space="0" w:color="auto"/>
              <w:right w:val="nil"/>
            </w:tcBorders>
          </w:tcPr>
          <w:p w:rsidR="00417ABC" w:rsidRDefault="00417ABC" w:rsidP="00D46627">
            <w:pPr>
              <w:pStyle w:val="Mean"/>
            </w:pPr>
            <w:r>
              <w:t>2.60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2.70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1"/>
            </w:pPr>
            <w:r>
              <w:t>2.66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1.13</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90</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L'aide financière du Canada aux pays défavorisés renforce sa position sur la scène politique internationale.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Q18A</w:t>
            </w:r>
          </w:p>
          <w:p w:rsidR="00417ABC" w:rsidRDefault="00417ABC" w:rsidP="00D46627">
            <w:pPr>
              <w:pStyle w:val="ShortLabelRow"/>
            </w:pPr>
            <w:r>
              <w:t>Dans quelle mesure êtes-vous en accord ou en désaccord avec les affirmations suivantes à propos de l'aide fournie par le Canada aux pays en voie de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1381</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250</w:t>
            </w:r>
          </w:p>
          <w:p w:rsidR="00417ABC" w:rsidRDefault="00417ABC" w:rsidP="00D46627">
            <w:pPr>
              <w:pStyle w:val="ColPercentSig1Minus"/>
            </w:pPr>
            <w:r>
              <w:t>42%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328</w:t>
            </w:r>
          </w:p>
          <w:p w:rsidR="00417ABC" w:rsidRDefault="00417ABC" w:rsidP="00D46627">
            <w:pPr>
              <w:pStyle w:val="ColPercentSig4Minus"/>
            </w:pPr>
            <w:r>
              <w:t>39%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468</w:t>
            </w:r>
          </w:p>
          <w:p w:rsidR="00417ABC" w:rsidRDefault="00417ABC" w:rsidP="00D46627">
            <w:pPr>
              <w:pStyle w:val="ColPercentSig3Plus"/>
            </w:pPr>
            <w:r>
              <w:t>50%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177</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309</w:t>
            </w:r>
          </w:p>
          <w:p w:rsidR="00417ABC" w:rsidRDefault="00417ABC" w:rsidP="00D46627">
            <w:pPr>
              <w:pStyle w:val="ColPercentSig2Minus"/>
            </w:pPr>
            <w:r>
              <w:t>42%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482</w:t>
            </w:r>
          </w:p>
          <w:p w:rsidR="00417ABC" w:rsidRDefault="00417ABC" w:rsidP="00D46627">
            <w:pPr>
              <w:pStyle w:val="ColPercentSig2Plus"/>
            </w:pPr>
            <w:r>
              <w:t>49%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266</w:t>
            </w:r>
          </w:p>
          <w:p w:rsidR="00417ABC" w:rsidRDefault="00417ABC" w:rsidP="00D46627">
            <w:pPr>
              <w:pStyle w:val="ColPercentSig1Plus"/>
            </w:pPr>
            <w:r>
              <w:t>49%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894</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195</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277</w:t>
            </w:r>
          </w:p>
          <w:p w:rsidR="00417ABC" w:rsidRDefault="00417ABC" w:rsidP="00D46627">
            <w:pPr>
              <w:pStyle w:val="ColPercentSig3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261</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255</w:t>
            </w:r>
          </w:p>
          <w:p w:rsidR="00417ABC" w:rsidRDefault="00417ABC" w:rsidP="00D46627">
            <w:pPr>
              <w:pStyle w:val="ColPercentSig4Plus"/>
            </w:pPr>
            <w:r>
              <w:t>34%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279</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130</w:t>
            </w:r>
          </w:p>
          <w:p w:rsidR="00417ABC" w:rsidRDefault="00417ABC" w:rsidP="00D46627">
            <w:pPr>
              <w:pStyle w:val="ColPercentSig4Minus"/>
            </w:pPr>
            <w:r>
              <w:t>23%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594</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184</w:t>
            </w:r>
          </w:p>
          <w:p w:rsidR="00417ABC" w:rsidRDefault="00417ABC" w:rsidP="00D46627">
            <w:pPr>
              <w:pStyle w:val="ColPercentSig1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Sig2Minus"/>
            </w:pPr>
            <w:r>
              <w:t>17%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116</w:t>
            </w:r>
          </w:p>
          <w:p w:rsidR="00417ABC" w:rsidRDefault="00417ABC" w:rsidP="00D46627">
            <w:pPr>
              <w:pStyle w:val="ColPercentNotSignificant"/>
            </w:pPr>
            <w:r>
              <w:t>21%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61</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1097</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206</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262</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384</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246</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381</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205</w:t>
            </w:r>
          </w:p>
          <w:p w:rsidR="00417ABC" w:rsidRDefault="00417ABC" w:rsidP="00D46627">
            <w:pPr>
              <w:pStyle w:val="ColPercentNotSignificant"/>
            </w:pPr>
            <w:r>
              <w:t>38%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894</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195</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277</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261</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255</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279</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130</w:t>
            </w:r>
          </w:p>
          <w:p w:rsidR="00417ABC" w:rsidRDefault="00417ABC" w:rsidP="00D46627">
            <w:pPr>
              <w:pStyle w:val="ColPercentNotSignificant"/>
            </w:pPr>
            <w:r>
              <w:t>23%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74</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42</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37</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2.69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2.78</w:t>
            </w:r>
          </w:p>
        </w:tc>
        <w:tc>
          <w:tcPr>
            <w:tcW w:w="848" w:type="dxa"/>
            <w:tcBorders>
              <w:top w:val="single" w:sz="2" w:space="0" w:color="auto"/>
              <w:left w:val="nil"/>
              <w:bottom w:val="single" w:sz="2" w:space="0" w:color="auto"/>
              <w:right w:val="nil"/>
            </w:tcBorders>
          </w:tcPr>
          <w:p w:rsidR="00417ABC" w:rsidRDefault="00417ABC" w:rsidP="00D46627">
            <w:pPr>
              <w:pStyle w:val="MeanSig4"/>
            </w:pPr>
            <w:r>
              <w:t>2.81</w:t>
            </w:r>
          </w:p>
        </w:tc>
        <w:tc>
          <w:tcPr>
            <w:tcW w:w="848" w:type="dxa"/>
            <w:tcBorders>
              <w:top w:val="single" w:sz="2" w:space="0" w:color="auto"/>
              <w:left w:val="nil"/>
              <w:bottom w:val="single" w:sz="2" w:space="0" w:color="auto"/>
              <w:right w:val="nil"/>
            </w:tcBorders>
          </w:tcPr>
          <w:p w:rsidR="00417ABC" w:rsidRDefault="00417ABC" w:rsidP="00D46627">
            <w:pPr>
              <w:pStyle w:val="MeanSig3"/>
            </w:pPr>
            <w:r>
              <w:t>2.61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2.63</w:t>
            </w:r>
          </w:p>
        </w:tc>
        <w:tc>
          <w:tcPr>
            <w:tcW w:w="848" w:type="dxa"/>
            <w:tcBorders>
              <w:top w:val="single" w:sz="2" w:space="0" w:color="auto"/>
              <w:left w:val="nil"/>
              <w:bottom w:val="single" w:sz="2" w:space="0" w:color="auto"/>
              <w:right w:val="nil"/>
            </w:tcBorders>
          </w:tcPr>
          <w:p w:rsidR="00417ABC" w:rsidRDefault="00417ABC" w:rsidP="00D46627">
            <w:pPr>
              <w:pStyle w:val="Mean"/>
            </w:pPr>
            <w:r>
              <w:t>2.70</w:t>
            </w:r>
          </w:p>
        </w:tc>
        <w:tc>
          <w:tcPr>
            <w:tcW w:w="848" w:type="dxa"/>
            <w:tcBorders>
              <w:top w:val="single" w:sz="2" w:space="0" w:color="auto"/>
              <w:left w:val="nil"/>
              <w:bottom w:val="single" w:sz="2" w:space="0" w:color="auto"/>
              <w:right w:val="nil"/>
            </w:tcBorders>
          </w:tcPr>
          <w:p w:rsidR="00417ABC" w:rsidRDefault="00417ABC" w:rsidP="00D46627">
            <w:pPr>
              <w:pStyle w:val="MeanSig2"/>
            </w:pPr>
            <w:r>
              <w:t>2.64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2.65</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1.11</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L'aide internationale fournit par le Canada lui permet de promouvoir sa propre sécurité nationale.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Q18B</w:t>
            </w:r>
          </w:p>
          <w:p w:rsidR="00417ABC" w:rsidRDefault="00417ABC" w:rsidP="00D46627">
            <w:pPr>
              <w:pStyle w:val="ShortLabelRow"/>
            </w:pPr>
            <w:r>
              <w:t>Dans quelle mesure êtes-vous en accord ou en désaccord avec les affirmations suivantes à propos de l'aide fournie par le Canada aux pays en voie de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987</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251</w:t>
            </w:r>
          </w:p>
          <w:p w:rsidR="00417ABC" w:rsidRDefault="00417ABC" w:rsidP="00D46627">
            <w:pPr>
              <w:pStyle w:val="ColPercentSig3Plus"/>
            </w:pPr>
            <w:r>
              <w:t>37%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379</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156</w:t>
            </w:r>
          </w:p>
          <w:p w:rsidR="00417ABC" w:rsidRDefault="00417ABC" w:rsidP="00D46627">
            <w:pPr>
              <w:pStyle w:val="ColPercentSig2Min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Sig2Minus"/>
            </w:pPr>
            <w:r>
              <w:t>28%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Sig1Minus"/>
            </w:pPr>
            <w:r>
              <w:t>27%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387</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228</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Sig1Plus"/>
            </w:pPr>
            <w:r>
              <w:t>38%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504</w:t>
            </w:r>
          </w:p>
          <w:p w:rsidR="00417ABC" w:rsidRDefault="00417ABC" w:rsidP="00D46627">
            <w:pPr>
              <w:pStyle w:val="ColPercentSig3Plus"/>
            </w:pPr>
            <w:r>
              <w:t>35%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467</w:t>
            </w:r>
          </w:p>
          <w:p w:rsidR="00417ABC" w:rsidRDefault="00417ABC" w:rsidP="00D46627">
            <w:pPr>
              <w:pStyle w:val="ColPercentSig2Minus"/>
            </w:pPr>
            <w:r>
              <w:t>30%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952</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194</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317</w:t>
            </w:r>
          </w:p>
          <w:p w:rsidR="00417ABC" w:rsidRDefault="00417ABC" w:rsidP="00D46627">
            <w:pPr>
              <w:pStyle w:val="ColPercentSig2Min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180</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251</w:t>
            </w:r>
          </w:p>
          <w:p w:rsidR="00417ABC" w:rsidRDefault="00417ABC" w:rsidP="00D46627">
            <w:pPr>
              <w:pStyle w:val="ColPercentSig3Plus"/>
            </w:pPr>
            <w:r>
              <w:t>36%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Sig1Minus"/>
            </w:pPr>
            <w:r>
              <w:t>27%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Sig3Plus"/>
            </w:pPr>
            <w:r>
              <w:t>41%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349</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208</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446</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494</w:t>
            </w:r>
          </w:p>
          <w:p w:rsidR="00417ABC" w:rsidRDefault="00417ABC" w:rsidP="00D46627">
            <w:pPr>
              <w:pStyle w:val="ColPercentNotSignificant"/>
            </w:pPr>
            <w:r>
              <w:t>31%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824</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129</w:t>
            </w:r>
          </w:p>
          <w:p w:rsidR="00417ABC" w:rsidRDefault="00417ABC" w:rsidP="00D46627">
            <w:pPr>
              <w:pStyle w:val="ColPercentSig4Min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302</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178</w:t>
            </w:r>
          </w:p>
          <w:p w:rsidR="00417ABC" w:rsidRDefault="00417ABC" w:rsidP="00D46627">
            <w:pPr>
              <w:pStyle w:val="ColPercentSig3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Sig4Plus"/>
            </w:pPr>
            <w:r>
              <w:t>35%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322</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164</w:t>
            </w:r>
          </w:p>
          <w:p w:rsidR="00417ABC" w:rsidRDefault="00417ABC" w:rsidP="00D46627">
            <w:pPr>
              <w:pStyle w:val="ColPercentSig2Min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Sig2Minus"/>
            </w:pPr>
            <w:r>
              <w:t>19%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429</w:t>
            </w:r>
          </w:p>
          <w:p w:rsidR="00417ABC" w:rsidRDefault="00417ABC" w:rsidP="00D46627">
            <w:pPr>
              <w:pStyle w:val="ColPercentSig3Plus"/>
            </w:pPr>
            <w:r>
              <w:t>29%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360</w:t>
            </w:r>
          </w:p>
          <w:p w:rsidR="00417ABC" w:rsidRDefault="00417ABC" w:rsidP="00D46627">
            <w:pPr>
              <w:pStyle w:val="ColPercentSig4Minus"/>
            </w:pPr>
            <w:r>
              <w:t>23%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93</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195</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296</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175</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377</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374</w:t>
            </w:r>
          </w:p>
          <w:p w:rsidR="00417ABC" w:rsidRDefault="00417ABC" w:rsidP="00D46627">
            <w:pPr>
              <w:pStyle w:val="ColPercentNotSignificant"/>
            </w:pPr>
            <w:r>
              <w:t>24%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952</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194</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317</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180</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251</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349</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208</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446</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494</w:t>
            </w:r>
          </w:p>
          <w:p w:rsidR="00417ABC" w:rsidRDefault="00417ABC" w:rsidP="00D46627">
            <w:pPr>
              <w:pStyle w:val="ColPercentNotSignificant"/>
            </w:pPr>
            <w:r>
              <w:t>31%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496</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243</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240</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120</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222</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2.98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2.81</w:t>
            </w:r>
          </w:p>
        </w:tc>
        <w:tc>
          <w:tcPr>
            <w:tcW w:w="848" w:type="dxa"/>
            <w:tcBorders>
              <w:top w:val="single" w:sz="2" w:space="0" w:color="auto"/>
              <w:left w:val="nil"/>
              <w:bottom w:val="single" w:sz="2" w:space="0" w:color="auto"/>
              <w:right w:val="nil"/>
            </w:tcBorders>
          </w:tcPr>
          <w:p w:rsidR="00417ABC" w:rsidRDefault="00417ABC" w:rsidP="00D46627">
            <w:pPr>
              <w:pStyle w:val="Mean"/>
            </w:pPr>
            <w:r>
              <w:t>2.95</w:t>
            </w:r>
          </w:p>
        </w:tc>
        <w:tc>
          <w:tcPr>
            <w:tcW w:w="848" w:type="dxa"/>
            <w:tcBorders>
              <w:top w:val="single" w:sz="2" w:space="0" w:color="auto"/>
              <w:left w:val="nil"/>
              <w:bottom w:val="single" w:sz="2" w:space="0" w:color="auto"/>
              <w:right w:val="nil"/>
            </w:tcBorders>
          </w:tcPr>
          <w:p w:rsidR="00417ABC" w:rsidRDefault="00417ABC" w:rsidP="00D46627">
            <w:pPr>
              <w:pStyle w:val="MeanSig3"/>
            </w:pPr>
            <w:r>
              <w:t>3.12</w:t>
            </w:r>
          </w:p>
        </w:tc>
        <w:tc>
          <w:tcPr>
            <w:tcW w:w="848" w:type="dxa"/>
            <w:tcBorders>
              <w:top w:val="single" w:sz="2" w:space="0" w:color="auto"/>
              <w:left w:val="nil"/>
              <w:bottom w:val="single" w:sz="2" w:space="0" w:color="auto"/>
              <w:right w:val="nil"/>
            </w:tcBorders>
          </w:tcPr>
          <w:p w:rsidR="00417ABC" w:rsidRDefault="00417ABC" w:rsidP="00D46627">
            <w:pPr>
              <w:pStyle w:val="Mean"/>
            </w:pPr>
            <w:r>
              <w:t>3.03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2.94</w:t>
            </w:r>
          </w:p>
        </w:tc>
        <w:tc>
          <w:tcPr>
            <w:tcW w:w="848" w:type="dxa"/>
            <w:tcBorders>
              <w:top w:val="single" w:sz="2" w:space="0" w:color="auto"/>
              <w:left w:val="nil"/>
              <w:bottom w:val="single" w:sz="2" w:space="0" w:color="auto"/>
              <w:right w:val="nil"/>
            </w:tcBorders>
          </w:tcPr>
          <w:p w:rsidR="00417ABC" w:rsidRDefault="00417ABC" w:rsidP="00D46627">
            <w:pPr>
              <w:pStyle w:val="MeanSig3"/>
            </w:pPr>
            <w:r>
              <w:t>3.17</w:t>
            </w:r>
          </w:p>
        </w:tc>
        <w:tc>
          <w:tcPr>
            <w:tcW w:w="848" w:type="dxa"/>
            <w:tcBorders>
              <w:top w:val="single" w:sz="2" w:space="0" w:color="auto"/>
              <w:left w:val="nil"/>
              <w:bottom w:val="single" w:sz="2" w:space="0" w:color="auto"/>
              <w:right w:val="nil"/>
            </w:tcBorders>
          </w:tcPr>
          <w:p w:rsidR="00417ABC" w:rsidRDefault="00417ABC" w:rsidP="00D46627">
            <w:pPr>
              <w:pStyle w:val="Mean"/>
            </w:pPr>
            <w:r>
              <w:t>3.08</w:t>
            </w:r>
          </w:p>
        </w:tc>
        <w:tc>
          <w:tcPr>
            <w:tcW w:w="848" w:type="dxa"/>
            <w:tcBorders>
              <w:top w:val="single" w:sz="2" w:space="0" w:color="auto"/>
              <w:left w:val="nil"/>
              <w:bottom w:val="single" w:sz="2" w:space="0" w:color="auto"/>
              <w:right w:val="nil"/>
            </w:tcBorders>
          </w:tcPr>
          <w:p w:rsidR="00417ABC" w:rsidRDefault="00417ABC" w:rsidP="00D46627">
            <w:pPr>
              <w:pStyle w:val="Mean"/>
            </w:pPr>
            <w:r>
              <w:t>2.97</w:t>
            </w:r>
          </w:p>
        </w:tc>
        <w:tc>
          <w:tcPr>
            <w:tcW w:w="848" w:type="dxa"/>
            <w:tcBorders>
              <w:top w:val="single" w:sz="2" w:space="0" w:color="auto"/>
              <w:left w:val="nil"/>
              <w:bottom w:val="single" w:sz="2" w:space="0" w:color="auto"/>
              <w:right w:val="nil"/>
            </w:tcBorders>
          </w:tcPr>
          <w:p w:rsidR="00417ABC" w:rsidRDefault="00417ABC" w:rsidP="00D46627">
            <w:pPr>
              <w:pStyle w:val="MeanSig2"/>
            </w:pPr>
            <w:r>
              <w:t>2.90</w:t>
            </w:r>
          </w:p>
        </w:tc>
        <w:tc>
          <w:tcPr>
            <w:tcW w:w="848" w:type="dxa"/>
            <w:tcBorders>
              <w:top w:val="single" w:sz="2" w:space="0" w:color="auto"/>
              <w:left w:val="nil"/>
              <w:bottom w:val="single" w:sz="2" w:space="0" w:color="auto"/>
              <w:right w:val="nil"/>
            </w:tcBorders>
          </w:tcPr>
          <w:p w:rsidR="00417ABC" w:rsidRDefault="00417ABC" w:rsidP="00D46627">
            <w:pPr>
              <w:pStyle w:val="MeanSig3"/>
            </w:pPr>
            <w:r>
              <w:t>2.75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1"/>
            </w:pPr>
            <w:r>
              <w:t>2.94</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1.16</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1.05</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90</w:t>
            </w:r>
          </w:p>
        </w:tc>
      </w:tr>
    </w:tbl>
    <w:p w:rsidR="00417ABC" w:rsidRDefault="00417ABC" w:rsidP="00A4424A">
      <w:pPr>
        <w:pStyle w:val="EndOfTable"/>
      </w:pPr>
    </w:p>
    <w:p w:rsidR="00417ABC" w:rsidRDefault="00417ABC" w:rsidP="00A4424A">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br w:type="page"/>
              <w:t>L'aide internationale fournit par le Canada lui permet de promouvoir sa propre sécurité nationale.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Q18B</w:t>
            </w:r>
          </w:p>
          <w:p w:rsidR="00417ABC" w:rsidRDefault="00417ABC" w:rsidP="00D46627">
            <w:pPr>
              <w:pStyle w:val="ShortLabelRow"/>
            </w:pPr>
            <w:r>
              <w:t>Dans quelle mesure êtes-vous en accord ou en désaccord avec les affirmations suivantes à propos de l'aide fournie par le Canada aux pays en voie de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987</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170</w:t>
            </w:r>
          </w:p>
          <w:p w:rsidR="00417ABC" w:rsidRDefault="00417ABC" w:rsidP="00D46627">
            <w:pPr>
              <w:pStyle w:val="ColPercentSig2Min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232</w:t>
            </w:r>
          </w:p>
          <w:p w:rsidR="00417ABC" w:rsidRDefault="00417ABC" w:rsidP="00D46627">
            <w:pPr>
              <w:pStyle w:val="ColPercentSig3Min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326</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218</w:t>
            </w:r>
          </w:p>
          <w:p w:rsidR="00417ABC" w:rsidRDefault="00417ABC" w:rsidP="00D46627">
            <w:pPr>
              <w:pStyle w:val="ColPercentSig1Min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345</w:t>
            </w:r>
          </w:p>
          <w:p w:rsidR="00417ABC" w:rsidRDefault="00417ABC" w:rsidP="00D46627">
            <w:pPr>
              <w:pStyle w:val="ColPercentSig1Plus"/>
            </w:pPr>
            <w:r>
              <w:t>34%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199</w:t>
            </w:r>
          </w:p>
          <w:p w:rsidR="00417ABC" w:rsidRDefault="00417ABC" w:rsidP="00D46627">
            <w:pPr>
              <w:pStyle w:val="ColPercentSig3Plus"/>
            </w:pPr>
            <w:r>
              <w:t>37%</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952</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212</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272</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304</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256</w:t>
            </w:r>
          </w:p>
          <w:p w:rsidR="00417ABC" w:rsidRDefault="00417ABC" w:rsidP="00D46627">
            <w:pPr>
              <w:pStyle w:val="ColPercentSig1Plus"/>
            </w:pPr>
            <w:r>
              <w:t>34%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315</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147</w:t>
            </w:r>
          </w:p>
          <w:p w:rsidR="00417ABC" w:rsidRDefault="00417ABC" w:rsidP="00D46627">
            <w:pPr>
              <w:pStyle w:val="ColPercentSig2Minus"/>
            </w:pPr>
            <w:r>
              <w:t>26%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824</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183</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260</w:t>
            </w:r>
          </w:p>
          <w:p w:rsidR="00417ABC" w:rsidRDefault="00417ABC" w:rsidP="00D46627">
            <w:pPr>
              <w:pStyle w:val="ColPercentSig3Pl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227</w:t>
            </w:r>
          </w:p>
          <w:p w:rsidR="00417ABC" w:rsidRDefault="00417ABC" w:rsidP="00D46627">
            <w:pPr>
              <w:pStyle w:val="ColPercentSig2Minus"/>
            </w:pPr>
            <w:r>
              <w:t>24%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251</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w:t>
            </w:r>
          </w:p>
          <w:p w:rsidR="00417ABC" w:rsidRDefault="00417ABC" w:rsidP="00D46627">
            <w:pPr>
              <w:pStyle w:val="ColPercentNotSignificant"/>
            </w:pPr>
            <w:r>
              <w:t>27%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48</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180</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252</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259</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151</w:t>
            </w:r>
          </w:p>
          <w:p w:rsidR="00417ABC" w:rsidRDefault="00417ABC" w:rsidP="00D46627">
            <w:pPr>
              <w:pStyle w:val="ColPercentNotSignificant"/>
            </w:pPr>
            <w:r>
              <w:t>28%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952</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212</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272</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304</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256</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315</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147</w:t>
            </w:r>
          </w:p>
          <w:p w:rsidR="00417ABC" w:rsidRDefault="00417ABC" w:rsidP="00D46627">
            <w:pPr>
              <w:pStyle w:val="ColPercentNotSignificant"/>
            </w:pPr>
            <w:r>
              <w:t>26%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496</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91</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62</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50</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2.98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3.08</w:t>
            </w:r>
          </w:p>
        </w:tc>
        <w:tc>
          <w:tcPr>
            <w:tcW w:w="848" w:type="dxa"/>
            <w:tcBorders>
              <w:top w:val="single" w:sz="2" w:space="0" w:color="auto"/>
              <w:left w:val="nil"/>
              <w:bottom w:val="single" w:sz="2" w:space="0" w:color="auto"/>
              <w:right w:val="nil"/>
            </w:tcBorders>
          </w:tcPr>
          <w:p w:rsidR="00417ABC" w:rsidRDefault="00417ABC" w:rsidP="00D46627">
            <w:pPr>
              <w:pStyle w:val="MeanSig3"/>
            </w:pPr>
            <w:r>
              <w:t>3.09</w:t>
            </w:r>
          </w:p>
        </w:tc>
        <w:tc>
          <w:tcPr>
            <w:tcW w:w="848" w:type="dxa"/>
            <w:tcBorders>
              <w:top w:val="single" w:sz="2" w:space="0" w:color="auto"/>
              <w:left w:val="nil"/>
              <w:bottom w:val="single" w:sz="2" w:space="0" w:color="auto"/>
              <w:right w:val="nil"/>
            </w:tcBorders>
          </w:tcPr>
          <w:p w:rsidR="00417ABC" w:rsidRDefault="00417ABC" w:rsidP="00D46627">
            <w:pPr>
              <w:pStyle w:val="MeanSig2"/>
            </w:pPr>
            <w:r>
              <w:t>2.90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2.92</w:t>
            </w:r>
          </w:p>
        </w:tc>
        <w:tc>
          <w:tcPr>
            <w:tcW w:w="848" w:type="dxa"/>
            <w:tcBorders>
              <w:top w:val="single" w:sz="2" w:space="0" w:color="auto"/>
              <w:left w:val="nil"/>
              <w:bottom w:val="single" w:sz="2" w:space="0" w:color="auto"/>
              <w:right w:val="nil"/>
            </w:tcBorders>
          </w:tcPr>
          <w:p w:rsidR="00417ABC" w:rsidRDefault="00417ABC" w:rsidP="00D46627">
            <w:pPr>
              <w:pStyle w:val="Mean"/>
            </w:pPr>
            <w:r>
              <w:t>3.01</w:t>
            </w:r>
          </w:p>
        </w:tc>
        <w:tc>
          <w:tcPr>
            <w:tcW w:w="848" w:type="dxa"/>
            <w:tcBorders>
              <w:top w:val="single" w:sz="2" w:space="0" w:color="auto"/>
              <w:left w:val="nil"/>
              <w:bottom w:val="single" w:sz="2" w:space="0" w:color="auto"/>
              <w:right w:val="nil"/>
            </w:tcBorders>
          </w:tcPr>
          <w:p w:rsidR="00417ABC" w:rsidRDefault="00417ABC" w:rsidP="00D46627">
            <w:pPr>
              <w:pStyle w:val="MeanSig2"/>
            </w:pPr>
            <w:r>
              <w:t>2.91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2.91</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1.16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tbl>
      <w:tblPr>
        <w:tblW w:w="13568" w:type="dxa"/>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153332">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br w:type="page"/>
              <w:t>L'aide internationale améliore la vie des populations leur permettant d'avoir accès à l'éducation, aux soins de santé, à l'eau potable et aux installations sanitaires.</w:t>
            </w:r>
          </w:p>
        </w:tc>
      </w:tr>
      <w:tr w:rsidR="00417ABC" w:rsidTr="00153332">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153332">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153332">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Q18C</w:t>
            </w:r>
          </w:p>
          <w:p w:rsidR="00417ABC" w:rsidRDefault="00417ABC" w:rsidP="00D46627">
            <w:pPr>
              <w:pStyle w:val="ShortLabelRow"/>
            </w:pPr>
            <w:r>
              <w:t>Dans quelle mesure êtes-vous en accord ou en désaccord avec les affirmations suivantes à propos de l'aide fournie par le Canada aux pays en voie de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153332">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153332">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2179</w:t>
            </w:r>
          </w:p>
          <w:p w:rsidR="00417ABC" w:rsidRDefault="00417ABC" w:rsidP="00D46627">
            <w:pPr>
              <w:pStyle w:val="ColPercentNotSignificant"/>
            </w:pPr>
            <w:r>
              <w:t>71%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447</w:t>
            </w:r>
          </w:p>
          <w:p w:rsidR="00417ABC" w:rsidRDefault="00417ABC" w:rsidP="00D46627">
            <w:pPr>
              <w:pStyle w:val="ColPercentSig1Minus"/>
            </w:pPr>
            <w:r>
              <w:t>68%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771</w:t>
            </w:r>
          </w:p>
          <w:p w:rsidR="00417ABC" w:rsidRDefault="00417ABC" w:rsidP="00D46627">
            <w:pPr>
              <w:pStyle w:val="ColPercentNotSignificant"/>
            </w:pPr>
            <w:r>
              <w:t>70%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395</w:t>
            </w:r>
          </w:p>
          <w:p w:rsidR="00417ABC" w:rsidRDefault="00417ABC" w:rsidP="00D46627">
            <w:pPr>
              <w:pStyle w:val="ColPercentNotSignificant"/>
            </w:pPr>
            <w:r>
              <w:t>70%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548</w:t>
            </w:r>
          </w:p>
          <w:p w:rsidR="00417ABC" w:rsidRDefault="00417ABC" w:rsidP="00D46627">
            <w:pPr>
              <w:pStyle w:val="ColPercentSig4Plus"/>
            </w:pPr>
            <w:r>
              <w:t>79%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311</w:t>
            </w:r>
          </w:p>
          <w:p w:rsidR="00417ABC" w:rsidRDefault="00417ABC" w:rsidP="00D46627">
            <w:pPr>
              <w:pStyle w:val="ColPercentNotSignificant"/>
            </w:pPr>
            <w:r>
              <w:t>74%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241</w:t>
            </w:r>
          </w:p>
          <w:p w:rsidR="00417ABC" w:rsidRDefault="00417ABC" w:rsidP="00D46627">
            <w:pPr>
              <w:pStyle w:val="ColPercentNotSignificant"/>
            </w:pPr>
            <w:r>
              <w:t>69%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74%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838</w:t>
            </w:r>
          </w:p>
          <w:p w:rsidR="00417ABC" w:rsidRDefault="00417ABC" w:rsidP="00D46627">
            <w:pPr>
              <w:pStyle w:val="ColPercentNotSignificant"/>
            </w:pPr>
            <w:r>
              <w:t>73%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493</w:t>
            </w:r>
          </w:p>
          <w:p w:rsidR="00417ABC" w:rsidRDefault="00417ABC" w:rsidP="00D46627">
            <w:pPr>
              <w:pStyle w:val="ColPercentSig1Minus"/>
            </w:pPr>
            <w:r>
              <w:t>68%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71%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1014</w:t>
            </w:r>
          </w:p>
          <w:p w:rsidR="00417ABC" w:rsidRDefault="00417ABC" w:rsidP="00D46627">
            <w:pPr>
              <w:pStyle w:val="ColPercentNotSignificant"/>
            </w:pPr>
            <w:r>
              <w:t>70%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1139</w:t>
            </w:r>
          </w:p>
          <w:p w:rsidR="00417ABC" w:rsidRDefault="00417ABC" w:rsidP="00D46627">
            <w:pPr>
              <w:pStyle w:val="ColPercentSig3Plus"/>
            </w:pPr>
            <w:r>
              <w:t>73%</w:t>
            </w:r>
          </w:p>
          <w:p w:rsidR="00417ABC" w:rsidRDefault="00417ABC" w:rsidP="00D46627">
            <w:pPr>
              <w:pStyle w:val="DiffSymbol"/>
            </w:pPr>
            <w:r>
              <w:t>+++</w:t>
            </w: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113</w:t>
            </w:r>
          </w:p>
          <w:p w:rsidR="00417ABC" w:rsidRDefault="00417ABC" w:rsidP="00D46627">
            <w:pPr>
              <w:pStyle w:val="ColPercentSig2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155</w:t>
            </w:r>
          </w:p>
          <w:p w:rsidR="00417ABC" w:rsidRDefault="00417ABC" w:rsidP="00D46627">
            <w:pPr>
              <w:pStyle w:val="ColPercentSig2Min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Sig1Pl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230</w:t>
            </w:r>
          </w:p>
          <w:p w:rsidR="00417ABC" w:rsidRDefault="00417ABC" w:rsidP="00D46627">
            <w:pPr>
              <w:pStyle w:val="ColPercentSig2Plus"/>
            </w:pPr>
            <w:r>
              <w:t>17%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207</w:t>
            </w:r>
          </w:p>
          <w:p w:rsidR="00417ABC" w:rsidRDefault="00417ABC" w:rsidP="00D46627">
            <w:pPr>
              <w:pStyle w:val="ColPercentSig2Minus"/>
            </w:pPr>
            <w:r>
              <w:t>13%</w:t>
            </w:r>
          </w:p>
          <w:p w:rsidR="00417ABC" w:rsidRDefault="00417ABC" w:rsidP="00D46627">
            <w:pPr>
              <w:pStyle w:val="DiffSymbol"/>
            </w:pPr>
            <w:r>
              <w:t>--</w:t>
            </w: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Sig1Pl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Sig4Minus"/>
            </w:pPr>
            <w:r>
              <w:t>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Sig4Pl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w:t>
            </w:r>
          </w:p>
          <w:p w:rsidR="00417ABC" w:rsidRDefault="00417ABC" w:rsidP="00D46627">
            <w:pPr>
              <w:pStyle w:val="ColPercentSig3Plus"/>
            </w:pPr>
            <w:r>
              <w:t>10%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82</w:t>
            </w:r>
          </w:p>
          <w:p w:rsidR="00417ABC" w:rsidRDefault="00417ABC" w:rsidP="00D46627">
            <w:pPr>
              <w:pStyle w:val="ColPercentSig4Minus"/>
            </w:pPr>
            <w:r>
              <w:t>6%</w:t>
            </w:r>
          </w:p>
          <w:p w:rsidR="00417ABC" w:rsidRDefault="00417ABC" w:rsidP="00D46627">
            <w:pPr>
              <w:pStyle w:val="DiffSymbol"/>
            </w:pPr>
            <w:r>
              <w:t>----</w:t>
            </w: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656</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227</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268</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291</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356</w:t>
            </w:r>
          </w:p>
          <w:p w:rsidR="00417ABC" w:rsidRDefault="00417ABC" w:rsidP="00D46627">
            <w:pPr>
              <w:pStyle w:val="ColPercentNotSignificant"/>
            </w:pPr>
            <w:r>
              <w:t>23%</w:t>
            </w:r>
          </w:p>
          <w:p w:rsidR="00417ABC" w:rsidRDefault="00417ABC" w:rsidP="00D46627">
            <w:pPr>
              <w:pStyle w:val="DiffSymbol"/>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1523</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310</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544</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283</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370</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218</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180</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570</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341</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723</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783</w:t>
            </w:r>
          </w:p>
          <w:p w:rsidR="00417ABC" w:rsidRDefault="00417ABC" w:rsidP="00D46627">
            <w:pPr>
              <w:pStyle w:val="ColPercentNotSignificant"/>
            </w:pPr>
            <w:r>
              <w:t>50%</w:t>
            </w:r>
          </w:p>
          <w:p w:rsidR="00417ABC" w:rsidRDefault="00417ABC" w:rsidP="00D46627">
            <w:pPr>
              <w:pStyle w:val="DiffSymbol"/>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230</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207</w:t>
            </w:r>
          </w:p>
          <w:p w:rsidR="00417ABC" w:rsidRDefault="00417ABC" w:rsidP="00D46627">
            <w:pPr>
              <w:pStyle w:val="ColPercentNotSignificant"/>
            </w:pPr>
            <w:r>
              <w:t>13%</w:t>
            </w:r>
          </w:p>
          <w:p w:rsidR="00417ABC" w:rsidRDefault="00417ABC" w:rsidP="00D46627">
            <w:pPr>
              <w:pStyle w:val="DiffSymbol"/>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55</w:t>
            </w:r>
          </w:p>
          <w:p w:rsidR="00417ABC" w:rsidRDefault="00417ABC" w:rsidP="00D46627">
            <w:pPr>
              <w:pStyle w:val="ColPercentNotSignificant"/>
            </w:pPr>
            <w:r>
              <w:t>4%</w:t>
            </w:r>
          </w:p>
          <w:p w:rsidR="00417ABC" w:rsidRDefault="00417ABC" w:rsidP="00D46627">
            <w:pPr>
              <w:pStyle w:val="DiffSymbol"/>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w:t>
            </w:r>
          </w:p>
          <w:p w:rsidR="00417ABC" w:rsidRDefault="00417ABC" w:rsidP="00D46627">
            <w:pPr>
              <w:pStyle w:val="ColPercentNotSignificant"/>
            </w:pPr>
            <w:r>
              <w:t>2%</w:t>
            </w:r>
          </w:p>
          <w:p w:rsidR="00417ABC" w:rsidRDefault="00417ABC" w:rsidP="00D46627">
            <w:pPr>
              <w:pStyle w:val="DiffSymbol"/>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115</w:t>
            </w:r>
          </w:p>
          <w:p w:rsidR="00417ABC" w:rsidRDefault="00417ABC" w:rsidP="00D46627">
            <w:pPr>
              <w:pStyle w:val="ColPercentNotSignificant"/>
            </w:pPr>
            <w:r>
              <w:t>7%</w:t>
            </w:r>
          </w:p>
          <w:p w:rsidR="00417ABC" w:rsidRDefault="00417ABC" w:rsidP="00D46627">
            <w:pPr>
              <w:pStyle w:val="DiffSymbol"/>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2.14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2.17</w:t>
            </w:r>
          </w:p>
        </w:tc>
        <w:tc>
          <w:tcPr>
            <w:tcW w:w="848" w:type="dxa"/>
            <w:tcBorders>
              <w:top w:val="single" w:sz="2" w:space="0" w:color="auto"/>
              <w:left w:val="nil"/>
              <w:bottom w:val="single" w:sz="2" w:space="0" w:color="auto"/>
              <w:right w:val="nil"/>
            </w:tcBorders>
          </w:tcPr>
          <w:p w:rsidR="00417ABC" w:rsidRDefault="00417ABC" w:rsidP="00D46627">
            <w:pPr>
              <w:pStyle w:val="Mean"/>
            </w:pPr>
            <w:r>
              <w:t>2.18</w:t>
            </w:r>
          </w:p>
        </w:tc>
        <w:tc>
          <w:tcPr>
            <w:tcW w:w="848" w:type="dxa"/>
            <w:tcBorders>
              <w:top w:val="single" w:sz="2" w:space="0" w:color="auto"/>
              <w:left w:val="nil"/>
              <w:bottom w:val="single" w:sz="2" w:space="0" w:color="auto"/>
              <w:right w:val="nil"/>
            </w:tcBorders>
          </w:tcPr>
          <w:p w:rsidR="00417ABC" w:rsidRDefault="00417ABC" w:rsidP="00D46627">
            <w:pPr>
              <w:pStyle w:val="Mean"/>
            </w:pPr>
            <w:r>
              <w:t>2.15</w:t>
            </w:r>
          </w:p>
        </w:tc>
        <w:tc>
          <w:tcPr>
            <w:tcW w:w="848" w:type="dxa"/>
            <w:tcBorders>
              <w:top w:val="single" w:sz="2" w:space="0" w:color="auto"/>
              <w:left w:val="nil"/>
              <w:bottom w:val="single" w:sz="2" w:space="0" w:color="auto"/>
              <w:right w:val="nil"/>
            </w:tcBorders>
          </w:tcPr>
          <w:p w:rsidR="00417ABC" w:rsidRDefault="00417ABC" w:rsidP="00D46627">
            <w:pPr>
              <w:pStyle w:val="MeanSig4"/>
            </w:pPr>
            <w:r>
              <w:t>1.98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2.09</w:t>
            </w:r>
          </w:p>
        </w:tc>
        <w:tc>
          <w:tcPr>
            <w:tcW w:w="848" w:type="dxa"/>
            <w:tcBorders>
              <w:top w:val="single" w:sz="2" w:space="0" w:color="auto"/>
              <w:left w:val="nil"/>
              <w:bottom w:val="single" w:sz="2" w:space="0" w:color="auto"/>
              <w:right w:val="nil"/>
            </w:tcBorders>
          </w:tcPr>
          <w:p w:rsidR="00417ABC" w:rsidRDefault="00417ABC" w:rsidP="00D46627">
            <w:pPr>
              <w:pStyle w:val="MeanSig3"/>
            </w:pPr>
            <w:r>
              <w:t>2.28</w:t>
            </w:r>
          </w:p>
        </w:tc>
        <w:tc>
          <w:tcPr>
            <w:tcW w:w="848" w:type="dxa"/>
            <w:tcBorders>
              <w:top w:val="single" w:sz="2" w:space="0" w:color="auto"/>
              <w:left w:val="nil"/>
              <w:bottom w:val="single" w:sz="2" w:space="0" w:color="auto"/>
              <w:right w:val="nil"/>
            </w:tcBorders>
          </w:tcPr>
          <w:p w:rsidR="00417ABC" w:rsidRDefault="00417ABC" w:rsidP="00D46627">
            <w:pPr>
              <w:pStyle w:val="Mean"/>
            </w:pPr>
            <w:r>
              <w:t>2.11</w:t>
            </w:r>
          </w:p>
        </w:tc>
        <w:tc>
          <w:tcPr>
            <w:tcW w:w="848" w:type="dxa"/>
            <w:tcBorders>
              <w:top w:val="single" w:sz="2" w:space="0" w:color="auto"/>
              <w:left w:val="nil"/>
              <w:bottom w:val="single" w:sz="2" w:space="0" w:color="auto"/>
              <w:right w:val="nil"/>
            </w:tcBorders>
          </w:tcPr>
          <w:p w:rsidR="00417ABC" w:rsidRDefault="00417ABC" w:rsidP="00D46627">
            <w:pPr>
              <w:pStyle w:val="Mean"/>
            </w:pPr>
            <w:r>
              <w:t>2.11</w:t>
            </w:r>
          </w:p>
        </w:tc>
        <w:tc>
          <w:tcPr>
            <w:tcW w:w="848" w:type="dxa"/>
            <w:tcBorders>
              <w:top w:val="single" w:sz="2" w:space="0" w:color="auto"/>
              <w:left w:val="nil"/>
              <w:bottom w:val="single" w:sz="2" w:space="0" w:color="auto"/>
              <w:right w:val="nil"/>
            </w:tcBorders>
          </w:tcPr>
          <w:p w:rsidR="00417ABC" w:rsidRDefault="00417ABC" w:rsidP="00D46627">
            <w:pPr>
              <w:pStyle w:val="Mean"/>
            </w:pPr>
            <w:r>
              <w:t>2.14</w:t>
            </w:r>
          </w:p>
        </w:tc>
        <w:tc>
          <w:tcPr>
            <w:tcW w:w="848" w:type="dxa"/>
            <w:tcBorders>
              <w:top w:val="single" w:sz="2" w:space="0" w:color="auto"/>
              <w:left w:val="nil"/>
              <w:bottom w:val="single" w:sz="2" w:space="0" w:color="auto"/>
              <w:right w:val="nil"/>
            </w:tcBorders>
          </w:tcPr>
          <w:p w:rsidR="00417ABC" w:rsidRDefault="00417ABC" w:rsidP="00D46627">
            <w:pPr>
              <w:pStyle w:val="Mean"/>
            </w:pPr>
            <w:r>
              <w:t>2.13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2.21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2.04</w:t>
            </w: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0.86</w:t>
            </w: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br w:type="page"/>
              <w:t>L'aide internationale améliore la vie des populations leur permettant d'avoir accès à l'éducation, aux soins de santé, à l'eau potable et aux installations sanitaires.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Q18C</w:t>
            </w:r>
          </w:p>
          <w:p w:rsidR="00417ABC" w:rsidRDefault="00417ABC" w:rsidP="00D46627">
            <w:pPr>
              <w:pStyle w:val="ShortLabelRow"/>
            </w:pPr>
            <w:r>
              <w:t>Dans quelle mesure êtes-vous en accord ou en désaccord avec les affirmations suivantes à propos de l'aide fournie par le Canada aux pays en voie de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2179</w:t>
            </w:r>
          </w:p>
          <w:p w:rsidR="00417ABC" w:rsidRDefault="00417ABC" w:rsidP="00D46627">
            <w:pPr>
              <w:pStyle w:val="ColPercentNotSignificant"/>
            </w:pPr>
            <w:r>
              <w:t>71%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417</w:t>
            </w:r>
          </w:p>
          <w:p w:rsidR="00417ABC" w:rsidRDefault="00417ABC" w:rsidP="00D46627">
            <w:pPr>
              <w:pStyle w:val="ColPercentSig2Minus"/>
            </w:pPr>
            <w:r>
              <w:t>67%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577</w:t>
            </w:r>
          </w:p>
          <w:p w:rsidR="00417ABC" w:rsidRDefault="00417ABC" w:rsidP="00D46627">
            <w:pPr>
              <w:pStyle w:val="ColPercentSig2Minus"/>
            </w:pPr>
            <w:r>
              <w:t>68%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698</w:t>
            </w:r>
          </w:p>
          <w:p w:rsidR="00417ABC" w:rsidRDefault="00417ABC" w:rsidP="00D46627">
            <w:pPr>
              <w:pStyle w:val="ColPercentSig2Plus"/>
            </w:pPr>
            <w:r>
              <w:t>74%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278</w:t>
            </w:r>
          </w:p>
          <w:p w:rsidR="00417ABC" w:rsidRDefault="00417ABC" w:rsidP="00D46627">
            <w:pPr>
              <w:pStyle w:val="ColPercentSig1Plus"/>
            </w:pPr>
            <w:r>
              <w:t>75%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522</w:t>
            </w:r>
          </w:p>
          <w:p w:rsidR="00417ABC" w:rsidRDefault="00417ABC" w:rsidP="00D46627">
            <w:pPr>
              <w:pStyle w:val="ColPercentNotSignificant"/>
            </w:pPr>
            <w:r>
              <w:t>69%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736</w:t>
            </w:r>
          </w:p>
          <w:p w:rsidR="00417ABC" w:rsidRDefault="00417ABC" w:rsidP="00D46627">
            <w:pPr>
              <w:pStyle w:val="ColPercentSig2Plus"/>
            </w:pPr>
            <w:r>
              <w:t>74%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387</w:t>
            </w:r>
          </w:p>
          <w:p w:rsidR="00417ABC" w:rsidRDefault="00417ABC" w:rsidP="00D46627">
            <w:pPr>
              <w:pStyle w:val="ColPercentNotSignificant"/>
            </w:pPr>
            <w:r>
              <w:t>71%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109</w:t>
            </w:r>
          </w:p>
          <w:p w:rsidR="00417ABC" w:rsidRDefault="00417ABC" w:rsidP="00D46627">
            <w:pPr>
              <w:pStyle w:val="ColPercentSig2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Sig1Pl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Sig2Min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Sig2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75</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Sig1Pl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48</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656</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129</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216</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211</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125</w:t>
            </w:r>
          </w:p>
          <w:p w:rsidR="00417ABC" w:rsidRDefault="00417ABC" w:rsidP="00D46627">
            <w:pPr>
              <w:pStyle w:val="ColPercentNotSignificant"/>
            </w:pPr>
            <w:r>
              <w:t>23%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1523</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288</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427</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482</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168</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380</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525</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262</w:t>
            </w:r>
          </w:p>
          <w:p w:rsidR="00417ABC" w:rsidRDefault="00417ABC" w:rsidP="00D46627">
            <w:pPr>
              <w:pStyle w:val="ColPercentNotSignificant"/>
            </w:pPr>
            <w:r>
              <w:t>48%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75</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39</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2.14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2.16</w:t>
            </w:r>
          </w:p>
        </w:tc>
        <w:tc>
          <w:tcPr>
            <w:tcW w:w="848" w:type="dxa"/>
            <w:tcBorders>
              <w:top w:val="single" w:sz="2" w:space="0" w:color="auto"/>
              <w:left w:val="nil"/>
              <w:bottom w:val="single" w:sz="2" w:space="0" w:color="auto"/>
              <w:right w:val="nil"/>
            </w:tcBorders>
          </w:tcPr>
          <w:p w:rsidR="00417ABC" w:rsidRDefault="00417ABC" w:rsidP="00D46627">
            <w:pPr>
              <w:pStyle w:val="MeanSig4"/>
            </w:pPr>
            <w:r>
              <w:t>2.25</w:t>
            </w:r>
          </w:p>
        </w:tc>
        <w:tc>
          <w:tcPr>
            <w:tcW w:w="848" w:type="dxa"/>
            <w:tcBorders>
              <w:top w:val="single" w:sz="2" w:space="0" w:color="auto"/>
              <w:left w:val="nil"/>
              <w:bottom w:val="single" w:sz="2" w:space="0" w:color="auto"/>
              <w:right w:val="nil"/>
            </w:tcBorders>
          </w:tcPr>
          <w:p w:rsidR="00417ABC" w:rsidRDefault="00417ABC" w:rsidP="00D46627">
            <w:pPr>
              <w:pStyle w:val="MeanSig2"/>
            </w:pPr>
            <w:r>
              <w:t>2.09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2.00</w:t>
            </w:r>
          </w:p>
        </w:tc>
        <w:tc>
          <w:tcPr>
            <w:tcW w:w="848" w:type="dxa"/>
            <w:tcBorders>
              <w:top w:val="single" w:sz="2" w:space="0" w:color="auto"/>
              <w:left w:val="nil"/>
              <w:bottom w:val="single" w:sz="2" w:space="0" w:color="auto"/>
              <w:right w:val="nil"/>
            </w:tcBorders>
          </w:tcPr>
          <w:p w:rsidR="00417ABC" w:rsidRDefault="00417ABC" w:rsidP="00D46627">
            <w:pPr>
              <w:pStyle w:val="Mean"/>
            </w:pPr>
            <w:r>
              <w:t>2.17</w:t>
            </w:r>
          </w:p>
        </w:tc>
        <w:tc>
          <w:tcPr>
            <w:tcW w:w="848" w:type="dxa"/>
            <w:tcBorders>
              <w:top w:val="single" w:sz="2" w:space="0" w:color="auto"/>
              <w:left w:val="nil"/>
              <w:bottom w:val="single" w:sz="2" w:space="0" w:color="auto"/>
              <w:right w:val="nil"/>
            </w:tcBorders>
          </w:tcPr>
          <w:p w:rsidR="00417ABC" w:rsidRDefault="00417ABC" w:rsidP="00D46627">
            <w:pPr>
              <w:pStyle w:val="Mean"/>
            </w:pPr>
            <w:r>
              <w:t>2.12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2.12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0.942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0.947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0.970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0.957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0.881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0.915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0.953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tbl>
      <w:tblPr>
        <w:tblW w:w="13568" w:type="dxa"/>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153332">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br w:type="page"/>
              <w:t>L'aide internationale améliore la croissance économique dans des pays en voie de développement.</w:t>
            </w:r>
          </w:p>
        </w:tc>
      </w:tr>
      <w:tr w:rsidR="00417ABC" w:rsidTr="00153332">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153332">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153332">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Q18D</w:t>
            </w:r>
          </w:p>
          <w:p w:rsidR="00417ABC" w:rsidRDefault="00417ABC" w:rsidP="00D46627">
            <w:pPr>
              <w:pStyle w:val="ShortLabelRow"/>
            </w:pPr>
            <w:r>
              <w:t>Dans quelle mesure êtes-vous en accord ou en désaccord avec les affirmations suivantes à propos de l'aide fournie par le Canada aux pays en voie de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153332">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153332">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1433</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296</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472</w:t>
            </w:r>
          </w:p>
          <w:p w:rsidR="00417ABC" w:rsidRDefault="00417ABC" w:rsidP="00D46627">
            <w:pPr>
              <w:pStyle w:val="ColPercentSig4Minus"/>
            </w:pPr>
            <w:r>
              <w:t>43%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258</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396</w:t>
            </w:r>
          </w:p>
          <w:p w:rsidR="00417ABC" w:rsidRDefault="00417ABC" w:rsidP="00D46627">
            <w:pPr>
              <w:pStyle w:val="ColPercentSig4Plus"/>
            </w:pPr>
            <w:r>
              <w:t>57%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209</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137</w:t>
            </w:r>
          </w:p>
          <w:p w:rsidR="00417ABC" w:rsidRDefault="00417ABC" w:rsidP="00D46627">
            <w:pPr>
              <w:pStyle w:val="ColPercentSig3Minus"/>
            </w:pPr>
            <w:r>
              <w:t>39%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556</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336</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682</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734</w:t>
            </w:r>
          </w:p>
          <w:p w:rsidR="00417ABC" w:rsidRDefault="00417ABC" w:rsidP="00D46627">
            <w:pPr>
              <w:pStyle w:val="ColPercentNotSignificant"/>
            </w:pPr>
            <w:r>
              <w:t>47%</w:t>
            </w:r>
          </w:p>
          <w:p w:rsidR="00417ABC" w:rsidRDefault="00417ABC" w:rsidP="00D46627">
            <w:pPr>
              <w:pStyle w:val="DiffSymbol"/>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182</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293</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166</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287</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188</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372</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405</w:t>
            </w:r>
          </w:p>
          <w:p w:rsidR="00417ABC" w:rsidRDefault="00417ABC" w:rsidP="00D46627">
            <w:pPr>
              <w:pStyle w:val="ColPercentNotSignificant"/>
            </w:pPr>
            <w:r>
              <w:t>26%</w:t>
            </w:r>
          </w:p>
          <w:p w:rsidR="00417ABC" w:rsidRDefault="00417ABC" w:rsidP="00D46627">
            <w:pPr>
              <w:pStyle w:val="DiffSymbol"/>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93</w:t>
            </w:r>
          </w:p>
          <w:p w:rsidR="00417ABC" w:rsidRDefault="00417ABC" w:rsidP="00D46627">
            <w:pPr>
              <w:pStyle w:val="ColPercentSig3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234</w:t>
            </w:r>
          </w:p>
          <w:p w:rsidR="00417ABC" w:rsidRDefault="00417ABC" w:rsidP="00D46627">
            <w:pPr>
              <w:pStyle w:val="ColPercentSig4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Sig4Minus"/>
            </w:pPr>
            <w:r>
              <w:t>13%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Sig4Plus"/>
            </w:pPr>
            <w:r>
              <w:t>27%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Sig3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294</w:t>
            </w:r>
          </w:p>
          <w:p w:rsidR="00417ABC" w:rsidRDefault="00417ABC" w:rsidP="00D46627">
            <w:pPr>
              <w:pStyle w:val="ColPercentSig2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223</w:t>
            </w:r>
          </w:p>
          <w:p w:rsidR="00417ABC" w:rsidRDefault="00417ABC" w:rsidP="00D46627">
            <w:pPr>
              <w:pStyle w:val="ColPercentSig4Minus"/>
            </w:pPr>
            <w:r>
              <w:t>15%</w:t>
            </w:r>
          </w:p>
          <w:p w:rsidR="00417ABC" w:rsidRDefault="00417ABC" w:rsidP="00D46627">
            <w:pPr>
              <w:pStyle w:val="DiffSymbol"/>
            </w:pPr>
            <w:r>
              <w:t>----</w:t>
            </w: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141</w:t>
            </w:r>
          </w:p>
          <w:p w:rsidR="00417ABC" w:rsidRDefault="00417ABC" w:rsidP="00D46627">
            <w:pPr>
              <w:pStyle w:val="ColPercentNotSignificant"/>
            </w:pPr>
            <w:r>
              <w:t>9%</w:t>
            </w:r>
          </w:p>
          <w:p w:rsidR="00417ABC" w:rsidRDefault="00417ABC" w:rsidP="00D46627">
            <w:pPr>
              <w:pStyle w:val="DiffSymbol"/>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1169</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235</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389</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210</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324</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172</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462</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263</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561</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593</w:t>
            </w:r>
          </w:p>
          <w:p w:rsidR="00417ABC" w:rsidRDefault="00417ABC" w:rsidP="00D46627">
            <w:pPr>
              <w:pStyle w:val="ColPercentNotSignificant"/>
            </w:pPr>
            <w:r>
              <w:t>38%</w:t>
            </w:r>
          </w:p>
          <w:p w:rsidR="00417ABC" w:rsidRDefault="00417ABC" w:rsidP="00D46627">
            <w:pPr>
              <w:pStyle w:val="DiffSymbol"/>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182</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293</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166</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287</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188</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372</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405</w:t>
            </w:r>
          </w:p>
          <w:p w:rsidR="00417ABC" w:rsidRDefault="00417ABC" w:rsidP="00D46627">
            <w:pPr>
              <w:pStyle w:val="ColPercentNotSignificant"/>
            </w:pPr>
            <w:r>
              <w:t>26%</w:t>
            </w:r>
          </w:p>
          <w:p w:rsidR="00417ABC" w:rsidRDefault="00417ABC" w:rsidP="00D46627">
            <w:pPr>
              <w:pStyle w:val="DiffSymbol"/>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171</w:t>
            </w:r>
          </w:p>
          <w:p w:rsidR="00417ABC" w:rsidRDefault="00417ABC" w:rsidP="00D46627">
            <w:pPr>
              <w:pStyle w:val="ColPercentNotSignificant"/>
            </w:pPr>
            <w:r>
              <w:t>11%</w:t>
            </w:r>
          </w:p>
          <w:p w:rsidR="00417ABC" w:rsidRDefault="00417ABC" w:rsidP="00D46627">
            <w:pPr>
              <w:pStyle w:val="DiffSymbol"/>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w:t>
            </w:r>
          </w:p>
          <w:p w:rsidR="00417ABC" w:rsidRDefault="00417ABC" w:rsidP="00D46627">
            <w:pPr>
              <w:pStyle w:val="ColPercentNotSignificant"/>
            </w:pPr>
            <w:r>
              <w:t>4%</w:t>
            </w:r>
          </w:p>
          <w:p w:rsidR="00417ABC" w:rsidRDefault="00417ABC" w:rsidP="00D46627">
            <w:pPr>
              <w:pStyle w:val="DiffSymbol"/>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181</w:t>
            </w:r>
          </w:p>
          <w:p w:rsidR="00417ABC" w:rsidRDefault="00417ABC" w:rsidP="00D46627">
            <w:pPr>
              <w:pStyle w:val="ColPercentNotSignificant"/>
            </w:pPr>
            <w:r>
              <w:t>12%</w:t>
            </w:r>
          </w:p>
          <w:p w:rsidR="00417ABC" w:rsidRDefault="00417ABC" w:rsidP="00D46627">
            <w:pPr>
              <w:pStyle w:val="DiffSymbol"/>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2.64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2.59</w:t>
            </w:r>
          </w:p>
        </w:tc>
        <w:tc>
          <w:tcPr>
            <w:tcW w:w="848" w:type="dxa"/>
            <w:tcBorders>
              <w:top w:val="single" w:sz="2" w:space="0" w:color="auto"/>
              <w:left w:val="nil"/>
              <w:bottom w:val="single" w:sz="2" w:space="0" w:color="auto"/>
              <w:right w:val="nil"/>
            </w:tcBorders>
          </w:tcPr>
          <w:p w:rsidR="00417ABC" w:rsidRDefault="00417ABC" w:rsidP="00D46627">
            <w:pPr>
              <w:pStyle w:val="MeanSig4"/>
            </w:pPr>
            <w:r>
              <w:t>2.76</w:t>
            </w:r>
          </w:p>
        </w:tc>
        <w:tc>
          <w:tcPr>
            <w:tcW w:w="848" w:type="dxa"/>
            <w:tcBorders>
              <w:top w:val="single" w:sz="2" w:space="0" w:color="auto"/>
              <w:left w:val="nil"/>
              <w:bottom w:val="single" w:sz="2" w:space="0" w:color="auto"/>
              <w:right w:val="nil"/>
            </w:tcBorders>
          </w:tcPr>
          <w:p w:rsidR="00417ABC" w:rsidRDefault="00417ABC" w:rsidP="00D46627">
            <w:pPr>
              <w:pStyle w:val="Mean"/>
            </w:pPr>
            <w:r>
              <w:t>2.67</w:t>
            </w:r>
          </w:p>
        </w:tc>
        <w:tc>
          <w:tcPr>
            <w:tcW w:w="848" w:type="dxa"/>
            <w:tcBorders>
              <w:top w:val="single" w:sz="2" w:space="0" w:color="auto"/>
              <w:left w:val="nil"/>
              <w:bottom w:val="single" w:sz="2" w:space="0" w:color="auto"/>
              <w:right w:val="nil"/>
            </w:tcBorders>
          </w:tcPr>
          <w:p w:rsidR="00417ABC" w:rsidRDefault="00417ABC" w:rsidP="00D46627">
            <w:pPr>
              <w:pStyle w:val="MeanSig4"/>
            </w:pPr>
            <w:r>
              <w:t>2.44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2.60</w:t>
            </w:r>
          </w:p>
        </w:tc>
        <w:tc>
          <w:tcPr>
            <w:tcW w:w="848" w:type="dxa"/>
            <w:tcBorders>
              <w:top w:val="single" w:sz="2" w:space="0" w:color="auto"/>
              <w:left w:val="nil"/>
              <w:bottom w:val="single" w:sz="2" w:space="0" w:color="auto"/>
              <w:right w:val="nil"/>
            </w:tcBorders>
          </w:tcPr>
          <w:p w:rsidR="00417ABC" w:rsidRDefault="00417ABC" w:rsidP="00D46627">
            <w:pPr>
              <w:pStyle w:val="MeanSig4"/>
            </w:pPr>
            <w:r>
              <w:t>2.89</w:t>
            </w:r>
          </w:p>
        </w:tc>
        <w:tc>
          <w:tcPr>
            <w:tcW w:w="848" w:type="dxa"/>
            <w:tcBorders>
              <w:top w:val="single" w:sz="2" w:space="0" w:color="auto"/>
              <w:left w:val="nil"/>
              <w:bottom w:val="single" w:sz="2" w:space="0" w:color="auto"/>
              <w:right w:val="nil"/>
            </w:tcBorders>
          </w:tcPr>
          <w:p w:rsidR="00417ABC" w:rsidRDefault="00417ABC" w:rsidP="00D46627">
            <w:pPr>
              <w:pStyle w:val="MeanSig1"/>
            </w:pPr>
            <w:r>
              <w:t>2.76</w:t>
            </w:r>
          </w:p>
        </w:tc>
        <w:tc>
          <w:tcPr>
            <w:tcW w:w="848" w:type="dxa"/>
            <w:tcBorders>
              <w:top w:val="single" w:sz="2" w:space="0" w:color="auto"/>
              <w:left w:val="nil"/>
              <w:bottom w:val="single" w:sz="2" w:space="0" w:color="auto"/>
              <w:right w:val="nil"/>
            </w:tcBorders>
          </w:tcPr>
          <w:p w:rsidR="00417ABC" w:rsidRDefault="00417ABC" w:rsidP="00D46627">
            <w:pPr>
              <w:pStyle w:val="Mean"/>
            </w:pPr>
            <w:r>
              <w:t>2.61</w:t>
            </w:r>
          </w:p>
        </w:tc>
        <w:tc>
          <w:tcPr>
            <w:tcW w:w="848" w:type="dxa"/>
            <w:tcBorders>
              <w:top w:val="single" w:sz="2" w:space="0" w:color="auto"/>
              <w:left w:val="nil"/>
              <w:bottom w:val="single" w:sz="2" w:space="0" w:color="auto"/>
              <w:right w:val="nil"/>
            </w:tcBorders>
          </w:tcPr>
          <w:p w:rsidR="00417ABC" w:rsidRDefault="00417ABC" w:rsidP="00D46627">
            <w:pPr>
              <w:pStyle w:val="MeanSig2"/>
            </w:pPr>
            <w:r>
              <w:t>2.56</w:t>
            </w:r>
          </w:p>
        </w:tc>
        <w:tc>
          <w:tcPr>
            <w:tcW w:w="848" w:type="dxa"/>
            <w:tcBorders>
              <w:top w:val="single" w:sz="2" w:space="0" w:color="auto"/>
              <w:left w:val="nil"/>
              <w:bottom w:val="single" w:sz="2" w:space="0" w:color="auto"/>
              <w:right w:val="nil"/>
            </w:tcBorders>
          </w:tcPr>
          <w:p w:rsidR="00417ABC" w:rsidRDefault="00417ABC" w:rsidP="00D46627">
            <w:pPr>
              <w:pStyle w:val="Mean"/>
            </w:pPr>
            <w:r>
              <w:t>2.56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2.69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2.57</w:t>
            </w: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0.98</w:t>
            </w:r>
          </w:p>
        </w:tc>
      </w:tr>
      <w:tr w:rsidR="00417ABC" w:rsidTr="00153332">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br w:type="page"/>
              <w:t>L'aide internationale améliore la croissance économique dans des pays en voie de développement.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Q18D</w:t>
            </w:r>
          </w:p>
          <w:p w:rsidR="00417ABC" w:rsidRDefault="00417ABC" w:rsidP="00D46627">
            <w:pPr>
              <w:pStyle w:val="ShortLabelRow"/>
            </w:pPr>
            <w:r>
              <w:t>Dans quelle mesure êtes-vous en accord ou en désaccord avec les affirmations suivantes à propos de l'aide fournie par le Canada aux pays en voie de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1433</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270</w:t>
            </w:r>
          </w:p>
          <w:p w:rsidR="00417ABC" w:rsidRDefault="00417ABC" w:rsidP="00D46627">
            <w:pPr>
              <w:pStyle w:val="ColPercentSig1Minus"/>
            </w:pPr>
            <w:r>
              <w:t>43%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367</w:t>
            </w:r>
          </w:p>
          <w:p w:rsidR="00417ABC" w:rsidRDefault="00417ABC" w:rsidP="00D46627">
            <w:pPr>
              <w:pStyle w:val="ColPercentSig1Minus"/>
            </w:pPr>
            <w:r>
              <w:t>44%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478</w:t>
            </w:r>
          </w:p>
          <w:p w:rsidR="00417ABC" w:rsidRDefault="00417ABC" w:rsidP="00D46627">
            <w:pPr>
              <w:pStyle w:val="ColPercentSig3Plus"/>
            </w:pPr>
            <w:r>
              <w:t>51%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348</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471</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271</w:t>
            </w:r>
          </w:p>
          <w:p w:rsidR="00417ABC" w:rsidRDefault="00417ABC" w:rsidP="00D46627">
            <w:pPr>
              <w:pStyle w:val="ColPercentNotSignificant"/>
            </w:pPr>
            <w:r>
              <w:t>49%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172</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236</w:t>
            </w:r>
          </w:p>
          <w:p w:rsidR="00417ABC" w:rsidRDefault="00417ABC" w:rsidP="00D46627">
            <w:pPr>
              <w:pStyle w:val="ColPercentSig1Pl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223</w:t>
            </w:r>
          </w:p>
          <w:p w:rsidR="00417ABC" w:rsidRDefault="00417ABC" w:rsidP="00D46627">
            <w:pPr>
              <w:pStyle w:val="ColPercentSig2Minus"/>
            </w:pPr>
            <w:r>
              <w:t>24%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289</w:t>
            </w:r>
          </w:p>
          <w:p w:rsidR="00417ABC" w:rsidRDefault="00417ABC" w:rsidP="00D46627">
            <w:pPr>
              <w:pStyle w:val="ColPercentSig3Plus"/>
            </w:pPr>
            <w:r>
              <w:t>30%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119</w:t>
            </w:r>
          </w:p>
          <w:p w:rsidR="00417ABC" w:rsidRDefault="00417ABC" w:rsidP="00D46627">
            <w:pPr>
              <w:pStyle w:val="ColPercentSig2Minus"/>
            </w:pPr>
            <w:r>
              <w:t>22%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Sig3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112</w:t>
            </w:r>
          </w:p>
          <w:p w:rsidR="00417ABC" w:rsidRDefault="00417ABC" w:rsidP="00D46627">
            <w:pPr>
              <w:pStyle w:val="ColPercentNotSignificant"/>
            </w:pPr>
            <w:r>
              <w:t>20%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51</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1169</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215</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297</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385</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294</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385</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220</w:t>
            </w:r>
          </w:p>
          <w:p w:rsidR="00417ABC" w:rsidRDefault="00417ABC" w:rsidP="00D46627">
            <w:pPr>
              <w:pStyle w:val="ColPercentNotSignificant"/>
            </w:pPr>
            <w:r>
              <w:t>40%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172</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236</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289</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119</w:t>
            </w:r>
          </w:p>
          <w:p w:rsidR="00417ABC" w:rsidRDefault="00417ABC" w:rsidP="00D46627">
            <w:pPr>
              <w:pStyle w:val="ColPercentNotSignificant"/>
            </w:pPr>
            <w:r>
              <w:t>22%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72</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47</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2.64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2.65</w:t>
            </w:r>
          </w:p>
        </w:tc>
        <w:tc>
          <w:tcPr>
            <w:tcW w:w="848" w:type="dxa"/>
            <w:tcBorders>
              <w:top w:val="single" w:sz="2" w:space="0" w:color="auto"/>
              <w:left w:val="nil"/>
              <w:bottom w:val="single" w:sz="2" w:space="0" w:color="auto"/>
              <w:right w:val="nil"/>
            </w:tcBorders>
          </w:tcPr>
          <w:p w:rsidR="00417ABC" w:rsidRDefault="00417ABC" w:rsidP="00D46627">
            <w:pPr>
              <w:pStyle w:val="MeanSig3"/>
            </w:pPr>
            <w:r>
              <w:t>2.73</w:t>
            </w:r>
          </w:p>
        </w:tc>
        <w:tc>
          <w:tcPr>
            <w:tcW w:w="848" w:type="dxa"/>
            <w:tcBorders>
              <w:top w:val="single" w:sz="2" w:space="0" w:color="auto"/>
              <w:left w:val="nil"/>
              <w:bottom w:val="single" w:sz="2" w:space="0" w:color="auto"/>
              <w:right w:val="nil"/>
            </w:tcBorders>
          </w:tcPr>
          <w:p w:rsidR="00417ABC" w:rsidRDefault="00417ABC" w:rsidP="00D46627">
            <w:pPr>
              <w:pStyle w:val="MeanSig2"/>
            </w:pPr>
            <w:r>
              <w:t>2.58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2.57</w:t>
            </w:r>
          </w:p>
        </w:tc>
        <w:tc>
          <w:tcPr>
            <w:tcW w:w="848" w:type="dxa"/>
            <w:tcBorders>
              <w:top w:val="single" w:sz="2" w:space="0" w:color="auto"/>
              <w:left w:val="nil"/>
              <w:bottom w:val="single" w:sz="2" w:space="0" w:color="auto"/>
              <w:right w:val="nil"/>
            </w:tcBorders>
          </w:tcPr>
          <w:p w:rsidR="00417ABC" w:rsidRDefault="00417ABC" w:rsidP="00D46627">
            <w:pPr>
              <w:pStyle w:val="Mean"/>
            </w:pPr>
            <w:r>
              <w:t>2.62</w:t>
            </w:r>
          </w:p>
        </w:tc>
        <w:tc>
          <w:tcPr>
            <w:tcW w:w="848" w:type="dxa"/>
            <w:tcBorders>
              <w:top w:val="single" w:sz="2" w:space="0" w:color="auto"/>
              <w:left w:val="nil"/>
              <w:bottom w:val="single" w:sz="2" w:space="0" w:color="auto"/>
              <w:right w:val="nil"/>
            </w:tcBorders>
          </w:tcPr>
          <w:p w:rsidR="00417ABC" w:rsidRDefault="00417ABC" w:rsidP="00D46627">
            <w:pPr>
              <w:pStyle w:val="Mean"/>
            </w:pPr>
            <w:r>
              <w:t>2.62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2.65</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tbl>
      <w:tblPr>
        <w:tblW w:w="13568" w:type="dxa"/>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F0166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br w:type="page"/>
              <w:t>La majorité de l'aide internationale ne parvient pas aux bons destinataires.</w:t>
            </w:r>
          </w:p>
        </w:tc>
      </w:tr>
      <w:tr w:rsidR="00417ABC" w:rsidTr="00F01665">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F01665">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F01665">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Q19A</w:t>
            </w:r>
          </w:p>
          <w:p w:rsidR="00417ABC" w:rsidRDefault="00417ABC" w:rsidP="00D46627">
            <w:pPr>
              <w:pStyle w:val="ShortLabelRow"/>
            </w:pPr>
            <w:r>
              <w:t>Dans quelle mesure êtes-vous en accord ou en désaccord avec les affirmations suivantes relatives à l'aide fournie par le gouvernement du Canada aux pays en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F01665">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F01665">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1728</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332</w:t>
            </w:r>
          </w:p>
          <w:p w:rsidR="00417ABC" w:rsidRDefault="00417ABC" w:rsidP="00D46627">
            <w:pPr>
              <w:pStyle w:val="ColPercentSig4Minus"/>
            </w:pPr>
            <w:r>
              <w:t>51%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654</w:t>
            </w:r>
          </w:p>
          <w:p w:rsidR="00417ABC" w:rsidRDefault="00417ABC" w:rsidP="00D46627">
            <w:pPr>
              <w:pStyle w:val="ColPercentSig2Plus"/>
            </w:pPr>
            <w:r>
              <w:t>59%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324</w:t>
            </w:r>
          </w:p>
          <w:p w:rsidR="00417ABC" w:rsidRDefault="00417ABC" w:rsidP="00D46627">
            <w:pPr>
              <w:pStyle w:val="ColPercentNotSignificant"/>
            </w:pPr>
            <w:r>
              <w:t>58%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387</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242</w:t>
            </w:r>
          </w:p>
          <w:p w:rsidR="00417ABC" w:rsidRDefault="00417ABC" w:rsidP="00D46627">
            <w:pPr>
              <w:pStyle w:val="ColPercentNotSignificant"/>
            </w:pPr>
            <w:r>
              <w:t>57%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241</w:t>
            </w:r>
          </w:p>
          <w:p w:rsidR="00417ABC" w:rsidRDefault="00417ABC" w:rsidP="00D46627">
            <w:pPr>
              <w:pStyle w:val="ColPercentSig4Plus"/>
            </w:pPr>
            <w:r>
              <w:t>69%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633</w:t>
            </w:r>
          </w:p>
          <w:p w:rsidR="00417ABC" w:rsidRDefault="00417ABC" w:rsidP="00D46627">
            <w:pPr>
              <w:pStyle w:val="ColPercentSig1Minus"/>
            </w:pPr>
            <w:r>
              <w:t>54%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375</w:t>
            </w:r>
          </w:p>
          <w:p w:rsidR="00417ABC" w:rsidRDefault="00417ABC" w:rsidP="00D46627">
            <w:pPr>
              <w:pStyle w:val="ColPercentSig1Minus"/>
            </w:pPr>
            <w:r>
              <w:t>53%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57%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883</w:t>
            </w:r>
          </w:p>
          <w:p w:rsidR="00417ABC" w:rsidRDefault="00417ABC" w:rsidP="00D46627">
            <w:pPr>
              <w:pStyle w:val="ColPercentSig4Plus"/>
            </w:pPr>
            <w:r>
              <w:t>61%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792</w:t>
            </w:r>
          </w:p>
          <w:p w:rsidR="00417ABC" w:rsidRDefault="00417ABC" w:rsidP="00D46627">
            <w:pPr>
              <w:pStyle w:val="ColPercentSig4Minus"/>
            </w:pPr>
            <w:r>
              <w:t>51%</w:t>
            </w:r>
          </w:p>
          <w:p w:rsidR="00417ABC" w:rsidRDefault="00417ABC" w:rsidP="00D46627">
            <w:pPr>
              <w:pStyle w:val="DiffSymbol"/>
            </w:pPr>
            <w:r>
              <w:t>----</w:t>
            </w: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w:t>
            </w:r>
          </w:p>
          <w:p w:rsidR="00417ABC" w:rsidRDefault="00417ABC" w:rsidP="00D46627">
            <w:pPr>
              <w:pStyle w:val="ColPercentSig4Pl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156</w:t>
            </w:r>
          </w:p>
          <w:p w:rsidR="00417ABC" w:rsidRDefault="00417ABC" w:rsidP="00D46627">
            <w:pPr>
              <w:pStyle w:val="ColPercentSig4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Sig1Minus"/>
            </w:pPr>
            <w:r>
              <w:t>15%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133</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Sig3Min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145</w:t>
            </w:r>
          </w:p>
          <w:p w:rsidR="00417ABC" w:rsidRDefault="00417ABC" w:rsidP="00D46627">
            <w:pPr>
              <w:pStyle w:val="ColPercentSig3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275</w:t>
            </w:r>
          </w:p>
          <w:p w:rsidR="00417ABC" w:rsidRDefault="00417ABC" w:rsidP="00D46627">
            <w:pPr>
              <w:pStyle w:val="ColPercentNotSignificant"/>
            </w:pPr>
            <w:r>
              <w:t>19%</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Sig2Min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Sig3Min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179</w:t>
            </w:r>
          </w:p>
          <w:p w:rsidR="00417ABC" w:rsidRDefault="00417ABC" w:rsidP="00D46627">
            <w:pPr>
              <w:pStyle w:val="ColPercentSig3Plus"/>
            </w:pPr>
            <w:r>
              <w:t>15%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219</w:t>
            </w:r>
          </w:p>
          <w:p w:rsidR="00417ABC" w:rsidRDefault="00417ABC" w:rsidP="00D46627">
            <w:pPr>
              <w:pStyle w:val="ColPercentNotSignificant"/>
            </w:pPr>
            <w:r>
              <w:t>13%</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747</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299</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141</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278</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412</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302</w:t>
            </w:r>
          </w:p>
          <w:p w:rsidR="00417ABC" w:rsidRDefault="00417ABC" w:rsidP="00D46627">
            <w:pPr>
              <w:pStyle w:val="ColPercentNotSignificant"/>
            </w:pPr>
            <w:r>
              <w:t>19%</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981</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204</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355</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183</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228</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355</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221</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471</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490</w:t>
            </w:r>
          </w:p>
          <w:p w:rsidR="00417ABC" w:rsidRDefault="00417ABC" w:rsidP="00D46627">
            <w:pPr>
              <w:pStyle w:val="ColPercentNotSignificant"/>
            </w:pPr>
            <w:r>
              <w:t>32%</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133</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275</w:t>
            </w:r>
          </w:p>
          <w:p w:rsidR="00417ABC" w:rsidRDefault="00417ABC" w:rsidP="00D46627">
            <w:pPr>
              <w:pStyle w:val="ColPercentNotSignificant"/>
            </w:pPr>
            <w:r>
              <w:t>19%</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200</w:t>
            </w:r>
          </w:p>
          <w:p w:rsidR="00417ABC" w:rsidRDefault="00417ABC" w:rsidP="00D46627">
            <w:pPr>
              <w:pStyle w:val="ColPercentNotSignificant"/>
            </w:pPr>
            <w:r>
              <w:t>12%</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w:t>
            </w:r>
          </w:p>
          <w:p w:rsidR="00417ABC" w:rsidRDefault="00417ABC" w:rsidP="00D46627">
            <w:pPr>
              <w:pStyle w:val="ColPercentNotSignificant"/>
            </w:pPr>
            <w:r>
              <w:t>1%</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257</w:t>
            </w:r>
          </w:p>
          <w:p w:rsidR="00417ABC" w:rsidRDefault="00417ABC" w:rsidP="00D46627">
            <w:pPr>
              <w:pStyle w:val="ColPercentNotSignificant"/>
            </w:pPr>
            <w:r>
              <w:t>17%</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2.25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2.32</w:t>
            </w:r>
          </w:p>
        </w:tc>
        <w:tc>
          <w:tcPr>
            <w:tcW w:w="848" w:type="dxa"/>
            <w:tcBorders>
              <w:top w:val="single" w:sz="2" w:space="0" w:color="auto"/>
              <w:left w:val="nil"/>
              <w:bottom w:val="single" w:sz="2" w:space="0" w:color="auto"/>
              <w:right w:val="nil"/>
            </w:tcBorders>
          </w:tcPr>
          <w:p w:rsidR="00417ABC" w:rsidRDefault="00417ABC" w:rsidP="00D46627">
            <w:pPr>
              <w:pStyle w:val="MeanSig2"/>
            </w:pPr>
            <w:r>
              <w:t>2.19</w:t>
            </w:r>
          </w:p>
        </w:tc>
        <w:tc>
          <w:tcPr>
            <w:tcW w:w="848" w:type="dxa"/>
            <w:tcBorders>
              <w:top w:val="single" w:sz="2" w:space="0" w:color="auto"/>
              <w:left w:val="nil"/>
              <w:bottom w:val="single" w:sz="2" w:space="0" w:color="auto"/>
              <w:right w:val="nil"/>
            </w:tcBorders>
          </w:tcPr>
          <w:p w:rsidR="00417ABC" w:rsidRDefault="00417ABC" w:rsidP="00D46627">
            <w:pPr>
              <w:pStyle w:val="Mean"/>
            </w:pPr>
            <w:r>
              <w:t>2.22</w:t>
            </w:r>
          </w:p>
        </w:tc>
        <w:tc>
          <w:tcPr>
            <w:tcW w:w="848" w:type="dxa"/>
            <w:tcBorders>
              <w:top w:val="single" w:sz="2" w:space="0" w:color="auto"/>
              <w:left w:val="nil"/>
              <w:bottom w:val="single" w:sz="2" w:space="0" w:color="auto"/>
              <w:right w:val="nil"/>
            </w:tcBorders>
          </w:tcPr>
          <w:p w:rsidR="00417ABC" w:rsidRDefault="00417ABC" w:rsidP="00D46627">
            <w:pPr>
              <w:pStyle w:val="Mean"/>
            </w:pPr>
            <w:r>
              <w:t>2.30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2.22</w:t>
            </w:r>
          </w:p>
        </w:tc>
        <w:tc>
          <w:tcPr>
            <w:tcW w:w="848" w:type="dxa"/>
            <w:tcBorders>
              <w:top w:val="single" w:sz="2" w:space="0" w:color="auto"/>
              <w:left w:val="nil"/>
              <w:bottom w:val="single" w:sz="2" w:space="0" w:color="auto"/>
              <w:right w:val="nil"/>
            </w:tcBorders>
          </w:tcPr>
          <w:p w:rsidR="00417ABC" w:rsidRDefault="00417ABC" w:rsidP="00D46627">
            <w:pPr>
              <w:pStyle w:val="MeanSig4"/>
            </w:pPr>
            <w:r>
              <w:t>1.96</w:t>
            </w:r>
          </w:p>
        </w:tc>
        <w:tc>
          <w:tcPr>
            <w:tcW w:w="848" w:type="dxa"/>
            <w:tcBorders>
              <w:top w:val="single" w:sz="2" w:space="0" w:color="auto"/>
              <w:left w:val="nil"/>
              <w:bottom w:val="single" w:sz="2" w:space="0" w:color="auto"/>
              <w:right w:val="nil"/>
            </w:tcBorders>
          </w:tcPr>
          <w:p w:rsidR="00417ABC" w:rsidRDefault="00417ABC" w:rsidP="00D46627">
            <w:pPr>
              <w:pStyle w:val="Mean"/>
            </w:pPr>
            <w:r>
              <w:t>2.34</w:t>
            </w:r>
          </w:p>
        </w:tc>
        <w:tc>
          <w:tcPr>
            <w:tcW w:w="848" w:type="dxa"/>
            <w:tcBorders>
              <w:top w:val="single" w:sz="2" w:space="0" w:color="auto"/>
              <w:left w:val="nil"/>
              <w:bottom w:val="single" w:sz="2" w:space="0" w:color="auto"/>
              <w:right w:val="nil"/>
            </w:tcBorders>
          </w:tcPr>
          <w:p w:rsidR="00417ABC" w:rsidRDefault="00417ABC" w:rsidP="00D46627">
            <w:pPr>
              <w:pStyle w:val="MeanSig2"/>
            </w:pPr>
            <w:r>
              <w:t>2.30</w:t>
            </w:r>
          </w:p>
        </w:tc>
        <w:tc>
          <w:tcPr>
            <w:tcW w:w="848" w:type="dxa"/>
            <w:tcBorders>
              <w:top w:val="single" w:sz="2" w:space="0" w:color="auto"/>
              <w:left w:val="nil"/>
              <w:bottom w:val="single" w:sz="2" w:space="0" w:color="auto"/>
              <w:right w:val="nil"/>
            </w:tcBorders>
          </w:tcPr>
          <w:p w:rsidR="00417ABC" w:rsidRDefault="00417ABC" w:rsidP="00D46627">
            <w:pPr>
              <w:pStyle w:val="MeanSig2"/>
            </w:pPr>
            <w:r>
              <w:t>2.32</w:t>
            </w:r>
          </w:p>
        </w:tc>
        <w:tc>
          <w:tcPr>
            <w:tcW w:w="848" w:type="dxa"/>
            <w:tcBorders>
              <w:top w:val="single" w:sz="2" w:space="0" w:color="auto"/>
              <w:left w:val="nil"/>
              <w:bottom w:val="single" w:sz="2" w:space="0" w:color="auto"/>
              <w:right w:val="nil"/>
            </w:tcBorders>
          </w:tcPr>
          <w:p w:rsidR="00417ABC" w:rsidRDefault="00417ABC" w:rsidP="00D46627">
            <w:pPr>
              <w:pStyle w:val="Mean"/>
            </w:pPr>
            <w:r>
              <w:t>2.21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2.19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2.33</w:t>
            </w: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1.03</w:t>
            </w: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La majorité de l'aide internationale ne parvient pas aux bons destinataires.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Q19A</w:t>
            </w:r>
          </w:p>
          <w:p w:rsidR="00417ABC" w:rsidRDefault="00417ABC" w:rsidP="00D46627">
            <w:pPr>
              <w:pStyle w:val="ShortLabelRow"/>
            </w:pPr>
            <w:r>
              <w:t>Dans quelle mesure êtes-vous en accord ou en désaccord avec les affirmations suivantes relatives à l'aide fournie par le gouvernement du Canada aux pays en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1728</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p w:rsidR="00417ABC" w:rsidRDefault="00417ABC" w:rsidP="00D46627">
            <w:pPr>
              <w:pStyle w:val="ColPercentNotSignificant"/>
            </w:pPr>
            <w:r>
              <w:t>58%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540</w:t>
            </w:r>
          </w:p>
          <w:p w:rsidR="00417ABC" w:rsidRDefault="00417ABC" w:rsidP="00D46627">
            <w:pPr>
              <w:pStyle w:val="ColPercentSig4Plus"/>
            </w:pPr>
            <w:r>
              <w:t>63%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504</w:t>
            </w:r>
          </w:p>
          <w:p w:rsidR="00417ABC" w:rsidRDefault="00417ABC" w:rsidP="00D46627">
            <w:pPr>
              <w:pStyle w:val="ColPercentNotSignificant"/>
            </w:pPr>
            <w:r>
              <w:t>55%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212</w:t>
            </w:r>
          </w:p>
          <w:p w:rsidR="00417ABC" w:rsidRDefault="00417ABC" w:rsidP="00D46627">
            <w:pPr>
              <w:pStyle w:val="ColPercentNotSignificant"/>
            </w:pPr>
            <w:r>
              <w:t>57%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437</w:t>
            </w:r>
          </w:p>
          <w:p w:rsidR="00417ABC" w:rsidRDefault="00417ABC" w:rsidP="00D46627">
            <w:pPr>
              <w:pStyle w:val="ColPercentNotSignificant"/>
            </w:pPr>
            <w:r>
              <w:t>59%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543</w:t>
            </w:r>
          </w:p>
          <w:p w:rsidR="00417ABC" w:rsidRDefault="00417ABC" w:rsidP="00D46627">
            <w:pPr>
              <w:pStyle w:val="ColPercentNotSignificant"/>
            </w:pPr>
            <w:r>
              <w:t>55%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287</w:t>
            </w:r>
          </w:p>
          <w:p w:rsidR="00417ABC" w:rsidRDefault="00417ABC" w:rsidP="00D46627">
            <w:pPr>
              <w:pStyle w:val="ColPercentSig2Minus"/>
            </w:pPr>
            <w:r>
              <w:t>52%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Sig1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175</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90</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Sig4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Sig4Min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156</w:t>
            </w:r>
          </w:p>
          <w:p w:rsidR="00417ABC" w:rsidRDefault="00417ABC" w:rsidP="00D46627">
            <w:pPr>
              <w:pStyle w:val="ColPercentSig4Plus"/>
            </w:pPr>
            <w:r>
              <w:t>16%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88</w:t>
            </w:r>
          </w:p>
          <w:p w:rsidR="00417ABC" w:rsidRDefault="00417ABC" w:rsidP="00D46627">
            <w:pPr>
              <w:pStyle w:val="ColPercentSig1Plus"/>
            </w:pPr>
            <w:r>
              <w:t>15%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747</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265</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181</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181</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140</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981</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201</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275</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323</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122</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256</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328</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147</w:t>
            </w:r>
          </w:p>
          <w:p w:rsidR="00417ABC" w:rsidRDefault="00417ABC" w:rsidP="00D46627">
            <w:pPr>
              <w:pStyle w:val="ColPercentNotSignificant"/>
            </w:pPr>
            <w:r>
              <w:t>27%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175</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90</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83</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84</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2.25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2.13</w:t>
            </w:r>
          </w:p>
        </w:tc>
        <w:tc>
          <w:tcPr>
            <w:tcW w:w="848" w:type="dxa"/>
            <w:tcBorders>
              <w:top w:val="single" w:sz="2" w:space="0" w:color="auto"/>
              <w:left w:val="nil"/>
              <w:bottom w:val="single" w:sz="2" w:space="0" w:color="auto"/>
              <w:right w:val="nil"/>
            </w:tcBorders>
          </w:tcPr>
          <w:p w:rsidR="00417ABC" w:rsidRDefault="00417ABC" w:rsidP="00D46627">
            <w:pPr>
              <w:pStyle w:val="MeanSig4"/>
            </w:pPr>
            <w:r>
              <w:t>2.07</w:t>
            </w:r>
          </w:p>
        </w:tc>
        <w:tc>
          <w:tcPr>
            <w:tcW w:w="848" w:type="dxa"/>
            <w:tcBorders>
              <w:top w:val="single" w:sz="2" w:space="0" w:color="auto"/>
              <w:left w:val="nil"/>
              <w:bottom w:val="single" w:sz="2" w:space="0" w:color="auto"/>
              <w:right w:val="nil"/>
            </w:tcBorders>
          </w:tcPr>
          <w:p w:rsidR="00417ABC" w:rsidRDefault="00417ABC" w:rsidP="00D46627">
            <w:pPr>
              <w:pStyle w:val="MeanSig3"/>
            </w:pPr>
            <w:r>
              <w:t>2.34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2.21</w:t>
            </w:r>
          </w:p>
        </w:tc>
        <w:tc>
          <w:tcPr>
            <w:tcW w:w="848" w:type="dxa"/>
            <w:tcBorders>
              <w:top w:val="single" w:sz="2" w:space="0" w:color="auto"/>
              <w:left w:val="nil"/>
              <w:bottom w:val="single" w:sz="2" w:space="0" w:color="auto"/>
              <w:right w:val="nil"/>
            </w:tcBorders>
          </w:tcPr>
          <w:p w:rsidR="00417ABC" w:rsidRDefault="00417ABC" w:rsidP="00D46627">
            <w:pPr>
              <w:pStyle w:val="Mean"/>
            </w:pPr>
            <w:r>
              <w:t>2.21</w:t>
            </w:r>
          </w:p>
        </w:tc>
        <w:tc>
          <w:tcPr>
            <w:tcW w:w="848" w:type="dxa"/>
            <w:tcBorders>
              <w:top w:val="single" w:sz="2" w:space="0" w:color="auto"/>
              <w:left w:val="nil"/>
              <w:bottom w:val="single" w:sz="2" w:space="0" w:color="auto"/>
              <w:right w:val="nil"/>
            </w:tcBorders>
          </w:tcPr>
          <w:p w:rsidR="00417ABC" w:rsidRDefault="00417ABC" w:rsidP="00D46627">
            <w:pPr>
              <w:pStyle w:val="MeanSig3"/>
            </w:pPr>
            <w:r>
              <w:t>2.34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2.29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lastRenderedPageBreak/>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tbl>
      <w:tblPr>
        <w:tblW w:w="13568" w:type="dxa"/>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F0166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br w:type="page"/>
              <w:t>Une grande partie de l'aide internationale du Canada finit dans les poches de responsables politiques corrompus des pays qui la reçoivent.</w:t>
            </w:r>
          </w:p>
        </w:tc>
      </w:tr>
      <w:tr w:rsidR="00417ABC" w:rsidTr="00F01665">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F01665">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F01665">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Q19B</w:t>
            </w:r>
          </w:p>
          <w:p w:rsidR="00417ABC" w:rsidRDefault="00417ABC" w:rsidP="00D46627">
            <w:pPr>
              <w:pStyle w:val="ShortLabelRow"/>
            </w:pPr>
            <w:r>
              <w:t>Dans quelle mesure êtes-vous en accord ou en désaccord avec les affirmations suivantes relatives à l'aide fournie par le gouvernement du Canada aux pays en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F01665">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F01665">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1773</w:t>
            </w:r>
          </w:p>
          <w:p w:rsidR="00417ABC" w:rsidRDefault="00417ABC" w:rsidP="00D46627">
            <w:pPr>
              <w:pStyle w:val="ColPercentNotSignificant"/>
            </w:pPr>
            <w:r>
              <w:t>58%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337</w:t>
            </w:r>
          </w:p>
          <w:p w:rsidR="00417ABC" w:rsidRDefault="00417ABC" w:rsidP="00D46627">
            <w:pPr>
              <w:pStyle w:val="ColPercentSig4Minus"/>
            </w:pPr>
            <w:r>
              <w:t>52%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649</w:t>
            </w:r>
          </w:p>
          <w:p w:rsidR="00417ABC" w:rsidRDefault="00417ABC" w:rsidP="00D46627">
            <w:pPr>
              <w:pStyle w:val="ColPercentNotSignificant"/>
            </w:pPr>
            <w:r>
              <w:t>58%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332</w:t>
            </w:r>
          </w:p>
          <w:p w:rsidR="00417ABC" w:rsidRDefault="00417ABC" w:rsidP="00D46627">
            <w:pPr>
              <w:pStyle w:val="ColPercentNotSignificant"/>
            </w:pPr>
            <w:r>
              <w:t>59%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423</w:t>
            </w:r>
          </w:p>
          <w:p w:rsidR="00417ABC" w:rsidRDefault="00417ABC" w:rsidP="00D46627">
            <w:pPr>
              <w:pStyle w:val="ColPercentSig2Plus"/>
            </w:pPr>
            <w:r>
              <w:t>61%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252</w:t>
            </w:r>
          </w:p>
          <w:p w:rsidR="00417ABC" w:rsidRDefault="00417ABC" w:rsidP="00D46627">
            <w:pPr>
              <w:pStyle w:val="ColPercentNotSignificant"/>
            </w:pPr>
            <w:r>
              <w:t>60%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239</w:t>
            </w:r>
          </w:p>
          <w:p w:rsidR="00417ABC" w:rsidRDefault="00417ABC" w:rsidP="00D46627">
            <w:pPr>
              <w:pStyle w:val="ColPercentSig4Plus"/>
            </w:pPr>
            <w:r>
              <w:t>68%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57%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658</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381</w:t>
            </w:r>
          </w:p>
          <w:p w:rsidR="00417ABC" w:rsidRDefault="00417ABC" w:rsidP="00D46627">
            <w:pPr>
              <w:pStyle w:val="ColPercentSig2Minus"/>
            </w:pPr>
            <w:r>
              <w:t>54%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925</w:t>
            </w:r>
          </w:p>
          <w:p w:rsidR="00417ABC" w:rsidRDefault="00417ABC" w:rsidP="00D46627">
            <w:pPr>
              <w:pStyle w:val="ColPercentSig4Plus"/>
            </w:pPr>
            <w:r>
              <w:t>63%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800</w:t>
            </w:r>
          </w:p>
          <w:p w:rsidR="00417ABC" w:rsidRDefault="00417ABC" w:rsidP="00D46627">
            <w:pPr>
              <w:pStyle w:val="ColPercentSig4Minus"/>
            </w:pPr>
            <w:r>
              <w:t>52%</w:t>
            </w:r>
          </w:p>
          <w:p w:rsidR="00417ABC" w:rsidRDefault="00417ABC" w:rsidP="00D46627">
            <w:pPr>
              <w:pStyle w:val="DiffSymbol"/>
            </w:pPr>
            <w:r>
              <w:t>----</w:t>
            </w: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135</w:t>
            </w:r>
          </w:p>
          <w:p w:rsidR="00417ABC" w:rsidRDefault="00417ABC" w:rsidP="00D46627">
            <w:pPr>
              <w:pStyle w:val="ColPercentSig3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Sig2Min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Sig2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Sig1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Sig2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268</w:t>
            </w:r>
          </w:p>
          <w:p w:rsidR="00417ABC" w:rsidRDefault="00417ABC" w:rsidP="00D46627">
            <w:pPr>
              <w:pStyle w:val="ColPercentNotSignificant"/>
            </w:pPr>
            <w:r>
              <w:t>18%</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Sig3Min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Sig1Min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Sig2Pl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156</w:t>
            </w:r>
          </w:p>
          <w:p w:rsidR="00417ABC" w:rsidRDefault="00417ABC" w:rsidP="00D46627">
            <w:pPr>
              <w:pStyle w:val="ColPercentNotSignificant"/>
            </w:pPr>
            <w:r>
              <w:t>10%</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810</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325</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129</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322</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440</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341</w:t>
            </w:r>
          </w:p>
          <w:p w:rsidR="00417ABC" w:rsidRDefault="00417ABC" w:rsidP="00D46627">
            <w:pPr>
              <w:pStyle w:val="ColPercentNotSignificant"/>
            </w:pPr>
            <w:r>
              <w:t>22%</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963</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192</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324</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238</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336</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238</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485</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459</w:t>
            </w:r>
          </w:p>
          <w:p w:rsidR="00417ABC" w:rsidRDefault="00417ABC" w:rsidP="00D46627">
            <w:pPr>
              <w:pStyle w:val="ColPercentNotSignificant"/>
            </w:pPr>
            <w:r>
              <w:t>30%</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268</w:t>
            </w:r>
          </w:p>
          <w:p w:rsidR="00417ABC" w:rsidRDefault="00417ABC" w:rsidP="00D46627">
            <w:pPr>
              <w:pStyle w:val="ColPercentNotSignificant"/>
            </w:pPr>
            <w:r>
              <w:t>18%</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140</w:t>
            </w:r>
          </w:p>
          <w:p w:rsidR="00417ABC" w:rsidRDefault="00417ABC" w:rsidP="00D46627">
            <w:pPr>
              <w:pStyle w:val="ColPercentNotSignificant"/>
            </w:pPr>
            <w:r>
              <w:t>9%</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w:t>
            </w:r>
          </w:p>
          <w:p w:rsidR="00417ABC" w:rsidRDefault="00417ABC" w:rsidP="00D46627">
            <w:pPr>
              <w:pStyle w:val="ColPercentNotSignificant"/>
            </w:pPr>
            <w:r>
              <w:t>1%</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176</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319</w:t>
            </w:r>
          </w:p>
          <w:p w:rsidR="00417ABC" w:rsidRDefault="00417ABC" w:rsidP="00D46627">
            <w:pPr>
              <w:pStyle w:val="ColPercentNotSignificant"/>
            </w:pPr>
            <w:r>
              <w:t>21%</w:t>
            </w:r>
          </w:p>
          <w:p w:rsidR="00417ABC" w:rsidRDefault="00417ABC" w:rsidP="00D46627">
            <w:pPr>
              <w:pStyle w:val="DiffSymbol"/>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2.13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2.24</w:t>
            </w:r>
          </w:p>
        </w:tc>
        <w:tc>
          <w:tcPr>
            <w:tcW w:w="848" w:type="dxa"/>
            <w:tcBorders>
              <w:top w:val="single" w:sz="2" w:space="0" w:color="auto"/>
              <w:left w:val="nil"/>
              <w:bottom w:val="single" w:sz="2" w:space="0" w:color="auto"/>
              <w:right w:val="nil"/>
            </w:tcBorders>
          </w:tcPr>
          <w:p w:rsidR="00417ABC" w:rsidRDefault="00417ABC" w:rsidP="00D46627">
            <w:pPr>
              <w:pStyle w:val="MeanSig1"/>
            </w:pPr>
            <w:r>
              <w:t>2.09</w:t>
            </w:r>
          </w:p>
        </w:tc>
        <w:tc>
          <w:tcPr>
            <w:tcW w:w="848" w:type="dxa"/>
            <w:tcBorders>
              <w:top w:val="single" w:sz="2" w:space="0" w:color="auto"/>
              <w:left w:val="nil"/>
              <w:bottom w:val="single" w:sz="2" w:space="0" w:color="auto"/>
              <w:right w:val="nil"/>
            </w:tcBorders>
          </w:tcPr>
          <w:p w:rsidR="00417ABC" w:rsidRDefault="00417ABC" w:rsidP="00D46627">
            <w:pPr>
              <w:pStyle w:val="Mean"/>
            </w:pPr>
            <w:r>
              <w:t>2.14</w:t>
            </w:r>
          </w:p>
        </w:tc>
        <w:tc>
          <w:tcPr>
            <w:tcW w:w="848" w:type="dxa"/>
            <w:tcBorders>
              <w:top w:val="single" w:sz="2" w:space="0" w:color="auto"/>
              <w:left w:val="nil"/>
              <w:bottom w:val="single" w:sz="2" w:space="0" w:color="auto"/>
              <w:right w:val="nil"/>
            </w:tcBorders>
          </w:tcPr>
          <w:p w:rsidR="00417ABC" w:rsidRDefault="00417ABC" w:rsidP="00D46627">
            <w:pPr>
              <w:pStyle w:val="Mean"/>
            </w:pPr>
            <w:r>
              <w:t>2.10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2.13</w:t>
            </w:r>
          </w:p>
        </w:tc>
        <w:tc>
          <w:tcPr>
            <w:tcW w:w="848" w:type="dxa"/>
            <w:tcBorders>
              <w:top w:val="single" w:sz="2" w:space="0" w:color="auto"/>
              <w:left w:val="nil"/>
              <w:bottom w:val="single" w:sz="2" w:space="0" w:color="auto"/>
              <w:right w:val="nil"/>
            </w:tcBorders>
          </w:tcPr>
          <w:p w:rsidR="00417ABC" w:rsidRDefault="00417ABC" w:rsidP="00D46627">
            <w:pPr>
              <w:pStyle w:val="MeanSig4"/>
            </w:pPr>
            <w:r>
              <w:t>1.84</w:t>
            </w:r>
          </w:p>
        </w:tc>
        <w:tc>
          <w:tcPr>
            <w:tcW w:w="848" w:type="dxa"/>
            <w:tcBorders>
              <w:top w:val="single" w:sz="2" w:space="0" w:color="auto"/>
              <w:left w:val="nil"/>
              <w:bottom w:val="single" w:sz="2" w:space="0" w:color="auto"/>
              <w:right w:val="nil"/>
            </w:tcBorders>
          </w:tcPr>
          <w:p w:rsidR="00417ABC" w:rsidRDefault="00417ABC" w:rsidP="00D46627">
            <w:pPr>
              <w:pStyle w:val="Mean"/>
            </w:pPr>
            <w:r>
              <w:t>2.11</w:t>
            </w:r>
          </w:p>
        </w:tc>
        <w:tc>
          <w:tcPr>
            <w:tcW w:w="848" w:type="dxa"/>
            <w:tcBorders>
              <w:top w:val="single" w:sz="2" w:space="0" w:color="auto"/>
              <w:left w:val="nil"/>
              <w:bottom w:val="single" w:sz="2" w:space="0" w:color="auto"/>
              <w:right w:val="nil"/>
            </w:tcBorders>
          </w:tcPr>
          <w:p w:rsidR="00417ABC" w:rsidRDefault="00417ABC" w:rsidP="00D46627">
            <w:pPr>
              <w:pStyle w:val="Mean"/>
            </w:pPr>
            <w:r>
              <w:t>2.14</w:t>
            </w:r>
          </w:p>
        </w:tc>
        <w:tc>
          <w:tcPr>
            <w:tcW w:w="848" w:type="dxa"/>
            <w:tcBorders>
              <w:top w:val="single" w:sz="2" w:space="0" w:color="auto"/>
              <w:left w:val="nil"/>
              <w:bottom w:val="single" w:sz="2" w:space="0" w:color="auto"/>
              <w:right w:val="nil"/>
            </w:tcBorders>
          </w:tcPr>
          <w:p w:rsidR="00417ABC" w:rsidRDefault="00417ABC" w:rsidP="00D46627">
            <w:pPr>
              <w:pStyle w:val="MeanSig4"/>
            </w:pPr>
            <w:r>
              <w:t>2.26</w:t>
            </w:r>
          </w:p>
        </w:tc>
        <w:tc>
          <w:tcPr>
            <w:tcW w:w="848" w:type="dxa"/>
            <w:tcBorders>
              <w:top w:val="single" w:sz="2" w:space="0" w:color="auto"/>
              <w:left w:val="nil"/>
              <w:bottom w:val="single" w:sz="2" w:space="0" w:color="auto"/>
              <w:right w:val="nil"/>
            </w:tcBorders>
          </w:tcPr>
          <w:p w:rsidR="00417ABC" w:rsidRDefault="00417ABC" w:rsidP="00D46627">
            <w:pPr>
              <w:pStyle w:val="Mean"/>
            </w:pPr>
            <w:r>
              <w:t>2.18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2.08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2.21</w:t>
            </w: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1.00</w:t>
            </w:r>
          </w:p>
        </w:tc>
      </w:tr>
      <w:tr w:rsidR="00417ABC" w:rsidTr="00F01665">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Une grande partie de l'aide internationale du Canada finit dans les poches de responsables politiques corrompus des pays qui la reçoivent.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Q19B</w:t>
            </w:r>
          </w:p>
          <w:p w:rsidR="00417ABC" w:rsidRDefault="00417ABC" w:rsidP="00D46627">
            <w:pPr>
              <w:pStyle w:val="ShortLabelRow"/>
            </w:pPr>
            <w:r>
              <w:t>Dans quelle mesure êtes-vous en accord ou en désaccord avec les affirmations suivantes relatives à l'aide fournie par le gouvernement du Canada aux pays en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1773</w:t>
            </w:r>
          </w:p>
          <w:p w:rsidR="00417ABC" w:rsidRDefault="00417ABC" w:rsidP="00D46627">
            <w:pPr>
              <w:pStyle w:val="ColPercentNotSignificant"/>
            </w:pPr>
            <w:r>
              <w:t>58%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393</w:t>
            </w:r>
          </w:p>
          <w:p w:rsidR="00417ABC" w:rsidRDefault="00417ABC" w:rsidP="00D46627">
            <w:pPr>
              <w:pStyle w:val="ColPercentSig1Plus"/>
            </w:pPr>
            <w:r>
              <w:t>61%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545</w:t>
            </w:r>
          </w:p>
          <w:p w:rsidR="00417ABC" w:rsidRDefault="00417ABC" w:rsidP="00D46627">
            <w:pPr>
              <w:pStyle w:val="ColPercentSig4Plus"/>
            </w:pPr>
            <w:r>
              <w:t>64%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516</w:t>
            </w:r>
          </w:p>
          <w:p w:rsidR="00417ABC" w:rsidRDefault="00417ABC" w:rsidP="00D46627">
            <w:pPr>
              <w:pStyle w:val="ColPercentNotSignificant"/>
            </w:pPr>
            <w:r>
              <w:t>55%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216</w:t>
            </w:r>
          </w:p>
          <w:p w:rsidR="00417ABC" w:rsidRDefault="00417ABC" w:rsidP="00D46627">
            <w:pPr>
              <w:pStyle w:val="ColPercentNotSignificant"/>
            </w:pPr>
            <w:r>
              <w:t>57%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434</w:t>
            </w:r>
          </w:p>
          <w:p w:rsidR="00417ABC" w:rsidRDefault="00417ABC" w:rsidP="00D46627">
            <w:pPr>
              <w:pStyle w:val="ColPercentNotSignificant"/>
            </w:pPr>
            <w:r>
              <w:t>59%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552</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313</w:t>
            </w:r>
          </w:p>
          <w:p w:rsidR="00417ABC" w:rsidRDefault="00417ABC" w:rsidP="00D46627">
            <w:pPr>
              <w:pStyle w:val="ColPercentNotSignificant"/>
            </w:pPr>
            <w:r>
              <w:t>56%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Sig1Minus"/>
            </w:pPr>
            <w:r>
              <w:t>15%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80</w:t>
            </w:r>
          </w:p>
          <w:p w:rsidR="00417ABC" w:rsidRDefault="00417ABC" w:rsidP="00D46627">
            <w:pPr>
              <w:pStyle w:val="ColPercentSig1Minus"/>
            </w:pPr>
            <w:r>
              <w:t>15%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Sig3Min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Sig3Min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Sig1Plus"/>
            </w:pPr>
            <w:r>
              <w:t>11%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Sig2Min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Sig2Plus"/>
            </w:pPr>
            <w:r>
              <w:t>11%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66</w:t>
            </w:r>
          </w:p>
          <w:p w:rsidR="00417ABC" w:rsidRDefault="00417ABC" w:rsidP="00D46627">
            <w:pPr>
              <w:pStyle w:val="ColPercentSig2Plus"/>
            </w:pPr>
            <w:r>
              <w:t>12%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810</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199</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269</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208</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144</w:t>
            </w:r>
          </w:p>
          <w:p w:rsidR="00417ABC" w:rsidRDefault="00417ABC" w:rsidP="00D46627">
            <w:pPr>
              <w:pStyle w:val="ColPercentNotSignificant"/>
            </w:pPr>
            <w:r>
              <w:t>26%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963</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194</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276</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308</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238</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310</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169</w:t>
            </w:r>
          </w:p>
          <w:p w:rsidR="00417ABC" w:rsidRDefault="00417ABC" w:rsidP="00D46627">
            <w:pPr>
              <w:pStyle w:val="ColPercentNotSignificant"/>
            </w:pPr>
            <w:r>
              <w:t>31%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80</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60</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90</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2.13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1.97</w:t>
            </w:r>
          </w:p>
        </w:tc>
        <w:tc>
          <w:tcPr>
            <w:tcW w:w="848" w:type="dxa"/>
            <w:tcBorders>
              <w:top w:val="single" w:sz="2" w:space="0" w:color="auto"/>
              <w:left w:val="nil"/>
              <w:bottom w:val="single" w:sz="2" w:space="0" w:color="auto"/>
              <w:right w:val="nil"/>
            </w:tcBorders>
          </w:tcPr>
          <w:p w:rsidR="00417ABC" w:rsidRDefault="00417ABC" w:rsidP="00D46627">
            <w:pPr>
              <w:pStyle w:val="MeanSig4"/>
            </w:pPr>
            <w:r>
              <w:t>1.99</w:t>
            </w:r>
          </w:p>
        </w:tc>
        <w:tc>
          <w:tcPr>
            <w:tcW w:w="848" w:type="dxa"/>
            <w:tcBorders>
              <w:top w:val="single" w:sz="2" w:space="0" w:color="auto"/>
              <w:left w:val="nil"/>
              <w:bottom w:val="single" w:sz="2" w:space="0" w:color="auto"/>
              <w:right w:val="nil"/>
            </w:tcBorders>
          </w:tcPr>
          <w:p w:rsidR="00417ABC" w:rsidRDefault="00417ABC" w:rsidP="00D46627">
            <w:pPr>
              <w:pStyle w:val="MeanSig3"/>
            </w:pPr>
            <w:r>
              <w:t>2.23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2.16</w:t>
            </w:r>
          </w:p>
        </w:tc>
        <w:tc>
          <w:tcPr>
            <w:tcW w:w="848" w:type="dxa"/>
            <w:tcBorders>
              <w:top w:val="single" w:sz="2" w:space="0" w:color="auto"/>
              <w:left w:val="nil"/>
              <w:bottom w:val="single" w:sz="2" w:space="0" w:color="auto"/>
              <w:right w:val="nil"/>
            </w:tcBorders>
          </w:tcPr>
          <w:p w:rsidR="00417ABC" w:rsidRDefault="00417ABC" w:rsidP="00D46627">
            <w:pPr>
              <w:pStyle w:val="Mean"/>
            </w:pPr>
            <w:r>
              <w:t>2.10</w:t>
            </w:r>
          </w:p>
        </w:tc>
        <w:tc>
          <w:tcPr>
            <w:tcW w:w="848" w:type="dxa"/>
            <w:tcBorders>
              <w:top w:val="single" w:sz="2" w:space="0" w:color="auto"/>
              <w:left w:val="nil"/>
              <w:bottom w:val="single" w:sz="2" w:space="0" w:color="auto"/>
              <w:right w:val="nil"/>
            </w:tcBorders>
          </w:tcPr>
          <w:p w:rsidR="00417ABC" w:rsidRDefault="00417ABC" w:rsidP="00D46627">
            <w:pPr>
              <w:pStyle w:val="MeanSig2"/>
            </w:pPr>
            <w:r>
              <w:t>2.20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2.17</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1.05</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La majorité de l'aide internationale sert à financer des programmes qui ne contribuent pas à réduire la pauvreté.</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Q19C</w:t>
            </w:r>
          </w:p>
          <w:p w:rsidR="00417ABC" w:rsidRDefault="00417ABC" w:rsidP="00D46627">
            <w:pPr>
              <w:pStyle w:val="ShortLabelRow"/>
            </w:pPr>
            <w:r>
              <w:t>Dans quelle mesure êtes-vous en accord ou en désaccord avec les affirmations suivantes relatives à l'aide fournie par le gouvernement du Canada aux pays en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1318</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275</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499</w:t>
            </w:r>
          </w:p>
          <w:p w:rsidR="00417ABC" w:rsidRDefault="00417ABC" w:rsidP="00D46627">
            <w:pPr>
              <w:pStyle w:val="ColPercentSig1Plus"/>
            </w:pPr>
            <w:r>
              <w:t>45%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234</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282</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176</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p w:rsidR="00417ABC" w:rsidRDefault="00417ABC" w:rsidP="00D46627">
            <w:pPr>
              <w:pStyle w:val="ColPercentSig4Plus"/>
            </w:pPr>
            <w:r>
              <w:t>55%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502</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262</w:t>
            </w:r>
          </w:p>
          <w:p w:rsidR="00417ABC" w:rsidRDefault="00417ABC" w:rsidP="00D46627">
            <w:pPr>
              <w:pStyle w:val="ColPercentSig3Minus"/>
            </w:pPr>
            <w:r>
              <w:t>38%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694</w:t>
            </w:r>
          </w:p>
          <w:p w:rsidR="00417ABC" w:rsidRDefault="00417ABC" w:rsidP="00D46627">
            <w:pPr>
              <w:pStyle w:val="ColPercentSig4Plus"/>
            </w:pPr>
            <w:r>
              <w:t>47%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579</w:t>
            </w:r>
          </w:p>
          <w:p w:rsidR="00417ABC" w:rsidRDefault="00417ABC" w:rsidP="00D46627">
            <w:pPr>
              <w:pStyle w:val="ColPercentSig4Minus"/>
            </w:pPr>
            <w:r>
              <w:t>38%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226</w:t>
            </w:r>
          </w:p>
          <w:p w:rsidR="00417ABC" w:rsidRDefault="00417ABC" w:rsidP="00D46627">
            <w:pPr>
              <w:pStyle w:val="ColPercentSig2Min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Sig2Min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247</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175</w:t>
            </w:r>
          </w:p>
          <w:p w:rsidR="00417ABC" w:rsidRDefault="00417ABC" w:rsidP="00D46627">
            <w:pPr>
              <w:pStyle w:val="ColPercentSig3Plus"/>
            </w:pPr>
            <w:r>
              <w:t>26%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319</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361</w:t>
            </w:r>
          </w:p>
          <w:p w:rsidR="00417ABC" w:rsidRDefault="00417ABC" w:rsidP="00D46627">
            <w:pPr>
              <w:pStyle w:val="ColPercentNotSignificant"/>
            </w:pPr>
            <w:r>
              <w:t>23%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132</w:t>
            </w:r>
          </w:p>
          <w:p w:rsidR="00417ABC" w:rsidRDefault="00417ABC" w:rsidP="00D46627">
            <w:pPr>
              <w:pStyle w:val="ColPercentSig3Plus"/>
            </w:pPr>
            <w:r>
              <w:t>19%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Sig4Min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Sig2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244</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292</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176</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299</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206</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311</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402</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403</w:t>
            </w:r>
          </w:p>
          <w:p w:rsidR="00417ABC" w:rsidRDefault="00417ABC" w:rsidP="00D46627">
            <w:pPr>
              <w:pStyle w:val="ColPercentNotSignificant"/>
            </w:pPr>
            <w:r>
              <w:t>26%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226</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247</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319</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361</w:t>
            </w:r>
          </w:p>
          <w:p w:rsidR="00417ABC" w:rsidRDefault="00417ABC" w:rsidP="00D46627">
            <w:pPr>
              <w:pStyle w:val="ColPercentNotSignificant"/>
            </w:pPr>
            <w:r>
              <w:t>23%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215</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29</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573</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141</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225</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227</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359</w:t>
            </w:r>
          </w:p>
          <w:p w:rsidR="00417ABC" w:rsidRDefault="00417ABC" w:rsidP="00D46627">
            <w:pPr>
              <w:pStyle w:val="ColPercentNotSignificant"/>
            </w:pPr>
            <w:r>
              <w:t>23%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2.49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2.46</w:t>
            </w:r>
          </w:p>
        </w:tc>
        <w:tc>
          <w:tcPr>
            <w:tcW w:w="848" w:type="dxa"/>
            <w:tcBorders>
              <w:top w:val="single" w:sz="2" w:space="0" w:color="auto"/>
              <w:left w:val="nil"/>
              <w:bottom w:val="single" w:sz="2" w:space="0" w:color="auto"/>
              <w:right w:val="nil"/>
            </w:tcBorders>
          </w:tcPr>
          <w:p w:rsidR="00417ABC" w:rsidRDefault="00417ABC" w:rsidP="00D46627">
            <w:pPr>
              <w:pStyle w:val="MeanSig3"/>
            </w:pPr>
            <w:r>
              <w:t>2.41</w:t>
            </w:r>
          </w:p>
        </w:tc>
        <w:tc>
          <w:tcPr>
            <w:tcW w:w="848" w:type="dxa"/>
            <w:tcBorders>
              <w:top w:val="single" w:sz="2" w:space="0" w:color="auto"/>
              <w:left w:val="nil"/>
              <w:bottom w:val="single" w:sz="2" w:space="0" w:color="auto"/>
              <w:right w:val="nil"/>
            </w:tcBorders>
          </w:tcPr>
          <w:p w:rsidR="00417ABC" w:rsidRDefault="00417ABC" w:rsidP="00D46627">
            <w:pPr>
              <w:pStyle w:val="Mean"/>
            </w:pPr>
            <w:r>
              <w:t>2.55</w:t>
            </w:r>
          </w:p>
        </w:tc>
        <w:tc>
          <w:tcPr>
            <w:tcW w:w="848" w:type="dxa"/>
            <w:tcBorders>
              <w:top w:val="single" w:sz="2" w:space="0" w:color="auto"/>
              <w:left w:val="nil"/>
              <w:bottom w:val="single" w:sz="2" w:space="0" w:color="auto"/>
              <w:right w:val="nil"/>
            </w:tcBorders>
          </w:tcPr>
          <w:p w:rsidR="00417ABC" w:rsidRDefault="00417ABC" w:rsidP="00D46627">
            <w:pPr>
              <w:pStyle w:val="MeanSig4"/>
            </w:pPr>
            <w:r>
              <w:t>2.66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2.52</w:t>
            </w:r>
          </w:p>
        </w:tc>
        <w:tc>
          <w:tcPr>
            <w:tcW w:w="848" w:type="dxa"/>
            <w:tcBorders>
              <w:top w:val="single" w:sz="2" w:space="0" w:color="auto"/>
              <w:left w:val="nil"/>
              <w:bottom w:val="single" w:sz="2" w:space="0" w:color="auto"/>
              <w:right w:val="nil"/>
            </w:tcBorders>
          </w:tcPr>
          <w:p w:rsidR="00417ABC" w:rsidRDefault="00417ABC" w:rsidP="00D46627">
            <w:pPr>
              <w:pStyle w:val="MeanSig4"/>
            </w:pPr>
            <w:r>
              <w:t>2.16</w:t>
            </w:r>
          </w:p>
        </w:tc>
        <w:tc>
          <w:tcPr>
            <w:tcW w:w="848" w:type="dxa"/>
            <w:tcBorders>
              <w:top w:val="single" w:sz="2" w:space="0" w:color="auto"/>
              <w:left w:val="nil"/>
              <w:bottom w:val="single" w:sz="2" w:space="0" w:color="auto"/>
              <w:right w:val="nil"/>
            </w:tcBorders>
          </w:tcPr>
          <w:p w:rsidR="00417ABC" w:rsidRDefault="00417ABC" w:rsidP="00D46627">
            <w:pPr>
              <w:pStyle w:val="Mean"/>
            </w:pPr>
            <w:r>
              <w:t>2.47</w:t>
            </w:r>
          </w:p>
        </w:tc>
        <w:tc>
          <w:tcPr>
            <w:tcW w:w="848" w:type="dxa"/>
            <w:tcBorders>
              <w:top w:val="single" w:sz="2" w:space="0" w:color="auto"/>
              <w:left w:val="nil"/>
              <w:bottom w:val="single" w:sz="2" w:space="0" w:color="auto"/>
              <w:right w:val="nil"/>
            </w:tcBorders>
          </w:tcPr>
          <w:p w:rsidR="00417ABC" w:rsidRDefault="00417ABC" w:rsidP="00D46627">
            <w:pPr>
              <w:pStyle w:val="Mean"/>
            </w:pPr>
            <w:r>
              <w:t>2.51</w:t>
            </w:r>
          </w:p>
        </w:tc>
        <w:tc>
          <w:tcPr>
            <w:tcW w:w="848" w:type="dxa"/>
            <w:tcBorders>
              <w:top w:val="single" w:sz="2" w:space="0" w:color="auto"/>
              <w:left w:val="nil"/>
              <w:bottom w:val="single" w:sz="2" w:space="0" w:color="auto"/>
              <w:right w:val="nil"/>
            </w:tcBorders>
          </w:tcPr>
          <w:p w:rsidR="00417ABC" w:rsidRDefault="00417ABC" w:rsidP="00D46627">
            <w:pPr>
              <w:pStyle w:val="MeanSig4"/>
            </w:pPr>
            <w:r>
              <w:t>2.63</w:t>
            </w:r>
          </w:p>
        </w:tc>
        <w:tc>
          <w:tcPr>
            <w:tcW w:w="848" w:type="dxa"/>
            <w:tcBorders>
              <w:top w:val="single" w:sz="2" w:space="0" w:color="auto"/>
              <w:left w:val="nil"/>
              <w:bottom w:val="single" w:sz="2" w:space="0" w:color="auto"/>
              <w:right w:val="nil"/>
            </w:tcBorders>
          </w:tcPr>
          <w:p w:rsidR="00417ABC" w:rsidRDefault="00417ABC" w:rsidP="00D46627">
            <w:pPr>
              <w:pStyle w:val="Mean"/>
            </w:pPr>
            <w:r>
              <w:t>2.55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2.44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2.58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br w:type="page"/>
              <w:t>La majorité de l'aide internationale sert à financer des programmes qui ne contribuent pas à réduire la pauvreté.</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Q19C</w:t>
            </w:r>
          </w:p>
          <w:p w:rsidR="00417ABC" w:rsidRDefault="00417ABC" w:rsidP="00D46627">
            <w:pPr>
              <w:pStyle w:val="ShortLabelRow"/>
            </w:pPr>
            <w:r>
              <w:t>Dans quelle mesure êtes-vous en accord ou en désaccord avec les affirmations suivantes relatives à l'aide fournie par le gouvernement du Canada aux pays en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1318</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291</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424</w:t>
            </w:r>
          </w:p>
          <w:p w:rsidR="00417ABC" w:rsidRDefault="00417ABC" w:rsidP="00D46627">
            <w:pPr>
              <w:pStyle w:val="ColPercentSig4Plus"/>
            </w:pPr>
            <w:r>
              <w:t>50%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363</w:t>
            </w:r>
          </w:p>
          <w:p w:rsidR="00417ABC" w:rsidRDefault="00417ABC" w:rsidP="00D46627">
            <w:pPr>
              <w:pStyle w:val="ColPercentSig3Minus"/>
            </w:pPr>
            <w:r>
              <w:t>39%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158</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324</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413</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240</w:t>
            </w:r>
          </w:p>
          <w:p w:rsidR="00417ABC" w:rsidRDefault="00417ABC" w:rsidP="00D46627">
            <w:pPr>
              <w:pStyle w:val="ColPercentNotSignificant"/>
            </w:pPr>
            <w:r>
              <w:t>44%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105</w:t>
            </w:r>
          </w:p>
          <w:p w:rsidR="00417ABC" w:rsidRDefault="00417ABC" w:rsidP="00D46627">
            <w:pPr>
              <w:pStyle w:val="ColPercentSig2Minus"/>
            </w:pPr>
            <w:r>
              <w:t>19%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Sig2Min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Sig3Min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179</w:t>
            </w:r>
          </w:p>
          <w:p w:rsidR="00417ABC" w:rsidRDefault="00417ABC" w:rsidP="00D46627">
            <w:pPr>
              <w:pStyle w:val="ColPercentSig2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94</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90</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262</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210</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271</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150</w:t>
            </w:r>
          </w:p>
          <w:p w:rsidR="00417ABC" w:rsidRDefault="00417ABC" w:rsidP="00D46627">
            <w:pPr>
              <w:pStyle w:val="ColPercentNotSignificant"/>
            </w:pPr>
            <w:r>
              <w:t>27%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105</w:t>
            </w:r>
          </w:p>
          <w:p w:rsidR="00417ABC" w:rsidRDefault="00417ABC" w:rsidP="00D46627">
            <w:pPr>
              <w:pStyle w:val="ColPercentNotSignificant"/>
            </w:pPr>
            <w:r>
              <w:t>19%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83</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573</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110</w:t>
            </w:r>
          </w:p>
          <w:p w:rsidR="00417ABC" w:rsidRDefault="00417ABC" w:rsidP="00D46627">
            <w:pPr>
              <w:pStyle w:val="ColPercentNotSignificant"/>
            </w:pPr>
            <w:r>
              <w:t>20%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2.49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2.41</w:t>
            </w:r>
          </w:p>
        </w:tc>
        <w:tc>
          <w:tcPr>
            <w:tcW w:w="848" w:type="dxa"/>
            <w:tcBorders>
              <w:top w:val="single" w:sz="2" w:space="0" w:color="auto"/>
              <w:left w:val="nil"/>
              <w:bottom w:val="single" w:sz="2" w:space="0" w:color="auto"/>
              <w:right w:val="nil"/>
            </w:tcBorders>
          </w:tcPr>
          <w:p w:rsidR="00417ABC" w:rsidRDefault="00417ABC" w:rsidP="00D46627">
            <w:pPr>
              <w:pStyle w:val="MeanSig4"/>
            </w:pPr>
            <w:r>
              <w:t>2.36</w:t>
            </w:r>
          </w:p>
        </w:tc>
        <w:tc>
          <w:tcPr>
            <w:tcW w:w="848" w:type="dxa"/>
            <w:tcBorders>
              <w:top w:val="single" w:sz="2" w:space="0" w:color="auto"/>
              <w:left w:val="nil"/>
              <w:bottom w:val="single" w:sz="2" w:space="0" w:color="auto"/>
              <w:right w:val="nil"/>
            </w:tcBorders>
          </w:tcPr>
          <w:p w:rsidR="00417ABC" w:rsidRDefault="00417ABC" w:rsidP="00D46627">
            <w:pPr>
              <w:pStyle w:val="MeanSig2"/>
            </w:pPr>
            <w:r>
              <w:t>2.57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2.52</w:t>
            </w:r>
          </w:p>
        </w:tc>
        <w:tc>
          <w:tcPr>
            <w:tcW w:w="848" w:type="dxa"/>
            <w:tcBorders>
              <w:top w:val="single" w:sz="2" w:space="0" w:color="auto"/>
              <w:left w:val="nil"/>
              <w:bottom w:val="single" w:sz="2" w:space="0" w:color="auto"/>
              <w:right w:val="nil"/>
            </w:tcBorders>
          </w:tcPr>
          <w:p w:rsidR="00417ABC" w:rsidRDefault="00417ABC" w:rsidP="00D46627">
            <w:pPr>
              <w:pStyle w:val="Mean"/>
            </w:pPr>
            <w:r>
              <w:t>2.49</w:t>
            </w:r>
          </w:p>
        </w:tc>
        <w:tc>
          <w:tcPr>
            <w:tcW w:w="848" w:type="dxa"/>
            <w:tcBorders>
              <w:top w:val="single" w:sz="2" w:space="0" w:color="auto"/>
              <w:left w:val="nil"/>
              <w:bottom w:val="single" w:sz="2" w:space="0" w:color="auto"/>
              <w:right w:val="nil"/>
            </w:tcBorders>
          </w:tcPr>
          <w:p w:rsidR="00417ABC" w:rsidRDefault="00417ABC" w:rsidP="00D46627">
            <w:pPr>
              <w:pStyle w:val="MeanSig2"/>
            </w:pPr>
            <w:r>
              <w:t>2.57</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lastRenderedPageBreak/>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tbl>
      <w:tblPr>
        <w:tblW w:w="13568" w:type="dxa"/>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787CFE">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br w:type="page"/>
              <w:t>Le Canada ne peut pas se permettre d'avoir des programmes d'aide internationale.</w:t>
            </w:r>
          </w:p>
        </w:tc>
      </w:tr>
      <w:tr w:rsidR="00417ABC" w:rsidTr="00787CFE">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787CFE">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787CFE">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Q19D</w:t>
            </w:r>
          </w:p>
          <w:p w:rsidR="00417ABC" w:rsidRDefault="00417ABC" w:rsidP="00D46627">
            <w:pPr>
              <w:pStyle w:val="ShortLabelRow"/>
            </w:pPr>
            <w:r>
              <w:t>Dans quelle mesure êtes-vous en accord ou en désaccord avec les affirmations suivantes relatives à l'aide fournie par le gouvernement du Canada aux pays en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787CFE">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787CFE">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787CFE">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623</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262</w:t>
            </w:r>
          </w:p>
          <w:p w:rsidR="00417ABC" w:rsidRDefault="00417ABC" w:rsidP="00D46627">
            <w:pPr>
              <w:pStyle w:val="ColPercentSig3Pl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Sig4Minus"/>
            </w:pPr>
            <w:r>
              <w:t>13%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Sig4Pl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Sig4Min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328</w:t>
            </w:r>
          </w:p>
          <w:p w:rsidR="00417ABC" w:rsidRDefault="00417ABC" w:rsidP="00D46627">
            <w:pPr>
              <w:pStyle w:val="ColPercentSig3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268</w:t>
            </w:r>
          </w:p>
          <w:p w:rsidR="00417ABC" w:rsidRDefault="00417ABC" w:rsidP="00D46627">
            <w:pPr>
              <w:pStyle w:val="ColPercentSig4Minus"/>
            </w:pPr>
            <w:r>
              <w:t>18%</w:t>
            </w:r>
          </w:p>
          <w:p w:rsidR="00417ABC" w:rsidRDefault="00417ABC" w:rsidP="00D46627">
            <w:pPr>
              <w:pStyle w:val="DiffSymbol"/>
            </w:pPr>
            <w:r>
              <w:t>----</w:t>
            </w:r>
          </w:p>
        </w:tc>
      </w:tr>
      <w:tr w:rsidR="00417ABC" w:rsidTr="00787CFE">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103</w:t>
            </w:r>
          </w:p>
          <w:p w:rsidR="00417ABC" w:rsidRDefault="00417ABC" w:rsidP="00D46627">
            <w:pPr>
              <w:pStyle w:val="ColPercentSig3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Sig4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Sig3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132</w:t>
            </w:r>
          </w:p>
          <w:p w:rsidR="00417ABC" w:rsidRDefault="00417ABC" w:rsidP="00D46627">
            <w:pPr>
              <w:pStyle w:val="ColPercentSig3Min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204</w:t>
            </w:r>
          </w:p>
          <w:p w:rsidR="00417ABC" w:rsidRDefault="00417ABC" w:rsidP="00D46627">
            <w:pPr>
              <w:pStyle w:val="ColPercentNotSignificant"/>
            </w:pPr>
            <w:r>
              <w:t>14%</w:t>
            </w:r>
          </w:p>
          <w:p w:rsidR="00417ABC" w:rsidRDefault="00417ABC" w:rsidP="00D46627">
            <w:pPr>
              <w:pStyle w:val="DiffSymbol"/>
            </w:pPr>
          </w:p>
        </w:tc>
      </w:tr>
      <w:tr w:rsidR="00417ABC" w:rsidTr="00787CFE">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1929</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362</w:t>
            </w:r>
          </w:p>
          <w:p w:rsidR="00417ABC" w:rsidRDefault="00417ABC" w:rsidP="00D46627">
            <w:pPr>
              <w:pStyle w:val="ColPercentSig4Minus"/>
            </w:pPr>
            <w:r>
              <w:t>54%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689</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369</w:t>
            </w:r>
          </w:p>
          <w:p w:rsidR="00417ABC" w:rsidRDefault="00417ABC" w:rsidP="00D46627">
            <w:pPr>
              <w:pStyle w:val="ColPercentSig1Plus"/>
            </w:pPr>
            <w:r>
              <w:t>66%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495</w:t>
            </w:r>
          </w:p>
          <w:p w:rsidR="00417ABC" w:rsidRDefault="00417ABC" w:rsidP="00D46627">
            <w:pPr>
              <w:pStyle w:val="ColPercentSig4Plus"/>
            </w:pPr>
            <w:r>
              <w:t>71%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261</w:t>
            </w:r>
          </w:p>
          <w:p w:rsidR="00417ABC" w:rsidRDefault="00417ABC" w:rsidP="00D46627">
            <w:pPr>
              <w:pStyle w:val="ColPercentNotSignificant"/>
            </w:pPr>
            <w:r>
              <w:t>61%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191</w:t>
            </w:r>
          </w:p>
          <w:p w:rsidR="00417ABC" w:rsidRDefault="00417ABC" w:rsidP="00D46627">
            <w:pPr>
              <w:pStyle w:val="ColPercentSig3Minus"/>
            </w:pPr>
            <w:r>
              <w:t>55%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Sig2Minus"/>
            </w:pPr>
            <w:r>
              <w:t>55%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741</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498</w:t>
            </w:r>
          </w:p>
          <w:p w:rsidR="00417ABC" w:rsidRDefault="00417ABC" w:rsidP="00D46627">
            <w:pPr>
              <w:pStyle w:val="ColPercentSig4Plus"/>
            </w:pPr>
            <w:r>
              <w:t>69%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123</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891</w:t>
            </w:r>
          </w:p>
          <w:p w:rsidR="00417ABC" w:rsidRDefault="00417ABC" w:rsidP="00D46627">
            <w:pPr>
              <w:pStyle w:val="ColPercentNotSignificant"/>
            </w:pPr>
            <w:r>
              <w:t>61%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1009</w:t>
            </w:r>
          </w:p>
          <w:p w:rsidR="00417ABC" w:rsidRDefault="00417ABC" w:rsidP="00D46627">
            <w:pPr>
              <w:pStyle w:val="ColPercentSig2Plus"/>
            </w:pPr>
            <w:r>
              <w:t>64%</w:t>
            </w:r>
          </w:p>
          <w:p w:rsidR="00417ABC" w:rsidRDefault="00417ABC" w:rsidP="00D46627">
            <w:pPr>
              <w:pStyle w:val="DiffSymbol"/>
            </w:pPr>
            <w:r>
              <w:t>++</w:t>
            </w:r>
          </w:p>
        </w:tc>
      </w:tr>
      <w:tr w:rsidR="00417ABC" w:rsidTr="00787CFE">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109</w:t>
            </w:r>
          </w:p>
          <w:p w:rsidR="00417ABC" w:rsidRDefault="00417ABC" w:rsidP="00D46627">
            <w:pPr>
              <w:pStyle w:val="ColPercentNotSignificant"/>
            </w:pPr>
            <w:r>
              <w:t>7%</w:t>
            </w:r>
          </w:p>
          <w:p w:rsidR="00417ABC" w:rsidRDefault="00417ABC" w:rsidP="00D46627">
            <w:pPr>
              <w:pStyle w:val="DiffSymbol"/>
            </w:pPr>
          </w:p>
        </w:tc>
      </w:tr>
      <w:tr w:rsidR="00417ABC" w:rsidTr="00787CFE">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159</w:t>
            </w:r>
          </w:p>
          <w:p w:rsidR="00417ABC" w:rsidRDefault="00417ABC" w:rsidP="00D46627">
            <w:pPr>
              <w:pStyle w:val="ColPercentNotSignificant"/>
            </w:pPr>
            <w:r>
              <w:t>10%</w:t>
            </w:r>
          </w:p>
          <w:p w:rsidR="00417ABC" w:rsidRDefault="00417ABC" w:rsidP="00D46627">
            <w:pPr>
              <w:pStyle w:val="DiffSymbol"/>
            </w:pPr>
          </w:p>
        </w:tc>
      </w:tr>
      <w:tr w:rsidR="00417ABC" w:rsidTr="00787CFE">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204</w:t>
            </w:r>
          </w:p>
          <w:p w:rsidR="00417ABC" w:rsidRDefault="00417ABC" w:rsidP="00D46627">
            <w:pPr>
              <w:pStyle w:val="ColPercentNotSignificant"/>
            </w:pPr>
            <w:r>
              <w:t>14%</w:t>
            </w:r>
          </w:p>
          <w:p w:rsidR="00417ABC" w:rsidRDefault="00417ABC" w:rsidP="00D46627">
            <w:pPr>
              <w:pStyle w:val="DiffSymbol"/>
            </w:pPr>
          </w:p>
        </w:tc>
      </w:tr>
      <w:tr w:rsidR="00417ABC" w:rsidTr="00787CFE">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978</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206</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312</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193</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258</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385</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434</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531</w:t>
            </w:r>
          </w:p>
          <w:p w:rsidR="00417ABC" w:rsidRDefault="00417ABC" w:rsidP="00D46627">
            <w:pPr>
              <w:pStyle w:val="ColPercentNotSignificant"/>
            </w:pPr>
            <w:r>
              <w:t>35%</w:t>
            </w:r>
          </w:p>
          <w:p w:rsidR="00417ABC" w:rsidRDefault="00417ABC" w:rsidP="00D46627">
            <w:pPr>
              <w:pStyle w:val="DiffSymbol"/>
            </w:pPr>
          </w:p>
        </w:tc>
      </w:tr>
      <w:tr w:rsidR="00417ABC" w:rsidTr="00787CFE">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951</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156</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377</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176</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237</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356</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302</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457</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478</w:t>
            </w:r>
          </w:p>
          <w:p w:rsidR="00417ABC" w:rsidRDefault="00417ABC" w:rsidP="00D46627">
            <w:pPr>
              <w:pStyle w:val="ColPercentNotSignificant"/>
            </w:pPr>
            <w:r>
              <w:t>30%</w:t>
            </w:r>
          </w:p>
          <w:p w:rsidR="00417ABC" w:rsidRDefault="00417ABC" w:rsidP="00D46627">
            <w:pPr>
              <w:pStyle w:val="DiffSymbol"/>
            </w:pPr>
          </w:p>
        </w:tc>
      </w:tr>
      <w:tr w:rsidR="00417ABC" w:rsidTr="00787CFE">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62</w:t>
            </w:r>
          </w:p>
          <w:p w:rsidR="00417ABC" w:rsidRDefault="00417ABC" w:rsidP="00D46627">
            <w:pPr>
              <w:pStyle w:val="ColPercentNotSignificant"/>
            </w:pPr>
            <w:r>
              <w:t>4%</w:t>
            </w:r>
          </w:p>
          <w:p w:rsidR="00417ABC" w:rsidRDefault="00417ABC" w:rsidP="00D46627">
            <w:pPr>
              <w:pStyle w:val="DiffSymbol"/>
            </w:pPr>
          </w:p>
        </w:tc>
      </w:tr>
      <w:tr w:rsidR="00417ABC" w:rsidTr="00787CFE">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787CFE">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787CFE">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3.63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3.46</w:t>
            </w:r>
          </w:p>
        </w:tc>
        <w:tc>
          <w:tcPr>
            <w:tcW w:w="848" w:type="dxa"/>
            <w:tcBorders>
              <w:top w:val="single" w:sz="2" w:space="0" w:color="auto"/>
              <w:left w:val="nil"/>
              <w:bottom w:val="single" w:sz="2" w:space="0" w:color="auto"/>
              <w:right w:val="nil"/>
            </w:tcBorders>
          </w:tcPr>
          <w:p w:rsidR="00417ABC" w:rsidRDefault="00417ABC" w:rsidP="00D46627">
            <w:pPr>
              <w:pStyle w:val="Mean"/>
            </w:pPr>
            <w:r>
              <w:t>3.61</w:t>
            </w:r>
          </w:p>
        </w:tc>
        <w:tc>
          <w:tcPr>
            <w:tcW w:w="848" w:type="dxa"/>
            <w:tcBorders>
              <w:top w:val="single" w:sz="2" w:space="0" w:color="auto"/>
              <w:left w:val="nil"/>
              <w:bottom w:val="single" w:sz="2" w:space="0" w:color="auto"/>
              <w:right w:val="nil"/>
            </w:tcBorders>
          </w:tcPr>
          <w:p w:rsidR="00417ABC" w:rsidRDefault="00417ABC" w:rsidP="00D46627">
            <w:pPr>
              <w:pStyle w:val="MeanSig1"/>
            </w:pPr>
            <w:r>
              <w:t>3.72</w:t>
            </w:r>
          </w:p>
        </w:tc>
        <w:tc>
          <w:tcPr>
            <w:tcW w:w="848" w:type="dxa"/>
            <w:tcBorders>
              <w:top w:val="single" w:sz="2" w:space="0" w:color="auto"/>
              <w:left w:val="nil"/>
              <w:bottom w:val="single" w:sz="2" w:space="0" w:color="auto"/>
              <w:right w:val="nil"/>
            </w:tcBorders>
          </w:tcPr>
          <w:p w:rsidR="00417ABC" w:rsidRDefault="00417ABC" w:rsidP="00D46627">
            <w:pPr>
              <w:pStyle w:val="MeanSig4"/>
            </w:pPr>
            <w:r>
              <w:t>3.88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3.55</w:t>
            </w:r>
          </w:p>
        </w:tc>
        <w:tc>
          <w:tcPr>
            <w:tcW w:w="848" w:type="dxa"/>
            <w:tcBorders>
              <w:top w:val="single" w:sz="2" w:space="0" w:color="auto"/>
              <w:left w:val="nil"/>
              <w:bottom w:val="single" w:sz="2" w:space="0" w:color="auto"/>
              <w:right w:val="nil"/>
            </w:tcBorders>
          </w:tcPr>
          <w:p w:rsidR="00417ABC" w:rsidRDefault="00417ABC" w:rsidP="00D46627">
            <w:pPr>
              <w:pStyle w:val="MeanSig4"/>
            </w:pPr>
            <w:r>
              <w:t>3.31</w:t>
            </w:r>
          </w:p>
        </w:tc>
        <w:tc>
          <w:tcPr>
            <w:tcW w:w="848" w:type="dxa"/>
            <w:tcBorders>
              <w:top w:val="single" w:sz="2" w:space="0" w:color="auto"/>
              <w:left w:val="nil"/>
              <w:bottom w:val="single" w:sz="2" w:space="0" w:color="auto"/>
              <w:right w:val="nil"/>
            </w:tcBorders>
          </w:tcPr>
          <w:p w:rsidR="00417ABC" w:rsidRDefault="00417ABC" w:rsidP="00D46627">
            <w:pPr>
              <w:pStyle w:val="MeanSig2"/>
            </w:pPr>
            <w:r>
              <w:t>3.44</w:t>
            </w:r>
          </w:p>
        </w:tc>
        <w:tc>
          <w:tcPr>
            <w:tcW w:w="848" w:type="dxa"/>
            <w:tcBorders>
              <w:top w:val="single" w:sz="2" w:space="0" w:color="auto"/>
              <w:left w:val="nil"/>
              <w:bottom w:val="single" w:sz="2" w:space="0" w:color="auto"/>
              <w:right w:val="nil"/>
            </w:tcBorders>
          </w:tcPr>
          <w:p w:rsidR="00417ABC" w:rsidRDefault="00417ABC" w:rsidP="00D46627">
            <w:pPr>
              <w:pStyle w:val="Mean"/>
            </w:pPr>
            <w:r>
              <w:t>3.63</w:t>
            </w:r>
          </w:p>
        </w:tc>
        <w:tc>
          <w:tcPr>
            <w:tcW w:w="848" w:type="dxa"/>
            <w:tcBorders>
              <w:top w:val="single" w:sz="2" w:space="0" w:color="auto"/>
              <w:left w:val="nil"/>
              <w:bottom w:val="single" w:sz="2" w:space="0" w:color="auto"/>
              <w:right w:val="nil"/>
            </w:tcBorders>
          </w:tcPr>
          <w:p w:rsidR="00417ABC" w:rsidRDefault="00417ABC" w:rsidP="00D46627">
            <w:pPr>
              <w:pStyle w:val="MeanSig4"/>
            </w:pPr>
            <w:r>
              <w:t>3.96</w:t>
            </w:r>
          </w:p>
        </w:tc>
        <w:tc>
          <w:tcPr>
            <w:tcW w:w="848" w:type="dxa"/>
            <w:tcBorders>
              <w:top w:val="single" w:sz="2" w:space="0" w:color="auto"/>
              <w:left w:val="nil"/>
              <w:bottom w:val="single" w:sz="2" w:space="0" w:color="auto"/>
              <w:right w:val="nil"/>
            </w:tcBorders>
          </w:tcPr>
          <w:p w:rsidR="00417ABC" w:rsidRDefault="00417ABC" w:rsidP="00D46627">
            <w:pPr>
              <w:pStyle w:val="Mean"/>
            </w:pPr>
            <w:r>
              <w:t>3.57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3.57</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3.72</w:t>
            </w:r>
          </w:p>
        </w:tc>
      </w:tr>
      <w:tr w:rsidR="00417ABC" w:rsidTr="00787CFE">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1.30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1.27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1.41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1.29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1.43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1.32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1.37</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1.22</w:t>
            </w:r>
          </w:p>
        </w:tc>
      </w:tr>
      <w:tr w:rsidR="00417ABC" w:rsidTr="00787CFE">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 Canada ne peut pas se permettre d'avoir des programmes d'aide internationale.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Q19D</w:t>
            </w:r>
          </w:p>
          <w:p w:rsidR="00417ABC" w:rsidRDefault="00417ABC" w:rsidP="00D46627">
            <w:pPr>
              <w:pStyle w:val="ShortLabelRow"/>
            </w:pPr>
            <w:r>
              <w:t>Dans quelle mesure êtes-vous en accord ou en désaccord avec les affirmations suivantes relatives à l'aide fournie par le gouvernement du Canada aux pays en développement?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623</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153</w:t>
            </w:r>
          </w:p>
          <w:p w:rsidR="00417ABC" w:rsidRDefault="00417ABC" w:rsidP="00D46627">
            <w:pPr>
              <w:pStyle w:val="ColPercentSig2Pl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222</w:t>
            </w:r>
          </w:p>
          <w:p w:rsidR="00417ABC" w:rsidRDefault="00417ABC" w:rsidP="00D46627">
            <w:pPr>
              <w:pStyle w:val="ColPercentSig4Plus"/>
            </w:pPr>
            <w:r>
              <w:t>26%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154</w:t>
            </w:r>
          </w:p>
          <w:p w:rsidR="00417ABC" w:rsidRDefault="00417ABC" w:rsidP="00D46627">
            <w:pPr>
              <w:pStyle w:val="ColPercentSig4Minus"/>
            </w:pPr>
            <w:r>
              <w:t>17%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153</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179</w:t>
            </w:r>
          </w:p>
          <w:p w:rsidR="00417ABC" w:rsidRDefault="00417ABC" w:rsidP="00D46627">
            <w:pPr>
              <w:pStyle w:val="ColPercentSig1Minus"/>
            </w:pPr>
            <w:r>
              <w:t>18%</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111</w:t>
            </w:r>
          </w:p>
          <w:p w:rsidR="00417ABC" w:rsidRDefault="00417ABC" w:rsidP="00D46627">
            <w:pPr>
              <w:pStyle w:val="ColPercentNotSignificant"/>
            </w:pPr>
            <w:r>
              <w:t>20%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w:t>
            </w:r>
          </w:p>
          <w:p w:rsidR="00417ABC" w:rsidRDefault="00417ABC" w:rsidP="00D46627">
            <w:pPr>
              <w:pStyle w:val="ColPercentSig2Pl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142</w:t>
            </w:r>
          </w:p>
          <w:p w:rsidR="00417ABC" w:rsidRDefault="00417ABC" w:rsidP="00D46627">
            <w:pPr>
              <w:pStyle w:val="ColPercentSig3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Sig2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51</w:t>
            </w:r>
          </w:p>
          <w:p w:rsidR="00417ABC" w:rsidRDefault="00417ABC" w:rsidP="00D46627">
            <w:pPr>
              <w:pStyle w:val="ColPercentSig4Minus"/>
            </w:pPr>
            <w:r>
              <w:t>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1929</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336</w:t>
            </w:r>
          </w:p>
          <w:p w:rsidR="00417ABC" w:rsidRDefault="00417ABC" w:rsidP="00D46627">
            <w:pPr>
              <w:pStyle w:val="ColPercentSig4Minus"/>
            </w:pPr>
            <w:r>
              <w:t>55%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452</w:t>
            </w:r>
          </w:p>
          <w:p w:rsidR="00417ABC" w:rsidRDefault="00417ABC" w:rsidP="00D46627">
            <w:pPr>
              <w:pStyle w:val="ColPercentSig4Minus"/>
            </w:pPr>
            <w:r>
              <w:t>53%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650</w:t>
            </w:r>
          </w:p>
          <w:p w:rsidR="00417ABC" w:rsidRDefault="00417ABC" w:rsidP="00D46627">
            <w:pPr>
              <w:pStyle w:val="ColPercentSig4Plus"/>
            </w:pPr>
            <w:r>
              <w:t>67%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218</w:t>
            </w:r>
          </w:p>
          <w:p w:rsidR="00417ABC" w:rsidRDefault="00417ABC" w:rsidP="00D46627">
            <w:pPr>
              <w:pStyle w:val="ColPercentSig3Minus"/>
            </w:pPr>
            <w:r>
              <w:t>56%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458</w:t>
            </w:r>
          </w:p>
          <w:p w:rsidR="00417ABC" w:rsidRDefault="00417ABC" w:rsidP="00D46627">
            <w:pPr>
              <w:pStyle w:val="ColPercentNotSignificant"/>
            </w:pPr>
            <w:r>
              <w:t>60%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659</w:t>
            </w:r>
          </w:p>
          <w:p w:rsidR="00417ABC" w:rsidRDefault="00417ABC" w:rsidP="00D46627">
            <w:pPr>
              <w:pStyle w:val="ColPercentSig3Plus"/>
            </w:pPr>
            <w:r>
              <w:t>66%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370</w:t>
            </w:r>
          </w:p>
          <w:p w:rsidR="00417ABC" w:rsidRDefault="00417ABC" w:rsidP="00D46627">
            <w:pPr>
              <w:pStyle w:val="ColPercentSig3Plus"/>
            </w:pPr>
            <w:r>
              <w:t>67%</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68</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43</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51</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978</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208</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256</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312</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237</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325</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175</w:t>
            </w:r>
          </w:p>
          <w:p w:rsidR="00417ABC" w:rsidRDefault="00417ABC" w:rsidP="00D46627">
            <w:pPr>
              <w:pStyle w:val="ColPercentNotSignificant"/>
            </w:pPr>
            <w:r>
              <w:t>32%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951</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338</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221</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334</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195</w:t>
            </w:r>
          </w:p>
          <w:p w:rsidR="00417ABC" w:rsidRDefault="00417ABC" w:rsidP="00D46627">
            <w:pPr>
              <w:pStyle w:val="ColPercentNotSignificant"/>
            </w:pPr>
            <w:r>
              <w:t>35%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3.63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3.41</w:t>
            </w:r>
          </w:p>
        </w:tc>
        <w:tc>
          <w:tcPr>
            <w:tcW w:w="848" w:type="dxa"/>
            <w:tcBorders>
              <w:top w:val="single" w:sz="2" w:space="0" w:color="auto"/>
              <w:left w:val="nil"/>
              <w:bottom w:val="single" w:sz="2" w:space="0" w:color="auto"/>
              <w:right w:val="nil"/>
            </w:tcBorders>
          </w:tcPr>
          <w:p w:rsidR="00417ABC" w:rsidRDefault="00417ABC" w:rsidP="00D46627">
            <w:pPr>
              <w:pStyle w:val="MeanSig4"/>
            </w:pPr>
            <w:r>
              <w:t>3.37</w:t>
            </w:r>
          </w:p>
        </w:tc>
        <w:tc>
          <w:tcPr>
            <w:tcW w:w="848" w:type="dxa"/>
            <w:tcBorders>
              <w:top w:val="single" w:sz="2" w:space="0" w:color="auto"/>
              <w:left w:val="nil"/>
              <w:bottom w:val="single" w:sz="2" w:space="0" w:color="auto"/>
              <w:right w:val="nil"/>
            </w:tcBorders>
          </w:tcPr>
          <w:p w:rsidR="00417ABC" w:rsidRDefault="00417ABC" w:rsidP="00D46627">
            <w:pPr>
              <w:pStyle w:val="MeanSig4"/>
            </w:pPr>
            <w:r>
              <w:t>3.79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3.53</w:t>
            </w:r>
          </w:p>
        </w:tc>
        <w:tc>
          <w:tcPr>
            <w:tcW w:w="848" w:type="dxa"/>
            <w:tcBorders>
              <w:top w:val="single" w:sz="2" w:space="0" w:color="auto"/>
              <w:left w:val="nil"/>
              <w:bottom w:val="single" w:sz="2" w:space="0" w:color="auto"/>
              <w:right w:val="nil"/>
            </w:tcBorders>
          </w:tcPr>
          <w:p w:rsidR="00417ABC" w:rsidRDefault="00417ABC" w:rsidP="00D46627">
            <w:pPr>
              <w:pStyle w:val="Mean"/>
            </w:pPr>
            <w:r>
              <w:t>3.59</w:t>
            </w:r>
          </w:p>
        </w:tc>
        <w:tc>
          <w:tcPr>
            <w:tcW w:w="848" w:type="dxa"/>
            <w:tcBorders>
              <w:top w:val="single" w:sz="2" w:space="0" w:color="auto"/>
              <w:left w:val="nil"/>
              <w:bottom w:val="single" w:sz="2" w:space="0" w:color="auto"/>
              <w:right w:val="nil"/>
            </w:tcBorders>
          </w:tcPr>
          <w:p w:rsidR="00417ABC" w:rsidRDefault="00417ABC" w:rsidP="00D46627">
            <w:pPr>
              <w:pStyle w:val="MeanSig3"/>
            </w:pPr>
            <w:r>
              <w:t>3.73</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1"/>
            </w:pPr>
            <w:r>
              <w:t>3.73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1.30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1.30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1.34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1.30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1.35</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90</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Veuillez indiquer laquelle des affirmations suivantes se rapproche le plus de votre opinion à l'aide d'une échelle de 0 à 10 où 0 signifie que « l'aide internationale rend les pays trop dépendants de la charité publique » et 10 signifie que « l'aide internationale aide les pays à devenir autosuffisants ».</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Q20</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Trop dépendants de la charité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328</w:t>
            </w:r>
          </w:p>
          <w:p w:rsidR="00417ABC" w:rsidRDefault="00417ABC" w:rsidP="00D46627">
            <w:pPr>
              <w:pStyle w:val="ColPercentSig3Pl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155</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Sig4Minus"/>
            </w:pPr>
            <w:r>
              <w:t>21%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123</w:t>
            </w:r>
          </w:p>
          <w:p w:rsidR="00417ABC" w:rsidRDefault="00417ABC" w:rsidP="00D46627">
            <w:pPr>
              <w:pStyle w:val="ColPercentSig4Plus"/>
            </w:pPr>
            <w:r>
              <w:t>35%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Sig1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309</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Sig4Min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493</w:t>
            </w:r>
          </w:p>
          <w:p w:rsidR="00417ABC" w:rsidRDefault="00417ABC" w:rsidP="00D46627">
            <w:pPr>
              <w:pStyle w:val="ColPercentSig4Plus"/>
            </w:pPr>
            <w:r>
              <w:t>33%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295</w:t>
            </w:r>
          </w:p>
          <w:p w:rsidR="00417ABC" w:rsidRDefault="00417ABC" w:rsidP="00D46627">
            <w:pPr>
              <w:pStyle w:val="ColPercentSig4Minus"/>
            </w:pPr>
            <w:r>
              <w:t>19%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l'un ni l'autre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206</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Sig2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Sig2Plus"/>
            </w:pPr>
            <w:r>
              <w:t>21%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Sig2Min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Sig2Pl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Sig3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256</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275</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Devenir autosuffisants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1542</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339</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511</w:t>
            </w:r>
          </w:p>
          <w:p w:rsidR="00417ABC" w:rsidRDefault="00417ABC" w:rsidP="00D46627">
            <w:pPr>
              <w:pStyle w:val="ColPercentSig4Minus"/>
            </w:pPr>
            <w:r>
              <w:t>46%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300</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382</w:t>
            </w:r>
          </w:p>
          <w:p w:rsidR="00417ABC" w:rsidRDefault="00417ABC" w:rsidP="00D46627">
            <w:pPr>
              <w:pStyle w:val="ColPercentSig3Plus"/>
            </w:pPr>
            <w:r>
              <w:t>55%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226</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154</w:t>
            </w:r>
          </w:p>
          <w:p w:rsidR="00417ABC" w:rsidRDefault="00417ABC" w:rsidP="00D46627">
            <w:pPr>
              <w:pStyle w:val="ColPercentSig3Minus"/>
            </w:pPr>
            <w:r>
              <w:t>44%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Sig2Minus"/>
            </w:pPr>
            <w:r>
              <w:t>42%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598</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371</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644</w:t>
            </w:r>
          </w:p>
          <w:p w:rsidR="00417ABC" w:rsidRDefault="00417ABC" w:rsidP="00D46627">
            <w:pPr>
              <w:pStyle w:val="ColPercentSig4Minus"/>
            </w:pPr>
            <w:r>
              <w:t>45%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878</w:t>
            </w:r>
          </w:p>
          <w:p w:rsidR="00417ABC" w:rsidRDefault="00417ABC" w:rsidP="00D46627">
            <w:pPr>
              <w:pStyle w:val="ColPercentSig4Plus"/>
            </w:pPr>
            <w:r>
              <w:t>57%</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0 - L'aide internationale rend les pays trop dépendants de la charité publique.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69</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35</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68</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83</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206</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256</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275</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192</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244</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204</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59</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10 - L'aide internationale aide les pays à devenir autosuffisants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179</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95</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6.60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6.70</w:t>
            </w:r>
          </w:p>
        </w:tc>
        <w:tc>
          <w:tcPr>
            <w:tcW w:w="848" w:type="dxa"/>
            <w:tcBorders>
              <w:top w:val="single" w:sz="2" w:space="0" w:color="auto"/>
              <w:left w:val="nil"/>
              <w:bottom w:val="single" w:sz="2" w:space="0" w:color="auto"/>
              <w:right w:val="nil"/>
            </w:tcBorders>
          </w:tcPr>
          <w:p w:rsidR="00417ABC" w:rsidRDefault="00417ABC" w:rsidP="00D46627">
            <w:pPr>
              <w:pStyle w:val="MeanSig4"/>
            </w:pPr>
            <w:r>
              <w:t>6.30</w:t>
            </w:r>
          </w:p>
        </w:tc>
        <w:tc>
          <w:tcPr>
            <w:tcW w:w="848" w:type="dxa"/>
            <w:tcBorders>
              <w:top w:val="single" w:sz="2" w:space="0" w:color="auto"/>
              <w:left w:val="nil"/>
              <w:bottom w:val="single" w:sz="2" w:space="0" w:color="auto"/>
              <w:right w:val="nil"/>
            </w:tcBorders>
          </w:tcPr>
          <w:p w:rsidR="00417ABC" w:rsidRDefault="00417ABC" w:rsidP="00D46627">
            <w:pPr>
              <w:pStyle w:val="Mean"/>
            </w:pPr>
            <w:r>
              <w:t>6.59</w:t>
            </w:r>
          </w:p>
        </w:tc>
        <w:tc>
          <w:tcPr>
            <w:tcW w:w="848" w:type="dxa"/>
            <w:tcBorders>
              <w:top w:val="single" w:sz="2" w:space="0" w:color="auto"/>
              <w:left w:val="nil"/>
              <w:bottom w:val="single" w:sz="2" w:space="0" w:color="auto"/>
              <w:right w:val="nil"/>
            </w:tcBorders>
          </w:tcPr>
          <w:p w:rsidR="00417ABC" w:rsidRDefault="00417ABC" w:rsidP="00D46627">
            <w:pPr>
              <w:pStyle w:val="MeanSig4"/>
            </w:pPr>
            <w:r>
              <w:t>7.06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6.71</w:t>
            </w:r>
          </w:p>
        </w:tc>
        <w:tc>
          <w:tcPr>
            <w:tcW w:w="848" w:type="dxa"/>
            <w:tcBorders>
              <w:top w:val="single" w:sz="2" w:space="0" w:color="auto"/>
              <w:left w:val="nil"/>
              <w:bottom w:val="single" w:sz="2" w:space="0" w:color="auto"/>
              <w:right w:val="nil"/>
            </w:tcBorders>
          </w:tcPr>
          <w:p w:rsidR="00417ABC" w:rsidRDefault="00417ABC" w:rsidP="00D46627">
            <w:pPr>
              <w:pStyle w:val="MeanSig4"/>
            </w:pPr>
            <w:r>
              <w:t>6.05</w:t>
            </w:r>
          </w:p>
        </w:tc>
        <w:tc>
          <w:tcPr>
            <w:tcW w:w="848" w:type="dxa"/>
            <w:tcBorders>
              <w:top w:val="single" w:sz="2" w:space="0" w:color="auto"/>
              <w:left w:val="nil"/>
              <w:bottom w:val="single" w:sz="2" w:space="0" w:color="auto"/>
              <w:right w:val="nil"/>
            </w:tcBorders>
          </w:tcPr>
          <w:p w:rsidR="00417ABC" w:rsidRDefault="00417ABC" w:rsidP="00D46627">
            <w:pPr>
              <w:pStyle w:val="MeanSig2"/>
            </w:pPr>
            <w:r>
              <w:t>6.12</w:t>
            </w:r>
          </w:p>
        </w:tc>
        <w:tc>
          <w:tcPr>
            <w:tcW w:w="848" w:type="dxa"/>
            <w:tcBorders>
              <w:top w:val="single" w:sz="2" w:space="0" w:color="auto"/>
              <w:left w:val="nil"/>
              <w:bottom w:val="single" w:sz="2" w:space="0" w:color="auto"/>
              <w:right w:val="nil"/>
            </w:tcBorders>
          </w:tcPr>
          <w:p w:rsidR="00417ABC" w:rsidRDefault="00417ABC" w:rsidP="00D46627">
            <w:pPr>
              <w:pStyle w:val="Mean"/>
            </w:pPr>
            <w:r>
              <w:t>6.61</w:t>
            </w:r>
          </w:p>
        </w:tc>
        <w:tc>
          <w:tcPr>
            <w:tcW w:w="848" w:type="dxa"/>
            <w:tcBorders>
              <w:top w:val="single" w:sz="2" w:space="0" w:color="auto"/>
              <w:left w:val="nil"/>
              <w:bottom w:val="single" w:sz="2" w:space="0" w:color="auto"/>
              <w:right w:val="nil"/>
            </w:tcBorders>
          </w:tcPr>
          <w:p w:rsidR="00417ABC" w:rsidRDefault="00417ABC" w:rsidP="00D46627">
            <w:pPr>
              <w:pStyle w:val="MeanSig3"/>
            </w:pPr>
            <w:r>
              <w:t>6.85</w:t>
            </w:r>
          </w:p>
        </w:tc>
        <w:tc>
          <w:tcPr>
            <w:tcW w:w="848" w:type="dxa"/>
            <w:tcBorders>
              <w:top w:val="single" w:sz="2" w:space="0" w:color="auto"/>
              <w:left w:val="nil"/>
              <w:bottom w:val="single" w:sz="2" w:space="0" w:color="auto"/>
              <w:right w:val="nil"/>
            </w:tcBorders>
          </w:tcPr>
          <w:p w:rsidR="00417ABC" w:rsidRDefault="00417ABC" w:rsidP="00D46627">
            <w:pPr>
              <w:pStyle w:val="MeanSig2"/>
            </w:pPr>
            <w:r>
              <w:t>7.00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6.12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7.10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2.90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2.59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Veuillez indiquer laquelle des affirmations suivantes se rapproche le plus de votre opinion à l'aide d'une échelle de 0 à 10 où 0 signifie que « l'aide internationale rend les pays trop dépendants de la charité publique » et 10 signifie que « l'aide internationale aide les pays à devenir autosuffisants ».</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Q20</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Trop dépendants de la charité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207</w:t>
            </w:r>
          </w:p>
          <w:p w:rsidR="00417ABC" w:rsidRDefault="00417ABC" w:rsidP="00D46627">
            <w:pPr>
              <w:pStyle w:val="ColPercentSig4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271</w:t>
            </w:r>
          </w:p>
          <w:p w:rsidR="00417ABC" w:rsidRDefault="00417ABC" w:rsidP="00D46627">
            <w:pPr>
              <w:pStyle w:val="ColPercentSig4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p w:rsidR="00417ABC" w:rsidRDefault="00417ABC" w:rsidP="00D46627">
            <w:pPr>
              <w:pStyle w:val="ColPercentSig4Minus"/>
            </w:pPr>
            <w:r>
              <w:t>21%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Sig1Min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176</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272</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157</w:t>
            </w:r>
          </w:p>
          <w:p w:rsidR="00417ABC" w:rsidRDefault="00417ABC" w:rsidP="00D46627">
            <w:pPr>
              <w:pStyle w:val="ColPercentNotSignificant"/>
            </w:pPr>
            <w:r>
              <w:t>28%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l'un ni l'autre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175</w:t>
            </w:r>
          </w:p>
          <w:p w:rsidR="00417ABC" w:rsidRDefault="00417ABC" w:rsidP="00D46627">
            <w:pPr>
              <w:pStyle w:val="ColPercentSig2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153</w:t>
            </w:r>
          </w:p>
          <w:p w:rsidR="00417ABC" w:rsidRDefault="00417ABC" w:rsidP="00D46627">
            <w:pPr>
              <w:pStyle w:val="ColPercentSig2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86</w:t>
            </w:r>
          </w:p>
          <w:p w:rsidR="00417ABC" w:rsidRDefault="00417ABC" w:rsidP="00D46627">
            <w:pPr>
              <w:pStyle w:val="ColPercentSig1Minus"/>
            </w:pPr>
            <w:r>
              <w:t>15%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Devenir autosuffisants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1542</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274</w:t>
            </w:r>
          </w:p>
          <w:p w:rsidR="00417ABC" w:rsidRDefault="00417ABC" w:rsidP="00D46627">
            <w:pPr>
              <w:pStyle w:val="ColPercentSig3Minus"/>
            </w:pPr>
            <w:r>
              <w:t>46%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p w:rsidR="00417ABC" w:rsidRDefault="00417ABC" w:rsidP="00D46627">
            <w:pPr>
              <w:pStyle w:val="ColPercentSig4Minus"/>
            </w:pPr>
            <w:r>
              <w:t>42%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542</w:t>
            </w:r>
          </w:p>
          <w:p w:rsidR="00417ABC" w:rsidRDefault="00417ABC" w:rsidP="00D46627">
            <w:pPr>
              <w:pStyle w:val="ColPercentSig4Plus"/>
            </w:pPr>
            <w:r>
              <w:t>57%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208</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373</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521</w:t>
            </w:r>
          </w:p>
          <w:p w:rsidR="00417ABC" w:rsidRDefault="00417ABC" w:rsidP="00D46627">
            <w:pPr>
              <w:pStyle w:val="ColPercentSig1Plus"/>
            </w:pPr>
            <w:r>
              <w:t>53%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277</w:t>
            </w:r>
          </w:p>
          <w:p w:rsidR="00417ABC" w:rsidRDefault="00417ABC" w:rsidP="00D46627">
            <w:pPr>
              <w:pStyle w:val="ColPercentNotSignificant"/>
            </w:pPr>
            <w:r>
              <w:t>52%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0 - L'aide internationale rend les pays trop dépendants de la charité publique.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60</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175</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153</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86</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51</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84</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68</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10 - L'aide internationale aide les pays à devenir autosuffisants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50</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29</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6.60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6.26</w:t>
            </w:r>
          </w:p>
        </w:tc>
        <w:tc>
          <w:tcPr>
            <w:tcW w:w="848" w:type="dxa"/>
            <w:tcBorders>
              <w:top w:val="single" w:sz="2" w:space="0" w:color="auto"/>
              <w:left w:val="nil"/>
              <w:bottom w:val="single" w:sz="2" w:space="0" w:color="auto"/>
              <w:right w:val="nil"/>
            </w:tcBorders>
          </w:tcPr>
          <w:p w:rsidR="00417ABC" w:rsidRDefault="00417ABC" w:rsidP="00D46627">
            <w:pPr>
              <w:pStyle w:val="MeanSig4"/>
            </w:pPr>
            <w:r>
              <w:t>6.14</w:t>
            </w:r>
          </w:p>
        </w:tc>
        <w:tc>
          <w:tcPr>
            <w:tcW w:w="848" w:type="dxa"/>
            <w:tcBorders>
              <w:top w:val="single" w:sz="2" w:space="0" w:color="auto"/>
              <w:left w:val="nil"/>
              <w:bottom w:val="single" w:sz="2" w:space="0" w:color="auto"/>
              <w:right w:val="nil"/>
            </w:tcBorders>
          </w:tcPr>
          <w:p w:rsidR="00417ABC" w:rsidRDefault="00417ABC" w:rsidP="00D46627">
            <w:pPr>
              <w:pStyle w:val="MeanSig4"/>
            </w:pPr>
            <w:r>
              <w:t>6.99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7.06</w:t>
            </w:r>
          </w:p>
        </w:tc>
        <w:tc>
          <w:tcPr>
            <w:tcW w:w="848" w:type="dxa"/>
            <w:tcBorders>
              <w:top w:val="single" w:sz="2" w:space="0" w:color="auto"/>
              <w:left w:val="nil"/>
              <w:bottom w:val="single" w:sz="2" w:space="0" w:color="auto"/>
              <w:right w:val="nil"/>
            </w:tcBorders>
          </w:tcPr>
          <w:p w:rsidR="00417ABC" w:rsidRDefault="00417ABC" w:rsidP="00D46627">
            <w:pPr>
              <w:pStyle w:val="Mean"/>
            </w:pPr>
            <w:r>
              <w:t>6.63</w:t>
            </w:r>
          </w:p>
        </w:tc>
        <w:tc>
          <w:tcPr>
            <w:tcW w:w="848" w:type="dxa"/>
            <w:tcBorders>
              <w:top w:val="single" w:sz="2" w:space="0" w:color="auto"/>
              <w:left w:val="nil"/>
              <w:bottom w:val="single" w:sz="2" w:space="0" w:color="auto"/>
              <w:right w:val="nil"/>
            </w:tcBorders>
          </w:tcPr>
          <w:p w:rsidR="00417ABC" w:rsidRDefault="00417ABC" w:rsidP="00D46627">
            <w:pPr>
              <w:pStyle w:val="Mean"/>
            </w:pPr>
            <w:r>
              <w:t>6.59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6.52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2.98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Les pays comme le Canada devraient participer davantage à l'aide internationale, car c'est moralement la bonne chose à faire.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Q21A</w:t>
            </w:r>
          </w:p>
          <w:p w:rsidR="00417ABC" w:rsidRDefault="00417ABC" w:rsidP="00D46627">
            <w:pPr>
              <w:pStyle w:val="ShortLabelRow"/>
            </w:pPr>
            <w:r>
              <w:t>Dans quelle mesure êtes-vous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1465</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301</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503</w:t>
            </w:r>
          </w:p>
          <w:p w:rsidR="00417ABC" w:rsidRDefault="00417ABC" w:rsidP="00D46627">
            <w:pPr>
              <w:pStyle w:val="ColPercentSig1Minus"/>
            </w:pPr>
            <w:r>
              <w:t>45%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270</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380</w:t>
            </w:r>
          </w:p>
          <w:p w:rsidR="00417ABC" w:rsidRDefault="00417ABC" w:rsidP="00D46627">
            <w:pPr>
              <w:pStyle w:val="ColPercentSig4Plus"/>
            </w:pPr>
            <w:r>
              <w:t>55%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212</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Sig4Minus"/>
            </w:pPr>
            <w:r>
              <w:t>35%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Sig3Minus"/>
            </w:pPr>
            <w:r>
              <w:t>37%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568</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389</w:t>
            </w:r>
          </w:p>
          <w:p w:rsidR="00417ABC" w:rsidRDefault="00417ABC" w:rsidP="00D46627">
            <w:pPr>
              <w:pStyle w:val="ColPercentSig4Plus"/>
            </w:pPr>
            <w:r>
              <w:t>55%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627</w:t>
            </w:r>
          </w:p>
          <w:p w:rsidR="00417ABC" w:rsidRDefault="00417ABC" w:rsidP="00D46627">
            <w:pPr>
              <w:pStyle w:val="ColPercentSig4Minus"/>
            </w:pPr>
            <w:r>
              <w:t>43%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813</w:t>
            </w:r>
          </w:p>
          <w:p w:rsidR="00417ABC" w:rsidRDefault="00417ABC" w:rsidP="00D46627">
            <w:pPr>
              <w:pStyle w:val="ColPercentSig4Plus"/>
            </w:pPr>
            <w:r>
              <w:t>53%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236</w:t>
            </w:r>
          </w:p>
          <w:p w:rsidR="00417ABC" w:rsidRDefault="00417ABC" w:rsidP="00D46627">
            <w:pPr>
              <w:pStyle w:val="ColPercentSig1Min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246</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166</w:t>
            </w:r>
          </w:p>
          <w:p w:rsidR="00417ABC" w:rsidRDefault="00417ABC" w:rsidP="00D46627">
            <w:pPr>
              <w:pStyle w:val="ColPercentSig1Plus"/>
            </w:pPr>
            <w:r>
              <w:t>25%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339</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348</w:t>
            </w:r>
          </w:p>
          <w:p w:rsidR="00417ABC" w:rsidRDefault="00417ABC" w:rsidP="00D46627">
            <w:pPr>
              <w:pStyle w:val="ColPercentNotSignificant"/>
            </w:pPr>
            <w:r>
              <w:t>23%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819</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170</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345</w:t>
            </w:r>
          </w:p>
          <w:p w:rsidR="00417ABC" w:rsidRDefault="00417ABC" w:rsidP="00D46627">
            <w:pPr>
              <w:pStyle w:val="ColPercentSig4Plus"/>
            </w:pPr>
            <w:r>
              <w:t>31%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141</w:t>
            </w:r>
          </w:p>
          <w:p w:rsidR="00417ABC" w:rsidRDefault="00417ABC" w:rsidP="00D46627">
            <w:pPr>
              <w:pStyle w:val="ColPercentSig4Minus"/>
            </w:pPr>
            <w:r>
              <w:t>20%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Sig4Plus"/>
            </w:pPr>
            <w:r>
              <w:t>36%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Sig3Plus"/>
            </w:pPr>
            <w:r>
              <w:t>36%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316</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Sig4Min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455</w:t>
            </w:r>
          </w:p>
          <w:p w:rsidR="00417ABC" w:rsidRDefault="00417ABC" w:rsidP="00D46627">
            <w:pPr>
              <w:pStyle w:val="ColPercentSig4Plus"/>
            </w:pPr>
            <w:r>
              <w:t>31%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333</w:t>
            </w:r>
          </w:p>
          <w:p w:rsidR="00417ABC" w:rsidRDefault="00417ABC" w:rsidP="00D46627">
            <w:pPr>
              <w:pStyle w:val="ColPercentSig4Minus"/>
            </w:pPr>
            <w:r>
              <w:t>21%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211</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233</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331</w:t>
            </w:r>
          </w:p>
          <w:p w:rsidR="00417ABC" w:rsidRDefault="00417ABC" w:rsidP="00D46627">
            <w:pPr>
              <w:pStyle w:val="ColPercentNotSignificant"/>
            </w:pPr>
            <w:r>
              <w:t>22%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888</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184</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292</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245</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335</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228</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390</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482</w:t>
            </w:r>
          </w:p>
          <w:p w:rsidR="00417ABC" w:rsidRDefault="00417ABC" w:rsidP="00D46627">
            <w:pPr>
              <w:pStyle w:val="ColPercentNotSignificant"/>
            </w:pPr>
            <w:r>
              <w:t>31%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236</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246</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166</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339</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348</w:t>
            </w:r>
          </w:p>
          <w:p w:rsidR="00417ABC" w:rsidRDefault="00417ABC" w:rsidP="00D46627">
            <w:pPr>
              <w:pStyle w:val="ColPercentNotSignificant"/>
            </w:pPr>
            <w:r>
              <w:t>23%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253</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212</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121</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2.71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2.72</w:t>
            </w:r>
          </w:p>
        </w:tc>
        <w:tc>
          <w:tcPr>
            <w:tcW w:w="848" w:type="dxa"/>
            <w:tcBorders>
              <w:top w:val="single" w:sz="2" w:space="0" w:color="auto"/>
              <w:left w:val="nil"/>
              <w:bottom w:val="single" w:sz="2" w:space="0" w:color="auto"/>
              <w:right w:val="nil"/>
            </w:tcBorders>
          </w:tcPr>
          <w:p w:rsidR="00417ABC" w:rsidRDefault="00417ABC" w:rsidP="00D46627">
            <w:pPr>
              <w:pStyle w:val="MeanSig3"/>
            </w:pPr>
            <w:r>
              <w:t>2.81</w:t>
            </w:r>
          </w:p>
        </w:tc>
        <w:tc>
          <w:tcPr>
            <w:tcW w:w="848" w:type="dxa"/>
            <w:tcBorders>
              <w:top w:val="single" w:sz="2" w:space="0" w:color="auto"/>
              <w:left w:val="nil"/>
              <w:bottom w:val="single" w:sz="2" w:space="0" w:color="auto"/>
              <w:right w:val="nil"/>
            </w:tcBorders>
          </w:tcPr>
          <w:p w:rsidR="00417ABC" w:rsidRDefault="00417ABC" w:rsidP="00D46627">
            <w:pPr>
              <w:pStyle w:val="Mean"/>
            </w:pPr>
            <w:r>
              <w:t>2.67</w:t>
            </w:r>
          </w:p>
        </w:tc>
        <w:tc>
          <w:tcPr>
            <w:tcW w:w="848" w:type="dxa"/>
            <w:tcBorders>
              <w:top w:val="single" w:sz="2" w:space="0" w:color="auto"/>
              <w:left w:val="nil"/>
              <w:bottom w:val="single" w:sz="2" w:space="0" w:color="auto"/>
              <w:right w:val="nil"/>
            </w:tcBorders>
          </w:tcPr>
          <w:p w:rsidR="00417ABC" w:rsidRDefault="00417ABC" w:rsidP="00D46627">
            <w:pPr>
              <w:pStyle w:val="MeanSig4"/>
            </w:pPr>
            <w:r>
              <w:t>2.51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2.71</w:t>
            </w:r>
          </w:p>
        </w:tc>
        <w:tc>
          <w:tcPr>
            <w:tcW w:w="848" w:type="dxa"/>
            <w:tcBorders>
              <w:top w:val="single" w:sz="2" w:space="0" w:color="auto"/>
              <w:left w:val="nil"/>
              <w:bottom w:val="single" w:sz="2" w:space="0" w:color="auto"/>
              <w:right w:val="nil"/>
            </w:tcBorders>
          </w:tcPr>
          <w:p w:rsidR="00417ABC" w:rsidRDefault="00417ABC" w:rsidP="00D46627">
            <w:pPr>
              <w:pStyle w:val="MeanSig4"/>
            </w:pPr>
            <w:r>
              <w:t>3.04</w:t>
            </w:r>
          </w:p>
        </w:tc>
        <w:tc>
          <w:tcPr>
            <w:tcW w:w="848" w:type="dxa"/>
            <w:tcBorders>
              <w:top w:val="single" w:sz="2" w:space="0" w:color="auto"/>
              <w:left w:val="nil"/>
              <w:bottom w:val="single" w:sz="2" w:space="0" w:color="auto"/>
              <w:right w:val="nil"/>
            </w:tcBorders>
          </w:tcPr>
          <w:p w:rsidR="00417ABC" w:rsidRDefault="00417ABC" w:rsidP="00D46627">
            <w:pPr>
              <w:pStyle w:val="MeanSig3"/>
            </w:pPr>
            <w:r>
              <w:t>2.96</w:t>
            </w:r>
          </w:p>
        </w:tc>
        <w:tc>
          <w:tcPr>
            <w:tcW w:w="848" w:type="dxa"/>
            <w:tcBorders>
              <w:top w:val="single" w:sz="2" w:space="0" w:color="auto"/>
              <w:left w:val="nil"/>
              <w:bottom w:val="single" w:sz="2" w:space="0" w:color="auto"/>
              <w:right w:val="nil"/>
            </w:tcBorders>
          </w:tcPr>
          <w:p w:rsidR="00417ABC" w:rsidRDefault="00417ABC" w:rsidP="00D46627">
            <w:pPr>
              <w:pStyle w:val="Mean"/>
            </w:pPr>
            <w:r>
              <w:t>2.71</w:t>
            </w:r>
          </w:p>
        </w:tc>
        <w:tc>
          <w:tcPr>
            <w:tcW w:w="848" w:type="dxa"/>
            <w:tcBorders>
              <w:top w:val="single" w:sz="2" w:space="0" w:color="auto"/>
              <w:left w:val="nil"/>
              <w:bottom w:val="single" w:sz="2" w:space="0" w:color="auto"/>
              <w:right w:val="nil"/>
            </w:tcBorders>
          </w:tcPr>
          <w:p w:rsidR="00417ABC" w:rsidRDefault="00417ABC" w:rsidP="00D46627">
            <w:pPr>
              <w:pStyle w:val="MeanSig4"/>
            </w:pPr>
            <w:r>
              <w:t>2.44</w:t>
            </w:r>
          </w:p>
        </w:tc>
        <w:tc>
          <w:tcPr>
            <w:tcW w:w="848" w:type="dxa"/>
            <w:tcBorders>
              <w:top w:val="single" w:sz="2" w:space="0" w:color="auto"/>
              <w:left w:val="nil"/>
              <w:bottom w:val="single" w:sz="2" w:space="0" w:color="auto"/>
              <w:right w:val="nil"/>
            </w:tcBorders>
          </w:tcPr>
          <w:p w:rsidR="00417ABC" w:rsidRDefault="00417ABC" w:rsidP="00D46627">
            <w:pPr>
              <w:pStyle w:val="Mean"/>
            </w:pPr>
            <w:r>
              <w:t>2.75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2.87</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2.53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1.27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1.26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1.34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1.25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1.32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1.31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1.29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1.21</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Les pays comme le Canada devraient participer davantage à l'aide internationale, car c'est moralement la bonne chose à faire.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Q21A</w:t>
            </w:r>
          </w:p>
          <w:p w:rsidR="00417ABC" w:rsidRDefault="00417ABC" w:rsidP="00D46627">
            <w:pPr>
              <w:pStyle w:val="ShortLabelRow"/>
            </w:pPr>
            <w:r>
              <w:t>Dans quelle mesure êtes-vous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1465</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247</w:t>
            </w:r>
          </w:p>
          <w:p w:rsidR="00417ABC" w:rsidRDefault="00417ABC" w:rsidP="00D46627">
            <w:pPr>
              <w:pStyle w:val="ColPercentSig4Minus"/>
            </w:pPr>
            <w:r>
              <w:t>40%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333</w:t>
            </w:r>
          </w:p>
          <w:p w:rsidR="00417ABC" w:rsidRDefault="00417ABC" w:rsidP="00D46627">
            <w:pPr>
              <w:pStyle w:val="ColPercentSig4Minus"/>
            </w:pPr>
            <w:r>
              <w:t>39%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509</w:t>
            </w:r>
          </w:p>
          <w:p w:rsidR="00417ABC" w:rsidRDefault="00417ABC" w:rsidP="00D46627">
            <w:pPr>
              <w:pStyle w:val="ColPercentSig4Plus"/>
            </w:pPr>
            <w:r>
              <w:t>53%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186</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506</w:t>
            </w:r>
          </w:p>
          <w:p w:rsidR="00417ABC" w:rsidRDefault="00417ABC" w:rsidP="00D46627">
            <w:pPr>
              <w:pStyle w:val="ColPercentSig2Plus"/>
            </w:pPr>
            <w:r>
              <w:t>51%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260</w:t>
            </w:r>
          </w:p>
          <w:p w:rsidR="00417ABC" w:rsidRDefault="00417ABC" w:rsidP="00D46627">
            <w:pPr>
              <w:pStyle w:val="ColPercentNotSignificant"/>
            </w:pPr>
            <w:r>
              <w:t>48%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225</w:t>
            </w:r>
          </w:p>
          <w:p w:rsidR="00417ABC" w:rsidRDefault="00417ABC" w:rsidP="00D46627">
            <w:pPr>
              <w:pStyle w:val="ColPercentSig3Plus"/>
            </w:pPr>
            <w:r>
              <w:t>27%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109</w:t>
            </w:r>
          </w:p>
          <w:p w:rsidR="00417ABC" w:rsidRDefault="00417ABC" w:rsidP="00D46627">
            <w:pPr>
              <w:pStyle w:val="ColPercentSig1Minus"/>
            </w:pPr>
            <w:r>
              <w:t>20%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819</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206</w:t>
            </w:r>
          </w:p>
          <w:p w:rsidR="00417ABC" w:rsidRDefault="00417ABC" w:rsidP="00D46627">
            <w:pPr>
              <w:pStyle w:val="ColPercentSig4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261</w:t>
            </w:r>
          </w:p>
          <w:p w:rsidR="00417ABC" w:rsidRDefault="00417ABC" w:rsidP="00D46627">
            <w:pPr>
              <w:pStyle w:val="ColPercentSig3Plus"/>
            </w:pPr>
            <w:r>
              <w:t>31%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216</w:t>
            </w:r>
          </w:p>
          <w:p w:rsidR="00417ABC" w:rsidRDefault="00417ABC" w:rsidP="00D46627">
            <w:pPr>
              <w:pStyle w:val="ColPercentSig3Minus"/>
            </w:pPr>
            <w:r>
              <w:t>23%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w:t>
            </w:r>
          </w:p>
          <w:p w:rsidR="00417ABC" w:rsidRDefault="00417ABC" w:rsidP="00D46627">
            <w:pPr>
              <w:pStyle w:val="ColPercentSig2Min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193</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169</w:t>
            </w:r>
          </w:p>
          <w:p w:rsidR="00417ABC" w:rsidRDefault="00417ABC" w:rsidP="00D46627">
            <w:pPr>
              <w:pStyle w:val="ColPercentSig1Plus"/>
            </w:pPr>
            <w:r>
              <w:t>30%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201</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191</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117</w:t>
            </w:r>
          </w:p>
          <w:p w:rsidR="00417ABC" w:rsidRDefault="00417ABC" w:rsidP="00D46627">
            <w:pPr>
              <w:pStyle w:val="ColPercentNotSignificant"/>
            </w:pPr>
            <w:r>
              <w:t>21%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888</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164</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219</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308</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215</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315</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143</w:t>
            </w:r>
          </w:p>
          <w:p w:rsidR="00417ABC" w:rsidRDefault="00417ABC" w:rsidP="00D46627">
            <w:pPr>
              <w:pStyle w:val="ColPercentNotSignificant"/>
            </w:pPr>
            <w:r>
              <w:t>26%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225</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109</w:t>
            </w:r>
          </w:p>
          <w:p w:rsidR="00417ABC" w:rsidRDefault="00417ABC" w:rsidP="00D46627">
            <w:pPr>
              <w:pStyle w:val="ColPercentNotSignificant"/>
            </w:pPr>
            <w:r>
              <w:t>20%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94</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75</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2.71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2.91</w:t>
            </w:r>
          </w:p>
        </w:tc>
        <w:tc>
          <w:tcPr>
            <w:tcW w:w="848" w:type="dxa"/>
            <w:tcBorders>
              <w:top w:val="single" w:sz="2" w:space="0" w:color="auto"/>
              <w:left w:val="nil"/>
              <w:bottom w:val="single" w:sz="2" w:space="0" w:color="auto"/>
              <w:right w:val="nil"/>
            </w:tcBorders>
          </w:tcPr>
          <w:p w:rsidR="00417ABC" w:rsidRDefault="00417ABC" w:rsidP="00D46627">
            <w:pPr>
              <w:pStyle w:val="MeanSig4"/>
            </w:pPr>
            <w:r>
              <w:t>2.91</w:t>
            </w:r>
          </w:p>
        </w:tc>
        <w:tc>
          <w:tcPr>
            <w:tcW w:w="848" w:type="dxa"/>
            <w:tcBorders>
              <w:top w:val="single" w:sz="2" w:space="0" w:color="auto"/>
              <w:left w:val="nil"/>
              <w:bottom w:val="single" w:sz="2" w:space="0" w:color="auto"/>
              <w:right w:val="nil"/>
            </w:tcBorders>
          </w:tcPr>
          <w:p w:rsidR="00417ABC" w:rsidRDefault="00417ABC" w:rsidP="00D46627">
            <w:pPr>
              <w:pStyle w:val="MeanSig4"/>
            </w:pPr>
            <w:r>
              <w:t>2.57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1"/>
            </w:pPr>
            <w:r>
              <w:t>2.61</w:t>
            </w:r>
          </w:p>
        </w:tc>
        <w:tc>
          <w:tcPr>
            <w:tcW w:w="848" w:type="dxa"/>
            <w:tcBorders>
              <w:top w:val="single" w:sz="2" w:space="0" w:color="auto"/>
              <w:left w:val="nil"/>
              <w:bottom w:val="single" w:sz="2" w:space="0" w:color="auto"/>
              <w:right w:val="nil"/>
            </w:tcBorders>
          </w:tcPr>
          <w:p w:rsidR="00417ABC" w:rsidRDefault="00417ABC" w:rsidP="00D46627">
            <w:pPr>
              <w:pStyle w:val="Mean"/>
            </w:pPr>
            <w:r>
              <w:t>2.69</w:t>
            </w:r>
          </w:p>
        </w:tc>
        <w:tc>
          <w:tcPr>
            <w:tcW w:w="848" w:type="dxa"/>
            <w:tcBorders>
              <w:top w:val="single" w:sz="2" w:space="0" w:color="auto"/>
              <w:left w:val="nil"/>
              <w:bottom w:val="single" w:sz="2" w:space="0" w:color="auto"/>
              <w:right w:val="nil"/>
            </w:tcBorders>
          </w:tcPr>
          <w:p w:rsidR="00417ABC" w:rsidRDefault="00417ABC" w:rsidP="00D46627">
            <w:pPr>
              <w:pStyle w:val="Mean"/>
            </w:pPr>
            <w:r>
              <w:t>2.66</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2.74</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1.27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1.27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1.20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1.26</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1.34</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Je me sentirais très coupable si j'ignorais les besoins des gens pauvres dans les pays  en voie de développement.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Q21B</w:t>
            </w:r>
          </w:p>
          <w:p w:rsidR="00417ABC" w:rsidRDefault="00417ABC" w:rsidP="00D46627">
            <w:pPr>
              <w:pStyle w:val="ShortLabelRow"/>
            </w:pPr>
            <w:r>
              <w:t>Dans quelle mesure êtes-vous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1591</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333</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555</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302</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389</w:t>
            </w:r>
          </w:p>
          <w:p w:rsidR="00417ABC" w:rsidRDefault="00417ABC" w:rsidP="00D46627">
            <w:pPr>
              <w:pStyle w:val="ColPercentSig3Plus"/>
            </w:pPr>
            <w:r>
              <w:t>56%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220</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610</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386</w:t>
            </w:r>
          </w:p>
          <w:p w:rsidR="00417ABC" w:rsidRDefault="00417ABC" w:rsidP="00D46627">
            <w:pPr>
              <w:pStyle w:val="ColPercentSig2Plus"/>
            </w:pPr>
            <w:r>
              <w:t>55%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664</w:t>
            </w:r>
          </w:p>
          <w:p w:rsidR="00417ABC" w:rsidRDefault="00417ABC" w:rsidP="00D46627">
            <w:pPr>
              <w:pStyle w:val="ColPercentSig4Minus"/>
            </w:pPr>
            <w:r>
              <w:t>46%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900</w:t>
            </w:r>
          </w:p>
          <w:p w:rsidR="00417ABC" w:rsidRDefault="00417ABC" w:rsidP="00D46627">
            <w:pPr>
              <w:pStyle w:val="ColPercentSig4Plus"/>
            </w:pPr>
            <w:r>
              <w:t>58%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783</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188</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281</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385</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386</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Disagree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635</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257</w:t>
            </w:r>
          </w:p>
          <w:p w:rsidR="00417ABC" w:rsidRDefault="00417ABC" w:rsidP="00D46627">
            <w:pPr>
              <w:pStyle w:val="ColPercentSig2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Sig4Minus"/>
            </w:pPr>
            <w:r>
              <w:t>16%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249</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Sig2Min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381</w:t>
            </w:r>
          </w:p>
          <w:p w:rsidR="00417ABC" w:rsidRDefault="00417ABC" w:rsidP="00D46627">
            <w:pPr>
              <w:pStyle w:val="ColPercentSig4Plus"/>
            </w:pPr>
            <w:r>
              <w:t>27%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226</w:t>
            </w:r>
          </w:p>
          <w:p w:rsidR="00417ABC" w:rsidRDefault="00417ABC" w:rsidP="00D46627">
            <w:pPr>
              <w:pStyle w:val="ColPercentSig4Minus"/>
            </w:pPr>
            <w:r>
              <w:t>15%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598</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129</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223</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242</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369</w:t>
            </w:r>
          </w:p>
          <w:p w:rsidR="00417ABC" w:rsidRDefault="00417ABC" w:rsidP="00D46627">
            <w:pPr>
              <w:pStyle w:val="ColPercentNotSignificant"/>
            </w:pPr>
            <w:r>
              <w:t>24%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993</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204</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332</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190</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257</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368</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236</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447</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531</w:t>
            </w:r>
          </w:p>
          <w:p w:rsidR="00417ABC" w:rsidRDefault="00417ABC" w:rsidP="00D46627">
            <w:pPr>
              <w:pStyle w:val="ColPercentNotSignificant"/>
            </w:pPr>
            <w:r>
              <w:t>34%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783</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188</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281</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385</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386</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156</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70</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2.57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2.60</w:t>
            </w:r>
          </w:p>
        </w:tc>
        <w:tc>
          <w:tcPr>
            <w:tcW w:w="848" w:type="dxa"/>
            <w:tcBorders>
              <w:top w:val="single" w:sz="2" w:space="0" w:color="auto"/>
              <w:left w:val="nil"/>
              <w:bottom w:val="single" w:sz="2" w:space="0" w:color="auto"/>
              <w:right w:val="nil"/>
            </w:tcBorders>
          </w:tcPr>
          <w:p w:rsidR="00417ABC" w:rsidRDefault="00417ABC" w:rsidP="00D46627">
            <w:pPr>
              <w:pStyle w:val="MeanSig1"/>
            </w:pPr>
            <w:r>
              <w:t>2.63</w:t>
            </w:r>
          </w:p>
        </w:tc>
        <w:tc>
          <w:tcPr>
            <w:tcW w:w="848" w:type="dxa"/>
            <w:tcBorders>
              <w:top w:val="single" w:sz="2" w:space="0" w:color="auto"/>
              <w:left w:val="nil"/>
              <w:bottom w:val="single" w:sz="2" w:space="0" w:color="auto"/>
              <w:right w:val="nil"/>
            </w:tcBorders>
          </w:tcPr>
          <w:p w:rsidR="00417ABC" w:rsidRDefault="00417ABC" w:rsidP="00D46627">
            <w:pPr>
              <w:pStyle w:val="Mean"/>
            </w:pPr>
            <w:r>
              <w:t>2.53</w:t>
            </w:r>
          </w:p>
        </w:tc>
        <w:tc>
          <w:tcPr>
            <w:tcW w:w="848" w:type="dxa"/>
            <w:tcBorders>
              <w:top w:val="single" w:sz="2" w:space="0" w:color="auto"/>
              <w:left w:val="nil"/>
              <w:bottom w:val="single" w:sz="2" w:space="0" w:color="auto"/>
              <w:right w:val="nil"/>
            </w:tcBorders>
          </w:tcPr>
          <w:p w:rsidR="00417ABC" w:rsidRDefault="00417ABC" w:rsidP="00D46627">
            <w:pPr>
              <w:pStyle w:val="MeanSig4"/>
            </w:pPr>
            <w:r>
              <w:t>2.43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2.56</w:t>
            </w:r>
          </w:p>
        </w:tc>
        <w:tc>
          <w:tcPr>
            <w:tcW w:w="848" w:type="dxa"/>
            <w:tcBorders>
              <w:top w:val="single" w:sz="2" w:space="0" w:color="auto"/>
              <w:left w:val="nil"/>
              <w:bottom w:val="single" w:sz="2" w:space="0" w:color="auto"/>
              <w:right w:val="nil"/>
            </w:tcBorders>
          </w:tcPr>
          <w:p w:rsidR="00417ABC" w:rsidRDefault="00417ABC" w:rsidP="00D46627">
            <w:pPr>
              <w:pStyle w:val="MeanSig2"/>
            </w:pPr>
            <w:r>
              <w:t>2.71</w:t>
            </w:r>
          </w:p>
        </w:tc>
        <w:tc>
          <w:tcPr>
            <w:tcW w:w="848" w:type="dxa"/>
            <w:tcBorders>
              <w:top w:val="single" w:sz="2" w:space="0" w:color="auto"/>
              <w:left w:val="nil"/>
              <w:bottom w:val="single" w:sz="2" w:space="0" w:color="auto"/>
              <w:right w:val="nil"/>
            </w:tcBorders>
          </w:tcPr>
          <w:p w:rsidR="00417ABC" w:rsidRDefault="00417ABC" w:rsidP="00D46627">
            <w:pPr>
              <w:pStyle w:val="Mean"/>
            </w:pPr>
            <w:r>
              <w:t>2.64</w:t>
            </w:r>
          </w:p>
        </w:tc>
        <w:tc>
          <w:tcPr>
            <w:tcW w:w="848" w:type="dxa"/>
            <w:tcBorders>
              <w:top w:val="single" w:sz="2" w:space="0" w:color="auto"/>
              <w:left w:val="nil"/>
              <w:bottom w:val="single" w:sz="2" w:space="0" w:color="auto"/>
              <w:right w:val="nil"/>
            </w:tcBorders>
          </w:tcPr>
          <w:p w:rsidR="00417ABC" w:rsidRDefault="00417ABC" w:rsidP="00D46627">
            <w:pPr>
              <w:pStyle w:val="Mean"/>
            </w:pPr>
            <w:r>
              <w:t>2.57</w:t>
            </w:r>
          </w:p>
        </w:tc>
        <w:tc>
          <w:tcPr>
            <w:tcW w:w="848" w:type="dxa"/>
            <w:tcBorders>
              <w:top w:val="single" w:sz="2" w:space="0" w:color="auto"/>
              <w:left w:val="nil"/>
              <w:bottom w:val="single" w:sz="2" w:space="0" w:color="auto"/>
              <w:right w:val="nil"/>
            </w:tcBorders>
          </w:tcPr>
          <w:p w:rsidR="00417ABC" w:rsidRDefault="00417ABC" w:rsidP="00D46627">
            <w:pPr>
              <w:pStyle w:val="MeanSig2"/>
            </w:pPr>
            <w:r>
              <w:t>2.48</w:t>
            </w:r>
          </w:p>
        </w:tc>
        <w:tc>
          <w:tcPr>
            <w:tcW w:w="848" w:type="dxa"/>
            <w:tcBorders>
              <w:top w:val="single" w:sz="2" w:space="0" w:color="auto"/>
              <w:left w:val="nil"/>
              <w:bottom w:val="single" w:sz="2" w:space="0" w:color="auto"/>
              <w:right w:val="nil"/>
            </w:tcBorders>
          </w:tcPr>
          <w:p w:rsidR="00417ABC" w:rsidRDefault="00417ABC" w:rsidP="00D46627">
            <w:pPr>
              <w:pStyle w:val="Mean"/>
            </w:pPr>
            <w:r>
              <w:t>2.53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2.77</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2.36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1.22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1.22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1.10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Je me sentirais très coupable si j'ignorais les besoins des gens pauvres dans les pays  en voie de développement.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Q21B</w:t>
            </w:r>
          </w:p>
          <w:p w:rsidR="00417ABC" w:rsidRDefault="00417ABC" w:rsidP="00D46627">
            <w:pPr>
              <w:pStyle w:val="ShortLabelRow"/>
            </w:pPr>
            <w:r>
              <w:t>Dans quelle mesure êtes-vous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1591</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285</w:t>
            </w:r>
          </w:p>
          <w:p w:rsidR="00417ABC" w:rsidRDefault="00417ABC" w:rsidP="00D46627">
            <w:pPr>
              <w:pStyle w:val="ColPercentSig4Minus"/>
            </w:pPr>
            <w:r>
              <w:t>46%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386</w:t>
            </w:r>
          </w:p>
          <w:p w:rsidR="00417ABC" w:rsidRDefault="00417ABC" w:rsidP="00D46627">
            <w:pPr>
              <w:pStyle w:val="ColPercentSig4Minus"/>
            </w:pPr>
            <w:r>
              <w:t>46%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528</w:t>
            </w:r>
          </w:p>
          <w:p w:rsidR="00417ABC" w:rsidRDefault="00417ABC" w:rsidP="00D46627">
            <w:pPr>
              <w:pStyle w:val="ColPercentSig3Plus"/>
            </w:pPr>
            <w:r>
              <w:t>56%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193</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399</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535</w:t>
            </w:r>
          </w:p>
          <w:p w:rsidR="00417ABC" w:rsidRDefault="00417ABC" w:rsidP="00D46627">
            <w:pPr>
              <w:pStyle w:val="ColPercentSig1Plus"/>
            </w:pPr>
            <w:r>
              <w:t>54%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280</w:t>
            </w:r>
          </w:p>
          <w:p w:rsidR="00417ABC" w:rsidRDefault="00417ABC" w:rsidP="00D46627">
            <w:pPr>
              <w:pStyle w:val="ColPercentNotSignificant"/>
            </w:pPr>
            <w:r>
              <w:t>51%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783</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176</w:t>
            </w:r>
          </w:p>
          <w:p w:rsidR="00417ABC" w:rsidRDefault="00417ABC" w:rsidP="00D46627">
            <w:pPr>
              <w:pStyle w:val="ColPercentSig2Pl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244</w:t>
            </w:r>
          </w:p>
          <w:p w:rsidR="00417ABC" w:rsidRDefault="00417ABC" w:rsidP="00D46627">
            <w:pPr>
              <w:pStyle w:val="ColPercentSig2Pl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234</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191</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132</w:t>
            </w:r>
          </w:p>
          <w:p w:rsidR="00417ABC" w:rsidRDefault="00417ABC" w:rsidP="00D46627">
            <w:pPr>
              <w:pStyle w:val="ColPercentNotSignificant"/>
            </w:pPr>
            <w:r>
              <w:t>24%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Disagree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635</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201</w:t>
            </w:r>
          </w:p>
          <w:p w:rsidR="00417ABC" w:rsidRDefault="00417ABC" w:rsidP="00D46627">
            <w:pPr>
              <w:pStyle w:val="ColPercentSig2Pl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166</w:t>
            </w:r>
          </w:p>
          <w:p w:rsidR="00417ABC" w:rsidRDefault="00417ABC" w:rsidP="00D46627">
            <w:pPr>
              <w:pStyle w:val="ColPercentSig2Minus"/>
            </w:pPr>
            <w:r>
              <w:t>19%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201</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129</w:t>
            </w:r>
          </w:p>
          <w:p w:rsidR="00417ABC" w:rsidRDefault="00417ABC" w:rsidP="00D46627">
            <w:pPr>
              <w:pStyle w:val="ColPercentNotSignificant"/>
            </w:pPr>
            <w:r>
              <w:t>23%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598</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202</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109</w:t>
            </w:r>
          </w:p>
          <w:p w:rsidR="00417ABC" w:rsidRDefault="00417ABC" w:rsidP="00D46627">
            <w:pPr>
              <w:pStyle w:val="ColPercentNotSignificant"/>
            </w:pPr>
            <w:r>
              <w:t>19%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993</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186</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242</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341</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259</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333</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171</w:t>
            </w:r>
          </w:p>
          <w:p w:rsidR="00417ABC" w:rsidRDefault="00417ABC" w:rsidP="00D46627">
            <w:pPr>
              <w:pStyle w:val="ColPercentNotSignificant"/>
            </w:pPr>
            <w:r>
              <w:t>32%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783</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176</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244</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234</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191</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132</w:t>
            </w:r>
          </w:p>
          <w:p w:rsidR="00417ABC" w:rsidRDefault="00417ABC" w:rsidP="00D46627">
            <w:pPr>
              <w:pStyle w:val="ColPercentNotSignificant"/>
            </w:pPr>
            <w:r>
              <w:t>24%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73</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56</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2.57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2.68</w:t>
            </w:r>
          </w:p>
        </w:tc>
        <w:tc>
          <w:tcPr>
            <w:tcW w:w="848" w:type="dxa"/>
            <w:tcBorders>
              <w:top w:val="single" w:sz="2" w:space="0" w:color="auto"/>
              <w:left w:val="nil"/>
              <w:bottom w:val="single" w:sz="2" w:space="0" w:color="auto"/>
              <w:right w:val="nil"/>
            </w:tcBorders>
          </w:tcPr>
          <w:p w:rsidR="00417ABC" w:rsidRDefault="00417ABC" w:rsidP="00D46627">
            <w:pPr>
              <w:pStyle w:val="MeanSig4"/>
            </w:pPr>
            <w:r>
              <w:t>2.69</w:t>
            </w:r>
          </w:p>
        </w:tc>
        <w:tc>
          <w:tcPr>
            <w:tcW w:w="848" w:type="dxa"/>
            <w:tcBorders>
              <w:top w:val="single" w:sz="2" w:space="0" w:color="auto"/>
              <w:left w:val="nil"/>
              <w:bottom w:val="single" w:sz="2" w:space="0" w:color="auto"/>
              <w:right w:val="nil"/>
            </w:tcBorders>
          </w:tcPr>
          <w:p w:rsidR="00417ABC" w:rsidRDefault="00417ABC" w:rsidP="00D46627">
            <w:pPr>
              <w:pStyle w:val="MeanSig2"/>
            </w:pPr>
            <w:r>
              <w:t>2.50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2.49</w:t>
            </w:r>
          </w:p>
        </w:tc>
        <w:tc>
          <w:tcPr>
            <w:tcW w:w="848" w:type="dxa"/>
            <w:tcBorders>
              <w:top w:val="single" w:sz="2" w:space="0" w:color="auto"/>
              <w:left w:val="nil"/>
              <w:bottom w:val="single" w:sz="2" w:space="0" w:color="auto"/>
              <w:right w:val="nil"/>
            </w:tcBorders>
          </w:tcPr>
          <w:p w:rsidR="00417ABC" w:rsidRDefault="00417ABC" w:rsidP="00D46627">
            <w:pPr>
              <w:pStyle w:val="Mean"/>
            </w:pPr>
            <w:r>
              <w:t>2.56</w:t>
            </w:r>
          </w:p>
        </w:tc>
        <w:tc>
          <w:tcPr>
            <w:tcW w:w="848" w:type="dxa"/>
            <w:tcBorders>
              <w:top w:val="single" w:sz="2" w:space="0" w:color="auto"/>
              <w:left w:val="nil"/>
              <w:bottom w:val="single" w:sz="2" w:space="0" w:color="auto"/>
              <w:right w:val="nil"/>
            </w:tcBorders>
          </w:tcPr>
          <w:p w:rsidR="00417ABC" w:rsidRDefault="00417ABC" w:rsidP="00D46627">
            <w:pPr>
              <w:pStyle w:val="Mean"/>
            </w:pPr>
            <w:r>
              <w:t>2.54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2.62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1.21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1.23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Aider les personnes dans le besoin est la bonne chose à faire.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Q21C</w:t>
            </w:r>
          </w:p>
          <w:p w:rsidR="00417ABC" w:rsidRDefault="00417ABC" w:rsidP="00D46627">
            <w:pPr>
              <w:pStyle w:val="ShortLabelRow"/>
            </w:pPr>
            <w:r>
              <w:t>Dans quelle mesure êtes-vous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2683</w:t>
            </w:r>
          </w:p>
          <w:p w:rsidR="00417ABC" w:rsidRDefault="00417ABC" w:rsidP="00D46627">
            <w:pPr>
              <w:pStyle w:val="ColPercentNotSignificant"/>
            </w:pPr>
            <w:r>
              <w:t>87%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552</w:t>
            </w:r>
          </w:p>
          <w:p w:rsidR="00417ABC" w:rsidRDefault="00417ABC" w:rsidP="00D46627">
            <w:pPr>
              <w:pStyle w:val="ColPercentSig4Minus"/>
            </w:pPr>
            <w:r>
              <w:t>83%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980</w:t>
            </w:r>
          </w:p>
          <w:p w:rsidR="00417ABC" w:rsidRDefault="00417ABC" w:rsidP="00D46627">
            <w:pPr>
              <w:pStyle w:val="ColPercentNotSignificant"/>
            </w:pPr>
            <w:r>
              <w:t>88%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495</w:t>
            </w:r>
          </w:p>
          <w:p w:rsidR="00417ABC" w:rsidRDefault="00417ABC" w:rsidP="00D46627">
            <w:pPr>
              <w:pStyle w:val="ColPercentNotSignificant"/>
            </w:pPr>
            <w:r>
              <w:t>88%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626</w:t>
            </w:r>
          </w:p>
          <w:p w:rsidR="00417ABC" w:rsidRDefault="00417ABC" w:rsidP="00D46627">
            <w:pPr>
              <w:pStyle w:val="ColPercentSig3Plus"/>
            </w:pPr>
            <w:r>
              <w:t>90%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382</w:t>
            </w:r>
          </w:p>
          <w:p w:rsidR="00417ABC" w:rsidRDefault="00417ABC" w:rsidP="00D46627">
            <w:pPr>
              <w:pStyle w:val="ColPercentNotSignificant"/>
            </w:pPr>
            <w:r>
              <w:t>89%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302</w:t>
            </w:r>
          </w:p>
          <w:p w:rsidR="00417ABC" w:rsidRDefault="00417ABC" w:rsidP="00D46627">
            <w:pPr>
              <w:pStyle w:val="ColPercentNotSignificant"/>
            </w:pPr>
            <w:r>
              <w:t>86%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NotSignificant"/>
            </w:pPr>
            <w:r>
              <w:t>86%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p w:rsidR="00417ABC" w:rsidRDefault="00417ABC" w:rsidP="00D46627">
            <w:pPr>
              <w:pStyle w:val="ColPercentSig1Plus"/>
            </w:pPr>
            <w:r>
              <w:t>88%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609</w:t>
            </w:r>
          </w:p>
          <w:p w:rsidR="00417ABC" w:rsidRDefault="00417ABC" w:rsidP="00D46627">
            <w:pPr>
              <w:pStyle w:val="ColPercentNotSignificant"/>
            </w:pPr>
            <w:r>
              <w:t>86%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89%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1255</w:t>
            </w:r>
          </w:p>
          <w:p w:rsidR="00417ABC" w:rsidRDefault="00417ABC" w:rsidP="00D46627">
            <w:pPr>
              <w:pStyle w:val="ColPercentSig2Minus"/>
            </w:pPr>
            <w:r>
              <w:t>86%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1380</w:t>
            </w:r>
          </w:p>
          <w:p w:rsidR="00417ABC" w:rsidRDefault="00417ABC" w:rsidP="00D46627">
            <w:pPr>
              <w:pStyle w:val="ColPercentSig3Plus"/>
            </w:pPr>
            <w:r>
              <w:t>89%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Sig1Pl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Sig2Min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138</w:t>
            </w:r>
          </w:p>
          <w:p w:rsidR="00417ABC" w:rsidRDefault="00417ABC" w:rsidP="00D46627">
            <w:pPr>
              <w:pStyle w:val="ColPercentSig1Plus"/>
            </w:pPr>
            <w:r>
              <w:t>10%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118</w:t>
            </w:r>
          </w:p>
          <w:p w:rsidR="00417ABC" w:rsidRDefault="00417ABC" w:rsidP="00D46627">
            <w:pPr>
              <w:pStyle w:val="ColPercentSig3Minus"/>
            </w:pPr>
            <w:r>
              <w:t>7%</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Sig4Pl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Sig1Min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Sig3Minus"/>
            </w:pPr>
            <w:r>
              <w:t>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w:t>
            </w:r>
          </w:p>
          <w:p w:rsidR="00417ABC" w:rsidRDefault="00417ABC" w:rsidP="00D46627">
            <w:pPr>
              <w:pStyle w:val="ColPercentSig2Min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Sig2Plus"/>
            </w:pPr>
            <w:r>
              <w:t>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w:t>
            </w:r>
          </w:p>
          <w:p w:rsidR="00417ABC" w:rsidRDefault="00417ABC" w:rsidP="00D46627">
            <w:pPr>
              <w:pStyle w:val="ColPercentSig2Minus"/>
            </w:pPr>
            <w:r>
              <w:t>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1300</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291</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509</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226</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266</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297</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567</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713</w:t>
            </w:r>
          </w:p>
          <w:p w:rsidR="00417ABC" w:rsidRDefault="00417ABC" w:rsidP="00D46627">
            <w:pPr>
              <w:pStyle w:val="ColPercentNotSignificant"/>
            </w:pPr>
            <w:r>
              <w:t>46%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1383</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261</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471</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269</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360</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211</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506</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312</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688</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667</w:t>
            </w:r>
          </w:p>
          <w:p w:rsidR="00417ABC" w:rsidRDefault="00417ABC" w:rsidP="00D46627">
            <w:pPr>
              <w:pStyle w:val="ColPercentNotSignificant"/>
            </w:pPr>
            <w:r>
              <w:t>43%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118</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1.73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1.77</w:t>
            </w:r>
          </w:p>
        </w:tc>
        <w:tc>
          <w:tcPr>
            <w:tcW w:w="848" w:type="dxa"/>
            <w:tcBorders>
              <w:top w:val="single" w:sz="2" w:space="0" w:color="auto"/>
              <w:left w:val="nil"/>
              <w:bottom w:val="single" w:sz="2" w:space="0" w:color="auto"/>
              <w:right w:val="nil"/>
            </w:tcBorders>
          </w:tcPr>
          <w:p w:rsidR="00417ABC" w:rsidRDefault="00417ABC" w:rsidP="00D46627">
            <w:pPr>
              <w:pStyle w:val="MeanSig2"/>
            </w:pPr>
            <w:r>
              <w:t>1.69</w:t>
            </w:r>
          </w:p>
        </w:tc>
        <w:tc>
          <w:tcPr>
            <w:tcW w:w="848" w:type="dxa"/>
            <w:tcBorders>
              <w:top w:val="single" w:sz="2" w:space="0" w:color="auto"/>
              <w:left w:val="nil"/>
              <w:bottom w:val="single" w:sz="2" w:space="0" w:color="auto"/>
              <w:right w:val="nil"/>
            </w:tcBorders>
          </w:tcPr>
          <w:p w:rsidR="00417ABC" w:rsidRDefault="00417ABC" w:rsidP="00D46627">
            <w:pPr>
              <w:pStyle w:val="Mean"/>
            </w:pPr>
            <w:r>
              <w:t>1.73</w:t>
            </w:r>
          </w:p>
        </w:tc>
        <w:tc>
          <w:tcPr>
            <w:tcW w:w="848" w:type="dxa"/>
            <w:tcBorders>
              <w:top w:val="single" w:sz="2" w:space="0" w:color="auto"/>
              <w:left w:val="nil"/>
              <w:bottom w:val="single" w:sz="2" w:space="0" w:color="auto"/>
              <w:right w:val="nil"/>
            </w:tcBorders>
          </w:tcPr>
          <w:p w:rsidR="00417ABC" w:rsidRDefault="00417ABC" w:rsidP="00D46627">
            <w:pPr>
              <w:pStyle w:val="Mean"/>
            </w:pPr>
            <w:r>
              <w:t>1.73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1.73</w:t>
            </w:r>
          </w:p>
        </w:tc>
        <w:tc>
          <w:tcPr>
            <w:tcW w:w="848" w:type="dxa"/>
            <w:tcBorders>
              <w:top w:val="single" w:sz="2" w:space="0" w:color="auto"/>
              <w:left w:val="nil"/>
              <w:bottom w:val="single" w:sz="2" w:space="0" w:color="auto"/>
              <w:right w:val="nil"/>
            </w:tcBorders>
          </w:tcPr>
          <w:p w:rsidR="00417ABC" w:rsidRDefault="00417ABC" w:rsidP="00D46627">
            <w:pPr>
              <w:pStyle w:val="Mean"/>
            </w:pPr>
            <w:r>
              <w:t>1.77</w:t>
            </w:r>
          </w:p>
        </w:tc>
        <w:tc>
          <w:tcPr>
            <w:tcW w:w="848" w:type="dxa"/>
            <w:tcBorders>
              <w:top w:val="single" w:sz="2" w:space="0" w:color="auto"/>
              <w:left w:val="nil"/>
              <w:bottom w:val="single" w:sz="2" w:space="0" w:color="auto"/>
              <w:right w:val="nil"/>
            </w:tcBorders>
          </w:tcPr>
          <w:p w:rsidR="00417ABC" w:rsidRDefault="00417ABC" w:rsidP="00D46627">
            <w:pPr>
              <w:pStyle w:val="Mean"/>
            </w:pPr>
            <w:r>
              <w:t>1.73</w:t>
            </w:r>
          </w:p>
        </w:tc>
        <w:tc>
          <w:tcPr>
            <w:tcW w:w="848" w:type="dxa"/>
            <w:tcBorders>
              <w:top w:val="single" w:sz="2" w:space="0" w:color="auto"/>
              <w:left w:val="nil"/>
              <w:bottom w:val="single" w:sz="2" w:space="0" w:color="auto"/>
              <w:right w:val="nil"/>
            </w:tcBorders>
          </w:tcPr>
          <w:p w:rsidR="00417ABC" w:rsidRDefault="00417ABC" w:rsidP="00D46627">
            <w:pPr>
              <w:pStyle w:val="MeanSig2"/>
            </w:pPr>
            <w:r>
              <w:t>1.70</w:t>
            </w:r>
          </w:p>
        </w:tc>
        <w:tc>
          <w:tcPr>
            <w:tcW w:w="848" w:type="dxa"/>
            <w:tcBorders>
              <w:top w:val="single" w:sz="2" w:space="0" w:color="auto"/>
              <w:left w:val="nil"/>
              <w:bottom w:val="single" w:sz="2" w:space="0" w:color="auto"/>
              <w:right w:val="nil"/>
            </w:tcBorders>
          </w:tcPr>
          <w:p w:rsidR="00417ABC" w:rsidRDefault="00417ABC" w:rsidP="00D46627">
            <w:pPr>
              <w:pStyle w:val="Mean"/>
            </w:pPr>
            <w:r>
              <w:t>1.76</w:t>
            </w:r>
          </w:p>
        </w:tc>
        <w:tc>
          <w:tcPr>
            <w:tcW w:w="848" w:type="dxa"/>
            <w:tcBorders>
              <w:top w:val="single" w:sz="2" w:space="0" w:color="auto"/>
              <w:left w:val="nil"/>
              <w:bottom w:val="single" w:sz="2" w:space="0" w:color="auto"/>
              <w:right w:val="nil"/>
            </w:tcBorders>
          </w:tcPr>
          <w:p w:rsidR="00417ABC" w:rsidRDefault="00417ABC" w:rsidP="00D46627">
            <w:pPr>
              <w:pStyle w:val="Mean"/>
            </w:pPr>
            <w:r>
              <w:t>1.73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1.80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1.66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0.791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0.874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0.792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0.748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0.685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0.700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0.804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0.791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0.810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0.776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0.821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0.740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Aider les personnes dans le besoin est la bonne chose à faire.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Q21C</w:t>
            </w:r>
          </w:p>
          <w:p w:rsidR="00417ABC" w:rsidRDefault="00417ABC" w:rsidP="00D46627">
            <w:pPr>
              <w:pStyle w:val="ShortLabelRow"/>
            </w:pPr>
            <w:r>
              <w:t>Dans quelle mesure êtes-vous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2683</w:t>
            </w:r>
          </w:p>
          <w:p w:rsidR="00417ABC" w:rsidRDefault="00417ABC" w:rsidP="00D46627">
            <w:pPr>
              <w:pStyle w:val="ColPercentNotSignificant"/>
            </w:pPr>
            <w:r>
              <w:t>87%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542</w:t>
            </w:r>
          </w:p>
          <w:p w:rsidR="00417ABC" w:rsidRDefault="00417ABC" w:rsidP="00D46627">
            <w:pPr>
              <w:pStyle w:val="ColPercentNotSignificant"/>
            </w:pPr>
            <w:r>
              <w:t>87%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722</w:t>
            </w:r>
          </w:p>
          <w:p w:rsidR="00417ABC" w:rsidRDefault="00417ABC" w:rsidP="00D46627">
            <w:pPr>
              <w:pStyle w:val="ColPercentSig2Minus"/>
            </w:pPr>
            <w:r>
              <w:t>85%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843</w:t>
            </w:r>
          </w:p>
          <w:p w:rsidR="00417ABC" w:rsidRDefault="00417ABC" w:rsidP="00D46627">
            <w:pPr>
              <w:pStyle w:val="ColPercentSig2Plus"/>
            </w:pPr>
            <w:r>
              <w:t>89%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331</w:t>
            </w:r>
          </w:p>
          <w:p w:rsidR="00417ABC" w:rsidRDefault="00417ABC" w:rsidP="00D46627">
            <w:pPr>
              <w:pStyle w:val="ColPercentNotSignificant"/>
            </w:pPr>
            <w:r>
              <w:t>88%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659</w:t>
            </w:r>
          </w:p>
          <w:p w:rsidR="00417ABC" w:rsidRDefault="00417ABC" w:rsidP="00D46627">
            <w:pPr>
              <w:pStyle w:val="ColPercentNotSignificant"/>
            </w:pPr>
            <w:r>
              <w:t>87%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875</w:t>
            </w:r>
          </w:p>
          <w:p w:rsidR="00417ABC" w:rsidRDefault="00417ABC" w:rsidP="00D46627">
            <w:pPr>
              <w:pStyle w:val="ColPercentNotSignificant"/>
            </w:pPr>
            <w:r>
              <w:t>88%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485</w:t>
            </w:r>
          </w:p>
          <w:p w:rsidR="00417ABC" w:rsidRDefault="00417ABC" w:rsidP="00D46627">
            <w:pPr>
              <w:pStyle w:val="ColPercentNotSignificant"/>
            </w:pPr>
            <w:r>
              <w:t>88%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Sig2Pl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46</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1300</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238</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319</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422</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323</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421</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243</w:t>
            </w:r>
          </w:p>
          <w:p w:rsidR="00417ABC" w:rsidRDefault="00417ABC" w:rsidP="00D46627">
            <w:pPr>
              <w:pStyle w:val="ColPercentNotSignificant"/>
            </w:pPr>
            <w:r>
              <w:t>44%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1383</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304</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403</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421</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336</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454</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242</w:t>
            </w:r>
          </w:p>
          <w:p w:rsidR="00417ABC" w:rsidRDefault="00417ABC" w:rsidP="00D46627">
            <w:pPr>
              <w:pStyle w:val="ColPercentNotSignificant"/>
            </w:pPr>
            <w:r>
              <w:t>45%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46</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1.73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1.76</w:t>
            </w:r>
          </w:p>
        </w:tc>
        <w:tc>
          <w:tcPr>
            <w:tcW w:w="848" w:type="dxa"/>
            <w:tcBorders>
              <w:top w:val="single" w:sz="2" w:space="0" w:color="auto"/>
              <w:left w:val="nil"/>
              <w:bottom w:val="single" w:sz="2" w:space="0" w:color="auto"/>
              <w:right w:val="nil"/>
            </w:tcBorders>
          </w:tcPr>
          <w:p w:rsidR="00417ABC" w:rsidRDefault="00417ABC" w:rsidP="00D46627">
            <w:pPr>
              <w:pStyle w:val="MeanSig3"/>
            </w:pPr>
            <w:r>
              <w:t>1.81</w:t>
            </w:r>
          </w:p>
        </w:tc>
        <w:tc>
          <w:tcPr>
            <w:tcW w:w="848" w:type="dxa"/>
            <w:tcBorders>
              <w:top w:val="single" w:sz="2" w:space="0" w:color="auto"/>
              <w:left w:val="nil"/>
              <w:bottom w:val="single" w:sz="2" w:space="0" w:color="auto"/>
              <w:right w:val="nil"/>
            </w:tcBorders>
          </w:tcPr>
          <w:p w:rsidR="00417ABC" w:rsidRDefault="00417ABC" w:rsidP="00D46627">
            <w:pPr>
              <w:pStyle w:val="MeanSig2"/>
            </w:pPr>
            <w:r>
              <w:t>1.69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1"/>
            </w:pPr>
            <w:r>
              <w:t>1.67</w:t>
            </w:r>
          </w:p>
        </w:tc>
        <w:tc>
          <w:tcPr>
            <w:tcW w:w="848" w:type="dxa"/>
            <w:tcBorders>
              <w:top w:val="single" w:sz="2" w:space="0" w:color="auto"/>
              <w:left w:val="nil"/>
              <w:bottom w:val="single" w:sz="2" w:space="0" w:color="auto"/>
              <w:right w:val="nil"/>
            </w:tcBorders>
          </w:tcPr>
          <w:p w:rsidR="00417ABC" w:rsidRDefault="00417ABC" w:rsidP="00D46627">
            <w:pPr>
              <w:pStyle w:val="Mean"/>
            </w:pPr>
            <w:r>
              <w:t>1.72</w:t>
            </w:r>
          </w:p>
        </w:tc>
        <w:tc>
          <w:tcPr>
            <w:tcW w:w="848" w:type="dxa"/>
            <w:tcBorders>
              <w:top w:val="single" w:sz="2" w:space="0" w:color="auto"/>
              <w:left w:val="nil"/>
              <w:bottom w:val="single" w:sz="2" w:space="0" w:color="auto"/>
              <w:right w:val="nil"/>
            </w:tcBorders>
          </w:tcPr>
          <w:p w:rsidR="00417ABC" w:rsidRDefault="00417ABC" w:rsidP="00D46627">
            <w:pPr>
              <w:pStyle w:val="Mean"/>
            </w:pPr>
            <w:r>
              <w:t>1.74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1.71</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0.791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0.791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0.808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0.751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0.744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0.790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0.819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0.780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Toutes les personnes dans le monde devraient être traitées de façon équitable.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Q21D</w:t>
            </w:r>
          </w:p>
          <w:p w:rsidR="00417ABC" w:rsidRDefault="00417ABC" w:rsidP="00D46627">
            <w:pPr>
              <w:pStyle w:val="ShortLabelRow"/>
            </w:pPr>
            <w:r>
              <w:t>Dans quelle mesure êtes-vous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2417</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506</w:t>
            </w:r>
          </w:p>
          <w:p w:rsidR="00417ABC" w:rsidRDefault="00417ABC" w:rsidP="00D46627">
            <w:pPr>
              <w:pStyle w:val="ColPercentSig2Minus"/>
            </w:pPr>
            <w:r>
              <w:t>76%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868</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439</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578</w:t>
            </w:r>
          </w:p>
          <w:p w:rsidR="00417ABC" w:rsidRDefault="00417ABC" w:rsidP="00D46627">
            <w:pPr>
              <w:pStyle w:val="ColPercentSig4Plus"/>
            </w:pPr>
            <w:r>
              <w:t>84%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327</w:t>
            </w:r>
          </w:p>
          <w:p w:rsidR="00417ABC" w:rsidRDefault="00417ABC" w:rsidP="00D46627">
            <w:pPr>
              <w:pStyle w:val="ColPercentNotSignificant"/>
            </w:pPr>
            <w:r>
              <w:t>77%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265</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901</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600</w:t>
            </w:r>
          </w:p>
          <w:p w:rsidR="00417ABC" w:rsidRDefault="00417ABC" w:rsidP="00D46627">
            <w:pPr>
              <w:pStyle w:val="ColPercentSig4Plus"/>
            </w:pPr>
            <w:r>
              <w:t>84%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79%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1109</w:t>
            </w:r>
          </w:p>
          <w:p w:rsidR="00417ABC" w:rsidRDefault="00417ABC" w:rsidP="00D46627">
            <w:pPr>
              <w:pStyle w:val="ColPercentSig3Minus"/>
            </w:pPr>
            <w:r>
              <w:t>76%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1266</w:t>
            </w:r>
          </w:p>
          <w:p w:rsidR="00417ABC" w:rsidRDefault="00417ABC" w:rsidP="00D46627">
            <w:pPr>
              <w:pStyle w:val="ColPercentSig4Plus"/>
            </w:pPr>
            <w:r>
              <w:t>82%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Sig2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183</w:t>
            </w:r>
          </w:p>
          <w:p w:rsidR="00417ABC" w:rsidRDefault="00417ABC" w:rsidP="00D46627">
            <w:pPr>
              <w:pStyle w:val="ColPercentSig1Plus"/>
            </w:pPr>
            <w:r>
              <w:t>13%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161</w:t>
            </w:r>
          </w:p>
          <w:p w:rsidR="00417ABC" w:rsidRDefault="00417ABC" w:rsidP="00D46627">
            <w:pPr>
              <w:pStyle w:val="ColPercentSig2Minus"/>
            </w:pPr>
            <w:r>
              <w:t>11%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Sig2Pl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Sig3Minus"/>
            </w:pPr>
            <w:r>
              <w:t>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Sig2Pl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Sig1Pl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Sig2Min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134</w:t>
            </w:r>
          </w:p>
          <w:p w:rsidR="00417ABC" w:rsidRDefault="00417ABC" w:rsidP="00D46627">
            <w:pPr>
              <w:pStyle w:val="ColPercentSig3Plus"/>
            </w:pPr>
            <w:r>
              <w:t>10%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91</w:t>
            </w:r>
          </w:p>
          <w:p w:rsidR="00417ABC" w:rsidRDefault="00417ABC" w:rsidP="00D46627">
            <w:pPr>
              <w:pStyle w:val="ColPercentSig4Minus"/>
            </w:pPr>
            <w:r>
              <w:t>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1415</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314</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535</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270</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286</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527</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389</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624</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763</w:t>
            </w:r>
          </w:p>
          <w:p w:rsidR="00417ABC" w:rsidRDefault="00417ABC" w:rsidP="00D46627">
            <w:pPr>
              <w:pStyle w:val="ColPercentNotSignificant"/>
            </w:pPr>
            <w:r>
              <w:t>49%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1002</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192</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333</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292</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158</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374</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211</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485</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503</w:t>
            </w:r>
          </w:p>
          <w:p w:rsidR="00417ABC" w:rsidRDefault="00417ABC" w:rsidP="00D46627">
            <w:pPr>
              <w:pStyle w:val="ColPercentNotSignificant"/>
            </w:pPr>
            <w:r>
              <w:t>33%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161</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68</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1.85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1.89</w:t>
            </w:r>
          </w:p>
        </w:tc>
        <w:tc>
          <w:tcPr>
            <w:tcW w:w="848" w:type="dxa"/>
            <w:tcBorders>
              <w:top w:val="single" w:sz="2" w:space="0" w:color="auto"/>
              <w:left w:val="nil"/>
              <w:bottom w:val="single" w:sz="2" w:space="0" w:color="auto"/>
              <w:right w:val="nil"/>
            </w:tcBorders>
          </w:tcPr>
          <w:p w:rsidR="00417ABC" w:rsidRDefault="00417ABC" w:rsidP="00D46627">
            <w:pPr>
              <w:pStyle w:val="Mean"/>
            </w:pPr>
            <w:r>
              <w:t>1.84</w:t>
            </w:r>
          </w:p>
        </w:tc>
        <w:tc>
          <w:tcPr>
            <w:tcW w:w="848" w:type="dxa"/>
            <w:tcBorders>
              <w:top w:val="single" w:sz="2" w:space="0" w:color="auto"/>
              <w:left w:val="nil"/>
              <w:bottom w:val="single" w:sz="2" w:space="0" w:color="auto"/>
              <w:right w:val="nil"/>
            </w:tcBorders>
          </w:tcPr>
          <w:p w:rsidR="00417ABC" w:rsidRDefault="00417ABC" w:rsidP="00D46627">
            <w:pPr>
              <w:pStyle w:val="Mean"/>
            </w:pPr>
            <w:r>
              <w:t>1.82</w:t>
            </w:r>
          </w:p>
        </w:tc>
        <w:tc>
          <w:tcPr>
            <w:tcW w:w="848" w:type="dxa"/>
            <w:tcBorders>
              <w:top w:val="single" w:sz="2" w:space="0" w:color="auto"/>
              <w:left w:val="nil"/>
              <w:bottom w:val="single" w:sz="2" w:space="0" w:color="auto"/>
              <w:right w:val="nil"/>
            </w:tcBorders>
          </w:tcPr>
          <w:p w:rsidR="00417ABC" w:rsidRDefault="00417ABC" w:rsidP="00D46627">
            <w:pPr>
              <w:pStyle w:val="Mean"/>
            </w:pPr>
            <w:r>
              <w:t>1.80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1.98</w:t>
            </w:r>
          </w:p>
        </w:tc>
        <w:tc>
          <w:tcPr>
            <w:tcW w:w="848" w:type="dxa"/>
            <w:tcBorders>
              <w:top w:val="single" w:sz="2" w:space="0" w:color="auto"/>
              <w:left w:val="nil"/>
              <w:bottom w:val="single" w:sz="2" w:space="0" w:color="auto"/>
              <w:right w:val="nil"/>
            </w:tcBorders>
          </w:tcPr>
          <w:p w:rsidR="00417ABC" w:rsidRDefault="00417ABC" w:rsidP="00D46627">
            <w:pPr>
              <w:pStyle w:val="Mean"/>
            </w:pPr>
            <w:r>
              <w:t>1.91</w:t>
            </w:r>
          </w:p>
        </w:tc>
        <w:tc>
          <w:tcPr>
            <w:tcW w:w="848" w:type="dxa"/>
            <w:tcBorders>
              <w:top w:val="single" w:sz="2" w:space="0" w:color="auto"/>
              <w:left w:val="nil"/>
              <w:bottom w:val="single" w:sz="2" w:space="0" w:color="auto"/>
              <w:right w:val="nil"/>
            </w:tcBorders>
          </w:tcPr>
          <w:p w:rsidR="00417ABC" w:rsidRDefault="00417ABC" w:rsidP="00D46627">
            <w:pPr>
              <w:pStyle w:val="MeanSig1"/>
            </w:pPr>
            <w:r>
              <w:t>1.97</w:t>
            </w:r>
          </w:p>
        </w:tc>
        <w:tc>
          <w:tcPr>
            <w:tcW w:w="848" w:type="dxa"/>
            <w:tcBorders>
              <w:top w:val="single" w:sz="2" w:space="0" w:color="auto"/>
              <w:left w:val="nil"/>
              <w:bottom w:val="single" w:sz="2" w:space="0" w:color="auto"/>
              <w:right w:val="nil"/>
            </w:tcBorders>
          </w:tcPr>
          <w:p w:rsidR="00417ABC" w:rsidRDefault="00417ABC" w:rsidP="00D46627">
            <w:pPr>
              <w:pStyle w:val="Mean"/>
            </w:pPr>
            <w:r>
              <w:t>1.85</w:t>
            </w:r>
          </w:p>
        </w:tc>
        <w:tc>
          <w:tcPr>
            <w:tcW w:w="848" w:type="dxa"/>
            <w:tcBorders>
              <w:top w:val="single" w:sz="2" w:space="0" w:color="auto"/>
              <w:left w:val="nil"/>
              <w:bottom w:val="single" w:sz="2" w:space="0" w:color="auto"/>
              <w:right w:val="nil"/>
            </w:tcBorders>
          </w:tcPr>
          <w:p w:rsidR="00417ABC" w:rsidRDefault="00417ABC" w:rsidP="00D46627">
            <w:pPr>
              <w:pStyle w:val="MeanSig4"/>
            </w:pPr>
            <w:r>
              <w:t>1.69</w:t>
            </w:r>
          </w:p>
        </w:tc>
        <w:tc>
          <w:tcPr>
            <w:tcW w:w="848" w:type="dxa"/>
            <w:tcBorders>
              <w:top w:val="single" w:sz="2" w:space="0" w:color="auto"/>
              <w:left w:val="nil"/>
              <w:bottom w:val="single" w:sz="2" w:space="0" w:color="auto"/>
              <w:right w:val="nil"/>
            </w:tcBorders>
          </w:tcPr>
          <w:p w:rsidR="00417ABC" w:rsidRDefault="00417ABC" w:rsidP="00D46627">
            <w:pPr>
              <w:pStyle w:val="Mean"/>
            </w:pPr>
            <w:r>
              <w:t>1.79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1.93</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1.75</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Toutes les personnes dans le monde devraient être traitées de façon équitable.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Q21D</w:t>
            </w:r>
          </w:p>
          <w:p w:rsidR="00417ABC" w:rsidRDefault="00417ABC" w:rsidP="00D46627">
            <w:pPr>
              <w:pStyle w:val="ShortLabelRow"/>
            </w:pPr>
            <w:r>
              <w:t>Dans quelle mesure êtes-vous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2417</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476</w:t>
            </w:r>
          </w:p>
          <w:p w:rsidR="00417ABC" w:rsidRDefault="00417ABC" w:rsidP="00D46627">
            <w:pPr>
              <w:pStyle w:val="ColPercentNotSignificant"/>
            </w:pPr>
            <w:r>
              <w:t>77%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670</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749</w:t>
            </w:r>
          </w:p>
          <w:p w:rsidR="00417ABC" w:rsidRDefault="00417ABC" w:rsidP="00D46627">
            <w:pPr>
              <w:pStyle w:val="ColPercentNotSignificant"/>
            </w:pPr>
            <w:r>
              <w:t>79%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308</w:t>
            </w:r>
          </w:p>
          <w:p w:rsidR="00417ABC" w:rsidRDefault="00417ABC" w:rsidP="00D46627">
            <w:pPr>
              <w:pStyle w:val="ColPercentNotSignificant"/>
            </w:pPr>
            <w:r>
              <w:t>81%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607</w:t>
            </w:r>
          </w:p>
          <w:p w:rsidR="00417ABC" w:rsidRDefault="00417ABC" w:rsidP="00D46627">
            <w:pPr>
              <w:pStyle w:val="ColPercentNotSignificant"/>
            </w:pPr>
            <w:r>
              <w:t>80%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792</w:t>
            </w:r>
          </w:p>
          <w:p w:rsidR="00417ABC" w:rsidRDefault="00417ABC" w:rsidP="00D46627">
            <w:pPr>
              <w:pStyle w:val="ColPercentNotSignificant"/>
            </w:pPr>
            <w:r>
              <w:t>80%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415</w:t>
            </w:r>
          </w:p>
          <w:p w:rsidR="00417ABC" w:rsidRDefault="00417ABC" w:rsidP="00D46627">
            <w:pPr>
              <w:pStyle w:val="ColPercentSig2Minus"/>
            </w:pPr>
            <w:r>
              <w:t>75%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114</w:t>
            </w:r>
          </w:p>
          <w:p w:rsidR="00417ABC" w:rsidRDefault="00417ABC" w:rsidP="00D46627">
            <w:pPr>
              <w:pStyle w:val="ColPercentSig2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Sig1Minus"/>
            </w:pPr>
            <w:r>
              <w:t>10%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64</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Sig2Minus"/>
            </w:pPr>
            <w:r>
              <w:t>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63</w:t>
            </w:r>
          </w:p>
          <w:p w:rsidR="00417ABC" w:rsidRDefault="00417ABC" w:rsidP="00D46627">
            <w:pPr>
              <w:pStyle w:val="ColPercentSig3Plus"/>
            </w:pPr>
            <w:r>
              <w:t>11%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1415</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239</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377</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461</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175</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362</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457</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252</w:t>
            </w:r>
          </w:p>
          <w:p w:rsidR="00417ABC" w:rsidRDefault="00417ABC" w:rsidP="00D46627">
            <w:pPr>
              <w:pStyle w:val="ColPercentNotSignificant"/>
            </w:pPr>
            <w:r>
              <w:t>45%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1002</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237</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293</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288</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133</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245</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335</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163</w:t>
            </w:r>
          </w:p>
          <w:p w:rsidR="00417ABC" w:rsidRDefault="00417ABC" w:rsidP="00D46627">
            <w:pPr>
              <w:pStyle w:val="ColPercentNotSignificant"/>
            </w:pPr>
            <w:r>
              <w:t>30%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64</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1.85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1.94</w:t>
            </w:r>
          </w:p>
        </w:tc>
        <w:tc>
          <w:tcPr>
            <w:tcW w:w="848" w:type="dxa"/>
            <w:tcBorders>
              <w:top w:val="single" w:sz="2" w:space="0" w:color="auto"/>
              <w:left w:val="nil"/>
              <w:bottom w:val="single" w:sz="2" w:space="0" w:color="auto"/>
              <w:right w:val="nil"/>
            </w:tcBorders>
          </w:tcPr>
          <w:p w:rsidR="00417ABC" w:rsidRDefault="00417ABC" w:rsidP="00D46627">
            <w:pPr>
              <w:pStyle w:val="Mean"/>
            </w:pPr>
            <w:r>
              <w:t>1.87</w:t>
            </w:r>
          </w:p>
        </w:tc>
        <w:tc>
          <w:tcPr>
            <w:tcW w:w="848" w:type="dxa"/>
            <w:tcBorders>
              <w:top w:val="single" w:sz="2" w:space="0" w:color="auto"/>
              <w:left w:val="nil"/>
              <w:bottom w:val="single" w:sz="2" w:space="0" w:color="auto"/>
              <w:right w:val="nil"/>
            </w:tcBorders>
          </w:tcPr>
          <w:p w:rsidR="00417ABC" w:rsidRDefault="00417ABC" w:rsidP="00D46627">
            <w:pPr>
              <w:pStyle w:val="MeanSig1"/>
            </w:pPr>
            <w:r>
              <w:t>1.80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1.78</w:t>
            </w:r>
          </w:p>
        </w:tc>
        <w:tc>
          <w:tcPr>
            <w:tcW w:w="848" w:type="dxa"/>
            <w:tcBorders>
              <w:top w:val="single" w:sz="2" w:space="0" w:color="auto"/>
              <w:left w:val="nil"/>
              <w:bottom w:val="single" w:sz="2" w:space="0" w:color="auto"/>
              <w:right w:val="nil"/>
            </w:tcBorders>
          </w:tcPr>
          <w:p w:rsidR="00417ABC" w:rsidRDefault="00417ABC" w:rsidP="00D46627">
            <w:pPr>
              <w:pStyle w:val="MeanSig1"/>
            </w:pPr>
            <w:r>
              <w:t>1.79</w:t>
            </w:r>
          </w:p>
        </w:tc>
        <w:tc>
          <w:tcPr>
            <w:tcW w:w="848" w:type="dxa"/>
            <w:tcBorders>
              <w:top w:val="single" w:sz="2" w:space="0" w:color="auto"/>
              <w:left w:val="nil"/>
              <w:bottom w:val="single" w:sz="2" w:space="0" w:color="auto"/>
              <w:right w:val="nil"/>
            </w:tcBorders>
          </w:tcPr>
          <w:p w:rsidR="00417ABC" w:rsidRDefault="00417ABC" w:rsidP="00D46627">
            <w:pPr>
              <w:pStyle w:val="Mean"/>
            </w:pPr>
            <w:r>
              <w:t>1.84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2"/>
            </w:pPr>
            <w:r>
              <w:t>1.94</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1.12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95</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Sur une échelle de 0 à 10, où 0 signifie « Aucune influence » et 10 « Une très grande influence », quelle influence pensez-vous avoir sur la politique et les affaires publiques, le cas échéant?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Q22</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influence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2184</w:t>
            </w:r>
          </w:p>
          <w:p w:rsidR="00417ABC" w:rsidRDefault="00417ABC" w:rsidP="00D46627">
            <w:pPr>
              <w:pStyle w:val="ColPercentNotSignificant"/>
            </w:pPr>
            <w:r>
              <w:t>71%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455</w:t>
            </w:r>
          </w:p>
          <w:p w:rsidR="00417ABC" w:rsidRDefault="00417ABC" w:rsidP="00D46627">
            <w:pPr>
              <w:pStyle w:val="ColPercentNotSignificant"/>
            </w:pPr>
            <w:r>
              <w:t>70%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833</w:t>
            </w:r>
          </w:p>
          <w:p w:rsidR="00417ABC" w:rsidRDefault="00417ABC" w:rsidP="00D46627">
            <w:pPr>
              <w:pStyle w:val="ColPercentSig3Plus"/>
            </w:pPr>
            <w:r>
              <w:t>75%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387</w:t>
            </w:r>
          </w:p>
          <w:p w:rsidR="00417ABC" w:rsidRDefault="00417ABC" w:rsidP="00D46627">
            <w:pPr>
              <w:pStyle w:val="ColPercentNotSignificant"/>
            </w:pPr>
            <w:r>
              <w:t>69%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474</w:t>
            </w:r>
          </w:p>
          <w:p w:rsidR="00417ABC" w:rsidRDefault="00417ABC" w:rsidP="00D46627">
            <w:pPr>
              <w:pStyle w:val="ColPercentSig2Minus"/>
            </w:pPr>
            <w:r>
              <w:t>68%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w:t>
            </w:r>
          </w:p>
          <w:p w:rsidR="00417ABC" w:rsidRDefault="00417ABC" w:rsidP="00D46627">
            <w:pPr>
              <w:pStyle w:val="ColPercentNotSignificant"/>
            </w:pPr>
            <w:r>
              <w:t>72%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272</w:t>
            </w:r>
          </w:p>
          <w:p w:rsidR="00417ABC" w:rsidRDefault="00417ABC" w:rsidP="00D46627">
            <w:pPr>
              <w:pStyle w:val="ColPercentSig2Plus"/>
            </w:pPr>
            <w:r>
              <w:t>76%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71%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836</w:t>
            </w:r>
          </w:p>
          <w:p w:rsidR="00417ABC" w:rsidRDefault="00417ABC" w:rsidP="00D46627">
            <w:pPr>
              <w:pStyle w:val="ColPercentNotSignificant"/>
            </w:pPr>
            <w:r>
              <w:t>73%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475</w:t>
            </w:r>
          </w:p>
          <w:p w:rsidR="00417ABC" w:rsidRDefault="00417ABC" w:rsidP="00D46627">
            <w:pPr>
              <w:pStyle w:val="ColPercentSig1Minus"/>
            </w:pPr>
            <w:r>
              <w:t>69%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Sig3Minus"/>
            </w:pPr>
            <w:r>
              <w:t>63%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1088</w:t>
            </w:r>
          </w:p>
          <w:p w:rsidR="00417ABC" w:rsidRDefault="00417ABC" w:rsidP="00D46627">
            <w:pPr>
              <w:pStyle w:val="ColPercentSig4Plus"/>
            </w:pPr>
            <w:r>
              <w:t>75%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1042</w:t>
            </w:r>
          </w:p>
          <w:p w:rsidR="00417ABC" w:rsidRDefault="00417ABC" w:rsidP="00D46627">
            <w:pPr>
              <w:pStyle w:val="ColPercentSig4Minus"/>
            </w:pPr>
            <w:r>
              <w:t>68%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Influence modérée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Sig1Plus"/>
            </w:pPr>
            <w:r>
              <w:t>11%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Sig2Min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Sig3Plus"/>
            </w:pPr>
            <w:r>
              <w:t>15%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112</w:t>
            </w:r>
          </w:p>
          <w:p w:rsidR="00417ABC" w:rsidRDefault="00417ABC" w:rsidP="00D46627">
            <w:pPr>
              <w:pStyle w:val="ColPercentSig3Minus"/>
            </w:pPr>
            <w:r>
              <w:t>8%</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176</w:t>
            </w:r>
          </w:p>
          <w:p w:rsidR="00417ABC" w:rsidRDefault="00417ABC" w:rsidP="00D46627">
            <w:pPr>
              <w:pStyle w:val="ColPercentSig4Plus"/>
            </w:pPr>
            <w:r>
              <w:t>11%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Très grande influence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151</w:t>
            </w:r>
          </w:p>
          <w:p w:rsidR="00417ABC" w:rsidRDefault="00417ABC" w:rsidP="00D46627">
            <w:pPr>
              <w:pStyle w:val="ColPercentSig3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Sig1Plus"/>
            </w:pPr>
            <w:r>
              <w:t>22%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226</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274</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0 - Aucune influence sur la politique et les affaires publiques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830</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179</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316</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149</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318</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422</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378</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206</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221</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197</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149</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97</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176</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112</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78</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44</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10 - Une très grande influence sur la politique et les affaires publiques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29</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51</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3.69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3.84</w:t>
            </w:r>
          </w:p>
        </w:tc>
        <w:tc>
          <w:tcPr>
            <w:tcW w:w="848" w:type="dxa"/>
            <w:tcBorders>
              <w:top w:val="single" w:sz="2" w:space="0" w:color="auto"/>
              <w:left w:val="nil"/>
              <w:bottom w:val="single" w:sz="2" w:space="0" w:color="auto"/>
              <w:right w:val="nil"/>
            </w:tcBorders>
          </w:tcPr>
          <w:p w:rsidR="00417ABC" w:rsidRDefault="00417ABC" w:rsidP="00D46627">
            <w:pPr>
              <w:pStyle w:val="MeanSig4"/>
            </w:pPr>
            <w:r>
              <w:t>3.41</w:t>
            </w:r>
          </w:p>
        </w:tc>
        <w:tc>
          <w:tcPr>
            <w:tcW w:w="848" w:type="dxa"/>
            <w:tcBorders>
              <w:top w:val="single" w:sz="2" w:space="0" w:color="auto"/>
              <w:left w:val="nil"/>
              <w:bottom w:val="single" w:sz="2" w:space="0" w:color="auto"/>
              <w:right w:val="nil"/>
            </w:tcBorders>
          </w:tcPr>
          <w:p w:rsidR="00417ABC" w:rsidRDefault="00417ABC" w:rsidP="00D46627">
            <w:pPr>
              <w:pStyle w:val="Mean"/>
            </w:pPr>
            <w:r>
              <w:t>3.82</w:t>
            </w:r>
          </w:p>
        </w:tc>
        <w:tc>
          <w:tcPr>
            <w:tcW w:w="848" w:type="dxa"/>
            <w:tcBorders>
              <w:top w:val="single" w:sz="2" w:space="0" w:color="auto"/>
              <w:left w:val="nil"/>
              <w:bottom w:val="single" w:sz="2" w:space="0" w:color="auto"/>
              <w:right w:val="nil"/>
            </w:tcBorders>
          </w:tcPr>
          <w:p w:rsidR="00417ABC" w:rsidRDefault="00417ABC" w:rsidP="00D46627">
            <w:pPr>
              <w:pStyle w:val="MeanSig2"/>
            </w:pPr>
            <w:r>
              <w:t>3.90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3.74</w:t>
            </w:r>
          </w:p>
        </w:tc>
        <w:tc>
          <w:tcPr>
            <w:tcW w:w="848" w:type="dxa"/>
            <w:tcBorders>
              <w:top w:val="single" w:sz="2" w:space="0" w:color="auto"/>
              <w:left w:val="nil"/>
              <w:bottom w:val="single" w:sz="2" w:space="0" w:color="auto"/>
              <w:right w:val="nil"/>
            </w:tcBorders>
          </w:tcPr>
          <w:p w:rsidR="00417ABC" w:rsidRDefault="00417ABC" w:rsidP="00D46627">
            <w:pPr>
              <w:pStyle w:val="MeanSig1"/>
            </w:pPr>
            <w:r>
              <w:t>3.47</w:t>
            </w:r>
          </w:p>
        </w:tc>
        <w:tc>
          <w:tcPr>
            <w:tcW w:w="848" w:type="dxa"/>
            <w:tcBorders>
              <w:top w:val="single" w:sz="2" w:space="0" w:color="auto"/>
              <w:left w:val="nil"/>
              <w:bottom w:val="single" w:sz="2" w:space="0" w:color="auto"/>
              <w:right w:val="nil"/>
            </w:tcBorders>
          </w:tcPr>
          <w:p w:rsidR="00417ABC" w:rsidRDefault="00417ABC" w:rsidP="00D46627">
            <w:pPr>
              <w:pStyle w:val="Mean"/>
            </w:pPr>
            <w:r>
              <w:t>3.74</w:t>
            </w:r>
          </w:p>
        </w:tc>
        <w:tc>
          <w:tcPr>
            <w:tcW w:w="848" w:type="dxa"/>
            <w:tcBorders>
              <w:top w:val="single" w:sz="2" w:space="0" w:color="auto"/>
              <w:left w:val="nil"/>
              <w:bottom w:val="single" w:sz="2" w:space="0" w:color="auto"/>
              <w:right w:val="nil"/>
            </w:tcBorders>
          </w:tcPr>
          <w:p w:rsidR="00417ABC" w:rsidRDefault="00417ABC" w:rsidP="00D46627">
            <w:pPr>
              <w:pStyle w:val="Mean"/>
            </w:pPr>
            <w:r>
              <w:t>3.63</w:t>
            </w:r>
          </w:p>
        </w:tc>
        <w:tc>
          <w:tcPr>
            <w:tcW w:w="848" w:type="dxa"/>
            <w:tcBorders>
              <w:top w:val="single" w:sz="2" w:space="0" w:color="auto"/>
              <w:left w:val="nil"/>
              <w:bottom w:val="single" w:sz="2" w:space="0" w:color="auto"/>
              <w:right w:val="nil"/>
            </w:tcBorders>
          </w:tcPr>
          <w:p w:rsidR="00417ABC" w:rsidRDefault="00417ABC" w:rsidP="00D46627">
            <w:pPr>
              <w:pStyle w:val="Mean"/>
            </w:pPr>
            <w:r>
              <w:t>3.77</w:t>
            </w:r>
          </w:p>
        </w:tc>
        <w:tc>
          <w:tcPr>
            <w:tcW w:w="848" w:type="dxa"/>
            <w:tcBorders>
              <w:top w:val="single" w:sz="2" w:space="0" w:color="auto"/>
              <w:left w:val="nil"/>
              <w:bottom w:val="single" w:sz="2" w:space="0" w:color="auto"/>
              <w:right w:val="nil"/>
            </w:tcBorders>
          </w:tcPr>
          <w:p w:rsidR="00417ABC" w:rsidRDefault="00417ABC" w:rsidP="00D46627">
            <w:pPr>
              <w:pStyle w:val="MeanSig2"/>
            </w:pPr>
            <w:r>
              <w:t>4.09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3.56</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3"/>
            </w:pPr>
            <w:r>
              <w:t>3.84</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2.64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2.50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2.54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2.51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2.64</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Sur une échelle de 0 à 10, où 0 signifie « Aucune influence » et 10 « Une très grande influence », quelle influence pensez-vous avoir sur la politique et les affaires publiques, le cas échéant?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Q22</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Aucune influence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2184</w:t>
            </w:r>
          </w:p>
          <w:p w:rsidR="00417ABC" w:rsidRDefault="00417ABC" w:rsidP="00D46627">
            <w:pPr>
              <w:pStyle w:val="ColPercentNotSignificant"/>
            </w:pPr>
            <w:r>
              <w:t>71%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460</w:t>
            </w:r>
          </w:p>
          <w:p w:rsidR="00417ABC" w:rsidRDefault="00417ABC" w:rsidP="00D46627">
            <w:pPr>
              <w:pStyle w:val="ColPercentSig2Plus"/>
            </w:pPr>
            <w:r>
              <w:t>75%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609</w:t>
            </w:r>
          </w:p>
          <w:p w:rsidR="00417ABC" w:rsidRDefault="00417ABC" w:rsidP="00D46627">
            <w:pPr>
              <w:pStyle w:val="ColPercentNotSignificant"/>
            </w:pPr>
            <w:r>
              <w:t>72%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665</w:t>
            </w:r>
          </w:p>
          <w:p w:rsidR="00417ABC" w:rsidRDefault="00417ABC" w:rsidP="00D46627">
            <w:pPr>
              <w:pStyle w:val="ColPercentNotSignificant"/>
            </w:pPr>
            <w:r>
              <w:t>71%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254</w:t>
            </w:r>
          </w:p>
          <w:p w:rsidR="00417ABC" w:rsidRDefault="00417ABC" w:rsidP="00D46627">
            <w:pPr>
              <w:pStyle w:val="ColPercentSig1Minus"/>
            </w:pPr>
            <w:r>
              <w:t>68%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514</w:t>
            </w:r>
          </w:p>
          <w:p w:rsidR="00417ABC" w:rsidRDefault="00417ABC" w:rsidP="00D46627">
            <w:pPr>
              <w:pStyle w:val="ColPercentSig2Minus"/>
            </w:pPr>
            <w:r>
              <w:t>68%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712</w:t>
            </w:r>
          </w:p>
          <w:p w:rsidR="00417ABC" w:rsidRDefault="00417ABC" w:rsidP="00D46627">
            <w:pPr>
              <w:pStyle w:val="ColPercentNotSignificant"/>
            </w:pPr>
            <w:r>
              <w:t>72%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403</w:t>
            </w:r>
          </w:p>
          <w:p w:rsidR="00417ABC" w:rsidRDefault="00417ABC" w:rsidP="00D46627">
            <w:pPr>
              <w:pStyle w:val="ColPercentNotSignificant"/>
            </w:pPr>
            <w:r>
              <w:t>74%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Influence modérée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Sig1Min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Sig1Plus"/>
            </w:pPr>
            <w:r>
              <w:t>11%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Sig1Pl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Sig1Pl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43</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Très grande influence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96</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0 - Aucune influence sur la politique et les affaires publiques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830</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211</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271</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237</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156</w:t>
            </w:r>
          </w:p>
          <w:p w:rsidR="00417ABC" w:rsidRDefault="00417ABC" w:rsidP="00D46627">
            <w:pPr>
              <w:pStyle w:val="ColPercentNotSignificant"/>
            </w:pPr>
            <w:r>
              <w:t>28%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87</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75</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32</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43</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34</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10 - Une très grande influence sur la politique et les affaires publiques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3.69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3.35</w:t>
            </w:r>
          </w:p>
        </w:tc>
        <w:tc>
          <w:tcPr>
            <w:tcW w:w="848" w:type="dxa"/>
            <w:tcBorders>
              <w:top w:val="single" w:sz="2" w:space="0" w:color="auto"/>
              <w:left w:val="nil"/>
              <w:bottom w:val="single" w:sz="2" w:space="0" w:color="auto"/>
              <w:right w:val="nil"/>
            </w:tcBorders>
          </w:tcPr>
          <w:p w:rsidR="00417ABC" w:rsidRDefault="00417ABC" w:rsidP="00D46627">
            <w:pPr>
              <w:pStyle w:val="MeanSig2"/>
            </w:pPr>
            <w:r>
              <w:t>3.49</w:t>
            </w:r>
          </w:p>
        </w:tc>
        <w:tc>
          <w:tcPr>
            <w:tcW w:w="848" w:type="dxa"/>
            <w:tcBorders>
              <w:top w:val="single" w:sz="2" w:space="0" w:color="auto"/>
              <w:left w:val="nil"/>
              <w:bottom w:val="single" w:sz="2" w:space="0" w:color="auto"/>
              <w:right w:val="nil"/>
            </w:tcBorders>
          </w:tcPr>
          <w:p w:rsidR="00417ABC" w:rsidRDefault="00417ABC" w:rsidP="00D46627">
            <w:pPr>
              <w:pStyle w:val="MeanSig4"/>
            </w:pPr>
            <w:r>
              <w:t>3.94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3.61</w:t>
            </w:r>
          </w:p>
        </w:tc>
        <w:tc>
          <w:tcPr>
            <w:tcW w:w="848" w:type="dxa"/>
            <w:tcBorders>
              <w:top w:val="single" w:sz="2" w:space="0" w:color="auto"/>
              <w:left w:val="nil"/>
              <w:bottom w:val="single" w:sz="2" w:space="0" w:color="auto"/>
              <w:right w:val="nil"/>
            </w:tcBorders>
          </w:tcPr>
          <w:p w:rsidR="00417ABC" w:rsidRDefault="00417ABC" w:rsidP="00D46627">
            <w:pPr>
              <w:pStyle w:val="MeanSig2"/>
            </w:pPr>
            <w:r>
              <w:t>3.90</w:t>
            </w:r>
          </w:p>
        </w:tc>
        <w:tc>
          <w:tcPr>
            <w:tcW w:w="848" w:type="dxa"/>
            <w:tcBorders>
              <w:top w:val="single" w:sz="2" w:space="0" w:color="auto"/>
              <w:left w:val="nil"/>
              <w:bottom w:val="single" w:sz="2" w:space="0" w:color="auto"/>
              <w:right w:val="nil"/>
            </w:tcBorders>
          </w:tcPr>
          <w:p w:rsidR="00417ABC" w:rsidRDefault="00417ABC" w:rsidP="00D46627">
            <w:pPr>
              <w:pStyle w:val="Mean"/>
            </w:pPr>
            <w:r>
              <w:t>3.79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3.67</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2.64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2.61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2.69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2.57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2.57</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2.68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Laquelle des affirmations suivantes reflète le mieux votre opinion concernant la manière de garantir la sécurité et la prospérité du Canada? Veuillez répondre en utilisant une échelle de 0 à 10 où 0 signifie « Il est préférable de garantir la sécurité et la prospérité du Canada par nous-mêmes » et 10 « Il est préférable de collaborer avec d'autres pays pour garantir la sécurité et la prospérité du Canada ».</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Q23</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Par nous-mêmes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208</w:t>
            </w:r>
          </w:p>
          <w:p w:rsidR="00417ABC" w:rsidRDefault="00417ABC" w:rsidP="00D46627">
            <w:pPr>
              <w:pStyle w:val="ColPercentSig2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96</w:t>
            </w:r>
          </w:p>
          <w:p w:rsidR="00417ABC" w:rsidRDefault="00417ABC" w:rsidP="00D46627">
            <w:pPr>
              <w:pStyle w:val="ColPercentSig2Minus"/>
            </w:pPr>
            <w:r>
              <w:t>14%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Sig3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173</w:t>
            </w:r>
          </w:p>
          <w:p w:rsidR="00417ABC" w:rsidRDefault="00417ABC" w:rsidP="00D46627">
            <w:pPr>
              <w:pStyle w:val="ColPercentSig1Minus"/>
            </w:pPr>
            <w:r>
              <w:t>15%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277</w:t>
            </w:r>
          </w:p>
          <w:p w:rsidR="00417ABC" w:rsidRDefault="00417ABC" w:rsidP="00D46627">
            <w:pPr>
              <w:pStyle w:val="ColPercentSig3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210</w:t>
            </w:r>
          </w:p>
          <w:p w:rsidR="00417ABC" w:rsidRDefault="00417ABC" w:rsidP="00D46627">
            <w:pPr>
              <w:pStyle w:val="ColPercentSig4Minus"/>
            </w:pPr>
            <w:r>
              <w:t>14%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l'un ni l'autre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Sig1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187</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Avec d'autres pays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1993</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403</w:t>
            </w:r>
          </w:p>
          <w:p w:rsidR="00417ABC" w:rsidRDefault="00417ABC" w:rsidP="00D46627">
            <w:pPr>
              <w:pStyle w:val="ColPercentSig3Minus"/>
            </w:pPr>
            <w:r>
              <w:t>60%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690</w:t>
            </w:r>
          </w:p>
          <w:p w:rsidR="00417ABC" w:rsidRDefault="00417ABC" w:rsidP="00D46627">
            <w:pPr>
              <w:pStyle w:val="ColPercentSig1Minus"/>
            </w:pPr>
            <w:r>
              <w:t>62%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382</w:t>
            </w:r>
          </w:p>
          <w:p w:rsidR="00417ABC" w:rsidRDefault="00417ABC" w:rsidP="00D46627">
            <w:pPr>
              <w:pStyle w:val="ColPercentSig2Plus"/>
            </w:pPr>
            <w:r>
              <w:t>68%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502</w:t>
            </w:r>
          </w:p>
          <w:p w:rsidR="00417ABC" w:rsidRDefault="00417ABC" w:rsidP="00D46627">
            <w:pPr>
              <w:pStyle w:val="ColPercentSig4Plus"/>
            </w:pPr>
            <w:r>
              <w:t>72%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288</w:t>
            </w:r>
          </w:p>
          <w:p w:rsidR="00417ABC" w:rsidRDefault="00417ABC" w:rsidP="00D46627">
            <w:pPr>
              <w:pStyle w:val="ColPercentNotSignificant"/>
            </w:pPr>
            <w:r>
              <w:t>67%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Sig4Minus"/>
            </w:pPr>
            <w:r>
              <w:t>55%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769</w:t>
            </w:r>
          </w:p>
          <w:p w:rsidR="00417ABC" w:rsidRDefault="00417ABC" w:rsidP="00D46627">
            <w:pPr>
              <w:pStyle w:val="ColPercentNotSignificant"/>
            </w:pPr>
            <w:r>
              <w:t>65%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477</w:t>
            </w:r>
          </w:p>
          <w:p w:rsidR="00417ABC" w:rsidRDefault="00417ABC" w:rsidP="00D46627">
            <w:pPr>
              <w:pStyle w:val="ColPercentSig1Plus"/>
            </w:pPr>
            <w:r>
              <w:t>67%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68%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949</w:t>
            </w:r>
          </w:p>
          <w:p w:rsidR="00417ABC" w:rsidRDefault="00417ABC" w:rsidP="00D46627">
            <w:pPr>
              <w:pStyle w:val="ColPercentNotSignificant"/>
            </w:pPr>
            <w:r>
              <w:t>65%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1016</w:t>
            </w:r>
          </w:p>
          <w:p w:rsidR="00417ABC" w:rsidRDefault="00417ABC" w:rsidP="00D46627">
            <w:pPr>
              <w:pStyle w:val="ColPercentNotSignificant"/>
            </w:pPr>
            <w:r>
              <w:t>65%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0 - Il est préférable de garantir la sécurité et la prospérité du pays par nous-mêmes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58</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59</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187</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114</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214</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204</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81</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10 - Il est préférable de collaborer avec d'autres pays pour garantir la sécurité et la prospérité du Canada</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779</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156</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290</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118</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186</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403</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130</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7.79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1"/>
            </w:pPr>
            <w:r>
              <w:t>7.62</w:t>
            </w:r>
          </w:p>
        </w:tc>
        <w:tc>
          <w:tcPr>
            <w:tcW w:w="848" w:type="dxa"/>
            <w:tcBorders>
              <w:top w:val="single" w:sz="2" w:space="0" w:color="auto"/>
              <w:left w:val="nil"/>
              <w:bottom w:val="single" w:sz="2" w:space="0" w:color="auto"/>
              <w:right w:val="nil"/>
            </w:tcBorders>
          </w:tcPr>
          <w:p w:rsidR="00417ABC" w:rsidRDefault="00417ABC" w:rsidP="00D46627">
            <w:pPr>
              <w:pStyle w:val="Mean"/>
            </w:pPr>
            <w:r>
              <w:t>7.70</w:t>
            </w:r>
          </w:p>
        </w:tc>
        <w:tc>
          <w:tcPr>
            <w:tcW w:w="848" w:type="dxa"/>
            <w:tcBorders>
              <w:top w:val="single" w:sz="2" w:space="0" w:color="auto"/>
              <w:left w:val="nil"/>
              <w:bottom w:val="single" w:sz="2" w:space="0" w:color="auto"/>
              <w:right w:val="nil"/>
            </w:tcBorders>
          </w:tcPr>
          <w:p w:rsidR="00417ABC" w:rsidRDefault="00417ABC" w:rsidP="00D46627">
            <w:pPr>
              <w:pStyle w:val="Mean"/>
            </w:pPr>
            <w:r>
              <w:t>7.93</w:t>
            </w:r>
          </w:p>
        </w:tc>
        <w:tc>
          <w:tcPr>
            <w:tcW w:w="848" w:type="dxa"/>
            <w:tcBorders>
              <w:top w:val="single" w:sz="2" w:space="0" w:color="auto"/>
              <w:left w:val="nil"/>
              <w:bottom w:val="single" w:sz="2" w:space="0" w:color="auto"/>
              <w:right w:val="nil"/>
            </w:tcBorders>
          </w:tcPr>
          <w:p w:rsidR="00417ABC" w:rsidRDefault="00417ABC" w:rsidP="00D46627">
            <w:pPr>
              <w:pStyle w:val="MeanSig4"/>
            </w:pPr>
            <w:r>
              <w:t>8.13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7.78</w:t>
            </w:r>
          </w:p>
        </w:tc>
        <w:tc>
          <w:tcPr>
            <w:tcW w:w="848" w:type="dxa"/>
            <w:tcBorders>
              <w:top w:val="single" w:sz="2" w:space="0" w:color="auto"/>
              <w:left w:val="nil"/>
              <w:bottom w:val="single" w:sz="2" w:space="0" w:color="auto"/>
              <w:right w:val="nil"/>
            </w:tcBorders>
          </w:tcPr>
          <w:p w:rsidR="00417ABC" w:rsidRDefault="00417ABC" w:rsidP="00D46627">
            <w:pPr>
              <w:pStyle w:val="MeanSig3"/>
            </w:pPr>
            <w:r>
              <w:t>7.34</w:t>
            </w:r>
          </w:p>
        </w:tc>
        <w:tc>
          <w:tcPr>
            <w:tcW w:w="848" w:type="dxa"/>
            <w:tcBorders>
              <w:top w:val="single" w:sz="2" w:space="0" w:color="auto"/>
              <w:left w:val="nil"/>
              <w:bottom w:val="single" w:sz="2" w:space="0" w:color="auto"/>
              <w:right w:val="nil"/>
            </w:tcBorders>
          </w:tcPr>
          <w:p w:rsidR="00417ABC" w:rsidRDefault="00417ABC" w:rsidP="00D46627">
            <w:pPr>
              <w:pStyle w:val="Mean"/>
            </w:pPr>
            <w:r>
              <w:t>7.56</w:t>
            </w:r>
          </w:p>
        </w:tc>
        <w:tc>
          <w:tcPr>
            <w:tcW w:w="848" w:type="dxa"/>
            <w:tcBorders>
              <w:top w:val="single" w:sz="2" w:space="0" w:color="auto"/>
              <w:left w:val="nil"/>
              <w:bottom w:val="single" w:sz="2" w:space="0" w:color="auto"/>
              <w:right w:val="nil"/>
            </w:tcBorders>
          </w:tcPr>
          <w:p w:rsidR="00417ABC" w:rsidRDefault="00417ABC" w:rsidP="00D46627">
            <w:pPr>
              <w:pStyle w:val="MeanSig2"/>
            </w:pPr>
            <w:r>
              <w:t>7.93</w:t>
            </w:r>
          </w:p>
        </w:tc>
        <w:tc>
          <w:tcPr>
            <w:tcW w:w="848" w:type="dxa"/>
            <w:tcBorders>
              <w:top w:val="single" w:sz="2" w:space="0" w:color="auto"/>
              <w:left w:val="nil"/>
              <w:bottom w:val="single" w:sz="2" w:space="0" w:color="auto"/>
              <w:right w:val="nil"/>
            </w:tcBorders>
          </w:tcPr>
          <w:p w:rsidR="00417ABC" w:rsidRDefault="00417ABC" w:rsidP="00D46627">
            <w:pPr>
              <w:pStyle w:val="Mean"/>
            </w:pPr>
            <w:r>
              <w:t>7.89</w:t>
            </w:r>
          </w:p>
        </w:tc>
        <w:tc>
          <w:tcPr>
            <w:tcW w:w="848" w:type="dxa"/>
            <w:tcBorders>
              <w:top w:val="single" w:sz="2" w:space="0" w:color="auto"/>
              <w:left w:val="nil"/>
              <w:bottom w:val="single" w:sz="2" w:space="0" w:color="auto"/>
              <w:right w:val="nil"/>
            </w:tcBorders>
          </w:tcPr>
          <w:p w:rsidR="00417ABC" w:rsidRDefault="00417ABC" w:rsidP="00D46627">
            <w:pPr>
              <w:pStyle w:val="Mean"/>
            </w:pPr>
            <w:r>
              <w:t>7.84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7.64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7.97</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3.09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3.00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3.15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3.07</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2.71</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Laquelle des affirmations suivantes reflète le mieux votre opinion concernant la manière de garantir la sécurité et la prospérité du Canada? Veuillez répondre en utilisant une échelle de 0 à 10 où 0 signifie « Il est préférable de garantir la sécurité et la prospérité du Canada par nous-mêmes » et 10 « Il est préférable de collaborer avec d'autres pays pour garantir la sécurité et la prospérité du Canada ».</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Q23</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Par nous-mêmes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w:t>
            </w:r>
          </w:p>
          <w:p w:rsidR="00417ABC" w:rsidRDefault="00417ABC" w:rsidP="00D46627">
            <w:pPr>
              <w:pStyle w:val="ColPercentSig1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Sig1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86</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l'un ni l'autre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Sig2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Avec d'autres pays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1993</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369</w:t>
            </w:r>
          </w:p>
          <w:p w:rsidR="00417ABC" w:rsidRDefault="00417ABC" w:rsidP="00D46627">
            <w:pPr>
              <w:pStyle w:val="ColPercentSig3Minus"/>
            </w:pPr>
            <w:r>
              <w:t>59%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491</w:t>
            </w:r>
          </w:p>
          <w:p w:rsidR="00417ABC" w:rsidRDefault="00417ABC" w:rsidP="00D46627">
            <w:pPr>
              <w:pStyle w:val="ColPercentSig4Minus"/>
            </w:pPr>
            <w:r>
              <w:t>58%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649</w:t>
            </w:r>
          </w:p>
          <w:p w:rsidR="00417ABC" w:rsidRDefault="00417ABC" w:rsidP="00D46627">
            <w:pPr>
              <w:pStyle w:val="ColPercentSig3Plus"/>
            </w:pPr>
            <w:r>
              <w:t>68%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240</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479</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676</w:t>
            </w:r>
          </w:p>
          <w:p w:rsidR="00417ABC" w:rsidRDefault="00417ABC" w:rsidP="00D46627">
            <w:pPr>
              <w:pStyle w:val="ColPercentSig2Plus"/>
            </w:pPr>
            <w:r>
              <w:t>67%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376</w:t>
            </w:r>
          </w:p>
          <w:p w:rsidR="00417ABC" w:rsidRDefault="00417ABC" w:rsidP="00D46627">
            <w:pPr>
              <w:pStyle w:val="ColPercentSig2Plus"/>
            </w:pPr>
            <w:r>
              <w:t>69%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0 - Il est préférable de garantir la sécurité et la prospérité du pays par nous-mêmes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39</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34</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63</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91</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10 - Il est préférable de collaborer avec d'autres pays pour garantir la sécurité et la prospérité du Canada</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779</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248</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191</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152</w:t>
            </w:r>
          </w:p>
          <w:p w:rsidR="00417ABC" w:rsidRDefault="00417ABC" w:rsidP="00D46627">
            <w:pPr>
              <w:pStyle w:val="ColPercentNotSignificant"/>
            </w:pPr>
            <w:r>
              <w:t>27%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7.79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7.42</w:t>
            </w:r>
          </w:p>
        </w:tc>
        <w:tc>
          <w:tcPr>
            <w:tcW w:w="848" w:type="dxa"/>
            <w:tcBorders>
              <w:top w:val="single" w:sz="2" w:space="0" w:color="auto"/>
              <w:left w:val="nil"/>
              <w:bottom w:val="single" w:sz="2" w:space="0" w:color="auto"/>
              <w:right w:val="nil"/>
            </w:tcBorders>
          </w:tcPr>
          <w:p w:rsidR="00417ABC" w:rsidRDefault="00417ABC" w:rsidP="00D46627">
            <w:pPr>
              <w:pStyle w:val="MeanSig4"/>
            </w:pPr>
            <w:r>
              <w:t>7.36</w:t>
            </w:r>
          </w:p>
        </w:tc>
        <w:tc>
          <w:tcPr>
            <w:tcW w:w="848" w:type="dxa"/>
            <w:tcBorders>
              <w:top w:val="single" w:sz="2" w:space="0" w:color="auto"/>
              <w:left w:val="nil"/>
              <w:bottom w:val="single" w:sz="2" w:space="0" w:color="auto"/>
              <w:right w:val="nil"/>
            </w:tcBorders>
          </w:tcPr>
          <w:p w:rsidR="00417ABC" w:rsidRDefault="00417ABC" w:rsidP="00D46627">
            <w:pPr>
              <w:pStyle w:val="MeanSig2"/>
            </w:pPr>
            <w:r>
              <w:t>7.98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7.81</w:t>
            </w:r>
          </w:p>
        </w:tc>
        <w:tc>
          <w:tcPr>
            <w:tcW w:w="848" w:type="dxa"/>
            <w:tcBorders>
              <w:top w:val="single" w:sz="2" w:space="0" w:color="auto"/>
              <w:left w:val="nil"/>
              <w:bottom w:val="single" w:sz="2" w:space="0" w:color="auto"/>
              <w:right w:val="nil"/>
            </w:tcBorders>
          </w:tcPr>
          <w:p w:rsidR="00417ABC" w:rsidRDefault="00417ABC" w:rsidP="00D46627">
            <w:pPr>
              <w:pStyle w:val="Mean"/>
            </w:pPr>
            <w:r>
              <w:t>7.73</w:t>
            </w:r>
          </w:p>
        </w:tc>
        <w:tc>
          <w:tcPr>
            <w:tcW w:w="848" w:type="dxa"/>
            <w:tcBorders>
              <w:top w:val="single" w:sz="2" w:space="0" w:color="auto"/>
              <w:left w:val="nil"/>
              <w:bottom w:val="single" w:sz="2" w:space="0" w:color="auto"/>
              <w:right w:val="nil"/>
            </w:tcBorders>
          </w:tcPr>
          <w:p w:rsidR="00417ABC" w:rsidRDefault="00417ABC" w:rsidP="00D46627">
            <w:pPr>
              <w:pStyle w:val="Mean"/>
            </w:pPr>
            <w:r>
              <w:t>7.86</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2"/>
            </w:pPr>
            <w:r>
              <w:t>8.02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3.05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2.96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95</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Dans quelle mesure êtes-vous en accord ou en désaccord avec l'affirmation suivante.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Q24</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2317</w:t>
            </w:r>
          </w:p>
          <w:p w:rsidR="00417ABC" w:rsidRDefault="00417ABC" w:rsidP="00D46627">
            <w:pPr>
              <w:pStyle w:val="ColPercentNotSignificant"/>
            </w:pPr>
            <w:r>
              <w:t>75%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432</w:t>
            </w:r>
          </w:p>
          <w:p w:rsidR="00417ABC" w:rsidRDefault="00417ABC" w:rsidP="00D46627">
            <w:pPr>
              <w:pStyle w:val="ColPercentSig4Minus"/>
            </w:pPr>
            <w:r>
              <w:t>64%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848</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438</w:t>
            </w:r>
          </w:p>
          <w:p w:rsidR="00417ABC" w:rsidRDefault="00417ABC" w:rsidP="00D46627">
            <w:pPr>
              <w:pStyle w:val="ColPercentSig2Plus"/>
            </w:pPr>
            <w:r>
              <w:t>78%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568</w:t>
            </w:r>
          </w:p>
          <w:p w:rsidR="00417ABC" w:rsidRDefault="00417ABC" w:rsidP="00D46627">
            <w:pPr>
              <w:pStyle w:val="ColPercentSig4Plus"/>
            </w:pPr>
            <w:r>
              <w:t>82%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334</w:t>
            </w:r>
          </w:p>
          <w:p w:rsidR="00417ABC" w:rsidRDefault="00417ABC" w:rsidP="00D46627">
            <w:pPr>
              <w:pStyle w:val="ColPercentNotSignificant"/>
            </w:pPr>
            <w:r>
              <w:t>77%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249</w:t>
            </w:r>
          </w:p>
          <w:p w:rsidR="00417ABC" w:rsidRDefault="00417ABC" w:rsidP="00D46627">
            <w:pPr>
              <w:pStyle w:val="ColPercentSig1Minus"/>
            </w:pPr>
            <w:r>
              <w:t>71%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77%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891</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516</w:t>
            </w:r>
          </w:p>
          <w:p w:rsidR="00417ABC" w:rsidRDefault="00417ABC" w:rsidP="00D46627">
            <w:pPr>
              <w:pStyle w:val="ColPercentNotSignificant"/>
            </w:pPr>
            <w:r>
              <w:t>73%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1111</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1159</w:t>
            </w:r>
          </w:p>
          <w:p w:rsidR="00417ABC" w:rsidRDefault="00417ABC" w:rsidP="00D46627">
            <w:pPr>
              <w:pStyle w:val="ColPercentNotSignificant"/>
            </w:pPr>
            <w:r>
              <w:t>74%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en désaccord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w:t>
            </w:r>
          </w:p>
          <w:p w:rsidR="00417ABC" w:rsidRDefault="00417ABC" w:rsidP="00D46627">
            <w:pPr>
              <w:pStyle w:val="ColPercentSig4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Sig3Minus"/>
            </w:pPr>
            <w:r>
              <w:t>11%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212</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Sig3Pl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Sig3Minus"/>
            </w:pPr>
            <w:r>
              <w:t>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Sig2Pl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124</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778</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262</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220</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184</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397</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365</w:t>
            </w:r>
          </w:p>
          <w:p w:rsidR="00417ABC" w:rsidRDefault="00417ABC" w:rsidP="00D46627">
            <w:pPr>
              <w:pStyle w:val="ColPercentNotSignificant"/>
            </w:pPr>
            <w:r>
              <w:t>23%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1539</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293</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586</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290</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348</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231</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172</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591</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332</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714</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794</w:t>
            </w:r>
          </w:p>
          <w:p w:rsidR="00417ABC" w:rsidRDefault="00417ABC" w:rsidP="00D46627">
            <w:pPr>
              <w:pStyle w:val="ColPercentNotSignificant"/>
            </w:pPr>
            <w:r>
              <w:t>51%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en désaccord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212</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100</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48</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2.27</w:t>
            </w:r>
          </w:p>
        </w:tc>
        <w:tc>
          <w:tcPr>
            <w:tcW w:w="848" w:type="dxa"/>
            <w:tcBorders>
              <w:top w:val="single" w:sz="2" w:space="0" w:color="auto"/>
              <w:left w:val="nil"/>
              <w:bottom w:val="single" w:sz="2" w:space="0" w:color="auto"/>
              <w:right w:val="nil"/>
            </w:tcBorders>
          </w:tcPr>
          <w:p w:rsidR="00417ABC" w:rsidRDefault="00417ABC" w:rsidP="00D46627">
            <w:pPr>
              <w:pStyle w:val="Mean"/>
            </w:pPr>
            <w:r>
              <w:t>2.10</w:t>
            </w:r>
          </w:p>
        </w:tc>
        <w:tc>
          <w:tcPr>
            <w:tcW w:w="848" w:type="dxa"/>
            <w:tcBorders>
              <w:top w:val="single" w:sz="2" w:space="0" w:color="auto"/>
              <w:left w:val="nil"/>
              <w:bottom w:val="single" w:sz="2" w:space="0" w:color="auto"/>
              <w:right w:val="nil"/>
            </w:tcBorders>
          </w:tcPr>
          <w:p w:rsidR="00417ABC" w:rsidRDefault="00417ABC" w:rsidP="00D46627">
            <w:pPr>
              <w:pStyle w:val="MeanSig1"/>
            </w:pPr>
            <w:r>
              <w:t>2.04</w:t>
            </w:r>
          </w:p>
        </w:tc>
        <w:tc>
          <w:tcPr>
            <w:tcW w:w="848" w:type="dxa"/>
            <w:tcBorders>
              <w:top w:val="single" w:sz="2" w:space="0" w:color="auto"/>
              <w:left w:val="nil"/>
              <w:bottom w:val="single" w:sz="2" w:space="0" w:color="auto"/>
              <w:right w:val="nil"/>
            </w:tcBorders>
          </w:tcPr>
          <w:p w:rsidR="00417ABC" w:rsidRDefault="00417ABC" w:rsidP="00D46627">
            <w:pPr>
              <w:pStyle w:val="MeanSig4"/>
            </w:pPr>
            <w:r>
              <w:t>1.93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2.07</w:t>
            </w:r>
          </w:p>
        </w:tc>
        <w:tc>
          <w:tcPr>
            <w:tcW w:w="848" w:type="dxa"/>
            <w:tcBorders>
              <w:top w:val="single" w:sz="2" w:space="0" w:color="auto"/>
              <w:left w:val="nil"/>
              <w:bottom w:val="single" w:sz="2" w:space="0" w:color="auto"/>
              <w:right w:val="nil"/>
            </w:tcBorders>
          </w:tcPr>
          <w:p w:rsidR="00417ABC" w:rsidRDefault="00417ABC" w:rsidP="00D46627">
            <w:pPr>
              <w:pStyle w:val="MeanSig2"/>
            </w:pPr>
            <w:r>
              <w:t>2.20</w:t>
            </w:r>
          </w:p>
        </w:tc>
        <w:tc>
          <w:tcPr>
            <w:tcW w:w="848" w:type="dxa"/>
            <w:tcBorders>
              <w:top w:val="single" w:sz="2" w:space="0" w:color="auto"/>
              <w:left w:val="nil"/>
              <w:bottom w:val="single" w:sz="2" w:space="0" w:color="auto"/>
              <w:right w:val="nil"/>
            </w:tcBorders>
          </w:tcPr>
          <w:p w:rsidR="00417ABC" w:rsidRDefault="00417ABC" w:rsidP="00D46627">
            <w:pPr>
              <w:pStyle w:val="Mean"/>
            </w:pPr>
            <w:r>
              <w:t>2.04</w:t>
            </w:r>
          </w:p>
        </w:tc>
        <w:tc>
          <w:tcPr>
            <w:tcW w:w="848" w:type="dxa"/>
            <w:tcBorders>
              <w:top w:val="single" w:sz="2" w:space="0" w:color="auto"/>
              <w:left w:val="nil"/>
              <w:bottom w:val="single" w:sz="2" w:space="0" w:color="auto"/>
              <w:right w:val="nil"/>
            </w:tcBorders>
          </w:tcPr>
          <w:p w:rsidR="00417ABC" w:rsidRDefault="00417ABC" w:rsidP="00D46627">
            <w:pPr>
              <w:pStyle w:val="MeanSig1"/>
            </w:pPr>
            <w:r>
              <w:t>2.06</w:t>
            </w:r>
          </w:p>
        </w:tc>
        <w:tc>
          <w:tcPr>
            <w:tcW w:w="848" w:type="dxa"/>
            <w:tcBorders>
              <w:top w:val="single" w:sz="2" w:space="0" w:color="auto"/>
              <w:left w:val="nil"/>
              <w:bottom w:val="single" w:sz="2" w:space="0" w:color="auto"/>
              <w:right w:val="nil"/>
            </w:tcBorders>
          </w:tcPr>
          <w:p w:rsidR="00417ABC" w:rsidRDefault="00417ABC" w:rsidP="00D46627">
            <w:pPr>
              <w:pStyle w:val="MeanSig1"/>
            </w:pPr>
            <w:r>
              <w:t>2.15</w:t>
            </w:r>
          </w:p>
        </w:tc>
        <w:tc>
          <w:tcPr>
            <w:tcW w:w="848" w:type="dxa"/>
            <w:tcBorders>
              <w:top w:val="single" w:sz="2" w:space="0" w:color="auto"/>
              <w:left w:val="nil"/>
              <w:bottom w:val="single" w:sz="2" w:space="0" w:color="auto"/>
              <w:right w:val="nil"/>
            </w:tcBorders>
          </w:tcPr>
          <w:p w:rsidR="00417ABC" w:rsidRDefault="00417ABC" w:rsidP="00D46627">
            <w:pPr>
              <w:pStyle w:val="Mean"/>
            </w:pPr>
            <w:r>
              <w:t>2.08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2.09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2.10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Dans quelle mesure êtes-vous en accord ou en désaccord avec l'affirmation suivante.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Q24</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2317</w:t>
            </w:r>
          </w:p>
          <w:p w:rsidR="00417ABC" w:rsidRDefault="00417ABC" w:rsidP="00D46627">
            <w:pPr>
              <w:pStyle w:val="ColPercentNotSignificant"/>
            </w:pPr>
            <w:r>
              <w:t>75%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462</w:t>
            </w:r>
          </w:p>
          <w:p w:rsidR="00417ABC" w:rsidRDefault="00417ABC" w:rsidP="00D46627">
            <w:pPr>
              <w:pStyle w:val="ColPercentNotSignificant"/>
            </w:pPr>
            <w:r>
              <w:t>73%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643</w:t>
            </w:r>
          </w:p>
          <w:p w:rsidR="00417ABC" w:rsidRDefault="00417ABC" w:rsidP="00D46627">
            <w:pPr>
              <w:pStyle w:val="ColPercentNotSignificant"/>
            </w:pPr>
            <w:r>
              <w:t>74%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714</w:t>
            </w:r>
          </w:p>
          <w:p w:rsidR="00417ABC" w:rsidRDefault="00417ABC" w:rsidP="00D46627">
            <w:pPr>
              <w:pStyle w:val="ColPercentNotSignificant"/>
            </w:pPr>
            <w:r>
              <w:t>75%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282</w:t>
            </w:r>
          </w:p>
          <w:p w:rsidR="00417ABC" w:rsidRDefault="00417ABC" w:rsidP="00D46627">
            <w:pPr>
              <w:pStyle w:val="ColPercentNotSignificant"/>
            </w:pPr>
            <w:r>
              <w:t>75%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575</w:t>
            </w:r>
          </w:p>
          <w:p w:rsidR="00417ABC" w:rsidRDefault="00417ABC" w:rsidP="00D46627">
            <w:pPr>
              <w:pStyle w:val="ColPercentNotSignificant"/>
            </w:pPr>
            <w:r>
              <w:t>75%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751</w:t>
            </w:r>
          </w:p>
          <w:p w:rsidR="00417ABC" w:rsidRDefault="00417ABC" w:rsidP="00D46627">
            <w:pPr>
              <w:pStyle w:val="ColPercentNotSignificant"/>
            </w:pPr>
            <w:r>
              <w:t>75%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429</w:t>
            </w:r>
          </w:p>
          <w:p w:rsidR="00417ABC" w:rsidRDefault="00417ABC" w:rsidP="00D46627">
            <w:pPr>
              <w:pStyle w:val="ColPercentSig2Plus"/>
            </w:pPr>
            <w:r>
              <w:t>79%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en désaccord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w:t>
            </w:r>
          </w:p>
          <w:p w:rsidR="00417ABC" w:rsidRDefault="00417ABC" w:rsidP="00D46627">
            <w:pPr>
              <w:pStyle w:val="ColPercentSig1Pl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59</w:t>
            </w:r>
          </w:p>
          <w:p w:rsidR="00417ABC" w:rsidRDefault="00417ABC" w:rsidP="00D46627">
            <w:pPr>
              <w:pStyle w:val="ColPercentSig2Minus"/>
            </w:pPr>
            <w:r>
              <w:t>11%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Sig2Min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Sig2Plus"/>
            </w:pPr>
            <w:r>
              <w:t>11%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778</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217</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145</w:t>
            </w:r>
          </w:p>
          <w:p w:rsidR="00417ABC" w:rsidRDefault="00417ABC" w:rsidP="00D46627">
            <w:pPr>
              <w:pStyle w:val="ColPercentNotSignificant"/>
            </w:pPr>
            <w:r>
              <w:t>26%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1539</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297</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426</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488</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176</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391</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501</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284</w:t>
            </w:r>
          </w:p>
          <w:p w:rsidR="00417ABC" w:rsidRDefault="00417ABC" w:rsidP="00D46627">
            <w:pPr>
              <w:pStyle w:val="ColPercentNotSignificant"/>
            </w:pPr>
            <w:r>
              <w:t>53%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en désaccord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59</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39</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1"/>
            </w:pPr>
            <w:r>
              <w:t>2.05</w:t>
            </w:r>
          </w:p>
        </w:tc>
        <w:tc>
          <w:tcPr>
            <w:tcW w:w="848" w:type="dxa"/>
            <w:tcBorders>
              <w:top w:val="single" w:sz="2" w:space="0" w:color="auto"/>
              <w:left w:val="nil"/>
              <w:bottom w:val="single" w:sz="2" w:space="0" w:color="auto"/>
              <w:right w:val="nil"/>
            </w:tcBorders>
          </w:tcPr>
          <w:p w:rsidR="00417ABC" w:rsidRDefault="00417ABC" w:rsidP="00D46627">
            <w:pPr>
              <w:pStyle w:val="Mean"/>
            </w:pPr>
            <w:r>
              <w:t>2.12</w:t>
            </w:r>
          </w:p>
        </w:tc>
        <w:tc>
          <w:tcPr>
            <w:tcW w:w="848" w:type="dxa"/>
            <w:tcBorders>
              <w:top w:val="single" w:sz="2" w:space="0" w:color="auto"/>
              <w:left w:val="nil"/>
              <w:bottom w:val="single" w:sz="2" w:space="0" w:color="auto"/>
              <w:right w:val="nil"/>
            </w:tcBorders>
          </w:tcPr>
          <w:p w:rsidR="00417ABC" w:rsidRDefault="00417ABC" w:rsidP="00D46627">
            <w:pPr>
              <w:pStyle w:val="MeanSig1"/>
            </w:pPr>
            <w:r>
              <w:t>2.14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2.03</w:t>
            </w:r>
          </w:p>
        </w:tc>
        <w:tc>
          <w:tcPr>
            <w:tcW w:w="848" w:type="dxa"/>
            <w:tcBorders>
              <w:top w:val="single" w:sz="2" w:space="0" w:color="auto"/>
              <w:left w:val="nil"/>
              <w:bottom w:val="single" w:sz="2" w:space="0" w:color="auto"/>
              <w:right w:val="nil"/>
            </w:tcBorders>
          </w:tcPr>
          <w:p w:rsidR="00417ABC" w:rsidRDefault="00417ABC" w:rsidP="00D46627">
            <w:pPr>
              <w:pStyle w:val="Mean"/>
            </w:pPr>
            <w:r>
              <w:t>2.10</w:t>
            </w:r>
          </w:p>
        </w:tc>
        <w:tc>
          <w:tcPr>
            <w:tcW w:w="848" w:type="dxa"/>
            <w:tcBorders>
              <w:top w:val="single" w:sz="2" w:space="0" w:color="auto"/>
              <w:left w:val="nil"/>
              <w:bottom w:val="single" w:sz="2" w:space="0" w:color="auto"/>
              <w:right w:val="nil"/>
            </w:tcBorders>
          </w:tcPr>
          <w:p w:rsidR="00417ABC" w:rsidRDefault="00417ABC" w:rsidP="00D46627">
            <w:pPr>
              <w:pStyle w:val="Mean"/>
            </w:pPr>
            <w:r>
              <w:t>2.11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2.07</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0.942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0.881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0.969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0.968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0.917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0.934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0.942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Laquelle des deux affirmations suivantes reflète le mieux votre opinion ?</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Q25</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Nos vies sont menacées par les terroristes, les criminels et les immigrants, et notre priorité devrait être de nous protéger.</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143</w:t>
            </w:r>
          </w:p>
          <w:p w:rsidR="00417ABC" w:rsidRDefault="00417ABC" w:rsidP="00D46627">
            <w:pPr>
              <w:pStyle w:val="ColPercentSig2Min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Sig1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260</w:t>
            </w:r>
          </w:p>
          <w:p w:rsidR="00417ABC" w:rsidRDefault="00417ABC" w:rsidP="00D46627">
            <w:pPr>
              <w:pStyle w:val="ColPercentSig4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173</w:t>
            </w:r>
          </w:p>
          <w:p w:rsidR="00417ABC" w:rsidRDefault="00417ABC" w:rsidP="00D46627">
            <w:pPr>
              <w:pStyle w:val="ColPercentSig4Minus"/>
            </w:pPr>
            <w:r>
              <w:t>11%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Le monde est beau et grand, principalement constitué de bonnes personnes, et nous devons trouver un moyen de nous accepter les uns les autres et éviter de nous isoler.</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2179</w:t>
            </w:r>
          </w:p>
          <w:p w:rsidR="00417ABC" w:rsidRDefault="00417ABC" w:rsidP="00D46627">
            <w:pPr>
              <w:pStyle w:val="ColPercentNotSignificant"/>
            </w:pPr>
            <w:r>
              <w:t>71%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441</w:t>
            </w:r>
          </w:p>
          <w:p w:rsidR="00417ABC" w:rsidRDefault="00417ABC" w:rsidP="00D46627">
            <w:pPr>
              <w:pStyle w:val="ColPercentSig2Minus"/>
            </w:pPr>
            <w:r>
              <w:t>67%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817</w:t>
            </w:r>
          </w:p>
          <w:p w:rsidR="00417ABC" w:rsidRDefault="00417ABC" w:rsidP="00D46627">
            <w:pPr>
              <w:pStyle w:val="ColPercentSig2Plus"/>
            </w:pPr>
            <w:r>
              <w:t>74%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405</w:t>
            </w:r>
          </w:p>
          <w:p w:rsidR="00417ABC" w:rsidRDefault="00417ABC" w:rsidP="00D46627">
            <w:pPr>
              <w:pStyle w:val="ColPercentNotSignificant"/>
            </w:pPr>
            <w:r>
              <w:t>72%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498</w:t>
            </w:r>
          </w:p>
          <w:p w:rsidR="00417ABC" w:rsidRDefault="00417ABC" w:rsidP="00D46627">
            <w:pPr>
              <w:pStyle w:val="ColPercentNotSignificant"/>
            </w:pPr>
            <w:r>
              <w:t>72%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318</w:t>
            </w:r>
          </w:p>
          <w:p w:rsidR="00417ABC" w:rsidRDefault="00417ABC" w:rsidP="00D46627">
            <w:pPr>
              <w:pStyle w:val="ColPercentNotSignificant"/>
            </w:pPr>
            <w:r>
              <w:t>74%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225</w:t>
            </w:r>
          </w:p>
          <w:p w:rsidR="00417ABC" w:rsidRDefault="00417ABC" w:rsidP="00D46627">
            <w:pPr>
              <w:pStyle w:val="ColPercentSig3Minus"/>
            </w:pPr>
            <w:r>
              <w:t>64%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70%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846</w:t>
            </w:r>
          </w:p>
          <w:p w:rsidR="00417ABC" w:rsidRDefault="00417ABC" w:rsidP="00D46627">
            <w:pPr>
              <w:pStyle w:val="ColPercentNotSignificant"/>
            </w:pPr>
            <w:r>
              <w:t>72%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490</w:t>
            </w:r>
          </w:p>
          <w:p w:rsidR="00417ABC" w:rsidRDefault="00417ABC" w:rsidP="00D46627">
            <w:pPr>
              <w:pStyle w:val="ColPercentNotSignificant"/>
            </w:pPr>
            <w:r>
              <w:t>70%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Sig1Plus"/>
            </w:pPr>
            <w:r>
              <w:t>77%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975</w:t>
            </w:r>
          </w:p>
          <w:p w:rsidR="00417ABC" w:rsidRDefault="00417ABC" w:rsidP="00D46627">
            <w:pPr>
              <w:pStyle w:val="ColPercentSig4Minus"/>
            </w:pPr>
            <w:r>
              <w:t>67%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1169</w:t>
            </w:r>
          </w:p>
          <w:p w:rsidR="00417ABC" w:rsidRDefault="00417ABC" w:rsidP="00D46627">
            <w:pPr>
              <w:pStyle w:val="ColPercentSig4Plus"/>
            </w:pPr>
            <w:r>
              <w:t>75%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201</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Laquelle des deux affirmations suivantes reflète le mieux votre opinion ?</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Q25</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Nos vies sont menacées par les terroristes, les criminels et les immigrants, et notre priorité devrait être de nous protéger.</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w:t>
            </w:r>
          </w:p>
          <w:p w:rsidR="00417ABC" w:rsidRDefault="00417ABC" w:rsidP="00D46627">
            <w:pPr>
              <w:pStyle w:val="ColPercentSig3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Sig4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102</w:t>
            </w:r>
          </w:p>
          <w:p w:rsidR="00417ABC" w:rsidRDefault="00417ABC" w:rsidP="00D46627">
            <w:pPr>
              <w:pStyle w:val="ColPercentSig4Minus"/>
            </w:pPr>
            <w:r>
              <w:t>12%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w:t>
            </w:r>
          </w:p>
          <w:p w:rsidR="00417ABC" w:rsidRDefault="00417ABC" w:rsidP="00D46627">
            <w:pPr>
              <w:pStyle w:val="ColPercentSig2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71</w:t>
            </w:r>
          </w:p>
          <w:p w:rsidR="00417ABC" w:rsidRDefault="00417ABC" w:rsidP="00D46627">
            <w:pPr>
              <w:pStyle w:val="ColPercentSig1Minus"/>
            </w:pPr>
            <w:r>
              <w:t>12%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Le monde est beau et grand, principalement constitué de bonnes personnes, et nous devons trouver un moyen de nous accepter les uns les autres et éviter de nous isoler.</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2179</w:t>
            </w:r>
          </w:p>
          <w:p w:rsidR="00417ABC" w:rsidRDefault="00417ABC" w:rsidP="00D46627">
            <w:pPr>
              <w:pStyle w:val="ColPercentNotSignificant"/>
            </w:pPr>
            <w:r>
              <w:t>71%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410</w:t>
            </w:r>
          </w:p>
          <w:p w:rsidR="00417ABC" w:rsidRDefault="00417ABC" w:rsidP="00D46627">
            <w:pPr>
              <w:pStyle w:val="ColPercentSig3Minus"/>
            </w:pPr>
            <w:r>
              <w:t>66%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565</w:t>
            </w:r>
          </w:p>
          <w:p w:rsidR="00417ABC" w:rsidRDefault="00417ABC" w:rsidP="00D46627">
            <w:pPr>
              <w:pStyle w:val="ColPercentSig3Minus"/>
            </w:pPr>
            <w:r>
              <w:t>67%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710</w:t>
            </w:r>
          </w:p>
          <w:p w:rsidR="00417ABC" w:rsidRDefault="00417ABC" w:rsidP="00D46627">
            <w:pPr>
              <w:pStyle w:val="ColPercentSig4Plus"/>
            </w:pPr>
            <w:r>
              <w:t>75%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256</w:t>
            </w:r>
          </w:p>
          <w:p w:rsidR="00417ABC" w:rsidRDefault="00417ABC" w:rsidP="00D46627">
            <w:pPr>
              <w:pStyle w:val="ColPercentSig1Minus"/>
            </w:pPr>
            <w:r>
              <w:t>67%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544</w:t>
            </w:r>
          </w:p>
          <w:p w:rsidR="00417ABC" w:rsidRDefault="00417ABC" w:rsidP="00D46627">
            <w:pPr>
              <w:pStyle w:val="ColPercentSig1Plus"/>
            </w:pPr>
            <w:r>
              <w:t>73%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723</w:t>
            </w:r>
          </w:p>
          <w:p w:rsidR="00417ABC" w:rsidRDefault="00417ABC" w:rsidP="00D46627">
            <w:pPr>
              <w:pStyle w:val="ColPercentNotSignificant"/>
            </w:pPr>
            <w:r>
              <w:t>73%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415</w:t>
            </w:r>
          </w:p>
          <w:p w:rsidR="00417ABC" w:rsidRDefault="00417ABC" w:rsidP="00D46627">
            <w:pPr>
              <w:pStyle w:val="ColPercentSig3Plus"/>
            </w:pPr>
            <w:r>
              <w:t>76%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63</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Avez-vous déjà entendu parler des Objectifs de développement durable des Nations Unies ou lu quelque chose à ce sujet?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Q26</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Oui, et je sais de quoi il s'agit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155</w:t>
            </w:r>
          </w:p>
          <w:p w:rsidR="00417ABC" w:rsidRDefault="00417ABC" w:rsidP="00D46627">
            <w:pPr>
              <w:pStyle w:val="ColPercentSig4Pl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206</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Sig2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Sig4Minus"/>
            </w:pPr>
            <w:r>
              <w:t>11%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Sig2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Sig2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Sig3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200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285</w:t>
            </w:r>
          </w:p>
          <w:p w:rsidR="00417ABC" w:rsidRDefault="00417ABC" w:rsidP="00D46627">
            <w:pPr>
              <w:pStyle w:val="ColPercentSig3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224</w:t>
            </w:r>
          </w:p>
          <w:p w:rsidR="00417ABC" w:rsidRDefault="00417ABC" w:rsidP="00D46627">
            <w:pPr>
              <w:pStyle w:val="ColPercentSig4Minus"/>
            </w:pPr>
            <w:r>
              <w:t>15%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Oui, mais je ne sais pas vraiment de quoi il s'agit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1010</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195</w:t>
            </w:r>
          </w:p>
          <w:p w:rsidR="00417ABC" w:rsidRDefault="00417ABC" w:rsidP="00D46627">
            <w:pPr>
              <w:pStyle w:val="ColPercentSig2Min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371</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178</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260</w:t>
            </w:r>
          </w:p>
          <w:p w:rsidR="00417ABC" w:rsidRDefault="00417ABC" w:rsidP="00D46627">
            <w:pPr>
              <w:pStyle w:val="ColPercentSig3Plus"/>
            </w:pPr>
            <w:r>
              <w:t>38%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149</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Sig2Min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380</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247</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459</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535</w:t>
            </w:r>
          </w:p>
          <w:p w:rsidR="00417ABC" w:rsidRDefault="00417ABC" w:rsidP="00D46627">
            <w:pPr>
              <w:pStyle w:val="ColPercentNotSignificant"/>
            </w:pPr>
            <w:r>
              <w:t>34%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Non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1399</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277</w:t>
            </w:r>
          </w:p>
          <w:p w:rsidR="00417ABC" w:rsidRDefault="00417ABC" w:rsidP="00D46627">
            <w:pPr>
              <w:pStyle w:val="ColPercentSig1Minus"/>
            </w:pPr>
            <w:r>
              <w:t>43%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499</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282</w:t>
            </w:r>
          </w:p>
          <w:p w:rsidR="00417ABC" w:rsidRDefault="00417ABC" w:rsidP="00D46627">
            <w:pPr>
              <w:pStyle w:val="ColPercentSig2Plus"/>
            </w:pPr>
            <w:r>
              <w:t>51%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320</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203</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Sig1Plus"/>
            </w:pPr>
            <w:r>
              <w:t>51%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533</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291</w:t>
            </w:r>
          </w:p>
          <w:p w:rsidR="00417ABC" w:rsidRDefault="00417ABC" w:rsidP="00D46627">
            <w:pPr>
              <w:pStyle w:val="ColPercentSig1Minus"/>
            </w:pPr>
            <w:r>
              <w:t>43%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652</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720</w:t>
            </w:r>
          </w:p>
          <w:p w:rsidR="00417ABC" w:rsidRDefault="00417ABC" w:rsidP="00D46627">
            <w:pPr>
              <w:pStyle w:val="ColPercentNotSignificant"/>
            </w:pPr>
            <w:r>
              <w:t>47%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64</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Avez-vous déjà entendu parler des Objectifs de développement durable des Nations Unies ou lu quelque chose à ce sujet?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Q26</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Oui, et je sais de quoi il s'agit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Sig4Min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Sig4Min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111</w:t>
            </w:r>
          </w:p>
          <w:p w:rsidR="00417ABC" w:rsidRDefault="00417ABC" w:rsidP="00D46627">
            <w:pPr>
              <w:pStyle w:val="ColPercentSig2Plus"/>
            </w:pPr>
            <w:r>
              <w:t>21%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Oui, mais je ne sais pas vraiment de quoi il s'agit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1010</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169</w:t>
            </w:r>
          </w:p>
          <w:p w:rsidR="00417ABC" w:rsidRDefault="00417ABC" w:rsidP="00D46627">
            <w:pPr>
              <w:pStyle w:val="ColPercentSig4Minus"/>
            </w:pPr>
            <w:r>
              <w:t>27%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240</w:t>
            </w:r>
          </w:p>
          <w:p w:rsidR="00417ABC" w:rsidRDefault="00417ABC" w:rsidP="00D46627">
            <w:pPr>
              <w:pStyle w:val="ColPercentSig3Min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366</w:t>
            </w:r>
          </w:p>
          <w:p w:rsidR="00417ABC" w:rsidRDefault="00417ABC" w:rsidP="00D46627">
            <w:pPr>
              <w:pStyle w:val="ColPercentSig4Plus"/>
            </w:pPr>
            <w:r>
              <w:t>38%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w:t>
            </w:r>
          </w:p>
          <w:p w:rsidR="00417ABC" w:rsidRDefault="00417ABC" w:rsidP="00D46627">
            <w:pPr>
              <w:pStyle w:val="ColPercentSig4Minus"/>
            </w:pPr>
            <w:r>
              <w:t>25%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255</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361</w:t>
            </w:r>
          </w:p>
          <w:p w:rsidR="00417ABC" w:rsidRDefault="00417ABC" w:rsidP="00D46627">
            <w:pPr>
              <w:pStyle w:val="ColPercentSig4Plus"/>
            </w:pPr>
            <w:r>
              <w:t>37%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191</w:t>
            </w:r>
          </w:p>
          <w:p w:rsidR="00417ABC" w:rsidRDefault="00417ABC" w:rsidP="00D46627">
            <w:pPr>
              <w:pStyle w:val="ColPercentNotSignificant"/>
            </w:pPr>
            <w:r>
              <w:t>34%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Non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1399</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361</w:t>
            </w:r>
          </w:p>
          <w:p w:rsidR="00417ABC" w:rsidRDefault="00417ABC" w:rsidP="00D46627">
            <w:pPr>
              <w:pStyle w:val="ColPercentSig4Plus"/>
            </w:pPr>
            <w:r>
              <w:t>57%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481</w:t>
            </w:r>
          </w:p>
          <w:p w:rsidR="00417ABC" w:rsidRDefault="00417ABC" w:rsidP="00D46627">
            <w:pPr>
              <w:pStyle w:val="ColPercentSig4Plus"/>
            </w:pPr>
            <w:r>
              <w:t>56%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367</w:t>
            </w:r>
          </w:p>
          <w:p w:rsidR="00417ABC" w:rsidRDefault="00417ABC" w:rsidP="00D46627">
            <w:pPr>
              <w:pStyle w:val="ColPercentSig4Minus"/>
            </w:pPr>
            <w:r>
              <w:t>40%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204</w:t>
            </w:r>
          </w:p>
          <w:p w:rsidR="00417ABC" w:rsidRDefault="00417ABC" w:rsidP="00D46627">
            <w:pPr>
              <w:pStyle w:val="ColPercentSig3Plus"/>
            </w:pPr>
            <w:r>
              <w:t>53%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353</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423</w:t>
            </w:r>
          </w:p>
          <w:p w:rsidR="00417ABC" w:rsidRDefault="00417ABC" w:rsidP="00D46627">
            <w:pPr>
              <w:pStyle w:val="ColPercentSig1Minus"/>
            </w:pPr>
            <w:r>
              <w:t>43%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235</w:t>
            </w:r>
          </w:p>
          <w:p w:rsidR="00417ABC" w:rsidRDefault="00417ABC" w:rsidP="00D46627">
            <w:pPr>
              <w:pStyle w:val="ColPercentNotSignificant"/>
            </w:pPr>
            <w:r>
              <w:t>43%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Pour la question suivante, veuillez penser au monde dans son ensemble et non à des pays en particulier.  Certaines personnes disent qu'il faut faire un compromis entre deux priorités, d'une part soutenir la croissance économique pour répondre aux besoins des populations en matière d'alimentation, de logement et de soins de santé et d'autre part protéger l'environnement, le climat et la fertilité des sols.  À l'aide d'une échelle de 0 à 10 où 0 signifie « Prioriser les besoins des populations en matière d'alimentation, de logement et de soins de santé » et 10 « Prioriser un environnement durable et le climat », veuillez indiquer l'énoncé qui reflète le mieux votre opinion.</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Q27</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Les besoins des populations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1117</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228</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405</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221</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245</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135</w:t>
            </w:r>
          </w:p>
          <w:p w:rsidR="00417ABC" w:rsidRDefault="00417ABC" w:rsidP="00D46627">
            <w:pPr>
              <w:pStyle w:val="ColPercentSig1Min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169</w:t>
            </w:r>
          </w:p>
          <w:p w:rsidR="00417ABC" w:rsidRDefault="00417ABC" w:rsidP="00D46627">
            <w:pPr>
              <w:pStyle w:val="ColPercentSig4Plus"/>
            </w:pPr>
            <w:r>
              <w:t>47%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453</w:t>
            </w:r>
          </w:p>
          <w:p w:rsidR="00417ABC" w:rsidRDefault="00417ABC" w:rsidP="00D46627">
            <w:pPr>
              <w:pStyle w:val="ColPercentSig2Plus"/>
            </w:pPr>
            <w:r>
              <w:t>39%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203</w:t>
            </w:r>
          </w:p>
          <w:p w:rsidR="00417ABC" w:rsidRDefault="00417ABC" w:rsidP="00D46627">
            <w:pPr>
              <w:pStyle w:val="ColPercentSig4Min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Sig1Minus"/>
            </w:pPr>
            <w:r>
              <w:t>30%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587</w:t>
            </w:r>
          </w:p>
          <w:p w:rsidR="00417ABC" w:rsidRDefault="00417ABC" w:rsidP="00D46627">
            <w:pPr>
              <w:pStyle w:val="ColPercentSig4Plus"/>
            </w:pPr>
            <w:r>
              <w:t>40%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498</w:t>
            </w:r>
          </w:p>
          <w:p w:rsidR="00417ABC" w:rsidRDefault="00417ABC" w:rsidP="00D46627">
            <w:pPr>
              <w:pStyle w:val="ColPercentSig4Minus"/>
            </w:pPr>
            <w:r>
              <w:t>32%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l'un ni l'autre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891</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192</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332</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198</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Sig1Min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329</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224</w:t>
            </w:r>
          </w:p>
          <w:p w:rsidR="00417ABC" w:rsidRDefault="00417ABC" w:rsidP="00D46627">
            <w:pPr>
              <w:pStyle w:val="ColPercentSig2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387</w:t>
            </w:r>
          </w:p>
          <w:p w:rsidR="00417ABC" w:rsidRDefault="00417ABC" w:rsidP="00D46627">
            <w:pPr>
              <w:pStyle w:val="ColPercentSig3Minus"/>
            </w:pPr>
            <w:r>
              <w:t>27%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490</w:t>
            </w:r>
          </w:p>
          <w:p w:rsidR="00417ABC" w:rsidRDefault="00417ABC" w:rsidP="00D46627">
            <w:pPr>
              <w:pStyle w:val="ColPercentSig3Plus"/>
            </w:pPr>
            <w:r>
              <w:t>32%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 environnement durable et le climat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960</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208</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340</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237</w:t>
            </w:r>
          </w:p>
          <w:p w:rsidR="00417ABC" w:rsidRDefault="00417ABC" w:rsidP="00D46627">
            <w:pPr>
              <w:pStyle w:val="ColPercentSig1Plus"/>
            </w:pPr>
            <w:r>
              <w:t>34%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156</w:t>
            </w:r>
          </w:p>
          <w:p w:rsidR="00417ABC" w:rsidRDefault="00417ABC" w:rsidP="00D46627">
            <w:pPr>
              <w:pStyle w:val="ColPercentSig2Plus"/>
            </w:pPr>
            <w:r>
              <w:t>36%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Sig4Min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339</w:t>
            </w:r>
          </w:p>
          <w:p w:rsidR="00417ABC" w:rsidRDefault="00417ABC" w:rsidP="00D46627">
            <w:pPr>
              <w:pStyle w:val="ColPercentSig2Min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251</w:t>
            </w:r>
          </w:p>
          <w:p w:rsidR="00417ABC" w:rsidRDefault="00417ABC" w:rsidP="00D46627">
            <w:pPr>
              <w:pStyle w:val="ColPercentSig3Plus"/>
            </w:pPr>
            <w:r>
              <w:t>36%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437</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509</w:t>
            </w:r>
          </w:p>
          <w:p w:rsidR="00417ABC" w:rsidRDefault="00417ABC" w:rsidP="00D46627">
            <w:pPr>
              <w:pStyle w:val="ColPercentNotSignificant"/>
            </w:pPr>
            <w:r>
              <w:t>33%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0 - Prioriser les besoins des populations en matière d'alimentation, de logement et de soins de santé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168</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60</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73</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92</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105</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891</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192</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332</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198</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329</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224</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387</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490</w:t>
            </w:r>
          </w:p>
          <w:p w:rsidR="00417ABC" w:rsidRDefault="00417ABC" w:rsidP="00D46627">
            <w:pPr>
              <w:pStyle w:val="ColPercentNotSignificant"/>
            </w:pPr>
            <w:r>
              <w:t>32%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127</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128</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90</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34</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10 - Prioriser un environnement durable et le climat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130</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46</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5.69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5.77</w:t>
            </w:r>
          </w:p>
        </w:tc>
        <w:tc>
          <w:tcPr>
            <w:tcW w:w="848" w:type="dxa"/>
            <w:tcBorders>
              <w:top w:val="single" w:sz="2" w:space="0" w:color="auto"/>
              <w:left w:val="nil"/>
              <w:bottom w:val="single" w:sz="2" w:space="0" w:color="auto"/>
              <w:right w:val="nil"/>
            </w:tcBorders>
          </w:tcPr>
          <w:p w:rsidR="00417ABC" w:rsidRDefault="00417ABC" w:rsidP="00D46627">
            <w:pPr>
              <w:pStyle w:val="Mean"/>
            </w:pPr>
            <w:r>
              <w:t>5.69</w:t>
            </w:r>
          </w:p>
        </w:tc>
        <w:tc>
          <w:tcPr>
            <w:tcW w:w="848" w:type="dxa"/>
            <w:tcBorders>
              <w:top w:val="single" w:sz="2" w:space="0" w:color="auto"/>
              <w:left w:val="nil"/>
              <w:bottom w:val="single" w:sz="2" w:space="0" w:color="auto"/>
              <w:right w:val="nil"/>
            </w:tcBorders>
          </w:tcPr>
          <w:p w:rsidR="00417ABC" w:rsidRDefault="00417ABC" w:rsidP="00D46627">
            <w:pPr>
              <w:pStyle w:val="Mean"/>
            </w:pPr>
            <w:r>
              <w:t>5.56</w:t>
            </w:r>
          </w:p>
        </w:tc>
        <w:tc>
          <w:tcPr>
            <w:tcW w:w="848" w:type="dxa"/>
            <w:tcBorders>
              <w:top w:val="single" w:sz="2" w:space="0" w:color="auto"/>
              <w:left w:val="nil"/>
              <w:bottom w:val="single" w:sz="2" w:space="0" w:color="auto"/>
              <w:right w:val="nil"/>
            </w:tcBorders>
          </w:tcPr>
          <w:p w:rsidR="00417ABC" w:rsidRDefault="00417ABC" w:rsidP="00D46627">
            <w:pPr>
              <w:pStyle w:val="Mean"/>
            </w:pPr>
            <w:r>
              <w:t>5.80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5.89</w:t>
            </w:r>
          </w:p>
        </w:tc>
        <w:tc>
          <w:tcPr>
            <w:tcW w:w="848" w:type="dxa"/>
            <w:tcBorders>
              <w:top w:val="single" w:sz="2" w:space="0" w:color="auto"/>
              <w:left w:val="nil"/>
              <w:bottom w:val="single" w:sz="2" w:space="0" w:color="auto"/>
              <w:right w:val="nil"/>
            </w:tcBorders>
          </w:tcPr>
          <w:p w:rsidR="00417ABC" w:rsidRDefault="00417ABC" w:rsidP="00D46627">
            <w:pPr>
              <w:pStyle w:val="MeanSig4"/>
            </w:pPr>
            <w:r>
              <w:t>4.92</w:t>
            </w:r>
          </w:p>
        </w:tc>
        <w:tc>
          <w:tcPr>
            <w:tcW w:w="848" w:type="dxa"/>
            <w:tcBorders>
              <w:top w:val="single" w:sz="2" w:space="0" w:color="auto"/>
              <w:left w:val="nil"/>
              <w:bottom w:val="single" w:sz="2" w:space="0" w:color="auto"/>
              <w:right w:val="nil"/>
            </w:tcBorders>
          </w:tcPr>
          <w:p w:rsidR="00417ABC" w:rsidRDefault="00417ABC" w:rsidP="00D46627">
            <w:pPr>
              <w:pStyle w:val="Mean"/>
            </w:pPr>
            <w:r>
              <w:t>5.65</w:t>
            </w:r>
          </w:p>
        </w:tc>
        <w:tc>
          <w:tcPr>
            <w:tcW w:w="848" w:type="dxa"/>
            <w:tcBorders>
              <w:top w:val="single" w:sz="2" w:space="0" w:color="auto"/>
              <w:left w:val="nil"/>
              <w:bottom w:val="single" w:sz="2" w:space="0" w:color="auto"/>
              <w:right w:val="nil"/>
            </w:tcBorders>
          </w:tcPr>
          <w:p w:rsidR="00417ABC" w:rsidRDefault="00417ABC" w:rsidP="00D46627">
            <w:pPr>
              <w:pStyle w:val="MeanSig1"/>
            </w:pPr>
            <w:r>
              <w:t>5.57</w:t>
            </w:r>
          </w:p>
        </w:tc>
        <w:tc>
          <w:tcPr>
            <w:tcW w:w="848" w:type="dxa"/>
            <w:tcBorders>
              <w:top w:val="single" w:sz="2" w:space="0" w:color="auto"/>
              <w:left w:val="nil"/>
              <w:bottom w:val="single" w:sz="2" w:space="0" w:color="auto"/>
              <w:right w:val="nil"/>
            </w:tcBorders>
          </w:tcPr>
          <w:p w:rsidR="00417ABC" w:rsidRDefault="00417ABC" w:rsidP="00D46627">
            <w:pPr>
              <w:pStyle w:val="MeanSig4"/>
            </w:pPr>
            <w:r>
              <w:t>6.07</w:t>
            </w:r>
          </w:p>
        </w:tc>
        <w:tc>
          <w:tcPr>
            <w:tcW w:w="848" w:type="dxa"/>
            <w:tcBorders>
              <w:top w:val="single" w:sz="2" w:space="0" w:color="auto"/>
              <w:left w:val="nil"/>
              <w:bottom w:val="single" w:sz="2" w:space="0" w:color="auto"/>
              <w:right w:val="nil"/>
            </w:tcBorders>
          </w:tcPr>
          <w:p w:rsidR="00417ABC" w:rsidRDefault="00417ABC" w:rsidP="00D46627">
            <w:pPr>
              <w:pStyle w:val="MeanSig2"/>
            </w:pPr>
            <w:r>
              <w:t>6.13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5.53</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5.90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2.77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2.91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2.75</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Pour la question suivante, veuillez penser au monde dans son ensemble et non à des pays en particulier.  Certaines personnes disent qu'il faut faire un compromis entre deux priorités, d'une part soutenir la croissance économique pour répondre aux besoins des populations en matière d'alimentation, de logement et de soins de santé et d'autre part protéger l'environnement, le climat et la fertilité des sols.  À l'aide d'une échelle de 0 à 10 où 0 signifie « Prioriser les besoins des populations en matière d'alimentation, de logement et de soins de santé » et 10 « Prioriser un environnement durable et le climat », veuillez indiquer l'énoncé qui reflète le mieux votre opinion.</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Q27</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Les besoins des populations (0-4)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1117</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256</w:t>
            </w:r>
          </w:p>
          <w:p w:rsidR="00417ABC" w:rsidRDefault="00417ABC" w:rsidP="00D46627">
            <w:pPr>
              <w:pStyle w:val="ColPercentSig2Plus"/>
            </w:pPr>
            <w:r>
              <w:t>41%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337</w:t>
            </w:r>
          </w:p>
          <w:p w:rsidR="00417ABC" w:rsidRDefault="00417ABC" w:rsidP="00D46627">
            <w:pPr>
              <w:pStyle w:val="ColPercentSig1Plus"/>
            </w:pPr>
            <w:r>
              <w:t>39%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325</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262</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354</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212</w:t>
            </w:r>
          </w:p>
          <w:p w:rsidR="00417ABC" w:rsidRDefault="00417ABC" w:rsidP="00D46627">
            <w:pPr>
              <w:pStyle w:val="ColPercentNotSignificant"/>
            </w:pPr>
            <w:r>
              <w:t>39%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l'un ni l'autre (5)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891</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150</w:t>
            </w:r>
          </w:p>
          <w:p w:rsidR="00417ABC" w:rsidRDefault="00417ABC" w:rsidP="00D46627">
            <w:pPr>
              <w:pStyle w:val="ColPercentSig3Minus"/>
            </w:pPr>
            <w:r>
              <w:t>25%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245</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291</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97</w:t>
            </w:r>
          </w:p>
          <w:p w:rsidR="00417ABC" w:rsidRDefault="00417ABC" w:rsidP="00D46627">
            <w:pPr>
              <w:pStyle w:val="ColPercentSig1Minus"/>
            </w:pPr>
            <w:r>
              <w:t>25%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217</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300</w:t>
            </w:r>
          </w:p>
          <w:p w:rsidR="00417ABC" w:rsidRDefault="00417ABC" w:rsidP="00D46627">
            <w:pPr>
              <w:pStyle w:val="ColPercentSig1Plus"/>
            </w:pPr>
            <w:r>
              <w:t>31%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168</w:t>
            </w:r>
          </w:p>
          <w:p w:rsidR="00417ABC" w:rsidRDefault="00417ABC" w:rsidP="00D46627">
            <w:pPr>
              <w:pStyle w:val="ColPercentNotSignificant"/>
            </w:pPr>
            <w:r>
              <w:t>31%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Un environnement durable et le climat (6-10)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960</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241</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307</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135</w:t>
            </w:r>
          </w:p>
          <w:p w:rsidR="00417ABC" w:rsidRDefault="00417ABC" w:rsidP="00D46627">
            <w:pPr>
              <w:pStyle w:val="ColPercentSig1Plus"/>
            </w:pPr>
            <w:r>
              <w:t>35%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243</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311</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156</w:t>
            </w:r>
          </w:p>
          <w:p w:rsidR="00417ABC" w:rsidRDefault="00417ABC" w:rsidP="00D46627">
            <w:pPr>
              <w:pStyle w:val="ColPercentNotSignificant"/>
            </w:pPr>
            <w:r>
              <w:t>28%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0 - Prioriser les besoins des populations en matière d'alimentation, de logement et de soins de santé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79</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48</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41</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891</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245</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291</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217</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300</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168</w:t>
            </w:r>
          </w:p>
          <w:p w:rsidR="00417ABC" w:rsidRDefault="00417ABC" w:rsidP="00D46627">
            <w:pPr>
              <w:pStyle w:val="ColPercentNotSignificant"/>
            </w:pPr>
            <w:r>
              <w:t>31%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29</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48</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36</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10 - Prioriser un environnement durable et le climat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5.69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5.49</w:t>
            </w:r>
          </w:p>
        </w:tc>
        <w:tc>
          <w:tcPr>
            <w:tcW w:w="848" w:type="dxa"/>
            <w:tcBorders>
              <w:top w:val="single" w:sz="2" w:space="0" w:color="auto"/>
              <w:left w:val="nil"/>
              <w:bottom w:val="single" w:sz="2" w:space="0" w:color="auto"/>
              <w:right w:val="nil"/>
            </w:tcBorders>
          </w:tcPr>
          <w:p w:rsidR="00417ABC" w:rsidRDefault="00417ABC" w:rsidP="00D46627">
            <w:pPr>
              <w:pStyle w:val="MeanSig2"/>
            </w:pPr>
            <w:r>
              <w:t>5.50</w:t>
            </w:r>
          </w:p>
        </w:tc>
        <w:tc>
          <w:tcPr>
            <w:tcW w:w="848" w:type="dxa"/>
            <w:tcBorders>
              <w:top w:val="single" w:sz="2" w:space="0" w:color="auto"/>
              <w:left w:val="nil"/>
              <w:bottom w:val="single" w:sz="2" w:space="0" w:color="auto"/>
              <w:right w:val="nil"/>
            </w:tcBorders>
          </w:tcPr>
          <w:p w:rsidR="00417ABC" w:rsidRDefault="00417ABC" w:rsidP="00D46627">
            <w:pPr>
              <w:pStyle w:val="MeanSig2"/>
            </w:pPr>
            <w:r>
              <w:t>5.85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5.85</w:t>
            </w:r>
          </w:p>
        </w:tc>
        <w:tc>
          <w:tcPr>
            <w:tcW w:w="848" w:type="dxa"/>
            <w:tcBorders>
              <w:top w:val="single" w:sz="2" w:space="0" w:color="auto"/>
              <w:left w:val="nil"/>
              <w:bottom w:val="single" w:sz="2" w:space="0" w:color="auto"/>
              <w:right w:val="nil"/>
            </w:tcBorders>
          </w:tcPr>
          <w:p w:rsidR="00417ABC" w:rsidRDefault="00417ABC" w:rsidP="00D46627">
            <w:pPr>
              <w:pStyle w:val="Mean"/>
            </w:pPr>
            <w:r>
              <w:t>5.77</w:t>
            </w:r>
          </w:p>
        </w:tc>
        <w:tc>
          <w:tcPr>
            <w:tcW w:w="848" w:type="dxa"/>
            <w:tcBorders>
              <w:top w:val="single" w:sz="2" w:space="0" w:color="auto"/>
              <w:left w:val="nil"/>
              <w:bottom w:val="single" w:sz="2" w:space="0" w:color="auto"/>
              <w:right w:val="nil"/>
            </w:tcBorders>
          </w:tcPr>
          <w:p w:rsidR="00417ABC" w:rsidRDefault="00417ABC" w:rsidP="00D46627">
            <w:pPr>
              <w:pStyle w:val="Mean"/>
            </w:pPr>
            <w:r>
              <w:t>5.77</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5.57</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2.85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2.94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2.99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2.88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2.75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2.78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L'extrême pauvreté sera éradiquée dans le monde d'ici 2030.</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Q28</w:t>
            </w:r>
          </w:p>
          <w:p w:rsidR="00417ABC" w:rsidRDefault="00417ABC" w:rsidP="00D46627">
            <w:pPr>
              <w:pStyle w:val="ShortLabelRow"/>
            </w:pPr>
            <w:r>
              <w:t>Veuillez indiquer dans quelle mesure vous êtes en accord ou en désaccord avec les affirmations suivante.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Sig4Pl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Sig2Minus"/>
            </w:pPr>
            <w:r>
              <w:t>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Sig3Minus"/>
            </w:pPr>
            <w:r>
              <w:t>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Sig2Plus"/>
            </w:pPr>
            <w:r>
              <w:t>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w:t>
            </w:r>
          </w:p>
          <w:p w:rsidR="00417ABC" w:rsidRDefault="00417ABC" w:rsidP="00D46627">
            <w:pPr>
              <w:pStyle w:val="ColPercentSig2Minus"/>
            </w:pPr>
            <w:r>
              <w:t>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Sig4Pl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Sig1Min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Sig2Minus"/>
            </w:pPr>
            <w:r>
              <w:t>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Sig1Minus"/>
            </w:pPr>
            <w:r>
              <w:t>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Sig2Min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94</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2582</w:t>
            </w:r>
          </w:p>
          <w:p w:rsidR="00417ABC" w:rsidRDefault="00417ABC" w:rsidP="00D46627">
            <w:pPr>
              <w:pStyle w:val="ColPercentNotSignificant"/>
            </w:pPr>
            <w:r>
              <w:t>84%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510</w:t>
            </w:r>
          </w:p>
          <w:p w:rsidR="00417ABC" w:rsidRDefault="00417ABC" w:rsidP="00D46627">
            <w:pPr>
              <w:pStyle w:val="ColPercentSig4Minus"/>
            </w:pPr>
            <w:r>
              <w:t>77%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948</w:t>
            </w:r>
          </w:p>
          <w:p w:rsidR="00417ABC" w:rsidRDefault="00417ABC" w:rsidP="00D46627">
            <w:pPr>
              <w:pStyle w:val="ColPercentSig1Plus"/>
            </w:pPr>
            <w:r>
              <w:t>85%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488</w:t>
            </w:r>
          </w:p>
          <w:p w:rsidR="00417ABC" w:rsidRDefault="00417ABC" w:rsidP="00D46627">
            <w:pPr>
              <w:pStyle w:val="ColPercentSig3Plus"/>
            </w:pPr>
            <w:r>
              <w:t>87%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602</w:t>
            </w:r>
          </w:p>
          <w:p w:rsidR="00417ABC" w:rsidRDefault="00417ABC" w:rsidP="00D46627">
            <w:pPr>
              <w:pStyle w:val="ColPercentSig3Plus"/>
            </w:pPr>
            <w:r>
              <w:t>87%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358</w:t>
            </w:r>
          </w:p>
          <w:p w:rsidR="00417ABC" w:rsidRDefault="00417ABC" w:rsidP="00D46627">
            <w:pPr>
              <w:pStyle w:val="ColPercentNotSignificant"/>
            </w:pPr>
            <w:r>
              <w:t>83%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299</w:t>
            </w:r>
          </w:p>
          <w:p w:rsidR="00417ABC" w:rsidRDefault="00417ABC" w:rsidP="00D46627">
            <w:pPr>
              <w:pStyle w:val="ColPercentNotSignificant"/>
            </w:pPr>
            <w:r>
              <w:t>84%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168</w:t>
            </w:r>
          </w:p>
          <w:p w:rsidR="00417ABC" w:rsidRDefault="00417ABC" w:rsidP="00D46627">
            <w:pPr>
              <w:pStyle w:val="ColPercentNotSignificant"/>
            </w:pPr>
            <w:r>
              <w:t>82%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988</w:t>
            </w:r>
          </w:p>
          <w:p w:rsidR="00417ABC" w:rsidRDefault="00417ABC" w:rsidP="00D46627">
            <w:pPr>
              <w:pStyle w:val="ColPercentNotSignificant"/>
            </w:pPr>
            <w:r>
              <w:t>84%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585</w:t>
            </w:r>
          </w:p>
          <w:p w:rsidR="00417ABC" w:rsidRDefault="00417ABC" w:rsidP="00D46627">
            <w:pPr>
              <w:pStyle w:val="ColPercentNotSignificant"/>
            </w:pPr>
            <w:r>
              <w:t>83%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166</w:t>
            </w:r>
          </w:p>
          <w:p w:rsidR="00417ABC" w:rsidRDefault="00417ABC" w:rsidP="00D46627">
            <w:pPr>
              <w:pStyle w:val="ColPercentNotSignificant"/>
            </w:pPr>
            <w:r>
              <w:t>86%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1228</w:t>
            </w:r>
          </w:p>
          <w:p w:rsidR="00417ABC" w:rsidRDefault="00417ABC" w:rsidP="00D46627">
            <w:pPr>
              <w:pStyle w:val="ColPercentNotSignificant"/>
            </w:pPr>
            <w:r>
              <w:t>84%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1298</w:t>
            </w:r>
          </w:p>
          <w:p w:rsidR="00417ABC" w:rsidRDefault="00417ABC" w:rsidP="00D46627">
            <w:pPr>
              <w:pStyle w:val="ColPercentNotSignificant"/>
            </w:pPr>
            <w:r>
              <w:t>83%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43</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94</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895</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204</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303</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209</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360</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176</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393</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487</w:t>
            </w:r>
          </w:p>
          <w:p w:rsidR="00417ABC" w:rsidRDefault="00417ABC" w:rsidP="00D46627">
            <w:pPr>
              <w:pStyle w:val="ColPercentNotSignificant"/>
            </w:pPr>
            <w:r>
              <w:t>32%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1687</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306</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645</w:t>
            </w:r>
          </w:p>
          <w:p w:rsidR="00417ABC" w:rsidRDefault="00417ABC" w:rsidP="00D46627">
            <w:pPr>
              <w:pStyle w:val="ColPercentNotSignificant"/>
            </w:pPr>
            <w:r>
              <w:t>58%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314</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393</w:t>
            </w:r>
          </w:p>
          <w:p w:rsidR="00417ABC" w:rsidRDefault="00417ABC" w:rsidP="00D46627">
            <w:pPr>
              <w:pStyle w:val="ColPercentNotSignificant"/>
            </w:pPr>
            <w:r>
              <w:t>57%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233</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200</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628</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409</w:t>
            </w:r>
          </w:p>
          <w:p w:rsidR="00417ABC" w:rsidRDefault="00417ABC" w:rsidP="00D46627">
            <w:pPr>
              <w:pStyle w:val="ColPercentNotSignificant"/>
            </w:pPr>
            <w:r>
              <w:t>57%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835</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811</w:t>
            </w:r>
          </w:p>
          <w:p w:rsidR="00417ABC" w:rsidRDefault="00417ABC" w:rsidP="00D46627">
            <w:pPr>
              <w:pStyle w:val="ColPercentNotSignificant"/>
            </w:pPr>
            <w:r>
              <w:t>51%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99</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4.39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4.19</w:t>
            </w:r>
          </w:p>
        </w:tc>
        <w:tc>
          <w:tcPr>
            <w:tcW w:w="848" w:type="dxa"/>
            <w:tcBorders>
              <w:top w:val="single" w:sz="2" w:space="0" w:color="auto"/>
              <w:left w:val="nil"/>
              <w:bottom w:val="single" w:sz="2" w:space="0" w:color="auto"/>
              <w:right w:val="nil"/>
            </w:tcBorders>
          </w:tcPr>
          <w:p w:rsidR="00417ABC" w:rsidRDefault="00417ABC" w:rsidP="00D46627">
            <w:pPr>
              <w:pStyle w:val="MeanSig2"/>
            </w:pPr>
            <w:r>
              <w:t>4.44</w:t>
            </w:r>
          </w:p>
        </w:tc>
        <w:tc>
          <w:tcPr>
            <w:tcW w:w="848" w:type="dxa"/>
            <w:tcBorders>
              <w:top w:val="single" w:sz="2" w:space="0" w:color="auto"/>
              <w:left w:val="nil"/>
              <w:bottom w:val="single" w:sz="2" w:space="0" w:color="auto"/>
              <w:right w:val="nil"/>
            </w:tcBorders>
          </w:tcPr>
          <w:p w:rsidR="00417ABC" w:rsidRDefault="00417ABC" w:rsidP="00D46627">
            <w:pPr>
              <w:pStyle w:val="MeanSig3"/>
            </w:pPr>
            <w:r>
              <w:t>4.47</w:t>
            </w:r>
          </w:p>
        </w:tc>
        <w:tc>
          <w:tcPr>
            <w:tcW w:w="848" w:type="dxa"/>
            <w:tcBorders>
              <w:top w:val="single" w:sz="2" w:space="0" w:color="auto"/>
              <w:left w:val="nil"/>
              <w:bottom w:val="single" w:sz="2" w:space="0" w:color="auto"/>
              <w:right w:val="nil"/>
            </w:tcBorders>
          </w:tcPr>
          <w:p w:rsidR="00417ABC" w:rsidRDefault="00417ABC" w:rsidP="00D46627">
            <w:pPr>
              <w:pStyle w:val="MeanSig3"/>
            </w:pPr>
            <w:r>
              <w:t>4.48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4.34</w:t>
            </w:r>
          </w:p>
        </w:tc>
        <w:tc>
          <w:tcPr>
            <w:tcW w:w="848" w:type="dxa"/>
            <w:tcBorders>
              <w:top w:val="single" w:sz="2" w:space="0" w:color="auto"/>
              <w:left w:val="nil"/>
              <w:bottom w:val="single" w:sz="2" w:space="0" w:color="auto"/>
              <w:right w:val="nil"/>
            </w:tcBorders>
          </w:tcPr>
          <w:p w:rsidR="00417ABC" w:rsidRDefault="00417ABC" w:rsidP="00D46627">
            <w:pPr>
              <w:pStyle w:val="Mean"/>
            </w:pPr>
            <w:r>
              <w:t>4.45</w:t>
            </w:r>
          </w:p>
        </w:tc>
        <w:tc>
          <w:tcPr>
            <w:tcW w:w="848" w:type="dxa"/>
            <w:tcBorders>
              <w:top w:val="single" w:sz="2" w:space="0" w:color="auto"/>
              <w:left w:val="nil"/>
              <w:bottom w:val="single" w:sz="2" w:space="0" w:color="auto"/>
              <w:right w:val="nil"/>
            </w:tcBorders>
          </w:tcPr>
          <w:p w:rsidR="00417ABC" w:rsidRDefault="00417ABC" w:rsidP="00D46627">
            <w:pPr>
              <w:pStyle w:val="Mean"/>
            </w:pPr>
            <w:r>
              <w:t>4.37</w:t>
            </w:r>
          </w:p>
        </w:tc>
        <w:tc>
          <w:tcPr>
            <w:tcW w:w="848" w:type="dxa"/>
            <w:tcBorders>
              <w:top w:val="single" w:sz="2" w:space="0" w:color="auto"/>
              <w:left w:val="nil"/>
              <w:bottom w:val="single" w:sz="2" w:space="0" w:color="auto"/>
              <w:right w:val="nil"/>
            </w:tcBorders>
          </w:tcPr>
          <w:p w:rsidR="00417ABC" w:rsidRDefault="00417ABC" w:rsidP="00D46627">
            <w:pPr>
              <w:pStyle w:val="Mean"/>
            </w:pPr>
            <w:r>
              <w:t>4.37</w:t>
            </w:r>
          </w:p>
        </w:tc>
        <w:tc>
          <w:tcPr>
            <w:tcW w:w="848" w:type="dxa"/>
            <w:tcBorders>
              <w:top w:val="single" w:sz="2" w:space="0" w:color="auto"/>
              <w:left w:val="nil"/>
              <w:bottom w:val="single" w:sz="2" w:space="0" w:color="auto"/>
              <w:right w:val="nil"/>
            </w:tcBorders>
          </w:tcPr>
          <w:p w:rsidR="00417ABC" w:rsidRDefault="00417ABC" w:rsidP="00D46627">
            <w:pPr>
              <w:pStyle w:val="MeanSig1"/>
            </w:pPr>
            <w:r>
              <w:t>4.45</w:t>
            </w:r>
          </w:p>
        </w:tc>
        <w:tc>
          <w:tcPr>
            <w:tcW w:w="848" w:type="dxa"/>
            <w:tcBorders>
              <w:top w:val="single" w:sz="2" w:space="0" w:color="auto"/>
              <w:left w:val="nil"/>
              <w:bottom w:val="single" w:sz="2" w:space="0" w:color="auto"/>
              <w:right w:val="nil"/>
            </w:tcBorders>
          </w:tcPr>
          <w:p w:rsidR="00417ABC" w:rsidRDefault="00417ABC" w:rsidP="00D46627">
            <w:pPr>
              <w:pStyle w:val="Mean"/>
            </w:pPr>
            <w:r>
              <w:t>4.35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4.38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4.39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0.853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0.950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0.839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0.780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0.761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0.916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0.818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0.846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0.859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0.831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0.823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0.900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0.805</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L'extrême pauvreté sera éradiquée dans le monde d'ici 2030.</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Q28</w:t>
            </w:r>
          </w:p>
          <w:p w:rsidR="00417ABC" w:rsidRDefault="00417ABC" w:rsidP="00D46627">
            <w:pPr>
              <w:pStyle w:val="ShortLabelRow"/>
            </w:pPr>
            <w:r>
              <w:t>Veuillez indiquer dans quelle mesure vous êtes en accord ou en désaccord avec les affirmations suivante.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Sig1Plus"/>
            </w:pPr>
            <w:r>
              <w:t>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Sig2Pl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Sig2Minus"/>
            </w:pPr>
            <w:r>
              <w:t>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Sig1Pl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Sig2Pl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2582</w:t>
            </w:r>
          </w:p>
          <w:p w:rsidR="00417ABC" w:rsidRDefault="00417ABC" w:rsidP="00D46627">
            <w:pPr>
              <w:pStyle w:val="ColPercentNotSignificant"/>
            </w:pPr>
            <w:r>
              <w:t>84%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500</w:t>
            </w:r>
          </w:p>
          <w:p w:rsidR="00417ABC" w:rsidRDefault="00417ABC" w:rsidP="00D46627">
            <w:pPr>
              <w:pStyle w:val="ColPercentSig3Minus"/>
            </w:pPr>
            <w:r>
              <w:t>79%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726</w:t>
            </w:r>
          </w:p>
          <w:p w:rsidR="00417ABC" w:rsidRDefault="00417ABC" w:rsidP="00D46627">
            <w:pPr>
              <w:pStyle w:val="ColPercentSig1Plus"/>
            </w:pPr>
            <w:r>
              <w:t>86%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792</w:t>
            </w:r>
          </w:p>
          <w:p w:rsidR="00417ABC" w:rsidRDefault="00417ABC" w:rsidP="00D46627">
            <w:pPr>
              <w:pStyle w:val="ColPercentNotSignificant"/>
            </w:pPr>
            <w:r>
              <w:t>84%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295</w:t>
            </w:r>
          </w:p>
          <w:p w:rsidR="00417ABC" w:rsidRDefault="00417ABC" w:rsidP="00D46627">
            <w:pPr>
              <w:pStyle w:val="ColPercentSig3Minus"/>
            </w:pPr>
            <w:r>
              <w:t>78%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625</w:t>
            </w:r>
          </w:p>
          <w:p w:rsidR="00417ABC" w:rsidRDefault="00417ABC" w:rsidP="00D46627">
            <w:pPr>
              <w:pStyle w:val="ColPercentNotSignificant"/>
            </w:pPr>
            <w:r>
              <w:t>83%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864</w:t>
            </w:r>
          </w:p>
          <w:p w:rsidR="00417ABC" w:rsidRDefault="00417ABC" w:rsidP="00D46627">
            <w:pPr>
              <w:pStyle w:val="ColPercentSig3Plus"/>
            </w:pPr>
            <w:r>
              <w:t>87%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469</w:t>
            </w:r>
          </w:p>
          <w:p w:rsidR="00417ABC" w:rsidRDefault="00417ABC" w:rsidP="00D46627">
            <w:pPr>
              <w:pStyle w:val="ColPercentNotSignificant"/>
            </w:pPr>
            <w:r>
              <w:t>85%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895</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251</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275</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318</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144</w:t>
            </w:r>
          </w:p>
          <w:p w:rsidR="00417ABC" w:rsidRDefault="00417ABC" w:rsidP="00D46627">
            <w:pPr>
              <w:pStyle w:val="ColPercentNotSignificant"/>
            </w:pPr>
            <w:r>
              <w:t>26%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1687</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311</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475</w:t>
            </w:r>
          </w:p>
          <w:p w:rsidR="00417ABC" w:rsidRDefault="00417ABC" w:rsidP="00D46627">
            <w:pPr>
              <w:pStyle w:val="ColPercentNotSignificant"/>
            </w:pPr>
            <w:r>
              <w:t>55%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517</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396</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546</w:t>
            </w:r>
          </w:p>
          <w:p w:rsidR="00417ABC" w:rsidRDefault="00417ABC" w:rsidP="00D46627">
            <w:pPr>
              <w:pStyle w:val="ColPercentNotSignificant"/>
            </w:pPr>
            <w:r>
              <w:t>55%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325</w:t>
            </w:r>
          </w:p>
          <w:p w:rsidR="00417ABC" w:rsidRDefault="00417ABC" w:rsidP="00D46627">
            <w:pPr>
              <w:pStyle w:val="ColPercentNotSignificant"/>
            </w:pPr>
            <w:r>
              <w:t>58%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4.39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4.30</w:t>
            </w:r>
          </w:p>
        </w:tc>
        <w:tc>
          <w:tcPr>
            <w:tcW w:w="848" w:type="dxa"/>
            <w:tcBorders>
              <w:top w:val="single" w:sz="2" w:space="0" w:color="auto"/>
              <w:left w:val="nil"/>
              <w:bottom w:val="single" w:sz="2" w:space="0" w:color="auto"/>
              <w:right w:val="nil"/>
            </w:tcBorders>
          </w:tcPr>
          <w:p w:rsidR="00417ABC" w:rsidRDefault="00417ABC" w:rsidP="00D46627">
            <w:pPr>
              <w:pStyle w:val="Mean"/>
            </w:pPr>
            <w:r>
              <w:t>4.42</w:t>
            </w:r>
          </w:p>
        </w:tc>
        <w:tc>
          <w:tcPr>
            <w:tcW w:w="848" w:type="dxa"/>
            <w:tcBorders>
              <w:top w:val="single" w:sz="2" w:space="0" w:color="auto"/>
              <w:left w:val="nil"/>
              <w:bottom w:val="single" w:sz="2" w:space="0" w:color="auto"/>
              <w:right w:val="nil"/>
            </w:tcBorders>
          </w:tcPr>
          <w:p w:rsidR="00417ABC" w:rsidRDefault="00417ABC" w:rsidP="00D46627">
            <w:pPr>
              <w:pStyle w:val="Mean"/>
            </w:pPr>
            <w:r>
              <w:t>4.36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4.29</w:t>
            </w:r>
          </w:p>
        </w:tc>
        <w:tc>
          <w:tcPr>
            <w:tcW w:w="848" w:type="dxa"/>
            <w:tcBorders>
              <w:top w:val="single" w:sz="2" w:space="0" w:color="auto"/>
              <w:left w:val="nil"/>
              <w:bottom w:val="single" w:sz="2" w:space="0" w:color="auto"/>
              <w:right w:val="nil"/>
            </w:tcBorders>
          </w:tcPr>
          <w:p w:rsidR="00417ABC" w:rsidRDefault="00417ABC" w:rsidP="00D46627">
            <w:pPr>
              <w:pStyle w:val="Mean"/>
            </w:pPr>
            <w:r>
              <w:t>4.37</w:t>
            </w:r>
          </w:p>
        </w:tc>
        <w:tc>
          <w:tcPr>
            <w:tcW w:w="848" w:type="dxa"/>
            <w:tcBorders>
              <w:top w:val="single" w:sz="2" w:space="0" w:color="auto"/>
              <w:left w:val="nil"/>
              <w:bottom w:val="single" w:sz="2" w:space="0" w:color="auto"/>
              <w:right w:val="nil"/>
            </w:tcBorders>
          </w:tcPr>
          <w:p w:rsidR="00417ABC" w:rsidRDefault="00417ABC" w:rsidP="00D46627">
            <w:pPr>
              <w:pStyle w:val="Mean"/>
            </w:pPr>
            <w:r>
              <w:t>4.42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4.42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0.853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0.896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0.812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0.926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0.852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0.800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0.899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Les gens ont généralement ce qu'ils méritent.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Q29</w:t>
            </w:r>
          </w:p>
          <w:p w:rsidR="00417ABC" w:rsidRDefault="00417ABC" w:rsidP="00D46627">
            <w:pPr>
              <w:pStyle w:val="ShortLabelRow"/>
            </w:pPr>
            <w:r>
              <w:t>Veuillez indiquer dans quelle mesure vous êtes en accord ou en désaccord avec les affirmations suivante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100</w:t>
            </w:r>
          </w:p>
          <w:p w:rsidR="00417ABC" w:rsidRDefault="00417ABC" w:rsidP="00D46627">
            <w:pPr>
              <w:pStyle w:val="ColPercentSig4Pl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Sig4Minus"/>
            </w:pPr>
            <w:r>
              <w:t>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230</w:t>
            </w:r>
          </w:p>
          <w:p w:rsidR="00417ABC" w:rsidRDefault="00417ABC" w:rsidP="00D46627">
            <w:pPr>
              <w:pStyle w:val="ColPercentSig4Plus"/>
            </w:pPr>
            <w:r>
              <w:t>17%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120</w:t>
            </w:r>
          </w:p>
          <w:p w:rsidR="00417ABC" w:rsidRDefault="00417ABC" w:rsidP="00D46627">
            <w:pPr>
              <w:pStyle w:val="ColPercentSig4Minus"/>
            </w:pPr>
            <w:r>
              <w:t>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174</w:t>
            </w:r>
          </w:p>
          <w:p w:rsidR="00417ABC" w:rsidRDefault="00417ABC" w:rsidP="00D46627">
            <w:pPr>
              <w:pStyle w:val="ColPercentSig2Plus"/>
            </w:pPr>
            <w:r>
              <w:t>27%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142</w:t>
            </w:r>
          </w:p>
          <w:p w:rsidR="00417ABC" w:rsidRDefault="00417ABC" w:rsidP="00D46627">
            <w:pPr>
              <w:pStyle w:val="ColPercentSig2Min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395</w:t>
            </w:r>
          </w:p>
          <w:p w:rsidR="00417ABC" w:rsidRDefault="00417ABC" w:rsidP="00D46627">
            <w:pPr>
              <w:pStyle w:val="ColPercentSig4Plus"/>
            </w:pPr>
            <w:r>
              <w:t>28%</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317</w:t>
            </w:r>
          </w:p>
          <w:p w:rsidR="00417ABC" w:rsidRDefault="00417ABC" w:rsidP="00D46627">
            <w:pPr>
              <w:pStyle w:val="ColPercentSig4Minus"/>
            </w:pPr>
            <w:r>
              <w:t>21%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1919</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364</w:t>
            </w:r>
          </w:p>
          <w:p w:rsidR="00417ABC" w:rsidRDefault="00417ABC" w:rsidP="00D46627">
            <w:pPr>
              <w:pStyle w:val="ColPercentSig4Minus"/>
            </w:pPr>
            <w:r>
              <w:t>55%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698</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366</w:t>
            </w:r>
          </w:p>
          <w:p w:rsidR="00417ABC" w:rsidRDefault="00417ABC" w:rsidP="00D46627">
            <w:pPr>
              <w:pStyle w:val="ColPercentSig1Plus"/>
            </w:pPr>
            <w:r>
              <w:t>65%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472</w:t>
            </w:r>
          </w:p>
          <w:p w:rsidR="00417ABC" w:rsidRDefault="00417ABC" w:rsidP="00D46627">
            <w:pPr>
              <w:pStyle w:val="ColPercentSig4Plus"/>
            </w:pPr>
            <w:r>
              <w:t>68%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267</w:t>
            </w:r>
          </w:p>
          <w:p w:rsidR="00417ABC" w:rsidRDefault="00417ABC" w:rsidP="00D46627">
            <w:pPr>
              <w:pStyle w:val="ColPercentNotSignificant"/>
            </w:pPr>
            <w:r>
              <w:t>61%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202</w:t>
            </w:r>
          </w:p>
          <w:p w:rsidR="00417ABC" w:rsidRDefault="00417ABC" w:rsidP="00D46627">
            <w:pPr>
              <w:pStyle w:val="ColPercentSig2Minus"/>
            </w:pPr>
            <w:r>
              <w:t>57%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57%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720</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473</w:t>
            </w:r>
          </w:p>
          <w:p w:rsidR="00417ABC" w:rsidRDefault="00417ABC" w:rsidP="00D46627">
            <w:pPr>
              <w:pStyle w:val="ColPercentSig3Plus"/>
            </w:pPr>
            <w:r>
              <w:t>66%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129</w:t>
            </w:r>
          </w:p>
          <w:p w:rsidR="00417ABC" w:rsidRDefault="00417ABC" w:rsidP="00D46627">
            <w:pPr>
              <w:pStyle w:val="ColPercentNotSignificant"/>
            </w:pPr>
            <w:r>
              <w:t>66%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799</w:t>
            </w:r>
          </w:p>
          <w:p w:rsidR="00417ABC" w:rsidRDefault="00417ABC" w:rsidP="00D46627">
            <w:pPr>
              <w:pStyle w:val="ColPercentSig4Minus"/>
            </w:pPr>
            <w:r>
              <w:t>54%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1083</w:t>
            </w:r>
          </w:p>
          <w:p w:rsidR="00417ABC" w:rsidRDefault="00417ABC" w:rsidP="00D46627">
            <w:pPr>
              <w:pStyle w:val="ColPercentSig4Plus"/>
            </w:pPr>
            <w:r>
              <w:t>70%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98</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395</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317</w:t>
            </w:r>
          </w:p>
          <w:p w:rsidR="00417ABC" w:rsidRDefault="00417ABC" w:rsidP="00D46627">
            <w:pPr>
              <w:pStyle w:val="ColPercentNotSignificant"/>
            </w:pPr>
            <w:r>
              <w:t>21%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1023</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199</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375</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175</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266</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372</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233</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427</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582</w:t>
            </w:r>
          </w:p>
          <w:p w:rsidR="00417ABC" w:rsidRDefault="00417ABC" w:rsidP="00D46627">
            <w:pPr>
              <w:pStyle w:val="ColPercentNotSignificant"/>
            </w:pPr>
            <w:r>
              <w:t>38%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896</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323</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191</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206</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348</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240</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501</w:t>
            </w:r>
          </w:p>
          <w:p w:rsidR="00417ABC" w:rsidRDefault="00417ABC" w:rsidP="00D46627">
            <w:pPr>
              <w:pStyle w:val="ColPercentNotSignificant"/>
            </w:pPr>
            <w:r>
              <w:t>31%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3.61</w:t>
            </w:r>
          </w:p>
        </w:tc>
        <w:tc>
          <w:tcPr>
            <w:tcW w:w="848" w:type="dxa"/>
            <w:tcBorders>
              <w:top w:val="single" w:sz="2" w:space="0" w:color="auto"/>
              <w:left w:val="nil"/>
              <w:bottom w:val="single" w:sz="2" w:space="0" w:color="auto"/>
              <w:right w:val="nil"/>
            </w:tcBorders>
          </w:tcPr>
          <w:p w:rsidR="00417ABC" w:rsidRDefault="00417ABC" w:rsidP="00D46627">
            <w:pPr>
              <w:pStyle w:val="Mean"/>
            </w:pPr>
            <w:r>
              <w:t>3.78</w:t>
            </w:r>
          </w:p>
        </w:tc>
        <w:tc>
          <w:tcPr>
            <w:tcW w:w="848" w:type="dxa"/>
            <w:tcBorders>
              <w:top w:val="single" w:sz="2" w:space="0" w:color="auto"/>
              <w:left w:val="nil"/>
              <w:bottom w:val="single" w:sz="2" w:space="0" w:color="auto"/>
              <w:right w:val="nil"/>
            </w:tcBorders>
          </w:tcPr>
          <w:p w:rsidR="00417ABC" w:rsidRDefault="00417ABC" w:rsidP="00D46627">
            <w:pPr>
              <w:pStyle w:val="MeanSig2"/>
            </w:pPr>
            <w:r>
              <w:t>3.87</w:t>
            </w:r>
          </w:p>
        </w:tc>
        <w:tc>
          <w:tcPr>
            <w:tcW w:w="848" w:type="dxa"/>
            <w:tcBorders>
              <w:top w:val="single" w:sz="2" w:space="0" w:color="auto"/>
              <w:left w:val="nil"/>
              <w:bottom w:val="single" w:sz="2" w:space="0" w:color="auto"/>
              <w:right w:val="nil"/>
            </w:tcBorders>
          </w:tcPr>
          <w:p w:rsidR="00417ABC" w:rsidRDefault="00417ABC" w:rsidP="00D46627">
            <w:pPr>
              <w:pStyle w:val="MeanSig4"/>
            </w:pPr>
            <w:r>
              <w:t>3.89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3.74</w:t>
            </w:r>
          </w:p>
        </w:tc>
        <w:tc>
          <w:tcPr>
            <w:tcW w:w="848" w:type="dxa"/>
            <w:tcBorders>
              <w:top w:val="single" w:sz="2" w:space="0" w:color="auto"/>
              <w:left w:val="nil"/>
              <w:bottom w:val="single" w:sz="2" w:space="0" w:color="auto"/>
              <w:right w:val="nil"/>
            </w:tcBorders>
          </w:tcPr>
          <w:p w:rsidR="00417ABC" w:rsidRDefault="00417ABC" w:rsidP="00D46627">
            <w:pPr>
              <w:pStyle w:val="MeanSig1"/>
            </w:pPr>
            <w:r>
              <w:t>3.67</w:t>
            </w:r>
          </w:p>
        </w:tc>
        <w:tc>
          <w:tcPr>
            <w:tcW w:w="848" w:type="dxa"/>
            <w:tcBorders>
              <w:top w:val="single" w:sz="2" w:space="0" w:color="auto"/>
              <w:left w:val="nil"/>
              <w:bottom w:val="single" w:sz="2" w:space="0" w:color="auto"/>
              <w:right w:val="nil"/>
            </w:tcBorders>
          </w:tcPr>
          <w:p w:rsidR="00417ABC" w:rsidRDefault="00417ABC" w:rsidP="00D46627">
            <w:pPr>
              <w:pStyle w:val="Mean"/>
            </w:pPr>
            <w:r>
              <w:t>3.65</w:t>
            </w:r>
          </w:p>
        </w:tc>
        <w:tc>
          <w:tcPr>
            <w:tcW w:w="848" w:type="dxa"/>
            <w:tcBorders>
              <w:top w:val="single" w:sz="2" w:space="0" w:color="auto"/>
              <w:left w:val="nil"/>
              <w:bottom w:val="single" w:sz="2" w:space="0" w:color="auto"/>
              <w:right w:val="nil"/>
            </w:tcBorders>
          </w:tcPr>
          <w:p w:rsidR="00417ABC" w:rsidRDefault="00417ABC" w:rsidP="00D46627">
            <w:pPr>
              <w:pStyle w:val="Mean"/>
            </w:pPr>
            <w:r>
              <w:t>3.79</w:t>
            </w:r>
          </w:p>
        </w:tc>
        <w:tc>
          <w:tcPr>
            <w:tcW w:w="848" w:type="dxa"/>
            <w:tcBorders>
              <w:top w:val="single" w:sz="2" w:space="0" w:color="auto"/>
              <w:left w:val="nil"/>
              <w:bottom w:val="single" w:sz="2" w:space="0" w:color="auto"/>
              <w:right w:val="nil"/>
            </w:tcBorders>
          </w:tcPr>
          <w:p w:rsidR="00417ABC" w:rsidRDefault="00417ABC" w:rsidP="00D46627">
            <w:pPr>
              <w:pStyle w:val="MeanSig3"/>
            </w:pPr>
            <w:r>
              <w:t>3.87</w:t>
            </w:r>
          </w:p>
        </w:tc>
        <w:tc>
          <w:tcPr>
            <w:tcW w:w="848" w:type="dxa"/>
            <w:tcBorders>
              <w:top w:val="single" w:sz="2" w:space="0" w:color="auto"/>
              <w:left w:val="nil"/>
              <w:bottom w:val="single" w:sz="2" w:space="0" w:color="auto"/>
              <w:right w:val="nil"/>
            </w:tcBorders>
          </w:tcPr>
          <w:p w:rsidR="00417ABC" w:rsidRDefault="00417ABC" w:rsidP="00D46627">
            <w:pPr>
              <w:pStyle w:val="Mean"/>
            </w:pPr>
            <w:r>
              <w:t>3.73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3.61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3.93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Les gens ont généralement ce qu'ils méritent.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Q29</w:t>
            </w:r>
          </w:p>
          <w:p w:rsidR="00417ABC" w:rsidRDefault="00417ABC" w:rsidP="00D46627">
            <w:pPr>
              <w:pStyle w:val="ShortLabelRow"/>
            </w:pPr>
            <w:r>
              <w:t>Veuillez indiquer dans quelle mesure vous êtes en accord ou en désaccord avec les affirmations suivante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123</w:t>
            </w:r>
          </w:p>
          <w:p w:rsidR="00417ABC" w:rsidRDefault="00417ABC" w:rsidP="00D46627">
            <w:pPr>
              <w:pStyle w:val="ColPercentSig3Plus"/>
            </w:pPr>
            <w:r>
              <w:t>15%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76</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228</w:t>
            </w:r>
          </w:p>
          <w:p w:rsidR="00417ABC" w:rsidRDefault="00417ABC" w:rsidP="00D46627">
            <w:pPr>
              <w:pStyle w:val="ColPercentSig3Pl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133</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1919</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365</w:t>
            </w:r>
          </w:p>
          <w:p w:rsidR="00417ABC" w:rsidRDefault="00417ABC" w:rsidP="00D46627">
            <w:pPr>
              <w:pStyle w:val="ColPercentSig2Minus"/>
            </w:pPr>
            <w:r>
              <w:t>58%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481</w:t>
            </w:r>
          </w:p>
          <w:p w:rsidR="00417ABC" w:rsidRDefault="00417ABC" w:rsidP="00D46627">
            <w:pPr>
              <w:pStyle w:val="ColPercentSig4Minus"/>
            </w:pPr>
            <w:r>
              <w:t>56%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608</w:t>
            </w:r>
          </w:p>
          <w:p w:rsidR="00417ABC" w:rsidRDefault="00417ABC" w:rsidP="00D46627">
            <w:pPr>
              <w:pStyle w:val="ColPercentSig1Plus"/>
            </w:pPr>
            <w:r>
              <w:t>64%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234</w:t>
            </w:r>
          </w:p>
          <w:p w:rsidR="00417ABC" w:rsidRDefault="00417ABC" w:rsidP="00D46627">
            <w:pPr>
              <w:pStyle w:val="ColPercentNotSignificant"/>
            </w:pPr>
            <w:r>
              <w:t>61%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483</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623</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335</w:t>
            </w:r>
          </w:p>
          <w:p w:rsidR="00417ABC" w:rsidRDefault="00417ABC" w:rsidP="00D46627">
            <w:pPr>
              <w:pStyle w:val="ColPercentNotSignificant"/>
            </w:pPr>
            <w:r>
              <w:t>60%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65</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228</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133</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1023</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216</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262</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328</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262</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337</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181</w:t>
            </w:r>
          </w:p>
          <w:p w:rsidR="00417ABC" w:rsidRDefault="00417ABC" w:rsidP="00D46627">
            <w:pPr>
              <w:pStyle w:val="ColPercentNotSignificant"/>
            </w:pPr>
            <w:r>
              <w:t>32%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896</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149</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219</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280</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221</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286</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w:t>
            </w:r>
          </w:p>
          <w:p w:rsidR="00417ABC" w:rsidRDefault="00417ABC" w:rsidP="00D46627">
            <w:pPr>
              <w:pStyle w:val="ColPercentNotSignificant"/>
            </w:pPr>
            <w:r>
              <w:t>28%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3.67</w:t>
            </w:r>
          </w:p>
        </w:tc>
        <w:tc>
          <w:tcPr>
            <w:tcW w:w="848" w:type="dxa"/>
            <w:tcBorders>
              <w:top w:val="single" w:sz="2" w:space="0" w:color="auto"/>
              <w:left w:val="nil"/>
              <w:bottom w:val="single" w:sz="2" w:space="0" w:color="auto"/>
              <w:right w:val="nil"/>
            </w:tcBorders>
          </w:tcPr>
          <w:p w:rsidR="00417ABC" w:rsidRDefault="00417ABC" w:rsidP="00D46627">
            <w:pPr>
              <w:pStyle w:val="MeanSig4"/>
            </w:pPr>
            <w:r>
              <w:t>3.62</w:t>
            </w:r>
          </w:p>
        </w:tc>
        <w:tc>
          <w:tcPr>
            <w:tcW w:w="848" w:type="dxa"/>
            <w:tcBorders>
              <w:top w:val="single" w:sz="2" w:space="0" w:color="auto"/>
              <w:left w:val="nil"/>
              <w:bottom w:val="single" w:sz="2" w:space="0" w:color="auto"/>
              <w:right w:val="nil"/>
            </w:tcBorders>
          </w:tcPr>
          <w:p w:rsidR="00417ABC" w:rsidRDefault="00417ABC" w:rsidP="00D46627">
            <w:pPr>
              <w:pStyle w:val="Mean"/>
            </w:pPr>
            <w:r>
              <w:t>3.81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3.76</w:t>
            </w:r>
          </w:p>
        </w:tc>
        <w:tc>
          <w:tcPr>
            <w:tcW w:w="848" w:type="dxa"/>
            <w:tcBorders>
              <w:top w:val="single" w:sz="2" w:space="0" w:color="auto"/>
              <w:left w:val="nil"/>
              <w:bottom w:val="single" w:sz="2" w:space="0" w:color="auto"/>
              <w:right w:val="nil"/>
            </w:tcBorders>
          </w:tcPr>
          <w:p w:rsidR="00417ABC" w:rsidRDefault="00417ABC" w:rsidP="00D46627">
            <w:pPr>
              <w:pStyle w:val="Mean"/>
            </w:pPr>
            <w:r>
              <w:t>3.80</w:t>
            </w:r>
          </w:p>
        </w:tc>
        <w:tc>
          <w:tcPr>
            <w:tcW w:w="848" w:type="dxa"/>
            <w:tcBorders>
              <w:top w:val="single" w:sz="2" w:space="0" w:color="auto"/>
              <w:left w:val="nil"/>
              <w:bottom w:val="single" w:sz="2" w:space="0" w:color="auto"/>
              <w:right w:val="nil"/>
            </w:tcBorders>
          </w:tcPr>
          <w:p w:rsidR="00417ABC" w:rsidRDefault="00417ABC" w:rsidP="00D46627">
            <w:pPr>
              <w:pStyle w:val="Mean"/>
            </w:pPr>
            <w:r>
              <w:t>3.77</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3.73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La situation des personnes vivant dans d'autres pays a une influence sur ma propre vie.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Q30A</w:t>
            </w:r>
          </w:p>
          <w:p w:rsidR="00417ABC" w:rsidRDefault="00417ABC" w:rsidP="00D46627">
            <w:pPr>
              <w:pStyle w:val="ShortLabelRow"/>
            </w:pPr>
            <w:r>
              <w:t>Veuillez indiquer si vous êtes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1668</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333</w:t>
            </w:r>
          </w:p>
          <w:p w:rsidR="00417ABC" w:rsidRDefault="00417ABC" w:rsidP="00D46627">
            <w:pPr>
              <w:pStyle w:val="ColPercentSig2Minus"/>
            </w:pPr>
            <w:r>
              <w:t>50%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611</w:t>
            </w:r>
          </w:p>
          <w:p w:rsidR="00417ABC" w:rsidRDefault="00417ABC" w:rsidP="00D46627">
            <w:pPr>
              <w:pStyle w:val="ColPercentNotSignificant"/>
            </w:pPr>
            <w:r>
              <w:t>55%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318</w:t>
            </w:r>
          </w:p>
          <w:p w:rsidR="00417ABC" w:rsidRDefault="00417ABC" w:rsidP="00D46627">
            <w:pPr>
              <w:pStyle w:val="ColPercentNotSignificant"/>
            </w:pPr>
            <w:r>
              <w:t>57%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391</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245</w:t>
            </w:r>
          </w:p>
          <w:p w:rsidR="00417ABC" w:rsidRDefault="00417ABC" w:rsidP="00D46627">
            <w:pPr>
              <w:pStyle w:val="ColPercentNotSignificant"/>
            </w:pPr>
            <w:r>
              <w:t>57%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188</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633</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381</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58%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741</w:t>
            </w:r>
          </w:p>
          <w:p w:rsidR="00417ABC" w:rsidRDefault="00417ABC" w:rsidP="00D46627">
            <w:pPr>
              <w:pStyle w:val="ColPercentSig4Minus"/>
            </w:pPr>
            <w:r>
              <w:t>51%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903</w:t>
            </w:r>
          </w:p>
          <w:p w:rsidR="00417ABC" w:rsidRDefault="00417ABC" w:rsidP="00D46627">
            <w:pPr>
              <w:pStyle w:val="ColPercentSig4Plus"/>
            </w:pPr>
            <w:r>
              <w:t>58%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826</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180</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299</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Sig1Min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201</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104</w:t>
            </w:r>
          </w:p>
          <w:p w:rsidR="00417ABC" w:rsidRDefault="00417ABC" w:rsidP="00D46627">
            <w:pPr>
              <w:pStyle w:val="ColPercentSig1Min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Sig1Plus"/>
            </w:pPr>
            <w:r>
              <w:t>33%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319</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402</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406</w:t>
            </w:r>
          </w:p>
          <w:p w:rsidR="00417ABC" w:rsidRDefault="00417ABC" w:rsidP="00D46627">
            <w:pPr>
              <w:pStyle w:val="ColPercentNotSignificant"/>
            </w:pPr>
            <w:r>
              <w:t>26%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122</w:t>
            </w:r>
          </w:p>
          <w:p w:rsidR="00417ABC" w:rsidRDefault="00417ABC" w:rsidP="00D46627">
            <w:pPr>
              <w:pStyle w:val="ColPercentSig2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Sig3Minus"/>
            </w:pPr>
            <w:r>
              <w:t>14%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Sig1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Sig1Minus"/>
            </w:pPr>
            <w:r>
              <w:t>12%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283</w:t>
            </w:r>
          </w:p>
          <w:p w:rsidR="00417ABC" w:rsidRDefault="00417ABC" w:rsidP="00D46627">
            <w:pPr>
              <w:pStyle w:val="ColPercentSig4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201</w:t>
            </w:r>
          </w:p>
          <w:p w:rsidR="00417ABC" w:rsidRDefault="00417ABC" w:rsidP="00D46627">
            <w:pPr>
              <w:pStyle w:val="ColPercentSig4Minus"/>
            </w:pPr>
            <w:r>
              <w:t>13%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234</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1268</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250</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456</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240</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310</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184</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485</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281</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579</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669</w:t>
            </w:r>
          </w:p>
          <w:p w:rsidR="00417ABC" w:rsidRDefault="00417ABC" w:rsidP="00D46627">
            <w:pPr>
              <w:pStyle w:val="ColPercentNotSignificant"/>
            </w:pPr>
            <w:r>
              <w:t>43%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826</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180</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299</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201</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319</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402</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406</w:t>
            </w:r>
          </w:p>
          <w:p w:rsidR="00417ABC" w:rsidRDefault="00417ABC" w:rsidP="00D46627">
            <w:pPr>
              <w:pStyle w:val="ColPercentNotSignificant"/>
            </w:pPr>
            <w:r>
              <w:t>26%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141</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60</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2.55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2.62</w:t>
            </w:r>
          </w:p>
        </w:tc>
        <w:tc>
          <w:tcPr>
            <w:tcW w:w="848" w:type="dxa"/>
            <w:tcBorders>
              <w:top w:val="single" w:sz="2" w:space="0" w:color="auto"/>
              <w:left w:val="nil"/>
              <w:bottom w:val="single" w:sz="2" w:space="0" w:color="auto"/>
              <w:right w:val="nil"/>
            </w:tcBorders>
          </w:tcPr>
          <w:p w:rsidR="00417ABC" w:rsidRDefault="00417ABC" w:rsidP="00D46627">
            <w:pPr>
              <w:pStyle w:val="Mean"/>
            </w:pPr>
            <w:r>
              <w:t>2.53</w:t>
            </w:r>
          </w:p>
        </w:tc>
        <w:tc>
          <w:tcPr>
            <w:tcW w:w="848" w:type="dxa"/>
            <w:tcBorders>
              <w:top w:val="single" w:sz="2" w:space="0" w:color="auto"/>
              <w:left w:val="nil"/>
              <w:bottom w:val="single" w:sz="2" w:space="0" w:color="auto"/>
              <w:right w:val="nil"/>
            </w:tcBorders>
          </w:tcPr>
          <w:p w:rsidR="00417ABC" w:rsidRDefault="00417ABC" w:rsidP="00D46627">
            <w:pPr>
              <w:pStyle w:val="Mean"/>
            </w:pPr>
            <w:r>
              <w:t>2.49</w:t>
            </w:r>
          </w:p>
        </w:tc>
        <w:tc>
          <w:tcPr>
            <w:tcW w:w="848" w:type="dxa"/>
            <w:tcBorders>
              <w:top w:val="single" w:sz="2" w:space="0" w:color="auto"/>
              <w:left w:val="nil"/>
              <w:bottom w:val="single" w:sz="2" w:space="0" w:color="auto"/>
              <w:right w:val="nil"/>
            </w:tcBorders>
          </w:tcPr>
          <w:p w:rsidR="00417ABC" w:rsidRDefault="00417ABC" w:rsidP="00D46627">
            <w:pPr>
              <w:pStyle w:val="MeanSig1"/>
            </w:pPr>
            <w:r>
              <w:t>2.48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2.50</w:t>
            </w:r>
          </w:p>
        </w:tc>
        <w:tc>
          <w:tcPr>
            <w:tcW w:w="848" w:type="dxa"/>
            <w:tcBorders>
              <w:top w:val="single" w:sz="2" w:space="0" w:color="auto"/>
              <w:left w:val="nil"/>
              <w:bottom w:val="single" w:sz="2" w:space="0" w:color="auto"/>
              <w:right w:val="nil"/>
            </w:tcBorders>
          </w:tcPr>
          <w:p w:rsidR="00417ABC" w:rsidRDefault="00417ABC" w:rsidP="00D46627">
            <w:pPr>
              <w:pStyle w:val="Mean"/>
            </w:pPr>
            <w:r>
              <w:t>2.63</w:t>
            </w:r>
          </w:p>
        </w:tc>
        <w:tc>
          <w:tcPr>
            <w:tcW w:w="848" w:type="dxa"/>
            <w:tcBorders>
              <w:top w:val="single" w:sz="2" w:space="0" w:color="auto"/>
              <w:left w:val="nil"/>
              <w:bottom w:val="single" w:sz="2" w:space="0" w:color="auto"/>
              <w:right w:val="nil"/>
            </w:tcBorders>
          </w:tcPr>
          <w:p w:rsidR="00417ABC" w:rsidRDefault="00417ABC" w:rsidP="00D46627">
            <w:pPr>
              <w:pStyle w:val="Mean"/>
            </w:pPr>
            <w:r>
              <w:t>2.61</w:t>
            </w:r>
          </w:p>
        </w:tc>
        <w:tc>
          <w:tcPr>
            <w:tcW w:w="848" w:type="dxa"/>
            <w:tcBorders>
              <w:top w:val="single" w:sz="2" w:space="0" w:color="auto"/>
              <w:left w:val="nil"/>
              <w:bottom w:val="single" w:sz="2" w:space="0" w:color="auto"/>
              <w:right w:val="nil"/>
            </w:tcBorders>
          </w:tcPr>
          <w:p w:rsidR="00417ABC" w:rsidRDefault="00417ABC" w:rsidP="00D46627">
            <w:pPr>
              <w:pStyle w:val="Mean"/>
            </w:pPr>
            <w:r>
              <w:t>2.54</w:t>
            </w:r>
          </w:p>
        </w:tc>
        <w:tc>
          <w:tcPr>
            <w:tcW w:w="848" w:type="dxa"/>
            <w:tcBorders>
              <w:top w:val="single" w:sz="2" w:space="0" w:color="auto"/>
              <w:left w:val="nil"/>
              <w:bottom w:val="single" w:sz="2" w:space="0" w:color="auto"/>
              <w:right w:val="nil"/>
            </w:tcBorders>
          </w:tcPr>
          <w:p w:rsidR="00417ABC" w:rsidRDefault="00417ABC" w:rsidP="00D46627">
            <w:pPr>
              <w:pStyle w:val="Mean"/>
            </w:pPr>
            <w:r>
              <w:t>2.55</w:t>
            </w:r>
          </w:p>
        </w:tc>
        <w:tc>
          <w:tcPr>
            <w:tcW w:w="848" w:type="dxa"/>
            <w:tcBorders>
              <w:top w:val="single" w:sz="2" w:space="0" w:color="auto"/>
              <w:left w:val="nil"/>
              <w:bottom w:val="single" w:sz="2" w:space="0" w:color="auto"/>
              <w:right w:val="nil"/>
            </w:tcBorders>
          </w:tcPr>
          <w:p w:rsidR="00417ABC" w:rsidRDefault="00417ABC" w:rsidP="00D46627">
            <w:pPr>
              <w:pStyle w:val="MeanSig1"/>
            </w:pPr>
            <w:r>
              <w:t>2.42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2.64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2.43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La situation des personnes vivant dans d'autres pays a une influence sur ma propre vie.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Q30A</w:t>
            </w:r>
          </w:p>
          <w:p w:rsidR="00417ABC" w:rsidRDefault="00417ABC" w:rsidP="00D46627">
            <w:pPr>
              <w:pStyle w:val="ShortLabelRow"/>
            </w:pPr>
            <w:r>
              <w:t>Veuillez indiquer si vous êtes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1668</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294</w:t>
            </w:r>
          </w:p>
          <w:p w:rsidR="00417ABC" w:rsidRDefault="00417ABC" w:rsidP="00D46627">
            <w:pPr>
              <w:pStyle w:val="ColPercentSig4Minus"/>
            </w:pPr>
            <w:r>
              <w:t>47%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394</w:t>
            </w:r>
          </w:p>
          <w:p w:rsidR="00417ABC" w:rsidRDefault="00417ABC" w:rsidP="00D46627">
            <w:pPr>
              <w:pStyle w:val="ColPercentSig4Minus"/>
            </w:pPr>
            <w:r>
              <w:t>47%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547</w:t>
            </w:r>
          </w:p>
          <w:p w:rsidR="00417ABC" w:rsidRDefault="00417ABC" w:rsidP="00D46627">
            <w:pPr>
              <w:pStyle w:val="ColPercentSig3Plus"/>
            </w:pPr>
            <w:r>
              <w:t>58%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189</w:t>
            </w:r>
          </w:p>
          <w:p w:rsidR="00417ABC" w:rsidRDefault="00417ABC" w:rsidP="00D46627">
            <w:pPr>
              <w:pStyle w:val="ColPercentSig2Minus"/>
            </w:pPr>
            <w:r>
              <w:t>49%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411</w:t>
            </w:r>
          </w:p>
          <w:p w:rsidR="00417ABC" w:rsidRDefault="00417ABC" w:rsidP="00D46627">
            <w:pPr>
              <w:pStyle w:val="ColPercentNotSignificant"/>
            </w:pPr>
            <w:r>
              <w:t>55%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552</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322</w:t>
            </w:r>
          </w:p>
          <w:p w:rsidR="00417ABC" w:rsidRDefault="00417ABC" w:rsidP="00D46627">
            <w:pPr>
              <w:pStyle w:val="ColPercentSig2Plus"/>
            </w:pPr>
            <w:r>
              <w:t>59%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826</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194</w:t>
            </w:r>
          </w:p>
          <w:p w:rsidR="00417ABC" w:rsidRDefault="00417ABC" w:rsidP="00D46627">
            <w:pPr>
              <w:pStyle w:val="ColPercentSig2Plus"/>
            </w:pPr>
            <w:r>
              <w:t>31%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275</w:t>
            </w:r>
          </w:p>
          <w:p w:rsidR="00417ABC" w:rsidRDefault="00417ABC" w:rsidP="00D46627">
            <w:pPr>
              <w:pStyle w:val="ColPercentSig4Plus"/>
            </w:pPr>
            <w:r>
              <w:t>33%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232</w:t>
            </w:r>
          </w:p>
          <w:p w:rsidR="00417ABC" w:rsidRDefault="00417ABC" w:rsidP="00D46627">
            <w:pPr>
              <w:pStyle w:val="ColPercentSig1Minus"/>
            </w:pPr>
            <w:r>
              <w:t>25%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209</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256</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138</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w:t>
            </w:r>
          </w:p>
          <w:p w:rsidR="00417ABC" w:rsidRDefault="00417ABC" w:rsidP="00D46627">
            <w:pPr>
              <w:pStyle w:val="ColPercentSig2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160</w:t>
            </w:r>
          </w:p>
          <w:p w:rsidR="00417ABC" w:rsidRDefault="00417ABC" w:rsidP="00D46627">
            <w:pPr>
              <w:pStyle w:val="ColPercentSig1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w:t>
            </w:r>
          </w:p>
          <w:p w:rsidR="00417ABC" w:rsidRDefault="00417ABC" w:rsidP="00D46627">
            <w:pPr>
              <w:pStyle w:val="ColPercentSig2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163</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82</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65</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1268</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243</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308</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417</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299</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412</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257</w:t>
            </w:r>
          </w:p>
          <w:p w:rsidR="00417ABC" w:rsidRDefault="00417ABC" w:rsidP="00D46627">
            <w:pPr>
              <w:pStyle w:val="ColPercentNotSignificant"/>
            </w:pPr>
            <w:r>
              <w:t>47%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826</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194</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275</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209</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256</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138</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60</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2.55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2.70</w:t>
            </w:r>
          </w:p>
        </w:tc>
        <w:tc>
          <w:tcPr>
            <w:tcW w:w="848" w:type="dxa"/>
            <w:tcBorders>
              <w:top w:val="single" w:sz="2" w:space="0" w:color="auto"/>
              <w:left w:val="nil"/>
              <w:bottom w:val="single" w:sz="2" w:space="0" w:color="auto"/>
              <w:right w:val="nil"/>
            </w:tcBorders>
          </w:tcPr>
          <w:p w:rsidR="00417ABC" w:rsidRDefault="00417ABC" w:rsidP="00D46627">
            <w:pPr>
              <w:pStyle w:val="MeanSig4"/>
            </w:pPr>
            <w:r>
              <w:t>2.67</w:t>
            </w:r>
          </w:p>
        </w:tc>
        <w:tc>
          <w:tcPr>
            <w:tcW w:w="848" w:type="dxa"/>
            <w:tcBorders>
              <w:top w:val="single" w:sz="2" w:space="0" w:color="auto"/>
              <w:left w:val="nil"/>
              <w:bottom w:val="single" w:sz="2" w:space="0" w:color="auto"/>
              <w:right w:val="nil"/>
            </w:tcBorders>
          </w:tcPr>
          <w:p w:rsidR="00417ABC" w:rsidRDefault="00417ABC" w:rsidP="00D46627">
            <w:pPr>
              <w:pStyle w:val="MeanSig2"/>
            </w:pPr>
            <w:r>
              <w:t>2.48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1"/>
            </w:pPr>
            <w:r>
              <w:t>2.65</w:t>
            </w:r>
          </w:p>
        </w:tc>
        <w:tc>
          <w:tcPr>
            <w:tcW w:w="848" w:type="dxa"/>
            <w:tcBorders>
              <w:top w:val="single" w:sz="2" w:space="0" w:color="auto"/>
              <w:left w:val="nil"/>
              <w:bottom w:val="single" w:sz="2" w:space="0" w:color="auto"/>
              <w:right w:val="nil"/>
            </w:tcBorders>
          </w:tcPr>
          <w:p w:rsidR="00417ABC" w:rsidRDefault="00417ABC" w:rsidP="00D46627">
            <w:pPr>
              <w:pStyle w:val="Mean"/>
            </w:pPr>
            <w:r>
              <w:t>2.50</w:t>
            </w:r>
          </w:p>
        </w:tc>
        <w:tc>
          <w:tcPr>
            <w:tcW w:w="848" w:type="dxa"/>
            <w:tcBorders>
              <w:top w:val="single" w:sz="2" w:space="0" w:color="auto"/>
              <w:left w:val="nil"/>
              <w:bottom w:val="single" w:sz="2" w:space="0" w:color="auto"/>
              <w:right w:val="nil"/>
            </w:tcBorders>
          </w:tcPr>
          <w:p w:rsidR="00417ABC" w:rsidRDefault="00417ABC" w:rsidP="00D46627">
            <w:pPr>
              <w:pStyle w:val="Mean"/>
            </w:pPr>
            <w:r>
              <w:t>2.52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1"/>
            </w:pPr>
            <w:r>
              <w:t>2.48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90</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Il est de mon devoir de m'assurer que mes actions ne nuisent pas aux personnes vivant dans d'autres pays.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Q30B</w:t>
            </w:r>
          </w:p>
          <w:p w:rsidR="00417ABC" w:rsidRDefault="00417ABC" w:rsidP="00D46627">
            <w:pPr>
              <w:pStyle w:val="ShortLabelRow"/>
            </w:pPr>
            <w:r>
              <w:t>Veuillez indiquer si vous êtes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2355</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463</w:t>
            </w:r>
          </w:p>
          <w:p w:rsidR="00417ABC" w:rsidRDefault="00417ABC" w:rsidP="00D46627">
            <w:pPr>
              <w:pStyle w:val="ColPercentSig4Minus"/>
            </w:pPr>
            <w:r>
              <w:t>69%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832</w:t>
            </w:r>
          </w:p>
          <w:p w:rsidR="00417ABC" w:rsidRDefault="00417ABC" w:rsidP="00D46627">
            <w:pPr>
              <w:pStyle w:val="ColPercentNotSignificant"/>
            </w:pPr>
            <w:r>
              <w:t>75%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451</w:t>
            </w:r>
          </w:p>
          <w:p w:rsidR="00417ABC" w:rsidRDefault="00417ABC" w:rsidP="00D46627">
            <w:pPr>
              <w:pStyle w:val="ColPercentSig3Plus"/>
            </w:pPr>
            <w:r>
              <w:t>81%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582</w:t>
            </w:r>
          </w:p>
          <w:p w:rsidR="00417ABC" w:rsidRDefault="00417ABC" w:rsidP="00D46627">
            <w:pPr>
              <w:pStyle w:val="ColPercentSig4Plus"/>
            </w:pPr>
            <w:r>
              <w:t>84%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328</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261</w:t>
            </w:r>
          </w:p>
          <w:p w:rsidR="00417ABC" w:rsidRDefault="00417ABC" w:rsidP="00D46627">
            <w:pPr>
              <w:pStyle w:val="ColPercentNotSignificant"/>
            </w:pPr>
            <w:r>
              <w:t>73%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156</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908</w:t>
            </w:r>
          </w:p>
          <w:p w:rsidR="00417ABC" w:rsidRDefault="00417ABC" w:rsidP="00D46627">
            <w:pPr>
              <w:pStyle w:val="ColPercentNotSignificant"/>
            </w:pPr>
            <w:r>
              <w:t>77%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540</w:t>
            </w:r>
          </w:p>
          <w:p w:rsidR="00417ABC" w:rsidRDefault="00417ABC" w:rsidP="00D46627">
            <w:pPr>
              <w:pStyle w:val="ColPercentNotSignificant"/>
            </w:pPr>
            <w:r>
              <w:t>77%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153</w:t>
            </w:r>
          </w:p>
          <w:p w:rsidR="00417ABC" w:rsidRDefault="00417ABC" w:rsidP="00D46627">
            <w:pPr>
              <w:pStyle w:val="ColPercentNotSignificant"/>
            </w:pPr>
            <w:r>
              <w:t>79%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1065</w:t>
            </w:r>
          </w:p>
          <w:p w:rsidR="00417ABC" w:rsidRDefault="00417ABC" w:rsidP="00D46627">
            <w:pPr>
              <w:pStyle w:val="ColPercentSig4Minus"/>
            </w:pPr>
            <w:r>
              <w:t>73%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1255</w:t>
            </w:r>
          </w:p>
          <w:p w:rsidR="00417ABC" w:rsidRDefault="00417ABC" w:rsidP="00D46627">
            <w:pPr>
              <w:pStyle w:val="ColPercentSig4Plus"/>
            </w:pPr>
            <w:r>
              <w:t>80%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130</w:t>
            </w:r>
          </w:p>
          <w:p w:rsidR="00417ABC" w:rsidRDefault="00417ABC" w:rsidP="00D46627">
            <w:pPr>
              <w:pStyle w:val="ColPercentSig4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Sig3Min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Sig3Minus"/>
            </w:pPr>
            <w:r>
              <w:t>13%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Sig2Minus"/>
            </w:pPr>
            <w:r>
              <w:t>15%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265</w:t>
            </w:r>
          </w:p>
          <w:p w:rsidR="00417ABC" w:rsidRDefault="00417ABC" w:rsidP="00D46627">
            <w:pPr>
              <w:pStyle w:val="ColPercentSig4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201</w:t>
            </w:r>
          </w:p>
          <w:p w:rsidR="00417ABC" w:rsidRDefault="00417ABC" w:rsidP="00D46627">
            <w:pPr>
              <w:pStyle w:val="ColPercentSig4Minus"/>
            </w:pPr>
            <w:r>
              <w:t>14%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Sig1Pl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Sig4Minus"/>
            </w:pPr>
            <w:r>
              <w:t>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Sig1Pl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Sig1Min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101</w:t>
            </w:r>
          </w:p>
          <w:p w:rsidR="00417ABC" w:rsidRDefault="00417ABC" w:rsidP="00D46627">
            <w:pPr>
              <w:pStyle w:val="ColPercentSig4Plus"/>
            </w:pPr>
            <w:r>
              <w:t>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w:t>
            </w:r>
          </w:p>
          <w:p w:rsidR="00417ABC" w:rsidRDefault="00417ABC" w:rsidP="00D46627">
            <w:pPr>
              <w:pStyle w:val="ColPercentSig4Minus"/>
            </w:pPr>
            <w:r>
              <w:t>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912</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172</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333</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336</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235</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547</w:t>
            </w:r>
          </w:p>
          <w:p w:rsidR="00417ABC" w:rsidRDefault="00417ABC" w:rsidP="00D46627">
            <w:pPr>
              <w:pStyle w:val="ColPercentNotSignificant"/>
            </w:pPr>
            <w:r>
              <w:t>35%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1443</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291</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499</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266</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369</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172</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572</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305</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715</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708</w:t>
            </w:r>
          </w:p>
          <w:p w:rsidR="00417ABC" w:rsidRDefault="00417ABC" w:rsidP="00D46627">
            <w:pPr>
              <w:pStyle w:val="ColPercentNotSignificant"/>
            </w:pPr>
            <w:r>
              <w:t>46%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265</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201</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39</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35</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2.01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2.11</w:t>
            </w:r>
          </w:p>
        </w:tc>
        <w:tc>
          <w:tcPr>
            <w:tcW w:w="848" w:type="dxa"/>
            <w:tcBorders>
              <w:top w:val="single" w:sz="2" w:space="0" w:color="auto"/>
              <w:left w:val="nil"/>
              <w:bottom w:val="single" w:sz="2" w:space="0" w:color="auto"/>
              <w:right w:val="nil"/>
            </w:tcBorders>
          </w:tcPr>
          <w:p w:rsidR="00417ABC" w:rsidRDefault="00417ABC" w:rsidP="00D46627">
            <w:pPr>
              <w:pStyle w:val="Mean"/>
            </w:pPr>
            <w:r>
              <w:t>2.03</w:t>
            </w:r>
          </w:p>
        </w:tc>
        <w:tc>
          <w:tcPr>
            <w:tcW w:w="848" w:type="dxa"/>
            <w:tcBorders>
              <w:top w:val="single" w:sz="2" w:space="0" w:color="auto"/>
              <w:left w:val="nil"/>
              <w:bottom w:val="single" w:sz="2" w:space="0" w:color="auto"/>
              <w:right w:val="nil"/>
            </w:tcBorders>
          </w:tcPr>
          <w:p w:rsidR="00417ABC" w:rsidRDefault="00417ABC" w:rsidP="00D46627">
            <w:pPr>
              <w:pStyle w:val="MeanSig3"/>
            </w:pPr>
            <w:r>
              <w:t>1.91</w:t>
            </w:r>
          </w:p>
        </w:tc>
        <w:tc>
          <w:tcPr>
            <w:tcW w:w="848" w:type="dxa"/>
            <w:tcBorders>
              <w:top w:val="single" w:sz="2" w:space="0" w:color="auto"/>
              <w:left w:val="nil"/>
              <w:bottom w:val="single" w:sz="2" w:space="0" w:color="auto"/>
              <w:right w:val="nil"/>
            </w:tcBorders>
          </w:tcPr>
          <w:p w:rsidR="00417ABC" w:rsidRDefault="00417ABC" w:rsidP="00D46627">
            <w:pPr>
              <w:pStyle w:val="MeanSig4"/>
            </w:pPr>
            <w:r>
              <w:t>1.87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1.98</w:t>
            </w:r>
          </w:p>
        </w:tc>
        <w:tc>
          <w:tcPr>
            <w:tcW w:w="848" w:type="dxa"/>
            <w:tcBorders>
              <w:top w:val="single" w:sz="2" w:space="0" w:color="auto"/>
              <w:left w:val="nil"/>
              <w:bottom w:val="single" w:sz="2" w:space="0" w:color="auto"/>
              <w:right w:val="nil"/>
            </w:tcBorders>
          </w:tcPr>
          <w:p w:rsidR="00417ABC" w:rsidRDefault="00417ABC" w:rsidP="00D46627">
            <w:pPr>
              <w:pStyle w:val="Mean"/>
            </w:pPr>
            <w:r>
              <w:t>2.06</w:t>
            </w:r>
          </w:p>
        </w:tc>
        <w:tc>
          <w:tcPr>
            <w:tcW w:w="848" w:type="dxa"/>
            <w:tcBorders>
              <w:top w:val="single" w:sz="2" w:space="0" w:color="auto"/>
              <w:left w:val="nil"/>
              <w:bottom w:val="single" w:sz="2" w:space="0" w:color="auto"/>
              <w:right w:val="nil"/>
            </w:tcBorders>
          </w:tcPr>
          <w:p w:rsidR="00417ABC" w:rsidRDefault="00417ABC" w:rsidP="00D46627">
            <w:pPr>
              <w:pStyle w:val="Mean"/>
            </w:pPr>
            <w:r>
              <w:t>2.06</w:t>
            </w:r>
          </w:p>
        </w:tc>
        <w:tc>
          <w:tcPr>
            <w:tcW w:w="848" w:type="dxa"/>
            <w:tcBorders>
              <w:top w:val="single" w:sz="2" w:space="0" w:color="auto"/>
              <w:left w:val="nil"/>
              <w:bottom w:val="single" w:sz="2" w:space="0" w:color="auto"/>
              <w:right w:val="nil"/>
            </w:tcBorders>
          </w:tcPr>
          <w:p w:rsidR="00417ABC" w:rsidRDefault="00417ABC" w:rsidP="00D46627">
            <w:pPr>
              <w:pStyle w:val="Mean"/>
            </w:pPr>
            <w:r>
              <w:t>2.03</w:t>
            </w:r>
          </w:p>
        </w:tc>
        <w:tc>
          <w:tcPr>
            <w:tcW w:w="848" w:type="dxa"/>
            <w:tcBorders>
              <w:top w:val="single" w:sz="2" w:space="0" w:color="auto"/>
              <w:left w:val="nil"/>
              <w:bottom w:val="single" w:sz="2" w:space="0" w:color="auto"/>
              <w:right w:val="nil"/>
            </w:tcBorders>
          </w:tcPr>
          <w:p w:rsidR="00417ABC" w:rsidRDefault="00417ABC" w:rsidP="00D46627">
            <w:pPr>
              <w:pStyle w:val="MeanSig2"/>
            </w:pPr>
            <w:r>
              <w:t>1.94</w:t>
            </w:r>
          </w:p>
        </w:tc>
        <w:tc>
          <w:tcPr>
            <w:tcW w:w="848" w:type="dxa"/>
            <w:tcBorders>
              <w:top w:val="single" w:sz="2" w:space="0" w:color="auto"/>
              <w:left w:val="nil"/>
              <w:bottom w:val="single" w:sz="2" w:space="0" w:color="auto"/>
              <w:right w:val="nil"/>
            </w:tcBorders>
          </w:tcPr>
          <w:p w:rsidR="00417ABC" w:rsidRDefault="00417ABC" w:rsidP="00D46627">
            <w:pPr>
              <w:pStyle w:val="Mean"/>
            </w:pPr>
            <w:r>
              <w:t>1.94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2.13</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1.86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0.899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0.914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0.948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0.864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0.747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0.873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0.902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0.931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0.860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0.810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0.924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0.814</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Il est de mon devoir de m'assurer que mes actions ne nuisent pas aux personnes vivant dans d'autres pays.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Q30B</w:t>
            </w:r>
          </w:p>
          <w:p w:rsidR="00417ABC" w:rsidRDefault="00417ABC" w:rsidP="00D46627">
            <w:pPr>
              <w:pStyle w:val="ShortLabelRow"/>
            </w:pPr>
            <w:r>
              <w:t>Veuillez indiquer si vous êtes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2355</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462</w:t>
            </w:r>
          </w:p>
          <w:p w:rsidR="00417ABC" w:rsidRDefault="00417ABC" w:rsidP="00D46627">
            <w:pPr>
              <w:pStyle w:val="ColPercentSig3Minus"/>
            </w:pPr>
            <w:r>
              <w:t>72%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608</w:t>
            </w:r>
          </w:p>
          <w:p w:rsidR="00417ABC" w:rsidRDefault="00417ABC" w:rsidP="00D46627">
            <w:pPr>
              <w:pStyle w:val="ColPercentSig4Minus"/>
            </w:pPr>
            <w:r>
              <w:t>71%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757</w:t>
            </w:r>
          </w:p>
          <w:p w:rsidR="00417ABC" w:rsidRDefault="00417ABC" w:rsidP="00D46627">
            <w:pPr>
              <w:pStyle w:val="ColPercentSig4Plus"/>
            </w:pPr>
            <w:r>
              <w:t>80%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289</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577</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773</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428</w:t>
            </w:r>
          </w:p>
          <w:p w:rsidR="00417ABC" w:rsidRDefault="00417ABC" w:rsidP="00D46627">
            <w:pPr>
              <w:pStyle w:val="ColPercentNotSignificant"/>
            </w:pPr>
            <w:r>
              <w:t>78%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181</w:t>
            </w:r>
          </w:p>
          <w:p w:rsidR="00417ABC" w:rsidRDefault="00417ABC" w:rsidP="00D46627">
            <w:pPr>
              <w:pStyle w:val="ColPercentSig4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Sig3Minus"/>
            </w:pPr>
            <w:r>
              <w:t>14%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76</w:t>
            </w:r>
          </w:p>
          <w:p w:rsidR="00417ABC" w:rsidRDefault="00417ABC" w:rsidP="00D46627">
            <w:pPr>
              <w:pStyle w:val="ColPercentSig1Minus"/>
            </w:pPr>
            <w:r>
              <w:t>14%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Sig2Min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38</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912</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214</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310</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130</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222</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284</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178</w:t>
            </w:r>
          </w:p>
          <w:p w:rsidR="00417ABC" w:rsidRDefault="00417ABC" w:rsidP="00D46627">
            <w:pPr>
              <w:pStyle w:val="ColPercentNotSignificant"/>
            </w:pPr>
            <w:r>
              <w:t>32%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1443</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312</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394</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447</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355</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489</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250</w:t>
            </w:r>
          </w:p>
          <w:p w:rsidR="00417ABC" w:rsidRDefault="00417ABC" w:rsidP="00D46627">
            <w:pPr>
              <w:pStyle w:val="ColPercentNotSignificant"/>
            </w:pPr>
            <w:r>
              <w:t>46%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181</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76</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2.01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2.09</w:t>
            </w:r>
          </w:p>
        </w:tc>
        <w:tc>
          <w:tcPr>
            <w:tcW w:w="848" w:type="dxa"/>
            <w:tcBorders>
              <w:top w:val="single" w:sz="2" w:space="0" w:color="auto"/>
              <w:left w:val="nil"/>
              <w:bottom w:val="single" w:sz="2" w:space="0" w:color="auto"/>
              <w:right w:val="nil"/>
            </w:tcBorders>
          </w:tcPr>
          <w:p w:rsidR="00417ABC" w:rsidRDefault="00417ABC" w:rsidP="00D46627">
            <w:pPr>
              <w:pStyle w:val="MeanSig4"/>
            </w:pPr>
            <w:r>
              <w:t>2.10</w:t>
            </w:r>
          </w:p>
        </w:tc>
        <w:tc>
          <w:tcPr>
            <w:tcW w:w="848" w:type="dxa"/>
            <w:tcBorders>
              <w:top w:val="single" w:sz="2" w:space="0" w:color="auto"/>
              <w:left w:val="nil"/>
              <w:bottom w:val="single" w:sz="2" w:space="0" w:color="auto"/>
              <w:right w:val="nil"/>
            </w:tcBorders>
          </w:tcPr>
          <w:p w:rsidR="00417ABC" w:rsidRDefault="00417ABC" w:rsidP="00D46627">
            <w:pPr>
              <w:pStyle w:val="MeanSig3"/>
            </w:pPr>
            <w:r>
              <w:t>1.93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1.96</w:t>
            </w:r>
          </w:p>
        </w:tc>
        <w:tc>
          <w:tcPr>
            <w:tcW w:w="848" w:type="dxa"/>
            <w:tcBorders>
              <w:top w:val="single" w:sz="2" w:space="0" w:color="auto"/>
              <w:left w:val="nil"/>
              <w:bottom w:val="single" w:sz="2" w:space="0" w:color="auto"/>
              <w:right w:val="nil"/>
            </w:tcBorders>
          </w:tcPr>
          <w:p w:rsidR="00417ABC" w:rsidRDefault="00417ABC" w:rsidP="00D46627">
            <w:pPr>
              <w:pStyle w:val="Mean"/>
            </w:pPr>
            <w:r>
              <w:t>1.98</w:t>
            </w:r>
          </w:p>
        </w:tc>
        <w:tc>
          <w:tcPr>
            <w:tcW w:w="848" w:type="dxa"/>
            <w:tcBorders>
              <w:top w:val="single" w:sz="2" w:space="0" w:color="auto"/>
              <w:left w:val="nil"/>
              <w:bottom w:val="single" w:sz="2" w:space="0" w:color="auto"/>
              <w:right w:val="nil"/>
            </w:tcBorders>
          </w:tcPr>
          <w:p w:rsidR="00417ABC" w:rsidRDefault="00417ABC" w:rsidP="00D46627">
            <w:pPr>
              <w:pStyle w:val="Mean"/>
            </w:pPr>
            <w:r>
              <w:t>2.01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1.98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0.899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0.886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0.878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0.878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0.912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0.848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0.892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0.938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J'aime visiter d'autres pays et découvrir d'autres cultures.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Q30C</w:t>
            </w:r>
          </w:p>
          <w:p w:rsidR="00417ABC" w:rsidRDefault="00417ABC" w:rsidP="00D46627">
            <w:pPr>
              <w:pStyle w:val="ShortLabelRow"/>
            </w:pPr>
            <w:r>
              <w:t>Veuillez indiquer si vous êtes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2366</w:t>
            </w:r>
          </w:p>
          <w:p w:rsidR="00417ABC" w:rsidRDefault="00417ABC" w:rsidP="00D46627">
            <w:pPr>
              <w:pStyle w:val="ColPercentNotSignificant"/>
            </w:pPr>
            <w:r>
              <w:t>77%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530</w:t>
            </w:r>
          </w:p>
          <w:p w:rsidR="00417ABC" w:rsidRDefault="00417ABC" w:rsidP="00D46627">
            <w:pPr>
              <w:pStyle w:val="ColPercentSig2Plus"/>
            </w:pPr>
            <w:r>
              <w:t>81%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867</w:t>
            </w:r>
          </w:p>
          <w:p w:rsidR="00417ABC" w:rsidRDefault="00417ABC" w:rsidP="00D46627">
            <w:pPr>
              <w:pStyle w:val="ColPercentNotSignificant"/>
            </w:pPr>
            <w:r>
              <w:t>78%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428</w:t>
            </w:r>
          </w:p>
          <w:p w:rsidR="00417ABC" w:rsidRDefault="00417ABC" w:rsidP="00D46627">
            <w:pPr>
              <w:pStyle w:val="ColPercentNotSignificant"/>
            </w:pPr>
            <w:r>
              <w:t>76%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512</w:t>
            </w:r>
          </w:p>
          <w:p w:rsidR="00417ABC" w:rsidRDefault="00417ABC" w:rsidP="00D46627">
            <w:pPr>
              <w:pStyle w:val="ColPercentSig2Minus"/>
            </w:pPr>
            <w:r>
              <w:t>74%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335</w:t>
            </w:r>
          </w:p>
          <w:p w:rsidR="00417ABC" w:rsidRDefault="00417ABC" w:rsidP="00D46627">
            <w:pPr>
              <w:pStyle w:val="ColPercentNotSignificant"/>
            </w:pPr>
            <w:r>
              <w:t>79%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268</w:t>
            </w:r>
          </w:p>
          <w:p w:rsidR="00417ABC" w:rsidRDefault="00417ABC" w:rsidP="00D46627">
            <w:pPr>
              <w:pStyle w:val="ColPercentNotSignificant"/>
            </w:pPr>
            <w:r>
              <w:t>75%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73%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915</w:t>
            </w:r>
          </w:p>
          <w:p w:rsidR="00417ABC" w:rsidRDefault="00417ABC" w:rsidP="00D46627">
            <w:pPr>
              <w:pStyle w:val="ColPercentNotSignificant"/>
            </w:pPr>
            <w:r>
              <w:t>79%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545</w:t>
            </w:r>
          </w:p>
          <w:p w:rsidR="00417ABC" w:rsidRDefault="00417ABC" w:rsidP="00D46627">
            <w:pPr>
              <w:pStyle w:val="ColPercentNotSignificant"/>
            </w:pPr>
            <w:r>
              <w:t>79%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141</w:t>
            </w:r>
          </w:p>
          <w:p w:rsidR="00417ABC" w:rsidRDefault="00417ABC" w:rsidP="00D46627">
            <w:pPr>
              <w:pStyle w:val="ColPercentNotSignificant"/>
            </w:pPr>
            <w:r>
              <w:t>74%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1097</w:t>
            </w:r>
          </w:p>
          <w:p w:rsidR="00417ABC" w:rsidRDefault="00417ABC" w:rsidP="00D46627">
            <w:pPr>
              <w:pStyle w:val="ColPercentSig2Minus"/>
            </w:pPr>
            <w:r>
              <w:t>76%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1216</w:t>
            </w:r>
          </w:p>
          <w:p w:rsidR="00417ABC" w:rsidRDefault="00417ABC" w:rsidP="00D46627">
            <w:pPr>
              <w:pStyle w:val="ColPercentSig2Plus"/>
            </w:pPr>
            <w:r>
              <w:t>79%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Sig2Plus"/>
            </w:pPr>
            <w:r>
              <w:t>16%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Sig2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214</w:t>
            </w:r>
          </w:p>
          <w:p w:rsidR="00417ABC" w:rsidRDefault="00417ABC" w:rsidP="00D46627">
            <w:pPr>
              <w:pStyle w:val="ColPercentSig2Plus"/>
            </w:pPr>
            <w:r>
              <w:t>15%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188</w:t>
            </w:r>
          </w:p>
          <w:p w:rsidR="00417ABC" w:rsidRDefault="00417ABC" w:rsidP="00D46627">
            <w:pPr>
              <w:pStyle w:val="ColPercentSig2Minus"/>
            </w:pPr>
            <w:r>
              <w:t>12%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Sig1Plus"/>
            </w:pPr>
            <w:r>
              <w:t>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94</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1224</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301</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470</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238</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165</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483</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301</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537</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661</w:t>
            </w:r>
          </w:p>
          <w:p w:rsidR="00417ABC" w:rsidRDefault="00417ABC" w:rsidP="00D46627">
            <w:pPr>
              <w:pStyle w:val="ColPercentNotSignificant"/>
            </w:pPr>
            <w:r>
              <w:t>43%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1142</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397</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223</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274</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170</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141</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432</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244</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560</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555</w:t>
            </w:r>
          </w:p>
          <w:p w:rsidR="00417ABC" w:rsidRDefault="00417ABC" w:rsidP="00D46627">
            <w:pPr>
              <w:pStyle w:val="ColPercentNotSignificant"/>
            </w:pPr>
            <w:r>
              <w:t>36%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188</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56</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38</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45</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1.88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1.80</w:t>
            </w:r>
          </w:p>
        </w:tc>
        <w:tc>
          <w:tcPr>
            <w:tcW w:w="848" w:type="dxa"/>
            <w:tcBorders>
              <w:top w:val="single" w:sz="2" w:space="0" w:color="auto"/>
              <w:left w:val="nil"/>
              <w:bottom w:val="single" w:sz="2" w:space="0" w:color="auto"/>
              <w:right w:val="nil"/>
            </w:tcBorders>
          </w:tcPr>
          <w:p w:rsidR="00417ABC" w:rsidRDefault="00417ABC" w:rsidP="00D46627">
            <w:pPr>
              <w:pStyle w:val="MeanSig1"/>
            </w:pPr>
            <w:r>
              <w:t>1.84</w:t>
            </w:r>
          </w:p>
        </w:tc>
        <w:tc>
          <w:tcPr>
            <w:tcW w:w="848" w:type="dxa"/>
            <w:tcBorders>
              <w:top w:val="single" w:sz="2" w:space="0" w:color="auto"/>
              <w:left w:val="nil"/>
              <w:bottom w:val="single" w:sz="2" w:space="0" w:color="auto"/>
              <w:right w:val="nil"/>
            </w:tcBorders>
          </w:tcPr>
          <w:p w:rsidR="00417ABC" w:rsidRDefault="00417ABC" w:rsidP="00D46627">
            <w:pPr>
              <w:pStyle w:val="Mean"/>
            </w:pPr>
            <w:r>
              <w:t>1.93</w:t>
            </w:r>
          </w:p>
        </w:tc>
        <w:tc>
          <w:tcPr>
            <w:tcW w:w="848" w:type="dxa"/>
            <w:tcBorders>
              <w:top w:val="single" w:sz="2" w:space="0" w:color="auto"/>
              <w:left w:val="nil"/>
              <w:bottom w:val="single" w:sz="2" w:space="0" w:color="auto"/>
              <w:right w:val="nil"/>
            </w:tcBorders>
          </w:tcPr>
          <w:p w:rsidR="00417ABC" w:rsidRDefault="00417ABC" w:rsidP="00D46627">
            <w:pPr>
              <w:pStyle w:val="MeanSig3"/>
            </w:pPr>
            <w:r>
              <w:t>1.98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1.87</w:t>
            </w:r>
          </w:p>
        </w:tc>
        <w:tc>
          <w:tcPr>
            <w:tcW w:w="848" w:type="dxa"/>
            <w:tcBorders>
              <w:top w:val="single" w:sz="2" w:space="0" w:color="auto"/>
              <w:left w:val="nil"/>
              <w:bottom w:val="single" w:sz="2" w:space="0" w:color="auto"/>
              <w:right w:val="nil"/>
            </w:tcBorders>
          </w:tcPr>
          <w:p w:rsidR="00417ABC" w:rsidRDefault="00417ABC" w:rsidP="00D46627">
            <w:pPr>
              <w:pStyle w:val="Mean"/>
            </w:pPr>
            <w:r>
              <w:t>1.93</w:t>
            </w:r>
          </w:p>
        </w:tc>
        <w:tc>
          <w:tcPr>
            <w:tcW w:w="848" w:type="dxa"/>
            <w:tcBorders>
              <w:top w:val="single" w:sz="2" w:space="0" w:color="auto"/>
              <w:left w:val="nil"/>
              <w:bottom w:val="single" w:sz="2" w:space="0" w:color="auto"/>
              <w:right w:val="nil"/>
            </w:tcBorders>
          </w:tcPr>
          <w:p w:rsidR="00417ABC" w:rsidRDefault="00417ABC" w:rsidP="00D46627">
            <w:pPr>
              <w:pStyle w:val="Mean"/>
            </w:pPr>
            <w:r>
              <w:t>1.97</w:t>
            </w:r>
          </w:p>
        </w:tc>
        <w:tc>
          <w:tcPr>
            <w:tcW w:w="848" w:type="dxa"/>
            <w:tcBorders>
              <w:top w:val="single" w:sz="2" w:space="0" w:color="auto"/>
              <w:left w:val="nil"/>
              <w:bottom w:val="single" w:sz="2" w:space="0" w:color="auto"/>
              <w:right w:val="nil"/>
            </w:tcBorders>
          </w:tcPr>
          <w:p w:rsidR="00417ABC" w:rsidRDefault="00417ABC" w:rsidP="00D46627">
            <w:pPr>
              <w:pStyle w:val="Mean"/>
            </w:pPr>
            <w:r>
              <w:t>1.85</w:t>
            </w:r>
          </w:p>
        </w:tc>
        <w:tc>
          <w:tcPr>
            <w:tcW w:w="848" w:type="dxa"/>
            <w:tcBorders>
              <w:top w:val="single" w:sz="2" w:space="0" w:color="auto"/>
              <w:left w:val="nil"/>
              <w:bottom w:val="single" w:sz="2" w:space="0" w:color="auto"/>
              <w:right w:val="nil"/>
            </w:tcBorders>
          </w:tcPr>
          <w:p w:rsidR="00417ABC" w:rsidRDefault="00417ABC" w:rsidP="00D46627">
            <w:pPr>
              <w:pStyle w:val="Mean"/>
            </w:pPr>
            <w:r>
              <w:t>1.83</w:t>
            </w:r>
          </w:p>
        </w:tc>
        <w:tc>
          <w:tcPr>
            <w:tcW w:w="848" w:type="dxa"/>
            <w:tcBorders>
              <w:top w:val="single" w:sz="2" w:space="0" w:color="auto"/>
              <w:left w:val="nil"/>
              <w:bottom w:val="single" w:sz="2" w:space="0" w:color="auto"/>
              <w:right w:val="nil"/>
            </w:tcBorders>
          </w:tcPr>
          <w:p w:rsidR="00417ABC" w:rsidRDefault="00417ABC" w:rsidP="00D46627">
            <w:pPr>
              <w:pStyle w:val="Mean"/>
            </w:pPr>
            <w:r>
              <w:t>1.99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1.92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3"/>
            </w:pPr>
            <w:r>
              <w:t>1.83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0.88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J'aime visiter d'autres pays et découvrir d'autres cultures.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Q30C</w:t>
            </w:r>
          </w:p>
          <w:p w:rsidR="00417ABC" w:rsidRDefault="00417ABC" w:rsidP="00D46627">
            <w:pPr>
              <w:pStyle w:val="ShortLabelRow"/>
            </w:pPr>
            <w:r>
              <w:t>Veuillez indiquer si vous êtes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2366</w:t>
            </w:r>
          </w:p>
          <w:p w:rsidR="00417ABC" w:rsidRDefault="00417ABC" w:rsidP="00D46627">
            <w:pPr>
              <w:pStyle w:val="ColPercentNotSignificant"/>
            </w:pPr>
            <w:r>
              <w:t>77%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411</w:t>
            </w:r>
          </w:p>
          <w:p w:rsidR="00417ABC" w:rsidRDefault="00417ABC" w:rsidP="00D46627">
            <w:pPr>
              <w:pStyle w:val="ColPercentSig4Minus"/>
            </w:pPr>
            <w:r>
              <w:t>67%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622</w:t>
            </w:r>
          </w:p>
          <w:p w:rsidR="00417ABC" w:rsidRDefault="00417ABC" w:rsidP="00D46627">
            <w:pPr>
              <w:pStyle w:val="ColPercentSig2Minus"/>
            </w:pPr>
            <w:r>
              <w:t>74%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766</w:t>
            </w:r>
          </w:p>
          <w:p w:rsidR="00417ABC" w:rsidRDefault="00417ABC" w:rsidP="00D46627">
            <w:pPr>
              <w:pStyle w:val="ColPercentSig4Plus"/>
            </w:pPr>
            <w:r>
              <w:t>82%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249</w:t>
            </w:r>
          </w:p>
          <w:p w:rsidR="00417ABC" w:rsidRDefault="00417ABC" w:rsidP="00D46627">
            <w:pPr>
              <w:pStyle w:val="ColPercentSig4Minus"/>
            </w:pPr>
            <w:r>
              <w:t>69%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544</w:t>
            </w:r>
          </w:p>
          <w:p w:rsidR="00417ABC" w:rsidRDefault="00417ABC" w:rsidP="00D46627">
            <w:pPr>
              <w:pStyle w:val="ColPercentSig4Minus"/>
            </w:pPr>
            <w:r>
              <w:t>73%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812</w:t>
            </w:r>
          </w:p>
          <w:p w:rsidR="00417ABC" w:rsidRDefault="00417ABC" w:rsidP="00D46627">
            <w:pPr>
              <w:pStyle w:val="ColPercentSig4Plus"/>
            </w:pPr>
            <w:r>
              <w:t>82%</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472</w:t>
            </w:r>
          </w:p>
          <w:p w:rsidR="00417ABC" w:rsidRDefault="00417ABC" w:rsidP="00D46627">
            <w:pPr>
              <w:pStyle w:val="ColPercentSig4Plus"/>
            </w:pPr>
            <w:r>
              <w:t>86%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w:t>
            </w:r>
          </w:p>
          <w:p w:rsidR="00417ABC" w:rsidRDefault="00417ABC" w:rsidP="00D46627">
            <w:pPr>
              <w:pStyle w:val="ColPercentSig4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Sig2Pl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Sig2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51</w:t>
            </w:r>
          </w:p>
          <w:p w:rsidR="00417ABC" w:rsidRDefault="00417ABC" w:rsidP="00D46627">
            <w:pPr>
              <w:pStyle w:val="ColPercentSig3Minus"/>
            </w:pPr>
            <w:r>
              <w:t>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Sig2Pl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Sig1Pl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Sig2Pl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Sig2Pl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Sig2Minus"/>
            </w:pPr>
            <w:r>
              <w:t>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w:t>
            </w:r>
          </w:p>
          <w:p w:rsidR="00417ABC" w:rsidRDefault="00417ABC" w:rsidP="00D46627">
            <w:pPr>
              <w:pStyle w:val="ColPercentSig3Minus"/>
            </w:pPr>
            <w:r>
              <w:t>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1224</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181</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262</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420</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270</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432</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281</w:t>
            </w:r>
          </w:p>
          <w:p w:rsidR="00417ABC" w:rsidRDefault="00417ABC" w:rsidP="00D46627">
            <w:pPr>
              <w:pStyle w:val="ColPercentNotSignificant"/>
            </w:pPr>
            <w:r>
              <w:t>51%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1142</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230</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360</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346</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274</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380</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191</w:t>
            </w:r>
          </w:p>
          <w:p w:rsidR="00417ABC" w:rsidRDefault="00417ABC" w:rsidP="00D46627">
            <w:pPr>
              <w:pStyle w:val="ColPercentNotSignificant"/>
            </w:pPr>
            <w:r>
              <w:t>35%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51</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1.88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2.07</w:t>
            </w:r>
          </w:p>
        </w:tc>
        <w:tc>
          <w:tcPr>
            <w:tcW w:w="848" w:type="dxa"/>
            <w:tcBorders>
              <w:top w:val="single" w:sz="2" w:space="0" w:color="auto"/>
              <w:left w:val="nil"/>
              <w:bottom w:val="single" w:sz="2" w:space="0" w:color="auto"/>
              <w:right w:val="nil"/>
            </w:tcBorders>
          </w:tcPr>
          <w:p w:rsidR="00417ABC" w:rsidRDefault="00417ABC" w:rsidP="00D46627">
            <w:pPr>
              <w:pStyle w:val="MeanSig4"/>
            </w:pPr>
            <w:r>
              <w:t>2.02</w:t>
            </w:r>
          </w:p>
        </w:tc>
        <w:tc>
          <w:tcPr>
            <w:tcW w:w="848" w:type="dxa"/>
            <w:tcBorders>
              <w:top w:val="single" w:sz="2" w:space="0" w:color="auto"/>
              <w:left w:val="nil"/>
              <w:bottom w:val="single" w:sz="2" w:space="0" w:color="auto"/>
              <w:right w:val="nil"/>
            </w:tcBorders>
          </w:tcPr>
          <w:p w:rsidR="00417ABC" w:rsidRDefault="00417ABC" w:rsidP="00D46627">
            <w:pPr>
              <w:pStyle w:val="MeanSig4"/>
            </w:pPr>
            <w:r>
              <w:t>1.79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2.07</w:t>
            </w:r>
          </w:p>
        </w:tc>
        <w:tc>
          <w:tcPr>
            <w:tcW w:w="848" w:type="dxa"/>
            <w:tcBorders>
              <w:top w:val="single" w:sz="2" w:space="0" w:color="auto"/>
              <w:left w:val="nil"/>
              <w:bottom w:val="single" w:sz="2" w:space="0" w:color="auto"/>
              <w:right w:val="nil"/>
            </w:tcBorders>
          </w:tcPr>
          <w:p w:rsidR="00417ABC" w:rsidRDefault="00417ABC" w:rsidP="00D46627">
            <w:pPr>
              <w:pStyle w:val="MeanSig3"/>
            </w:pPr>
            <w:r>
              <w:t>1.97</w:t>
            </w:r>
          </w:p>
        </w:tc>
        <w:tc>
          <w:tcPr>
            <w:tcW w:w="848" w:type="dxa"/>
            <w:tcBorders>
              <w:top w:val="single" w:sz="2" w:space="0" w:color="auto"/>
              <w:left w:val="nil"/>
              <w:bottom w:val="single" w:sz="2" w:space="0" w:color="auto"/>
              <w:right w:val="nil"/>
            </w:tcBorders>
          </w:tcPr>
          <w:p w:rsidR="00417ABC" w:rsidRDefault="00417ABC" w:rsidP="00D46627">
            <w:pPr>
              <w:pStyle w:val="MeanSig4"/>
            </w:pPr>
            <w:r>
              <w:t>1.79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1.65</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0.82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J'ai très peu en commun avec les personnes qui vivent dans d'autres pays.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Q30D</w:t>
            </w:r>
          </w:p>
          <w:p w:rsidR="00417ABC" w:rsidRDefault="00417ABC" w:rsidP="00D46627">
            <w:pPr>
              <w:pStyle w:val="ShortLabelRow"/>
            </w:pPr>
            <w:r>
              <w:t>Veuillez indiquer si vous êtes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84</w:t>
            </w:r>
          </w:p>
          <w:p w:rsidR="00417ABC" w:rsidRDefault="00417ABC" w:rsidP="00D46627">
            <w:pPr>
              <w:pStyle w:val="ColPercentSig3Pl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Sig4Min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Sig2Min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Sig2Plus"/>
            </w:pPr>
            <w:r>
              <w:t>13%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Sig2Pl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175</w:t>
            </w:r>
          </w:p>
          <w:p w:rsidR="00417ABC" w:rsidRDefault="00417ABC" w:rsidP="00D46627">
            <w:pPr>
              <w:pStyle w:val="ColPercentSig4Plus"/>
            </w:pPr>
            <w:r>
              <w:t>12%</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121</w:t>
            </w:r>
          </w:p>
          <w:p w:rsidR="00417ABC" w:rsidRDefault="00417ABC" w:rsidP="00D46627">
            <w:pPr>
              <w:pStyle w:val="ColPercentSig4Minus"/>
            </w:pPr>
            <w:r>
              <w:t>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218</w:t>
            </w:r>
          </w:p>
          <w:p w:rsidR="00417ABC" w:rsidRDefault="00417ABC" w:rsidP="00D46627">
            <w:pPr>
              <w:pStyle w:val="ColPercentSig1Min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222</w:t>
            </w:r>
          </w:p>
          <w:p w:rsidR="00417ABC" w:rsidRDefault="00417ABC" w:rsidP="00D46627">
            <w:pPr>
              <w:pStyle w:val="ColPercentSig2Min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Sig1Plus"/>
            </w:pPr>
            <w:r>
              <w:t>26%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325</w:t>
            </w:r>
          </w:p>
          <w:p w:rsidR="00417ABC" w:rsidRDefault="00417ABC" w:rsidP="00D46627">
            <w:pPr>
              <w:pStyle w:val="ColPercentSig1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306</w:t>
            </w:r>
          </w:p>
          <w:p w:rsidR="00417ABC" w:rsidRDefault="00417ABC" w:rsidP="00D46627">
            <w:pPr>
              <w:pStyle w:val="ColPercentSig2Minus"/>
            </w:pPr>
            <w:r>
              <w:t>20%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Disagree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2043</w:t>
            </w:r>
          </w:p>
          <w:p w:rsidR="00417ABC" w:rsidRDefault="00417ABC" w:rsidP="00D46627">
            <w:pPr>
              <w:pStyle w:val="ColPercentNotSignificant"/>
            </w:pPr>
            <w:r>
              <w:t>66%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416</w:t>
            </w:r>
          </w:p>
          <w:p w:rsidR="00417ABC" w:rsidRDefault="00417ABC" w:rsidP="00D46627">
            <w:pPr>
              <w:pStyle w:val="ColPercentSig2Minus"/>
            </w:pPr>
            <w:r>
              <w:t>63%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790</w:t>
            </w:r>
          </w:p>
          <w:p w:rsidR="00417ABC" w:rsidRDefault="00417ABC" w:rsidP="00D46627">
            <w:pPr>
              <w:pStyle w:val="ColPercentSig4Plus"/>
            </w:pPr>
            <w:r>
              <w:t>71%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382</w:t>
            </w:r>
          </w:p>
          <w:p w:rsidR="00417ABC" w:rsidRDefault="00417ABC" w:rsidP="00D46627">
            <w:pPr>
              <w:pStyle w:val="ColPercentNotSignificant"/>
            </w:pPr>
            <w:r>
              <w:t>68%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437</w:t>
            </w:r>
          </w:p>
          <w:p w:rsidR="00417ABC" w:rsidRDefault="00417ABC" w:rsidP="00D46627">
            <w:pPr>
              <w:pStyle w:val="ColPercentSig2Minus"/>
            </w:pPr>
            <w:r>
              <w:t>63%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299</w:t>
            </w:r>
          </w:p>
          <w:p w:rsidR="00417ABC" w:rsidRDefault="00417ABC" w:rsidP="00D46627">
            <w:pPr>
              <w:pStyle w:val="ColPercentSig1Plus"/>
            </w:pPr>
            <w:r>
              <w:t>70%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236</w:t>
            </w:r>
          </w:p>
          <w:p w:rsidR="00417ABC" w:rsidRDefault="00417ABC" w:rsidP="00D46627">
            <w:pPr>
              <w:pStyle w:val="ColPercentNotSignificant"/>
            </w:pPr>
            <w:r>
              <w:t>66%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122</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817</w:t>
            </w:r>
          </w:p>
          <w:p w:rsidR="00417ABC" w:rsidRDefault="00417ABC" w:rsidP="00D46627">
            <w:pPr>
              <w:pStyle w:val="ColPercentSig3Plus"/>
            </w:pPr>
            <w:r>
              <w:t>70%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434</w:t>
            </w:r>
          </w:p>
          <w:p w:rsidR="00417ABC" w:rsidRDefault="00417ABC" w:rsidP="00D46627">
            <w:pPr>
              <w:pStyle w:val="ColPercentSig3Minus"/>
            </w:pPr>
            <w:r>
              <w:t>61%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65%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926</w:t>
            </w:r>
          </w:p>
          <w:p w:rsidR="00417ABC" w:rsidRDefault="00417ABC" w:rsidP="00D46627">
            <w:pPr>
              <w:pStyle w:val="ColPercentSig3Minus"/>
            </w:pPr>
            <w:r>
              <w:t>64%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1081</w:t>
            </w:r>
          </w:p>
          <w:p w:rsidR="00417ABC" w:rsidRDefault="00417ABC" w:rsidP="00D46627">
            <w:pPr>
              <w:pStyle w:val="ColPercentSig4Plus"/>
            </w:pPr>
            <w:r>
              <w:t>69%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93</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218</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222</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306</w:t>
            </w:r>
          </w:p>
          <w:p w:rsidR="00417ABC" w:rsidRDefault="00417ABC" w:rsidP="00D46627">
            <w:pPr>
              <w:pStyle w:val="ColPercentNotSignificant"/>
            </w:pPr>
            <w:r>
              <w:t>20%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1287</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257</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478</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242</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299</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158</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532</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249</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606</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665</w:t>
            </w:r>
          </w:p>
          <w:p w:rsidR="00417ABC" w:rsidRDefault="00417ABC" w:rsidP="00D46627">
            <w:pPr>
              <w:pStyle w:val="ColPercentNotSignificant"/>
            </w:pPr>
            <w:r>
              <w:t>43%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756</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312</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285</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320</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416</w:t>
            </w:r>
          </w:p>
          <w:p w:rsidR="00417ABC" w:rsidRDefault="00417ABC" w:rsidP="00D46627">
            <w:pPr>
              <w:pStyle w:val="ColPercentNotSignificant"/>
            </w:pPr>
            <w:r>
              <w:t>27%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35</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3.80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3.73</w:t>
            </w:r>
          </w:p>
        </w:tc>
        <w:tc>
          <w:tcPr>
            <w:tcW w:w="848" w:type="dxa"/>
            <w:tcBorders>
              <w:top w:val="single" w:sz="2" w:space="0" w:color="auto"/>
              <w:left w:val="nil"/>
              <w:bottom w:val="single" w:sz="2" w:space="0" w:color="auto"/>
              <w:right w:val="nil"/>
            </w:tcBorders>
          </w:tcPr>
          <w:p w:rsidR="00417ABC" w:rsidRDefault="00417ABC" w:rsidP="00D46627">
            <w:pPr>
              <w:pStyle w:val="MeanSig4"/>
            </w:pPr>
            <w:r>
              <w:t>3.90</w:t>
            </w:r>
          </w:p>
        </w:tc>
        <w:tc>
          <w:tcPr>
            <w:tcW w:w="848" w:type="dxa"/>
            <w:tcBorders>
              <w:top w:val="single" w:sz="2" w:space="0" w:color="auto"/>
              <w:left w:val="nil"/>
              <w:bottom w:val="single" w:sz="2" w:space="0" w:color="auto"/>
              <w:right w:val="nil"/>
            </w:tcBorders>
          </w:tcPr>
          <w:p w:rsidR="00417ABC" w:rsidRDefault="00417ABC" w:rsidP="00D46627">
            <w:pPr>
              <w:pStyle w:val="Mean"/>
            </w:pPr>
            <w:r>
              <w:t>3.84</w:t>
            </w:r>
          </w:p>
        </w:tc>
        <w:tc>
          <w:tcPr>
            <w:tcW w:w="848" w:type="dxa"/>
            <w:tcBorders>
              <w:top w:val="single" w:sz="2" w:space="0" w:color="auto"/>
              <w:left w:val="nil"/>
              <w:bottom w:val="single" w:sz="2" w:space="0" w:color="auto"/>
              <w:right w:val="nil"/>
            </w:tcBorders>
          </w:tcPr>
          <w:p w:rsidR="00417ABC" w:rsidRDefault="00417ABC" w:rsidP="00D46627">
            <w:pPr>
              <w:pStyle w:val="MeanSig3"/>
            </w:pPr>
            <w:r>
              <w:t>3.69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3.83</w:t>
            </w:r>
          </w:p>
        </w:tc>
        <w:tc>
          <w:tcPr>
            <w:tcW w:w="848" w:type="dxa"/>
            <w:tcBorders>
              <w:top w:val="single" w:sz="2" w:space="0" w:color="auto"/>
              <w:left w:val="nil"/>
              <w:bottom w:val="single" w:sz="2" w:space="0" w:color="auto"/>
              <w:right w:val="nil"/>
            </w:tcBorders>
          </w:tcPr>
          <w:p w:rsidR="00417ABC" w:rsidRDefault="00417ABC" w:rsidP="00D46627">
            <w:pPr>
              <w:pStyle w:val="Mean"/>
            </w:pPr>
            <w:r>
              <w:t>3.81</w:t>
            </w:r>
          </w:p>
        </w:tc>
        <w:tc>
          <w:tcPr>
            <w:tcW w:w="848" w:type="dxa"/>
            <w:tcBorders>
              <w:top w:val="single" w:sz="2" w:space="0" w:color="auto"/>
              <w:left w:val="nil"/>
              <w:bottom w:val="single" w:sz="2" w:space="0" w:color="auto"/>
              <w:right w:val="nil"/>
            </w:tcBorders>
          </w:tcPr>
          <w:p w:rsidR="00417ABC" w:rsidRDefault="00417ABC" w:rsidP="00D46627">
            <w:pPr>
              <w:pStyle w:val="Mean"/>
            </w:pPr>
            <w:r>
              <w:t>3.69</w:t>
            </w:r>
          </w:p>
        </w:tc>
        <w:tc>
          <w:tcPr>
            <w:tcW w:w="848" w:type="dxa"/>
            <w:tcBorders>
              <w:top w:val="single" w:sz="2" w:space="0" w:color="auto"/>
              <w:left w:val="nil"/>
              <w:bottom w:val="single" w:sz="2" w:space="0" w:color="auto"/>
              <w:right w:val="nil"/>
            </w:tcBorders>
          </w:tcPr>
          <w:p w:rsidR="00417ABC" w:rsidRDefault="00417ABC" w:rsidP="00D46627">
            <w:pPr>
              <w:pStyle w:val="MeanSig1"/>
            </w:pPr>
            <w:r>
              <w:t>3.84</w:t>
            </w:r>
          </w:p>
        </w:tc>
        <w:tc>
          <w:tcPr>
            <w:tcW w:w="848" w:type="dxa"/>
            <w:tcBorders>
              <w:top w:val="single" w:sz="2" w:space="0" w:color="auto"/>
              <w:left w:val="nil"/>
              <w:bottom w:val="single" w:sz="2" w:space="0" w:color="auto"/>
              <w:right w:val="nil"/>
            </w:tcBorders>
          </w:tcPr>
          <w:p w:rsidR="00417ABC" w:rsidRDefault="00417ABC" w:rsidP="00D46627">
            <w:pPr>
              <w:pStyle w:val="MeanSig2"/>
            </w:pPr>
            <w:r>
              <w:t>3.72</w:t>
            </w:r>
          </w:p>
        </w:tc>
        <w:tc>
          <w:tcPr>
            <w:tcW w:w="848" w:type="dxa"/>
            <w:tcBorders>
              <w:top w:val="single" w:sz="2" w:space="0" w:color="auto"/>
              <w:left w:val="nil"/>
              <w:bottom w:val="single" w:sz="2" w:space="0" w:color="auto"/>
              <w:right w:val="nil"/>
            </w:tcBorders>
          </w:tcPr>
          <w:p w:rsidR="00417ABC" w:rsidRDefault="00417ABC" w:rsidP="00D46627">
            <w:pPr>
              <w:pStyle w:val="Mean"/>
            </w:pPr>
            <w:r>
              <w:t>3.83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3.71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3.88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0.94</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J'ai très peu en commun avec les personnes qui vivent dans d'autres pays.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Q30D</w:t>
            </w:r>
          </w:p>
          <w:p w:rsidR="00417ABC" w:rsidRDefault="00417ABC" w:rsidP="00D46627">
            <w:pPr>
              <w:pStyle w:val="ShortLabelRow"/>
            </w:pPr>
            <w:r>
              <w:t>Veuillez indiquer si vous êtes en accord ou en désaccord avec les affirmations suivantes.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Sig2Pl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Sig4Plus"/>
            </w:pPr>
            <w:r>
              <w:t>15%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w:t>
            </w:r>
          </w:p>
          <w:p w:rsidR="00417ABC" w:rsidRDefault="00417ABC" w:rsidP="00D46627">
            <w:pPr>
              <w:pStyle w:val="ColPercentSig3Minus"/>
            </w:pPr>
            <w:r>
              <w:t>7%</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213</w:t>
            </w:r>
          </w:p>
          <w:p w:rsidR="00417ABC" w:rsidRDefault="00417ABC" w:rsidP="00D46627">
            <w:pPr>
              <w:pStyle w:val="ColPercentSig3Plus"/>
            </w:pPr>
            <w:r>
              <w:t>25%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107</w:t>
            </w:r>
          </w:p>
          <w:p w:rsidR="00417ABC" w:rsidRDefault="00417ABC" w:rsidP="00D46627">
            <w:pPr>
              <w:pStyle w:val="ColPercentNotSignificant"/>
            </w:pPr>
            <w:r>
              <w:t>20%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Disagree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2043</w:t>
            </w:r>
          </w:p>
          <w:p w:rsidR="00417ABC" w:rsidRDefault="00417ABC" w:rsidP="00D46627">
            <w:pPr>
              <w:pStyle w:val="ColPercentNotSignificant"/>
            </w:pPr>
            <w:r>
              <w:t>66%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380</w:t>
            </w:r>
          </w:p>
          <w:p w:rsidR="00417ABC" w:rsidRDefault="00417ABC" w:rsidP="00D46627">
            <w:pPr>
              <w:pStyle w:val="ColPercentSig3Minus"/>
            </w:pPr>
            <w:r>
              <w:t>62%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506</w:t>
            </w:r>
          </w:p>
          <w:p w:rsidR="00417ABC" w:rsidRDefault="00417ABC" w:rsidP="00D46627">
            <w:pPr>
              <w:pStyle w:val="ColPercentSig4Minus"/>
            </w:pPr>
            <w:r>
              <w:t>60%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657</w:t>
            </w:r>
          </w:p>
          <w:p w:rsidR="00417ABC" w:rsidRDefault="00417ABC" w:rsidP="00D46627">
            <w:pPr>
              <w:pStyle w:val="ColPercentNotSignificant"/>
            </w:pPr>
            <w:r>
              <w:t>68%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225</w:t>
            </w:r>
          </w:p>
          <w:p w:rsidR="00417ABC" w:rsidRDefault="00417ABC" w:rsidP="00D46627">
            <w:pPr>
              <w:pStyle w:val="ColPercentSig3Minus"/>
            </w:pPr>
            <w:r>
              <w:t>59%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496</w:t>
            </w:r>
          </w:p>
          <w:p w:rsidR="00417ABC" w:rsidRDefault="00417ABC" w:rsidP="00D46627">
            <w:pPr>
              <w:pStyle w:val="ColPercentNotSignificant"/>
            </w:pPr>
            <w:r>
              <w:t>66%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684</w:t>
            </w:r>
          </w:p>
          <w:p w:rsidR="00417ABC" w:rsidRDefault="00417ABC" w:rsidP="00D46627">
            <w:pPr>
              <w:pStyle w:val="ColPercentSig1Plus"/>
            </w:pPr>
            <w:r>
              <w:t>69%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393</w:t>
            </w:r>
          </w:p>
          <w:p w:rsidR="00417ABC" w:rsidRDefault="00417ABC" w:rsidP="00D46627">
            <w:pPr>
              <w:pStyle w:val="ColPercentSig3Plus"/>
            </w:pPr>
            <w:r>
              <w:t>71%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34</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107</w:t>
            </w:r>
          </w:p>
          <w:p w:rsidR="00417ABC" w:rsidRDefault="00417ABC" w:rsidP="00D46627">
            <w:pPr>
              <w:pStyle w:val="ColPercentNotSignificant"/>
            </w:pPr>
            <w:r>
              <w:t>20%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1287</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285</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347</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399</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313</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434</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242</w:t>
            </w:r>
          </w:p>
          <w:p w:rsidR="00417ABC" w:rsidRDefault="00417ABC" w:rsidP="00D46627">
            <w:pPr>
              <w:pStyle w:val="ColPercentNotSignificant"/>
            </w:pPr>
            <w:r>
              <w:t>44%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756</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258</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183</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151</w:t>
            </w:r>
          </w:p>
          <w:p w:rsidR="00417ABC" w:rsidRDefault="00417ABC" w:rsidP="00D46627">
            <w:pPr>
              <w:pStyle w:val="ColPercentNotSignificant"/>
            </w:pPr>
            <w:r>
              <w:t>27%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3.80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3.65</w:t>
            </w:r>
          </w:p>
        </w:tc>
        <w:tc>
          <w:tcPr>
            <w:tcW w:w="848" w:type="dxa"/>
            <w:tcBorders>
              <w:top w:val="single" w:sz="2" w:space="0" w:color="auto"/>
              <w:left w:val="nil"/>
              <w:bottom w:val="single" w:sz="2" w:space="0" w:color="auto"/>
              <w:right w:val="nil"/>
            </w:tcBorders>
          </w:tcPr>
          <w:p w:rsidR="00417ABC" w:rsidRDefault="00417ABC" w:rsidP="00D46627">
            <w:pPr>
              <w:pStyle w:val="MeanSig4"/>
            </w:pPr>
            <w:r>
              <w:t>3.64</w:t>
            </w:r>
          </w:p>
        </w:tc>
        <w:tc>
          <w:tcPr>
            <w:tcW w:w="848" w:type="dxa"/>
            <w:tcBorders>
              <w:top w:val="single" w:sz="2" w:space="0" w:color="auto"/>
              <w:left w:val="nil"/>
              <w:bottom w:val="single" w:sz="2" w:space="0" w:color="auto"/>
              <w:right w:val="nil"/>
            </w:tcBorders>
          </w:tcPr>
          <w:p w:rsidR="00417ABC" w:rsidRDefault="00417ABC" w:rsidP="00D46627">
            <w:pPr>
              <w:pStyle w:val="MeanSig2"/>
            </w:pPr>
            <w:r>
              <w:t>3.85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3.64</w:t>
            </w:r>
          </w:p>
        </w:tc>
        <w:tc>
          <w:tcPr>
            <w:tcW w:w="848" w:type="dxa"/>
            <w:tcBorders>
              <w:top w:val="single" w:sz="2" w:space="0" w:color="auto"/>
              <w:left w:val="nil"/>
              <w:bottom w:val="single" w:sz="2" w:space="0" w:color="auto"/>
              <w:right w:val="nil"/>
            </w:tcBorders>
          </w:tcPr>
          <w:p w:rsidR="00417ABC" w:rsidRDefault="00417ABC" w:rsidP="00D46627">
            <w:pPr>
              <w:pStyle w:val="Mean"/>
            </w:pPr>
            <w:r>
              <w:t>3.79</w:t>
            </w:r>
          </w:p>
        </w:tc>
        <w:tc>
          <w:tcPr>
            <w:tcW w:w="848" w:type="dxa"/>
            <w:tcBorders>
              <w:top w:val="single" w:sz="2" w:space="0" w:color="auto"/>
              <w:left w:val="nil"/>
              <w:bottom w:val="single" w:sz="2" w:space="0" w:color="auto"/>
              <w:right w:val="nil"/>
            </w:tcBorders>
          </w:tcPr>
          <w:p w:rsidR="00417ABC" w:rsidRDefault="00417ABC" w:rsidP="00D46627">
            <w:pPr>
              <w:pStyle w:val="Mean"/>
            </w:pPr>
            <w:r>
              <w:t>3.83</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3.92</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Les organismes de bienfaisance qui travaillent en partenariat avec des entreprises du secteur privé sont dans une situation de compromis et sont moins dignes de confiance.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Q31A</w:t>
            </w:r>
          </w:p>
          <w:p w:rsidR="00417ABC" w:rsidRDefault="00417ABC" w:rsidP="00D46627">
            <w:pPr>
              <w:pStyle w:val="ShortLabelRow"/>
            </w:pPr>
            <w:r>
              <w:t>Voici des énoncés sur le partenariat entre des entreprises du secteur privé et des organismes de bienfaisance. Veuillez indiquer dans quelle mesure vous êtes d'accord ou en désaccord avec chacune de ces affirmations.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802</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199</w:t>
            </w:r>
          </w:p>
          <w:p w:rsidR="00417ABC" w:rsidRDefault="00417ABC" w:rsidP="00D46627">
            <w:pPr>
              <w:pStyle w:val="ColPercentSig3Plus"/>
            </w:pPr>
            <w:r>
              <w:t>31%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313</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130</w:t>
            </w:r>
          </w:p>
          <w:p w:rsidR="00417ABC" w:rsidRDefault="00417ABC" w:rsidP="00D46627">
            <w:pPr>
              <w:pStyle w:val="ColPercentSig4Minus"/>
            </w:pPr>
            <w:r>
              <w:t>19%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124</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307</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155</w:t>
            </w:r>
          </w:p>
          <w:p w:rsidR="00417ABC" w:rsidRDefault="00417ABC" w:rsidP="00D46627">
            <w:pPr>
              <w:pStyle w:val="ColPercentSig3Min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441</w:t>
            </w:r>
          </w:p>
          <w:p w:rsidR="00417ABC" w:rsidRDefault="00417ABC" w:rsidP="00D46627">
            <w:pPr>
              <w:pStyle w:val="ColPercentSig4Plus"/>
            </w:pPr>
            <w:r>
              <w:t>31%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331</w:t>
            </w:r>
          </w:p>
          <w:p w:rsidR="00417ABC" w:rsidRDefault="00417ABC" w:rsidP="00D46627">
            <w:pPr>
              <w:pStyle w:val="ColPercentSig4Minus"/>
            </w:pPr>
            <w:r>
              <w:t>22%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898</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183</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335</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203</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142</w:t>
            </w:r>
          </w:p>
          <w:p w:rsidR="00417ABC" w:rsidRDefault="00417ABC" w:rsidP="00D46627">
            <w:pPr>
              <w:pStyle w:val="ColPercentSig2Plus"/>
            </w:pPr>
            <w:r>
              <w:t>34%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331</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201</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458</w:t>
            </w:r>
          </w:p>
          <w:p w:rsidR="00417ABC" w:rsidRDefault="00417ABC" w:rsidP="00D46627">
            <w:pPr>
              <w:pStyle w:val="ColPercentNotSignificant"/>
            </w:pPr>
            <w:r>
              <w:t>29%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1069</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197</w:t>
            </w:r>
          </w:p>
          <w:p w:rsidR="00417ABC" w:rsidRDefault="00417ABC" w:rsidP="00D46627">
            <w:pPr>
              <w:pStyle w:val="ColPercentSig3Min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365</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292</w:t>
            </w:r>
          </w:p>
          <w:p w:rsidR="00417ABC" w:rsidRDefault="00417ABC" w:rsidP="00D46627">
            <w:pPr>
              <w:pStyle w:val="ColPercentSig4Plus"/>
            </w:pPr>
            <w:r>
              <w:t>42%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119</w:t>
            </w:r>
          </w:p>
          <w:p w:rsidR="00417ABC" w:rsidRDefault="00417ABC" w:rsidP="00D46627">
            <w:pPr>
              <w:pStyle w:val="ColPercentSig3Minus"/>
            </w:pPr>
            <w:r>
              <w:t>27%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423</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267</w:t>
            </w:r>
          </w:p>
          <w:p w:rsidR="00417ABC" w:rsidRDefault="00417ABC" w:rsidP="00D46627">
            <w:pPr>
              <w:pStyle w:val="ColPercentSig1Plus"/>
            </w:pPr>
            <w:r>
              <w:t>37%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507</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546</w:t>
            </w:r>
          </w:p>
          <w:p w:rsidR="00417ABC" w:rsidRDefault="00417ABC" w:rsidP="00D46627">
            <w:pPr>
              <w:pStyle w:val="ColPercentNotSignificant"/>
            </w:pPr>
            <w:r>
              <w:t>34%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76</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546</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218</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255</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898</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183</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335</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203</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331</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201</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458</w:t>
            </w:r>
          </w:p>
          <w:p w:rsidR="00417ABC" w:rsidRDefault="00417ABC" w:rsidP="00D46627">
            <w:pPr>
              <w:pStyle w:val="ColPercentNotSignificant"/>
            </w:pPr>
            <w:r>
              <w:t>29%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158</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278</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176</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246</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348</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211</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400</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454</w:t>
            </w:r>
          </w:p>
          <w:p w:rsidR="00417ABC" w:rsidRDefault="00417ABC" w:rsidP="00D46627">
            <w:pPr>
              <w:pStyle w:val="ColPercentNotSignificant"/>
            </w:pPr>
            <w:r>
              <w:t>29%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92</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208</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3.06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2.91</w:t>
            </w:r>
          </w:p>
        </w:tc>
        <w:tc>
          <w:tcPr>
            <w:tcW w:w="848" w:type="dxa"/>
            <w:tcBorders>
              <w:top w:val="single" w:sz="2" w:space="0" w:color="auto"/>
              <w:left w:val="nil"/>
              <w:bottom w:val="single" w:sz="2" w:space="0" w:color="auto"/>
              <w:right w:val="nil"/>
            </w:tcBorders>
          </w:tcPr>
          <w:p w:rsidR="00417ABC" w:rsidRDefault="00417ABC" w:rsidP="00D46627">
            <w:pPr>
              <w:pStyle w:val="Mean"/>
            </w:pPr>
            <w:r>
              <w:t>3.04</w:t>
            </w:r>
          </w:p>
        </w:tc>
        <w:tc>
          <w:tcPr>
            <w:tcW w:w="848" w:type="dxa"/>
            <w:tcBorders>
              <w:top w:val="single" w:sz="2" w:space="0" w:color="auto"/>
              <w:left w:val="nil"/>
              <w:bottom w:val="single" w:sz="2" w:space="0" w:color="auto"/>
              <w:right w:val="nil"/>
            </w:tcBorders>
          </w:tcPr>
          <w:p w:rsidR="00417ABC" w:rsidRDefault="00417ABC" w:rsidP="00D46627">
            <w:pPr>
              <w:pStyle w:val="Mean"/>
            </w:pPr>
            <w:r>
              <w:t>3.09</w:t>
            </w:r>
          </w:p>
        </w:tc>
        <w:tc>
          <w:tcPr>
            <w:tcW w:w="848" w:type="dxa"/>
            <w:tcBorders>
              <w:top w:val="single" w:sz="2" w:space="0" w:color="auto"/>
              <w:left w:val="nil"/>
              <w:bottom w:val="single" w:sz="2" w:space="0" w:color="auto"/>
              <w:right w:val="nil"/>
            </w:tcBorders>
          </w:tcPr>
          <w:p w:rsidR="00417ABC" w:rsidRDefault="00417ABC" w:rsidP="00D46627">
            <w:pPr>
              <w:pStyle w:val="MeanSig4"/>
            </w:pPr>
            <w:r>
              <w:t>3.28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2.94</w:t>
            </w:r>
          </w:p>
        </w:tc>
        <w:tc>
          <w:tcPr>
            <w:tcW w:w="848" w:type="dxa"/>
            <w:tcBorders>
              <w:top w:val="single" w:sz="2" w:space="0" w:color="auto"/>
              <w:left w:val="nil"/>
              <w:bottom w:val="single" w:sz="2" w:space="0" w:color="auto"/>
              <w:right w:val="nil"/>
            </w:tcBorders>
          </w:tcPr>
          <w:p w:rsidR="00417ABC" w:rsidRDefault="00417ABC" w:rsidP="00D46627">
            <w:pPr>
              <w:pStyle w:val="Mean"/>
            </w:pPr>
            <w:r>
              <w:t>3.04</w:t>
            </w:r>
          </w:p>
        </w:tc>
        <w:tc>
          <w:tcPr>
            <w:tcW w:w="848" w:type="dxa"/>
            <w:tcBorders>
              <w:top w:val="single" w:sz="2" w:space="0" w:color="auto"/>
              <w:left w:val="nil"/>
              <w:bottom w:val="single" w:sz="2" w:space="0" w:color="auto"/>
              <w:right w:val="nil"/>
            </w:tcBorders>
          </w:tcPr>
          <w:p w:rsidR="00417ABC" w:rsidRDefault="00417ABC" w:rsidP="00D46627">
            <w:pPr>
              <w:pStyle w:val="Mean"/>
            </w:pPr>
            <w:r>
              <w:t>3.08</w:t>
            </w:r>
          </w:p>
        </w:tc>
        <w:tc>
          <w:tcPr>
            <w:tcW w:w="848" w:type="dxa"/>
            <w:tcBorders>
              <w:top w:val="single" w:sz="2" w:space="0" w:color="auto"/>
              <w:left w:val="nil"/>
              <w:bottom w:val="single" w:sz="2" w:space="0" w:color="auto"/>
              <w:right w:val="nil"/>
            </w:tcBorders>
          </w:tcPr>
          <w:p w:rsidR="00417ABC" w:rsidRDefault="00417ABC" w:rsidP="00D46627">
            <w:pPr>
              <w:pStyle w:val="Mean"/>
            </w:pPr>
            <w:r>
              <w:t>3.07</w:t>
            </w:r>
          </w:p>
        </w:tc>
        <w:tc>
          <w:tcPr>
            <w:tcW w:w="848" w:type="dxa"/>
            <w:tcBorders>
              <w:top w:val="single" w:sz="2" w:space="0" w:color="auto"/>
              <w:left w:val="nil"/>
              <w:bottom w:val="single" w:sz="2" w:space="0" w:color="auto"/>
              <w:right w:val="nil"/>
            </w:tcBorders>
          </w:tcPr>
          <w:p w:rsidR="00417ABC" w:rsidRDefault="00417ABC" w:rsidP="00D46627">
            <w:pPr>
              <w:pStyle w:val="MeanSig3"/>
            </w:pPr>
            <w:r>
              <w:t>3.17</w:t>
            </w:r>
          </w:p>
        </w:tc>
        <w:tc>
          <w:tcPr>
            <w:tcW w:w="848" w:type="dxa"/>
            <w:tcBorders>
              <w:top w:val="single" w:sz="2" w:space="0" w:color="auto"/>
              <w:left w:val="nil"/>
              <w:bottom w:val="single" w:sz="2" w:space="0" w:color="auto"/>
              <w:right w:val="nil"/>
            </w:tcBorders>
          </w:tcPr>
          <w:p w:rsidR="00417ABC" w:rsidRDefault="00417ABC" w:rsidP="00D46627">
            <w:pPr>
              <w:pStyle w:val="Mean"/>
            </w:pPr>
            <w:r>
              <w:t>2.96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3.00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3.14</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1.13</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1.01</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lastRenderedPageBreak/>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Les organismes de bienfaisance qui travaillent en partenariat avec des entreprises du secteur privé sont dans une situation de compromis et sont moins dignes de confiance.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Q31A</w:t>
            </w:r>
          </w:p>
          <w:p w:rsidR="00417ABC" w:rsidRDefault="00417ABC" w:rsidP="00D46627">
            <w:pPr>
              <w:pStyle w:val="ShortLabelRow"/>
            </w:pPr>
            <w:r>
              <w:t>Voici des énoncés sur le partenariat entre des entreprises du secteur privé et des organismes de bienfaisance. Veuillez indiquer dans quelle mesure vous êtes d'accord ou en désaccord avec chacune de ces affirmations.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802</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238</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234</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120</w:t>
            </w:r>
          </w:p>
          <w:p w:rsidR="00417ABC" w:rsidRDefault="00417ABC" w:rsidP="00D46627">
            <w:pPr>
              <w:pStyle w:val="ColPercentSig3Plus"/>
            </w:pPr>
            <w:r>
              <w:t>33%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257</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131</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898</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191</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260</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276</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243</w:t>
            </w:r>
          </w:p>
          <w:p w:rsidR="00417ABC" w:rsidRDefault="00417ABC" w:rsidP="00D46627">
            <w:pPr>
              <w:pStyle w:val="ColPercentSig2Plus"/>
            </w:pPr>
            <w:r>
              <w:t>33%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144</w:t>
            </w:r>
          </w:p>
          <w:p w:rsidR="00417ABC" w:rsidRDefault="00417ABC" w:rsidP="00D46627">
            <w:pPr>
              <w:pStyle w:val="ColPercentSig1Minus"/>
            </w:pPr>
            <w:r>
              <w:t>26%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1069</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206</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254</w:t>
            </w:r>
          </w:p>
          <w:p w:rsidR="00417ABC" w:rsidRDefault="00417ABC" w:rsidP="00D46627">
            <w:pPr>
              <w:pStyle w:val="ColPercentSig3Min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342</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w:t>
            </w:r>
          </w:p>
          <w:p w:rsidR="00417ABC" w:rsidRDefault="00417ABC" w:rsidP="00D46627">
            <w:pPr>
              <w:pStyle w:val="ColPercentSig4Minus"/>
            </w:pPr>
            <w:r>
              <w:t>26%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229</w:t>
            </w:r>
          </w:p>
          <w:p w:rsidR="00417ABC" w:rsidRDefault="00417ABC" w:rsidP="00D46627">
            <w:pPr>
              <w:pStyle w:val="ColPercentSig3Min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376</w:t>
            </w:r>
          </w:p>
          <w:p w:rsidR="00417ABC" w:rsidRDefault="00417ABC" w:rsidP="00D46627">
            <w:pPr>
              <w:pStyle w:val="ColPercentSig3Plus"/>
            </w:pPr>
            <w:r>
              <w:t>38%</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240</w:t>
            </w:r>
          </w:p>
          <w:p w:rsidR="00417ABC" w:rsidRDefault="00417ABC" w:rsidP="00D46627">
            <w:pPr>
              <w:pStyle w:val="ColPercentSig4Plus"/>
            </w:pPr>
            <w:r>
              <w:t>43%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45</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546</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132</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86</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898</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191</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260</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276</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243</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144</w:t>
            </w:r>
          </w:p>
          <w:p w:rsidR="00417ABC" w:rsidRDefault="00417ABC" w:rsidP="00D46627">
            <w:pPr>
              <w:pStyle w:val="ColPercentNotSignificant"/>
            </w:pPr>
            <w:r>
              <w:t>26%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179</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209</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275</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197</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289</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186</w:t>
            </w:r>
          </w:p>
          <w:p w:rsidR="00417ABC" w:rsidRDefault="00417ABC" w:rsidP="00D46627">
            <w:pPr>
              <w:pStyle w:val="ColPercentNotSignificant"/>
            </w:pPr>
            <w:r>
              <w:t>33%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34</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3.06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2.99</w:t>
            </w:r>
          </w:p>
        </w:tc>
        <w:tc>
          <w:tcPr>
            <w:tcW w:w="848" w:type="dxa"/>
            <w:tcBorders>
              <w:top w:val="single" w:sz="2" w:space="0" w:color="auto"/>
              <w:left w:val="nil"/>
              <w:bottom w:val="single" w:sz="2" w:space="0" w:color="auto"/>
              <w:right w:val="nil"/>
            </w:tcBorders>
          </w:tcPr>
          <w:p w:rsidR="00417ABC" w:rsidRDefault="00417ABC" w:rsidP="00D46627">
            <w:pPr>
              <w:pStyle w:val="MeanSig3"/>
            </w:pPr>
            <w:r>
              <w:t>2.95</w:t>
            </w:r>
          </w:p>
        </w:tc>
        <w:tc>
          <w:tcPr>
            <w:tcW w:w="848" w:type="dxa"/>
            <w:tcBorders>
              <w:top w:val="single" w:sz="2" w:space="0" w:color="auto"/>
              <w:left w:val="nil"/>
              <w:bottom w:val="single" w:sz="2" w:space="0" w:color="auto"/>
              <w:right w:val="nil"/>
            </w:tcBorders>
          </w:tcPr>
          <w:p w:rsidR="00417ABC" w:rsidRDefault="00417ABC" w:rsidP="00D46627">
            <w:pPr>
              <w:pStyle w:val="MeanSig2"/>
            </w:pPr>
            <w:r>
              <w:t>3.12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2.85</w:t>
            </w:r>
          </w:p>
        </w:tc>
        <w:tc>
          <w:tcPr>
            <w:tcW w:w="848" w:type="dxa"/>
            <w:tcBorders>
              <w:top w:val="single" w:sz="2" w:space="0" w:color="auto"/>
              <w:left w:val="nil"/>
              <w:bottom w:val="single" w:sz="2" w:space="0" w:color="auto"/>
              <w:right w:val="nil"/>
            </w:tcBorders>
          </w:tcPr>
          <w:p w:rsidR="00417ABC" w:rsidRDefault="00417ABC" w:rsidP="00D46627">
            <w:pPr>
              <w:pStyle w:val="MeanSig1"/>
            </w:pPr>
            <w:r>
              <w:t>2.99</w:t>
            </w:r>
          </w:p>
        </w:tc>
        <w:tc>
          <w:tcPr>
            <w:tcW w:w="848" w:type="dxa"/>
            <w:tcBorders>
              <w:top w:val="single" w:sz="2" w:space="0" w:color="auto"/>
              <w:left w:val="nil"/>
              <w:bottom w:val="single" w:sz="2" w:space="0" w:color="auto"/>
              <w:right w:val="nil"/>
            </w:tcBorders>
          </w:tcPr>
          <w:p w:rsidR="00417ABC" w:rsidRDefault="00417ABC" w:rsidP="00D46627">
            <w:pPr>
              <w:pStyle w:val="MeanSig3"/>
            </w:pPr>
            <w:r>
              <w:t>3.14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3"/>
            </w:pPr>
            <w:r>
              <w:t>3.20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1.13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13568" w:type="dxa"/>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3E2C03">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Les entreprises du secteur privé qui travaillent en partenariat avec des organismes de bienfaisance tentent simplement de renforcer leur réputation et à accroitre leur image de marque.</w:t>
            </w:r>
          </w:p>
        </w:tc>
      </w:tr>
      <w:tr w:rsidR="00417ABC" w:rsidTr="003E2C03">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3E2C03">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3E2C03">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Q31B</w:t>
            </w:r>
          </w:p>
          <w:p w:rsidR="00417ABC" w:rsidRDefault="00417ABC" w:rsidP="00D46627">
            <w:pPr>
              <w:pStyle w:val="ShortLabelRow"/>
            </w:pPr>
            <w:r>
              <w:t>Voici des énoncés sur le partenariat entre des entreprises du secteur privé et des organismes de bienfaisance. Veuillez indiquer dans quelle mesure vous êtes d'accord ou en désaccord avec chacune de ces affirmations.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3E2C03">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3E2C03">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3E2C03">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1600</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375</w:t>
            </w:r>
          </w:p>
          <w:p w:rsidR="00417ABC" w:rsidRDefault="00417ABC" w:rsidP="00D46627">
            <w:pPr>
              <w:pStyle w:val="ColPercentSig2Plus"/>
            </w:pPr>
            <w:r>
              <w:t>56%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656</w:t>
            </w:r>
          </w:p>
          <w:p w:rsidR="00417ABC" w:rsidRDefault="00417ABC" w:rsidP="00D46627">
            <w:pPr>
              <w:pStyle w:val="ColPercentSig4Plus"/>
            </w:pPr>
            <w:r>
              <w:t>59%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290</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251</w:t>
            </w:r>
          </w:p>
          <w:p w:rsidR="00417ABC" w:rsidRDefault="00417ABC" w:rsidP="00D46627">
            <w:pPr>
              <w:pStyle w:val="ColPercentSig4Minus"/>
            </w:pPr>
            <w:r>
              <w:t>36%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233</w:t>
            </w:r>
          </w:p>
          <w:p w:rsidR="00417ABC" w:rsidRDefault="00417ABC" w:rsidP="00D46627">
            <w:pPr>
              <w:pStyle w:val="ColPercentNotSignificant"/>
            </w:pPr>
            <w:r>
              <w:t>55%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56%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636</w:t>
            </w:r>
          </w:p>
          <w:p w:rsidR="00417ABC" w:rsidRDefault="00417ABC" w:rsidP="00D46627">
            <w:pPr>
              <w:pStyle w:val="ColPercentSig2Plus"/>
            </w:pPr>
            <w:r>
              <w:t>55%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325</w:t>
            </w:r>
          </w:p>
          <w:p w:rsidR="00417ABC" w:rsidRDefault="00417ABC" w:rsidP="00D46627">
            <w:pPr>
              <w:pStyle w:val="ColPercentSig4Minus"/>
            </w:pPr>
            <w:r>
              <w:t>46%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Sig1Minus"/>
            </w:pPr>
            <w:r>
              <w:t>46%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851</w:t>
            </w:r>
          </w:p>
          <w:p w:rsidR="00417ABC" w:rsidRDefault="00417ABC" w:rsidP="00D46627">
            <w:pPr>
              <w:pStyle w:val="ColPercentSig4Plus"/>
            </w:pPr>
            <w:r>
              <w:t>59%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698</w:t>
            </w:r>
          </w:p>
          <w:p w:rsidR="00417ABC" w:rsidRDefault="00417ABC" w:rsidP="00D46627">
            <w:pPr>
              <w:pStyle w:val="ColPercentSig4Minus"/>
            </w:pPr>
            <w:r>
              <w:t>46%</w:t>
            </w:r>
          </w:p>
          <w:p w:rsidR="00417ABC" w:rsidRDefault="00417ABC" w:rsidP="00D46627">
            <w:pPr>
              <w:pStyle w:val="DiffSymbol"/>
            </w:pPr>
            <w:r>
              <w:t>----</w:t>
            </w:r>
          </w:p>
        </w:tc>
      </w:tr>
      <w:tr w:rsidR="00417ABC" w:rsidTr="003E2C03">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824</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267</w:t>
            </w:r>
          </w:p>
          <w:p w:rsidR="00417ABC" w:rsidRDefault="00417ABC" w:rsidP="00D46627">
            <w:pPr>
              <w:pStyle w:val="ColPercentSig2Min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230</w:t>
            </w:r>
          </w:p>
          <w:p w:rsidR="00417ABC" w:rsidRDefault="00417ABC" w:rsidP="00D46627">
            <w:pPr>
              <w:pStyle w:val="ColPercentSig4Plus"/>
            </w:pPr>
            <w:r>
              <w:t>33%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Sig2Min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Sig1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297</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206</w:t>
            </w:r>
          </w:p>
          <w:p w:rsidR="00417ABC" w:rsidRDefault="00417ABC" w:rsidP="00D46627">
            <w:pPr>
              <w:pStyle w:val="ColPercentSig1Pl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370</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446</w:t>
            </w:r>
          </w:p>
          <w:p w:rsidR="00417ABC" w:rsidRDefault="00417ABC" w:rsidP="00D46627">
            <w:pPr>
              <w:pStyle w:val="ColPercentNotSignificant"/>
            </w:pPr>
            <w:r>
              <w:t>28%</w:t>
            </w:r>
          </w:p>
          <w:p w:rsidR="00417ABC" w:rsidRDefault="00417ABC" w:rsidP="00D46627">
            <w:pPr>
              <w:pStyle w:val="DiffSymbol"/>
            </w:pPr>
          </w:p>
        </w:tc>
      </w:tr>
      <w:tr w:rsidR="00417ABC" w:rsidTr="003E2C03">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w:t>
            </w:r>
          </w:p>
          <w:p w:rsidR="00417ABC" w:rsidRDefault="00417ABC" w:rsidP="00D46627">
            <w:pPr>
              <w:pStyle w:val="ColPercentSig3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Sig4Min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162</w:t>
            </w:r>
          </w:p>
          <w:p w:rsidR="00417ABC" w:rsidRDefault="00417ABC" w:rsidP="00D46627">
            <w:pPr>
              <w:pStyle w:val="ColPercentSig4Plus"/>
            </w:pPr>
            <w:r>
              <w:t>23%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Sig3Min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Sig2Min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122</w:t>
            </w:r>
          </w:p>
          <w:p w:rsidR="00417ABC" w:rsidRDefault="00417ABC" w:rsidP="00D46627">
            <w:pPr>
              <w:pStyle w:val="ColPercentSig3Plus"/>
            </w:pPr>
            <w:r>
              <w:t>18%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Sig1Plus"/>
            </w:pPr>
            <w:r>
              <w:t>19%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176</w:t>
            </w:r>
          </w:p>
          <w:p w:rsidR="00417ABC" w:rsidRDefault="00417ABC" w:rsidP="00D46627">
            <w:pPr>
              <w:pStyle w:val="ColPercentSig4Minus"/>
            </w:pPr>
            <w:r>
              <w:t>12%</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265</w:t>
            </w:r>
          </w:p>
          <w:p w:rsidR="00417ABC" w:rsidRDefault="00417ABC" w:rsidP="00D46627">
            <w:pPr>
              <w:pStyle w:val="ColPercentSig4Plus"/>
            </w:pPr>
            <w:r>
              <w:t>17%</w:t>
            </w:r>
          </w:p>
          <w:p w:rsidR="00417ABC" w:rsidRDefault="00417ABC" w:rsidP="00D46627">
            <w:pPr>
              <w:pStyle w:val="DiffSymbol"/>
            </w:pPr>
            <w:r>
              <w:t>++++</w:t>
            </w:r>
          </w:p>
        </w:tc>
      </w:tr>
      <w:tr w:rsidR="00417ABC" w:rsidTr="003E2C03">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223</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319</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221</w:t>
            </w:r>
          </w:p>
          <w:p w:rsidR="00417ABC" w:rsidRDefault="00417ABC" w:rsidP="00D46627">
            <w:pPr>
              <w:pStyle w:val="ColPercentNotSignificant"/>
            </w:pPr>
            <w:r>
              <w:t>15%</w:t>
            </w:r>
          </w:p>
          <w:p w:rsidR="00417ABC" w:rsidRDefault="00417ABC" w:rsidP="00D46627">
            <w:pPr>
              <w:pStyle w:val="DiffSymbol"/>
            </w:pPr>
          </w:p>
        </w:tc>
      </w:tr>
      <w:tr w:rsidR="00417ABC" w:rsidTr="003E2C03">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1031</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208</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418</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208</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186</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156</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413</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215</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532</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477</w:t>
            </w:r>
          </w:p>
          <w:p w:rsidR="00417ABC" w:rsidRDefault="00417ABC" w:rsidP="00D46627">
            <w:pPr>
              <w:pStyle w:val="ColPercentNotSignificant"/>
            </w:pPr>
            <w:r>
              <w:t>31%</w:t>
            </w:r>
          </w:p>
          <w:p w:rsidR="00417ABC" w:rsidRDefault="00417ABC" w:rsidP="00D46627">
            <w:pPr>
              <w:pStyle w:val="DiffSymbol"/>
            </w:pPr>
          </w:p>
        </w:tc>
      </w:tr>
      <w:tr w:rsidR="00417ABC" w:rsidTr="003E2C03">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824</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267</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230</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297</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206</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370</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446</w:t>
            </w:r>
          </w:p>
          <w:p w:rsidR="00417ABC" w:rsidRDefault="00417ABC" w:rsidP="00D46627">
            <w:pPr>
              <w:pStyle w:val="ColPercentNotSignificant"/>
            </w:pPr>
            <w:r>
              <w:t>28%</w:t>
            </w:r>
          </w:p>
          <w:p w:rsidR="00417ABC" w:rsidRDefault="00417ABC" w:rsidP="00D46627">
            <w:pPr>
              <w:pStyle w:val="DiffSymbol"/>
            </w:pPr>
          </w:p>
        </w:tc>
      </w:tr>
      <w:tr w:rsidR="00417ABC" w:rsidTr="003E2C03">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146</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244</w:t>
            </w:r>
          </w:p>
          <w:p w:rsidR="00417ABC" w:rsidRDefault="00417ABC" w:rsidP="00D46627">
            <w:pPr>
              <w:pStyle w:val="ColPercentNotSignificant"/>
            </w:pPr>
            <w:r>
              <w:t>16%</w:t>
            </w:r>
          </w:p>
          <w:p w:rsidR="00417ABC" w:rsidRDefault="00417ABC" w:rsidP="00D46627">
            <w:pPr>
              <w:pStyle w:val="DiffSymbol"/>
            </w:pPr>
          </w:p>
        </w:tc>
      </w:tr>
      <w:tr w:rsidR="00417ABC" w:rsidTr="003E2C03">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w:t>
            </w:r>
          </w:p>
          <w:p w:rsidR="00417ABC" w:rsidRDefault="00417ABC" w:rsidP="00D46627">
            <w:pPr>
              <w:pStyle w:val="ColPercentNotSignificant"/>
            </w:pPr>
            <w:r>
              <w:t>1%</w:t>
            </w:r>
          </w:p>
          <w:p w:rsidR="00417ABC" w:rsidRDefault="00417ABC" w:rsidP="00D46627">
            <w:pPr>
              <w:pStyle w:val="DiffSymbol"/>
            </w:pPr>
          </w:p>
        </w:tc>
      </w:tr>
      <w:tr w:rsidR="00417ABC" w:rsidTr="003E2C03">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134</w:t>
            </w:r>
          </w:p>
          <w:p w:rsidR="00417ABC" w:rsidRDefault="00417ABC" w:rsidP="00D46627">
            <w:pPr>
              <w:pStyle w:val="ColPercentNotSignificant"/>
            </w:pPr>
            <w:r>
              <w:t>9%</w:t>
            </w:r>
          </w:p>
          <w:p w:rsidR="00417ABC" w:rsidRDefault="00417ABC" w:rsidP="00D46627">
            <w:pPr>
              <w:pStyle w:val="DiffSymbol"/>
            </w:pPr>
          </w:p>
        </w:tc>
      </w:tr>
      <w:tr w:rsidR="00417ABC" w:rsidTr="003E2C03">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3E2C03">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3E2C03">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2.41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2.26</w:t>
            </w:r>
          </w:p>
        </w:tc>
        <w:tc>
          <w:tcPr>
            <w:tcW w:w="848" w:type="dxa"/>
            <w:tcBorders>
              <w:top w:val="single" w:sz="2" w:space="0" w:color="auto"/>
              <w:left w:val="nil"/>
              <w:bottom w:val="single" w:sz="2" w:space="0" w:color="auto"/>
              <w:right w:val="nil"/>
            </w:tcBorders>
          </w:tcPr>
          <w:p w:rsidR="00417ABC" w:rsidRDefault="00417ABC" w:rsidP="00D46627">
            <w:pPr>
              <w:pStyle w:val="MeanSig4"/>
            </w:pPr>
            <w:r>
              <w:t>2.29</w:t>
            </w:r>
          </w:p>
        </w:tc>
        <w:tc>
          <w:tcPr>
            <w:tcW w:w="848" w:type="dxa"/>
            <w:tcBorders>
              <w:top w:val="single" w:sz="2" w:space="0" w:color="auto"/>
              <w:left w:val="nil"/>
              <w:bottom w:val="single" w:sz="2" w:space="0" w:color="auto"/>
              <w:right w:val="nil"/>
            </w:tcBorders>
          </w:tcPr>
          <w:p w:rsidR="00417ABC" w:rsidRDefault="00417ABC" w:rsidP="00D46627">
            <w:pPr>
              <w:pStyle w:val="MeanSig1"/>
            </w:pPr>
            <w:r>
              <w:t>2.48</w:t>
            </w:r>
          </w:p>
        </w:tc>
        <w:tc>
          <w:tcPr>
            <w:tcW w:w="848" w:type="dxa"/>
            <w:tcBorders>
              <w:top w:val="single" w:sz="2" w:space="0" w:color="auto"/>
              <w:left w:val="nil"/>
              <w:bottom w:val="single" w:sz="2" w:space="0" w:color="auto"/>
              <w:right w:val="nil"/>
            </w:tcBorders>
          </w:tcPr>
          <w:p w:rsidR="00417ABC" w:rsidRDefault="00417ABC" w:rsidP="00D46627">
            <w:pPr>
              <w:pStyle w:val="MeanSig4"/>
            </w:pPr>
            <w:r>
              <w:t>2.78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1"/>
            </w:pPr>
            <w:r>
              <w:t>2.34</w:t>
            </w:r>
          </w:p>
        </w:tc>
        <w:tc>
          <w:tcPr>
            <w:tcW w:w="848" w:type="dxa"/>
            <w:tcBorders>
              <w:top w:val="single" w:sz="2" w:space="0" w:color="auto"/>
              <w:left w:val="nil"/>
              <w:bottom w:val="single" w:sz="2" w:space="0" w:color="auto"/>
              <w:right w:val="nil"/>
            </w:tcBorders>
          </w:tcPr>
          <w:p w:rsidR="00417ABC" w:rsidRDefault="00417ABC" w:rsidP="00D46627">
            <w:pPr>
              <w:pStyle w:val="Mean"/>
            </w:pPr>
            <w:r>
              <w:t>2.38</w:t>
            </w:r>
          </w:p>
        </w:tc>
        <w:tc>
          <w:tcPr>
            <w:tcW w:w="848" w:type="dxa"/>
            <w:tcBorders>
              <w:top w:val="single" w:sz="2" w:space="0" w:color="auto"/>
              <w:left w:val="nil"/>
              <w:bottom w:val="single" w:sz="2" w:space="0" w:color="auto"/>
              <w:right w:val="nil"/>
            </w:tcBorders>
          </w:tcPr>
          <w:p w:rsidR="00417ABC" w:rsidRDefault="00417ABC" w:rsidP="00D46627">
            <w:pPr>
              <w:pStyle w:val="Mean"/>
            </w:pPr>
            <w:r>
              <w:t>2.37</w:t>
            </w:r>
          </w:p>
        </w:tc>
        <w:tc>
          <w:tcPr>
            <w:tcW w:w="848" w:type="dxa"/>
            <w:tcBorders>
              <w:top w:val="single" w:sz="2" w:space="0" w:color="auto"/>
              <w:left w:val="nil"/>
              <w:bottom w:val="single" w:sz="2" w:space="0" w:color="auto"/>
              <w:right w:val="nil"/>
            </w:tcBorders>
          </w:tcPr>
          <w:p w:rsidR="00417ABC" w:rsidRDefault="00417ABC" w:rsidP="00D46627">
            <w:pPr>
              <w:pStyle w:val="MeanSig1"/>
            </w:pPr>
            <w:r>
              <w:t>2.37</w:t>
            </w:r>
          </w:p>
        </w:tc>
        <w:tc>
          <w:tcPr>
            <w:tcW w:w="848" w:type="dxa"/>
            <w:tcBorders>
              <w:top w:val="single" w:sz="2" w:space="0" w:color="auto"/>
              <w:left w:val="nil"/>
              <w:bottom w:val="single" w:sz="2" w:space="0" w:color="auto"/>
              <w:right w:val="nil"/>
            </w:tcBorders>
          </w:tcPr>
          <w:p w:rsidR="00417ABC" w:rsidRDefault="00417ABC" w:rsidP="00D46627">
            <w:pPr>
              <w:pStyle w:val="MeanSig4"/>
            </w:pPr>
            <w:r>
              <w:t>2.55</w:t>
            </w:r>
          </w:p>
        </w:tc>
        <w:tc>
          <w:tcPr>
            <w:tcW w:w="848" w:type="dxa"/>
            <w:tcBorders>
              <w:top w:val="single" w:sz="2" w:space="0" w:color="auto"/>
              <w:left w:val="nil"/>
              <w:bottom w:val="single" w:sz="2" w:space="0" w:color="auto"/>
              <w:right w:val="nil"/>
            </w:tcBorders>
          </w:tcPr>
          <w:p w:rsidR="00417ABC" w:rsidRDefault="00417ABC" w:rsidP="00D46627">
            <w:pPr>
              <w:pStyle w:val="Mean"/>
            </w:pPr>
            <w:r>
              <w:t>2.50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2.31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2.54</w:t>
            </w:r>
          </w:p>
        </w:tc>
      </w:tr>
      <w:tr w:rsidR="00417ABC" w:rsidTr="003E2C03">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1.00</w:t>
            </w:r>
          </w:p>
        </w:tc>
      </w:tr>
      <w:tr w:rsidR="00417ABC" w:rsidTr="003E2C03">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lastRenderedPageBreak/>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r w:rsidR="00417ABC" w:rsidTr="003E2C03">
        <w:trPr>
          <w:gridAfter w:val="5"/>
          <w:wAfter w:w="4240" w:type="dxa"/>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Les entreprises du secteur privé qui travaillent en partenariat avec des organismes de bienfaisance tentent simplement de renforcer leur réputation et à accroitre leur image de marque.</w:t>
            </w:r>
          </w:p>
        </w:tc>
      </w:tr>
      <w:tr w:rsidR="00417ABC" w:rsidTr="003E2C03">
        <w:trPr>
          <w:gridAfter w:val="5"/>
          <w:wAfter w:w="4240" w:type="dxa"/>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3E2C03">
        <w:trPr>
          <w:gridAfter w:val="5"/>
          <w:wAfter w:w="4240" w:type="dxa"/>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3E2C03">
        <w:trPr>
          <w:gridAfter w:val="5"/>
          <w:wAfter w:w="4240" w:type="dxa"/>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Q31B</w:t>
            </w:r>
          </w:p>
          <w:p w:rsidR="00417ABC" w:rsidRDefault="00417ABC" w:rsidP="00D46627">
            <w:pPr>
              <w:pStyle w:val="ShortLabelRow"/>
            </w:pPr>
            <w:r>
              <w:t>Voici des énoncés sur le partenariat entre des entreprises du secteur privé et des organismes de bienfaisance. Veuillez indiquer dans quelle mesure vous êtes d'accord ou en désaccord avec chacune de ces affirmations.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3E2C03">
        <w:trPr>
          <w:gridAfter w:val="5"/>
          <w:wAfter w:w="4240" w:type="dxa"/>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3E2C03">
        <w:trPr>
          <w:gridAfter w:val="5"/>
          <w:wAfter w:w="4240" w:type="dxa"/>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3E2C03">
        <w:trPr>
          <w:gridAfter w:val="5"/>
          <w:wAfter w:w="4240" w:type="dxa"/>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1600</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307</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445</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492</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191</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391</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513</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295</w:t>
            </w:r>
          </w:p>
          <w:p w:rsidR="00417ABC" w:rsidRDefault="00417ABC" w:rsidP="00D46627">
            <w:pPr>
              <w:pStyle w:val="ColPercentNotSignificant"/>
            </w:pPr>
            <w:r>
              <w:t>54%</w:t>
            </w:r>
          </w:p>
          <w:p w:rsidR="00417ABC" w:rsidRDefault="00417ABC" w:rsidP="00D46627">
            <w:pPr>
              <w:pStyle w:val="DiffSymbol"/>
            </w:pPr>
          </w:p>
        </w:tc>
      </w:tr>
      <w:tr w:rsidR="00417ABC" w:rsidTr="003E2C03">
        <w:trPr>
          <w:gridAfter w:val="5"/>
          <w:wAfter w:w="4240" w:type="dxa"/>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824</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228</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258</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286</w:t>
            </w:r>
          </w:p>
          <w:p w:rsidR="00417ABC" w:rsidRDefault="00417ABC" w:rsidP="00D46627">
            <w:pPr>
              <w:pStyle w:val="ColPercentSig2Plus"/>
            </w:pPr>
            <w:r>
              <w:t>29%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146</w:t>
            </w:r>
          </w:p>
          <w:p w:rsidR="00417ABC" w:rsidRDefault="00417ABC" w:rsidP="00D46627">
            <w:pPr>
              <w:pStyle w:val="ColPercentNotSignificant"/>
            </w:pPr>
            <w:r>
              <w:t>26%</w:t>
            </w:r>
          </w:p>
          <w:p w:rsidR="00417ABC" w:rsidRDefault="00417ABC" w:rsidP="00D46627">
            <w:pPr>
              <w:pStyle w:val="DiffSymbol"/>
            </w:pPr>
          </w:p>
        </w:tc>
      </w:tr>
      <w:tr w:rsidR="00417ABC" w:rsidTr="003E2C03">
        <w:trPr>
          <w:gridAfter w:val="5"/>
          <w:wAfter w:w="4240" w:type="dxa"/>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87</w:t>
            </w:r>
          </w:p>
          <w:p w:rsidR="00417ABC" w:rsidRDefault="00417ABC" w:rsidP="00D46627">
            <w:pPr>
              <w:pStyle w:val="ColPercentNotSignificant"/>
            </w:pPr>
            <w:r>
              <w:t>16%</w:t>
            </w:r>
          </w:p>
          <w:p w:rsidR="00417ABC" w:rsidRDefault="00417ABC" w:rsidP="00D46627">
            <w:pPr>
              <w:pStyle w:val="DiffSymbol"/>
            </w:pPr>
          </w:p>
        </w:tc>
      </w:tr>
      <w:tr w:rsidR="00417ABC" w:rsidTr="003E2C03">
        <w:trPr>
          <w:gridAfter w:val="5"/>
          <w:wAfter w:w="4240" w:type="dxa"/>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114</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169</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106</w:t>
            </w:r>
          </w:p>
          <w:p w:rsidR="00417ABC" w:rsidRDefault="00417ABC" w:rsidP="00D46627">
            <w:pPr>
              <w:pStyle w:val="ColPercentNotSignificant"/>
            </w:pPr>
            <w:r>
              <w:t>20%</w:t>
            </w:r>
          </w:p>
          <w:p w:rsidR="00417ABC" w:rsidRDefault="00417ABC" w:rsidP="00D46627">
            <w:pPr>
              <w:pStyle w:val="DiffSymbol"/>
            </w:pPr>
          </w:p>
        </w:tc>
      </w:tr>
      <w:tr w:rsidR="00417ABC" w:rsidTr="003E2C03">
        <w:trPr>
          <w:gridAfter w:val="5"/>
          <w:wAfter w:w="4240" w:type="dxa"/>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1031</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193</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288</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323</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247</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353</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189</w:t>
            </w:r>
          </w:p>
          <w:p w:rsidR="00417ABC" w:rsidRDefault="00417ABC" w:rsidP="00D46627">
            <w:pPr>
              <w:pStyle w:val="ColPercentNotSignificant"/>
            </w:pPr>
            <w:r>
              <w:t>35%</w:t>
            </w:r>
          </w:p>
          <w:p w:rsidR="00417ABC" w:rsidRDefault="00417ABC" w:rsidP="00D46627">
            <w:pPr>
              <w:pStyle w:val="DiffSymbol"/>
            </w:pPr>
          </w:p>
        </w:tc>
      </w:tr>
      <w:tr w:rsidR="00417ABC" w:rsidTr="003E2C03">
        <w:trPr>
          <w:gridAfter w:val="5"/>
          <w:wAfter w:w="4240" w:type="dxa"/>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824</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171</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228</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258</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196</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286</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146</w:t>
            </w:r>
          </w:p>
          <w:p w:rsidR="00417ABC" w:rsidRDefault="00417ABC" w:rsidP="00D46627">
            <w:pPr>
              <w:pStyle w:val="ColPercentNotSignificant"/>
            </w:pPr>
            <w:r>
              <w:t>26%</w:t>
            </w:r>
          </w:p>
          <w:p w:rsidR="00417ABC" w:rsidRDefault="00417ABC" w:rsidP="00D46627">
            <w:pPr>
              <w:pStyle w:val="DiffSymbol"/>
            </w:pPr>
          </w:p>
        </w:tc>
      </w:tr>
      <w:tr w:rsidR="00417ABC" w:rsidTr="003E2C03">
        <w:trPr>
          <w:gridAfter w:val="5"/>
          <w:wAfter w:w="4240" w:type="dxa"/>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72</w:t>
            </w:r>
          </w:p>
          <w:p w:rsidR="00417ABC" w:rsidRDefault="00417ABC" w:rsidP="00D46627">
            <w:pPr>
              <w:pStyle w:val="ColPercentNotSignificant"/>
            </w:pPr>
            <w:r>
              <w:t>13%</w:t>
            </w:r>
          </w:p>
          <w:p w:rsidR="00417ABC" w:rsidRDefault="00417ABC" w:rsidP="00D46627">
            <w:pPr>
              <w:pStyle w:val="DiffSymbol"/>
            </w:pPr>
          </w:p>
        </w:tc>
      </w:tr>
      <w:tr w:rsidR="00417ABC" w:rsidTr="003E2C03">
        <w:trPr>
          <w:gridAfter w:val="5"/>
          <w:wAfter w:w="4240" w:type="dxa"/>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r>
      <w:tr w:rsidR="00417ABC" w:rsidTr="003E2C03">
        <w:trPr>
          <w:gridAfter w:val="5"/>
          <w:wAfter w:w="4240" w:type="dxa"/>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21</w:t>
            </w:r>
          </w:p>
          <w:p w:rsidR="00417ABC" w:rsidRDefault="00417ABC" w:rsidP="00D46627">
            <w:pPr>
              <w:pStyle w:val="ColPercentNotSignificant"/>
            </w:pPr>
            <w:r>
              <w:t>4%</w:t>
            </w:r>
          </w:p>
          <w:p w:rsidR="00417ABC" w:rsidRDefault="00417ABC" w:rsidP="00D46627">
            <w:pPr>
              <w:pStyle w:val="DiffSymbol"/>
            </w:pPr>
          </w:p>
        </w:tc>
      </w:tr>
      <w:tr w:rsidR="00417ABC" w:rsidTr="003E2C03">
        <w:trPr>
          <w:gridAfter w:val="5"/>
          <w:wAfter w:w="4240" w:type="dxa"/>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3E2C03">
        <w:trPr>
          <w:gridAfter w:val="5"/>
          <w:wAfter w:w="4240" w:type="dxa"/>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3E2C03">
        <w:trPr>
          <w:gridAfter w:val="5"/>
          <w:wAfter w:w="4240" w:type="dxa"/>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2.41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2.43</w:t>
            </w:r>
          </w:p>
        </w:tc>
        <w:tc>
          <w:tcPr>
            <w:tcW w:w="848" w:type="dxa"/>
            <w:tcBorders>
              <w:top w:val="single" w:sz="2" w:space="0" w:color="auto"/>
              <w:left w:val="nil"/>
              <w:bottom w:val="single" w:sz="2" w:space="0" w:color="auto"/>
              <w:right w:val="nil"/>
            </w:tcBorders>
          </w:tcPr>
          <w:p w:rsidR="00417ABC" w:rsidRDefault="00417ABC" w:rsidP="00D46627">
            <w:pPr>
              <w:pStyle w:val="Mean"/>
            </w:pPr>
            <w:r>
              <w:t>2.40</w:t>
            </w:r>
          </w:p>
        </w:tc>
        <w:tc>
          <w:tcPr>
            <w:tcW w:w="848" w:type="dxa"/>
            <w:tcBorders>
              <w:top w:val="single" w:sz="2" w:space="0" w:color="auto"/>
              <w:left w:val="nil"/>
              <w:bottom w:val="single" w:sz="2" w:space="0" w:color="auto"/>
              <w:right w:val="nil"/>
            </w:tcBorders>
          </w:tcPr>
          <w:p w:rsidR="00417ABC" w:rsidRDefault="00417ABC" w:rsidP="00D46627">
            <w:pPr>
              <w:pStyle w:val="Mean"/>
            </w:pPr>
            <w:r>
              <w:t>2.42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2.40</w:t>
            </w:r>
          </w:p>
        </w:tc>
        <w:tc>
          <w:tcPr>
            <w:tcW w:w="848" w:type="dxa"/>
            <w:tcBorders>
              <w:top w:val="single" w:sz="2" w:space="0" w:color="auto"/>
              <w:left w:val="nil"/>
              <w:bottom w:val="single" w:sz="2" w:space="0" w:color="auto"/>
              <w:right w:val="nil"/>
            </w:tcBorders>
          </w:tcPr>
          <w:p w:rsidR="00417ABC" w:rsidRDefault="00417ABC" w:rsidP="00D46627">
            <w:pPr>
              <w:pStyle w:val="Mean"/>
            </w:pPr>
            <w:r>
              <w:t>2.39</w:t>
            </w:r>
          </w:p>
        </w:tc>
        <w:tc>
          <w:tcPr>
            <w:tcW w:w="848" w:type="dxa"/>
            <w:tcBorders>
              <w:top w:val="single" w:sz="2" w:space="0" w:color="auto"/>
              <w:left w:val="nil"/>
              <w:bottom w:val="single" w:sz="2" w:space="0" w:color="auto"/>
              <w:right w:val="nil"/>
            </w:tcBorders>
          </w:tcPr>
          <w:p w:rsidR="00417ABC" w:rsidRDefault="00417ABC" w:rsidP="00D46627">
            <w:pPr>
              <w:pStyle w:val="Mean"/>
            </w:pPr>
            <w:r>
              <w:t>2.44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2.42</w:t>
            </w:r>
          </w:p>
        </w:tc>
      </w:tr>
      <w:tr w:rsidR="00417ABC" w:rsidTr="003E2C03">
        <w:trPr>
          <w:gridAfter w:val="5"/>
          <w:wAfter w:w="4240" w:type="dxa"/>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1.05</w:t>
            </w:r>
          </w:p>
        </w:tc>
      </w:tr>
      <w:tr w:rsidR="00417ABC" w:rsidTr="003E2C03">
        <w:trPr>
          <w:gridAfter w:val="5"/>
          <w:wAfter w:w="4240" w:type="dxa"/>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Les partenariats avec des entreprises du secteur privé est un moyen intelligent pour les organismes de bienfaisance d'augmenter leurs ressources et de rehausser leur incidence.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Q31C</w:t>
            </w:r>
          </w:p>
          <w:p w:rsidR="00417ABC" w:rsidRDefault="00417ABC" w:rsidP="00D46627">
            <w:pPr>
              <w:pStyle w:val="ShortLabelRow"/>
            </w:pPr>
            <w:r>
              <w:t>Voici des énoncés sur le partenariat entre des entreprises du secteur privé et des organismes de bienfaisance. Veuillez indiquer dans quelle mesure vous êtes d'accord ou en désaccord avec chacune de ces affirmations.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1623</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310</w:t>
            </w:r>
          </w:p>
          <w:p w:rsidR="00417ABC" w:rsidRDefault="00417ABC" w:rsidP="00D46627">
            <w:pPr>
              <w:pStyle w:val="ColPercentSig3Minus"/>
            </w:pPr>
            <w:r>
              <w:t>48%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578</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303</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417</w:t>
            </w:r>
          </w:p>
          <w:p w:rsidR="00417ABC" w:rsidRDefault="00417ABC" w:rsidP="00D46627">
            <w:pPr>
              <w:pStyle w:val="ColPercentSig4Plus"/>
            </w:pPr>
            <w:r>
              <w:t>60%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206</w:t>
            </w:r>
          </w:p>
          <w:p w:rsidR="00417ABC" w:rsidRDefault="00417ABC" w:rsidP="00D46627">
            <w:pPr>
              <w:pStyle w:val="ColPercentSig1Minus"/>
            </w:pPr>
            <w:r>
              <w:t>49%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628</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386</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102</w:t>
            </w:r>
          </w:p>
          <w:p w:rsidR="00417ABC" w:rsidRDefault="00417ABC" w:rsidP="00D46627">
            <w:pPr>
              <w:pStyle w:val="ColPercentNotSignificant"/>
            </w:pPr>
            <w:r>
              <w:t>54%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807</w:t>
            </w:r>
          </w:p>
          <w:p w:rsidR="00417ABC" w:rsidRDefault="00417ABC" w:rsidP="00D46627">
            <w:pPr>
              <w:pStyle w:val="ColPercentSig3Plus"/>
            </w:pPr>
            <w:r>
              <w:t>55%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793</w:t>
            </w:r>
          </w:p>
          <w:p w:rsidR="00417ABC" w:rsidRDefault="00417ABC" w:rsidP="00D46627">
            <w:pPr>
              <w:pStyle w:val="ColPercentSig1Minus"/>
            </w:pPr>
            <w:r>
              <w:t>51%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184</w:t>
            </w:r>
          </w:p>
          <w:p w:rsidR="00417ABC" w:rsidRDefault="00417ABC" w:rsidP="00D46627">
            <w:pPr>
              <w:pStyle w:val="ColPercentSig3Pl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275</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156</w:t>
            </w:r>
          </w:p>
          <w:p w:rsidR="00417ABC" w:rsidRDefault="00417ABC" w:rsidP="00D46627">
            <w:pPr>
              <w:pStyle w:val="ColPercentSig1Minus"/>
            </w:pPr>
            <w:r>
              <w:t>23%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278</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392</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158</w:t>
            </w:r>
          </w:p>
          <w:p w:rsidR="00417ABC" w:rsidRDefault="00417ABC" w:rsidP="00D46627">
            <w:pPr>
              <w:pStyle w:val="ColPercentSig2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Sig3Minus"/>
            </w:pPr>
            <w:r>
              <w:t>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Sig2Min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206</w:t>
            </w:r>
          </w:p>
          <w:p w:rsidR="00417ABC" w:rsidRDefault="00417ABC" w:rsidP="00D46627">
            <w:pPr>
              <w:pStyle w:val="ColPercentSig2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158</w:t>
            </w:r>
          </w:p>
          <w:p w:rsidR="00417ABC" w:rsidRDefault="00417ABC" w:rsidP="00D46627">
            <w:pPr>
              <w:pStyle w:val="ColPercentSig4Minus"/>
            </w:pPr>
            <w:r>
              <w:t>10%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128</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1346</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250</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470</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259</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354</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179</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151</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524</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313</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663</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665</w:t>
            </w:r>
          </w:p>
          <w:p w:rsidR="00417ABC" w:rsidRDefault="00417ABC" w:rsidP="00D46627">
            <w:pPr>
              <w:pStyle w:val="ColPercentNotSignificant"/>
            </w:pPr>
            <w:r>
              <w:t>43%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184</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275</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278</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392</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112</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46</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200</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2.51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1"/>
            </w:pPr>
            <w:r>
              <w:t>2.57</w:t>
            </w:r>
          </w:p>
        </w:tc>
        <w:tc>
          <w:tcPr>
            <w:tcW w:w="848" w:type="dxa"/>
            <w:tcBorders>
              <w:top w:val="single" w:sz="2" w:space="0" w:color="auto"/>
              <w:left w:val="nil"/>
              <w:bottom w:val="single" w:sz="2" w:space="0" w:color="auto"/>
              <w:right w:val="nil"/>
            </w:tcBorders>
          </w:tcPr>
          <w:p w:rsidR="00417ABC" w:rsidRDefault="00417ABC" w:rsidP="00D46627">
            <w:pPr>
              <w:pStyle w:val="Mean"/>
            </w:pPr>
            <w:r>
              <w:t>2.54</w:t>
            </w:r>
          </w:p>
        </w:tc>
        <w:tc>
          <w:tcPr>
            <w:tcW w:w="848" w:type="dxa"/>
            <w:tcBorders>
              <w:top w:val="single" w:sz="2" w:space="0" w:color="auto"/>
              <w:left w:val="nil"/>
              <w:bottom w:val="single" w:sz="2" w:space="0" w:color="auto"/>
              <w:right w:val="nil"/>
            </w:tcBorders>
          </w:tcPr>
          <w:p w:rsidR="00417ABC" w:rsidRDefault="00417ABC" w:rsidP="00D46627">
            <w:pPr>
              <w:pStyle w:val="Mean"/>
            </w:pPr>
            <w:r>
              <w:t>2.50</w:t>
            </w:r>
          </w:p>
        </w:tc>
        <w:tc>
          <w:tcPr>
            <w:tcW w:w="848" w:type="dxa"/>
            <w:tcBorders>
              <w:top w:val="single" w:sz="2" w:space="0" w:color="auto"/>
              <w:left w:val="nil"/>
              <w:bottom w:val="single" w:sz="2" w:space="0" w:color="auto"/>
              <w:right w:val="nil"/>
            </w:tcBorders>
          </w:tcPr>
          <w:p w:rsidR="00417ABC" w:rsidRDefault="00417ABC" w:rsidP="00D46627">
            <w:pPr>
              <w:pStyle w:val="MeanSig4"/>
            </w:pPr>
            <w:r>
              <w:t>2.37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2.62</w:t>
            </w:r>
          </w:p>
        </w:tc>
        <w:tc>
          <w:tcPr>
            <w:tcW w:w="848" w:type="dxa"/>
            <w:tcBorders>
              <w:top w:val="single" w:sz="2" w:space="0" w:color="auto"/>
              <w:left w:val="nil"/>
              <w:bottom w:val="single" w:sz="2" w:space="0" w:color="auto"/>
              <w:right w:val="nil"/>
            </w:tcBorders>
          </w:tcPr>
          <w:p w:rsidR="00417ABC" w:rsidRDefault="00417ABC" w:rsidP="00D46627">
            <w:pPr>
              <w:pStyle w:val="Mean"/>
            </w:pPr>
            <w:r>
              <w:t>2.52</w:t>
            </w:r>
          </w:p>
        </w:tc>
        <w:tc>
          <w:tcPr>
            <w:tcW w:w="848" w:type="dxa"/>
            <w:tcBorders>
              <w:top w:val="single" w:sz="2" w:space="0" w:color="auto"/>
              <w:left w:val="nil"/>
              <w:bottom w:val="single" w:sz="2" w:space="0" w:color="auto"/>
              <w:right w:val="nil"/>
            </w:tcBorders>
          </w:tcPr>
          <w:p w:rsidR="00417ABC" w:rsidRDefault="00417ABC" w:rsidP="00D46627">
            <w:pPr>
              <w:pStyle w:val="Mean"/>
            </w:pPr>
            <w:r>
              <w:t>2.48</w:t>
            </w:r>
          </w:p>
        </w:tc>
        <w:tc>
          <w:tcPr>
            <w:tcW w:w="848" w:type="dxa"/>
            <w:tcBorders>
              <w:top w:val="single" w:sz="2" w:space="0" w:color="auto"/>
              <w:left w:val="nil"/>
              <w:bottom w:val="single" w:sz="2" w:space="0" w:color="auto"/>
              <w:right w:val="nil"/>
            </w:tcBorders>
          </w:tcPr>
          <w:p w:rsidR="00417ABC" w:rsidRDefault="00417ABC" w:rsidP="00D46627">
            <w:pPr>
              <w:pStyle w:val="Mean"/>
            </w:pPr>
            <w:r>
              <w:t>2.51</w:t>
            </w:r>
          </w:p>
        </w:tc>
        <w:tc>
          <w:tcPr>
            <w:tcW w:w="848" w:type="dxa"/>
            <w:tcBorders>
              <w:top w:val="single" w:sz="2" w:space="0" w:color="auto"/>
              <w:left w:val="nil"/>
              <w:bottom w:val="single" w:sz="2" w:space="0" w:color="auto"/>
              <w:right w:val="nil"/>
            </w:tcBorders>
          </w:tcPr>
          <w:p w:rsidR="00417ABC" w:rsidRDefault="00417ABC" w:rsidP="00D46627">
            <w:pPr>
              <w:pStyle w:val="MeanSig3"/>
            </w:pPr>
            <w:r>
              <w:t>2.42</w:t>
            </w:r>
          </w:p>
        </w:tc>
        <w:tc>
          <w:tcPr>
            <w:tcW w:w="848" w:type="dxa"/>
            <w:tcBorders>
              <w:top w:val="single" w:sz="2" w:space="0" w:color="auto"/>
              <w:left w:val="nil"/>
              <w:bottom w:val="single" w:sz="2" w:space="0" w:color="auto"/>
              <w:right w:val="nil"/>
            </w:tcBorders>
          </w:tcPr>
          <w:p w:rsidR="00417ABC" w:rsidRDefault="00417ABC" w:rsidP="00D46627">
            <w:pPr>
              <w:pStyle w:val="Mean"/>
            </w:pPr>
            <w:r>
              <w:t>2.50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2.52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2"/>
            </w:pPr>
            <w:r>
              <w:t>2.47</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lastRenderedPageBreak/>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95</w:t>
            </w:r>
          </w:p>
        </w:tc>
      </w:tr>
    </w:tbl>
    <w:p w:rsidR="00417ABC" w:rsidRDefault="00417ABC" w:rsidP="00A4424A">
      <w:pPr>
        <w:pStyle w:val="EndOfTable"/>
      </w:pPr>
    </w:p>
    <w:p w:rsidR="00417ABC" w:rsidRDefault="00417ABC" w:rsidP="00A4424A">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br w:type="page"/>
              <w:t>Les partenariats avec des entreprises du secteur privé est un moyen intelligent pour les organismes de bienfaisance d'augmenter leurs ressources et de rehausser leur incidence.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Q31C</w:t>
            </w:r>
          </w:p>
          <w:p w:rsidR="00417ABC" w:rsidRDefault="00417ABC" w:rsidP="00D46627">
            <w:pPr>
              <w:pStyle w:val="ShortLabelRow"/>
            </w:pPr>
            <w:r>
              <w:t>Voici des énoncés sur le partenariat entre des entreprises du secteur privé et des organismes de bienfaisance. Veuillez indiquer dans quelle mesure vous êtes d'accord ou en désaccord avec chacune de ces affirmations.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1623</w:t>
            </w:r>
          </w:p>
          <w:p w:rsidR="00417ABC" w:rsidRDefault="00417ABC" w:rsidP="00D46627">
            <w:pPr>
              <w:pStyle w:val="ColPercentNotSignificant"/>
            </w:pPr>
            <w:r>
              <w:t>53%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323</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428</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518</w:t>
            </w:r>
          </w:p>
          <w:p w:rsidR="00417ABC" w:rsidRDefault="00417ABC" w:rsidP="00D46627">
            <w:pPr>
              <w:pStyle w:val="ColPercentNotSignificant"/>
            </w:pPr>
            <w:r>
              <w:t>55%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176</w:t>
            </w:r>
          </w:p>
          <w:p w:rsidR="00417ABC" w:rsidRDefault="00417ABC" w:rsidP="00D46627">
            <w:pPr>
              <w:pStyle w:val="ColPercentSig2Minus"/>
            </w:pPr>
            <w:r>
              <w:t>47%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380</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539</w:t>
            </w:r>
          </w:p>
          <w:p w:rsidR="00417ABC" w:rsidRDefault="00417ABC" w:rsidP="00D46627">
            <w:pPr>
              <w:pStyle w:val="ColPercentSig1Plus"/>
            </w:pPr>
            <w:r>
              <w:t>55%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330</w:t>
            </w:r>
          </w:p>
          <w:p w:rsidR="00417ABC" w:rsidRDefault="00417ABC" w:rsidP="00D46627">
            <w:pPr>
              <w:pStyle w:val="ColPercentSig3Plus"/>
            </w:pPr>
            <w:r>
              <w:t>59%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223</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236</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w:t>
            </w:r>
          </w:p>
          <w:p w:rsidR="00417ABC" w:rsidRDefault="00417ABC" w:rsidP="00D46627">
            <w:pPr>
              <w:pStyle w:val="ColPercentSig2Plus"/>
            </w:pPr>
            <w:r>
              <w:t>30%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113</w:t>
            </w:r>
          </w:p>
          <w:p w:rsidR="00417ABC" w:rsidRDefault="00417ABC" w:rsidP="00D46627">
            <w:pPr>
              <w:pStyle w:val="ColPercentSig2Minus"/>
            </w:pPr>
            <w:r>
              <w:t>21%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66</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277</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69</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1346</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277</w:t>
            </w:r>
          </w:p>
          <w:p w:rsidR="00417ABC" w:rsidRDefault="00417ABC" w:rsidP="00D46627">
            <w:pPr>
              <w:pStyle w:val="ColPercentNotSignificant"/>
            </w:pPr>
            <w:r>
              <w:t>44%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357</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428</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142</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326</w:t>
            </w:r>
          </w:p>
          <w:p w:rsidR="00417ABC" w:rsidRDefault="00417ABC" w:rsidP="00D46627">
            <w:pPr>
              <w:pStyle w:val="ColPercentNotSignificant"/>
            </w:pPr>
            <w:r>
              <w:t>43%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448</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261</w:t>
            </w:r>
          </w:p>
          <w:p w:rsidR="00417ABC" w:rsidRDefault="00417ABC" w:rsidP="00D46627">
            <w:pPr>
              <w:pStyle w:val="ColPercentNotSignificant"/>
            </w:pPr>
            <w:r>
              <w:t>47%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223</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236</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195</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243</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113</w:t>
            </w:r>
          </w:p>
          <w:p w:rsidR="00417ABC" w:rsidRDefault="00417ABC" w:rsidP="00D46627">
            <w:pPr>
              <w:pStyle w:val="ColPercentNotSignificant"/>
            </w:pPr>
            <w:r>
              <w:t>21%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2.51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2.54</w:t>
            </w:r>
          </w:p>
        </w:tc>
        <w:tc>
          <w:tcPr>
            <w:tcW w:w="848" w:type="dxa"/>
            <w:tcBorders>
              <w:top w:val="single" w:sz="2" w:space="0" w:color="auto"/>
              <w:left w:val="nil"/>
              <w:bottom w:val="single" w:sz="2" w:space="0" w:color="auto"/>
              <w:right w:val="nil"/>
            </w:tcBorders>
          </w:tcPr>
          <w:p w:rsidR="00417ABC" w:rsidRDefault="00417ABC" w:rsidP="00D46627">
            <w:pPr>
              <w:pStyle w:val="Mean"/>
            </w:pPr>
            <w:r>
              <w:t>2.53</w:t>
            </w:r>
          </w:p>
        </w:tc>
        <w:tc>
          <w:tcPr>
            <w:tcW w:w="848" w:type="dxa"/>
            <w:tcBorders>
              <w:top w:val="single" w:sz="2" w:space="0" w:color="auto"/>
              <w:left w:val="nil"/>
              <w:bottom w:val="single" w:sz="2" w:space="0" w:color="auto"/>
              <w:right w:val="nil"/>
            </w:tcBorders>
          </w:tcPr>
          <w:p w:rsidR="00417ABC" w:rsidRDefault="00417ABC" w:rsidP="00D46627">
            <w:pPr>
              <w:pStyle w:val="MeanSig1"/>
            </w:pPr>
            <w:r>
              <w:t>2.46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2.56</w:t>
            </w:r>
          </w:p>
        </w:tc>
        <w:tc>
          <w:tcPr>
            <w:tcW w:w="848" w:type="dxa"/>
            <w:tcBorders>
              <w:top w:val="single" w:sz="2" w:space="0" w:color="auto"/>
              <w:left w:val="nil"/>
              <w:bottom w:val="single" w:sz="2" w:space="0" w:color="auto"/>
              <w:right w:val="nil"/>
            </w:tcBorders>
          </w:tcPr>
          <w:p w:rsidR="00417ABC" w:rsidRDefault="00417ABC" w:rsidP="00D46627">
            <w:pPr>
              <w:pStyle w:val="Mean"/>
            </w:pPr>
            <w:r>
              <w:t>2.53</w:t>
            </w:r>
          </w:p>
        </w:tc>
        <w:tc>
          <w:tcPr>
            <w:tcW w:w="848" w:type="dxa"/>
            <w:tcBorders>
              <w:top w:val="single" w:sz="2" w:space="0" w:color="auto"/>
              <w:left w:val="nil"/>
              <w:bottom w:val="single" w:sz="2" w:space="0" w:color="auto"/>
              <w:right w:val="nil"/>
            </w:tcBorders>
          </w:tcPr>
          <w:p w:rsidR="00417ABC" w:rsidRDefault="00417ABC" w:rsidP="00D46627">
            <w:pPr>
              <w:pStyle w:val="Mean"/>
            </w:pPr>
            <w:r>
              <w:t>2.51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3"/>
            </w:pPr>
            <w:r>
              <w:t>2.41</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0.964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0.918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0.970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0.927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0.958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0.912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0.981</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Les partenariats avec les organismes de bienfaisance exploitent efficacement la force des entreprises pour atteindre des objectifs sociaux plus vastes.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Q31D</w:t>
            </w:r>
          </w:p>
          <w:p w:rsidR="00417ABC" w:rsidRDefault="00417ABC" w:rsidP="00D46627">
            <w:pPr>
              <w:pStyle w:val="ShortLabelRow"/>
            </w:pPr>
            <w:r>
              <w:t>Voici des énoncés sur le partenariat entre des entreprises du secteur privé et des organismes de bienfaisance. Veuillez indiquer dans quelle mesure vous êtes d'accord ou en désaccord avec chacune de ces affirmations.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1279</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227</w:t>
            </w:r>
          </w:p>
          <w:p w:rsidR="00417ABC" w:rsidRDefault="00417ABC" w:rsidP="00D46627">
            <w:pPr>
              <w:pStyle w:val="ColPercentSig4Minus"/>
            </w:pPr>
            <w:r>
              <w:t>35%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434</w:t>
            </w:r>
          </w:p>
          <w:p w:rsidR="00417ABC" w:rsidRDefault="00417ABC" w:rsidP="00D46627">
            <w:pPr>
              <w:pStyle w:val="ColPercentSig1Minus"/>
            </w:pPr>
            <w:r>
              <w:t>39%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252</w:t>
            </w:r>
          </w:p>
          <w:p w:rsidR="00417ABC" w:rsidRDefault="00417ABC" w:rsidP="00D46627">
            <w:pPr>
              <w:pStyle w:val="ColPercentSig1Plus"/>
            </w:pPr>
            <w:r>
              <w:t>45%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353</w:t>
            </w:r>
          </w:p>
          <w:p w:rsidR="00417ABC" w:rsidRDefault="00417ABC" w:rsidP="00D46627">
            <w:pPr>
              <w:pStyle w:val="ColPercentSig4Plus"/>
            </w:pPr>
            <w:r>
              <w:t>51%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525</w:t>
            </w:r>
          </w:p>
          <w:p w:rsidR="00417ABC" w:rsidRDefault="00417ABC" w:rsidP="00D46627">
            <w:pPr>
              <w:pStyle w:val="ColPercentSig3Plus"/>
            </w:pPr>
            <w:r>
              <w:t>45%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261</w:t>
            </w:r>
          </w:p>
          <w:p w:rsidR="00417ABC" w:rsidRDefault="00417ABC" w:rsidP="00D46627">
            <w:pPr>
              <w:pStyle w:val="ColPercentSig3Minus"/>
            </w:pPr>
            <w:r>
              <w:t>37%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629</w:t>
            </w:r>
          </w:p>
          <w:p w:rsidR="00417ABC" w:rsidRDefault="00417ABC" w:rsidP="00D46627">
            <w:pPr>
              <w:pStyle w:val="ColPercentSig1Plus"/>
            </w:pPr>
            <w:r>
              <w:t>43%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632</w:t>
            </w:r>
          </w:p>
          <w:p w:rsidR="00417ABC" w:rsidRDefault="00417ABC" w:rsidP="00D46627">
            <w:pPr>
              <w:pStyle w:val="ColPercentNotSignificant"/>
            </w:pPr>
            <w:r>
              <w:t>40%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324</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168</w:t>
            </w:r>
          </w:p>
          <w:p w:rsidR="00417ABC" w:rsidRDefault="00417ABC" w:rsidP="00D46627">
            <w:pPr>
              <w:pStyle w:val="ColPercentSig2Minus"/>
            </w:pPr>
            <w:r>
              <w:t>24%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Sig1Plus"/>
            </w:pPr>
            <w:r>
              <w:t>33%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269</w:t>
            </w:r>
          </w:p>
          <w:p w:rsidR="00417ABC" w:rsidRDefault="00417ABC" w:rsidP="00D46627">
            <w:pPr>
              <w:pStyle w:val="ColPercentSig4Min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214</w:t>
            </w:r>
          </w:p>
          <w:p w:rsidR="00417ABC" w:rsidRDefault="00417ABC" w:rsidP="00D46627">
            <w:pPr>
              <w:pStyle w:val="ColPercentSig3Plus"/>
            </w:pPr>
            <w:r>
              <w:t>31%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401</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421</w:t>
            </w:r>
          </w:p>
          <w:p w:rsidR="00417ABC" w:rsidRDefault="00417ABC" w:rsidP="00D46627">
            <w:pPr>
              <w:pStyle w:val="ColPercentNotSignificant"/>
            </w:pPr>
            <w:r>
              <w:t>27%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600</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151</w:t>
            </w:r>
          </w:p>
          <w:p w:rsidR="00417ABC" w:rsidRDefault="00417ABC" w:rsidP="00D46627">
            <w:pPr>
              <w:pStyle w:val="ColPercentSig3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240</w:t>
            </w:r>
          </w:p>
          <w:p w:rsidR="00417ABC" w:rsidRDefault="00417ABC" w:rsidP="00D46627">
            <w:pPr>
              <w:pStyle w:val="ColPercentSig1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Sig4Minus"/>
            </w:pPr>
            <w:r>
              <w:t>13%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244</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118</w:t>
            </w:r>
          </w:p>
          <w:p w:rsidR="00417ABC" w:rsidRDefault="00417ABC" w:rsidP="00D46627">
            <w:pPr>
              <w:pStyle w:val="ColPercentSig2Min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310</w:t>
            </w:r>
          </w:p>
          <w:p w:rsidR="00417ABC" w:rsidRDefault="00417ABC" w:rsidP="00D46627">
            <w:pPr>
              <w:pStyle w:val="ColPercentSig1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259</w:t>
            </w:r>
          </w:p>
          <w:p w:rsidR="00417ABC" w:rsidRDefault="00417ABC" w:rsidP="00D46627">
            <w:pPr>
              <w:pStyle w:val="ColPercentSig4Minus"/>
            </w:pPr>
            <w:r>
              <w:t>18%</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93</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1088</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182</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363</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222</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312</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450</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227</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536</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539</w:t>
            </w:r>
          </w:p>
          <w:p w:rsidR="00417ABC" w:rsidRDefault="00417ABC" w:rsidP="00D46627">
            <w:pPr>
              <w:pStyle w:val="ColPercentNotSignificant"/>
            </w:pPr>
            <w:r>
              <w:t>34%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185</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324</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150</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168</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33%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269</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214</w:t>
            </w:r>
          </w:p>
          <w:p w:rsidR="00417ABC" w:rsidRDefault="00417ABC" w:rsidP="00D46627">
            <w:pPr>
              <w:pStyle w:val="ColPercentNotSignificant"/>
            </w:pPr>
            <w:r>
              <w:t>31%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29%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401</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421</w:t>
            </w:r>
          </w:p>
          <w:p w:rsidR="00417ABC" w:rsidRDefault="00417ABC" w:rsidP="00D46627">
            <w:pPr>
              <w:pStyle w:val="ColPercentNotSignificant"/>
            </w:pPr>
            <w:r>
              <w:t>27%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158</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194</w:t>
            </w:r>
          </w:p>
          <w:p w:rsidR="00417ABC" w:rsidRDefault="00417ABC" w:rsidP="00D46627">
            <w:pPr>
              <w:pStyle w:val="ColPercentNotSignificant"/>
            </w:pPr>
            <w:r>
              <w:t>14%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65</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231</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2.76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3"/>
            </w:pPr>
            <w:r>
              <w:t>2.87</w:t>
            </w:r>
          </w:p>
        </w:tc>
        <w:tc>
          <w:tcPr>
            <w:tcW w:w="848" w:type="dxa"/>
            <w:tcBorders>
              <w:top w:val="single" w:sz="2" w:space="0" w:color="auto"/>
              <w:left w:val="nil"/>
              <w:bottom w:val="single" w:sz="2" w:space="0" w:color="auto"/>
              <w:right w:val="nil"/>
            </w:tcBorders>
          </w:tcPr>
          <w:p w:rsidR="00417ABC" w:rsidRDefault="00417ABC" w:rsidP="00D46627">
            <w:pPr>
              <w:pStyle w:val="MeanSig2"/>
            </w:pPr>
            <w:r>
              <w:t>2.82</w:t>
            </w:r>
          </w:p>
        </w:tc>
        <w:tc>
          <w:tcPr>
            <w:tcW w:w="848" w:type="dxa"/>
            <w:tcBorders>
              <w:top w:val="single" w:sz="2" w:space="0" w:color="auto"/>
              <w:left w:val="nil"/>
              <w:bottom w:val="single" w:sz="2" w:space="0" w:color="auto"/>
              <w:right w:val="nil"/>
            </w:tcBorders>
          </w:tcPr>
          <w:p w:rsidR="00417ABC" w:rsidRDefault="00417ABC" w:rsidP="00D46627">
            <w:pPr>
              <w:pStyle w:val="Mean"/>
            </w:pPr>
            <w:r>
              <w:t>2.71</w:t>
            </w:r>
          </w:p>
        </w:tc>
        <w:tc>
          <w:tcPr>
            <w:tcW w:w="848" w:type="dxa"/>
            <w:tcBorders>
              <w:top w:val="single" w:sz="2" w:space="0" w:color="auto"/>
              <w:left w:val="nil"/>
              <w:bottom w:val="single" w:sz="2" w:space="0" w:color="auto"/>
              <w:right w:val="nil"/>
            </w:tcBorders>
          </w:tcPr>
          <w:p w:rsidR="00417ABC" w:rsidRDefault="00417ABC" w:rsidP="00D46627">
            <w:pPr>
              <w:pStyle w:val="MeanSig4"/>
            </w:pPr>
            <w:r>
              <w:t>2.54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2.78</w:t>
            </w:r>
          </w:p>
        </w:tc>
        <w:tc>
          <w:tcPr>
            <w:tcW w:w="848" w:type="dxa"/>
            <w:tcBorders>
              <w:top w:val="single" w:sz="2" w:space="0" w:color="auto"/>
              <w:left w:val="nil"/>
              <w:bottom w:val="single" w:sz="2" w:space="0" w:color="auto"/>
              <w:right w:val="nil"/>
            </w:tcBorders>
          </w:tcPr>
          <w:p w:rsidR="00417ABC" w:rsidRDefault="00417ABC" w:rsidP="00D46627">
            <w:pPr>
              <w:pStyle w:val="Mean"/>
            </w:pPr>
            <w:r>
              <w:t>2.72</w:t>
            </w:r>
          </w:p>
        </w:tc>
        <w:tc>
          <w:tcPr>
            <w:tcW w:w="848" w:type="dxa"/>
            <w:tcBorders>
              <w:top w:val="single" w:sz="2" w:space="0" w:color="auto"/>
              <w:left w:val="nil"/>
              <w:bottom w:val="single" w:sz="2" w:space="0" w:color="auto"/>
              <w:right w:val="nil"/>
            </w:tcBorders>
          </w:tcPr>
          <w:p w:rsidR="00417ABC" w:rsidRDefault="00417ABC" w:rsidP="00D46627">
            <w:pPr>
              <w:pStyle w:val="Mean"/>
            </w:pPr>
            <w:r>
              <w:t>2.74</w:t>
            </w:r>
          </w:p>
        </w:tc>
        <w:tc>
          <w:tcPr>
            <w:tcW w:w="848" w:type="dxa"/>
            <w:tcBorders>
              <w:top w:val="single" w:sz="2" w:space="0" w:color="auto"/>
              <w:left w:val="nil"/>
              <w:bottom w:val="single" w:sz="2" w:space="0" w:color="auto"/>
              <w:right w:val="nil"/>
            </w:tcBorders>
          </w:tcPr>
          <w:p w:rsidR="00417ABC" w:rsidRDefault="00417ABC" w:rsidP="00D46627">
            <w:pPr>
              <w:pStyle w:val="Mean"/>
            </w:pPr>
            <w:r>
              <w:t>2.75</w:t>
            </w:r>
          </w:p>
        </w:tc>
        <w:tc>
          <w:tcPr>
            <w:tcW w:w="848" w:type="dxa"/>
            <w:tcBorders>
              <w:top w:val="single" w:sz="2" w:space="0" w:color="auto"/>
              <w:left w:val="nil"/>
              <w:bottom w:val="single" w:sz="2" w:space="0" w:color="auto"/>
              <w:right w:val="nil"/>
            </w:tcBorders>
          </w:tcPr>
          <w:p w:rsidR="00417ABC" w:rsidRDefault="00417ABC" w:rsidP="00D46627">
            <w:pPr>
              <w:pStyle w:val="Mean"/>
            </w:pPr>
            <w:r>
              <w:t>2.77</w:t>
            </w:r>
          </w:p>
        </w:tc>
        <w:tc>
          <w:tcPr>
            <w:tcW w:w="848" w:type="dxa"/>
            <w:tcBorders>
              <w:top w:val="single" w:sz="2" w:space="0" w:color="auto"/>
              <w:left w:val="nil"/>
              <w:bottom w:val="single" w:sz="2" w:space="0" w:color="auto"/>
              <w:right w:val="nil"/>
            </w:tcBorders>
          </w:tcPr>
          <w:p w:rsidR="00417ABC" w:rsidRDefault="00417ABC" w:rsidP="00D46627">
            <w:pPr>
              <w:pStyle w:val="Mean"/>
            </w:pPr>
            <w:r>
              <w:t>2.81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2.79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3"/>
            </w:pPr>
            <w:r>
              <w:t>2.70</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1.00</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lastRenderedPageBreak/>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w:t>
            </w:r>
          </w:p>
        </w:tc>
      </w:tr>
    </w:tbl>
    <w:p w:rsidR="00417ABC" w:rsidRDefault="00417ABC" w:rsidP="00A4424A">
      <w:pPr>
        <w:pStyle w:val="EndOfTable"/>
      </w:pPr>
    </w:p>
    <w:p w:rsidR="00417ABC" w:rsidRDefault="00417ABC" w:rsidP="00A4424A">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br w:type="page"/>
              <w:t>Les partenariats avec les organismes de bienfaisance exploitent efficacement la force des entreprises pour atteindre des objectifs sociaux plus vastes.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Q31D</w:t>
            </w:r>
          </w:p>
          <w:p w:rsidR="00417ABC" w:rsidRDefault="00417ABC" w:rsidP="00D46627">
            <w:pPr>
              <w:pStyle w:val="ShortLabelRow"/>
            </w:pPr>
            <w:r>
              <w:t>Voici des énoncés sur le partenariat entre des entreprises du secteur privé et des organismes de bienfaisance. Veuillez indiquer dans quelle mesure vous êtes d'accord ou en désaccord avec chacune de ces affirmations.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1279</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262</w:t>
            </w:r>
          </w:p>
          <w:p w:rsidR="00417ABC" w:rsidRDefault="00417ABC" w:rsidP="00D46627">
            <w:pPr>
              <w:pStyle w:val="ColPercentNotSignificant"/>
            </w:pPr>
            <w:r>
              <w:t>41%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316</w:t>
            </w:r>
          </w:p>
          <w:p w:rsidR="00417ABC" w:rsidRDefault="00417ABC" w:rsidP="00D46627">
            <w:pPr>
              <w:pStyle w:val="ColPercentSig3Minus"/>
            </w:pPr>
            <w:r>
              <w:t>37%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430</w:t>
            </w:r>
          </w:p>
          <w:p w:rsidR="00417ABC" w:rsidRDefault="00417ABC" w:rsidP="00D46627">
            <w:pPr>
              <w:pStyle w:val="ColPercentSig3Plus"/>
            </w:pPr>
            <w:r>
              <w:t>46%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139</w:t>
            </w:r>
          </w:p>
          <w:p w:rsidR="00417ABC" w:rsidRDefault="00417ABC" w:rsidP="00D46627">
            <w:pPr>
              <w:pStyle w:val="ColPercentSig2Minus"/>
            </w:pPr>
            <w:r>
              <w:t>36%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313</w:t>
            </w:r>
          </w:p>
          <w:p w:rsidR="00417ABC" w:rsidRDefault="00417ABC" w:rsidP="00D46627">
            <w:pPr>
              <w:pStyle w:val="ColPercentNotSignificant"/>
            </w:pPr>
            <w:r>
              <w:t>42%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433</w:t>
            </w:r>
          </w:p>
          <w:p w:rsidR="00417ABC" w:rsidRDefault="00417ABC" w:rsidP="00D46627">
            <w:pPr>
              <w:pStyle w:val="ColPercentSig2Plus"/>
            </w:pPr>
            <w:r>
              <w:t>44%</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243</w:t>
            </w:r>
          </w:p>
          <w:p w:rsidR="00417ABC" w:rsidRDefault="00417ABC" w:rsidP="00D46627">
            <w:pPr>
              <w:pStyle w:val="ColPercentNotSignificant"/>
            </w:pPr>
            <w:r>
              <w:t>44%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d'accord ni pas d'accord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168</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272</w:t>
            </w:r>
          </w:p>
          <w:p w:rsidR="00417ABC" w:rsidRDefault="00417ABC" w:rsidP="00D46627">
            <w:pPr>
              <w:pStyle w:val="ColPercentSig4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241</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203</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272</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143</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600</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112</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156</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197</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121</w:t>
            </w:r>
          </w:p>
          <w:p w:rsidR="00417ABC" w:rsidRDefault="00417ABC" w:rsidP="00D46627">
            <w:pPr>
              <w:pStyle w:val="ColPercentSig1Plus"/>
            </w:pPr>
            <w:r>
              <w:t>23%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Tout à fait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43</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1088</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228</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272</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371</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116</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273</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374</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200</w:t>
            </w:r>
          </w:p>
          <w:p w:rsidR="00417ABC" w:rsidRDefault="00417ABC" w:rsidP="00D46627">
            <w:pPr>
              <w:pStyle w:val="ColPercentNotSignificant"/>
            </w:pPr>
            <w:r>
              <w:t>37%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Ni d'accord ni 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837</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168</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272</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241</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203</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272</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143</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82</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d'accord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39</w:t>
            </w:r>
          </w:p>
          <w:p w:rsidR="00417ABC" w:rsidRDefault="00417ABC" w:rsidP="00D46627">
            <w:pPr>
              <w:pStyle w:val="ColPercentNotSignificant"/>
            </w:pPr>
            <w:r>
              <w:t>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42</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2.76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2.76</w:t>
            </w:r>
          </w:p>
        </w:tc>
        <w:tc>
          <w:tcPr>
            <w:tcW w:w="848" w:type="dxa"/>
            <w:tcBorders>
              <w:top w:val="single" w:sz="2" w:space="0" w:color="auto"/>
              <w:left w:val="nil"/>
              <w:bottom w:val="single" w:sz="2" w:space="0" w:color="auto"/>
              <w:right w:val="nil"/>
            </w:tcBorders>
          </w:tcPr>
          <w:p w:rsidR="00417ABC" w:rsidRDefault="00417ABC" w:rsidP="00D46627">
            <w:pPr>
              <w:pStyle w:val="MeanSig1"/>
            </w:pPr>
            <w:r>
              <w:t>2.81</w:t>
            </w:r>
          </w:p>
        </w:tc>
        <w:tc>
          <w:tcPr>
            <w:tcW w:w="848" w:type="dxa"/>
            <w:tcBorders>
              <w:top w:val="single" w:sz="2" w:space="0" w:color="auto"/>
              <w:left w:val="nil"/>
              <w:bottom w:val="single" w:sz="2" w:space="0" w:color="auto"/>
              <w:right w:val="nil"/>
            </w:tcBorders>
          </w:tcPr>
          <w:p w:rsidR="00417ABC" w:rsidRDefault="00417ABC" w:rsidP="00D46627">
            <w:pPr>
              <w:pStyle w:val="MeanSig2"/>
            </w:pPr>
            <w:r>
              <w:t>2.70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2.77</w:t>
            </w:r>
          </w:p>
        </w:tc>
        <w:tc>
          <w:tcPr>
            <w:tcW w:w="848" w:type="dxa"/>
            <w:tcBorders>
              <w:top w:val="single" w:sz="2" w:space="0" w:color="auto"/>
              <w:left w:val="nil"/>
              <w:bottom w:val="single" w:sz="2" w:space="0" w:color="auto"/>
              <w:right w:val="nil"/>
            </w:tcBorders>
          </w:tcPr>
          <w:p w:rsidR="00417ABC" w:rsidRDefault="00417ABC" w:rsidP="00D46627">
            <w:pPr>
              <w:pStyle w:val="Mean"/>
            </w:pPr>
            <w:r>
              <w:t>2.74</w:t>
            </w:r>
          </w:p>
        </w:tc>
        <w:tc>
          <w:tcPr>
            <w:tcW w:w="848" w:type="dxa"/>
            <w:tcBorders>
              <w:top w:val="single" w:sz="2" w:space="0" w:color="auto"/>
              <w:left w:val="nil"/>
              <w:bottom w:val="single" w:sz="2" w:space="0" w:color="auto"/>
              <w:right w:val="nil"/>
            </w:tcBorders>
          </w:tcPr>
          <w:p w:rsidR="00417ABC" w:rsidRDefault="00417ABC" w:rsidP="00D46627">
            <w:pPr>
              <w:pStyle w:val="Mean"/>
            </w:pPr>
            <w:r>
              <w:t>2.74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2.76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1.07</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À quel point est-il important pour vous  que les grandes ONG de développement international collaborent avec les ONG locales pour offrir des programmes d'aide et du financement?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Q34</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Important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1934</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383</w:t>
            </w:r>
          </w:p>
          <w:p w:rsidR="00417ABC" w:rsidRDefault="00417ABC" w:rsidP="00D46627">
            <w:pPr>
              <w:pStyle w:val="ColPercentSig3Minus"/>
            </w:pPr>
            <w:r>
              <w:t>57%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706</w:t>
            </w:r>
          </w:p>
          <w:p w:rsidR="00417ABC" w:rsidRDefault="00417ABC" w:rsidP="00D46627">
            <w:pPr>
              <w:pStyle w:val="ColPercentNotSignificant"/>
            </w:pPr>
            <w:r>
              <w:t>64%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366</w:t>
            </w:r>
          </w:p>
          <w:p w:rsidR="00417ABC" w:rsidRDefault="00417ABC" w:rsidP="00D46627">
            <w:pPr>
              <w:pStyle w:val="ColPercentNotSignificant"/>
            </w:pPr>
            <w:r>
              <w:t>65%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466</w:t>
            </w:r>
          </w:p>
          <w:p w:rsidR="00417ABC" w:rsidRDefault="00417ABC" w:rsidP="00D46627">
            <w:pPr>
              <w:pStyle w:val="ColPercentSig3Plus"/>
            </w:pPr>
            <w:r>
              <w:t>67%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263</w:t>
            </w:r>
          </w:p>
          <w:p w:rsidR="00417ABC" w:rsidRDefault="00417ABC" w:rsidP="00D46627">
            <w:pPr>
              <w:pStyle w:val="ColPercentNotSignificant"/>
            </w:pPr>
            <w:r>
              <w:t>61%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202</w:t>
            </w:r>
          </w:p>
          <w:p w:rsidR="00417ABC" w:rsidRDefault="00417ABC" w:rsidP="00D46627">
            <w:pPr>
              <w:pStyle w:val="ColPercentSig2Minus"/>
            </w:pPr>
            <w:r>
              <w:t>57%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60%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710</w:t>
            </w:r>
          </w:p>
          <w:p w:rsidR="00417ABC" w:rsidRDefault="00417ABC" w:rsidP="00D46627">
            <w:pPr>
              <w:pStyle w:val="ColPercentSig1Minus"/>
            </w:pPr>
            <w:r>
              <w:t>60%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522</w:t>
            </w:r>
          </w:p>
          <w:p w:rsidR="00417ABC" w:rsidRDefault="00417ABC" w:rsidP="00D46627">
            <w:pPr>
              <w:pStyle w:val="ColPercentSig4Plus"/>
            </w:pPr>
            <w:r>
              <w:t>73%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114</w:t>
            </w:r>
          </w:p>
          <w:p w:rsidR="00417ABC" w:rsidRDefault="00417ABC" w:rsidP="00D46627">
            <w:pPr>
              <w:pStyle w:val="ColPercentNotSignificant"/>
            </w:pPr>
            <w:r>
              <w:t>58%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859</w:t>
            </w:r>
          </w:p>
          <w:p w:rsidR="00417ABC" w:rsidRDefault="00417ABC" w:rsidP="00D46627">
            <w:pPr>
              <w:pStyle w:val="ColPercentSig4Minus"/>
            </w:pPr>
            <w:r>
              <w:t>59%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1052</w:t>
            </w:r>
          </w:p>
          <w:p w:rsidR="00417ABC" w:rsidRDefault="00417ABC" w:rsidP="00D46627">
            <w:pPr>
              <w:pStyle w:val="ColPercentSig4Plus"/>
            </w:pPr>
            <w:r>
              <w:t>67%</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important ni sans importance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w:t>
            </w:r>
          </w:p>
          <w:p w:rsidR="00417ABC" w:rsidRDefault="00417ABC" w:rsidP="00D46627">
            <w:pPr>
              <w:pStyle w:val="ColPercentSig4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201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Sig2Minus"/>
            </w:pPr>
            <w:r>
              <w:t>16%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221</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Sig3Minus"/>
            </w:pPr>
            <w:r>
              <w:t>15%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301</w:t>
            </w:r>
          </w:p>
          <w:p w:rsidR="00417ABC" w:rsidRDefault="00417ABC" w:rsidP="00D46627">
            <w:pPr>
              <w:pStyle w:val="ColPercentSig3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256</w:t>
            </w:r>
          </w:p>
          <w:p w:rsidR="00417ABC" w:rsidRDefault="00417ABC" w:rsidP="00D46627">
            <w:pPr>
              <w:pStyle w:val="ColPercentSig2Minus"/>
            </w:pPr>
            <w:r>
              <w:t>17%</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Peu important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Sig2Minus"/>
            </w:pPr>
            <w:r>
              <w:t>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Sig1Pl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Sig4Min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147</w:t>
            </w:r>
          </w:p>
          <w:p w:rsidR="00417ABC" w:rsidRDefault="00417ABC" w:rsidP="00D46627">
            <w:pPr>
              <w:pStyle w:val="ColPercentSig4Plus"/>
            </w:pPr>
            <w:r>
              <w:t>10%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63</w:t>
            </w:r>
          </w:p>
          <w:p w:rsidR="00417ABC" w:rsidRDefault="00417ABC" w:rsidP="00D46627">
            <w:pPr>
              <w:pStyle w:val="ColPercentSig4Minus"/>
            </w:pPr>
            <w:r>
              <w:t>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Très important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823</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308</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156</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191</w:t>
            </w:r>
          </w:p>
          <w:p w:rsidR="00417ABC" w:rsidRDefault="00417ABC" w:rsidP="00D46627">
            <w:pPr>
              <w:pStyle w:val="ColPercentNotSignificant"/>
            </w:pPr>
            <w:r>
              <w:t>27%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85</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297</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247</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321</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490</w:t>
            </w:r>
          </w:p>
          <w:p w:rsidR="00417ABC" w:rsidRDefault="00417ABC" w:rsidP="00D46627">
            <w:pPr>
              <w:pStyle w:val="ColPercentNotSignificant"/>
            </w:pPr>
            <w:r>
              <w:t>31%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Important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1111</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218</w:t>
            </w:r>
          </w:p>
          <w:p w:rsidR="00417ABC" w:rsidRDefault="00417ABC" w:rsidP="00D46627">
            <w:pPr>
              <w:pStyle w:val="ColPercentNotSignificant"/>
            </w:pPr>
            <w:r>
              <w:t>34%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398</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210</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275</w:t>
            </w:r>
          </w:p>
          <w:p w:rsidR="00417ABC" w:rsidRDefault="00417ABC" w:rsidP="00D46627">
            <w:pPr>
              <w:pStyle w:val="ColPercentNotSignificant"/>
            </w:pPr>
            <w:r>
              <w:t>40%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32%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413</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275</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538</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562</w:t>
            </w:r>
          </w:p>
          <w:p w:rsidR="00417ABC" w:rsidRDefault="00417ABC" w:rsidP="00D46627">
            <w:pPr>
              <w:pStyle w:val="ColPercentNotSignificant"/>
            </w:pPr>
            <w:r>
              <w:t>36%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important ni sans importance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221</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301</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256</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Peu important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56</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important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172</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2.14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2"/>
            </w:pPr>
            <w:r>
              <w:t>2.21</w:t>
            </w:r>
          </w:p>
        </w:tc>
        <w:tc>
          <w:tcPr>
            <w:tcW w:w="848" w:type="dxa"/>
            <w:tcBorders>
              <w:top w:val="single" w:sz="2" w:space="0" w:color="auto"/>
              <w:left w:val="nil"/>
              <w:bottom w:val="single" w:sz="2" w:space="0" w:color="auto"/>
              <w:right w:val="nil"/>
            </w:tcBorders>
          </w:tcPr>
          <w:p w:rsidR="00417ABC" w:rsidRDefault="00417ABC" w:rsidP="00D46627">
            <w:pPr>
              <w:pStyle w:val="Mean"/>
            </w:pPr>
            <w:r>
              <w:t>2.15</w:t>
            </w:r>
          </w:p>
        </w:tc>
        <w:tc>
          <w:tcPr>
            <w:tcW w:w="848" w:type="dxa"/>
            <w:tcBorders>
              <w:top w:val="single" w:sz="2" w:space="0" w:color="auto"/>
              <w:left w:val="nil"/>
              <w:bottom w:val="single" w:sz="2" w:space="0" w:color="auto"/>
              <w:right w:val="nil"/>
            </w:tcBorders>
          </w:tcPr>
          <w:p w:rsidR="00417ABC" w:rsidRDefault="00417ABC" w:rsidP="00D46627">
            <w:pPr>
              <w:pStyle w:val="Mean"/>
            </w:pPr>
            <w:r>
              <w:t>2.09</w:t>
            </w:r>
          </w:p>
        </w:tc>
        <w:tc>
          <w:tcPr>
            <w:tcW w:w="848" w:type="dxa"/>
            <w:tcBorders>
              <w:top w:val="single" w:sz="2" w:space="0" w:color="auto"/>
              <w:left w:val="nil"/>
              <w:bottom w:val="single" w:sz="2" w:space="0" w:color="auto"/>
              <w:right w:val="nil"/>
            </w:tcBorders>
          </w:tcPr>
          <w:p w:rsidR="00417ABC" w:rsidRDefault="00417ABC" w:rsidP="00D46627">
            <w:pPr>
              <w:pStyle w:val="MeanSig3"/>
            </w:pPr>
            <w:r>
              <w:t>2.03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2.18</w:t>
            </w:r>
          </w:p>
        </w:tc>
        <w:tc>
          <w:tcPr>
            <w:tcW w:w="848" w:type="dxa"/>
            <w:tcBorders>
              <w:top w:val="single" w:sz="2" w:space="0" w:color="auto"/>
              <w:left w:val="nil"/>
              <w:bottom w:val="single" w:sz="2" w:space="0" w:color="auto"/>
              <w:right w:val="nil"/>
            </w:tcBorders>
          </w:tcPr>
          <w:p w:rsidR="00417ABC" w:rsidRDefault="00417ABC" w:rsidP="00D46627">
            <w:pPr>
              <w:pStyle w:val="MeanSig2"/>
            </w:pPr>
            <w:r>
              <w:t>2.27</w:t>
            </w:r>
          </w:p>
        </w:tc>
        <w:tc>
          <w:tcPr>
            <w:tcW w:w="848" w:type="dxa"/>
            <w:tcBorders>
              <w:top w:val="single" w:sz="2" w:space="0" w:color="auto"/>
              <w:left w:val="nil"/>
              <w:bottom w:val="single" w:sz="2" w:space="0" w:color="auto"/>
              <w:right w:val="nil"/>
            </w:tcBorders>
          </w:tcPr>
          <w:p w:rsidR="00417ABC" w:rsidRDefault="00417ABC" w:rsidP="00D46627">
            <w:pPr>
              <w:pStyle w:val="Mean"/>
            </w:pPr>
            <w:r>
              <w:t>2.23</w:t>
            </w:r>
          </w:p>
        </w:tc>
        <w:tc>
          <w:tcPr>
            <w:tcW w:w="848" w:type="dxa"/>
            <w:tcBorders>
              <w:top w:val="single" w:sz="2" w:space="0" w:color="auto"/>
              <w:left w:val="nil"/>
              <w:bottom w:val="single" w:sz="2" w:space="0" w:color="auto"/>
              <w:right w:val="nil"/>
            </w:tcBorders>
          </w:tcPr>
          <w:p w:rsidR="00417ABC" w:rsidRDefault="00417ABC" w:rsidP="00D46627">
            <w:pPr>
              <w:pStyle w:val="MeanSig2"/>
            </w:pPr>
            <w:r>
              <w:t>2.20</w:t>
            </w:r>
          </w:p>
        </w:tc>
        <w:tc>
          <w:tcPr>
            <w:tcW w:w="848" w:type="dxa"/>
            <w:tcBorders>
              <w:top w:val="single" w:sz="2" w:space="0" w:color="auto"/>
              <w:left w:val="nil"/>
              <w:bottom w:val="single" w:sz="2" w:space="0" w:color="auto"/>
              <w:right w:val="nil"/>
            </w:tcBorders>
          </w:tcPr>
          <w:p w:rsidR="00417ABC" w:rsidRDefault="00417ABC" w:rsidP="00D46627">
            <w:pPr>
              <w:pStyle w:val="MeanSig4"/>
            </w:pPr>
            <w:r>
              <w:t>1.89</w:t>
            </w:r>
          </w:p>
        </w:tc>
        <w:tc>
          <w:tcPr>
            <w:tcW w:w="848" w:type="dxa"/>
            <w:tcBorders>
              <w:top w:val="single" w:sz="2" w:space="0" w:color="auto"/>
              <w:left w:val="nil"/>
              <w:bottom w:val="single" w:sz="2" w:space="0" w:color="auto"/>
              <w:right w:val="nil"/>
            </w:tcBorders>
          </w:tcPr>
          <w:p w:rsidR="00417ABC" w:rsidRDefault="00417ABC" w:rsidP="00D46627">
            <w:pPr>
              <w:pStyle w:val="Mean"/>
            </w:pPr>
            <w:r>
              <w:t>2.19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2.29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Sig4"/>
            </w:pPr>
            <w:r>
              <w:t>1.97</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1.01</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1.09</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1.03</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1.14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0.87</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0.93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99.9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À quel point est-il important pour vous  que les grandes ONG de développement international collaborent avec les ONG locales pour offrir des programmes d'aide et du financement?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Q34</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Important (1-2)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1934</w:t>
            </w:r>
          </w:p>
          <w:p w:rsidR="00417ABC" w:rsidRDefault="00417ABC" w:rsidP="00D46627">
            <w:pPr>
              <w:pStyle w:val="ColPercentNotSignificant"/>
            </w:pPr>
            <w:r>
              <w:t>63%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338</w:t>
            </w:r>
          </w:p>
          <w:p w:rsidR="00417ABC" w:rsidRDefault="00417ABC" w:rsidP="00D46627">
            <w:pPr>
              <w:pStyle w:val="ColPercentSig4Minus"/>
            </w:pPr>
            <w:r>
              <w:t>54%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480</w:t>
            </w:r>
          </w:p>
          <w:p w:rsidR="00417ABC" w:rsidRDefault="00417ABC" w:rsidP="00D46627">
            <w:pPr>
              <w:pStyle w:val="ColPercentSig4Minus"/>
            </w:pPr>
            <w:r>
              <w:t>57%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645</w:t>
            </w:r>
          </w:p>
          <w:p w:rsidR="00417ABC" w:rsidRDefault="00417ABC" w:rsidP="00D46627">
            <w:pPr>
              <w:pStyle w:val="ColPercentSig4Plus"/>
            </w:pPr>
            <w:r>
              <w:t>68%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234</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468</w:t>
            </w:r>
          </w:p>
          <w:p w:rsidR="00417ABC" w:rsidRDefault="00417ABC" w:rsidP="00D46627">
            <w:pPr>
              <w:pStyle w:val="ColPercentNotSignificant"/>
            </w:pPr>
            <w:r>
              <w:t>62%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654</w:t>
            </w:r>
          </w:p>
          <w:p w:rsidR="00417ABC" w:rsidRDefault="00417ABC" w:rsidP="00D46627">
            <w:pPr>
              <w:pStyle w:val="ColPercentSig2Plus"/>
            </w:pPr>
            <w:r>
              <w:t>66%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350</w:t>
            </w:r>
          </w:p>
          <w:p w:rsidR="00417ABC" w:rsidRDefault="00417ABC" w:rsidP="00D46627">
            <w:pPr>
              <w:pStyle w:val="ColPercentNotSignificant"/>
            </w:pPr>
            <w:r>
              <w:t>63%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important ni sans importance (3)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141</w:t>
            </w:r>
          </w:p>
          <w:p w:rsidR="00417ABC" w:rsidRDefault="00417ABC" w:rsidP="00D46627">
            <w:pPr>
              <w:pStyle w:val="ColPercentSig3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187</w:t>
            </w:r>
          </w:p>
          <w:p w:rsidR="00417ABC" w:rsidRDefault="00417ABC" w:rsidP="00D46627">
            <w:pPr>
              <w:pStyle w:val="ColPercentSig3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186</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98</w:t>
            </w:r>
          </w:p>
          <w:p w:rsidR="00417ABC" w:rsidRDefault="00417ABC" w:rsidP="00D46627">
            <w:pPr>
              <w:pStyle w:val="ColPercentNotSignificant"/>
            </w:pPr>
            <w:r>
              <w:t>18%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Peu important (4-5)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Sig3Pl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Sig1Minus"/>
            </w:pPr>
            <w:r>
              <w:t>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Sig2Min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w:t>
            </w:r>
          </w:p>
          <w:p w:rsidR="00417ABC" w:rsidRDefault="00417ABC" w:rsidP="00D46627">
            <w:pPr>
              <w:pStyle w:val="ColPercentNotSignificant"/>
            </w:pPr>
            <w:r>
              <w:t>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Très important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823</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183</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283</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190</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301</w:t>
            </w:r>
          </w:p>
          <w:p w:rsidR="00417ABC" w:rsidRDefault="00417ABC" w:rsidP="00D46627">
            <w:pPr>
              <w:pStyle w:val="ColPercentNotSignificant"/>
            </w:pPr>
            <w:r>
              <w:t>30%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145</w:t>
            </w:r>
          </w:p>
          <w:p w:rsidR="00417ABC" w:rsidRDefault="00417ABC" w:rsidP="00D46627">
            <w:pPr>
              <w:pStyle w:val="ColPercentNotSignificant"/>
            </w:pPr>
            <w:r>
              <w:t>26%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Important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1111</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237</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297</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362</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133</w:t>
            </w:r>
          </w:p>
          <w:p w:rsidR="00417ABC" w:rsidRDefault="00417ABC" w:rsidP="00D46627">
            <w:pPr>
              <w:pStyle w:val="ColPercentNotSignificant"/>
            </w:pPr>
            <w:r>
              <w:t>36%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278</w:t>
            </w:r>
          </w:p>
          <w:p w:rsidR="00417ABC" w:rsidRDefault="00417ABC" w:rsidP="00D46627">
            <w:pPr>
              <w:pStyle w:val="ColPercentNotSignificant"/>
            </w:pPr>
            <w:r>
              <w:t>37%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353</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205</w:t>
            </w:r>
          </w:p>
          <w:p w:rsidR="00417ABC" w:rsidRDefault="00417ABC" w:rsidP="00D46627">
            <w:pPr>
              <w:pStyle w:val="ColPercentNotSignificant"/>
            </w:pPr>
            <w:r>
              <w:t>38%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Ni important ni sans importance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141</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186</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98</w:t>
            </w:r>
          </w:p>
          <w:p w:rsidR="00417ABC" w:rsidRDefault="00417ABC" w:rsidP="00D46627">
            <w:pPr>
              <w:pStyle w:val="ColPercentNotSignificant"/>
            </w:pPr>
            <w:r>
              <w:t>18%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Peu important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Pas du tout important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32</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ne sais pas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w:t>
            </w:r>
          </w:p>
          <w:p w:rsidR="00417ABC" w:rsidRDefault="00417ABC" w:rsidP="00D46627">
            <w:pPr>
              <w:pStyle w:val="ColPercentNotSignificant"/>
            </w:pPr>
            <w:r>
              <w:t>10%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Mean: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2.14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Sig4"/>
            </w:pPr>
            <w:r>
              <w:t>2.34</w:t>
            </w:r>
          </w:p>
        </w:tc>
        <w:tc>
          <w:tcPr>
            <w:tcW w:w="848" w:type="dxa"/>
            <w:tcBorders>
              <w:top w:val="single" w:sz="2" w:space="0" w:color="auto"/>
              <w:left w:val="nil"/>
              <w:bottom w:val="single" w:sz="2" w:space="0" w:color="auto"/>
              <w:right w:val="nil"/>
            </w:tcBorders>
          </w:tcPr>
          <w:p w:rsidR="00417ABC" w:rsidRDefault="00417ABC" w:rsidP="00D46627">
            <w:pPr>
              <w:pStyle w:val="MeanSig4"/>
            </w:pPr>
            <w:r>
              <w:t>2.30</w:t>
            </w:r>
          </w:p>
        </w:tc>
        <w:tc>
          <w:tcPr>
            <w:tcW w:w="848" w:type="dxa"/>
            <w:tcBorders>
              <w:top w:val="single" w:sz="2" w:space="0" w:color="auto"/>
              <w:left w:val="nil"/>
              <w:bottom w:val="single" w:sz="2" w:space="0" w:color="auto"/>
              <w:right w:val="nil"/>
            </w:tcBorders>
          </w:tcPr>
          <w:p w:rsidR="00417ABC" w:rsidRDefault="00417ABC" w:rsidP="00D46627">
            <w:pPr>
              <w:pStyle w:val="MeanSig4"/>
            </w:pPr>
            <w:r>
              <w:t>2.04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Mean"/>
            </w:pPr>
            <w:r>
              <w:t>2.16</w:t>
            </w:r>
          </w:p>
        </w:tc>
        <w:tc>
          <w:tcPr>
            <w:tcW w:w="848" w:type="dxa"/>
            <w:tcBorders>
              <w:top w:val="single" w:sz="2" w:space="0" w:color="auto"/>
              <w:left w:val="nil"/>
              <w:bottom w:val="single" w:sz="2" w:space="0" w:color="auto"/>
              <w:right w:val="nil"/>
            </w:tcBorders>
          </w:tcPr>
          <w:p w:rsidR="00417ABC" w:rsidRDefault="00417ABC" w:rsidP="00D46627">
            <w:pPr>
              <w:pStyle w:val="Mean"/>
            </w:pPr>
            <w:r>
              <w:t>2.11</w:t>
            </w:r>
          </w:p>
        </w:tc>
        <w:tc>
          <w:tcPr>
            <w:tcW w:w="848" w:type="dxa"/>
            <w:tcBorders>
              <w:top w:val="single" w:sz="2" w:space="0" w:color="auto"/>
              <w:left w:val="nil"/>
              <w:bottom w:val="single" w:sz="2" w:space="0" w:color="auto"/>
              <w:right w:val="nil"/>
            </w:tcBorders>
          </w:tcPr>
          <w:p w:rsidR="00417ABC" w:rsidRDefault="00417ABC" w:rsidP="00D46627">
            <w:pPr>
              <w:pStyle w:val="MeanSig1"/>
            </w:pPr>
            <w:r>
              <w:t>2.09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Mean"/>
            </w:pPr>
            <w:r>
              <w:t>2.17</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Écart-type: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1.02</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1.08</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0.98</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ndardDeviation"/>
            </w:pPr>
            <w:r>
              <w:t>1.05</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0.96</w:t>
            </w:r>
          </w:p>
        </w:tc>
        <w:tc>
          <w:tcPr>
            <w:tcW w:w="848" w:type="dxa"/>
            <w:tcBorders>
              <w:top w:val="single" w:sz="2" w:space="0" w:color="auto"/>
              <w:left w:val="nil"/>
              <w:bottom w:val="single" w:sz="2" w:space="0" w:color="auto"/>
              <w:right w:val="nil"/>
            </w:tcBorders>
          </w:tcPr>
          <w:p w:rsidR="00417ABC" w:rsidRDefault="00417ABC" w:rsidP="00D46627">
            <w:pPr>
              <w:pStyle w:val="StandardDeviation"/>
            </w:pPr>
            <w:r>
              <w:t>1.04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ndardDeviation"/>
            </w:pPr>
            <w:r>
              <w:t>1.07</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Student's 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r>
              <w:t>99.9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r>
              <w:t>90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Age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AGE</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416</w:t>
            </w:r>
          </w:p>
        </w:tc>
        <w:tc>
          <w:tcPr>
            <w:tcW w:w="848" w:type="dxa"/>
            <w:tcBorders>
              <w:top w:val="single" w:sz="2" w:space="0" w:color="auto"/>
              <w:left w:val="nil"/>
              <w:bottom w:val="single" w:sz="2" w:space="0" w:color="auto"/>
              <w:right w:val="nil"/>
            </w:tcBorders>
          </w:tcPr>
          <w:p w:rsidR="00417ABC" w:rsidRDefault="00417ABC" w:rsidP="00D46627">
            <w:pPr>
              <w:pStyle w:val="Frequency"/>
            </w:pPr>
            <w:r>
              <w:t>337</w:t>
            </w:r>
          </w:p>
        </w:tc>
        <w:tc>
          <w:tcPr>
            <w:tcW w:w="848" w:type="dxa"/>
            <w:tcBorders>
              <w:top w:val="single" w:sz="2" w:space="0" w:color="auto"/>
              <w:left w:val="nil"/>
              <w:bottom w:val="single" w:sz="2" w:space="0" w:color="auto"/>
              <w:right w:val="nil"/>
            </w:tcBorders>
          </w:tcPr>
          <w:p w:rsidR="00417ABC" w:rsidRDefault="00417ABC" w:rsidP="00D46627">
            <w:pPr>
              <w:pStyle w:val="Frequency"/>
            </w:pPr>
            <w:r>
              <w:t>195</w:t>
            </w:r>
          </w:p>
        </w:tc>
        <w:tc>
          <w:tcPr>
            <w:tcW w:w="848" w:type="dxa"/>
            <w:tcBorders>
              <w:top w:val="single" w:sz="2" w:space="0" w:color="auto"/>
              <w:left w:val="nil"/>
              <w:bottom w:val="single" w:sz="2" w:space="0" w:color="auto"/>
              <w:right w:val="nil"/>
            </w:tcBorders>
          </w:tcPr>
          <w:p w:rsidR="00417ABC" w:rsidRDefault="00417ABC" w:rsidP="00D46627">
            <w:pPr>
              <w:pStyle w:val="Frequency"/>
            </w:pPr>
            <w:r>
              <w:t>1156</w:t>
            </w:r>
          </w:p>
        </w:tc>
        <w:tc>
          <w:tcPr>
            <w:tcW w:w="848" w:type="dxa"/>
            <w:tcBorders>
              <w:top w:val="single" w:sz="2" w:space="0" w:color="auto"/>
              <w:left w:val="nil"/>
              <w:bottom w:val="single" w:sz="2" w:space="0" w:color="auto"/>
              <w:right w:val="nil"/>
            </w:tcBorders>
          </w:tcPr>
          <w:p w:rsidR="00417ABC" w:rsidRDefault="00417ABC" w:rsidP="00D46627">
            <w:pPr>
              <w:pStyle w:val="Frequency"/>
            </w:pPr>
            <w:r>
              <w:t>698</w:t>
            </w:r>
          </w:p>
        </w:tc>
        <w:tc>
          <w:tcPr>
            <w:tcW w:w="848" w:type="dxa"/>
            <w:tcBorders>
              <w:top w:val="single" w:sz="2" w:space="0" w:color="auto"/>
              <w:left w:val="nil"/>
              <w:bottom w:val="single" w:sz="2" w:space="0" w:color="auto"/>
              <w:right w:val="nil"/>
            </w:tcBorders>
          </w:tcPr>
          <w:p w:rsidR="00417ABC" w:rsidRDefault="00417ABC" w:rsidP="00D46627">
            <w:pPr>
              <w:pStyle w:val="Frequency"/>
            </w:pPr>
            <w:r>
              <w:t>203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422</w:t>
            </w:r>
          </w:p>
        </w:tc>
        <w:tc>
          <w:tcPr>
            <w:tcW w:w="848" w:type="dxa"/>
            <w:tcBorders>
              <w:top w:val="single" w:sz="2" w:space="0" w:color="auto"/>
              <w:left w:val="nil"/>
              <w:bottom w:val="single" w:sz="2" w:space="0" w:color="auto"/>
              <w:right w:val="nil"/>
            </w:tcBorders>
          </w:tcPr>
          <w:p w:rsidR="00417ABC" w:rsidRDefault="00417ABC" w:rsidP="00D46627">
            <w:pPr>
              <w:pStyle w:val="Frequency"/>
            </w:pPr>
            <w:r>
              <w:t>346</w:t>
            </w:r>
          </w:p>
        </w:tc>
        <w:tc>
          <w:tcPr>
            <w:tcW w:w="848" w:type="dxa"/>
            <w:tcBorders>
              <w:top w:val="single" w:sz="2" w:space="0" w:color="auto"/>
              <w:left w:val="nil"/>
              <w:bottom w:val="single" w:sz="2" w:space="0" w:color="auto"/>
              <w:right w:val="nil"/>
            </w:tcBorders>
          </w:tcPr>
          <w:p w:rsidR="00417ABC" w:rsidRDefault="00417ABC" w:rsidP="00D46627">
            <w:pPr>
              <w:pStyle w:val="Frequency"/>
            </w:pPr>
            <w:r>
              <w:t>203</w:t>
            </w:r>
          </w:p>
        </w:tc>
        <w:tc>
          <w:tcPr>
            <w:tcW w:w="848" w:type="dxa"/>
            <w:tcBorders>
              <w:top w:val="single" w:sz="2" w:space="0" w:color="auto"/>
              <w:left w:val="nil"/>
              <w:bottom w:val="single" w:sz="2" w:space="0" w:color="auto"/>
              <w:right w:val="nil"/>
            </w:tcBorders>
          </w:tcPr>
          <w:p w:rsidR="00417ABC" w:rsidRDefault="00417ABC" w:rsidP="00D46627">
            <w:pPr>
              <w:pStyle w:val="Frequency"/>
            </w:pPr>
            <w:r>
              <w:t>1151</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nil"/>
              <w:bottom w:val="single" w:sz="2" w:space="0" w:color="auto"/>
              <w:right w:val="nil"/>
            </w:tcBorders>
          </w:tcPr>
          <w:p w:rsidR="00417ABC" w:rsidRDefault="00417ABC" w:rsidP="00D46627">
            <w:pPr>
              <w:pStyle w:val="Frequency"/>
            </w:pPr>
            <w:r>
              <w:t>190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1436</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1536</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18-24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w:t>
            </w:r>
          </w:p>
          <w:p w:rsidR="00417ABC" w:rsidRDefault="00417ABC" w:rsidP="00D46627">
            <w:pPr>
              <w:pStyle w:val="ColPercentSig4Plus"/>
            </w:pPr>
            <w:r>
              <w:t>40%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64</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25-34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528</w:t>
            </w:r>
          </w:p>
          <w:p w:rsidR="00417ABC" w:rsidRDefault="00417ABC" w:rsidP="00D46627">
            <w:pPr>
              <w:pStyle w:val="ColPercentSig4Plus"/>
            </w:pPr>
            <w:r>
              <w:t>60%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Sig2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262</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35-44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534</w:t>
            </w:r>
          </w:p>
          <w:p w:rsidR="00417ABC" w:rsidRDefault="00417ABC" w:rsidP="00D46627">
            <w:pPr>
              <w:pStyle w:val="ColPercentSig4Plus"/>
            </w:pPr>
            <w:r>
              <w:t>48%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270</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45-54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575</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575</w:t>
            </w:r>
          </w:p>
          <w:p w:rsidR="00417ABC" w:rsidRDefault="00417ABC" w:rsidP="00D46627">
            <w:pPr>
              <w:pStyle w:val="ColPercentSig4Plus"/>
            </w:pPr>
            <w:r>
              <w:t>52%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67</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42</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229</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126</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290</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280</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55-64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p w:rsidR="00417ABC" w:rsidRDefault="00417ABC" w:rsidP="00D46627">
            <w:pPr>
              <w:pStyle w:val="ColPercentSig4Plus"/>
            </w:pPr>
            <w:r>
              <w:t>100%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84</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Sig1Min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214</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271</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283</w:t>
            </w:r>
          </w:p>
          <w:p w:rsidR="00417ABC" w:rsidRDefault="00417ABC" w:rsidP="00D46627">
            <w:pPr>
              <w:pStyle w:val="ColPercentNotSignificant"/>
            </w:pPr>
            <w:r>
              <w:t>17%</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65 plus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693</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p w:rsidR="00417ABC" w:rsidRDefault="00417ABC" w:rsidP="00D46627">
            <w:pPr>
              <w:pStyle w:val="ColPercentSig4Plus"/>
            </w:pPr>
            <w:r>
              <w:t>100%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Sig2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267</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164</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314</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377</w:t>
            </w:r>
          </w:p>
          <w:p w:rsidR="00417ABC" w:rsidRDefault="00417ABC" w:rsidP="00D46627">
            <w:pPr>
              <w:pStyle w:val="ColPercentSig1Plus"/>
            </w:pPr>
            <w:r>
              <w:t>22%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NR</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4.77</w:t>
            </w:r>
          </w:p>
        </w:tc>
        <w:tc>
          <w:tcPr>
            <w:tcW w:w="848" w:type="dxa"/>
            <w:tcBorders>
              <w:top w:val="single" w:sz="2" w:space="0" w:color="auto"/>
              <w:left w:val="nil"/>
              <w:bottom w:val="single" w:sz="2" w:space="0" w:color="auto"/>
              <w:right w:val="nil"/>
            </w:tcBorders>
          </w:tcPr>
          <w:p w:rsidR="00417ABC" w:rsidRDefault="00417ABC" w:rsidP="00D46627">
            <w:pPr>
              <w:pStyle w:val="Stats"/>
            </w:pPr>
            <w:r>
              <w:t>5.27</w:t>
            </w:r>
          </w:p>
        </w:tc>
        <w:tc>
          <w:tcPr>
            <w:tcW w:w="848" w:type="dxa"/>
            <w:tcBorders>
              <w:top w:val="single" w:sz="2" w:space="0" w:color="auto"/>
              <w:left w:val="nil"/>
              <w:bottom w:val="single" w:sz="2" w:space="0" w:color="auto"/>
              <w:right w:val="nil"/>
            </w:tcBorders>
          </w:tcPr>
          <w:p w:rsidR="00417ABC" w:rsidRDefault="00417ABC" w:rsidP="00D46627">
            <w:pPr>
              <w:pStyle w:val="Stats"/>
            </w:pPr>
            <w:r>
              <w:t>6.88</w:t>
            </w:r>
          </w:p>
        </w:tc>
        <w:tc>
          <w:tcPr>
            <w:tcW w:w="848" w:type="dxa"/>
            <w:tcBorders>
              <w:top w:val="single" w:sz="2" w:space="0" w:color="auto"/>
              <w:left w:val="nil"/>
              <w:bottom w:val="single" w:sz="2" w:space="0" w:color="auto"/>
              <w:right w:val="nil"/>
            </w:tcBorders>
          </w:tcPr>
          <w:p w:rsidR="00417ABC" w:rsidRDefault="00417ABC" w:rsidP="00D46627">
            <w:pPr>
              <w:pStyle w:val="Stats"/>
            </w:pPr>
            <w:r>
              <w:t>2.89</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nil"/>
              <w:bottom w:val="single" w:sz="2" w:space="0" w:color="auto"/>
              <w:right w:val="nil"/>
            </w:tcBorders>
          </w:tcPr>
          <w:p w:rsidR="00417ABC" w:rsidRDefault="00417ABC" w:rsidP="00D46627">
            <w:pPr>
              <w:pStyle w:val="Stats"/>
            </w:pPr>
            <w:r>
              <w:t>7.11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2.50</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Age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AGE</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659</w:t>
            </w:r>
          </w:p>
        </w:tc>
        <w:tc>
          <w:tcPr>
            <w:tcW w:w="848" w:type="dxa"/>
            <w:tcBorders>
              <w:top w:val="single" w:sz="2" w:space="0" w:color="auto"/>
              <w:left w:val="nil"/>
              <w:bottom w:val="single" w:sz="2" w:space="0" w:color="auto"/>
              <w:right w:val="nil"/>
            </w:tcBorders>
          </w:tcPr>
          <w:p w:rsidR="00417ABC" w:rsidRDefault="00417ABC" w:rsidP="00D46627">
            <w:pPr>
              <w:pStyle w:val="Frequency"/>
            </w:pPr>
            <w:r>
              <w:t>825</w:t>
            </w:r>
          </w:p>
        </w:tc>
        <w:tc>
          <w:tcPr>
            <w:tcW w:w="848" w:type="dxa"/>
            <w:tcBorders>
              <w:top w:val="single" w:sz="2" w:space="0" w:color="auto"/>
              <w:left w:val="nil"/>
              <w:bottom w:val="single" w:sz="2" w:space="0" w:color="auto"/>
              <w:right w:val="nil"/>
            </w:tcBorders>
          </w:tcPr>
          <w:p w:rsidR="00417ABC" w:rsidRDefault="00417ABC" w:rsidP="00D46627">
            <w:pPr>
              <w:pStyle w:val="Frequency"/>
            </w:pPr>
            <w:r>
              <w:t>937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960</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528</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3012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617</w:t>
            </w:r>
          </w:p>
        </w:tc>
        <w:tc>
          <w:tcPr>
            <w:tcW w:w="848" w:type="dxa"/>
            <w:tcBorders>
              <w:top w:val="single" w:sz="2" w:space="0" w:color="auto"/>
              <w:left w:val="nil"/>
              <w:bottom w:val="single" w:sz="2" w:space="0" w:color="auto"/>
              <w:right w:val="nil"/>
            </w:tcBorders>
          </w:tcPr>
          <w:p w:rsidR="00417ABC" w:rsidRDefault="00417ABC" w:rsidP="00D46627">
            <w:pPr>
              <w:pStyle w:val="Frequency"/>
            </w:pPr>
            <w:r>
              <w:t>838</w:t>
            </w:r>
          </w:p>
        </w:tc>
        <w:tc>
          <w:tcPr>
            <w:tcW w:w="848" w:type="dxa"/>
            <w:tcBorders>
              <w:top w:val="single" w:sz="2" w:space="0" w:color="auto"/>
              <w:left w:val="nil"/>
              <w:bottom w:val="single" w:sz="2" w:space="0" w:color="auto"/>
              <w:right w:val="nil"/>
            </w:tcBorders>
          </w:tcPr>
          <w:p w:rsidR="00417ABC" w:rsidRDefault="00417ABC" w:rsidP="00D46627">
            <w:pPr>
              <w:pStyle w:val="Frequency"/>
            </w:pPr>
            <w:r>
              <w:t>932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740</w:t>
            </w:r>
          </w:p>
        </w:tc>
        <w:tc>
          <w:tcPr>
            <w:tcW w:w="848" w:type="dxa"/>
            <w:tcBorders>
              <w:top w:val="single" w:sz="2" w:space="0" w:color="auto"/>
              <w:left w:val="nil"/>
              <w:bottom w:val="single" w:sz="2" w:space="0" w:color="auto"/>
              <w:right w:val="nil"/>
            </w:tcBorders>
          </w:tcPr>
          <w:p w:rsidR="00417ABC" w:rsidRDefault="00417ABC" w:rsidP="00D46627">
            <w:pPr>
              <w:pStyle w:val="Frequency"/>
            </w:pPr>
            <w:r>
              <w:t>983</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547</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18-24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123</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Sig4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Sig2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Sig4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Sig4Minus"/>
            </w:pPr>
            <w:r>
              <w:t>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w:t>
            </w:r>
          </w:p>
          <w:p w:rsidR="00417ABC" w:rsidRDefault="00417ABC" w:rsidP="00D46627">
            <w:pPr>
              <w:pStyle w:val="ColPercentSig4Minus"/>
            </w:pPr>
            <w:r>
              <w:t>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25-34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528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Sig4Minus"/>
            </w:pPr>
            <w:r>
              <w:t>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134</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217</w:t>
            </w:r>
          </w:p>
          <w:p w:rsidR="00417ABC" w:rsidRDefault="00417ABC" w:rsidP="00D46627">
            <w:pPr>
              <w:pStyle w:val="ColPercentSig4Plus"/>
            </w:pPr>
            <w:r>
              <w:t>22%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Sig3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145</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211</w:t>
            </w:r>
          </w:p>
          <w:p w:rsidR="00417ABC" w:rsidRDefault="00417ABC" w:rsidP="00D46627">
            <w:pPr>
              <w:pStyle w:val="ColPercentSig4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86</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35-44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w:t>
            </w:r>
          </w:p>
          <w:p w:rsidR="00417ABC" w:rsidRDefault="00417ABC" w:rsidP="00D46627">
            <w:pPr>
              <w:pStyle w:val="ColPercentSig4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178</w:t>
            </w:r>
          </w:p>
          <w:p w:rsidR="00417ABC" w:rsidRDefault="00417ABC" w:rsidP="00D46627">
            <w:pPr>
              <w:pStyle w:val="ColPercentSig3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156</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Sig4Min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Sig3Min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p w:rsidR="00417ABC" w:rsidRDefault="00417ABC" w:rsidP="00D46627">
            <w:pPr>
              <w:pStyle w:val="ColPercentSig3Plus"/>
            </w:pPr>
            <w:r>
              <w:t>19%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147</w:t>
            </w:r>
          </w:p>
          <w:p w:rsidR="00417ABC" w:rsidRDefault="00417ABC" w:rsidP="00D46627">
            <w:pPr>
              <w:pStyle w:val="ColPercentSig4Plus"/>
            </w:pPr>
            <w:r>
              <w:t>26%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45-54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575</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104</w:t>
            </w:r>
          </w:p>
          <w:p w:rsidR="00417ABC" w:rsidRDefault="00417ABC" w:rsidP="00D46627">
            <w:pPr>
              <w:pStyle w:val="ColPercentSig2Minus"/>
            </w:pPr>
            <w:r>
              <w:t>15%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176</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w:t>
            </w:r>
          </w:p>
          <w:p w:rsidR="00417ABC" w:rsidRDefault="00417ABC" w:rsidP="00D46627">
            <w:pPr>
              <w:pStyle w:val="ColPercentSig4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96</w:t>
            </w:r>
          </w:p>
          <w:p w:rsidR="00417ABC" w:rsidRDefault="00417ABC" w:rsidP="00D46627">
            <w:pPr>
              <w:pStyle w:val="ColPercentSig4Min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183</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176</w:t>
            </w:r>
          </w:p>
          <w:p w:rsidR="00417ABC" w:rsidRDefault="00417ABC" w:rsidP="00D46627">
            <w:pPr>
              <w:pStyle w:val="ColPercentSig4Plus"/>
            </w:pPr>
            <w:r>
              <w:t>31%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55-64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168</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133</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91</w:t>
            </w:r>
          </w:p>
          <w:p w:rsidR="00417ABC" w:rsidRDefault="00417ABC" w:rsidP="00D46627">
            <w:pPr>
              <w:pStyle w:val="ColPercentNotSignificant"/>
            </w:pPr>
            <w:r>
              <w:t>16%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65 plus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693</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209</w:t>
            </w:r>
          </w:p>
          <w:p w:rsidR="00417ABC" w:rsidRDefault="00417ABC" w:rsidP="00D46627">
            <w:pPr>
              <w:pStyle w:val="ColPercentSig4Pl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Sig4Minus"/>
            </w:pPr>
            <w:r>
              <w:t>17%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138</w:t>
            </w:r>
          </w:p>
          <w:p w:rsidR="00417ABC" w:rsidRDefault="00417ABC" w:rsidP="00D46627">
            <w:pPr>
              <w:pStyle w:val="ColPercentSig4Plus"/>
            </w:pPr>
            <w:r>
              <w:t>31%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228</w:t>
            </w:r>
          </w:p>
          <w:p w:rsidR="00417ABC" w:rsidRDefault="00417ABC" w:rsidP="00D46627">
            <w:pPr>
              <w:pStyle w:val="ColPercentSig4Plus"/>
            </w:pPr>
            <w:r>
              <w:t>28%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177</w:t>
            </w:r>
          </w:p>
          <w:p w:rsidR="00417ABC" w:rsidRDefault="00417ABC" w:rsidP="00D46627">
            <w:pPr>
              <w:pStyle w:val="ColPercentSig4Minus"/>
            </w:pPr>
            <w:r>
              <w:t>17%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37</w:t>
            </w:r>
          </w:p>
          <w:p w:rsidR="00417ABC" w:rsidRDefault="00417ABC" w:rsidP="00D46627">
            <w:pPr>
              <w:pStyle w:val="ColPercentSig4Minus"/>
            </w:pPr>
            <w:r>
              <w:t>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NR</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3.95</w:t>
            </w:r>
          </w:p>
        </w:tc>
        <w:tc>
          <w:tcPr>
            <w:tcW w:w="848" w:type="dxa"/>
            <w:tcBorders>
              <w:top w:val="single" w:sz="2" w:space="0" w:color="auto"/>
              <w:left w:val="nil"/>
              <w:bottom w:val="single" w:sz="2" w:space="0" w:color="auto"/>
              <w:right w:val="nil"/>
            </w:tcBorders>
          </w:tcPr>
          <w:p w:rsidR="00417ABC" w:rsidRDefault="00417ABC" w:rsidP="00D46627">
            <w:pPr>
              <w:pStyle w:val="Stats"/>
            </w:pPr>
            <w:r>
              <w:t>3.39</w:t>
            </w:r>
          </w:p>
        </w:tc>
        <w:tc>
          <w:tcPr>
            <w:tcW w:w="848" w:type="dxa"/>
            <w:tcBorders>
              <w:top w:val="single" w:sz="2" w:space="0" w:color="auto"/>
              <w:left w:val="nil"/>
              <w:bottom w:val="single" w:sz="2" w:space="0" w:color="auto"/>
              <w:right w:val="nil"/>
            </w:tcBorders>
          </w:tcPr>
          <w:p w:rsidR="00417ABC" w:rsidRDefault="00417ABC" w:rsidP="00D46627">
            <w:pPr>
              <w:pStyle w:val="Stats"/>
            </w:pPr>
            <w:r>
              <w:t>3.21</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3.60</w:t>
            </w:r>
          </w:p>
        </w:tc>
        <w:tc>
          <w:tcPr>
            <w:tcW w:w="848" w:type="dxa"/>
            <w:tcBorders>
              <w:top w:val="single" w:sz="2" w:space="0" w:color="auto"/>
              <w:left w:val="nil"/>
              <w:bottom w:val="single" w:sz="2" w:space="0" w:color="auto"/>
              <w:right w:val="nil"/>
            </w:tcBorders>
          </w:tcPr>
          <w:p w:rsidR="00417ABC" w:rsidRDefault="00417ABC" w:rsidP="00D46627">
            <w:pPr>
              <w:pStyle w:val="Stats"/>
            </w:pPr>
            <w:r>
              <w:t>3.13</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Genre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QSEX</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Homme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307</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544</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271</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314</w:t>
            </w:r>
          </w:p>
          <w:p w:rsidR="00417ABC" w:rsidRDefault="00417ABC" w:rsidP="00D46627">
            <w:pPr>
              <w:pStyle w:val="ColPercentNotSignificant"/>
            </w:pPr>
            <w:r>
              <w:t>46%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203</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538</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335</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p w:rsidR="00417ABC" w:rsidRDefault="00417ABC" w:rsidP="00D46627">
            <w:pPr>
              <w:pStyle w:val="ColPercentSig4Plus"/>
            </w:pPr>
            <w:r>
              <w:t>100%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Femme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1543</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326</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550</w:t>
            </w:r>
          </w:p>
          <w:p w:rsidR="00417ABC" w:rsidRDefault="00417ABC" w:rsidP="00D46627">
            <w:pPr>
              <w:pStyle w:val="ColPercentNotSignificant"/>
            </w:pPr>
            <w:r>
              <w:t>49%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283</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377</w:t>
            </w:r>
          </w:p>
          <w:p w:rsidR="00417ABC" w:rsidRDefault="00417ABC" w:rsidP="00D46627">
            <w:pPr>
              <w:pStyle w:val="ColPercentSig2Plus"/>
            </w:pPr>
            <w:r>
              <w:t>54%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213</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172</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48%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597</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356</w:t>
            </w:r>
          </w:p>
          <w:p w:rsidR="00417ABC" w:rsidRDefault="00417ABC" w:rsidP="00D46627">
            <w:pPr>
              <w:pStyle w:val="ColPercentNotSignificant"/>
            </w:pPr>
            <w:r>
              <w:t>51%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52%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p w:rsidR="00417ABC" w:rsidRDefault="00417ABC" w:rsidP="00D46627">
            <w:pPr>
              <w:pStyle w:val="ColPercentSig4Plus"/>
            </w:pPr>
            <w:r>
              <w:t>100%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Préfère s'identifier</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Sig4Pl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Sig1Pl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préfère ne pas répondre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Genre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QSEX</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Homme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p w:rsidR="00417ABC" w:rsidRDefault="00417ABC" w:rsidP="00D46627">
            <w:pPr>
              <w:pStyle w:val="ColPercentNotSignificant"/>
            </w:pPr>
            <w:r>
              <w:t>47%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330</w:t>
            </w:r>
          </w:p>
          <w:p w:rsidR="00417ABC" w:rsidRDefault="00417ABC" w:rsidP="00D46627">
            <w:pPr>
              <w:pStyle w:val="ColPercentSig2Plus"/>
            </w:pPr>
            <w:r>
              <w:t>52%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427</w:t>
            </w:r>
          </w:p>
          <w:p w:rsidR="00417ABC" w:rsidRDefault="00417ABC" w:rsidP="00D46627">
            <w:pPr>
              <w:pStyle w:val="ColPercentSig3Plus"/>
            </w:pPr>
            <w:r>
              <w:t>51%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419</w:t>
            </w:r>
          </w:p>
          <w:p w:rsidR="00417ABC" w:rsidRDefault="00417ABC" w:rsidP="00D46627">
            <w:pPr>
              <w:pStyle w:val="ColPercentSig1Minus"/>
            </w:pPr>
            <w:r>
              <w:t>45%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146</w:t>
            </w:r>
          </w:p>
          <w:p w:rsidR="00417ABC" w:rsidRDefault="00417ABC" w:rsidP="00D46627">
            <w:pPr>
              <w:pStyle w:val="ColPercentSig4Minus"/>
            </w:pPr>
            <w:r>
              <w:t>39%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333</w:t>
            </w:r>
          </w:p>
          <w:p w:rsidR="00417ABC" w:rsidRDefault="00417ABC" w:rsidP="00D46627">
            <w:pPr>
              <w:pStyle w:val="ColPercentNotSignificant"/>
            </w:pPr>
            <w:r>
              <w:t>45%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517</w:t>
            </w:r>
          </w:p>
          <w:p w:rsidR="00417ABC" w:rsidRDefault="00417ABC" w:rsidP="00D46627">
            <w:pPr>
              <w:pStyle w:val="ColPercentSig4Plus"/>
            </w:pPr>
            <w:r>
              <w:t>53%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302</w:t>
            </w:r>
          </w:p>
          <w:p w:rsidR="00417ABC" w:rsidRDefault="00417ABC" w:rsidP="00D46627">
            <w:pPr>
              <w:pStyle w:val="ColPercentSig4Plus"/>
            </w:pPr>
            <w:r>
              <w:t>55%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Femme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1543</w:t>
            </w:r>
          </w:p>
          <w:p w:rsidR="00417ABC" w:rsidRDefault="00417ABC" w:rsidP="00D46627">
            <w:pPr>
              <w:pStyle w:val="ColPercentNotSignificant"/>
            </w:pPr>
            <w:r>
              <w:t>50%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283</w:t>
            </w:r>
          </w:p>
          <w:p w:rsidR="00417ABC" w:rsidRDefault="00417ABC" w:rsidP="00D46627">
            <w:pPr>
              <w:pStyle w:val="ColPercentSig1Minus"/>
            </w:pPr>
            <w:r>
              <w:t>47%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405</w:t>
            </w:r>
          </w:p>
          <w:p w:rsidR="00417ABC" w:rsidRDefault="00417ABC" w:rsidP="00D46627">
            <w:pPr>
              <w:pStyle w:val="ColPercentSig2Minus"/>
            </w:pPr>
            <w:r>
              <w:t>47%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505</w:t>
            </w:r>
          </w:p>
          <w:p w:rsidR="00417ABC" w:rsidRDefault="00417ABC" w:rsidP="00D46627">
            <w:pPr>
              <w:pStyle w:val="ColPercentSig2Plus"/>
            </w:pPr>
            <w:r>
              <w:t>53%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226</w:t>
            </w:r>
          </w:p>
          <w:p w:rsidR="00417ABC" w:rsidRDefault="00417ABC" w:rsidP="00D46627">
            <w:pPr>
              <w:pStyle w:val="ColPercentSig4Plus"/>
            </w:pPr>
            <w:r>
              <w:t>60%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402</w:t>
            </w:r>
          </w:p>
          <w:p w:rsidR="00417ABC" w:rsidRDefault="00417ABC" w:rsidP="00D46627">
            <w:pPr>
              <w:pStyle w:val="ColPercentSig2Plus"/>
            </w:pPr>
            <w:r>
              <w:t>53%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455</w:t>
            </w:r>
          </w:p>
          <w:p w:rsidR="00417ABC" w:rsidRDefault="00417ABC" w:rsidP="00D46627">
            <w:pPr>
              <w:pStyle w:val="ColPercentSig4Minus"/>
            </w:pPr>
            <w:r>
              <w:t>45%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238</w:t>
            </w:r>
          </w:p>
          <w:p w:rsidR="00417ABC" w:rsidRDefault="00417ABC" w:rsidP="00D46627">
            <w:pPr>
              <w:pStyle w:val="ColPercentSig4Minus"/>
            </w:pPr>
            <w:r>
              <w:t>44%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Préfère s'identifier</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préfère ne pas répondre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(95)</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Dans quelle province ou quel territoire habitez-vous?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QPROV</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Colombie-Britannique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80</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414</w:t>
            </w:r>
          </w:p>
          <w:p w:rsidR="00417ABC" w:rsidRDefault="00417ABC" w:rsidP="00D46627">
            <w:pPr>
              <w:pStyle w:val="ColPercentSig4Plus"/>
            </w:pPr>
            <w:r>
              <w:t>98%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199</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207</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Alberta</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Sig2Minus"/>
            </w:pPr>
            <w:r>
              <w:t>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p w:rsidR="00417ABC" w:rsidRDefault="00417ABC" w:rsidP="00D46627">
            <w:pPr>
              <w:pStyle w:val="ColPercentSig4Plus"/>
            </w:pPr>
            <w:r>
              <w:t>100%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172</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Saskatchewan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101</w:t>
            </w:r>
          </w:p>
          <w:p w:rsidR="00417ABC" w:rsidRDefault="00417ABC" w:rsidP="00D46627">
            <w:pPr>
              <w:pStyle w:val="ColPercentSig4Plus"/>
            </w:pPr>
            <w:r>
              <w:t>47%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49</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Manitoba</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Sig4Plus"/>
            </w:pPr>
            <w:r>
              <w:t>53%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3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51</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Ontario</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1159</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239</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431</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214</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267</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p w:rsidR="00417ABC" w:rsidRDefault="00417ABC" w:rsidP="00D46627">
            <w:pPr>
              <w:pStyle w:val="ColPercentSig4Plus"/>
            </w:pPr>
            <w:r>
              <w:t>100%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538</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597</w:t>
            </w:r>
          </w:p>
          <w:p w:rsidR="00417ABC" w:rsidRDefault="00417ABC" w:rsidP="00D46627">
            <w:pPr>
              <w:pStyle w:val="ColPercentNotSignificant"/>
            </w:pPr>
            <w:r>
              <w:t>39%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Québec</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243</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139</w:t>
            </w:r>
          </w:p>
          <w:p w:rsidR="00417ABC" w:rsidRDefault="00417ABC" w:rsidP="00D46627">
            <w:pPr>
              <w:pStyle w:val="ColPercentNotSignificant"/>
            </w:pPr>
            <w:r>
              <w:t>25%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p w:rsidR="00417ABC" w:rsidRDefault="00417ABC" w:rsidP="00D46627">
            <w:pPr>
              <w:pStyle w:val="ColPercentSig4Plus"/>
            </w:pPr>
            <w:r>
              <w:t>100%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335</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356</w:t>
            </w:r>
          </w:p>
          <w:p w:rsidR="00417ABC" w:rsidRDefault="00417ABC" w:rsidP="00D46627">
            <w:pPr>
              <w:pStyle w:val="ColPercentNotSignificant"/>
            </w:pPr>
            <w:r>
              <w:t>23%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Nouveau-Brunswick</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3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61</w:t>
            </w:r>
          </w:p>
          <w:p w:rsidR="00417ABC" w:rsidRDefault="00417ABC" w:rsidP="00D46627">
            <w:pPr>
              <w:pStyle w:val="ColPercentSig4Plus"/>
            </w:pPr>
            <w:r>
              <w:t>32%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Sig1Plus"/>
            </w:pPr>
            <w:r>
              <w:t>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26</w:t>
            </w:r>
          </w:p>
          <w:p w:rsidR="00417ABC" w:rsidRDefault="00417ABC" w:rsidP="00D46627">
            <w:pPr>
              <w:pStyle w:val="ColPercentSig1Minus"/>
            </w:pPr>
            <w:r>
              <w:t>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Nouvelle-Écosse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3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88</w:t>
            </w:r>
          </w:p>
          <w:p w:rsidR="00417ABC" w:rsidRDefault="00417ABC" w:rsidP="00D46627">
            <w:pPr>
              <w:pStyle w:val="ColPercentSig4Plus"/>
            </w:pPr>
            <w:r>
              <w:t>39%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52</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Île-du-Prince-Édouard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3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Sig4Plus"/>
            </w:pPr>
            <w:r>
              <w:t>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Terre-Neuve-et-Labrador</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Sig3Plus"/>
            </w:pPr>
            <w:r>
              <w:t>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3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Sig4Plus"/>
            </w:pPr>
            <w:r>
              <w:t>22%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Yukon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Sig1Pl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Sig4Pl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Territoire du Nord-Ouest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Sig4Pl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Nunavut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préfère ne pas répondre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3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w:t>
            </w:r>
          </w:p>
          <w:p w:rsidR="00417ABC" w:rsidRDefault="00417ABC" w:rsidP="00D46627">
            <w:pPr>
              <w:pStyle w:val="ColPercentSig4Minus"/>
            </w:pPr>
            <w:r>
              <w:t>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Dans quelle province ou quel territoire habitez-vous?</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QPROV</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Colombie-Britannique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97</w:t>
            </w:r>
          </w:p>
          <w:p w:rsidR="00417ABC" w:rsidRDefault="00417ABC" w:rsidP="00D46627">
            <w:pPr>
              <w:pStyle w:val="ColPercentSig2Pl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123</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114</w:t>
            </w:r>
          </w:p>
          <w:p w:rsidR="00417ABC" w:rsidRDefault="00417ABC" w:rsidP="00D46627">
            <w:pPr>
              <w:pStyle w:val="ColPercentSig2Minus"/>
            </w:pPr>
            <w:r>
              <w:t>12%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64</w:t>
            </w:r>
          </w:p>
          <w:p w:rsidR="00417ABC" w:rsidRDefault="00417ABC" w:rsidP="00D46627">
            <w:pPr>
              <w:pStyle w:val="ColPercentSig2Pl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117</w:t>
            </w:r>
          </w:p>
          <w:p w:rsidR="00417ABC" w:rsidRDefault="00417ABC" w:rsidP="00D46627">
            <w:pPr>
              <w:pStyle w:val="ColPercentSig2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76</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Alberta</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352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62</w:t>
            </w:r>
          </w:p>
          <w:p w:rsidR="00417ABC" w:rsidRDefault="00417ABC" w:rsidP="00D46627">
            <w:pPr>
              <w:pStyle w:val="ColPercentNotSignificant"/>
            </w:pPr>
            <w:r>
              <w:t>11%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Saskatchewan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Sig1Pl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Manitoba</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Sig2Plus"/>
            </w:pPr>
            <w:r>
              <w:t>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36</w:t>
            </w:r>
          </w:p>
          <w:p w:rsidR="00417ABC" w:rsidRDefault="00417ABC" w:rsidP="00D46627">
            <w:pPr>
              <w:pStyle w:val="ColPercentSig2Plus"/>
            </w:pPr>
            <w:r>
              <w:t>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Ontario</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1159</w:t>
            </w:r>
          </w:p>
          <w:p w:rsidR="00417ABC" w:rsidRDefault="00417ABC" w:rsidP="00D46627">
            <w:pPr>
              <w:pStyle w:val="ColPercentNotSignificant"/>
            </w:pPr>
            <w:r>
              <w:t>38%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262</w:t>
            </w:r>
          </w:p>
          <w:p w:rsidR="00417ABC" w:rsidRDefault="00417ABC" w:rsidP="00D46627">
            <w:pPr>
              <w:pStyle w:val="ColPercentSig3Plus"/>
            </w:pPr>
            <w:r>
              <w:t>43%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300</w:t>
            </w:r>
          </w:p>
          <w:p w:rsidR="00417ABC" w:rsidRDefault="00417ABC" w:rsidP="00D46627">
            <w:pPr>
              <w:pStyle w:val="ColPercentSig3Minus"/>
            </w:pPr>
            <w:r>
              <w:t>34%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326</w:t>
            </w:r>
          </w:p>
          <w:p w:rsidR="00417ABC" w:rsidRDefault="00417ABC" w:rsidP="00D46627">
            <w:pPr>
              <w:pStyle w:val="ColPercentSig2Minus"/>
            </w:pPr>
            <w:r>
              <w:t>35%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125</w:t>
            </w:r>
          </w:p>
          <w:p w:rsidR="00417ABC" w:rsidRDefault="00417ABC" w:rsidP="00D46627">
            <w:pPr>
              <w:pStyle w:val="ColPercentNotSignificant"/>
            </w:pPr>
            <w:r>
              <w:t>35%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248</w:t>
            </w:r>
          </w:p>
          <w:p w:rsidR="00417ABC" w:rsidRDefault="00417ABC" w:rsidP="00D46627">
            <w:pPr>
              <w:pStyle w:val="ColPercentSig4Minus"/>
            </w:pPr>
            <w:r>
              <w:t>33%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382</w:t>
            </w:r>
          </w:p>
          <w:p w:rsidR="00417ABC" w:rsidRDefault="00417ABC" w:rsidP="00D46627">
            <w:pPr>
              <w:pStyle w:val="ColPercentNotSignificant"/>
            </w:pPr>
            <w:r>
              <w:t>39%</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243</w:t>
            </w:r>
          </w:p>
          <w:p w:rsidR="00417ABC" w:rsidRDefault="00417ABC" w:rsidP="00D46627">
            <w:pPr>
              <w:pStyle w:val="ColPercentSig3Plus"/>
            </w:pPr>
            <w:r>
              <w:t>44%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Québec</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696</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85</w:t>
            </w:r>
          </w:p>
          <w:p w:rsidR="00417ABC" w:rsidRDefault="00417ABC" w:rsidP="00D46627">
            <w:pPr>
              <w:pStyle w:val="ColPercentSig4Min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197</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251</w:t>
            </w:r>
          </w:p>
          <w:p w:rsidR="00417ABC" w:rsidRDefault="00417ABC" w:rsidP="00D46627">
            <w:pPr>
              <w:pStyle w:val="ColPercentSig4Plus"/>
            </w:pPr>
            <w:r>
              <w:t>27%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98</w:t>
            </w:r>
          </w:p>
          <w:p w:rsidR="00417ABC" w:rsidRDefault="00417ABC" w:rsidP="00D46627">
            <w:pPr>
              <w:pStyle w:val="ColPercentNotSignificant"/>
            </w:pPr>
            <w:r>
              <w:t>26%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194</w:t>
            </w:r>
          </w:p>
          <w:p w:rsidR="00417ABC" w:rsidRDefault="00417ABC" w:rsidP="00D46627">
            <w:pPr>
              <w:pStyle w:val="ColPercentSig2Plus"/>
            </w:pPr>
            <w:r>
              <w:t>26%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104</w:t>
            </w:r>
          </w:p>
          <w:p w:rsidR="00417ABC" w:rsidRDefault="00417ABC" w:rsidP="00D46627">
            <w:pPr>
              <w:pStyle w:val="ColPercentSig2Minus"/>
            </w:pPr>
            <w:r>
              <w:t>19%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Nouveau-Brunswick</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Sig1Plus"/>
            </w:pPr>
            <w:r>
              <w:t>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Sig4Pl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w:t>
            </w:r>
          </w:p>
          <w:p w:rsidR="00417ABC" w:rsidRDefault="00417ABC" w:rsidP="00D46627">
            <w:pPr>
              <w:pStyle w:val="ColPercentSig2Minus"/>
            </w:pPr>
            <w:r>
              <w:t>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Nouvelle-Écosse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Île-du-Prince-Édouard</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Terre-Neuve-et-Labrador</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Yukon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Territoire du Nord-Ouest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Sig1Pl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Nunavut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préfère ne pas répondre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Sig3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Quel est le plus haut niveau d'études que vous avez atteint?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QEDUC</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Moins d'un diplôme d'études secondaires ou équivalent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Sig4Plus"/>
            </w:pPr>
            <w:r>
              <w:t>4%</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Sig2Plus"/>
            </w:pPr>
            <w:r>
              <w:t>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w:t>
            </w:r>
          </w:p>
          <w:p w:rsidR="00417ABC" w:rsidRDefault="00417ABC" w:rsidP="00D46627">
            <w:pPr>
              <w:pStyle w:val="ColPercentSig1Minus"/>
            </w:pPr>
            <w:r>
              <w:t>2%</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Diplôme d'études secondaires ou équivalent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557</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94</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152</w:t>
            </w:r>
          </w:p>
          <w:p w:rsidR="00417ABC" w:rsidRDefault="00417ABC" w:rsidP="00D46627">
            <w:pPr>
              <w:pStyle w:val="ColPercentSig4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Sig2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181</w:t>
            </w:r>
          </w:p>
          <w:p w:rsidR="00417ABC" w:rsidRDefault="00417ABC" w:rsidP="00D46627">
            <w:pPr>
              <w:pStyle w:val="ColPercentSig4Plus"/>
            </w:pPr>
            <w:r>
              <w:t>26%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Sig1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75</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Sig3Plus"/>
            </w:pPr>
            <w:r>
              <w:t>27%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239</w:t>
            </w:r>
          </w:p>
          <w:p w:rsidR="00417ABC" w:rsidRDefault="00417ABC" w:rsidP="00D46627">
            <w:pPr>
              <w:pStyle w:val="ColPercentSig3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Sig4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292</w:t>
            </w:r>
          </w:p>
          <w:p w:rsidR="00417ABC" w:rsidRDefault="00417ABC" w:rsidP="00D46627">
            <w:pPr>
              <w:pStyle w:val="ColPercentSig1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258</w:t>
            </w:r>
          </w:p>
          <w:p w:rsidR="00417ABC" w:rsidRDefault="00417ABC" w:rsidP="00D46627">
            <w:pPr>
              <w:pStyle w:val="ColPercentNotSignificant"/>
            </w:pPr>
            <w:r>
              <w:t>19%</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Certificat ou diplôme d'apprenti ou autre certificat ou diplôme d'une école de métier</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w:t>
            </w:r>
          </w:p>
          <w:p w:rsidR="00417ABC" w:rsidRDefault="00417ABC" w:rsidP="00D46627">
            <w:pPr>
              <w:pStyle w:val="ColPercentSig3Pl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Sig4Min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131</w:t>
            </w:r>
          </w:p>
          <w:p w:rsidR="00417ABC" w:rsidRDefault="00417ABC" w:rsidP="00D46627">
            <w:pPr>
              <w:pStyle w:val="ColPercentSig4Plus"/>
            </w:pPr>
            <w:r>
              <w:t>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w:t>
            </w:r>
          </w:p>
          <w:p w:rsidR="00417ABC" w:rsidRDefault="00417ABC" w:rsidP="00D46627">
            <w:pPr>
              <w:pStyle w:val="ColPercentSig4Minus"/>
            </w:pPr>
            <w:r>
              <w:t>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Certificat ou diplôme d'un collège, d'un cégep ou d'un autre établissement non universitaire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127</w:t>
            </w:r>
          </w:p>
          <w:p w:rsidR="00417ABC" w:rsidRDefault="00417ABC" w:rsidP="00D46627">
            <w:pPr>
              <w:pStyle w:val="ColPercentSig1Minus"/>
            </w:pPr>
            <w:r>
              <w:t>19%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272</w:t>
            </w:r>
          </w:p>
          <w:p w:rsidR="00417ABC" w:rsidRDefault="00417ABC" w:rsidP="00D46627">
            <w:pPr>
              <w:pStyle w:val="ColPercentSig3Pl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253</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Sig1Plus"/>
            </w:pPr>
            <w:r>
              <w:t>26%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296</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352</w:t>
            </w:r>
          </w:p>
          <w:p w:rsidR="00417ABC" w:rsidRDefault="00417ABC" w:rsidP="00D46627">
            <w:pPr>
              <w:pStyle w:val="ColPercentNotSignificant"/>
            </w:pPr>
            <w:r>
              <w:t>22%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Certificat ou diplôme universitaire inférieur à un baccalauréat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64</w:t>
            </w:r>
          </w:p>
          <w:p w:rsidR="00417ABC" w:rsidRDefault="00417ABC" w:rsidP="00D46627">
            <w:pPr>
              <w:pStyle w:val="ColPercentSig2Plus"/>
            </w:pPr>
            <w:r>
              <w:t>9%</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Sig2Min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Sig2Pl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88</w:t>
            </w:r>
          </w:p>
          <w:p w:rsidR="00417ABC" w:rsidRDefault="00417ABC" w:rsidP="00D46627">
            <w:pPr>
              <w:pStyle w:val="ColPercentSig1Minus"/>
            </w:pPr>
            <w:r>
              <w:t>6%</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123</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Baccalauréat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721</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216</w:t>
            </w:r>
          </w:p>
          <w:p w:rsidR="00417ABC" w:rsidRDefault="00417ABC" w:rsidP="00D46627">
            <w:pPr>
              <w:pStyle w:val="ColPercentSig4Plus"/>
            </w:pPr>
            <w:r>
              <w:t>31%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264</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Sig4Minus"/>
            </w:pPr>
            <w:r>
              <w:t>16%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90</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28%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263</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188</w:t>
            </w:r>
          </w:p>
          <w:p w:rsidR="00417ABC" w:rsidRDefault="00417ABC" w:rsidP="00D46627">
            <w:pPr>
              <w:pStyle w:val="ColPercentSig3Plus"/>
            </w:pPr>
            <w:r>
              <w:t>27%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331</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382</w:t>
            </w:r>
          </w:p>
          <w:p w:rsidR="00417ABC" w:rsidRDefault="00417ABC" w:rsidP="00D46627">
            <w:pPr>
              <w:pStyle w:val="ColPercentNotSignificant"/>
            </w:pPr>
            <w:r>
              <w:t>25%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Diplôme de deuxième ou de troisième cycle d'études universitaires ou plus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131</w:t>
            </w:r>
          </w:p>
          <w:p w:rsidR="00417ABC" w:rsidRDefault="00417ABC" w:rsidP="00D46627">
            <w:pPr>
              <w:pStyle w:val="ColPercentSig2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248</w:t>
            </w:r>
          </w:p>
          <w:p w:rsidR="00417ABC" w:rsidRDefault="00417ABC" w:rsidP="00D46627">
            <w:pPr>
              <w:pStyle w:val="ColPercentSig4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111</w:t>
            </w:r>
          </w:p>
          <w:p w:rsidR="00417ABC" w:rsidRDefault="00417ABC" w:rsidP="00D46627">
            <w:pPr>
              <w:pStyle w:val="ColPercentSig1Minus"/>
            </w:pPr>
            <w:r>
              <w:t>16%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49</w:t>
            </w:r>
          </w:p>
          <w:p w:rsidR="00417ABC" w:rsidRDefault="00417ABC" w:rsidP="00D46627">
            <w:pPr>
              <w:pStyle w:val="ColPercentSig2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Sig3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258</w:t>
            </w:r>
          </w:p>
          <w:p w:rsidR="00417ABC" w:rsidRDefault="00417ABC" w:rsidP="00D46627">
            <w:pPr>
              <w:pStyle w:val="ColPercentSig3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159</w:t>
            </w:r>
          </w:p>
          <w:p w:rsidR="00417ABC" w:rsidRDefault="00417ABC" w:rsidP="00D46627">
            <w:pPr>
              <w:pStyle w:val="ColPercentSig2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257</w:t>
            </w:r>
          </w:p>
          <w:p w:rsidR="00417ABC" w:rsidRDefault="00417ABC" w:rsidP="00D46627">
            <w:pPr>
              <w:pStyle w:val="ColPercentSig2Minus"/>
            </w:pPr>
            <w:r>
              <w:t>17%</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334</w:t>
            </w:r>
          </w:p>
          <w:p w:rsidR="00417ABC" w:rsidRDefault="00417ABC" w:rsidP="00D46627">
            <w:pPr>
              <w:pStyle w:val="ColPercentSig3Plus"/>
            </w:pPr>
            <w:r>
              <w:t>20%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préfère ne pas répondre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16</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t>Quel est le plus haut niveau d'études que vous avez atteint?</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QEDUC</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Moins d'un diplôme d'études secondaires ou équivalent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Sig4Pl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Sig4Pl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Sig3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Diplôme d'études secondaires ou équivalent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557</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557</w:t>
            </w:r>
          </w:p>
          <w:p w:rsidR="00417ABC" w:rsidRDefault="00417ABC" w:rsidP="00D46627">
            <w:pPr>
              <w:pStyle w:val="ColPercentSig4Plus"/>
            </w:pPr>
            <w:r>
              <w:t>90%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138</w:t>
            </w:r>
          </w:p>
          <w:p w:rsidR="00417ABC" w:rsidRDefault="00417ABC" w:rsidP="00D46627">
            <w:pPr>
              <w:pStyle w:val="ColPercentSig4Plus"/>
            </w:pPr>
            <w:r>
              <w:t>38%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Sig1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129</w:t>
            </w:r>
          </w:p>
          <w:p w:rsidR="00417ABC" w:rsidRDefault="00417ABC" w:rsidP="00D46627">
            <w:pPr>
              <w:pStyle w:val="ColPercentSig4Minus"/>
            </w:pPr>
            <w:r>
              <w:t>13%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w:t>
            </w:r>
          </w:p>
          <w:p w:rsidR="00417ABC" w:rsidRDefault="00417ABC" w:rsidP="00D46627">
            <w:pPr>
              <w:pStyle w:val="ColPercentSig4Minus"/>
            </w:pPr>
            <w:r>
              <w:t>11%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Certificat ou diplôme d'apprenti ou autre certificat ou diplôme d'une école de métier</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186</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186</w:t>
            </w:r>
          </w:p>
          <w:p w:rsidR="00417ABC" w:rsidRDefault="00417ABC" w:rsidP="00D46627">
            <w:pPr>
              <w:pStyle w:val="ColPercentSig4Plus"/>
            </w:pPr>
            <w:r>
              <w:t>22%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52</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Certificat ou diplôme d'un collège, d'un cégep ou d'un autre établissement non universitaire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658</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658</w:t>
            </w:r>
          </w:p>
          <w:p w:rsidR="00417ABC" w:rsidRDefault="00417ABC" w:rsidP="00D46627">
            <w:pPr>
              <w:pStyle w:val="ColPercentSig4Plus"/>
            </w:pPr>
            <w:r>
              <w:t>78%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22%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183</w:t>
            </w:r>
          </w:p>
          <w:p w:rsidR="00417ABC" w:rsidRDefault="00417ABC" w:rsidP="00D46627">
            <w:pPr>
              <w:pStyle w:val="ColPercentSig2Plus"/>
            </w:pPr>
            <w:r>
              <w:t>24%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227</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82</w:t>
            </w:r>
          </w:p>
          <w:p w:rsidR="00417ABC" w:rsidRDefault="00417ABC" w:rsidP="00D46627">
            <w:pPr>
              <w:pStyle w:val="ColPercentSig4Minus"/>
            </w:pPr>
            <w:r>
              <w:t>15%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Certificat ou diplôme universitaire inférieur à un baccalauréat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218</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218</w:t>
            </w:r>
          </w:p>
          <w:p w:rsidR="00417ABC" w:rsidRDefault="00417ABC" w:rsidP="00D46627">
            <w:pPr>
              <w:pStyle w:val="ColPercentSig4Plus"/>
            </w:pPr>
            <w:r>
              <w:t>23%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42</w:t>
            </w:r>
          </w:p>
          <w:p w:rsidR="00417ABC" w:rsidRDefault="00417ABC" w:rsidP="00D46627">
            <w:pPr>
              <w:pStyle w:val="ColPercentNotSignificant"/>
            </w:pPr>
            <w:r>
              <w:t>8%</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Baccalauréat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721</w:t>
            </w:r>
          </w:p>
          <w:p w:rsidR="00417ABC" w:rsidRDefault="00417ABC" w:rsidP="00D46627">
            <w:pPr>
              <w:pStyle w:val="ColPercentNotSignificant"/>
            </w:pPr>
            <w:r>
              <w:t>24%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721</w:t>
            </w:r>
          </w:p>
          <w:p w:rsidR="00417ABC" w:rsidRDefault="00417ABC" w:rsidP="00D46627">
            <w:pPr>
              <w:pStyle w:val="ColPercentSig4Plus"/>
            </w:pPr>
            <w:r>
              <w:t>77%</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Sig4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160</w:t>
            </w:r>
          </w:p>
          <w:p w:rsidR="00417ABC" w:rsidRDefault="00417ABC" w:rsidP="00D46627">
            <w:pPr>
              <w:pStyle w:val="ColPercentNotSignificant"/>
            </w:pPr>
            <w:r>
              <w:t>23%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279</w:t>
            </w:r>
          </w:p>
          <w:p w:rsidR="00417ABC" w:rsidRDefault="00417ABC" w:rsidP="00D46627">
            <w:pPr>
              <w:pStyle w:val="ColPercentSig4Plus"/>
            </w:pPr>
            <w:r>
              <w:t>29%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157</w:t>
            </w:r>
          </w:p>
          <w:p w:rsidR="00417ABC" w:rsidRDefault="00417ABC" w:rsidP="00D46627">
            <w:pPr>
              <w:pStyle w:val="ColPercentSig3Plus"/>
            </w:pPr>
            <w:r>
              <w:t>29%</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Diplôme de deuxième ou de troisième cycle d'études universitaires ou plus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600</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Sig4Min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110</w:t>
            </w:r>
          </w:p>
          <w:p w:rsidR="00417ABC" w:rsidRDefault="00417ABC" w:rsidP="00D46627">
            <w:pPr>
              <w:pStyle w:val="ColPercentSig4Min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214</w:t>
            </w:r>
          </w:p>
          <w:p w:rsidR="00417ABC" w:rsidRDefault="00417ABC" w:rsidP="00D46627">
            <w:pPr>
              <w:pStyle w:val="ColPercentSig3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177</w:t>
            </w:r>
          </w:p>
          <w:p w:rsidR="00417ABC" w:rsidRDefault="00417ABC" w:rsidP="00D46627">
            <w:pPr>
              <w:pStyle w:val="ColPercentSig4Plus"/>
            </w:pPr>
            <w:r>
              <w:t>31%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préfère ne pas répondre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RPr="00B76B7F"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Pr="00B76B7F" w:rsidRDefault="00417ABC" w:rsidP="00D46627">
            <w:pPr>
              <w:pStyle w:val="LongLabelRow"/>
              <w:rPr>
                <w:lang w:val="fr-CA"/>
              </w:rPr>
            </w:pPr>
            <w:r w:rsidRPr="00B76B7F">
              <w:rPr>
                <w:lang w:val="fr-CA"/>
              </w:rPr>
              <w:t>Quel est le revenu brut de votre ménage?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B76B7F" w:rsidRDefault="00417ABC" w:rsidP="00D46627">
            <w:pPr>
              <w:pStyle w:val="NormalText"/>
              <w:jc w:val="right"/>
              <w:rPr>
                <w:lang w:val="fr-CA"/>
              </w:rPr>
            </w:pPr>
            <w:r w:rsidRPr="00B76B7F">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B76B7F" w:rsidRDefault="00417ABC" w:rsidP="00D46627">
            <w:pPr>
              <w:pStyle w:val="NormalText"/>
              <w:jc w:val="center"/>
              <w:rPr>
                <w:lang w:val="fr-CA"/>
              </w:rPr>
            </w:pPr>
            <w:r w:rsidRPr="00B76B7F">
              <w:rPr>
                <w:lang w:val="fr-CA"/>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QHINCOME</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Moins de 20 000$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Sig4Pl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Sig4Min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20</w:t>
            </w:r>
          </w:p>
          <w:p w:rsidR="00417ABC" w:rsidRDefault="00417ABC" w:rsidP="00D46627">
            <w:pPr>
              <w:pStyle w:val="ColPercentSig1Pl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w:t>
            </w:r>
          </w:p>
          <w:p w:rsidR="00417ABC" w:rsidRDefault="00417ABC" w:rsidP="00D46627">
            <w:pPr>
              <w:pStyle w:val="ColPercentSig2Minus"/>
            </w:pPr>
            <w:r>
              <w:t>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70</w:t>
            </w:r>
          </w:p>
          <w:p w:rsidR="00417ABC" w:rsidRDefault="00417ABC" w:rsidP="00D46627">
            <w:pPr>
              <w:pStyle w:val="ColPercentSig2Plus"/>
            </w:pPr>
            <w:r>
              <w:t>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20 000$ à moins de 40 000$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59</w:t>
            </w:r>
          </w:p>
          <w:p w:rsidR="00417ABC" w:rsidRDefault="00417ABC" w:rsidP="00D46627">
            <w:pPr>
              <w:pStyle w:val="ColPercentSig4Minus"/>
            </w:pPr>
            <w:r>
              <w:t>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Sig4Plus"/>
            </w:pPr>
            <w:r>
              <w:t>15%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Sig1Min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68</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w:t>
            </w:r>
          </w:p>
          <w:p w:rsidR="00417ABC" w:rsidRDefault="00417ABC" w:rsidP="00D46627">
            <w:pPr>
              <w:pStyle w:val="ColPercentSig3Minus"/>
            </w:pPr>
            <w:r>
              <w:t>8%</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156</w:t>
            </w:r>
          </w:p>
          <w:p w:rsidR="00417ABC" w:rsidRDefault="00417ABC" w:rsidP="00D46627">
            <w:pPr>
              <w:pStyle w:val="ColPercentSig3Plus"/>
            </w:pPr>
            <w:r>
              <w:t>11%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40 000$ à moins de 60 000$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95</w:t>
            </w:r>
          </w:p>
          <w:p w:rsidR="00417ABC" w:rsidRDefault="00417ABC" w:rsidP="00D46627">
            <w:pPr>
              <w:pStyle w:val="ColPercentSig4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60</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135</w:t>
            </w:r>
          </w:p>
          <w:p w:rsidR="00417ABC" w:rsidRDefault="00417ABC" w:rsidP="00D46627">
            <w:pPr>
              <w:pStyle w:val="ColPercentSig4Plus"/>
            </w:pPr>
            <w:r>
              <w:t>20%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129</w:t>
            </w:r>
          </w:p>
          <w:p w:rsidR="00417ABC" w:rsidRDefault="00417ABC" w:rsidP="00D46627">
            <w:pPr>
              <w:pStyle w:val="ColPercentSig2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Sig2Plus"/>
            </w:pPr>
            <w:r>
              <w:t>18%</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209</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60 000$ à moins de 80 000$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Sig3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40</w:t>
            </w:r>
          </w:p>
          <w:p w:rsidR="00417ABC" w:rsidRDefault="00417ABC" w:rsidP="00D46627">
            <w:pPr>
              <w:pStyle w:val="ColPercentSig4Plus"/>
            </w:pPr>
            <w:r>
              <w:t>21%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119</w:t>
            </w:r>
          </w:p>
          <w:p w:rsidR="00417ABC" w:rsidRDefault="00417ABC" w:rsidP="00D46627">
            <w:pPr>
              <w:pStyle w:val="ColPercentSig2Min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97</w:t>
            </w:r>
          </w:p>
          <w:p w:rsidR="00417ABC" w:rsidRDefault="00417ABC" w:rsidP="00D46627">
            <w:pPr>
              <w:pStyle w:val="ColPercentSig1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166</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193</w:t>
            </w:r>
          </w:p>
          <w:p w:rsidR="00417ABC" w:rsidRDefault="00417ABC" w:rsidP="00D46627">
            <w:pPr>
              <w:pStyle w:val="ColPercentNotSignificant"/>
            </w:pPr>
            <w:r>
              <w:t>13%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80 000$ à moins de 100 000$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127</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83</w:t>
            </w:r>
          </w:p>
          <w:p w:rsidR="00417ABC" w:rsidRDefault="00417ABC" w:rsidP="00D46627">
            <w:pPr>
              <w:pStyle w:val="ColPercentSig2Plus"/>
            </w:pPr>
            <w:r>
              <w:t>15%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49</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47</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156</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187</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197</w:t>
            </w:r>
          </w:p>
          <w:p w:rsidR="00417ABC" w:rsidRDefault="00417ABC" w:rsidP="00D46627">
            <w:pPr>
              <w:pStyle w:val="ColPercentNotSignificant"/>
            </w:pPr>
            <w:r>
              <w:t>12%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100 000$ à moins de 150 000$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255</w:t>
            </w:r>
          </w:p>
          <w:p w:rsidR="00417ABC" w:rsidRDefault="00417ABC" w:rsidP="00D46627">
            <w:pPr>
              <w:pStyle w:val="ColPercentSig4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Sig4Minus"/>
            </w:pPr>
            <w:r>
              <w:t>13%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Sig1Min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73</w:t>
            </w:r>
          </w:p>
          <w:p w:rsidR="00417ABC" w:rsidRDefault="00417ABC" w:rsidP="00D46627">
            <w:pPr>
              <w:pStyle w:val="ColPercentNotSignificant"/>
            </w:pPr>
            <w:r>
              <w:t>20%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226</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21%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330</w:t>
            </w:r>
          </w:p>
          <w:p w:rsidR="00417ABC" w:rsidRDefault="00417ABC" w:rsidP="00D46627">
            <w:pPr>
              <w:pStyle w:val="ColPercentSig4Plus"/>
            </w:pPr>
            <w:r>
              <w:t>23%</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258</w:t>
            </w:r>
          </w:p>
          <w:p w:rsidR="00417ABC" w:rsidRDefault="00417ABC" w:rsidP="00D46627">
            <w:pPr>
              <w:pStyle w:val="ColPercentSig4Minus"/>
            </w:pPr>
            <w:r>
              <w:t>16%</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150 000$ et plus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96</w:t>
            </w:r>
          </w:p>
          <w:p w:rsidR="00417ABC" w:rsidRDefault="00417ABC" w:rsidP="00D46627">
            <w:pPr>
              <w:pStyle w:val="ColPercentSig4Minus"/>
            </w:pPr>
            <w:r>
              <w:t>13%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323</w:t>
            </w:r>
          </w:p>
          <w:p w:rsidR="00417ABC" w:rsidRDefault="00417ABC" w:rsidP="00D46627">
            <w:pPr>
              <w:pStyle w:val="ColPercentSig4Plus"/>
            </w:pPr>
            <w:r>
              <w:t>29%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91</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Sig4Minus"/>
            </w:pPr>
            <w:r>
              <w:t>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62</w:t>
            </w:r>
          </w:p>
          <w:p w:rsidR="00417ABC" w:rsidRDefault="00417ABC" w:rsidP="00D46627">
            <w:pPr>
              <w:pStyle w:val="ColPercentNotSignificant"/>
            </w:pPr>
            <w:r>
              <w:t>18%</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34</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243</w:t>
            </w:r>
          </w:p>
          <w:p w:rsidR="00417ABC" w:rsidRDefault="00417ABC" w:rsidP="00D46627">
            <w:pPr>
              <w:pStyle w:val="ColPercentSig3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104</w:t>
            </w:r>
          </w:p>
          <w:p w:rsidR="00417ABC" w:rsidRDefault="00417ABC" w:rsidP="00D46627">
            <w:pPr>
              <w:pStyle w:val="ColPercentSig2Minus"/>
            </w:pPr>
            <w:r>
              <w:t>15%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Sig2Minus"/>
            </w:pPr>
            <w:r>
              <w:t>12%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302</w:t>
            </w:r>
          </w:p>
          <w:p w:rsidR="00417ABC" w:rsidRDefault="00417ABC" w:rsidP="00D46627">
            <w:pPr>
              <w:pStyle w:val="ColPercentSig4Plus"/>
            </w:pPr>
            <w:r>
              <w:t>20%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238</w:t>
            </w:r>
          </w:p>
          <w:p w:rsidR="00417ABC" w:rsidRDefault="00417ABC" w:rsidP="00D46627">
            <w:pPr>
              <w:pStyle w:val="ColPercentSig4Minus"/>
            </w:pPr>
            <w:r>
              <w:t>15%</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préfère ne pas répondre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58</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121</w:t>
            </w:r>
          </w:p>
          <w:p w:rsidR="00417ABC" w:rsidRDefault="00417ABC" w:rsidP="00D46627">
            <w:pPr>
              <w:pStyle w:val="ColPercentNotSignificant"/>
            </w:pPr>
            <w:r>
              <w:t>11%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113</w:t>
            </w:r>
          </w:p>
          <w:p w:rsidR="00417ABC" w:rsidRDefault="00417ABC" w:rsidP="00D46627">
            <w:pPr>
              <w:pStyle w:val="ColPercentNotSignificant"/>
            </w:pPr>
            <w:r>
              <w:t>16%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50</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161</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66</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147</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222</w:t>
            </w:r>
          </w:p>
          <w:p w:rsidR="00417ABC" w:rsidRDefault="00417ABC" w:rsidP="00D46627">
            <w:pPr>
              <w:pStyle w:val="ColPercentNotSignificant"/>
            </w:pPr>
            <w:r>
              <w:t>15%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RPr="00B76B7F"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Pr="00B76B7F" w:rsidRDefault="00417ABC" w:rsidP="00D46627">
            <w:pPr>
              <w:pStyle w:val="LongLabelRow"/>
              <w:rPr>
                <w:lang w:val="fr-CA"/>
              </w:rPr>
            </w:pPr>
            <w:r w:rsidRPr="00B76B7F">
              <w:rPr>
                <w:lang w:val="fr-CA"/>
              </w:rPr>
              <w:t>Quel est le revenu brut de votre ménage?</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Pr="00B76B7F" w:rsidRDefault="00417ABC" w:rsidP="00D46627">
            <w:pPr>
              <w:pStyle w:val="NormalText"/>
              <w:jc w:val="right"/>
              <w:rPr>
                <w:lang w:val="fr-CA"/>
              </w:rPr>
            </w:pPr>
            <w:r w:rsidRPr="00B76B7F">
              <w:rPr>
                <w:lang w:val="fr-CA"/>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Pr="00B76B7F" w:rsidRDefault="00417ABC" w:rsidP="00D46627">
            <w:pPr>
              <w:pStyle w:val="NormalText"/>
              <w:jc w:val="center"/>
              <w:rPr>
                <w:lang w:val="fr-CA"/>
              </w:rPr>
            </w:pPr>
            <w:r w:rsidRPr="00B76B7F">
              <w:rPr>
                <w:lang w:val="fr-CA"/>
              </w:rP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QHINCOME</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Moins de 20 000$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57</w:t>
            </w:r>
          </w:p>
          <w:p w:rsidR="00417ABC" w:rsidRDefault="00417ABC" w:rsidP="00D46627">
            <w:pPr>
              <w:pStyle w:val="ColPercentSig4Pl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Sig4Minus"/>
            </w:pPr>
            <w:r>
              <w:t>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111</w:t>
            </w:r>
          </w:p>
          <w:p w:rsidR="00417ABC" w:rsidRDefault="00417ABC" w:rsidP="00D46627">
            <w:pPr>
              <w:pStyle w:val="ColPercentSig4Plus"/>
            </w:pPr>
            <w:r>
              <w:t>32%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20 000$ à moins de 40 000$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265</w:t>
            </w:r>
          </w:p>
          <w:p w:rsidR="00417ABC" w:rsidRDefault="00417ABC" w:rsidP="00D46627">
            <w:pPr>
              <w:pStyle w:val="ColPercentNotSignificant"/>
            </w:pPr>
            <w:r>
              <w:t>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105</w:t>
            </w:r>
          </w:p>
          <w:p w:rsidR="00417ABC" w:rsidRDefault="00417ABC" w:rsidP="00D46627">
            <w:pPr>
              <w:pStyle w:val="ColPercentSig4Plus"/>
            </w:pPr>
            <w:r>
              <w:t>17%</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82</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w:t>
            </w:r>
          </w:p>
          <w:p w:rsidR="00417ABC" w:rsidRDefault="00417ABC" w:rsidP="00D46627">
            <w:pPr>
              <w:pStyle w:val="ColPercentSig4Minus"/>
            </w:pPr>
            <w:r>
              <w:t>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265</w:t>
            </w:r>
          </w:p>
          <w:p w:rsidR="00417ABC" w:rsidRDefault="00417ABC" w:rsidP="00D46627">
            <w:pPr>
              <w:pStyle w:val="ColPercentSig4Plus"/>
            </w:pPr>
            <w:r>
              <w:t>68%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40 000$ à moins de 60 000$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381</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14%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129</w:t>
            </w:r>
          </w:p>
          <w:p w:rsidR="00417ABC" w:rsidRDefault="00417ABC" w:rsidP="00D46627">
            <w:pPr>
              <w:pStyle w:val="ColPercentSig3Plus"/>
            </w:pPr>
            <w:r>
              <w:t>16%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115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381</w:t>
            </w:r>
          </w:p>
          <w:p w:rsidR="00417ABC" w:rsidRDefault="00417ABC" w:rsidP="00D46627">
            <w:pPr>
              <w:pStyle w:val="ColPercentSig4Plus"/>
            </w:pPr>
            <w:r>
              <w:t>51%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60 000$ à moins de 80 000$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364</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106</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108</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364</w:t>
            </w:r>
          </w:p>
          <w:p w:rsidR="00417ABC" w:rsidRDefault="00417ABC" w:rsidP="00D46627">
            <w:pPr>
              <w:pStyle w:val="ColPercentSig4Plus"/>
            </w:pPr>
            <w:r>
              <w:t>49%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80 000$ à moins de 100 000$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387</w:t>
            </w:r>
          </w:p>
          <w:p w:rsidR="00417ABC" w:rsidRDefault="00417ABC" w:rsidP="00D46627">
            <w:pPr>
              <w:pStyle w:val="ColPercentNotSignificant"/>
            </w:pPr>
            <w:r>
              <w:t>12%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60</w:t>
            </w:r>
          </w:p>
          <w:p w:rsidR="00417ABC" w:rsidRDefault="00417ABC" w:rsidP="00D46627">
            <w:pPr>
              <w:pStyle w:val="ColPercentSig3Minus"/>
            </w:pPr>
            <w:r>
              <w:t>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124</w:t>
            </w:r>
          </w:p>
          <w:p w:rsidR="00417ABC" w:rsidRDefault="00417ABC" w:rsidP="00D46627">
            <w:pPr>
              <w:pStyle w:val="ColPercentSig2Plus"/>
            </w:pPr>
            <w:r>
              <w:t>14%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128</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387</w:t>
            </w:r>
          </w:p>
          <w:p w:rsidR="00417ABC" w:rsidRDefault="00417ABC" w:rsidP="00D46627">
            <w:pPr>
              <w:pStyle w:val="ColPercentSig4Plus"/>
            </w:pPr>
            <w:r>
              <w:t>39%</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100 000$ à moins de 150 000$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597</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79</w:t>
            </w:r>
          </w:p>
          <w:p w:rsidR="00417ABC" w:rsidRDefault="00417ABC" w:rsidP="00D46627">
            <w:pPr>
              <w:pStyle w:val="ColPercentSig4Min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158</w:t>
            </w:r>
          </w:p>
          <w:p w:rsidR="00417ABC" w:rsidRDefault="00417ABC" w:rsidP="00D46627">
            <w:pPr>
              <w:pStyle w:val="ColPercentNotSignificant"/>
            </w:pPr>
            <w:r>
              <w:t>19%</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217</w:t>
            </w:r>
          </w:p>
          <w:p w:rsidR="00417ABC" w:rsidRDefault="00417ABC" w:rsidP="00D46627">
            <w:pPr>
              <w:pStyle w:val="ColPercentSig4Plus"/>
            </w:pPr>
            <w:r>
              <w:t>23%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597</w:t>
            </w:r>
          </w:p>
          <w:p w:rsidR="00417ABC" w:rsidRDefault="00417ABC" w:rsidP="00D46627">
            <w:pPr>
              <w:pStyle w:val="ColPercentSig4Plus"/>
            </w:pPr>
            <w:r>
              <w:t>61%</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150 000$ et plus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549</w:t>
            </w:r>
          </w:p>
          <w:p w:rsidR="00417ABC" w:rsidRDefault="00417ABC" w:rsidP="00D46627">
            <w:pPr>
              <w:pStyle w:val="ColPercentNotSignificant"/>
            </w:pPr>
            <w:r>
              <w:t>17%</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Sig4Minus"/>
            </w:pPr>
            <w:r>
              <w:t>10%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109</w:t>
            </w:r>
          </w:p>
          <w:p w:rsidR="00417ABC" w:rsidRDefault="00417ABC" w:rsidP="00D46627">
            <w:pPr>
              <w:pStyle w:val="ColPercentSig4Minus"/>
            </w:pPr>
            <w:r>
              <w:t>12%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p w:rsidR="00417ABC" w:rsidRDefault="00417ABC" w:rsidP="00D46627">
            <w:pPr>
              <w:pStyle w:val="ColPercentSig3Plus"/>
            </w:pPr>
            <w:r>
              <w:t>20%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p w:rsidR="00417ABC" w:rsidRDefault="00417ABC" w:rsidP="00D46627">
            <w:pPr>
              <w:pStyle w:val="ColPercentSig4Plus"/>
            </w:pPr>
            <w:r>
              <w:t>100%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Je préfère ne pas répondre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402</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81</w:t>
            </w:r>
          </w:p>
          <w:p w:rsidR="00417ABC" w:rsidRDefault="00417ABC" w:rsidP="00D46627">
            <w:pPr>
              <w:pStyle w:val="ColPercentNotSignificant"/>
            </w:pPr>
            <w:r>
              <w:t>15%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105</w:t>
            </w:r>
          </w:p>
          <w:p w:rsidR="00417ABC" w:rsidRDefault="00417ABC" w:rsidP="00D46627">
            <w:pPr>
              <w:pStyle w:val="ColPercentNotSignificant"/>
            </w:pPr>
            <w:r>
              <w:t>13%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100</w:t>
            </w:r>
          </w:p>
          <w:p w:rsidR="00417ABC" w:rsidRDefault="00417ABC" w:rsidP="00D46627">
            <w:pPr>
              <w:pStyle w:val="ColPercentNotSignificant"/>
            </w:pPr>
            <w:r>
              <w:t>10%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gridCol w:w="848"/>
        <w:gridCol w:w="848"/>
        <w:gridCol w:w="848"/>
        <w:gridCol w:w="848"/>
        <w:gridCol w:w="848"/>
      </w:tblGrid>
      <w:tr w:rsidR="00417ABC" w:rsidTr="00D46627">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rsidRPr="00B76B7F">
              <w:rPr>
                <w:lang w:val="fr-CA"/>
              </w:rPr>
              <w:t xml:space="preserve">Les personnes vivant au Canada proviennent de nombreux milieux ou pays ethnoculturels différents. </w:t>
            </w:r>
            <w:r>
              <w:t>Vous considérez-vous comme :</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Genre</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18 à 34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35 à 54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55 à 64</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65 plus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SK-MB</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ON</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QC</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Atl.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Homme</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Femme</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QETHN</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1029</w:t>
            </w:r>
          </w:p>
        </w:tc>
        <w:tc>
          <w:tcPr>
            <w:tcW w:w="848" w:type="dxa"/>
            <w:tcBorders>
              <w:top w:val="single" w:sz="2" w:space="0" w:color="auto"/>
              <w:left w:val="nil"/>
              <w:bottom w:val="single" w:sz="2" w:space="0" w:color="auto"/>
              <w:right w:val="nil"/>
            </w:tcBorders>
          </w:tcPr>
          <w:p w:rsidR="00417ABC" w:rsidRDefault="00417ABC" w:rsidP="00D46627">
            <w:pPr>
              <w:pStyle w:val="Frequency"/>
            </w:pPr>
            <w:r>
              <w:t>523</w:t>
            </w:r>
          </w:p>
        </w:tc>
        <w:tc>
          <w:tcPr>
            <w:tcW w:w="848" w:type="dxa"/>
            <w:tcBorders>
              <w:top w:val="single" w:sz="2" w:space="0" w:color="auto"/>
              <w:left w:val="nil"/>
              <w:bottom w:val="single" w:sz="2" w:space="0" w:color="auto"/>
              <w:right w:val="nil"/>
            </w:tcBorders>
          </w:tcPr>
          <w:p w:rsidR="00417ABC" w:rsidRDefault="00417ABC" w:rsidP="00D46627">
            <w:pPr>
              <w:pStyle w:val="Frequency"/>
            </w:pPr>
            <w:r>
              <w:t>629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419</w:t>
            </w:r>
          </w:p>
        </w:tc>
        <w:tc>
          <w:tcPr>
            <w:tcW w:w="848" w:type="dxa"/>
            <w:tcBorders>
              <w:top w:val="single" w:sz="2" w:space="0" w:color="auto"/>
              <w:left w:val="nil"/>
              <w:bottom w:val="single" w:sz="2" w:space="0" w:color="auto"/>
              <w:right w:val="nil"/>
            </w:tcBorders>
          </w:tcPr>
          <w:p w:rsidR="00417ABC" w:rsidRDefault="00417ABC" w:rsidP="00D46627">
            <w:pPr>
              <w:pStyle w:val="Frequency"/>
            </w:pPr>
            <w:r>
              <w:t>343</w:t>
            </w:r>
          </w:p>
        </w:tc>
        <w:tc>
          <w:tcPr>
            <w:tcW w:w="848" w:type="dxa"/>
            <w:tcBorders>
              <w:top w:val="single" w:sz="2" w:space="0" w:color="auto"/>
              <w:left w:val="nil"/>
              <w:bottom w:val="single" w:sz="2" w:space="0" w:color="auto"/>
              <w:right w:val="nil"/>
            </w:tcBorders>
          </w:tcPr>
          <w:p w:rsidR="00417ABC" w:rsidRDefault="00417ABC" w:rsidP="00D46627">
            <w:pPr>
              <w:pStyle w:val="Frequency"/>
            </w:pPr>
            <w:r>
              <w:t>199</w:t>
            </w:r>
          </w:p>
        </w:tc>
        <w:tc>
          <w:tcPr>
            <w:tcW w:w="848" w:type="dxa"/>
            <w:tcBorders>
              <w:top w:val="single" w:sz="2" w:space="0" w:color="auto"/>
              <w:left w:val="nil"/>
              <w:bottom w:val="single" w:sz="2" w:space="0" w:color="auto"/>
              <w:right w:val="nil"/>
            </w:tcBorders>
          </w:tcPr>
          <w:p w:rsidR="00417ABC" w:rsidRDefault="00417ABC" w:rsidP="00D46627">
            <w:pPr>
              <w:pStyle w:val="Frequency"/>
            </w:pPr>
            <w:r>
              <w:t>1164</w:t>
            </w:r>
          </w:p>
        </w:tc>
        <w:tc>
          <w:tcPr>
            <w:tcW w:w="848" w:type="dxa"/>
            <w:tcBorders>
              <w:top w:val="single" w:sz="2" w:space="0" w:color="auto"/>
              <w:left w:val="nil"/>
              <w:bottom w:val="single" w:sz="2" w:space="0" w:color="auto"/>
              <w:right w:val="nil"/>
            </w:tcBorders>
          </w:tcPr>
          <w:p w:rsidR="00417ABC" w:rsidRDefault="00417ABC" w:rsidP="00D46627">
            <w:pPr>
              <w:pStyle w:val="Frequency"/>
            </w:pPr>
            <w:r>
              <w:t>701</w:t>
            </w:r>
          </w:p>
        </w:tc>
        <w:tc>
          <w:tcPr>
            <w:tcW w:w="848" w:type="dxa"/>
            <w:tcBorders>
              <w:top w:val="single" w:sz="2" w:space="0" w:color="auto"/>
              <w:left w:val="nil"/>
              <w:bottom w:val="single" w:sz="2" w:space="0" w:color="auto"/>
              <w:right w:val="nil"/>
            </w:tcBorders>
          </w:tcPr>
          <w:p w:rsidR="00417ABC" w:rsidRDefault="00417ABC" w:rsidP="00D46627">
            <w:pPr>
              <w:pStyle w:val="Frequency"/>
            </w:pPr>
            <w:r>
              <w:t>205</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1451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1537</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651</w:t>
            </w:r>
          </w:p>
        </w:tc>
        <w:tc>
          <w:tcPr>
            <w:tcW w:w="848" w:type="dxa"/>
            <w:tcBorders>
              <w:top w:val="single" w:sz="2" w:space="0" w:color="auto"/>
              <w:left w:val="nil"/>
              <w:bottom w:val="single" w:sz="2" w:space="0" w:color="auto"/>
              <w:right w:val="nil"/>
            </w:tcBorders>
          </w:tcPr>
          <w:p w:rsidR="00417ABC" w:rsidRDefault="00417ABC" w:rsidP="00D46627">
            <w:pPr>
              <w:pStyle w:val="Frequency"/>
            </w:pPr>
            <w:r>
              <w:t>1109</w:t>
            </w:r>
          </w:p>
        </w:tc>
        <w:tc>
          <w:tcPr>
            <w:tcW w:w="848" w:type="dxa"/>
            <w:tcBorders>
              <w:top w:val="single" w:sz="2" w:space="0" w:color="auto"/>
              <w:left w:val="nil"/>
              <w:bottom w:val="single" w:sz="2" w:space="0" w:color="auto"/>
              <w:right w:val="nil"/>
            </w:tcBorders>
          </w:tcPr>
          <w:p w:rsidR="00417ABC" w:rsidRDefault="00417ABC" w:rsidP="00D46627">
            <w:pPr>
              <w:pStyle w:val="Frequency"/>
            </w:pPr>
            <w:r>
              <w:t>559</w:t>
            </w:r>
          </w:p>
        </w:tc>
        <w:tc>
          <w:tcPr>
            <w:tcW w:w="848" w:type="dxa"/>
            <w:tcBorders>
              <w:top w:val="single" w:sz="2" w:space="0" w:color="auto"/>
              <w:left w:val="nil"/>
              <w:bottom w:val="single" w:sz="2" w:space="0" w:color="auto"/>
              <w:right w:val="nil"/>
            </w:tcBorders>
          </w:tcPr>
          <w:p w:rsidR="00417ABC" w:rsidRDefault="00417ABC" w:rsidP="00D46627">
            <w:pPr>
              <w:pStyle w:val="Frequency"/>
            </w:pPr>
            <w:r>
              <w:t>693</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425</w:t>
            </w:r>
          </w:p>
        </w:tc>
        <w:tc>
          <w:tcPr>
            <w:tcW w:w="848" w:type="dxa"/>
            <w:tcBorders>
              <w:top w:val="single" w:sz="2" w:space="0" w:color="auto"/>
              <w:left w:val="nil"/>
              <w:bottom w:val="single" w:sz="2" w:space="0" w:color="auto"/>
              <w:right w:val="nil"/>
            </w:tcBorders>
          </w:tcPr>
          <w:p w:rsidR="00417ABC" w:rsidRDefault="00417ABC" w:rsidP="00D46627">
            <w:pPr>
              <w:pStyle w:val="Frequency"/>
            </w:pPr>
            <w:r>
              <w:t>352</w:t>
            </w:r>
          </w:p>
        </w:tc>
        <w:tc>
          <w:tcPr>
            <w:tcW w:w="848" w:type="dxa"/>
            <w:tcBorders>
              <w:top w:val="single" w:sz="2" w:space="0" w:color="auto"/>
              <w:left w:val="nil"/>
              <w:bottom w:val="single" w:sz="2" w:space="0" w:color="auto"/>
              <w:right w:val="nil"/>
            </w:tcBorders>
          </w:tcPr>
          <w:p w:rsidR="00417ABC" w:rsidRDefault="00417ABC" w:rsidP="00D46627">
            <w:pPr>
              <w:pStyle w:val="Frequency"/>
            </w:pPr>
            <w:r>
              <w:t>207</w:t>
            </w:r>
          </w:p>
        </w:tc>
        <w:tc>
          <w:tcPr>
            <w:tcW w:w="848" w:type="dxa"/>
            <w:tcBorders>
              <w:top w:val="single" w:sz="2" w:space="0" w:color="auto"/>
              <w:left w:val="nil"/>
              <w:bottom w:val="single" w:sz="2" w:space="0" w:color="auto"/>
              <w:right w:val="nil"/>
            </w:tcBorders>
          </w:tcPr>
          <w:p w:rsidR="00417ABC" w:rsidRDefault="00417ABC" w:rsidP="00D46627">
            <w:pPr>
              <w:pStyle w:val="Frequency"/>
            </w:pPr>
            <w:r>
              <w:t>1159</w:t>
            </w:r>
          </w:p>
        </w:tc>
        <w:tc>
          <w:tcPr>
            <w:tcW w:w="848" w:type="dxa"/>
            <w:tcBorders>
              <w:top w:val="single" w:sz="2" w:space="0" w:color="auto"/>
              <w:left w:val="nil"/>
              <w:bottom w:val="single" w:sz="2" w:space="0" w:color="auto"/>
              <w:right w:val="nil"/>
            </w:tcBorders>
          </w:tcPr>
          <w:p w:rsidR="00417ABC" w:rsidRDefault="00417ABC" w:rsidP="00D46627">
            <w:pPr>
              <w:pStyle w:val="Frequency"/>
            </w:pPr>
            <w:r>
              <w:t>696</w:t>
            </w:r>
          </w:p>
        </w:tc>
        <w:tc>
          <w:tcPr>
            <w:tcW w:w="848" w:type="dxa"/>
            <w:tcBorders>
              <w:top w:val="single" w:sz="2" w:space="0" w:color="auto"/>
              <w:left w:val="nil"/>
              <w:bottom w:val="single" w:sz="2" w:space="0" w:color="auto"/>
              <w:right w:val="nil"/>
            </w:tcBorders>
          </w:tcPr>
          <w:p w:rsidR="00417ABC" w:rsidRDefault="00417ABC" w:rsidP="00D46627">
            <w:pPr>
              <w:pStyle w:val="Frequency"/>
            </w:pPr>
            <w:r>
              <w:t>192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1445</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1543</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Arabe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Sig2Pl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3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Sig2Pl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13</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Amérique latine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23</w:t>
            </w:r>
          </w:p>
          <w:p w:rsidR="00417ABC" w:rsidRDefault="00417ABC" w:rsidP="00D46627">
            <w:pPr>
              <w:pStyle w:val="ColPercentSig4Pl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Sig3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Sig3Pl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Sig1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17</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Blanc</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2235</w:t>
            </w:r>
          </w:p>
          <w:p w:rsidR="00417ABC" w:rsidRDefault="00417ABC" w:rsidP="00D46627">
            <w:pPr>
              <w:pStyle w:val="ColPercentNotSignificant"/>
            </w:pPr>
            <w:r>
              <w:t>72%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439</w:t>
            </w:r>
          </w:p>
          <w:p w:rsidR="00417ABC" w:rsidRDefault="00417ABC" w:rsidP="00D46627">
            <w:pPr>
              <w:pStyle w:val="ColPercentSig4Minus"/>
            </w:pPr>
            <w:r>
              <w:t>66%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799</w:t>
            </w:r>
          </w:p>
          <w:p w:rsidR="00417ABC" w:rsidRDefault="00417ABC" w:rsidP="00D46627">
            <w:pPr>
              <w:pStyle w:val="ColPercentNotSignificant"/>
            </w:pPr>
            <w:r>
              <w:t>72%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416</w:t>
            </w:r>
          </w:p>
          <w:p w:rsidR="00417ABC" w:rsidRDefault="00417ABC" w:rsidP="00D46627">
            <w:pPr>
              <w:pStyle w:val="ColPercentNotSignificant"/>
            </w:pPr>
            <w:r>
              <w:t>74%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568</w:t>
            </w:r>
          </w:p>
          <w:p w:rsidR="00417ABC" w:rsidRDefault="00417ABC" w:rsidP="00D46627">
            <w:pPr>
              <w:pStyle w:val="ColPercentSig4Plus"/>
            </w:pPr>
            <w:r>
              <w:t>82%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299</w:t>
            </w:r>
          </w:p>
          <w:p w:rsidR="00417ABC" w:rsidRDefault="00417ABC" w:rsidP="00D46627">
            <w:pPr>
              <w:pStyle w:val="ColPercentSig2Minus"/>
            </w:pPr>
            <w:r>
              <w:t>68%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255</w:t>
            </w:r>
          </w:p>
          <w:p w:rsidR="00417ABC" w:rsidRDefault="00417ABC" w:rsidP="00D46627">
            <w:pPr>
              <w:pStyle w:val="ColPercentNotSignificant"/>
            </w:pPr>
            <w:r>
              <w:t>73%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144</w:t>
            </w:r>
          </w:p>
          <w:p w:rsidR="00417ABC" w:rsidRDefault="00417ABC" w:rsidP="00D46627">
            <w:pPr>
              <w:pStyle w:val="ColPercentNotSignificant"/>
            </w:pPr>
            <w:r>
              <w:t>70%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821</w:t>
            </w:r>
          </w:p>
          <w:p w:rsidR="00417ABC" w:rsidRDefault="00417ABC" w:rsidP="00D46627">
            <w:pPr>
              <w:pStyle w:val="ColPercentSig3Minus"/>
            </w:pPr>
            <w:r>
              <w:t>69%</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555</w:t>
            </w:r>
          </w:p>
          <w:p w:rsidR="00417ABC" w:rsidRDefault="00417ABC" w:rsidP="00D46627">
            <w:pPr>
              <w:pStyle w:val="ColPercentSig4Plus"/>
            </w:pPr>
            <w:r>
              <w:t>80%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158</w:t>
            </w:r>
          </w:p>
          <w:p w:rsidR="00417ABC" w:rsidRDefault="00417ABC" w:rsidP="00D46627">
            <w:pPr>
              <w:pStyle w:val="ColPercentSig2Plus"/>
            </w:pPr>
            <w:r>
              <w:t>80%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1066</w:t>
            </w:r>
          </w:p>
          <w:p w:rsidR="00417ABC" w:rsidRDefault="00417ABC" w:rsidP="00D46627">
            <w:pPr>
              <w:pStyle w:val="ColPercentNotSignificant"/>
            </w:pPr>
            <w:r>
              <w:t>73%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1151</w:t>
            </w:r>
          </w:p>
          <w:p w:rsidR="00417ABC" w:rsidRDefault="00417ABC" w:rsidP="00D46627">
            <w:pPr>
              <w:pStyle w:val="ColPercentSig1Plus"/>
            </w:pPr>
            <w:r>
              <w:t>74%</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Noir(e)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Sig4Pl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Sig1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25</w:t>
            </w:r>
          </w:p>
          <w:p w:rsidR="00417ABC" w:rsidRDefault="00417ABC" w:rsidP="00D46627">
            <w:pPr>
              <w:pStyle w:val="ColPercentSig2Plus"/>
            </w:pPr>
            <w:r>
              <w:t>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32</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Asiatique du Sud-Est (p.ex., Vietnamien, Cambodgien, Laotien, Thaï)</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Sig4Pl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Asiatique de l'Ouest (p. ex., Iranien, Afghan)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Sig4Plus"/>
            </w:pPr>
            <w:r>
              <w:t>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3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Sig2Pl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Asiatique du Sud (p. ex., Indien de l'Est, Pakistanais, Sri Lankais)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38</w:t>
            </w:r>
          </w:p>
          <w:p w:rsidR="00417ABC" w:rsidRDefault="00417ABC" w:rsidP="00D46627">
            <w:pPr>
              <w:pStyle w:val="ColPercentSig4Pl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Sig2Min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Sig1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Sig4Plus"/>
            </w:pPr>
            <w:r>
              <w:t>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Sig4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Sig1Minus"/>
            </w:pPr>
            <w:r>
              <w:t>2%</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w:t>
            </w:r>
          </w:p>
          <w:p w:rsidR="00417ABC" w:rsidRDefault="00417ABC" w:rsidP="00D46627">
            <w:pPr>
              <w:pStyle w:val="ColPercentSig2Plus"/>
            </w:pPr>
            <w:r>
              <w:t>3%</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Philippin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Sig4Pl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Sig4Pl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Chinois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Sig4Pl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Sig3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Sig4Minus"/>
            </w:pPr>
            <w:r>
              <w:t>0%</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Sig3Pl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Sig3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27</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Japonais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Sig2Pl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Sig4Pl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Coréen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Autochtone (p. ex., Ojibway, Iroquois, Cri)</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Sig2Plus"/>
            </w:pPr>
            <w:r>
              <w:t>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Sig4Minus"/>
            </w:pPr>
            <w:r>
              <w:t>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Sig1Pl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Sig4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Sig1Plus"/>
            </w:pPr>
            <w:r>
              <w:t>6%</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43</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51</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RACE MIXTE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EUROPÉEN (DIVERS)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38</w:t>
            </w:r>
          </w:p>
          <w:p w:rsidR="00417ABC" w:rsidRDefault="00417ABC" w:rsidP="00D46627">
            <w:pPr>
              <w:pStyle w:val="ColPercentSig3Plus"/>
            </w:pPr>
            <w:r>
              <w:t>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Sig2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46</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CANADIEN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Sig2Min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Sig2Minus"/>
            </w:pPr>
            <w:r>
              <w:t>2%</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Sig1Pl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Sig4Plus"/>
            </w:pPr>
            <w:r>
              <w:t>5%</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Sig3Pl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Sig4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Sig1Minus"/>
            </w:pPr>
            <w:r>
              <w:t>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45</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QUÉBECOIS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JUIF</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Sig2Plus"/>
            </w:pPr>
            <w:r>
              <w:t>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ANTILLAIS/CARAÏBES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Sig3Pl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0</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w:t>
            </w:r>
          </w:p>
          <w:p w:rsidR="00417ABC" w:rsidRDefault="00417ABC" w:rsidP="00D46627">
            <w:pPr>
              <w:pStyle w:val="ColPercentSig1Plus"/>
            </w:pPr>
            <w:r>
              <w:t>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Autre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Sig1Pl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 de ce qui précède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w:t>
            </w:r>
          </w:p>
          <w:p w:rsidR="00417ABC" w:rsidRDefault="00417ABC" w:rsidP="00D46627">
            <w:pPr>
              <w:pStyle w:val="ColPercentSig3Min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45</w:t>
            </w:r>
          </w:p>
          <w:p w:rsidR="00417ABC" w:rsidRDefault="00417ABC" w:rsidP="00D46627">
            <w:pPr>
              <w:pStyle w:val="ColPercentSig2Plus"/>
            </w:pPr>
            <w:r>
              <w:t>8%</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Sig3Plus"/>
            </w:pPr>
            <w:r>
              <w:t>11%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70</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92</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90</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Préfère ne pas répondre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74</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56</w:t>
            </w:r>
          </w:p>
          <w:p w:rsidR="00417ABC" w:rsidRDefault="00417ABC" w:rsidP="00D46627">
            <w:pPr>
              <w:pStyle w:val="ColPercentNotSignificant"/>
            </w:pPr>
            <w:r>
              <w:t>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3.84</w:t>
            </w:r>
          </w:p>
        </w:tc>
        <w:tc>
          <w:tcPr>
            <w:tcW w:w="848" w:type="dxa"/>
            <w:tcBorders>
              <w:top w:val="single" w:sz="2" w:space="0" w:color="auto"/>
              <w:left w:val="nil"/>
              <w:bottom w:val="single" w:sz="2" w:space="0" w:color="auto"/>
              <w:right w:val="nil"/>
            </w:tcBorders>
          </w:tcPr>
          <w:p w:rsidR="00417ABC" w:rsidRDefault="00417ABC" w:rsidP="00D46627">
            <w:pPr>
              <w:pStyle w:val="Stats"/>
            </w:pPr>
            <w:r>
              <w:t>2.94</w:t>
            </w:r>
          </w:p>
        </w:tc>
        <w:tc>
          <w:tcPr>
            <w:tcW w:w="848" w:type="dxa"/>
            <w:tcBorders>
              <w:top w:val="single" w:sz="2" w:space="0" w:color="auto"/>
              <w:left w:val="nil"/>
              <w:bottom w:val="single" w:sz="2" w:space="0" w:color="auto"/>
              <w:right w:val="nil"/>
            </w:tcBorders>
          </w:tcPr>
          <w:p w:rsidR="00417ABC" w:rsidRDefault="00417ABC" w:rsidP="00D46627">
            <w:pPr>
              <w:pStyle w:val="Stats"/>
            </w:pPr>
            <w:r>
              <w:t>4.14</w:t>
            </w:r>
          </w:p>
        </w:tc>
        <w:tc>
          <w:tcPr>
            <w:tcW w:w="848" w:type="dxa"/>
            <w:tcBorders>
              <w:top w:val="single" w:sz="2" w:space="0" w:color="auto"/>
              <w:left w:val="nil"/>
              <w:bottom w:val="single" w:sz="2" w:space="0" w:color="auto"/>
              <w:right w:val="nil"/>
            </w:tcBorders>
          </w:tcPr>
          <w:p w:rsidR="00417ABC" w:rsidRDefault="00417ABC" w:rsidP="00D46627">
            <w:pPr>
              <w:pStyle w:val="Stats"/>
            </w:pPr>
            <w:r>
              <w:t>3.72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4.75</w:t>
            </w:r>
          </w:p>
        </w:tc>
        <w:tc>
          <w:tcPr>
            <w:tcW w:w="848" w:type="dxa"/>
            <w:tcBorders>
              <w:top w:val="single" w:sz="2" w:space="0" w:color="auto"/>
              <w:left w:val="nil"/>
              <w:bottom w:val="single" w:sz="2" w:space="0" w:color="auto"/>
              <w:right w:val="nil"/>
            </w:tcBorders>
          </w:tcPr>
          <w:p w:rsidR="00417ABC" w:rsidRDefault="00417ABC" w:rsidP="00D46627">
            <w:pPr>
              <w:pStyle w:val="Stats"/>
            </w:pPr>
            <w:r>
              <w:t>5.22</w:t>
            </w:r>
          </w:p>
        </w:tc>
        <w:tc>
          <w:tcPr>
            <w:tcW w:w="848" w:type="dxa"/>
            <w:tcBorders>
              <w:top w:val="single" w:sz="2" w:space="0" w:color="auto"/>
              <w:left w:val="nil"/>
              <w:bottom w:val="single" w:sz="2" w:space="0" w:color="auto"/>
              <w:right w:val="nil"/>
            </w:tcBorders>
          </w:tcPr>
          <w:p w:rsidR="00417ABC" w:rsidRDefault="00417ABC" w:rsidP="00D46627">
            <w:pPr>
              <w:pStyle w:val="Stats"/>
            </w:pPr>
            <w:r>
              <w:t>6.81</w:t>
            </w:r>
          </w:p>
        </w:tc>
        <w:tc>
          <w:tcPr>
            <w:tcW w:w="848" w:type="dxa"/>
            <w:tcBorders>
              <w:top w:val="single" w:sz="2" w:space="0" w:color="auto"/>
              <w:left w:val="nil"/>
              <w:bottom w:val="single" w:sz="2" w:space="0" w:color="auto"/>
              <w:right w:val="nil"/>
            </w:tcBorders>
          </w:tcPr>
          <w:p w:rsidR="00417ABC" w:rsidRDefault="00417ABC" w:rsidP="00D46627">
            <w:pPr>
              <w:pStyle w:val="Stats"/>
            </w:pPr>
            <w:r>
              <w:t>2.88</w:t>
            </w:r>
          </w:p>
        </w:tc>
        <w:tc>
          <w:tcPr>
            <w:tcW w:w="848" w:type="dxa"/>
            <w:tcBorders>
              <w:top w:val="single" w:sz="2" w:space="0" w:color="auto"/>
              <w:left w:val="nil"/>
              <w:bottom w:val="single" w:sz="2" w:space="0" w:color="auto"/>
              <w:right w:val="nil"/>
            </w:tcBorders>
          </w:tcPr>
          <w:p w:rsidR="00417ABC" w:rsidRDefault="00417ABC" w:rsidP="00D46627">
            <w:pPr>
              <w:pStyle w:val="Stats"/>
            </w:pPr>
            <w:r>
              <w:t>3.71</w:t>
            </w:r>
          </w:p>
        </w:tc>
        <w:tc>
          <w:tcPr>
            <w:tcW w:w="848" w:type="dxa"/>
            <w:tcBorders>
              <w:top w:val="single" w:sz="2" w:space="0" w:color="auto"/>
              <w:left w:val="nil"/>
              <w:bottom w:val="single" w:sz="2" w:space="0" w:color="auto"/>
              <w:right w:val="nil"/>
            </w:tcBorders>
          </w:tcPr>
          <w:p w:rsidR="00417ABC" w:rsidRDefault="00417ABC" w:rsidP="00D46627">
            <w:pPr>
              <w:pStyle w:val="Stats"/>
            </w:pPr>
            <w:r>
              <w:t>7.07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2.58</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2.49</w:t>
            </w:r>
          </w:p>
        </w:tc>
      </w:tr>
    </w:tbl>
    <w:p w:rsidR="00417ABC" w:rsidRDefault="00417ABC" w:rsidP="00A4424A">
      <w:pPr>
        <w:pStyle w:val="EndOfTable"/>
      </w:pPr>
    </w:p>
    <w:p w:rsidR="00417ABC" w:rsidRDefault="00417ABC" w:rsidP="00A4424A">
      <w:pPr>
        <w:pStyle w:val="NormalText"/>
      </w:pPr>
    </w:p>
    <w:p w:rsidR="00417ABC" w:rsidRDefault="00417ABC" w:rsidP="00A4424A">
      <w:pPr>
        <w:pStyle w:val="NormalText"/>
      </w:pPr>
      <w:r>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417ABC" w:rsidTr="00D46627">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417ABC" w:rsidRDefault="00417ABC" w:rsidP="00D46627">
            <w:pPr>
              <w:pStyle w:val="LongLabelRow"/>
            </w:pPr>
            <w:r w:rsidRPr="00B76B7F">
              <w:rPr>
                <w:lang w:val="fr-CA"/>
              </w:rPr>
              <w:t xml:space="preserve">Les personnes vivant au Canada proviennent de nombreux milieux ou pays ethnoculturels différents. </w:t>
            </w:r>
            <w:r>
              <w:t>Vous considérez-vous comme :</w:t>
            </w:r>
          </w:p>
        </w:tc>
      </w:tr>
      <w:tr w:rsidR="00417ABC" w:rsidTr="00D46627">
        <w:trPr>
          <w:cantSplit/>
          <w:tblHeader/>
        </w:trPr>
        <w:tc>
          <w:tcPr>
            <w:tcW w:w="2544" w:type="dxa"/>
            <w:tcBorders>
              <w:top w:val="single" w:sz="2" w:space="0" w:color="auto"/>
              <w:left w:val="single" w:sz="2" w:space="0" w:color="auto"/>
              <w:bottom w:val="nil"/>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NormalText"/>
              <w:jc w:val="center"/>
            </w:pPr>
            <w:r>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Revenu</w:t>
            </w:r>
          </w:p>
        </w:tc>
      </w:tr>
      <w:tr w:rsidR="00417ABC" w:rsidTr="00D46627">
        <w:trPr>
          <w:cantSplit/>
          <w:tblHeader/>
        </w:trPr>
        <w:tc>
          <w:tcPr>
            <w:tcW w:w="2544" w:type="dxa"/>
            <w:tcBorders>
              <w:top w:val="nil"/>
              <w:left w:val="single" w:sz="2" w:space="0" w:color="auto"/>
              <w:bottom w:val="single" w:sz="2" w:space="0" w:color="auto"/>
              <w:right w:val="single" w:sz="2" w:space="0" w:color="auto"/>
            </w:tcBorders>
            <w:vAlign w:val="bottom"/>
          </w:tcPr>
          <w:p w:rsidR="00417ABC" w:rsidRDefault="00417ABC" w:rsidP="00D46627">
            <w:pPr>
              <w:pStyle w:val="NormalText"/>
              <w:jc w:val="right"/>
            </w:pPr>
            <w: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Total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ÉS</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Coll.</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Univ.</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&lt;40 $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40 $ - 80 $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80 $ - 150 $</w:t>
            </w:r>
          </w:p>
        </w:tc>
        <w:tc>
          <w:tcPr>
            <w:tcW w:w="848" w:type="dxa"/>
            <w:tcBorders>
              <w:top w:val="single" w:sz="2" w:space="0" w:color="auto"/>
              <w:left w:val="single" w:sz="2" w:space="0" w:color="auto"/>
              <w:bottom w:val="single" w:sz="2" w:space="0" w:color="auto"/>
              <w:right w:val="single" w:sz="2" w:space="0" w:color="auto"/>
            </w:tcBorders>
            <w:vAlign w:val="bottom"/>
          </w:tcPr>
          <w:p w:rsidR="00417ABC" w:rsidRDefault="00417ABC" w:rsidP="00D46627">
            <w:pPr>
              <w:pStyle w:val="BannerText"/>
              <w:jc w:val="center"/>
            </w:pPr>
            <w:r>
              <w:t>150 $ +</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AliasRow"/>
            </w:pPr>
            <w:r>
              <w:t>QETHN</w:t>
            </w:r>
          </w:p>
          <w:p w:rsidR="00417ABC" w:rsidRDefault="00417ABC" w:rsidP="00D46627">
            <w:pPr>
              <w:pStyle w:val="ShortLabelRow"/>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nil"/>
            </w:tcBorders>
          </w:tcPr>
          <w:p w:rsidR="00417ABC" w:rsidRDefault="00417ABC" w:rsidP="00D46627">
            <w:pPr>
              <w:pStyle w:val="NormalText"/>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NormalText"/>
            </w:pP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 pondéré:</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662</w:t>
            </w:r>
          </w:p>
        </w:tc>
        <w:tc>
          <w:tcPr>
            <w:tcW w:w="848" w:type="dxa"/>
            <w:tcBorders>
              <w:top w:val="single" w:sz="2" w:space="0" w:color="auto"/>
              <w:left w:val="nil"/>
              <w:bottom w:val="single" w:sz="2" w:space="0" w:color="auto"/>
              <w:right w:val="nil"/>
            </w:tcBorders>
          </w:tcPr>
          <w:p w:rsidR="00417ABC" w:rsidRDefault="00417ABC" w:rsidP="00D46627">
            <w:pPr>
              <w:pStyle w:val="Frequency"/>
            </w:pPr>
            <w:r>
              <w:t>831</w:t>
            </w:r>
          </w:p>
        </w:tc>
        <w:tc>
          <w:tcPr>
            <w:tcW w:w="848" w:type="dxa"/>
            <w:tcBorders>
              <w:top w:val="single" w:sz="2" w:space="0" w:color="auto"/>
              <w:left w:val="nil"/>
              <w:bottom w:val="single" w:sz="2" w:space="0" w:color="auto"/>
              <w:right w:val="nil"/>
            </w:tcBorders>
          </w:tcPr>
          <w:p w:rsidR="00417ABC" w:rsidRDefault="00417ABC" w:rsidP="00D46627">
            <w:pPr>
              <w:pStyle w:val="Frequency"/>
            </w:pPr>
            <w:r>
              <w:t>944</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407</w:t>
            </w:r>
          </w:p>
        </w:tc>
        <w:tc>
          <w:tcPr>
            <w:tcW w:w="848" w:type="dxa"/>
            <w:tcBorders>
              <w:top w:val="single" w:sz="2" w:space="0" w:color="auto"/>
              <w:left w:val="nil"/>
              <w:bottom w:val="single" w:sz="2" w:space="0" w:color="auto"/>
              <w:right w:val="nil"/>
            </w:tcBorders>
          </w:tcPr>
          <w:p w:rsidR="00417ABC" w:rsidRDefault="00417ABC" w:rsidP="00D46627">
            <w:pPr>
              <w:pStyle w:val="Frequency"/>
            </w:pPr>
            <w:r>
              <w:t>750</w:t>
            </w:r>
          </w:p>
        </w:tc>
        <w:tc>
          <w:tcPr>
            <w:tcW w:w="848" w:type="dxa"/>
            <w:tcBorders>
              <w:top w:val="single" w:sz="2" w:space="0" w:color="auto"/>
              <w:left w:val="nil"/>
              <w:bottom w:val="single" w:sz="2" w:space="0" w:color="auto"/>
              <w:right w:val="nil"/>
            </w:tcBorders>
          </w:tcPr>
          <w:p w:rsidR="00417ABC" w:rsidRDefault="00417ABC" w:rsidP="00D46627">
            <w:pPr>
              <w:pStyle w:val="Frequency"/>
            </w:pPr>
            <w:r>
              <w:t>961</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530</w:t>
            </w:r>
          </w:p>
        </w:tc>
      </w:tr>
      <w:tr w:rsidR="00417ABC" w:rsidTr="00D46627">
        <w:trPr>
          <w:cantSplit/>
          <w:tblHeader/>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TotalRowLabel"/>
            </w:pPr>
            <w:r>
              <w:t>Total:</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3056</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620</w:t>
            </w:r>
          </w:p>
        </w:tc>
        <w:tc>
          <w:tcPr>
            <w:tcW w:w="848" w:type="dxa"/>
            <w:tcBorders>
              <w:top w:val="single" w:sz="2" w:space="0" w:color="auto"/>
              <w:left w:val="nil"/>
              <w:bottom w:val="single" w:sz="2" w:space="0" w:color="auto"/>
              <w:right w:val="nil"/>
            </w:tcBorders>
          </w:tcPr>
          <w:p w:rsidR="00417ABC" w:rsidRDefault="00417ABC" w:rsidP="00D46627">
            <w:pPr>
              <w:pStyle w:val="Frequency"/>
            </w:pPr>
            <w:r>
              <w:t>844</w:t>
            </w:r>
          </w:p>
        </w:tc>
        <w:tc>
          <w:tcPr>
            <w:tcW w:w="848" w:type="dxa"/>
            <w:tcBorders>
              <w:top w:val="single" w:sz="2" w:space="0" w:color="auto"/>
              <w:left w:val="nil"/>
              <w:bottom w:val="single" w:sz="2" w:space="0" w:color="auto"/>
              <w:right w:val="nil"/>
            </w:tcBorders>
          </w:tcPr>
          <w:p w:rsidR="00417ABC" w:rsidRDefault="00417ABC" w:rsidP="00D46627">
            <w:pPr>
              <w:pStyle w:val="Frequency"/>
            </w:pPr>
            <w:r>
              <w:t>939</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376</w:t>
            </w:r>
          </w:p>
        </w:tc>
        <w:tc>
          <w:tcPr>
            <w:tcW w:w="848" w:type="dxa"/>
            <w:tcBorders>
              <w:top w:val="single" w:sz="2" w:space="0" w:color="auto"/>
              <w:left w:val="nil"/>
              <w:bottom w:val="single" w:sz="2" w:space="0" w:color="auto"/>
              <w:right w:val="nil"/>
            </w:tcBorders>
          </w:tcPr>
          <w:p w:rsidR="00417ABC" w:rsidRDefault="00417ABC" w:rsidP="00D46627">
            <w:pPr>
              <w:pStyle w:val="Frequency"/>
            </w:pPr>
            <w:r>
              <w:t>745</w:t>
            </w:r>
          </w:p>
        </w:tc>
        <w:tc>
          <w:tcPr>
            <w:tcW w:w="848" w:type="dxa"/>
            <w:tcBorders>
              <w:top w:val="single" w:sz="2" w:space="0" w:color="auto"/>
              <w:left w:val="nil"/>
              <w:bottom w:val="single" w:sz="2" w:space="0" w:color="auto"/>
              <w:right w:val="nil"/>
            </w:tcBorders>
          </w:tcPr>
          <w:p w:rsidR="00417ABC" w:rsidRDefault="00417ABC" w:rsidP="00D46627">
            <w:pPr>
              <w:pStyle w:val="Frequency"/>
            </w:pPr>
            <w:r>
              <w:t>984</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549</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Arabe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Sig2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Amérique latine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Blanc</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2235</w:t>
            </w:r>
          </w:p>
          <w:p w:rsidR="00417ABC" w:rsidRDefault="00417ABC" w:rsidP="00D46627">
            <w:pPr>
              <w:pStyle w:val="ColPercentNotSignificant"/>
            </w:pPr>
            <w:r>
              <w:t>72%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484</w:t>
            </w:r>
          </w:p>
          <w:p w:rsidR="00417ABC" w:rsidRDefault="00417ABC" w:rsidP="00D46627">
            <w:pPr>
              <w:pStyle w:val="ColPercentSig2Plus"/>
            </w:pPr>
            <w:r>
              <w:t>76%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645</w:t>
            </w:r>
          </w:p>
          <w:p w:rsidR="00417ABC" w:rsidRDefault="00417ABC" w:rsidP="00D46627">
            <w:pPr>
              <w:pStyle w:val="ColPercentSig2Plus"/>
            </w:pPr>
            <w:r>
              <w:t>75%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674</w:t>
            </w:r>
          </w:p>
          <w:p w:rsidR="00417ABC" w:rsidRDefault="00417ABC" w:rsidP="00D46627">
            <w:pPr>
              <w:pStyle w:val="ColPercentNotSignificant"/>
            </w:pPr>
            <w:r>
              <w:t>71%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285</w:t>
            </w:r>
          </w:p>
          <w:p w:rsidR="00417ABC" w:rsidRDefault="00417ABC" w:rsidP="00D46627">
            <w:pPr>
              <w:pStyle w:val="ColPercentNotSignificant"/>
            </w:pPr>
            <w:r>
              <w:t>74%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560</w:t>
            </w:r>
          </w:p>
          <w:p w:rsidR="00417ABC" w:rsidRDefault="00417ABC" w:rsidP="00D46627">
            <w:pPr>
              <w:pStyle w:val="ColPercentNotSignificant"/>
            </w:pPr>
            <w:r>
              <w:t>73%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752</w:t>
            </w:r>
          </w:p>
          <w:p w:rsidR="00417ABC" w:rsidRDefault="00417ABC" w:rsidP="00D46627">
            <w:pPr>
              <w:pStyle w:val="ColPercentSig3Plus"/>
            </w:pPr>
            <w:r>
              <w:t>75%</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403</w:t>
            </w:r>
          </w:p>
          <w:p w:rsidR="00417ABC" w:rsidRDefault="00417ABC" w:rsidP="00D46627">
            <w:pPr>
              <w:pStyle w:val="ColPercentNotSignificant"/>
            </w:pPr>
            <w:r>
              <w:t>74%</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Noir(e)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13</w:t>
            </w:r>
          </w:p>
          <w:p w:rsidR="00417ABC" w:rsidRDefault="00417ABC" w:rsidP="00D46627">
            <w:pPr>
              <w:pStyle w:val="ColPercentSig1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21</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Sig1Plus"/>
            </w:pPr>
            <w:r>
              <w:t>3%</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6</w:t>
            </w:r>
          </w:p>
          <w:p w:rsidR="00417ABC" w:rsidRDefault="00417ABC" w:rsidP="00D46627">
            <w:pPr>
              <w:pStyle w:val="ColPercentSig2Minus"/>
            </w:pPr>
            <w:r>
              <w:t>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Asiatique du Sud-Est (p.ex., Vietnamien, Cambodgien, Laotien, Thaï)</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Sig1Plus"/>
            </w:pPr>
            <w:r>
              <w:t>1%</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Pr="00B76B7F" w:rsidRDefault="00417ABC" w:rsidP="00D46627">
            <w:pPr>
              <w:pStyle w:val="ChoiceLabelRow"/>
              <w:rPr>
                <w:lang w:val="fr-CA"/>
              </w:rPr>
            </w:pPr>
            <w:r w:rsidRPr="00B76B7F">
              <w:rPr>
                <w:lang w:val="fr-CA"/>
              </w:rPr>
              <w:t>Asiatique de l'Ouest (p. ex., Iranien, Afghan)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7</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Asiatique du Sud (p. ex., Indien de l'Est, Pakistanais, Sri Lankais)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71</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Sig4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14</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Philippin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5</w:t>
            </w:r>
          </w:p>
          <w:p w:rsidR="00417ABC" w:rsidRDefault="00417ABC" w:rsidP="00D46627">
            <w:pPr>
              <w:pStyle w:val="ColPercentSig2Plus"/>
            </w:pPr>
            <w:r>
              <w:t>1%</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Chinois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53</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7</w:t>
            </w:r>
          </w:p>
          <w:p w:rsidR="00417ABC" w:rsidRDefault="00417ABC" w:rsidP="00D46627">
            <w:pPr>
              <w:pStyle w:val="ColPercentSig2Min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Sig4Plus"/>
            </w:pPr>
            <w:r>
              <w:t>3%</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Japonais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Coréen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Sig1Plus"/>
            </w:pPr>
            <w:r>
              <w:t>0%</w:t>
            </w:r>
          </w:p>
          <w:p w:rsidR="00417ABC" w:rsidRDefault="00417ABC" w:rsidP="00D46627">
            <w:pPr>
              <w:pStyle w:val="DiffSymbol"/>
            </w:pPr>
            <w:r>
              <w:t>+</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lastRenderedPageBreak/>
              <w:t>Autochtone (p. ex., Ojibway, Iroquois, Cri)</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37</w:t>
            </w:r>
          </w:p>
          <w:p w:rsidR="00417ABC" w:rsidRDefault="00417ABC" w:rsidP="00D46627">
            <w:pPr>
              <w:pStyle w:val="ColPercentSig3Plus"/>
            </w:pPr>
            <w:r>
              <w:t>5%</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Sig3Minus"/>
            </w:pPr>
            <w:r>
              <w:t>2%</w:t>
            </w:r>
          </w:p>
          <w:p w:rsidR="00417ABC" w:rsidRDefault="00417ABC" w:rsidP="00D46627">
            <w:pPr>
              <w:pStyle w:val="DiffSymbol"/>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19</w:t>
            </w:r>
          </w:p>
          <w:p w:rsidR="00417ABC" w:rsidRDefault="00417ABC" w:rsidP="00D46627">
            <w:pPr>
              <w:pStyle w:val="ColPercentSig2Plus"/>
            </w:pPr>
            <w:r>
              <w:t>6%</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29</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15</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RACE MIXTE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Sig1Pl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EUROPÉEN (DIVERS)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76</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20</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w:t>
            </w:r>
          </w:p>
          <w:p w:rsidR="00417ABC" w:rsidRDefault="00417ABC" w:rsidP="00D46627">
            <w:pPr>
              <w:pStyle w:val="ColPercentSig2Plus"/>
            </w:pPr>
            <w:r>
              <w:t>4%</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15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24</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12</w:t>
            </w:r>
          </w:p>
          <w:p w:rsidR="00417ABC" w:rsidRDefault="00417ABC" w:rsidP="00D46627">
            <w:pPr>
              <w:pStyle w:val="ColPercentNotSignificant"/>
            </w:pPr>
            <w:r>
              <w:t>2%</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CANADIEN</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95</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32</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28</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18</w:t>
            </w:r>
          </w:p>
          <w:p w:rsidR="00417ABC" w:rsidRDefault="00417ABC" w:rsidP="00D46627">
            <w:pPr>
              <w:pStyle w:val="ColPercentNotSignificant"/>
            </w:pPr>
            <w:r>
              <w:t>3%</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QUÉBECOIS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8</w:t>
            </w:r>
          </w:p>
          <w:p w:rsidR="00417ABC" w:rsidRDefault="00417ABC" w:rsidP="00D46627">
            <w:pPr>
              <w:pStyle w:val="ColPercentSig3Plus"/>
            </w:pPr>
            <w:r>
              <w:t>1%</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6</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JUIF</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Sig1Minus"/>
            </w:pPr>
            <w:r>
              <w:t>0%</w:t>
            </w:r>
          </w:p>
          <w:p w:rsidR="00417ABC" w:rsidRDefault="00417ABC" w:rsidP="00D46627">
            <w:pPr>
              <w:pStyle w:val="DiffSymbol"/>
            </w:pPr>
            <w:r>
              <w:t>-</w:t>
            </w: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1%</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w:t>
            </w:r>
          </w:p>
          <w:p w:rsidR="00417ABC" w:rsidRDefault="00417ABC" w:rsidP="00D46627">
            <w:pPr>
              <w:pStyle w:val="ColPercentNotSignificant"/>
            </w:pPr>
            <w:r>
              <w:t>1%</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ANTILLAIS/CARAÏBES</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0</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w:t>
            </w:r>
          </w:p>
          <w:p w:rsidR="00417ABC" w:rsidRDefault="00417ABC" w:rsidP="00D46627">
            <w:pPr>
              <w:pStyle w:val="ColPercentSig1Plus"/>
            </w:pPr>
            <w:r>
              <w:t>0%</w:t>
            </w:r>
          </w:p>
          <w:p w:rsidR="00417ABC" w:rsidRDefault="00417ABC" w:rsidP="00D46627">
            <w:pPr>
              <w:pStyle w:val="DiffSymbol"/>
            </w:pPr>
            <w:r>
              <w:t>+</w:t>
            </w: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Autre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w:t>
            </w:r>
          </w:p>
          <w:p w:rsidR="00417ABC" w:rsidRDefault="00417ABC" w:rsidP="00D46627">
            <w:pPr>
              <w:pStyle w:val="ColPercentNotSignificant"/>
            </w:pPr>
            <w:r>
              <w:t>0%</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1</w:t>
            </w:r>
          </w:p>
          <w:p w:rsidR="00417ABC" w:rsidRDefault="00417ABC" w:rsidP="00D46627">
            <w:pPr>
              <w:pStyle w:val="ColPercentNotSignificant"/>
            </w:pPr>
            <w:r>
              <w:t>0%</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Aucun de ce qui précède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189</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45</w:t>
            </w:r>
          </w:p>
          <w:p w:rsidR="00417ABC" w:rsidRDefault="00417ABC" w:rsidP="00D46627">
            <w:pPr>
              <w:pStyle w:val="ColPercentNotSignificant"/>
            </w:pPr>
            <w:r>
              <w:t>7%</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51</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18</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44</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33</w:t>
            </w:r>
          </w:p>
          <w:p w:rsidR="00417ABC" w:rsidRDefault="00417ABC" w:rsidP="00D46627">
            <w:pPr>
              <w:pStyle w:val="ColPercentNotSignificant"/>
            </w:pPr>
            <w:r>
              <w:t>6%</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ChoiceLabelRow"/>
            </w:pPr>
            <w:r>
              <w:t>Préfère ne pas répondre</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165</w:t>
            </w:r>
          </w:p>
          <w:p w:rsidR="00417ABC" w:rsidRDefault="00417ABC" w:rsidP="00D46627">
            <w:pPr>
              <w:pStyle w:val="ColPercentNotSignificant"/>
            </w:pPr>
            <w:r>
              <w:t>5%</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17</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35</w:t>
            </w:r>
          </w:p>
          <w:p w:rsidR="00417ABC" w:rsidRDefault="00417ABC" w:rsidP="00D46627">
            <w:pPr>
              <w:pStyle w:val="ColPercentNotSignificant"/>
            </w:pPr>
            <w:r>
              <w:t>4%</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55</w:t>
            </w:r>
          </w:p>
          <w:p w:rsidR="00417ABC" w:rsidRDefault="00417ABC" w:rsidP="00D46627">
            <w:pPr>
              <w:pStyle w:val="ColPercentNotSignificant"/>
            </w:pPr>
            <w:r>
              <w:t>6%</w:t>
            </w:r>
          </w:p>
          <w:p w:rsidR="00417ABC" w:rsidRDefault="00417ABC" w:rsidP="00D46627">
            <w:pPr>
              <w:pStyle w:val="DiffSymbol"/>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Frequency"/>
            </w:pPr>
            <w:r>
              <w:t>5</w:t>
            </w:r>
          </w:p>
          <w:p w:rsidR="00417ABC" w:rsidRDefault="00417ABC" w:rsidP="00D46627">
            <w:pPr>
              <w:pStyle w:val="ColPercentNotSignificant"/>
            </w:pPr>
            <w:r>
              <w:t>2%</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22</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nil"/>
            </w:tcBorders>
          </w:tcPr>
          <w:p w:rsidR="00417ABC" w:rsidRDefault="00417ABC" w:rsidP="00D46627">
            <w:pPr>
              <w:pStyle w:val="Frequency"/>
            </w:pPr>
            <w:r>
              <w:t>33</w:t>
            </w:r>
          </w:p>
          <w:p w:rsidR="00417ABC" w:rsidRDefault="00417ABC" w:rsidP="00D46627">
            <w:pPr>
              <w:pStyle w:val="ColPercentNotSignificant"/>
            </w:pPr>
            <w:r>
              <w:t>3%</w:t>
            </w:r>
          </w:p>
          <w:p w:rsidR="00417ABC" w:rsidRDefault="00417ABC" w:rsidP="00D46627">
            <w:pPr>
              <w:pStyle w:val="DiffSymbol"/>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Frequency"/>
            </w:pPr>
            <w:r>
              <w:t>28</w:t>
            </w:r>
          </w:p>
          <w:p w:rsidR="00417ABC" w:rsidRDefault="00417ABC" w:rsidP="00D46627">
            <w:pPr>
              <w:pStyle w:val="ColPercentNotSignificant"/>
            </w:pPr>
            <w:r>
              <w:t>5%</w:t>
            </w:r>
          </w:p>
          <w:p w:rsidR="00417ABC" w:rsidRDefault="00417ABC" w:rsidP="00D46627">
            <w:pPr>
              <w:pStyle w:val="DiffSymbol"/>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417ABC" w:rsidP="00D46627">
            <w:pPr>
              <w:pStyle w:val="StatTitle"/>
            </w:pPr>
            <w:r>
              <w:t>Chi2:</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(99.9)</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w:t>
            </w: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nil"/>
            </w:tcBorders>
          </w:tcPr>
          <w:p w:rsidR="00417ABC" w:rsidRDefault="00417ABC" w:rsidP="00D46627">
            <w:pPr>
              <w:pStyle w:val="Stats"/>
            </w:pP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p>
        </w:tc>
      </w:tr>
      <w:tr w:rsidR="00417ABC" w:rsidTr="00D46627">
        <w:trPr>
          <w:cantSplit/>
        </w:trPr>
        <w:tc>
          <w:tcPr>
            <w:tcW w:w="2544" w:type="dxa"/>
            <w:tcBorders>
              <w:top w:val="single" w:sz="2" w:space="0" w:color="auto"/>
              <w:left w:val="single" w:sz="2" w:space="0" w:color="auto"/>
              <w:bottom w:val="single" w:sz="2" w:space="0" w:color="auto"/>
              <w:right w:val="single" w:sz="2" w:space="0" w:color="auto"/>
            </w:tcBorders>
          </w:tcPr>
          <w:p w:rsidR="00417ABC" w:rsidRDefault="001F51F3" w:rsidP="00D46627">
            <w:pPr>
              <w:pStyle w:val="StatTitle"/>
            </w:pPr>
            <w:r>
              <w:t xml:space="preserve">Marge d’erreur, environ  </w:t>
            </w:r>
            <w:r w:rsidR="00417ABC">
              <w:t>50%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1.77</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3.94</w:t>
            </w:r>
          </w:p>
        </w:tc>
        <w:tc>
          <w:tcPr>
            <w:tcW w:w="848" w:type="dxa"/>
            <w:tcBorders>
              <w:top w:val="single" w:sz="2" w:space="0" w:color="auto"/>
              <w:left w:val="nil"/>
              <w:bottom w:val="single" w:sz="2" w:space="0" w:color="auto"/>
              <w:right w:val="nil"/>
            </w:tcBorders>
          </w:tcPr>
          <w:p w:rsidR="00417ABC" w:rsidRDefault="00417ABC" w:rsidP="00D46627">
            <w:pPr>
              <w:pStyle w:val="Stats"/>
            </w:pPr>
            <w:r>
              <w:t>3.37</w:t>
            </w:r>
          </w:p>
        </w:tc>
        <w:tc>
          <w:tcPr>
            <w:tcW w:w="848" w:type="dxa"/>
            <w:tcBorders>
              <w:top w:val="single" w:sz="2" w:space="0" w:color="auto"/>
              <w:left w:val="nil"/>
              <w:bottom w:val="single" w:sz="2" w:space="0" w:color="auto"/>
              <w:right w:val="nil"/>
            </w:tcBorders>
          </w:tcPr>
          <w:p w:rsidR="00417ABC" w:rsidRDefault="00417ABC" w:rsidP="00D46627">
            <w:pPr>
              <w:pStyle w:val="Stats"/>
            </w:pPr>
            <w:r>
              <w:t>3.20</w:t>
            </w:r>
          </w:p>
        </w:tc>
        <w:tc>
          <w:tcPr>
            <w:tcW w:w="848" w:type="dxa"/>
            <w:tcBorders>
              <w:top w:val="single" w:sz="2" w:space="0" w:color="auto"/>
              <w:left w:val="single" w:sz="2" w:space="0" w:color="auto"/>
              <w:bottom w:val="single" w:sz="2" w:space="0" w:color="auto"/>
              <w:right w:val="nil"/>
            </w:tcBorders>
          </w:tcPr>
          <w:p w:rsidR="00417ABC" w:rsidRDefault="00417ABC" w:rsidP="00D46627">
            <w:pPr>
              <w:pStyle w:val="Stats"/>
            </w:pPr>
            <w:r>
              <w:t>5.05</w:t>
            </w:r>
          </w:p>
        </w:tc>
        <w:tc>
          <w:tcPr>
            <w:tcW w:w="848" w:type="dxa"/>
            <w:tcBorders>
              <w:top w:val="single" w:sz="2" w:space="0" w:color="auto"/>
              <w:left w:val="nil"/>
              <w:bottom w:val="single" w:sz="2" w:space="0" w:color="auto"/>
              <w:right w:val="nil"/>
            </w:tcBorders>
          </w:tcPr>
          <w:p w:rsidR="00417ABC" w:rsidRDefault="00417ABC" w:rsidP="00D46627">
            <w:pPr>
              <w:pStyle w:val="Stats"/>
            </w:pPr>
            <w:r>
              <w:t>3.59</w:t>
            </w:r>
          </w:p>
        </w:tc>
        <w:tc>
          <w:tcPr>
            <w:tcW w:w="848" w:type="dxa"/>
            <w:tcBorders>
              <w:top w:val="single" w:sz="2" w:space="0" w:color="auto"/>
              <w:left w:val="nil"/>
              <w:bottom w:val="single" w:sz="2" w:space="0" w:color="auto"/>
              <w:right w:val="nil"/>
            </w:tcBorders>
          </w:tcPr>
          <w:p w:rsidR="00417ABC" w:rsidRDefault="00417ABC" w:rsidP="00D46627">
            <w:pPr>
              <w:pStyle w:val="Stats"/>
            </w:pPr>
            <w:r>
              <w:t>3.12</w:t>
            </w:r>
          </w:p>
        </w:tc>
        <w:tc>
          <w:tcPr>
            <w:tcW w:w="848" w:type="dxa"/>
            <w:tcBorders>
              <w:top w:val="single" w:sz="2" w:space="0" w:color="auto"/>
              <w:left w:val="nil"/>
              <w:bottom w:val="single" w:sz="2" w:space="0" w:color="auto"/>
              <w:right w:val="single" w:sz="2" w:space="0" w:color="auto"/>
            </w:tcBorders>
          </w:tcPr>
          <w:p w:rsidR="00417ABC" w:rsidRDefault="00417ABC" w:rsidP="00D46627">
            <w:pPr>
              <w:pStyle w:val="Stats"/>
            </w:pPr>
            <w:r>
              <w:t>4.18</w:t>
            </w:r>
          </w:p>
        </w:tc>
      </w:tr>
    </w:tbl>
    <w:p w:rsidR="00417ABC" w:rsidRDefault="00417ABC" w:rsidP="00A4424A">
      <w:pPr>
        <w:pStyle w:val="EndOfTable"/>
      </w:pPr>
    </w:p>
    <w:p w:rsidR="00417ABC" w:rsidRDefault="00417ABC" w:rsidP="00A4424A">
      <w:pPr>
        <w:pStyle w:val="NormalText"/>
      </w:pPr>
    </w:p>
    <w:p w:rsidR="00417ABC" w:rsidRPr="007C2009" w:rsidRDefault="00417ABC" w:rsidP="00A4424A">
      <w:pPr>
        <w:pStyle w:val="NormalText"/>
        <w:rPr>
          <w:lang w:val="fr-CA"/>
        </w:rPr>
      </w:pPr>
    </w:p>
    <w:p w:rsidR="00417ABC" w:rsidRPr="007C2009" w:rsidRDefault="00417ABC" w:rsidP="00B05A10">
      <w:pPr>
        <w:pStyle w:val="Chapterbodytext"/>
        <w:rPr>
          <w:lang w:val="fr-CA"/>
        </w:rPr>
      </w:pPr>
    </w:p>
    <w:sectPr w:rsidR="00417ABC" w:rsidRPr="007C2009" w:rsidSect="00B05A10">
      <w:pgSz w:w="15840" w:h="12240" w:orient="landscape" w:code="1"/>
      <w:pgMar w:top="1440" w:right="990" w:bottom="1440" w:left="1440" w:header="720" w:footer="576"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698D01" w15:done="0"/>
  <w15:commentEx w15:paraId="7D533B4C" w15:done="0"/>
  <w15:commentEx w15:paraId="7D16CDF0" w15:done="0"/>
  <w15:commentEx w15:paraId="4E8A795A" w15:done="0"/>
  <w15:commentEx w15:paraId="6EE76FC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B7E" w:rsidRDefault="008A7B7E">
      <w:r>
        <w:separator/>
      </w:r>
    </w:p>
  </w:endnote>
  <w:endnote w:type="continuationSeparator" w:id="0">
    <w:p w:rsidR="008A7B7E" w:rsidRDefault="008A7B7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sig w:usb0="00000003" w:usb1="00000000" w:usb2="00000000" w:usb3="00000000" w:csb0="00000001" w:csb1="00000000"/>
  </w:font>
  <w:font w:name="tim">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nkGothITC Bk BT">
    <w:altName w:val="Tahoma"/>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1F3" w:rsidRDefault="001F51F3" w:rsidP="004350F0">
    <w:pPr>
      <w:pStyle w:val="Footer"/>
    </w:pPr>
  </w:p>
  <w:p w:rsidR="001F51F3" w:rsidRDefault="001F51F3" w:rsidP="004350F0">
    <w:pPr>
      <w:pStyle w:val="Footer"/>
    </w:pPr>
  </w:p>
  <w:p w:rsidR="001F51F3" w:rsidRPr="002060B4" w:rsidRDefault="001F51F3" w:rsidP="004350F0">
    <w:pPr>
      <w:pStyle w:val="Footer"/>
    </w:pPr>
    <w:r>
      <w:rPr>
        <w:rStyle w:val="PageNumber"/>
        <w:b/>
      </w:rPr>
      <w:tab/>
    </w:r>
    <w:r>
      <w:rPr>
        <w:rStyle w:val="PageNumber"/>
        <w:caps/>
      </w:rPr>
      <w:t>Les Associés de recherche EKOS</w:t>
    </w:r>
    <w:r>
      <w:rPr>
        <w:rStyle w:val="PageNumber"/>
      </w:rPr>
      <w:t>,</w:t>
    </w:r>
    <w:r>
      <w:t xml:space="preserve"> </w:t>
    </w:r>
    <w:r>
      <w:rPr>
        <w:rStyle w:val="PageNumber"/>
      </w:rPr>
      <w:t xml:space="preserve">2022 </w:t>
    </w:r>
    <w:r>
      <w:rPr>
        <w:rStyle w:val="PageNumber"/>
        <w:b/>
      </w:rPr>
      <w:t xml:space="preserve">• </w:t>
    </w:r>
    <w:r w:rsidR="00455C7B" w:rsidRPr="002060B4">
      <w:rPr>
        <w:rStyle w:val="PageNumber"/>
      </w:rPr>
      <w:fldChar w:fldCharType="begin"/>
    </w:r>
    <w:r w:rsidRPr="002060B4">
      <w:rPr>
        <w:rStyle w:val="PageNumber"/>
      </w:rPr>
      <w:instrText xml:space="preserve"> PAGE </w:instrText>
    </w:r>
    <w:r w:rsidR="00455C7B" w:rsidRPr="002060B4">
      <w:rPr>
        <w:rStyle w:val="PageNumber"/>
      </w:rPr>
      <w:fldChar w:fldCharType="separate"/>
    </w:r>
    <w:r>
      <w:rPr>
        <w:rStyle w:val="PageNumber"/>
      </w:rPr>
      <w:t>3</w:t>
    </w:r>
    <w:r w:rsidR="00455C7B" w:rsidRPr="002060B4">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1F3" w:rsidRPr="00FF3489" w:rsidRDefault="001F51F3" w:rsidP="0056732D">
    <w:pPr>
      <w:pStyle w:val="Footer"/>
      <w:tabs>
        <w:tab w:val="clear" w:pos="180"/>
        <w:tab w:val="right" w:pos="3060"/>
      </w:tabs>
      <w:spacing w:after="0" w:line="240" w:lineRule="auto"/>
      <w:ind w:left="187" w:right="0"/>
      <w:rPr>
        <w:u w:val="single"/>
      </w:rPr>
    </w:pPr>
    <w:r>
      <w:rPr>
        <w:u w:val="single"/>
      </w:rPr>
      <w:tab/>
    </w:r>
    <w:r>
      <w:rPr>
        <w:u w:val="single"/>
      </w:rPr>
      <w:tab/>
    </w:r>
  </w:p>
  <w:p w:rsidR="001F51F3" w:rsidRDefault="001F51F3" w:rsidP="004350F0">
    <w:pPr>
      <w:pStyle w:val="Footer"/>
      <w:spacing w:after="0" w:line="240" w:lineRule="auto"/>
      <w:ind w:left="187" w:right="0"/>
    </w:pPr>
  </w:p>
  <w:p w:rsidR="001F51F3" w:rsidRPr="00460CC7" w:rsidRDefault="00455C7B" w:rsidP="004350F0">
    <w:pPr>
      <w:pStyle w:val="Footer"/>
      <w:spacing w:after="0" w:line="240" w:lineRule="auto"/>
      <w:ind w:left="187"/>
      <w:rPr>
        <w:lang w:val="fr-CA"/>
      </w:rPr>
    </w:pPr>
    <w:r w:rsidRPr="00460CC7">
      <w:rPr>
        <w:rStyle w:val="PageNumber"/>
        <w:lang w:val="fr-CA"/>
      </w:rPr>
      <w:fldChar w:fldCharType="begin"/>
    </w:r>
    <w:r w:rsidR="001F51F3" w:rsidRPr="00460CC7">
      <w:rPr>
        <w:rStyle w:val="PageNumber"/>
        <w:lang w:val="fr-CA"/>
      </w:rPr>
      <w:instrText xml:space="preserve"> PAGE </w:instrText>
    </w:r>
    <w:r w:rsidRPr="00460CC7">
      <w:rPr>
        <w:rStyle w:val="PageNumber"/>
        <w:lang w:val="fr-CA"/>
      </w:rPr>
      <w:fldChar w:fldCharType="separate"/>
    </w:r>
    <w:r w:rsidR="003A55B9">
      <w:rPr>
        <w:rStyle w:val="PageNumber"/>
        <w:noProof/>
        <w:lang w:val="fr-CA"/>
      </w:rPr>
      <w:t>12</w:t>
    </w:r>
    <w:r w:rsidRPr="00460CC7">
      <w:rPr>
        <w:rStyle w:val="PageNumber"/>
        <w:lang w:val="fr-CA"/>
      </w:rPr>
      <w:fldChar w:fldCharType="end"/>
    </w:r>
    <w:r w:rsidR="001F51F3" w:rsidRPr="00460CC7">
      <w:rPr>
        <w:rStyle w:val="PageNumber"/>
        <w:lang w:val="fr-CA"/>
      </w:rPr>
      <w:t xml:space="preserve"> </w:t>
    </w:r>
    <w:r w:rsidR="001F51F3" w:rsidRPr="00460CC7">
      <w:rPr>
        <w:b/>
        <w:lang w:val="fr-CA"/>
      </w:rPr>
      <w:t xml:space="preserve">• </w:t>
    </w:r>
    <w:r w:rsidR="001F51F3" w:rsidRPr="00460CC7">
      <w:rPr>
        <w:caps/>
        <w:lang w:val="fr-CA"/>
      </w:rPr>
      <w:t>Les Associés de recherche EKOS</w:t>
    </w:r>
    <w:r w:rsidR="001F51F3" w:rsidRPr="00460CC7">
      <w:rPr>
        <w:lang w:val="fr-CA"/>
      </w:rPr>
      <w:t>, 2022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1F3" w:rsidRPr="00FF3489" w:rsidRDefault="001F51F3" w:rsidP="00992B6A">
    <w:pPr>
      <w:pStyle w:val="Footer"/>
      <w:tabs>
        <w:tab w:val="clear" w:pos="180"/>
        <w:tab w:val="left" w:pos="6300"/>
        <w:tab w:val="right" w:pos="9360"/>
      </w:tabs>
      <w:spacing w:after="0" w:line="240" w:lineRule="auto"/>
      <w:ind w:left="187" w:right="0"/>
      <w:rPr>
        <w:u w:val="single"/>
      </w:rPr>
    </w:pPr>
    <w:r>
      <w:tab/>
    </w:r>
    <w:r>
      <w:tab/>
    </w:r>
    <w:r>
      <w:rPr>
        <w:u w:val="single"/>
      </w:rPr>
      <w:tab/>
    </w:r>
  </w:p>
  <w:p w:rsidR="001F51F3" w:rsidRDefault="001F51F3" w:rsidP="00992B6A">
    <w:pPr>
      <w:pStyle w:val="Footer"/>
      <w:spacing w:after="0" w:line="240" w:lineRule="auto"/>
      <w:ind w:left="187" w:right="0"/>
    </w:pPr>
  </w:p>
  <w:p w:rsidR="001F51F3" w:rsidRPr="002060B4" w:rsidRDefault="001F51F3" w:rsidP="000B6789">
    <w:pPr>
      <w:pStyle w:val="Footer"/>
      <w:spacing w:after="0" w:line="240" w:lineRule="auto"/>
      <w:ind w:left="187" w:right="0"/>
      <w:jc w:val="right"/>
    </w:pPr>
    <w:r>
      <w:rPr>
        <w:rStyle w:val="PageNumber"/>
      </w:rPr>
      <w:t>Les Associés de recherche EKOS,</w:t>
    </w:r>
    <w:r>
      <w:t xml:space="preserve"> </w:t>
    </w:r>
    <w:r>
      <w:rPr>
        <w:rStyle w:val="PageNumber"/>
      </w:rPr>
      <w:t xml:space="preserve">2021 </w:t>
    </w:r>
    <w:r>
      <w:rPr>
        <w:rStyle w:val="PageNumber"/>
        <w:b/>
      </w:rPr>
      <w:t xml:space="preserve">• </w:t>
    </w:r>
    <w:r w:rsidR="00455C7B" w:rsidRPr="002060B4">
      <w:rPr>
        <w:rStyle w:val="PageNumber"/>
      </w:rPr>
      <w:fldChar w:fldCharType="begin"/>
    </w:r>
    <w:r w:rsidRPr="002060B4">
      <w:rPr>
        <w:rStyle w:val="PageNumber"/>
      </w:rPr>
      <w:instrText xml:space="preserve"> PAGE </w:instrText>
    </w:r>
    <w:r w:rsidR="00455C7B" w:rsidRPr="002060B4">
      <w:rPr>
        <w:rStyle w:val="PageNumber"/>
      </w:rPr>
      <w:fldChar w:fldCharType="separate"/>
    </w:r>
    <w:r>
      <w:rPr>
        <w:rStyle w:val="PageNumber"/>
      </w:rPr>
      <w:t>5</w:t>
    </w:r>
    <w:r w:rsidR="00455C7B" w:rsidRPr="002060B4">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1F3" w:rsidRPr="00FF3489" w:rsidRDefault="001F51F3" w:rsidP="00992B6A">
    <w:pPr>
      <w:pStyle w:val="Footer"/>
      <w:tabs>
        <w:tab w:val="clear" w:pos="180"/>
        <w:tab w:val="right" w:pos="3060"/>
        <w:tab w:val="left" w:pos="6300"/>
        <w:tab w:val="right" w:pos="9360"/>
      </w:tabs>
      <w:spacing w:after="0" w:line="240" w:lineRule="auto"/>
      <w:ind w:left="187" w:right="0"/>
      <w:jc w:val="right"/>
      <w:rPr>
        <w:u w:val="single"/>
      </w:rPr>
    </w:pPr>
    <w:r>
      <w:rPr>
        <w:u w:val="single"/>
      </w:rPr>
      <w:tab/>
    </w:r>
    <w:r>
      <w:rPr>
        <w:u w:val="single"/>
      </w:rPr>
      <w:tab/>
    </w:r>
  </w:p>
  <w:p w:rsidR="001F51F3" w:rsidRDefault="001F51F3" w:rsidP="00992B6A">
    <w:pPr>
      <w:pStyle w:val="Footer"/>
      <w:spacing w:after="0" w:line="240" w:lineRule="auto"/>
      <w:ind w:left="187" w:right="0"/>
      <w:jc w:val="right"/>
    </w:pPr>
  </w:p>
  <w:p w:rsidR="001F51F3" w:rsidRPr="002060B4" w:rsidRDefault="001F51F3" w:rsidP="000B6789">
    <w:pPr>
      <w:pStyle w:val="Footer"/>
      <w:spacing w:after="0" w:line="240" w:lineRule="auto"/>
      <w:ind w:left="187" w:right="0"/>
      <w:jc w:val="right"/>
    </w:pPr>
    <w:r>
      <w:rPr>
        <w:rStyle w:val="PageNumber"/>
      </w:rPr>
      <w:t>Les Associés de recherche EKOS,</w:t>
    </w:r>
    <w:r>
      <w:t xml:space="preserve"> </w:t>
    </w:r>
    <w:r>
      <w:rPr>
        <w:rStyle w:val="PageNumber"/>
      </w:rPr>
      <w:t xml:space="preserve">2022 </w:t>
    </w:r>
    <w:r>
      <w:rPr>
        <w:rStyle w:val="PageNumber"/>
        <w:b/>
      </w:rPr>
      <w:t xml:space="preserve">• </w:t>
    </w:r>
    <w:r w:rsidR="00455C7B" w:rsidRPr="002060B4">
      <w:rPr>
        <w:rStyle w:val="PageNumber"/>
      </w:rPr>
      <w:fldChar w:fldCharType="begin"/>
    </w:r>
    <w:r w:rsidRPr="002060B4">
      <w:rPr>
        <w:rStyle w:val="PageNumber"/>
      </w:rPr>
      <w:instrText xml:space="preserve"> PAGE </w:instrText>
    </w:r>
    <w:r w:rsidR="00455C7B" w:rsidRPr="002060B4">
      <w:rPr>
        <w:rStyle w:val="PageNumber"/>
      </w:rPr>
      <w:fldChar w:fldCharType="separate"/>
    </w:r>
    <w:r w:rsidR="003A55B9">
      <w:rPr>
        <w:rStyle w:val="PageNumber"/>
        <w:noProof/>
      </w:rPr>
      <w:t>3</w:t>
    </w:r>
    <w:r w:rsidR="00455C7B" w:rsidRPr="002060B4">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1F3" w:rsidRPr="00FF3489" w:rsidRDefault="001F51F3" w:rsidP="000B6789">
    <w:pPr>
      <w:pStyle w:val="Footer"/>
      <w:tabs>
        <w:tab w:val="clear" w:pos="180"/>
        <w:tab w:val="right" w:pos="3060"/>
        <w:tab w:val="left" w:pos="6300"/>
        <w:tab w:val="right" w:pos="9360"/>
      </w:tabs>
      <w:spacing w:after="0" w:line="240" w:lineRule="auto"/>
      <w:ind w:left="187" w:right="0"/>
      <w:jc w:val="right"/>
      <w:rPr>
        <w:u w:val="single"/>
      </w:rPr>
    </w:pPr>
    <w:r>
      <w:rPr>
        <w:u w:val="single"/>
      </w:rPr>
      <w:tab/>
    </w:r>
    <w:r>
      <w:rPr>
        <w:u w:val="single"/>
      </w:rPr>
      <w:tab/>
    </w:r>
  </w:p>
  <w:p w:rsidR="001F51F3" w:rsidRDefault="001F51F3" w:rsidP="000B6789">
    <w:pPr>
      <w:pStyle w:val="Footer"/>
      <w:spacing w:after="0" w:line="240" w:lineRule="auto"/>
      <w:ind w:left="187" w:right="0"/>
      <w:jc w:val="right"/>
    </w:pPr>
  </w:p>
  <w:p w:rsidR="001F51F3" w:rsidRPr="002060B4" w:rsidRDefault="001F51F3" w:rsidP="000B6789">
    <w:pPr>
      <w:pStyle w:val="Footer"/>
      <w:spacing w:after="0" w:line="240" w:lineRule="auto"/>
      <w:ind w:left="187" w:right="0"/>
      <w:jc w:val="right"/>
    </w:pPr>
    <w:r>
      <w:rPr>
        <w:rStyle w:val="PageNumber"/>
      </w:rPr>
      <w:t>Les Associés de recherche EKOS,</w:t>
    </w:r>
    <w:r>
      <w:t xml:space="preserve"> </w:t>
    </w:r>
    <w:r>
      <w:rPr>
        <w:rStyle w:val="PageNumber"/>
      </w:rPr>
      <w:t xml:space="preserve">2022 </w:t>
    </w:r>
    <w:r>
      <w:rPr>
        <w:rStyle w:val="PageNumber"/>
        <w:b/>
      </w:rPr>
      <w:t xml:space="preserve">• </w:t>
    </w:r>
    <w:r w:rsidR="00455C7B" w:rsidRPr="002060B4">
      <w:rPr>
        <w:rStyle w:val="PageNumber"/>
      </w:rPr>
      <w:fldChar w:fldCharType="begin"/>
    </w:r>
    <w:r w:rsidRPr="002060B4">
      <w:rPr>
        <w:rStyle w:val="PageNumber"/>
      </w:rPr>
      <w:instrText xml:space="preserve"> PAGE </w:instrText>
    </w:r>
    <w:r w:rsidR="00455C7B" w:rsidRPr="002060B4">
      <w:rPr>
        <w:rStyle w:val="PageNumber"/>
      </w:rPr>
      <w:fldChar w:fldCharType="separate"/>
    </w:r>
    <w:r w:rsidR="003A55B9">
      <w:rPr>
        <w:rStyle w:val="PageNumber"/>
        <w:noProof/>
      </w:rPr>
      <w:t>11</w:t>
    </w:r>
    <w:r w:rsidR="00455C7B" w:rsidRPr="002060B4">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1F3" w:rsidRPr="00FF3489" w:rsidRDefault="001F51F3" w:rsidP="000B6789">
    <w:pPr>
      <w:pStyle w:val="Footer"/>
      <w:tabs>
        <w:tab w:val="clear" w:pos="180"/>
        <w:tab w:val="right" w:pos="3060"/>
      </w:tabs>
      <w:spacing w:after="0" w:line="240" w:lineRule="auto"/>
      <w:ind w:left="187" w:right="0"/>
      <w:rPr>
        <w:u w:val="single"/>
      </w:rPr>
    </w:pPr>
    <w:r>
      <w:rPr>
        <w:u w:val="single"/>
      </w:rPr>
      <w:tab/>
    </w:r>
    <w:r>
      <w:rPr>
        <w:u w:val="single"/>
      </w:rPr>
      <w:tab/>
    </w:r>
  </w:p>
  <w:p w:rsidR="001F51F3" w:rsidRDefault="001F51F3" w:rsidP="000B6789">
    <w:pPr>
      <w:pStyle w:val="Footer"/>
      <w:spacing w:after="0" w:line="240" w:lineRule="auto"/>
      <w:ind w:left="187" w:right="0"/>
    </w:pPr>
  </w:p>
  <w:p w:rsidR="001F51F3" w:rsidRPr="00DA1A59" w:rsidRDefault="00455C7B" w:rsidP="000B6789">
    <w:pPr>
      <w:pStyle w:val="Footer"/>
      <w:spacing w:after="0" w:line="240" w:lineRule="auto"/>
      <w:ind w:left="187"/>
      <w:rPr>
        <w:lang w:val="fr-CA"/>
      </w:rPr>
    </w:pPr>
    <w:r w:rsidRPr="000B3DFA">
      <w:rPr>
        <w:rStyle w:val="PageNumber"/>
        <w:lang w:val="fr-CA"/>
      </w:rPr>
      <w:fldChar w:fldCharType="begin"/>
    </w:r>
    <w:r w:rsidR="001F51F3" w:rsidRPr="000B3DFA">
      <w:rPr>
        <w:rStyle w:val="PageNumber"/>
        <w:lang w:val="fr-CA"/>
      </w:rPr>
      <w:instrText xml:space="preserve"> PAGE </w:instrText>
    </w:r>
    <w:r w:rsidRPr="000B3DFA">
      <w:rPr>
        <w:rStyle w:val="PageNumber"/>
        <w:lang w:val="fr-CA"/>
      </w:rPr>
      <w:fldChar w:fldCharType="separate"/>
    </w:r>
    <w:r w:rsidR="003A55B9">
      <w:rPr>
        <w:rStyle w:val="PageNumber"/>
        <w:noProof/>
        <w:lang w:val="fr-CA"/>
      </w:rPr>
      <w:t>4</w:t>
    </w:r>
    <w:r w:rsidRPr="000B3DFA">
      <w:rPr>
        <w:rStyle w:val="PageNumber"/>
        <w:lang w:val="fr-CA"/>
      </w:rPr>
      <w:fldChar w:fldCharType="end"/>
    </w:r>
    <w:r w:rsidR="001F51F3" w:rsidRPr="000B3DFA">
      <w:rPr>
        <w:rStyle w:val="PageNumber"/>
        <w:lang w:val="fr-CA"/>
      </w:rPr>
      <w:t xml:space="preserve"> </w:t>
    </w:r>
    <w:r w:rsidR="001F51F3" w:rsidRPr="000B3DFA">
      <w:rPr>
        <w:b/>
        <w:lang w:val="fr-CA"/>
      </w:rPr>
      <w:t xml:space="preserve">• </w:t>
    </w:r>
    <w:r w:rsidR="001F51F3" w:rsidRPr="000B3DFA">
      <w:rPr>
        <w:caps/>
        <w:lang w:val="fr-CA"/>
      </w:rPr>
      <w:t>Les Associés de recherche EKOS</w:t>
    </w:r>
    <w:r w:rsidR="001F51F3" w:rsidRPr="000B3DFA">
      <w:rPr>
        <w:lang w:val="fr-CA"/>
      </w:rPr>
      <w:t>, 2022</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1F3" w:rsidRPr="00FF3489" w:rsidRDefault="001F51F3" w:rsidP="00C861DD">
    <w:pPr>
      <w:pStyle w:val="Footer"/>
      <w:tabs>
        <w:tab w:val="clear" w:pos="180"/>
        <w:tab w:val="right" w:pos="3060"/>
      </w:tabs>
      <w:spacing w:after="0" w:line="240" w:lineRule="auto"/>
      <w:ind w:left="187" w:right="0"/>
      <w:rPr>
        <w:u w:val="single"/>
      </w:rPr>
    </w:pPr>
    <w:r w:rsidRPr="00FF3489">
      <w:rPr>
        <w:u w:val="single"/>
      </w:rPr>
      <w:tab/>
    </w:r>
    <w:r w:rsidRPr="00FF3489">
      <w:rPr>
        <w:u w:val="single"/>
      </w:rPr>
      <w:tab/>
    </w:r>
  </w:p>
  <w:p w:rsidR="001F51F3" w:rsidRDefault="001F51F3" w:rsidP="00C861DD">
    <w:pPr>
      <w:pStyle w:val="Footer"/>
      <w:spacing w:after="0" w:line="240" w:lineRule="auto"/>
      <w:ind w:left="187" w:right="0"/>
    </w:pPr>
  </w:p>
  <w:p w:rsidR="001F51F3" w:rsidRPr="002060B4" w:rsidRDefault="00455C7B" w:rsidP="00C861DD">
    <w:pPr>
      <w:pStyle w:val="Footer"/>
      <w:spacing w:after="0" w:line="240" w:lineRule="auto"/>
      <w:ind w:left="187"/>
    </w:pPr>
    <w:r w:rsidRPr="002060B4">
      <w:rPr>
        <w:rStyle w:val="PageNumber"/>
      </w:rPr>
      <w:fldChar w:fldCharType="begin"/>
    </w:r>
    <w:r w:rsidR="001F51F3" w:rsidRPr="002060B4">
      <w:rPr>
        <w:rStyle w:val="PageNumber"/>
      </w:rPr>
      <w:instrText xml:space="preserve"> PAGE </w:instrText>
    </w:r>
    <w:r w:rsidRPr="002060B4">
      <w:rPr>
        <w:rStyle w:val="PageNumber"/>
      </w:rPr>
      <w:fldChar w:fldCharType="separate"/>
    </w:r>
    <w:r w:rsidR="003A55B9">
      <w:rPr>
        <w:rStyle w:val="PageNumber"/>
        <w:noProof/>
      </w:rPr>
      <w:t>13</w:t>
    </w:r>
    <w:r w:rsidRPr="002060B4">
      <w:rPr>
        <w:rStyle w:val="PageNumber"/>
      </w:rPr>
      <w:fldChar w:fldCharType="end"/>
    </w:r>
    <w:r w:rsidR="001F51F3">
      <w:rPr>
        <w:rStyle w:val="PageNumber"/>
      </w:rPr>
      <w:t xml:space="preserve"> </w:t>
    </w:r>
    <w:r w:rsidR="001F51F3" w:rsidRPr="002060B4">
      <w:rPr>
        <w:rStyle w:val="PageNumber"/>
        <w:b/>
        <w:bCs/>
      </w:rPr>
      <w:t xml:space="preserve">• </w:t>
    </w:r>
    <w:r w:rsidR="001F51F3" w:rsidRPr="002060B4">
      <w:rPr>
        <w:rStyle w:val="PageNumber"/>
        <w:caps/>
      </w:rPr>
      <w:t>EKOS Research Associates</w:t>
    </w:r>
    <w:r w:rsidR="001F51F3" w:rsidRPr="002060B4">
      <w:rPr>
        <w:rStyle w:val="PageNumber"/>
      </w:rPr>
      <w:t>,</w:t>
    </w:r>
    <w:r w:rsidR="001F51F3" w:rsidRPr="002060B4">
      <w:t xml:space="preserve"> </w:t>
    </w:r>
    <w:r w:rsidR="001F51F3">
      <w:rPr>
        <w:rStyle w:val="PageNumber"/>
      </w:rPr>
      <w:t>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B7E" w:rsidRDefault="008A7B7E">
      <w:r>
        <w:separator/>
      </w:r>
    </w:p>
  </w:footnote>
  <w:footnote w:type="continuationSeparator" w:id="0">
    <w:p w:rsidR="008A7B7E" w:rsidRDefault="008A7B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79E5"/>
    <w:multiLevelType w:val="hybridMultilevel"/>
    <w:tmpl w:val="5DFE6636"/>
    <w:lvl w:ilvl="0" w:tplc="FFFFFFFF">
      <w:start w:val="1"/>
      <w:numFmt w:val="bullet"/>
      <w:pStyle w:val="Highl-2"/>
      <w:lvlText w:val="o"/>
      <w:lvlJc w:val="left"/>
      <w:pPr>
        <w:tabs>
          <w:tab w:val="num" w:pos="1800"/>
        </w:tabs>
        <w:ind w:left="1800" w:hanging="360"/>
      </w:pPr>
      <w:rPr>
        <w:rFonts w:ascii="Calibri" w:hAnsi="Calibri" w:hint="default"/>
        <w:b w:val="0"/>
        <w:i w:val="0"/>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3AD371A"/>
    <w:multiLevelType w:val="hybridMultilevel"/>
    <w:tmpl w:val="86784782"/>
    <w:lvl w:ilvl="0" w:tplc="0409000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022B9"/>
    <w:multiLevelType w:val="hybridMultilevel"/>
    <w:tmpl w:val="825689C0"/>
    <w:lvl w:ilvl="0" w:tplc="FFFFFFFF">
      <w:start w:val="1"/>
      <w:numFmt w:val="bullet"/>
      <w:pStyle w:val="g-bul3"/>
      <w:lvlText w:val="¤"/>
      <w:lvlJc w:val="left"/>
      <w:pPr>
        <w:tabs>
          <w:tab w:val="num" w:pos="7200"/>
        </w:tabs>
        <w:ind w:left="7200" w:hanging="360"/>
      </w:pPr>
      <w:rPr>
        <w:rFonts w:ascii="Trebuchet MS" w:hAnsi="Trebuchet MS" w:hint="default"/>
        <w:b w:val="0"/>
        <w:i w:val="0"/>
        <w:sz w:val="22"/>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
    <w:nsid w:val="18F23138"/>
    <w:multiLevelType w:val="multilevel"/>
    <w:tmpl w:val="866ECDA2"/>
    <w:lvl w:ilvl="0">
      <w:start w:val="1"/>
      <w:numFmt w:val="none"/>
      <w:lvlText w:val="%1."/>
      <w:lvlJc w:val="left"/>
      <w:pPr>
        <w:tabs>
          <w:tab w:val="num" w:pos="360"/>
        </w:tabs>
      </w:pPr>
      <w:rPr>
        <w:rFonts w:ascii="FreeSans" w:hAnsi="FreeSans" w:cs="FreeSans" w:hint="default"/>
        <w:b/>
        <w:bCs w:val="0"/>
        <w:i w:val="0"/>
        <w:iCs w:val="0"/>
        <w:caps w:val="0"/>
        <w:strike w:val="0"/>
        <w:dstrike w:val="0"/>
        <w:vanish w:val="0"/>
        <w:color w:val="1465A2"/>
        <w:sz w:val="72"/>
        <w:szCs w:val="72"/>
        <w:vertAlign w:val="baseline"/>
      </w:rPr>
    </w:lvl>
    <w:lvl w:ilvl="1">
      <w:start w:val="1"/>
      <w:numFmt w:val="none"/>
      <w:lvlText w:val=""/>
      <w:lvlJc w:val="left"/>
      <w:pPr>
        <w:tabs>
          <w:tab w:val="num" w:pos="1080"/>
        </w:tabs>
        <w:ind w:left="720"/>
      </w:pPr>
      <w:rPr>
        <w:rFonts w:ascii="FreeSans" w:hAnsi="FreeSans" w:cs="tim" w:hint="default"/>
        <w:b/>
        <w:bCs/>
        <w:i w:val="0"/>
        <w:color w:val="1465A2"/>
        <w:sz w:val="44"/>
        <w:szCs w:val="44"/>
      </w:rPr>
    </w:lvl>
    <w:lvl w:ilvl="2">
      <w:start w:val="1"/>
      <w:numFmt w:val="decimal"/>
      <w:pStyle w:val="Heading3"/>
      <w:lvlText w:val="%3."/>
      <w:lvlJc w:val="left"/>
      <w:pPr>
        <w:tabs>
          <w:tab w:val="num" w:pos="1800"/>
        </w:tabs>
        <w:ind w:left="1440"/>
      </w:pPr>
      <w:rPr>
        <w:rFonts w:ascii="tim" w:hAnsi="tim" w:cs="FreeSans" w:hint="default"/>
        <w:b w:val="0"/>
        <w:bCs w:val="0"/>
        <w:i w:val="0"/>
        <w:iCs w:val="0"/>
        <w:color w:val="FFFFFF"/>
        <w:sz w:val="72"/>
        <w:szCs w:val="72"/>
      </w:rPr>
    </w:lvl>
    <w:lvl w:ilvl="3">
      <w:start w:val="1"/>
      <w:numFmt w:val="upperLetter"/>
      <w:pStyle w:val="Heading4"/>
      <w:lvlText w:val="%4."/>
      <w:lvlJc w:val="left"/>
      <w:pPr>
        <w:tabs>
          <w:tab w:val="num" w:pos="2160"/>
        </w:tabs>
        <w:ind w:left="2160" w:hanging="720"/>
      </w:pPr>
      <w:rPr>
        <w:rFonts w:cs="Times New Roman" w:hint="default"/>
        <w:b/>
        <w:bCs w:val="0"/>
        <w:i w:val="0"/>
        <w:iCs/>
        <w:color w:val="003366"/>
        <w:sz w:val="44"/>
        <w:szCs w:val="44"/>
      </w:rPr>
    </w:lvl>
    <w:lvl w:ilvl="4">
      <w:start w:val="1"/>
      <w:numFmt w:val="lowerLetter"/>
      <w:lvlText w:val="%5)"/>
      <w:lvlJc w:val="left"/>
      <w:pPr>
        <w:tabs>
          <w:tab w:val="num" w:pos="2430"/>
        </w:tabs>
        <w:ind w:left="2070"/>
      </w:pPr>
      <w:rPr>
        <w:rFonts w:cs="Times New Roman" w:hint="default"/>
        <w:b/>
        <w:bCs/>
        <w:i w:val="0"/>
        <w:iCs/>
        <w:color w:val="1465A2"/>
        <w:sz w:val="24"/>
        <w:szCs w:val="24"/>
      </w:rPr>
    </w:lvl>
    <w:lvl w:ilvl="5">
      <w:start w:val="1"/>
      <w:numFmt w:val="lowerLetter"/>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4">
    <w:nsid w:val="1DC079E0"/>
    <w:multiLevelType w:val="hybridMultilevel"/>
    <w:tmpl w:val="C240BBDA"/>
    <w:lvl w:ilvl="0" w:tplc="84A05E1E">
      <w:start w:val="1"/>
      <w:numFmt w:val="bullet"/>
      <w:lvlText w:val="›"/>
      <w:lvlJc w:val="left"/>
      <w:pPr>
        <w:tabs>
          <w:tab w:val="num" w:pos="1800"/>
        </w:tabs>
        <w:ind w:left="1800" w:hanging="360"/>
      </w:pPr>
      <w:rPr>
        <w:rFonts w:ascii="Arial Narrow" w:hAnsi="Arial Narrow" w:hint="default"/>
        <w:b/>
        <w:i w:val="0"/>
        <w:color w:val="auto"/>
        <w:sz w:val="24"/>
      </w:rPr>
    </w:lvl>
    <w:lvl w:ilvl="1" w:tplc="04090003">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D34A44"/>
    <w:multiLevelType w:val="hybridMultilevel"/>
    <w:tmpl w:val="A89CDE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1247C62"/>
    <w:multiLevelType w:val="hybridMultilevel"/>
    <w:tmpl w:val="F0DEFAC6"/>
    <w:lvl w:ilvl="0" w:tplc="9404BFFE">
      <w:start w:val="7"/>
      <w:numFmt w:val="bullet"/>
      <w:lvlText w:val=""/>
      <w:lvlJc w:val="left"/>
      <w:pPr>
        <w:ind w:left="720" w:hanging="360"/>
      </w:pPr>
      <w:rPr>
        <w:rFonts w:ascii="Symbol" w:eastAsia="MS Mincho"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B72501"/>
    <w:multiLevelType w:val="hybridMultilevel"/>
    <w:tmpl w:val="A944325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8">
    <w:nsid w:val="396E6711"/>
    <w:multiLevelType w:val="hybridMultilevel"/>
    <w:tmpl w:val="69263808"/>
    <w:lvl w:ilvl="0" w:tplc="E65A88BC">
      <w:start w:val="1"/>
      <w:numFmt w:val="bullet"/>
      <w:pStyle w:val="Highl-1"/>
      <w:lvlText w:val=""/>
      <w:lvlJc w:val="left"/>
      <w:pPr>
        <w:tabs>
          <w:tab w:val="num" w:pos="1080"/>
        </w:tabs>
        <w:ind w:left="1008" w:hanging="288"/>
      </w:pPr>
      <w:rPr>
        <w:rFonts w:ascii="Symbol" w:hAnsi="Symbol" w:hint="default"/>
        <w:b/>
        <w:i w:val="0"/>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86169E5"/>
    <w:multiLevelType w:val="hybridMultilevel"/>
    <w:tmpl w:val="B394B86A"/>
    <w:lvl w:ilvl="0" w:tplc="10090003">
      <w:start w:val="1"/>
      <w:numFmt w:val="bullet"/>
      <w:lvlText w:val="o"/>
      <w:lvlJc w:val="left"/>
      <w:pPr>
        <w:ind w:left="1080" w:hanging="360"/>
      </w:pPr>
      <w:rPr>
        <w:rFonts w:ascii="Courier New" w:hAnsi="Courier New" w:hint="default"/>
      </w:rPr>
    </w:lvl>
    <w:lvl w:ilvl="1" w:tplc="10090005">
      <w:start w:val="1"/>
      <w:numFmt w:val="bullet"/>
      <w:lvlText w:val=""/>
      <w:lvlJc w:val="left"/>
      <w:pPr>
        <w:ind w:left="1800" w:hanging="360"/>
      </w:pPr>
      <w:rPr>
        <w:rFonts w:ascii="Wingdings" w:hAnsi="Wingdings"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hint="default"/>
      </w:rPr>
    </w:lvl>
    <w:lvl w:ilvl="8" w:tplc="10090005">
      <w:start w:val="1"/>
      <w:numFmt w:val="bullet"/>
      <w:lvlText w:val=""/>
      <w:lvlJc w:val="left"/>
      <w:pPr>
        <w:ind w:left="6840" w:hanging="360"/>
      </w:pPr>
      <w:rPr>
        <w:rFonts w:ascii="Wingdings" w:hAnsi="Wingdings" w:hint="default"/>
      </w:rPr>
    </w:lvl>
  </w:abstractNum>
  <w:abstractNum w:abstractNumId="10">
    <w:nsid w:val="49CF448C"/>
    <w:multiLevelType w:val="multilevel"/>
    <w:tmpl w:val="B4BE67A0"/>
    <w:lvl w:ilvl="0">
      <w:start w:val="1"/>
      <w:numFmt w:val="decimal"/>
      <w:lvlText w:val="%1."/>
      <w:lvlJc w:val="left"/>
      <w:pPr>
        <w:ind w:left="1080" w:hanging="360"/>
      </w:pPr>
      <w:rPr>
        <w:rFonts w:cs="Times New Roman"/>
        <w:sz w:val="52"/>
        <w:szCs w:val="52"/>
      </w:rPr>
    </w:lvl>
    <w:lvl w:ilvl="1">
      <w:start w:val="1"/>
      <w:numFmt w:val="decimal"/>
      <w:isLgl/>
      <w:lvlText w:val="%1.%2"/>
      <w:lvlJc w:val="left"/>
      <w:pPr>
        <w:ind w:left="1440" w:hanging="720"/>
      </w:pPr>
      <w:rPr>
        <w:rFonts w:cs="Times New Roman" w:hint="default"/>
        <w:b w:val="0"/>
        <w:i w:val="0"/>
        <w:sz w:val="40"/>
      </w:rPr>
    </w:lvl>
    <w:lvl w:ilvl="2">
      <w:start w:val="1"/>
      <w:numFmt w:val="decimal"/>
      <w:isLgl/>
      <w:lvlText w:val="%1.%2.%3"/>
      <w:lvlJc w:val="left"/>
      <w:pPr>
        <w:ind w:left="1800" w:hanging="1080"/>
      </w:pPr>
      <w:rPr>
        <w:rFonts w:cs="Times New Roman" w:hint="default"/>
        <w:b w:val="0"/>
        <w:sz w:val="36"/>
      </w:rPr>
    </w:lvl>
    <w:lvl w:ilvl="3">
      <w:start w:val="1"/>
      <w:numFmt w:val="decimal"/>
      <w:isLgl/>
      <w:lvlText w:val="%1.%2.%3.%4"/>
      <w:lvlJc w:val="left"/>
      <w:pPr>
        <w:ind w:left="2160" w:hanging="1440"/>
      </w:pPr>
      <w:rPr>
        <w:rFonts w:cs="Times New Roman" w:hint="default"/>
      </w:rPr>
    </w:lvl>
    <w:lvl w:ilvl="4">
      <w:start w:val="1"/>
      <w:numFmt w:val="decimal"/>
      <w:isLgl/>
      <w:lvlText w:val="%1.%2.%3.%4.%5"/>
      <w:lvlJc w:val="left"/>
      <w:pPr>
        <w:ind w:left="2160" w:hanging="1440"/>
      </w:pPr>
      <w:rPr>
        <w:rFonts w:cs="Times New Roman" w:hint="default"/>
      </w:rPr>
    </w:lvl>
    <w:lvl w:ilvl="5">
      <w:start w:val="1"/>
      <w:numFmt w:val="decimal"/>
      <w:isLgl/>
      <w:lvlText w:val="%1.%2.%3.%4.%5.%6"/>
      <w:lvlJc w:val="left"/>
      <w:pPr>
        <w:ind w:left="2520" w:hanging="1800"/>
      </w:pPr>
      <w:rPr>
        <w:rFonts w:cs="Times New Roman" w:hint="default"/>
      </w:rPr>
    </w:lvl>
    <w:lvl w:ilvl="6">
      <w:start w:val="1"/>
      <w:numFmt w:val="decimal"/>
      <w:isLgl/>
      <w:lvlText w:val="%1.%2.%3.%4.%5.%6.%7"/>
      <w:lvlJc w:val="left"/>
      <w:pPr>
        <w:ind w:left="2880" w:hanging="2160"/>
      </w:pPr>
      <w:rPr>
        <w:rFonts w:cs="Times New Roman" w:hint="default"/>
      </w:rPr>
    </w:lvl>
    <w:lvl w:ilvl="7">
      <w:start w:val="1"/>
      <w:numFmt w:val="decimal"/>
      <w:isLgl/>
      <w:lvlText w:val="%1.%2.%3.%4.%5.%6.%7.%8"/>
      <w:lvlJc w:val="left"/>
      <w:pPr>
        <w:ind w:left="3240" w:hanging="2520"/>
      </w:pPr>
      <w:rPr>
        <w:rFonts w:cs="Times New Roman" w:hint="default"/>
      </w:rPr>
    </w:lvl>
    <w:lvl w:ilvl="8">
      <w:start w:val="1"/>
      <w:numFmt w:val="decimal"/>
      <w:isLgl/>
      <w:lvlText w:val="%1.%2.%3.%4.%5.%6.%7.%8.%9"/>
      <w:lvlJc w:val="left"/>
      <w:pPr>
        <w:ind w:left="3600" w:hanging="2880"/>
      </w:pPr>
      <w:rPr>
        <w:rFonts w:cs="Times New Roman" w:hint="default"/>
      </w:rPr>
    </w:lvl>
  </w:abstractNum>
  <w:abstractNum w:abstractNumId="11">
    <w:nsid w:val="57256534"/>
    <w:multiLevelType w:val="hybridMultilevel"/>
    <w:tmpl w:val="64489CB8"/>
    <w:lvl w:ilvl="0" w:tplc="75361B7A">
      <w:numFmt w:val="bullet"/>
      <w:lvlText w:val="-"/>
      <w:lvlJc w:val="left"/>
      <w:pPr>
        <w:ind w:left="720" w:hanging="360"/>
      </w:pPr>
      <w:rPr>
        <w:rFonts w:ascii="Arial" w:eastAsia="Times New Roman" w:hAnsi="Aria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579235DC"/>
    <w:multiLevelType w:val="hybridMultilevel"/>
    <w:tmpl w:val="3AAC216A"/>
    <w:lvl w:ilvl="0" w:tplc="D5FEEDC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3176CDC0"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1E72A43"/>
    <w:multiLevelType w:val="hybridMultilevel"/>
    <w:tmpl w:val="C5BAF802"/>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
    <w:nsid w:val="65746DD6"/>
    <w:multiLevelType w:val="hybridMultilevel"/>
    <w:tmpl w:val="E0DA9214"/>
    <w:lvl w:ilvl="0" w:tplc="EE6666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6072A4D"/>
    <w:multiLevelType w:val="hybridMultilevel"/>
    <w:tmpl w:val="89A2A7C6"/>
    <w:lvl w:ilvl="0" w:tplc="FFFFFFFF">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7C046FE5"/>
    <w:multiLevelType w:val="hybridMultilevel"/>
    <w:tmpl w:val="4364B454"/>
    <w:lvl w:ilvl="0" w:tplc="04661E9E">
      <w:start w:val="1"/>
      <w:numFmt w:val="bullet"/>
      <w:pStyle w:val="g-bul2"/>
      <w:lvlText w:val="◊"/>
      <w:lvlJc w:val="left"/>
      <w:pPr>
        <w:tabs>
          <w:tab w:val="num" w:pos="5040"/>
        </w:tabs>
        <w:ind w:left="5040" w:hanging="360"/>
      </w:pPr>
      <w:rPr>
        <w:rFonts w:ascii="Trebuchet MS" w:hAnsi="Trebuchet M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4"/>
  </w:num>
  <w:num w:numId="3">
    <w:abstractNumId w:val="12"/>
  </w:num>
  <w:num w:numId="4">
    <w:abstractNumId w:val="16"/>
  </w:num>
  <w:num w:numId="5">
    <w:abstractNumId w:val="2"/>
  </w:num>
  <w:num w:numId="6">
    <w:abstractNumId w:val="3"/>
  </w:num>
  <w:num w:numId="7">
    <w:abstractNumId w:val="8"/>
  </w:num>
  <w:num w:numId="8">
    <w:abstractNumId w:val="0"/>
  </w:num>
  <w:num w:numId="9">
    <w:abstractNumId w:val="13"/>
  </w:num>
  <w:num w:numId="10">
    <w:abstractNumId w:val="14"/>
  </w:num>
  <w:num w:numId="11">
    <w:abstractNumId w:val="10"/>
  </w:num>
  <w:num w:numId="12">
    <w:abstractNumId w:val="7"/>
  </w:num>
  <w:num w:numId="13">
    <w:abstractNumId w:val="11"/>
  </w:num>
  <w:num w:numId="14">
    <w:abstractNumId w:val="9"/>
  </w:num>
  <w:num w:numId="15">
    <w:abstractNumId w:val="1"/>
  </w:num>
  <w:num w:numId="16">
    <w:abstractNumId w:val="9"/>
  </w:num>
  <w:num w:numId="17">
    <w:abstractNumId w:val="6"/>
  </w:num>
  <w:num w:numId="18">
    <w:abstractNumId w:val="3"/>
  </w:num>
  <w:num w:numId="19">
    <w:abstractNumId w:val="3"/>
  </w:num>
  <w:num w:numId="20">
    <w:abstractNumId w:val="3"/>
  </w:num>
  <w:num w:numId="21">
    <w:abstractNumId w:val="5"/>
  </w:num>
  <w:num w:numId="22">
    <w:abstractNumId w:val="3"/>
  </w:num>
  <w:num w:numId="23">
    <w:abstractNumId w:val="3"/>
  </w:num>
  <w:num w:numId="24">
    <w:abstractNumId w:val="3"/>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opovici, Ruxandra -LCB">
    <w15:presenceInfo w15:providerId="AD" w15:userId="S-1-5-21-222453471-1129802657-623647154-98445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proofState w:grammar="clean"/>
  <w:attachedTemplate r:id="rId1"/>
  <w:stylePaneFormatFilter w:val="3F01"/>
  <w:doNotTrackMoves/>
  <w:defaultTabStop w:val="720"/>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262C"/>
    <w:rsid w:val="00000363"/>
    <w:rsid w:val="00001DEF"/>
    <w:rsid w:val="00002510"/>
    <w:rsid w:val="00002A01"/>
    <w:rsid w:val="00002B6E"/>
    <w:rsid w:val="00002DD8"/>
    <w:rsid w:val="00005709"/>
    <w:rsid w:val="00005C1C"/>
    <w:rsid w:val="000109AF"/>
    <w:rsid w:val="00011622"/>
    <w:rsid w:val="0001371D"/>
    <w:rsid w:val="000142CB"/>
    <w:rsid w:val="00025E22"/>
    <w:rsid w:val="00026264"/>
    <w:rsid w:val="000302C5"/>
    <w:rsid w:val="00030DC6"/>
    <w:rsid w:val="00030F66"/>
    <w:rsid w:val="00031859"/>
    <w:rsid w:val="000327C0"/>
    <w:rsid w:val="00033574"/>
    <w:rsid w:val="00040173"/>
    <w:rsid w:val="00040BC2"/>
    <w:rsid w:val="00046D78"/>
    <w:rsid w:val="00046FDD"/>
    <w:rsid w:val="00054652"/>
    <w:rsid w:val="00054BA8"/>
    <w:rsid w:val="00055839"/>
    <w:rsid w:val="00055F6C"/>
    <w:rsid w:val="00056890"/>
    <w:rsid w:val="00057ECA"/>
    <w:rsid w:val="000636C4"/>
    <w:rsid w:val="000704BC"/>
    <w:rsid w:val="0007094E"/>
    <w:rsid w:val="00071C99"/>
    <w:rsid w:val="000741DA"/>
    <w:rsid w:val="00080B74"/>
    <w:rsid w:val="00082352"/>
    <w:rsid w:val="00082906"/>
    <w:rsid w:val="0008380D"/>
    <w:rsid w:val="00083E5F"/>
    <w:rsid w:val="0008443E"/>
    <w:rsid w:val="00085BB7"/>
    <w:rsid w:val="00091377"/>
    <w:rsid w:val="00092107"/>
    <w:rsid w:val="00095571"/>
    <w:rsid w:val="000964A8"/>
    <w:rsid w:val="000A265C"/>
    <w:rsid w:val="000A6814"/>
    <w:rsid w:val="000A6940"/>
    <w:rsid w:val="000B0F78"/>
    <w:rsid w:val="000B2DCE"/>
    <w:rsid w:val="000B3D3D"/>
    <w:rsid w:val="000B3DFA"/>
    <w:rsid w:val="000B63C9"/>
    <w:rsid w:val="000B6789"/>
    <w:rsid w:val="000B7981"/>
    <w:rsid w:val="000C2365"/>
    <w:rsid w:val="000C424E"/>
    <w:rsid w:val="000D1DED"/>
    <w:rsid w:val="000D5276"/>
    <w:rsid w:val="000E0F29"/>
    <w:rsid w:val="000E118C"/>
    <w:rsid w:val="000E1749"/>
    <w:rsid w:val="000E3F1C"/>
    <w:rsid w:val="000E3FFE"/>
    <w:rsid w:val="000E521C"/>
    <w:rsid w:val="000E5DB7"/>
    <w:rsid w:val="000E7358"/>
    <w:rsid w:val="000E735B"/>
    <w:rsid w:val="000F3026"/>
    <w:rsid w:val="000F40D6"/>
    <w:rsid w:val="000F51E8"/>
    <w:rsid w:val="000F5A5E"/>
    <w:rsid w:val="000F6002"/>
    <w:rsid w:val="000F6475"/>
    <w:rsid w:val="000F7EE5"/>
    <w:rsid w:val="0010516E"/>
    <w:rsid w:val="00112104"/>
    <w:rsid w:val="00113CA5"/>
    <w:rsid w:val="001159A6"/>
    <w:rsid w:val="00122385"/>
    <w:rsid w:val="001226EA"/>
    <w:rsid w:val="00126883"/>
    <w:rsid w:val="00127318"/>
    <w:rsid w:val="0014010D"/>
    <w:rsid w:val="001444B9"/>
    <w:rsid w:val="00145440"/>
    <w:rsid w:val="001456B9"/>
    <w:rsid w:val="001516B0"/>
    <w:rsid w:val="00153332"/>
    <w:rsid w:val="00155163"/>
    <w:rsid w:val="001579E8"/>
    <w:rsid w:val="0016479B"/>
    <w:rsid w:val="001649A2"/>
    <w:rsid w:val="001707A5"/>
    <w:rsid w:val="001731C6"/>
    <w:rsid w:val="00173642"/>
    <w:rsid w:val="00173C7E"/>
    <w:rsid w:val="001745AC"/>
    <w:rsid w:val="00174E95"/>
    <w:rsid w:val="00183507"/>
    <w:rsid w:val="00190DB0"/>
    <w:rsid w:val="001933FB"/>
    <w:rsid w:val="00195A8C"/>
    <w:rsid w:val="00195FF4"/>
    <w:rsid w:val="001A3EE3"/>
    <w:rsid w:val="001A4687"/>
    <w:rsid w:val="001A4B28"/>
    <w:rsid w:val="001A66A4"/>
    <w:rsid w:val="001B34D9"/>
    <w:rsid w:val="001B418D"/>
    <w:rsid w:val="001B7091"/>
    <w:rsid w:val="001C0DF1"/>
    <w:rsid w:val="001C583D"/>
    <w:rsid w:val="001C5FF8"/>
    <w:rsid w:val="001C7E71"/>
    <w:rsid w:val="001D1A38"/>
    <w:rsid w:val="001D1FD9"/>
    <w:rsid w:val="001D222C"/>
    <w:rsid w:val="001D4838"/>
    <w:rsid w:val="001D5D8A"/>
    <w:rsid w:val="001E15E5"/>
    <w:rsid w:val="001E222C"/>
    <w:rsid w:val="001E2437"/>
    <w:rsid w:val="001E6232"/>
    <w:rsid w:val="001E656A"/>
    <w:rsid w:val="001E6A83"/>
    <w:rsid w:val="001E78F8"/>
    <w:rsid w:val="001E7A58"/>
    <w:rsid w:val="001F4A01"/>
    <w:rsid w:val="001F51F3"/>
    <w:rsid w:val="001F5D4B"/>
    <w:rsid w:val="001F6647"/>
    <w:rsid w:val="00200B1E"/>
    <w:rsid w:val="00200ED8"/>
    <w:rsid w:val="00202FCE"/>
    <w:rsid w:val="00204F76"/>
    <w:rsid w:val="002060B4"/>
    <w:rsid w:val="0021295C"/>
    <w:rsid w:val="00213BD0"/>
    <w:rsid w:val="0021519A"/>
    <w:rsid w:val="0021588E"/>
    <w:rsid w:val="00216875"/>
    <w:rsid w:val="00220F7B"/>
    <w:rsid w:val="00221AE5"/>
    <w:rsid w:val="002221B8"/>
    <w:rsid w:val="00224783"/>
    <w:rsid w:val="00225341"/>
    <w:rsid w:val="00226E7F"/>
    <w:rsid w:val="00234110"/>
    <w:rsid w:val="00234F8D"/>
    <w:rsid w:val="00237870"/>
    <w:rsid w:val="00244B22"/>
    <w:rsid w:val="00245D82"/>
    <w:rsid w:val="0024694A"/>
    <w:rsid w:val="002524AD"/>
    <w:rsid w:val="00253C7A"/>
    <w:rsid w:val="00256CAF"/>
    <w:rsid w:val="0026157C"/>
    <w:rsid w:val="00261ECC"/>
    <w:rsid w:val="002649F1"/>
    <w:rsid w:val="00267F55"/>
    <w:rsid w:val="00271224"/>
    <w:rsid w:val="00272CAA"/>
    <w:rsid w:val="002735FF"/>
    <w:rsid w:val="00282D8B"/>
    <w:rsid w:val="00292AC0"/>
    <w:rsid w:val="00292DF1"/>
    <w:rsid w:val="002934BA"/>
    <w:rsid w:val="00296222"/>
    <w:rsid w:val="00297F71"/>
    <w:rsid w:val="002A4468"/>
    <w:rsid w:val="002A527B"/>
    <w:rsid w:val="002A7B90"/>
    <w:rsid w:val="002A7BF0"/>
    <w:rsid w:val="002B1636"/>
    <w:rsid w:val="002B4AA9"/>
    <w:rsid w:val="002B6191"/>
    <w:rsid w:val="002B61EA"/>
    <w:rsid w:val="002B6C44"/>
    <w:rsid w:val="002B72CA"/>
    <w:rsid w:val="002C04E0"/>
    <w:rsid w:val="002C2245"/>
    <w:rsid w:val="002C2386"/>
    <w:rsid w:val="002C325B"/>
    <w:rsid w:val="002C55B7"/>
    <w:rsid w:val="002C6A0F"/>
    <w:rsid w:val="002D11A3"/>
    <w:rsid w:val="002D27A2"/>
    <w:rsid w:val="002D2D43"/>
    <w:rsid w:val="002D5875"/>
    <w:rsid w:val="002D6607"/>
    <w:rsid w:val="002E3D0E"/>
    <w:rsid w:val="002E488F"/>
    <w:rsid w:val="002E514F"/>
    <w:rsid w:val="002F0004"/>
    <w:rsid w:val="002F4304"/>
    <w:rsid w:val="003008E9"/>
    <w:rsid w:val="003061F9"/>
    <w:rsid w:val="00307861"/>
    <w:rsid w:val="003101FA"/>
    <w:rsid w:val="003148FC"/>
    <w:rsid w:val="003151BB"/>
    <w:rsid w:val="00320326"/>
    <w:rsid w:val="00321B83"/>
    <w:rsid w:val="003239FF"/>
    <w:rsid w:val="00324A4E"/>
    <w:rsid w:val="00333A7C"/>
    <w:rsid w:val="0033581B"/>
    <w:rsid w:val="0034020E"/>
    <w:rsid w:val="00342DD4"/>
    <w:rsid w:val="00343B71"/>
    <w:rsid w:val="00345190"/>
    <w:rsid w:val="00345A1E"/>
    <w:rsid w:val="00347180"/>
    <w:rsid w:val="00347440"/>
    <w:rsid w:val="0035262C"/>
    <w:rsid w:val="00354126"/>
    <w:rsid w:val="003553A8"/>
    <w:rsid w:val="00357466"/>
    <w:rsid w:val="00361138"/>
    <w:rsid w:val="00362435"/>
    <w:rsid w:val="0036294C"/>
    <w:rsid w:val="00362D3A"/>
    <w:rsid w:val="00367D3F"/>
    <w:rsid w:val="0037497E"/>
    <w:rsid w:val="0038272A"/>
    <w:rsid w:val="0038547C"/>
    <w:rsid w:val="0039050C"/>
    <w:rsid w:val="00390C45"/>
    <w:rsid w:val="00391397"/>
    <w:rsid w:val="003930C8"/>
    <w:rsid w:val="00393308"/>
    <w:rsid w:val="00395088"/>
    <w:rsid w:val="003973A4"/>
    <w:rsid w:val="003A1D43"/>
    <w:rsid w:val="003A3FE6"/>
    <w:rsid w:val="003A55B9"/>
    <w:rsid w:val="003A59CA"/>
    <w:rsid w:val="003A6ABE"/>
    <w:rsid w:val="003A6EC7"/>
    <w:rsid w:val="003A7379"/>
    <w:rsid w:val="003B0C99"/>
    <w:rsid w:val="003B0D47"/>
    <w:rsid w:val="003B46C1"/>
    <w:rsid w:val="003B63D8"/>
    <w:rsid w:val="003B6D5D"/>
    <w:rsid w:val="003C18DB"/>
    <w:rsid w:val="003C2648"/>
    <w:rsid w:val="003C4392"/>
    <w:rsid w:val="003C4A91"/>
    <w:rsid w:val="003C7BB3"/>
    <w:rsid w:val="003D0566"/>
    <w:rsid w:val="003D1BE3"/>
    <w:rsid w:val="003D60F4"/>
    <w:rsid w:val="003D6F16"/>
    <w:rsid w:val="003D7C57"/>
    <w:rsid w:val="003E18C9"/>
    <w:rsid w:val="003E2C03"/>
    <w:rsid w:val="003E57E4"/>
    <w:rsid w:val="003E65D1"/>
    <w:rsid w:val="003E7BA5"/>
    <w:rsid w:val="003F0A68"/>
    <w:rsid w:val="003F2456"/>
    <w:rsid w:val="003F28AA"/>
    <w:rsid w:val="003F3A49"/>
    <w:rsid w:val="003F7548"/>
    <w:rsid w:val="003F75A2"/>
    <w:rsid w:val="00400090"/>
    <w:rsid w:val="004012EB"/>
    <w:rsid w:val="0040356E"/>
    <w:rsid w:val="00403925"/>
    <w:rsid w:val="00404A2A"/>
    <w:rsid w:val="00404AC4"/>
    <w:rsid w:val="00404EAF"/>
    <w:rsid w:val="004053AE"/>
    <w:rsid w:val="0040688C"/>
    <w:rsid w:val="0041033D"/>
    <w:rsid w:val="00417ABC"/>
    <w:rsid w:val="00421B62"/>
    <w:rsid w:val="004221FB"/>
    <w:rsid w:val="0042361E"/>
    <w:rsid w:val="00425016"/>
    <w:rsid w:val="004267D1"/>
    <w:rsid w:val="0043158B"/>
    <w:rsid w:val="00432B67"/>
    <w:rsid w:val="00434184"/>
    <w:rsid w:val="004350F0"/>
    <w:rsid w:val="0043525A"/>
    <w:rsid w:val="004368A5"/>
    <w:rsid w:val="004368BD"/>
    <w:rsid w:val="00441F96"/>
    <w:rsid w:val="0044325D"/>
    <w:rsid w:val="00445516"/>
    <w:rsid w:val="00451B1E"/>
    <w:rsid w:val="004530FE"/>
    <w:rsid w:val="004547AC"/>
    <w:rsid w:val="00455BCF"/>
    <w:rsid w:val="00455C7B"/>
    <w:rsid w:val="00460CC7"/>
    <w:rsid w:val="00461D66"/>
    <w:rsid w:val="004634A4"/>
    <w:rsid w:val="00465B7C"/>
    <w:rsid w:val="00471700"/>
    <w:rsid w:val="0047396A"/>
    <w:rsid w:val="0048124A"/>
    <w:rsid w:val="00482473"/>
    <w:rsid w:val="00486DBF"/>
    <w:rsid w:val="004879BB"/>
    <w:rsid w:val="00490D06"/>
    <w:rsid w:val="00494ADD"/>
    <w:rsid w:val="004964F1"/>
    <w:rsid w:val="00497D8D"/>
    <w:rsid w:val="004A1094"/>
    <w:rsid w:val="004A3664"/>
    <w:rsid w:val="004A405A"/>
    <w:rsid w:val="004A6E06"/>
    <w:rsid w:val="004A7C0D"/>
    <w:rsid w:val="004B059E"/>
    <w:rsid w:val="004B213F"/>
    <w:rsid w:val="004B2C51"/>
    <w:rsid w:val="004B2E7E"/>
    <w:rsid w:val="004B45D9"/>
    <w:rsid w:val="004B6439"/>
    <w:rsid w:val="004C33ED"/>
    <w:rsid w:val="004C73CE"/>
    <w:rsid w:val="004D2E6D"/>
    <w:rsid w:val="004D335C"/>
    <w:rsid w:val="004D54DD"/>
    <w:rsid w:val="004D5A7B"/>
    <w:rsid w:val="004D79DC"/>
    <w:rsid w:val="004E29C3"/>
    <w:rsid w:val="004E3697"/>
    <w:rsid w:val="004E717B"/>
    <w:rsid w:val="004F1F3C"/>
    <w:rsid w:val="004F1F7D"/>
    <w:rsid w:val="004F462D"/>
    <w:rsid w:val="004F4ECA"/>
    <w:rsid w:val="004F5D63"/>
    <w:rsid w:val="00500B4A"/>
    <w:rsid w:val="00500D3B"/>
    <w:rsid w:val="005018CB"/>
    <w:rsid w:val="005020D6"/>
    <w:rsid w:val="005036BD"/>
    <w:rsid w:val="00504773"/>
    <w:rsid w:val="00507093"/>
    <w:rsid w:val="00507DBF"/>
    <w:rsid w:val="00507E9D"/>
    <w:rsid w:val="0051152D"/>
    <w:rsid w:val="005145A7"/>
    <w:rsid w:val="00515999"/>
    <w:rsid w:val="00517223"/>
    <w:rsid w:val="005253B3"/>
    <w:rsid w:val="00527582"/>
    <w:rsid w:val="00533876"/>
    <w:rsid w:val="00536C20"/>
    <w:rsid w:val="0053779F"/>
    <w:rsid w:val="005411A9"/>
    <w:rsid w:val="0054238E"/>
    <w:rsid w:val="00545AAE"/>
    <w:rsid w:val="00546378"/>
    <w:rsid w:val="0055053D"/>
    <w:rsid w:val="00550BA1"/>
    <w:rsid w:val="00550CBE"/>
    <w:rsid w:val="00550DC1"/>
    <w:rsid w:val="005537DC"/>
    <w:rsid w:val="00557114"/>
    <w:rsid w:val="0056299E"/>
    <w:rsid w:val="00562CEA"/>
    <w:rsid w:val="0056732D"/>
    <w:rsid w:val="00567DE8"/>
    <w:rsid w:val="00571D9D"/>
    <w:rsid w:val="00572B0C"/>
    <w:rsid w:val="00574DBD"/>
    <w:rsid w:val="00574EA5"/>
    <w:rsid w:val="005758B4"/>
    <w:rsid w:val="005764D4"/>
    <w:rsid w:val="00581E37"/>
    <w:rsid w:val="005937C2"/>
    <w:rsid w:val="005A0197"/>
    <w:rsid w:val="005A4E68"/>
    <w:rsid w:val="005A7C8F"/>
    <w:rsid w:val="005B28EA"/>
    <w:rsid w:val="005B569E"/>
    <w:rsid w:val="005B59DF"/>
    <w:rsid w:val="005B63B3"/>
    <w:rsid w:val="005B79F7"/>
    <w:rsid w:val="005C5D34"/>
    <w:rsid w:val="005D31E2"/>
    <w:rsid w:val="005D42F6"/>
    <w:rsid w:val="005D5CC2"/>
    <w:rsid w:val="005D5FC7"/>
    <w:rsid w:val="005D61C3"/>
    <w:rsid w:val="005E1110"/>
    <w:rsid w:val="005E1605"/>
    <w:rsid w:val="005E16E4"/>
    <w:rsid w:val="005F0DB2"/>
    <w:rsid w:val="005F2995"/>
    <w:rsid w:val="005F407E"/>
    <w:rsid w:val="005F4FC7"/>
    <w:rsid w:val="005F6399"/>
    <w:rsid w:val="006007C0"/>
    <w:rsid w:val="00603EB4"/>
    <w:rsid w:val="006112B5"/>
    <w:rsid w:val="0061307B"/>
    <w:rsid w:val="00613868"/>
    <w:rsid w:val="00613FB7"/>
    <w:rsid w:val="00615662"/>
    <w:rsid w:val="006216C7"/>
    <w:rsid w:val="00624286"/>
    <w:rsid w:val="0063072B"/>
    <w:rsid w:val="006317CC"/>
    <w:rsid w:val="00631E15"/>
    <w:rsid w:val="006338D0"/>
    <w:rsid w:val="0063397B"/>
    <w:rsid w:val="00634051"/>
    <w:rsid w:val="00636572"/>
    <w:rsid w:val="00640201"/>
    <w:rsid w:val="00640470"/>
    <w:rsid w:val="00641076"/>
    <w:rsid w:val="00643E3D"/>
    <w:rsid w:val="00645387"/>
    <w:rsid w:val="006478FE"/>
    <w:rsid w:val="00650329"/>
    <w:rsid w:val="00650913"/>
    <w:rsid w:val="00652516"/>
    <w:rsid w:val="0065411C"/>
    <w:rsid w:val="006543BD"/>
    <w:rsid w:val="00654FD9"/>
    <w:rsid w:val="006572F7"/>
    <w:rsid w:val="006609FA"/>
    <w:rsid w:val="00661162"/>
    <w:rsid w:val="0066179D"/>
    <w:rsid w:val="006632B0"/>
    <w:rsid w:val="0066374B"/>
    <w:rsid w:val="00666005"/>
    <w:rsid w:val="00667F3A"/>
    <w:rsid w:val="00670597"/>
    <w:rsid w:val="0067244F"/>
    <w:rsid w:val="006726FD"/>
    <w:rsid w:val="0067671A"/>
    <w:rsid w:val="0068506F"/>
    <w:rsid w:val="006A46CB"/>
    <w:rsid w:val="006A4863"/>
    <w:rsid w:val="006A49B7"/>
    <w:rsid w:val="006A7798"/>
    <w:rsid w:val="006B0F33"/>
    <w:rsid w:val="006B2934"/>
    <w:rsid w:val="006B7F7F"/>
    <w:rsid w:val="006C061D"/>
    <w:rsid w:val="006C1256"/>
    <w:rsid w:val="006C1454"/>
    <w:rsid w:val="006C4F10"/>
    <w:rsid w:val="006C74E8"/>
    <w:rsid w:val="006C7EA8"/>
    <w:rsid w:val="006D3477"/>
    <w:rsid w:val="006D4F67"/>
    <w:rsid w:val="006D5273"/>
    <w:rsid w:val="006E0090"/>
    <w:rsid w:val="006E1EA5"/>
    <w:rsid w:val="006E34DC"/>
    <w:rsid w:val="006E6472"/>
    <w:rsid w:val="006E6C2F"/>
    <w:rsid w:val="006F1733"/>
    <w:rsid w:val="006F4D79"/>
    <w:rsid w:val="006F661F"/>
    <w:rsid w:val="006F66DF"/>
    <w:rsid w:val="006F682A"/>
    <w:rsid w:val="006F7948"/>
    <w:rsid w:val="007009A9"/>
    <w:rsid w:val="00702A44"/>
    <w:rsid w:val="007041A9"/>
    <w:rsid w:val="00704D7A"/>
    <w:rsid w:val="0071062D"/>
    <w:rsid w:val="00716D17"/>
    <w:rsid w:val="007209F2"/>
    <w:rsid w:val="007219D0"/>
    <w:rsid w:val="00721B95"/>
    <w:rsid w:val="0072410E"/>
    <w:rsid w:val="0072592E"/>
    <w:rsid w:val="007261E0"/>
    <w:rsid w:val="007278AB"/>
    <w:rsid w:val="00730D4C"/>
    <w:rsid w:val="0073154D"/>
    <w:rsid w:val="0073278E"/>
    <w:rsid w:val="00737D6E"/>
    <w:rsid w:val="00741F79"/>
    <w:rsid w:val="00742495"/>
    <w:rsid w:val="00744A1F"/>
    <w:rsid w:val="00745516"/>
    <w:rsid w:val="0075027A"/>
    <w:rsid w:val="00750C10"/>
    <w:rsid w:val="007511E0"/>
    <w:rsid w:val="00751442"/>
    <w:rsid w:val="00752AC2"/>
    <w:rsid w:val="0075701A"/>
    <w:rsid w:val="007615F1"/>
    <w:rsid w:val="00762CB7"/>
    <w:rsid w:val="00762E88"/>
    <w:rsid w:val="007654B9"/>
    <w:rsid w:val="00765AE5"/>
    <w:rsid w:val="00765FC3"/>
    <w:rsid w:val="00767324"/>
    <w:rsid w:val="00770FE6"/>
    <w:rsid w:val="00771012"/>
    <w:rsid w:val="00774908"/>
    <w:rsid w:val="00780482"/>
    <w:rsid w:val="00783BE6"/>
    <w:rsid w:val="0078561D"/>
    <w:rsid w:val="00787215"/>
    <w:rsid w:val="00787CFE"/>
    <w:rsid w:val="0079079D"/>
    <w:rsid w:val="0079212A"/>
    <w:rsid w:val="00794297"/>
    <w:rsid w:val="0079498E"/>
    <w:rsid w:val="007956BA"/>
    <w:rsid w:val="00795955"/>
    <w:rsid w:val="007963CA"/>
    <w:rsid w:val="007964F8"/>
    <w:rsid w:val="00796E3E"/>
    <w:rsid w:val="007A18A9"/>
    <w:rsid w:val="007A2CBE"/>
    <w:rsid w:val="007A7AE5"/>
    <w:rsid w:val="007B01B6"/>
    <w:rsid w:val="007B630B"/>
    <w:rsid w:val="007B6875"/>
    <w:rsid w:val="007B6F56"/>
    <w:rsid w:val="007C10CE"/>
    <w:rsid w:val="007C2009"/>
    <w:rsid w:val="007C622F"/>
    <w:rsid w:val="007C765C"/>
    <w:rsid w:val="007D0D14"/>
    <w:rsid w:val="007D2A00"/>
    <w:rsid w:val="007D60A5"/>
    <w:rsid w:val="007D6D78"/>
    <w:rsid w:val="007E27C4"/>
    <w:rsid w:val="007E38D4"/>
    <w:rsid w:val="007E6179"/>
    <w:rsid w:val="007F2F11"/>
    <w:rsid w:val="007F32FE"/>
    <w:rsid w:val="007F43DE"/>
    <w:rsid w:val="007F5324"/>
    <w:rsid w:val="00801154"/>
    <w:rsid w:val="008038D9"/>
    <w:rsid w:val="008046B7"/>
    <w:rsid w:val="008054BA"/>
    <w:rsid w:val="00807B68"/>
    <w:rsid w:val="00814C01"/>
    <w:rsid w:val="00817F6C"/>
    <w:rsid w:val="0082073B"/>
    <w:rsid w:val="008254E8"/>
    <w:rsid w:val="008257C6"/>
    <w:rsid w:val="008277CE"/>
    <w:rsid w:val="008303DA"/>
    <w:rsid w:val="008315EE"/>
    <w:rsid w:val="00832544"/>
    <w:rsid w:val="008414CA"/>
    <w:rsid w:val="00843157"/>
    <w:rsid w:val="00847166"/>
    <w:rsid w:val="00847666"/>
    <w:rsid w:val="00847FBE"/>
    <w:rsid w:val="0085187A"/>
    <w:rsid w:val="00853D62"/>
    <w:rsid w:val="0085457C"/>
    <w:rsid w:val="008545E7"/>
    <w:rsid w:val="00855432"/>
    <w:rsid w:val="00855C2E"/>
    <w:rsid w:val="00856ECD"/>
    <w:rsid w:val="0085783F"/>
    <w:rsid w:val="00860BA5"/>
    <w:rsid w:val="0086100E"/>
    <w:rsid w:val="00861E36"/>
    <w:rsid w:val="00863496"/>
    <w:rsid w:val="0087253F"/>
    <w:rsid w:val="00875489"/>
    <w:rsid w:val="0087781B"/>
    <w:rsid w:val="0088318F"/>
    <w:rsid w:val="00884906"/>
    <w:rsid w:val="00886778"/>
    <w:rsid w:val="008871EB"/>
    <w:rsid w:val="0089234D"/>
    <w:rsid w:val="00893042"/>
    <w:rsid w:val="00894123"/>
    <w:rsid w:val="008A18E7"/>
    <w:rsid w:val="008A632A"/>
    <w:rsid w:val="008A7B7E"/>
    <w:rsid w:val="008A7D27"/>
    <w:rsid w:val="008B06E9"/>
    <w:rsid w:val="008B0E88"/>
    <w:rsid w:val="008B2EA0"/>
    <w:rsid w:val="008B4212"/>
    <w:rsid w:val="008B6233"/>
    <w:rsid w:val="008B6888"/>
    <w:rsid w:val="008B6DBE"/>
    <w:rsid w:val="008C15E1"/>
    <w:rsid w:val="008C47EB"/>
    <w:rsid w:val="008C4AE0"/>
    <w:rsid w:val="008D19C1"/>
    <w:rsid w:val="008D4417"/>
    <w:rsid w:val="008D4F33"/>
    <w:rsid w:val="008D622D"/>
    <w:rsid w:val="008D6C22"/>
    <w:rsid w:val="008D727E"/>
    <w:rsid w:val="008D7738"/>
    <w:rsid w:val="008E0EAD"/>
    <w:rsid w:val="008E2547"/>
    <w:rsid w:val="008E2CD5"/>
    <w:rsid w:val="008E360E"/>
    <w:rsid w:val="008E4683"/>
    <w:rsid w:val="008E73CB"/>
    <w:rsid w:val="008E7671"/>
    <w:rsid w:val="008F1450"/>
    <w:rsid w:val="008F2A8C"/>
    <w:rsid w:val="008F5B17"/>
    <w:rsid w:val="008F657E"/>
    <w:rsid w:val="00901617"/>
    <w:rsid w:val="009030D0"/>
    <w:rsid w:val="009064E5"/>
    <w:rsid w:val="009106F9"/>
    <w:rsid w:val="0091565F"/>
    <w:rsid w:val="00920482"/>
    <w:rsid w:val="0092107B"/>
    <w:rsid w:val="00927863"/>
    <w:rsid w:val="00932548"/>
    <w:rsid w:val="00933389"/>
    <w:rsid w:val="00933592"/>
    <w:rsid w:val="009413EF"/>
    <w:rsid w:val="00943663"/>
    <w:rsid w:val="00945CE9"/>
    <w:rsid w:val="009505F8"/>
    <w:rsid w:val="00950BE1"/>
    <w:rsid w:val="00951A72"/>
    <w:rsid w:val="00953715"/>
    <w:rsid w:val="00954693"/>
    <w:rsid w:val="0095610E"/>
    <w:rsid w:val="0095729B"/>
    <w:rsid w:val="00961071"/>
    <w:rsid w:val="00961559"/>
    <w:rsid w:val="0096326F"/>
    <w:rsid w:val="00963270"/>
    <w:rsid w:val="00963648"/>
    <w:rsid w:val="0097145D"/>
    <w:rsid w:val="009725EF"/>
    <w:rsid w:val="00972ED2"/>
    <w:rsid w:val="0097302B"/>
    <w:rsid w:val="00975D8B"/>
    <w:rsid w:val="009800E4"/>
    <w:rsid w:val="009816E6"/>
    <w:rsid w:val="00983C59"/>
    <w:rsid w:val="00987705"/>
    <w:rsid w:val="00987CC5"/>
    <w:rsid w:val="00991D14"/>
    <w:rsid w:val="00992B6A"/>
    <w:rsid w:val="009932C2"/>
    <w:rsid w:val="009A0790"/>
    <w:rsid w:val="009A4C82"/>
    <w:rsid w:val="009A6105"/>
    <w:rsid w:val="009B0686"/>
    <w:rsid w:val="009B7263"/>
    <w:rsid w:val="009B7B78"/>
    <w:rsid w:val="009B7C01"/>
    <w:rsid w:val="009C39A3"/>
    <w:rsid w:val="009D22AA"/>
    <w:rsid w:val="009D5B3C"/>
    <w:rsid w:val="009E08A3"/>
    <w:rsid w:val="009E3033"/>
    <w:rsid w:val="009E5D4C"/>
    <w:rsid w:val="009F0BE8"/>
    <w:rsid w:val="009F36C9"/>
    <w:rsid w:val="009F5694"/>
    <w:rsid w:val="009F6578"/>
    <w:rsid w:val="009F6F81"/>
    <w:rsid w:val="00A0174C"/>
    <w:rsid w:val="00A052F5"/>
    <w:rsid w:val="00A0564C"/>
    <w:rsid w:val="00A07B78"/>
    <w:rsid w:val="00A11BE8"/>
    <w:rsid w:val="00A13DC3"/>
    <w:rsid w:val="00A14F05"/>
    <w:rsid w:val="00A2319B"/>
    <w:rsid w:val="00A23C19"/>
    <w:rsid w:val="00A23C97"/>
    <w:rsid w:val="00A24706"/>
    <w:rsid w:val="00A249A2"/>
    <w:rsid w:val="00A317D6"/>
    <w:rsid w:val="00A322C1"/>
    <w:rsid w:val="00A3344C"/>
    <w:rsid w:val="00A34B6D"/>
    <w:rsid w:val="00A36D77"/>
    <w:rsid w:val="00A41842"/>
    <w:rsid w:val="00A42430"/>
    <w:rsid w:val="00A43E29"/>
    <w:rsid w:val="00A4424A"/>
    <w:rsid w:val="00A4484C"/>
    <w:rsid w:val="00A4610D"/>
    <w:rsid w:val="00A5234B"/>
    <w:rsid w:val="00A54C6F"/>
    <w:rsid w:val="00A5511D"/>
    <w:rsid w:val="00A55E39"/>
    <w:rsid w:val="00A56E5A"/>
    <w:rsid w:val="00A7028D"/>
    <w:rsid w:val="00A73911"/>
    <w:rsid w:val="00A73FF2"/>
    <w:rsid w:val="00A761BB"/>
    <w:rsid w:val="00A774C5"/>
    <w:rsid w:val="00A77DAF"/>
    <w:rsid w:val="00A80D90"/>
    <w:rsid w:val="00A81968"/>
    <w:rsid w:val="00A82B8A"/>
    <w:rsid w:val="00A84A24"/>
    <w:rsid w:val="00A90383"/>
    <w:rsid w:val="00A92782"/>
    <w:rsid w:val="00A93AA5"/>
    <w:rsid w:val="00A966E0"/>
    <w:rsid w:val="00A9760D"/>
    <w:rsid w:val="00A97BD1"/>
    <w:rsid w:val="00A97CF0"/>
    <w:rsid w:val="00AA1381"/>
    <w:rsid w:val="00AA271C"/>
    <w:rsid w:val="00AA72C9"/>
    <w:rsid w:val="00AB0AD3"/>
    <w:rsid w:val="00AB3366"/>
    <w:rsid w:val="00AB5424"/>
    <w:rsid w:val="00AB571A"/>
    <w:rsid w:val="00AB663B"/>
    <w:rsid w:val="00AB6E58"/>
    <w:rsid w:val="00AC07C8"/>
    <w:rsid w:val="00AC38AF"/>
    <w:rsid w:val="00AD2362"/>
    <w:rsid w:val="00AD25A9"/>
    <w:rsid w:val="00AD39AF"/>
    <w:rsid w:val="00AD4E8D"/>
    <w:rsid w:val="00AE151E"/>
    <w:rsid w:val="00AE2F98"/>
    <w:rsid w:val="00AE3F6C"/>
    <w:rsid w:val="00AE61C2"/>
    <w:rsid w:val="00AF009F"/>
    <w:rsid w:val="00AF0551"/>
    <w:rsid w:val="00AF20FD"/>
    <w:rsid w:val="00AF21DE"/>
    <w:rsid w:val="00AF2558"/>
    <w:rsid w:val="00AF39E6"/>
    <w:rsid w:val="00AF3F48"/>
    <w:rsid w:val="00AF50AF"/>
    <w:rsid w:val="00AF644C"/>
    <w:rsid w:val="00B0183A"/>
    <w:rsid w:val="00B03DDD"/>
    <w:rsid w:val="00B05A10"/>
    <w:rsid w:val="00B06257"/>
    <w:rsid w:val="00B06966"/>
    <w:rsid w:val="00B108A8"/>
    <w:rsid w:val="00B11446"/>
    <w:rsid w:val="00B127F7"/>
    <w:rsid w:val="00B1306B"/>
    <w:rsid w:val="00B215C8"/>
    <w:rsid w:val="00B2229C"/>
    <w:rsid w:val="00B24B18"/>
    <w:rsid w:val="00B300CB"/>
    <w:rsid w:val="00B3045C"/>
    <w:rsid w:val="00B34787"/>
    <w:rsid w:val="00B3598B"/>
    <w:rsid w:val="00B36624"/>
    <w:rsid w:val="00B377A6"/>
    <w:rsid w:val="00B42513"/>
    <w:rsid w:val="00B4570C"/>
    <w:rsid w:val="00B46A72"/>
    <w:rsid w:val="00B47755"/>
    <w:rsid w:val="00B47C7D"/>
    <w:rsid w:val="00B47FDE"/>
    <w:rsid w:val="00B5269F"/>
    <w:rsid w:val="00B540DE"/>
    <w:rsid w:val="00B57285"/>
    <w:rsid w:val="00B616AE"/>
    <w:rsid w:val="00B620E2"/>
    <w:rsid w:val="00B64B14"/>
    <w:rsid w:val="00B7193A"/>
    <w:rsid w:val="00B747B0"/>
    <w:rsid w:val="00B76B7F"/>
    <w:rsid w:val="00B7786C"/>
    <w:rsid w:val="00B801B9"/>
    <w:rsid w:val="00B80C0D"/>
    <w:rsid w:val="00B81A86"/>
    <w:rsid w:val="00B84616"/>
    <w:rsid w:val="00B8651B"/>
    <w:rsid w:val="00B870F6"/>
    <w:rsid w:val="00B878E3"/>
    <w:rsid w:val="00B91665"/>
    <w:rsid w:val="00B936F5"/>
    <w:rsid w:val="00B94688"/>
    <w:rsid w:val="00B9480A"/>
    <w:rsid w:val="00BA04FB"/>
    <w:rsid w:val="00BA3723"/>
    <w:rsid w:val="00BA4499"/>
    <w:rsid w:val="00BA46AD"/>
    <w:rsid w:val="00BA4E15"/>
    <w:rsid w:val="00BA6653"/>
    <w:rsid w:val="00BB2B01"/>
    <w:rsid w:val="00BB47A6"/>
    <w:rsid w:val="00BB4DB2"/>
    <w:rsid w:val="00BC0342"/>
    <w:rsid w:val="00BC3363"/>
    <w:rsid w:val="00BC5C46"/>
    <w:rsid w:val="00BC5DFD"/>
    <w:rsid w:val="00BC6F03"/>
    <w:rsid w:val="00BC7E58"/>
    <w:rsid w:val="00BD1938"/>
    <w:rsid w:val="00BD6C11"/>
    <w:rsid w:val="00BF0BE3"/>
    <w:rsid w:val="00BF11C1"/>
    <w:rsid w:val="00BF1BAF"/>
    <w:rsid w:val="00BF47C8"/>
    <w:rsid w:val="00C01F27"/>
    <w:rsid w:val="00C1114F"/>
    <w:rsid w:val="00C11B0B"/>
    <w:rsid w:val="00C125B8"/>
    <w:rsid w:val="00C132EC"/>
    <w:rsid w:val="00C14032"/>
    <w:rsid w:val="00C17A00"/>
    <w:rsid w:val="00C2136F"/>
    <w:rsid w:val="00C214F6"/>
    <w:rsid w:val="00C238F8"/>
    <w:rsid w:val="00C25E21"/>
    <w:rsid w:val="00C277EF"/>
    <w:rsid w:val="00C310E7"/>
    <w:rsid w:val="00C329B8"/>
    <w:rsid w:val="00C33079"/>
    <w:rsid w:val="00C339D7"/>
    <w:rsid w:val="00C4316F"/>
    <w:rsid w:val="00C43C9D"/>
    <w:rsid w:val="00C44BA2"/>
    <w:rsid w:val="00C472CB"/>
    <w:rsid w:val="00C55C68"/>
    <w:rsid w:val="00C56EF4"/>
    <w:rsid w:val="00C61EBD"/>
    <w:rsid w:val="00C64A8E"/>
    <w:rsid w:val="00C705A5"/>
    <w:rsid w:val="00C72473"/>
    <w:rsid w:val="00C73812"/>
    <w:rsid w:val="00C738D3"/>
    <w:rsid w:val="00C73E89"/>
    <w:rsid w:val="00C77B7C"/>
    <w:rsid w:val="00C77E10"/>
    <w:rsid w:val="00C77F81"/>
    <w:rsid w:val="00C81D6C"/>
    <w:rsid w:val="00C82D7A"/>
    <w:rsid w:val="00C82F9C"/>
    <w:rsid w:val="00C861DD"/>
    <w:rsid w:val="00C8660A"/>
    <w:rsid w:val="00C867A8"/>
    <w:rsid w:val="00C9215E"/>
    <w:rsid w:val="00C92EF9"/>
    <w:rsid w:val="00C94A04"/>
    <w:rsid w:val="00C95A8F"/>
    <w:rsid w:val="00CA01EA"/>
    <w:rsid w:val="00CA4ACC"/>
    <w:rsid w:val="00CA6C9F"/>
    <w:rsid w:val="00CA7142"/>
    <w:rsid w:val="00CB30E1"/>
    <w:rsid w:val="00CC10CB"/>
    <w:rsid w:val="00CC13B5"/>
    <w:rsid w:val="00CC1AE0"/>
    <w:rsid w:val="00CD369F"/>
    <w:rsid w:val="00CD69AB"/>
    <w:rsid w:val="00CD6C6B"/>
    <w:rsid w:val="00CE12AE"/>
    <w:rsid w:val="00CE3D10"/>
    <w:rsid w:val="00CE4E71"/>
    <w:rsid w:val="00CF05DC"/>
    <w:rsid w:val="00CF314E"/>
    <w:rsid w:val="00CF4063"/>
    <w:rsid w:val="00D00280"/>
    <w:rsid w:val="00D01912"/>
    <w:rsid w:val="00D01F05"/>
    <w:rsid w:val="00D033C2"/>
    <w:rsid w:val="00D043E8"/>
    <w:rsid w:val="00D06367"/>
    <w:rsid w:val="00D13CAB"/>
    <w:rsid w:val="00D14D21"/>
    <w:rsid w:val="00D15190"/>
    <w:rsid w:val="00D170DC"/>
    <w:rsid w:val="00D1722E"/>
    <w:rsid w:val="00D215EE"/>
    <w:rsid w:val="00D2292E"/>
    <w:rsid w:val="00D23D55"/>
    <w:rsid w:val="00D27B33"/>
    <w:rsid w:val="00D34ED4"/>
    <w:rsid w:val="00D35647"/>
    <w:rsid w:val="00D36245"/>
    <w:rsid w:val="00D37872"/>
    <w:rsid w:val="00D46627"/>
    <w:rsid w:val="00D47D56"/>
    <w:rsid w:val="00D5206F"/>
    <w:rsid w:val="00D5384B"/>
    <w:rsid w:val="00D551BD"/>
    <w:rsid w:val="00D56944"/>
    <w:rsid w:val="00D578F1"/>
    <w:rsid w:val="00D6086B"/>
    <w:rsid w:val="00D611BD"/>
    <w:rsid w:val="00D620EE"/>
    <w:rsid w:val="00D64674"/>
    <w:rsid w:val="00D660C1"/>
    <w:rsid w:val="00D66764"/>
    <w:rsid w:val="00D8147F"/>
    <w:rsid w:val="00D83EDA"/>
    <w:rsid w:val="00D85278"/>
    <w:rsid w:val="00D85FBC"/>
    <w:rsid w:val="00D865DA"/>
    <w:rsid w:val="00D86ED5"/>
    <w:rsid w:val="00D90C6D"/>
    <w:rsid w:val="00D91AA9"/>
    <w:rsid w:val="00D94F32"/>
    <w:rsid w:val="00D96DC7"/>
    <w:rsid w:val="00DA1A59"/>
    <w:rsid w:val="00DA361B"/>
    <w:rsid w:val="00DA54BC"/>
    <w:rsid w:val="00DA64D5"/>
    <w:rsid w:val="00DB09F0"/>
    <w:rsid w:val="00DB0B3C"/>
    <w:rsid w:val="00DB20F9"/>
    <w:rsid w:val="00DB3B0F"/>
    <w:rsid w:val="00DB5412"/>
    <w:rsid w:val="00DB6B02"/>
    <w:rsid w:val="00DC11A8"/>
    <w:rsid w:val="00DC134B"/>
    <w:rsid w:val="00DC2B19"/>
    <w:rsid w:val="00DC6758"/>
    <w:rsid w:val="00DC7713"/>
    <w:rsid w:val="00DD04DA"/>
    <w:rsid w:val="00DD2ECF"/>
    <w:rsid w:val="00DD4365"/>
    <w:rsid w:val="00DD5E18"/>
    <w:rsid w:val="00DD5E79"/>
    <w:rsid w:val="00DE0971"/>
    <w:rsid w:val="00DE1D66"/>
    <w:rsid w:val="00DE3EFC"/>
    <w:rsid w:val="00DE43B5"/>
    <w:rsid w:val="00DE660E"/>
    <w:rsid w:val="00E02532"/>
    <w:rsid w:val="00E108A3"/>
    <w:rsid w:val="00E12038"/>
    <w:rsid w:val="00E121C5"/>
    <w:rsid w:val="00E15116"/>
    <w:rsid w:val="00E15652"/>
    <w:rsid w:val="00E15F86"/>
    <w:rsid w:val="00E175AF"/>
    <w:rsid w:val="00E2083C"/>
    <w:rsid w:val="00E20A81"/>
    <w:rsid w:val="00E20C6D"/>
    <w:rsid w:val="00E20E1F"/>
    <w:rsid w:val="00E335A5"/>
    <w:rsid w:val="00E34D00"/>
    <w:rsid w:val="00E34E0F"/>
    <w:rsid w:val="00E35527"/>
    <w:rsid w:val="00E36C58"/>
    <w:rsid w:val="00E37328"/>
    <w:rsid w:val="00E375AB"/>
    <w:rsid w:val="00E42B0B"/>
    <w:rsid w:val="00E529D2"/>
    <w:rsid w:val="00E55926"/>
    <w:rsid w:val="00E608CB"/>
    <w:rsid w:val="00E61676"/>
    <w:rsid w:val="00E61A19"/>
    <w:rsid w:val="00E67680"/>
    <w:rsid w:val="00E7476A"/>
    <w:rsid w:val="00E765A5"/>
    <w:rsid w:val="00E8009B"/>
    <w:rsid w:val="00E804C6"/>
    <w:rsid w:val="00E810FE"/>
    <w:rsid w:val="00E82FAC"/>
    <w:rsid w:val="00E83CC2"/>
    <w:rsid w:val="00E83F71"/>
    <w:rsid w:val="00E86E11"/>
    <w:rsid w:val="00E87158"/>
    <w:rsid w:val="00E90869"/>
    <w:rsid w:val="00E91D86"/>
    <w:rsid w:val="00E922BD"/>
    <w:rsid w:val="00E92673"/>
    <w:rsid w:val="00E97E97"/>
    <w:rsid w:val="00EA2151"/>
    <w:rsid w:val="00EA242A"/>
    <w:rsid w:val="00EB1D1D"/>
    <w:rsid w:val="00EB216C"/>
    <w:rsid w:val="00EB7514"/>
    <w:rsid w:val="00EB7E6C"/>
    <w:rsid w:val="00EC18F2"/>
    <w:rsid w:val="00EC24C4"/>
    <w:rsid w:val="00EC3EEF"/>
    <w:rsid w:val="00EC433D"/>
    <w:rsid w:val="00EC4C5F"/>
    <w:rsid w:val="00EC5435"/>
    <w:rsid w:val="00EC670E"/>
    <w:rsid w:val="00EC734D"/>
    <w:rsid w:val="00EC7589"/>
    <w:rsid w:val="00ED18A2"/>
    <w:rsid w:val="00ED2210"/>
    <w:rsid w:val="00ED4140"/>
    <w:rsid w:val="00ED430A"/>
    <w:rsid w:val="00EE0036"/>
    <w:rsid w:val="00EE0CBE"/>
    <w:rsid w:val="00EE0D64"/>
    <w:rsid w:val="00EE32A0"/>
    <w:rsid w:val="00EE35BC"/>
    <w:rsid w:val="00EE67F3"/>
    <w:rsid w:val="00EE70A0"/>
    <w:rsid w:val="00EF1489"/>
    <w:rsid w:val="00EF5A62"/>
    <w:rsid w:val="00F01665"/>
    <w:rsid w:val="00F01BD6"/>
    <w:rsid w:val="00F02FC7"/>
    <w:rsid w:val="00F06120"/>
    <w:rsid w:val="00F06407"/>
    <w:rsid w:val="00F07012"/>
    <w:rsid w:val="00F11CF1"/>
    <w:rsid w:val="00F11EB8"/>
    <w:rsid w:val="00F134D4"/>
    <w:rsid w:val="00F15A44"/>
    <w:rsid w:val="00F21620"/>
    <w:rsid w:val="00F21873"/>
    <w:rsid w:val="00F23A12"/>
    <w:rsid w:val="00F25D78"/>
    <w:rsid w:val="00F30026"/>
    <w:rsid w:val="00F32859"/>
    <w:rsid w:val="00F33259"/>
    <w:rsid w:val="00F33F8F"/>
    <w:rsid w:val="00F34345"/>
    <w:rsid w:val="00F35120"/>
    <w:rsid w:val="00F42F4E"/>
    <w:rsid w:val="00F4405D"/>
    <w:rsid w:val="00F474E5"/>
    <w:rsid w:val="00F50DCB"/>
    <w:rsid w:val="00F51488"/>
    <w:rsid w:val="00F51D18"/>
    <w:rsid w:val="00F541D1"/>
    <w:rsid w:val="00F55004"/>
    <w:rsid w:val="00F55067"/>
    <w:rsid w:val="00F57762"/>
    <w:rsid w:val="00F62678"/>
    <w:rsid w:val="00F63643"/>
    <w:rsid w:val="00F670D3"/>
    <w:rsid w:val="00F67880"/>
    <w:rsid w:val="00F70CF9"/>
    <w:rsid w:val="00F74F6F"/>
    <w:rsid w:val="00F75D70"/>
    <w:rsid w:val="00F80DC5"/>
    <w:rsid w:val="00F82CAA"/>
    <w:rsid w:val="00F82D00"/>
    <w:rsid w:val="00F84690"/>
    <w:rsid w:val="00F85BFC"/>
    <w:rsid w:val="00F85E4E"/>
    <w:rsid w:val="00F903D1"/>
    <w:rsid w:val="00F92D43"/>
    <w:rsid w:val="00FA15B3"/>
    <w:rsid w:val="00FA1FD9"/>
    <w:rsid w:val="00FA4D81"/>
    <w:rsid w:val="00FA5130"/>
    <w:rsid w:val="00FA66BE"/>
    <w:rsid w:val="00FB1C5C"/>
    <w:rsid w:val="00FC2D96"/>
    <w:rsid w:val="00FC417D"/>
    <w:rsid w:val="00FD3126"/>
    <w:rsid w:val="00FD35B2"/>
    <w:rsid w:val="00FD47D7"/>
    <w:rsid w:val="00FD4DE0"/>
    <w:rsid w:val="00FE2588"/>
    <w:rsid w:val="00FF0EA5"/>
    <w:rsid w:val="00FF3489"/>
    <w:rsid w:val="00FF417E"/>
    <w:rsid w:val="00FF6322"/>
    <w:rsid w:val="019CE683"/>
    <w:rsid w:val="03B88BFC"/>
    <w:rsid w:val="043F39E2"/>
    <w:rsid w:val="06364D32"/>
    <w:rsid w:val="0D8A75B9"/>
    <w:rsid w:val="0FEB6F77"/>
    <w:rsid w:val="1554AD9A"/>
    <w:rsid w:val="19A32E68"/>
    <w:rsid w:val="1C53E3C4"/>
    <w:rsid w:val="1D4E8C8B"/>
    <w:rsid w:val="1D9CEC49"/>
    <w:rsid w:val="1E7E29F7"/>
    <w:rsid w:val="27D38F02"/>
    <w:rsid w:val="2E61BE11"/>
    <w:rsid w:val="2F8845D2"/>
    <w:rsid w:val="303D2CA9"/>
    <w:rsid w:val="3321967D"/>
    <w:rsid w:val="34AE8C6F"/>
    <w:rsid w:val="34FDCA46"/>
    <w:rsid w:val="3524D74A"/>
    <w:rsid w:val="3563ED53"/>
    <w:rsid w:val="383FB990"/>
    <w:rsid w:val="3983C077"/>
    <w:rsid w:val="3B1C1B50"/>
    <w:rsid w:val="3D58769D"/>
    <w:rsid w:val="41BFF843"/>
    <w:rsid w:val="42BE107B"/>
    <w:rsid w:val="45C3DC96"/>
    <w:rsid w:val="4807D16B"/>
    <w:rsid w:val="48537C58"/>
    <w:rsid w:val="55465500"/>
    <w:rsid w:val="595D6878"/>
    <w:rsid w:val="5B207BA7"/>
    <w:rsid w:val="5D0A20DB"/>
    <w:rsid w:val="5DF3694A"/>
    <w:rsid w:val="5F8F39AB"/>
    <w:rsid w:val="61FB58A2"/>
    <w:rsid w:val="62FE4D13"/>
    <w:rsid w:val="650A5C98"/>
    <w:rsid w:val="65AB14F3"/>
    <w:rsid w:val="69EA4E39"/>
    <w:rsid w:val="6B570682"/>
    <w:rsid w:val="6B799E1C"/>
    <w:rsid w:val="6C0CF982"/>
    <w:rsid w:val="6C88B515"/>
    <w:rsid w:val="6C8A1D51"/>
    <w:rsid w:val="6D334FF8"/>
    <w:rsid w:val="6DA547A5"/>
    <w:rsid w:val="72E10C5B"/>
    <w:rsid w:val="7BCE090E"/>
    <w:rsid w:val="7FA9135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E2547"/>
    <w:rPr>
      <w:sz w:val="24"/>
      <w:szCs w:val="24"/>
      <w:lang w:eastAsia="ja-JP"/>
    </w:rPr>
  </w:style>
  <w:style w:type="paragraph" w:styleId="Heading1">
    <w:name w:val="heading 1"/>
    <w:basedOn w:val="Normal"/>
    <w:next w:val="Normal"/>
    <w:link w:val="Heading1Char"/>
    <w:uiPriority w:val="99"/>
    <w:qFormat/>
    <w:rsid w:val="0091565F"/>
    <w:pPr>
      <w:jc w:val="center"/>
      <w:outlineLvl w:val="0"/>
    </w:pPr>
    <w:rPr>
      <w:kern w:val="32"/>
      <w:sz w:val="56"/>
      <w:szCs w:val="56"/>
    </w:rPr>
  </w:style>
  <w:style w:type="paragraph" w:styleId="Heading2">
    <w:name w:val="heading 2"/>
    <w:basedOn w:val="Normal"/>
    <w:next w:val="Normal"/>
    <w:link w:val="Heading2Char1"/>
    <w:uiPriority w:val="99"/>
    <w:qFormat/>
    <w:rsid w:val="00794297"/>
    <w:pPr>
      <w:jc w:val="center"/>
      <w:outlineLvl w:val="1"/>
    </w:pPr>
    <w:rPr>
      <w:rFonts w:ascii="Arial Narrow" w:hAnsi="Arial Narrow"/>
      <w:i/>
      <w:sz w:val="32"/>
      <w:szCs w:val="20"/>
    </w:rPr>
  </w:style>
  <w:style w:type="paragraph" w:styleId="Heading3">
    <w:name w:val="heading 3"/>
    <w:basedOn w:val="Normal"/>
    <w:next w:val="Chapterbodytext"/>
    <w:link w:val="Heading3Char"/>
    <w:uiPriority w:val="99"/>
    <w:qFormat/>
    <w:rsid w:val="001E222C"/>
    <w:pPr>
      <w:numPr>
        <w:ilvl w:val="2"/>
        <w:numId w:val="6"/>
      </w:numPr>
      <w:ind w:right="1080"/>
      <w:outlineLvl w:val="2"/>
    </w:pPr>
    <w:rPr>
      <w:rFonts w:ascii="Calibri" w:hAnsi="Calibri"/>
      <w:smallCaps/>
      <w:color w:val="003366"/>
      <w:kern w:val="32"/>
      <w:sz w:val="52"/>
      <w:szCs w:val="52"/>
      <w:lang w:val="en-CA"/>
    </w:rPr>
  </w:style>
  <w:style w:type="paragraph" w:styleId="Heading4">
    <w:name w:val="heading 4"/>
    <w:basedOn w:val="Normal"/>
    <w:next w:val="Chapterbodytext"/>
    <w:link w:val="Heading4Char"/>
    <w:uiPriority w:val="99"/>
    <w:qFormat/>
    <w:rsid w:val="0078561D"/>
    <w:pPr>
      <w:numPr>
        <w:ilvl w:val="3"/>
        <w:numId w:val="6"/>
      </w:numPr>
      <w:tabs>
        <w:tab w:val="num" w:pos="720"/>
      </w:tabs>
      <w:ind w:left="720" w:right="1080"/>
      <w:outlineLvl w:val="3"/>
    </w:pPr>
    <w:rPr>
      <w:rFonts w:ascii="Calibri" w:hAnsi="Calibri"/>
      <w:b/>
      <w:bCs/>
      <w:sz w:val="28"/>
      <w:szCs w:val="28"/>
      <w:lang w:val="en-CA"/>
    </w:rPr>
  </w:style>
  <w:style w:type="paragraph" w:styleId="Heading5">
    <w:name w:val="heading 5"/>
    <w:basedOn w:val="Normal"/>
    <w:next w:val="Chapterbodytext"/>
    <w:link w:val="Heading5Char1"/>
    <w:uiPriority w:val="99"/>
    <w:qFormat/>
    <w:rsid w:val="007D6D78"/>
    <w:pPr>
      <w:tabs>
        <w:tab w:val="left" w:pos="720"/>
      </w:tabs>
      <w:ind w:right="1080"/>
      <w:outlineLvl w:val="4"/>
    </w:pPr>
    <w:rPr>
      <w:rFonts w:ascii="Calibri" w:hAnsi="Calibri"/>
      <w:b/>
      <w:i/>
      <w:color w:val="003366"/>
      <w:szCs w:val="20"/>
    </w:rPr>
  </w:style>
  <w:style w:type="paragraph" w:styleId="Heading6">
    <w:name w:val="heading 6"/>
    <w:basedOn w:val="Normal"/>
    <w:next w:val="Normal"/>
    <w:link w:val="Heading6Char"/>
    <w:uiPriority w:val="99"/>
    <w:qFormat/>
    <w:rsid w:val="00A23C97"/>
    <w:pPr>
      <w:tabs>
        <w:tab w:val="left" w:pos="1080"/>
      </w:tabs>
      <w:outlineLvl w:val="5"/>
    </w:pPr>
    <w:rPr>
      <w:rFonts w:ascii="Calibri" w:hAnsi="Calibri"/>
      <w:b/>
      <w:bCs/>
      <w:sz w:val="20"/>
      <w:szCs w:val="20"/>
      <w:lang w:val="en-CA"/>
    </w:rPr>
  </w:style>
  <w:style w:type="paragraph" w:styleId="Heading7">
    <w:name w:val="heading 7"/>
    <w:basedOn w:val="Normal"/>
    <w:next w:val="Normal"/>
    <w:link w:val="Heading7Char"/>
    <w:uiPriority w:val="99"/>
    <w:qFormat/>
    <w:rsid w:val="00E61A19"/>
    <w:pPr>
      <w:numPr>
        <w:ilvl w:val="6"/>
        <w:numId w:val="6"/>
      </w:numPr>
      <w:spacing w:before="240" w:after="60"/>
      <w:outlineLvl w:val="6"/>
    </w:pPr>
    <w:rPr>
      <w:rFonts w:ascii="Calibri" w:hAnsi="Calibri"/>
      <w:lang w:val="en-CA"/>
    </w:rPr>
  </w:style>
  <w:style w:type="paragraph" w:styleId="Heading8">
    <w:name w:val="heading 8"/>
    <w:basedOn w:val="Normal"/>
    <w:next w:val="Normal"/>
    <w:link w:val="Heading8Char"/>
    <w:uiPriority w:val="99"/>
    <w:qFormat/>
    <w:rsid w:val="00E61A19"/>
    <w:pPr>
      <w:numPr>
        <w:ilvl w:val="7"/>
        <w:numId w:val="6"/>
      </w:numPr>
      <w:spacing w:before="240" w:after="60"/>
      <w:outlineLvl w:val="7"/>
    </w:pPr>
    <w:rPr>
      <w:rFonts w:ascii="Calibri" w:hAnsi="Calibri"/>
      <w:i/>
      <w:iCs/>
      <w:lang w:val="en-CA"/>
    </w:rPr>
  </w:style>
  <w:style w:type="paragraph" w:styleId="Heading9">
    <w:name w:val="heading 9"/>
    <w:basedOn w:val="Normal"/>
    <w:next w:val="Normal"/>
    <w:link w:val="Heading9Char1"/>
    <w:uiPriority w:val="99"/>
    <w:qFormat/>
    <w:rsid w:val="00E61A19"/>
    <w:pPr>
      <w:numPr>
        <w:ilvl w:val="8"/>
        <w:numId w:val="6"/>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14032"/>
    <w:rPr>
      <w:rFonts w:eastAsia="MS Mincho" w:cs="Times New Roman"/>
      <w:kern w:val="32"/>
      <w:sz w:val="56"/>
      <w:lang w:val="en-US" w:eastAsia="ja-JP"/>
    </w:rPr>
  </w:style>
  <w:style w:type="character" w:customStyle="1" w:styleId="Heading2Char">
    <w:name w:val="Heading 2 Char"/>
    <w:basedOn w:val="DefaultParagraphFont"/>
    <w:uiPriority w:val="99"/>
    <w:locked/>
    <w:rsid w:val="003008E9"/>
    <w:rPr>
      <w:rFonts w:ascii="Cambria" w:hAnsi="Cambria" w:cs="Times New Roman"/>
      <w:b/>
      <w:i/>
      <w:sz w:val="28"/>
      <w:lang w:eastAsia="ja-JP"/>
    </w:rPr>
  </w:style>
  <w:style w:type="character" w:customStyle="1" w:styleId="Heading3Char">
    <w:name w:val="Heading 3 Char"/>
    <w:basedOn w:val="DefaultParagraphFont"/>
    <w:link w:val="Heading3"/>
    <w:uiPriority w:val="99"/>
    <w:locked/>
    <w:rsid w:val="001E222C"/>
    <w:rPr>
      <w:rFonts w:ascii="Calibri" w:hAnsi="Calibri" w:cs="Times New Roman"/>
      <w:smallCaps/>
      <w:color w:val="003366"/>
      <w:kern w:val="32"/>
      <w:sz w:val="52"/>
      <w:szCs w:val="52"/>
      <w:lang w:eastAsia="ja-JP"/>
    </w:rPr>
  </w:style>
  <w:style w:type="character" w:customStyle="1" w:styleId="Heading4Char">
    <w:name w:val="Heading 4 Char"/>
    <w:basedOn w:val="DefaultParagraphFont"/>
    <w:link w:val="Heading4"/>
    <w:uiPriority w:val="99"/>
    <w:locked/>
    <w:rsid w:val="003008E9"/>
    <w:rPr>
      <w:rFonts w:ascii="Calibri" w:hAnsi="Calibri" w:cs="Times New Roman"/>
      <w:b/>
      <w:sz w:val="28"/>
      <w:lang w:eastAsia="ja-JP"/>
    </w:rPr>
  </w:style>
  <w:style w:type="character" w:customStyle="1" w:styleId="Heading5Char">
    <w:name w:val="Heading 5 Char"/>
    <w:basedOn w:val="DefaultParagraphFont"/>
    <w:uiPriority w:val="99"/>
    <w:semiHidden/>
    <w:locked/>
    <w:rsid w:val="003008E9"/>
    <w:rPr>
      <w:rFonts w:ascii="Calibri" w:hAnsi="Calibri" w:cs="Times New Roman"/>
      <w:b/>
      <w:i/>
      <w:sz w:val="26"/>
      <w:lang w:eastAsia="ja-JP"/>
    </w:rPr>
  </w:style>
  <w:style w:type="character" w:customStyle="1" w:styleId="Heading6Char">
    <w:name w:val="Heading 6 Char"/>
    <w:basedOn w:val="DefaultParagraphFont"/>
    <w:link w:val="Heading6"/>
    <w:uiPriority w:val="99"/>
    <w:semiHidden/>
    <w:locked/>
    <w:rsid w:val="003008E9"/>
    <w:rPr>
      <w:rFonts w:ascii="Calibri" w:hAnsi="Calibri" w:cs="Times New Roman"/>
      <w:b/>
      <w:lang w:eastAsia="ja-JP"/>
    </w:rPr>
  </w:style>
  <w:style w:type="character" w:customStyle="1" w:styleId="Heading7Char">
    <w:name w:val="Heading 7 Char"/>
    <w:basedOn w:val="DefaultParagraphFont"/>
    <w:link w:val="Heading7"/>
    <w:uiPriority w:val="99"/>
    <w:semiHidden/>
    <w:locked/>
    <w:rsid w:val="003008E9"/>
    <w:rPr>
      <w:rFonts w:ascii="Calibri" w:hAnsi="Calibri" w:cs="Times New Roman"/>
      <w:sz w:val="24"/>
      <w:lang w:eastAsia="ja-JP"/>
    </w:rPr>
  </w:style>
  <w:style w:type="character" w:customStyle="1" w:styleId="Heading8Char">
    <w:name w:val="Heading 8 Char"/>
    <w:basedOn w:val="DefaultParagraphFont"/>
    <w:link w:val="Heading8"/>
    <w:uiPriority w:val="99"/>
    <w:semiHidden/>
    <w:locked/>
    <w:rsid w:val="003008E9"/>
    <w:rPr>
      <w:rFonts w:ascii="Calibri" w:hAnsi="Calibri" w:cs="Times New Roman"/>
      <w:i/>
      <w:sz w:val="24"/>
      <w:lang w:eastAsia="ja-JP"/>
    </w:rPr>
  </w:style>
  <w:style w:type="character" w:customStyle="1" w:styleId="Heading9Char">
    <w:name w:val="Heading 9 Char"/>
    <w:basedOn w:val="DefaultParagraphFont"/>
    <w:uiPriority w:val="99"/>
    <w:semiHidden/>
    <w:locked/>
    <w:rsid w:val="003008E9"/>
    <w:rPr>
      <w:rFonts w:ascii="Cambria" w:hAnsi="Cambria" w:cs="Times New Roman"/>
      <w:lang w:eastAsia="ja-JP"/>
    </w:rPr>
  </w:style>
  <w:style w:type="character" w:customStyle="1" w:styleId="Heading2Char1">
    <w:name w:val="Heading 2 Char1"/>
    <w:link w:val="Heading2"/>
    <w:uiPriority w:val="99"/>
    <w:locked/>
    <w:rsid w:val="00E175AF"/>
    <w:rPr>
      <w:rFonts w:ascii="Arial Narrow" w:eastAsia="MS Mincho" w:hAnsi="Arial Narrow"/>
      <w:i/>
      <w:sz w:val="32"/>
      <w:lang w:val="en-US" w:eastAsia="ja-JP"/>
    </w:rPr>
  </w:style>
  <w:style w:type="paragraph" w:customStyle="1" w:styleId="Chapterbodytext">
    <w:name w:val="Chapter body text"/>
    <w:basedOn w:val="Normal"/>
    <w:link w:val="ChapterbodytextChar1"/>
    <w:uiPriority w:val="99"/>
    <w:rsid w:val="00927863"/>
    <w:pPr>
      <w:tabs>
        <w:tab w:val="left" w:pos="1080"/>
      </w:tabs>
      <w:spacing w:line="276" w:lineRule="auto"/>
      <w:jc w:val="both"/>
    </w:pPr>
    <w:rPr>
      <w:rFonts w:ascii="Calibri" w:hAnsi="Calibri"/>
      <w:szCs w:val="20"/>
      <w:lang w:val="en-CA"/>
    </w:rPr>
  </w:style>
  <w:style w:type="character" w:customStyle="1" w:styleId="ChapterbodytextChar1">
    <w:name w:val="Chapter body text Char1"/>
    <w:link w:val="Chapterbodytext"/>
    <w:uiPriority w:val="99"/>
    <w:locked/>
    <w:rsid w:val="00927863"/>
    <w:rPr>
      <w:rFonts w:ascii="Calibri" w:eastAsia="MS Mincho" w:hAnsi="Calibri"/>
      <w:sz w:val="24"/>
      <w:lang w:val="en-CA" w:eastAsia="ja-JP"/>
    </w:rPr>
  </w:style>
  <w:style w:type="character" w:customStyle="1" w:styleId="Heading5Char1">
    <w:name w:val="Heading 5 Char1"/>
    <w:link w:val="Heading5"/>
    <w:uiPriority w:val="99"/>
    <w:locked/>
    <w:rsid w:val="00E175AF"/>
    <w:rPr>
      <w:rFonts w:ascii="Calibri" w:eastAsia="MS Mincho" w:hAnsi="Calibri"/>
      <w:b/>
      <w:i/>
      <w:color w:val="003366"/>
      <w:sz w:val="24"/>
      <w:lang w:val="en-US" w:eastAsia="ja-JP"/>
    </w:rPr>
  </w:style>
  <w:style w:type="character" w:customStyle="1" w:styleId="Heading9Char1">
    <w:name w:val="Heading 9 Char1"/>
    <w:link w:val="Heading9"/>
    <w:uiPriority w:val="99"/>
    <w:locked/>
    <w:rsid w:val="00E175AF"/>
    <w:rPr>
      <w:rFonts w:ascii="Arial" w:eastAsia="MS Mincho" w:hAnsi="Arial"/>
      <w:sz w:val="22"/>
      <w:lang w:val="en-US" w:eastAsia="ja-JP"/>
    </w:rPr>
  </w:style>
  <w:style w:type="paragraph" w:customStyle="1" w:styleId="Bul1-table">
    <w:name w:val="Bul1-table"/>
    <w:basedOn w:val="Normal"/>
    <w:uiPriority w:val="99"/>
    <w:rsid w:val="006E34DC"/>
    <w:pPr>
      <w:numPr>
        <w:numId w:val="1"/>
      </w:numPr>
      <w:tabs>
        <w:tab w:val="left" w:pos="2340"/>
      </w:tabs>
      <w:spacing w:before="40"/>
    </w:pPr>
    <w:rPr>
      <w:rFonts w:ascii="Arial Narrow" w:hAnsi="Arial Narrow"/>
      <w:sz w:val="18"/>
      <w:lang w:val="en-CA"/>
    </w:rPr>
  </w:style>
  <w:style w:type="paragraph" w:customStyle="1" w:styleId="Bul2-table">
    <w:name w:val="Bul2-table"/>
    <w:basedOn w:val="Bul1-table"/>
    <w:uiPriority w:val="99"/>
    <w:rsid w:val="006E34DC"/>
    <w:pPr>
      <w:numPr>
        <w:ilvl w:val="1"/>
        <w:numId w:val="2"/>
      </w:numPr>
      <w:tabs>
        <w:tab w:val="left" w:pos="450"/>
      </w:tabs>
    </w:pPr>
  </w:style>
  <w:style w:type="paragraph" w:styleId="Footer">
    <w:name w:val="footer"/>
    <w:basedOn w:val="FootnoteText"/>
    <w:link w:val="FooterChar"/>
    <w:uiPriority w:val="99"/>
    <w:rsid w:val="004350F0"/>
    <w:rPr>
      <w:lang w:val="en-US"/>
    </w:rPr>
  </w:style>
  <w:style w:type="character" w:customStyle="1" w:styleId="FooterChar">
    <w:name w:val="Footer Char"/>
    <w:basedOn w:val="DefaultParagraphFont"/>
    <w:link w:val="Footer"/>
    <w:uiPriority w:val="99"/>
    <w:locked/>
    <w:rsid w:val="004350F0"/>
    <w:rPr>
      <w:rFonts w:ascii="Calibri" w:eastAsia="MS Mincho" w:hAnsi="Calibri" w:cs="Times New Roman"/>
      <w:sz w:val="18"/>
      <w:lang w:val="en-US" w:eastAsia="ja-JP"/>
    </w:rPr>
  </w:style>
  <w:style w:type="paragraph" w:styleId="FootnoteText">
    <w:name w:val="footnote text"/>
    <w:aliases w:val="Char Char,Char Char Char,Char,Footnote Text Char1,Footnote Text Char Char,Footnote Text Char1 Char Char,Footnote Text Char Char Char Char,Footnote Text Char1 Char Char Char Char,Footnote Text Char Char Char Char Char Char"/>
    <w:basedOn w:val="Normal"/>
    <w:link w:val="FootnoteTextChar"/>
    <w:autoRedefine/>
    <w:uiPriority w:val="99"/>
    <w:semiHidden/>
    <w:rsid w:val="005D42F6"/>
    <w:pPr>
      <w:tabs>
        <w:tab w:val="left" w:pos="180"/>
      </w:tabs>
      <w:spacing w:after="80" w:line="276" w:lineRule="auto"/>
      <w:ind w:left="180" w:right="360" w:hanging="187"/>
    </w:pPr>
    <w:rPr>
      <w:rFonts w:ascii="Calibri" w:hAnsi="Calibri"/>
      <w:sz w:val="18"/>
      <w:szCs w:val="20"/>
      <w:lang w:val="en-CA"/>
    </w:rPr>
  </w:style>
  <w:style w:type="character" w:customStyle="1" w:styleId="FootnoteTextChar">
    <w:name w:val="Footnote Text Char"/>
    <w:aliases w:val="Char Char Char1,Char Char Char Char,Char Char1,Footnote Text Char1 Char,Footnote Text Char Char Char,Footnote Text Char1 Char Char Char,Footnote Text Char Char Char Char Char,Footnote Text Char1 Char Char Char Char Char"/>
    <w:basedOn w:val="DefaultParagraphFont"/>
    <w:link w:val="FootnoteText"/>
    <w:uiPriority w:val="99"/>
    <w:semiHidden/>
    <w:locked/>
    <w:rsid w:val="005D42F6"/>
    <w:rPr>
      <w:rFonts w:ascii="Calibri" w:eastAsia="MS Mincho" w:hAnsi="Calibri" w:cs="Times New Roman"/>
      <w:sz w:val="18"/>
      <w:lang w:val="en-CA" w:eastAsia="ja-JP"/>
    </w:rPr>
  </w:style>
  <w:style w:type="character" w:customStyle="1" w:styleId="BodyText3Char1">
    <w:name w:val="Body Text 3 Char1"/>
    <w:uiPriority w:val="99"/>
    <w:semiHidden/>
    <w:locked/>
    <w:rsid w:val="00E175AF"/>
    <w:rPr>
      <w:rFonts w:ascii="Arial" w:hAnsi="Arial"/>
      <w:sz w:val="16"/>
      <w:lang w:eastAsia="en-US"/>
    </w:rPr>
  </w:style>
  <w:style w:type="character" w:styleId="FootnoteReference">
    <w:name w:val="footnote reference"/>
    <w:basedOn w:val="DefaultParagraphFont"/>
    <w:uiPriority w:val="99"/>
    <w:semiHidden/>
    <w:rsid w:val="006E34DC"/>
    <w:rPr>
      <w:rFonts w:cs="Times New Roman"/>
      <w:vertAlign w:val="superscript"/>
    </w:rPr>
  </w:style>
  <w:style w:type="paragraph" w:customStyle="1" w:styleId="g-bul1">
    <w:name w:val="g-bul1"/>
    <w:uiPriority w:val="99"/>
    <w:rsid w:val="006E34DC"/>
    <w:pPr>
      <w:numPr>
        <w:numId w:val="3"/>
      </w:numPr>
      <w:spacing w:line="276" w:lineRule="auto"/>
    </w:pPr>
    <w:rPr>
      <w:rFonts w:ascii="Arial Narrow" w:hAnsi="Arial Narrow"/>
      <w:sz w:val="22"/>
      <w:lang w:val="en-CA"/>
    </w:rPr>
  </w:style>
  <w:style w:type="paragraph" w:customStyle="1" w:styleId="g-bul2">
    <w:name w:val="g-bul2"/>
    <w:basedOn w:val="Normal"/>
    <w:uiPriority w:val="99"/>
    <w:rsid w:val="006E34DC"/>
    <w:pPr>
      <w:numPr>
        <w:numId w:val="4"/>
      </w:numPr>
      <w:spacing w:before="60" w:after="60" w:line="276" w:lineRule="auto"/>
      <w:ind w:right="1080"/>
    </w:pPr>
    <w:rPr>
      <w:rFonts w:ascii="Arial Narrow" w:hAnsi="Arial Narrow"/>
      <w:sz w:val="22"/>
      <w:lang w:val="en-CA"/>
    </w:rPr>
  </w:style>
  <w:style w:type="paragraph" w:customStyle="1" w:styleId="g-bul3">
    <w:name w:val="g-bul3"/>
    <w:uiPriority w:val="99"/>
    <w:rsid w:val="006E34DC"/>
    <w:pPr>
      <w:numPr>
        <w:numId w:val="5"/>
      </w:numPr>
      <w:spacing w:before="60" w:after="60" w:line="276" w:lineRule="auto"/>
      <w:ind w:right="1080"/>
    </w:pPr>
    <w:rPr>
      <w:rFonts w:ascii="Arial Narrow" w:hAnsi="Arial Narrow"/>
      <w:sz w:val="22"/>
      <w:lang w:val="en-CA"/>
    </w:rPr>
  </w:style>
  <w:style w:type="paragraph" w:customStyle="1" w:styleId="Highl-1">
    <w:name w:val="Highl-1"/>
    <w:link w:val="Highl-1Char"/>
    <w:uiPriority w:val="99"/>
    <w:rsid w:val="0078561D"/>
    <w:pPr>
      <w:numPr>
        <w:numId w:val="7"/>
      </w:numPr>
      <w:spacing w:line="276" w:lineRule="auto"/>
      <w:ind w:left="1080" w:hanging="360"/>
    </w:pPr>
    <w:rPr>
      <w:rFonts w:ascii="Calibri" w:hAnsi="Calibri"/>
      <w:sz w:val="22"/>
      <w:szCs w:val="22"/>
    </w:rPr>
  </w:style>
  <w:style w:type="character" w:customStyle="1" w:styleId="Highl-1Char">
    <w:name w:val="Highl-1 Char"/>
    <w:link w:val="Highl-1"/>
    <w:uiPriority w:val="99"/>
    <w:locked/>
    <w:rsid w:val="0078561D"/>
    <w:rPr>
      <w:rFonts w:ascii="Calibri" w:hAnsi="Calibri"/>
      <w:sz w:val="22"/>
      <w:szCs w:val="22"/>
      <w:lang w:val="en-US" w:eastAsia="en-US" w:bidi="ar-SA"/>
    </w:rPr>
  </w:style>
  <w:style w:type="paragraph" w:customStyle="1" w:styleId="Highl-2">
    <w:name w:val="Highl-2"/>
    <w:basedOn w:val="Normal"/>
    <w:uiPriority w:val="99"/>
    <w:rsid w:val="00E86E11"/>
    <w:pPr>
      <w:numPr>
        <w:numId w:val="8"/>
      </w:numPr>
      <w:tabs>
        <w:tab w:val="num" w:pos="1440"/>
      </w:tabs>
      <w:spacing w:before="60" w:after="60" w:line="276" w:lineRule="auto"/>
      <w:ind w:left="1440" w:right="1080"/>
    </w:pPr>
    <w:rPr>
      <w:rFonts w:ascii="Calibri" w:hAnsi="Calibri"/>
      <w:sz w:val="22"/>
      <w:lang w:val="en-CA"/>
    </w:rPr>
  </w:style>
  <w:style w:type="paragraph" w:customStyle="1" w:styleId="Highl-3">
    <w:name w:val="Highl-3"/>
    <w:uiPriority w:val="99"/>
    <w:rsid w:val="007D6D78"/>
    <w:pPr>
      <w:spacing w:before="60" w:after="60" w:line="276" w:lineRule="auto"/>
      <w:ind w:left="1800" w:right="1080"/>
      <w:jc w:val="center"/>
    </w:pPr>
    <w:rPr>
      <w:rFonts w:ascii="Calibri" w:hAnsi="Calibri"/>
      <w:b/>
      <w:bCs/>
      <w:sz w:val="28"/>
      <w:szCs w:val="28"/>
    </w:rPr>
  </w:style>
  <w:style w:type="paragraph" w:customStyle="1" w:styleId="Sectionheading">
    <w:name w:val="Section heading"/>
    <w:basedOn w:val="Heading2"/>
    <w:next w:val="Chapterbodytext"/>
    <w:uiPriority w:val="99"/>
    <w:rsid w:val="00490D06"/>
    <w:pPr>
      <w:overflowPunct w:val="0"/>
      <w:autoSpaceDE w:val="0"/>
      <w:autoSpaceDN w:val="0"/>
      <w:adjustRightInd w:val="0"/>
      <w:jc w:val="left"/>
      <w:textAlignment w:val="baseline"/>
      <w:outlineLvl w:val="9"/>
    </w:pPr>
    <w:rPr>
      <w:rFonts w:ascii="Times New Roman" w:hAnsi="Times New Roman"/>
      <w:bCs/>
      <w:i w:val="0"/>
      <w:smallCaps/>
      <w:color w:val="1465A2"/>
      <w:sz w:val="52"/>
      <w:lang w:val="en-CA"/>
    </w:rPr>
  </w:style>
  <w:style w:type="paragraph" w:customStyle="1" w:styleId="Table-text">
    <w:name w:val="Table-text"/>
    <w:basedOn w:val="Normal"/>
    <w:uiPriority w:val="99"/>
    <w:rsid w:val="00C64A8E"/>
    <w:pPr>
      <w:tabs>
        <w:tab w:val="left" w:pos="144"/>
        <w:tab w:val="left" w:pos="360"/>
        <w:tab w:val="left" w:pos="720"/>
        <w:tab w:val="left" w:pos="1584"/>
        <w:tab w:val="left" w:pos="1800"/>
        <w:tab w:val="left" w:pos="2340"/>
      </w:tabs>
      <w:spacing w:before="40" w:after="40"/>
      <w:jc w:val="center"/>
    </w:pPr>
    <w:rPr>
      <w:rFonts w:ascii="Calibri" w:hAnsi="Calibri"/>
      <w:sz w:val="22"/>
      <w:szCs w:val="22"/>
      <w:lang w:val="en-CA"/>
    </w:rPr>
  </w:style>
  <w:style w:type="paragraph" w:customStyle="1" w:styleId="Tableheader">
    <w:name w:val="Table header"/>
    <w:uiPriority w:val="99"/>
    <w:rsid w:val="00C64A8E"/>
    <w:pPr>
      <w:tabs>
        <w:tab w:val="left" w:pos="990"/>
      </w:tabs>
      <w:spacing w:before="40" w:after="40"/>
    </w:pPr>
    <w:rPr>
      <w:rFonts w:ascii="Calibri" w:hAnsi="Calibri"/>
      <w:bCs/>
      <w:sz w:val="22"/>
      <w:szCs w:val="22"/>
      <w:lang w:val="en-CA"/>
    </w:rPr>
  </w:style>
  <w:style w:type="paragraph" w:customStyle="1" w:styleId="Submission">
    <w:name w:val="Submission"/>
    <w:basedOn w:val="Normal"/>
    <w:uiPriority w:val="99"/>
    <w:rsid w:val="00CE4E71"/>
    <w:pPr>
      <w:tabs>
        <w:tab w:val="left" w:pos="1584"/>
        <w:tab w:val="left" w:pos="1800"/>
        <w:tab w:val="left" w:pos="2340"/>
      </w:tabs>
      <w:spacing w:line="276" w:lineRule="auto"/>
      <w:ind w:left="1584" w:right="1440"/>
      <w:jc w:val="center"/>
    </w:pPr>
    <w:rPr>
      <w:rFonts w:ascii="Arial Narrow" w:hAnsi="Arial Narrow"/>
      <w:sz w:val="22"/>
      <w:lang w:val="en-CA" w:eastAsia="en-US"/>
    </w:rPr>
  </w:style>
  <w:style w:type="character" w:styleId="Hyperlink">
    <w:name w:val="Hyperlink"/>
    <w:basedOn w:val="DefaultParagraphFont"/>
    <w:uiPriority w:val="99"/>
    <w:rsid w:val="0091565F"/>
    <w:rPr>
      <w:rFonts w:cs="Times New Roman"/>
      <w:noProof/>
      <w:color w:val="0000FF"/>
      <w:u w:val="single"/>
    </w:rPr>
  </w:style>
  <w:style w:type="paragraph" w:styleId="Header">
    <w:name w:val="header"/>
    <w:basedOn w:val="Normal"/>
    <w:link w:val="HeaderChar1"/>
    <w:uiPriority w:val="99"/>
    <w:rsid w:val="00C77E10"/>
    <w:pPr>
      <w:tabs>
        <w:tab w:val="center" w:pos="4320"/>
        <w:tab w:val="right" w:pos="8640"/>
      </w:tabs>
    </w:pPr>
    <w:rPr>
      <w:szCs w:val="20"/>
    </w:rPr>
  </w:style>
  <w:style w:type="character" w:customStyle="1" w:styleId="HeaderChar">
    <w:name w:val="Header Char"/>
    <w:basedOn w:val="DefaultParagraphFont"/>
    <w:uiPriority w:val="99"/>
    <w:locked/>
    <w:rsid w:val="003008E9"/>
    <w:rPr>
      <w:rFonts w:cs="Times New Roman"/>
      <w:sz w:val="24"/>
      <w:lang w:eastAsia="ja-JP"/>
    </w:rPr>
  </w:style>
  <w:style w:type="character" w:customStyle="1" w:styleId="HeaderChar1">
    <w:name w:val="Header Char1"/>
    <w:link w:val="Header"/>
    <w:uiPriority w:val="99"/>
    <w:locked/>
    <w:rsid w:val="00E175AF"/>
    <w:rPr>
      <w:rFonts w:eastAsia="MS Mincho"/>
      <w:sz w:val="24"/>
      <w:lang w:val="en-US" w:eastAsia="ja-JP"/>
    </w:rPr>
  </w:style>
  <w:style w:type="character" w:styleId="PageNumber">
    <w:name w:val="page number"/>
    <w:basedOn w:val="DefaultParagraphFont"/>
    <w:uiPriority w:val="99"/>
    <w:rsid w:val="00040173"/>
    <w:rPr>
      <w:rFonts w:cs="Times New Roman"/>
      <w:sz w:val="18"/>
    </w:rPr>
  </w:style>
  <w:style w:type="paragraph" w:styleId="TOC1">
    <w:name w:val="toc 1"/>
    <w:basedOn w:val="TOAHeading"/>
    <w:next w:val="TOC2"/>
    <w:autoRedefine/>
    <w:uiPriority w:val="99"/>
    <w:semiHidden/>
    <w:rsid w:val="0021519A"/>
    <w:pPr>
      <w:tabs>
        <w:tab w:val="left" w:pos="720"/>
        <w:tab w:val="left" w:pos="960"/>
        <w:tab w:val="left" w:pos="1440"/>
        <w:tab w:val="right" w:pos="8640"/>
        <w:tab w:val="right" w:leader="dot" w:pos="9720"/>
      </w:tabs>
      <w:spacing w:after="80" w:line="276" w:lineRule="auto"/>
      <w:ind w:left="720" w:right="1584" w:hanging="720"/>
    </w:pPr>
    <w:rPr>
      <w:rFonts w:ascii="Calibri" w:hAnsi="Calibri"/>
      <w:b w:val="0"/>
      <w:noProof/>
      <w:sz w:val="22"/>
      <w:szCs w:val="48"/>
      <w:lang w:val="en-CA" w:eastAsia="en-US"/>
    </w:rPr>
  </w:style>
  <w:style w:type="paragraph" w:styleId="TOAHeading">
    <w:name w:val="toa heading"/>
    <w:basedOn w:val="Normal"/>
    <w:next w:val="Normal"/>
    <w:uiPriority w:val="99"/>
    <w:semiHidden/>
    <w:rsid w:val="0021519A"/>
    <w:pPr>
      <w:spacing w:before="120"/>
    </w:pPr>
    <w:rPr>
      <w:rFonts w:ascii="Arial" w:hAnsi="Arial" w:cs="Arial"/>
      <w:b/>
      <w:bCs/>
    </w:rPr>
  </w:style>
  <w:style w:type="paragraph" w:styleId="TOC2">
    <w:name w:val="toc 2"/>
    <w:basedOn w:val="TOC1"/>
    <w:next w:val="TOC3"/>
    <w:autoRedefine/>
    <w:uiPriority w:val="99"/>
    <w:semiHidden/>
    <w:rsid w:val="0021519A"/>
    <w:pPr>
      <w:tabs>
        <w:tab w:val="clear" w:pos="8640"/>
        <w:tab w:val="left" w:pos="1200"/>
        <w:tab w:val="right" w:pos="8630"/>
      </w:tabs>
    </w:pPr>
  </w:style>
  <w:style w:type="paragraph" w:styleId="TOC3">
    <w:name w:val="toc 3"/>
    <w:basedOn w:val="Normal"/>
    <w:next w:val="Normal"/>
    <w:autoRedefine/>
    <w:uiPriority w:val="99"/>
    <w:rsid w:val="0021519A"/>
    <w:pPr>
      <w:tabs>
        <w:tab w:val="left" w:pos="720"/>
        <w:tab w:val="right" w:pos="8630"/>
      </w:tabs>
      <w:ind w:left="720" w:hanging="720"/>
    </w:pPr>
    <w:rPr>
      <w:rFonts w:ascii="Calibri" w:hAnsi="Calibri"/>
      <w:sz w:val="22"/>
      <w:szCs w:val="22"/>
      <w:lang w:val="en-CA"/>
    </w:rPr>
  </w:style>
  <w:style w:type="character" w:styleId="CommentReference">
    <w:name w:val="annotation reference"/>
    <w:basedOn w:val="DefaultParagraphFont"/>
    <w:uiPriority w:val="99"/>
    <w:semiHidden/>
    <w:rsid w:val="00C472CB"/>
    <w:rPr>
      <w:rFonts w:cs="Times New Roman"/>
      <w:sz w:val="16"/>
    </w:rPr>
  </w:style>
  <w:style w:type="paragraph" w:styleId="CommentText">
    <w:name w:val="annotation text"/>
    <w:basedOn w:val="Normal"/>
    <w:link w:val="CommentTextChar"/>
    <w:uiPriority w:val="99"/>
    <w:semiHidden/>
    <w:rsid w:val="00C472CB"/>
    <w:rPr>
      <w:sz w:val="20"/>
      <w:szCs w:val="20"/>
      <w:lang w:val="en-CA" w:eastAsia="en-US"/>
    </w:rPr>
  </w:style>
  <w:style w:type="character" w:customStyle="1" w:styleId="CommentTextChar">
    <w:name w:val="Comment Text Char"/>
    <w:basedOn w:val="DefaultParagraphFont"/>
    <w:link w:val="CommentText"/>
    <w:uiPriority w:val="99"/>
    <w:semiHidden/>
    <w:locked/>
    <w:rsid w:val="00C472CB"/>
    <w:rPr>
      <w:rFonts w:cs="Times New Roman"/>
      <w:lang w:val="en-CA" w:eastAsia="en-US"/>
    </w:rPr>
  </w:style>
  <w:style w:type="paragraph" w:styleId="BalloonText">
    <w:name w:val="Balloon Text"/>
    <w:basedOn w:val="Normal"/>
    <w:link w:val="BalloonTextChar1"/>
    <w:uiPriority w:val="99"/>
    <w:semiHidden/>
    <w:rsid w:val="00C472CB"/>
    <w:rPr>
      <w:rFonts w:ascii="Tahoma" w:hAnsi="Tahoma"/>
      <w:sz w:val="16"/>
      <w:szCs w:val="20"/>
    </w:rPr>
  </w:style>
  <w:style w:type="character" w:customStyle="1" w:styleId="BalloonTextChar">
    <w:name w:val="Balloon Text Char"/>
    <w:basedOn w:val="DefaultParagraphFont"/>
    <w:uiPriority w:val="99"/>
    <w:semiHidden/>
    <w:locked/>
    <w:rsid w:val="003008E9"/>
    <w:rPr>
      <w:rFonts w:cs="Times New Roman"/>
      <w:sz w:val="2"/>
      <w:lang w:eastAsia="ja-JP"/>
    </w:rPr>
  </w:style>
  <w:style w:type="character" w:customStyle="1" w:styleId="BalloonTextChar1">
    <w:name w:val="Balloon Text Char1"/>
    <w:link w:val="BalloonText"/>
    <w:uiPriority w:val="99"/>
    <w:locked/>
    <w:rsid w:val="00E175AF"/>
    <w:rPr>
      <w:rFonts w:ascii="Tahoma" w:eastAsia="MS Mincho" w:hAnsi="Tahoma"/>
      <w:sz w:val="16"/>
      <w:lang w:val="en-US" w:eastAsia="ja-JP"/>
    </w:rPr>
  </w:style>
  <w:style w:type="paragraph" w:styleId="TOC4">
    <w:name w:val="toc 4"/>
    <w:basedOn w:val="TOC2"/>
    <w:next w:val="TOC3"/>
    <w:autoRedefine/>
    <w:uiPriority w:val="99"/>
    <w:rsid w:val="00237870"/>
    <w:pPr>
      <w:tabs>
        <w:tab w:val="clear" w:pos="960"/>
        <w:tab w:val="clear" w:pos="1200"/>
        <w:tab w:val="clear" w:pos="1440"/>
      </w:tabs>
      <w:ind w:left="1440"/>
    </w:pPr>
  </w:style>
  <w:style w:type="paragraph" w:styleId="TOC5">
    <w:name w:val="toc 5"/>
    <w:basedOn w:val="Normal"/>
    <w:next w:val="Normal"/>
    <w:autoRedefine/>
    <w:uiPriority w:val="99"/>
    <w:semiHidden/>
    <w:rsid w:val="00CF05DC"/>
    <w:pPr>
      <w:ind w:left="960"/>
    </w:pPr>
  </w:style>
  <w:style w:type="paragraph" w:customStyle="1" w:styleId="TableHeading">
    <w:name w:val="Table Heading"/>
    <w:uiPriority w:val="99"/>
    <w:rsid w:val="00E42B0B"/>
    <w:pPr>
      <w:spacing w:before="120"/>
    </w:pPr>
    <w:rPr>
      <w:color w:val="000000"/>
      <w:lang w:val="en-CA"/>
    </w:rPr>
  </w:style>
  <w:style w:type="paragraph" w:customStyle="1" w:styleId="Table-title">
    <w:name w:val="Table-title"/>
    <w:uiPriority w:val="99"/>
    <w:rsid w:val="0078561D"/>
    <w:pPr>
      <w:tabs>
        <w:tab w:val="left" w:pos="990"/>
      </w:tabs>
      <w:spacing w:after="120"/>
      <w:jc w:val="center"/>
    </w:pPr>
    <w:rPr>
      <w:rFonts w:ascii="Calibri" w:hAnsi="Calibri"/>
      <w:b/>
      <w:sz w:val="24"/>
      <w:szCs w:val="24"/>
      <w:lang w:val="en-CA"/>
    </w:rPr>
  </w:style>
  <w:style w:type="paragraph" w:styleId="BlockText">
    <w:name w:val="Block Text"/>
    <w:basedOn w:val="Normal"/>
    <w:uiPriority w:val="99"/>
    <w:rsid w:val="00987705"/>
    <w:pPr>
      <w:spacing w:after="120"/>
      <w:ind w:left="1440" w:right="1440"/>
    </w:pPr>
  </w:style>
  <w:style w:type="character" w:styleId="Strong">
    <w:name w:val="Strong"/>
    <w:basedOn w:val="DefaultParagraphFont"/>
    <w:uiPriority w:val="99"/>
    <w:qFormat/>
    <w:rsid w:val="006112B5"/>
    <w:rPr>
      <w:rFonts w:cs="Times New Roman"/>
      <w:b/>
    </w:rPr>
  </w:style>
  <w:style w:type="paragraph" w:styleId="BodyText">
    <w:name w:val="Body Text"/>
    <w:basedOn w:val="Normal"/>
    <w:link w:val="BodyTextChar1"/>
    <w:uiPriority w:val="99"/>
    <w:rsid w:val="007D6D78"/>
    <w:pPr>
      <w:suppressAutoHyphens/>
      <w:spacing w:after="140" w:line="288" w:lineRule="auto"/>
      <w:ind w:left="1620" w:right="1260"/>
    </w:pPr>
    <w:rPr>
      <w:rFonts w:ascii="Calibri" w:hAnsi="Calibri"/>
      <w:kern w:val="1"/>
      <w:sz w:val="20"/>
      <w:szCs w:val="20"/>
      <w:lang w:eastAsia="zh-CN"/>
    </w:rPr>
  </w:style>
  <w:style w:type="character" w:customStyle="1" w:styleId="BodyTextChar">
    <w:name w:val="Body Text Char"/>
    <w:basedOn w:val="DefaultParagraphFont"/>
    <w:uiPriority w:val="99"/>
    <w:semiHidden/>
    <w:locked/>
    <w:rsid w:val="003008E9"/>
    <w:rPr>
      <w:rFonts w:cs="Times New Roman"/>
      <w:sz w:val="24"/>
      <w:lang w:eastAsia="ja-JP"/>
    </w:rPr>
  </w:style>
  <w:style w:type="character" w:customStyle="1" w:styleId="BodyTextChar1">
    <w:name w:val="Body Text Char1"/>
    <w:link w:val="BodyText"/>
    <w:uiPriority w:val="99"/>
    <w:locked/>
    <w:rsid w:val="00E175AF"/>
    <w:rPr>
      <w:rFonts w:ascii="Calibri" w:hAnsi="Calibri"/>
      <w:kern w:val="1"/>
      <w:lang w:val="en-US" w:eastAsia="zh-CN"/>
    </w:rPr>
  </w:style>
  <w:style w:type="paragraph" w:customStyle="1" w:styleId="ListHeading">
    <w:name w:val="List Heading"/>
    <w:basedOn w:val="Normal"/>
    <w:next w:val="ListContents"/>
    <w:uiPriority w:val="99"/>
    <w:rsid w:val="006112B5"/>
    <w:pPr>
      <w:suppressAutoHyphens/>
    </w:pPr>
    <w:rPr>
      <w:rFonts w:ascii="Liberation Serif" w:hAnsi="Liberation Serif" w:cs="FreeSans"/>
      <w:kern w:val="1"/>
      <w:lang w:eastAsia="zh-CN" w:bidi="hi-IN"/>
    </w:rPr>
  </w:style>
  <w:style w:type="paragraph" w:customStyle="1" w:styleId="ListContents">
    <w:name w:val="List Contents"/>
    <w:basedOn w:val="Normal"/>
    <w:uiPriority w:val="99"/>
    <w:rsid w:val="006112B5"/>
    <w:pPr>
      <w:suppressAutoHyphens/>
      <w:ind w:left="567"/>
    </w:pPr>
    <w:rPr>
      <w:rFonts w:ascii="Liberation Serif" w:hAnsi="Liberation Serif" w:cs="FreeSans"/>
      <w:kern w:val="1"/>
      <w:lang w:eastAsia="zh-CN" w:bidi="hi-IN"/>
    </w:rPr>
  </w:style>
  <w:style w:type="character" w:customStyle="1" w:styleId="ChapterbodytextChar2">
    <w:name w:val="Chapter body text Char2"/>
    <w:uiPriority w:val="99"/>
    <w:locked/>
    <w:rsid w:val="0035262C"/>
    <w:rPr>
      <w:rFonts w:ascii="Arial Narrow" w:hAnsi="Arial Narrow"/>
      <w:sz w:val="24"/>
      <w:lang w:eastAsia="en-US"/>
    </w:rPr>
  </w:style>
  <w:style w:type="paragraph" w:styleId="Title">
    <w:name w:val="Title"/>
    <w:basedOn w:val="Normal"/>
    <w:next w:val="Normal"/>
    <w:link w:val="TitleChar1"/>
    <w:uiPriority w:val="99"/>
    <w:qFormat/>
    <w:rsid w:val="0035262C"/>
    <w:pPr>
      <w:spacing w:before="240" w:after="60"/>
      <w:outlineLvl w:val="0"/>
    </w:pPr>
    <w:rPr>
      <w:rFonts w:ascii="Arial Narrow" w:hAnsi="Arial Narrow"/>
      <w:b/>
      <w:kern w:val="28"/>
      <w:szCs w:val="20"/>
      <w:lang/>
    </w:rPr>
  </w:style>
  <w:style w:type="character" w:customStyle="1" w:styleId="TitleChar">
    <w:name w:val="Title Char"/>
    <w:basedOn w:val="DefaultParagraphFont"/>
    <w:uiPriority w:val="99"/>
    <w:locked/>
    <w:rsid w:val="003008E9"/>
    <w:rPr>
      <w:rFonts w:ascii="Cambria" w:hAnsi="Cambria" w:cs="Times New Roman"/>
      <w:b/>
      <w:kern w:val="28"/>
      <w:sz w:val="32"/>
      <w:lang w:eastAsia="ja-JP"/>
    </w:rPr>
  </w:style>
  <w:style w:type="character" w:customStyle="1" w:styleId="TitleChar1">
    <w:name w:val="Title Char1"/>
    <w:link w:val="Title"/>
    <w:uiPriority w:val="99"/>
    <w:locked/>
    <w:rsid w:val="0035262C"/>
    <w:rPr>
      <w:rFonts w:ascii="Arial Narrow" w:hAnsi="Arial Narrow"/>
      <w:b/>
      <w:kern w:val="28"/>
      <w:sz w:val="24"/>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L,Normal bullets"/>
    <w:basedOn w:val="Normal"/>
    <w:link w:val="ListParagraphChar"/>
    <w:uiPriority w:val="99"/>
    <w:qFormat/>
    <w:rsid w:val="0035262C"/>
    <w:pPr>
      <w:ind w:left="720"/>
      <w:jc w:val="both"/>
    </w:pPr>
    <w:rPr>
      <w:rFonts w:ascii="Arial" w:hAnsi="Arial"/>
      <w:szCs w:val="20"/>
      <w:lang w:val="en-CA" w:eastAsia="en-US"/>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99"/>
    <w:locked/>
    <w:rsid w:val="0035262C"/>
    <w:rPr>
      <w:rFonts w:ascii="Arial" w:hAnsi="Arial"/>
      <w:sz w:val="24"/>
      <w:lang w:val="en-CA" w:eastAsia="en-US"/>
    </w:rPr>
  </w:style>
  <w:style w:type="paragraph" w:customStyle="1" w:styleId="Body-guide">
    <w:name w:val="Body-guide"/>
    <w:uiPriority w:val="99"/>
    <w:rsid w:val="0035262C"/>
    <w:pPr>
      <w:tabs>
        <w:tab w:val="left" w:pos="360"/>
        <w:tab w:val="num" w:pos="900"/>
      </w:tabs>
      <w:ind w:left="900" w:hanging="360"/>
    </w:pPr>
    <w:rPr>
      <w:rFonts w:ascii="Arial Narrow" w:hAnsi="Arial Narrow"/>
      <w:sz w:val="22"/>
    </w:rPr>
  </w:style>
  <w:style w:type="character" w:customStyle="1" w:styleId="CharChar12">
    <w:name w:val="Char Char12"/>
    <w:uiPriority w:val="99"/>
    <w:locked/>
    <w:rsid w:val="0035262C"/>
    <w:rPr>
      <w:rFonts w:ascii="Cambria" w:hAnsi="Cambria"/>
      <w:b/>
      <w:sz w:val="26"/>
    </w:rPr>
  </w:style>
  <w:style w:type="paragraph" w:customStyle="1" w:styleId="TableParagraph">
    <w:name w:val="Table Paragraph"/>
    <w:basedOn w:val="Normal"/>
    <w:uiPriority w:val="99"/>
    <w:rsid w:val="00E175AF"/>
    <w:pPr>
      <w:widowControl w:val="0"/>
      <w:autoSpaceDE w:val="0"/>
      <w:autoSpaceDN w:val="0"/>
      <w:ind w:left="107"/>
    </w:pPr>
    <w:rPr>
      <w:rFonts w:ascii="Calibri" w:hAnsi="Calibri" w:cs="Calibri"/>
      <w:sz w:val="22"/>
      <w:szCs w:val="22"/>
      <w:lang w:eastAsia="en-US"/>
    </w:rPr>
  </w:style>
  <w:style w:type="paragraph" w:styleId="NormalWeb">
    <w:name w:val="Normal (Web)"/>
    <w:basedOn w:val="Normal"/>
    <w:link w:val="NormalWebChar"/>
    <w:uiPriority w:val="99"/>
    <w:rsid w:val="00E175AF"/>
    <w:pPr>
      <w:spacing w:before="100" w:beforeAutospacing="1" w:after="100" w:afterAutospacing="1"/>
    </w:pPr>
    <w:rPr>
      <w:szCs w:val="20"/>
      <w:lang w:eastAsia="en-US"/>
    </w:rPr>
  </w:style>
  <w:style w:type="character" w:customStyle="1" w:styleId="NormalWebChar">
    <w:name w:val="Normal (Web) Char"/>
    <w:link w:val="NormalWeb"/>
    <w:uiPriority w:val="99"/>
    <w:locked/>
    <w:rsid w:val="00E175AF"/>
    <w:rPr>
      <w:sz w:val="24"/>
      <w:lang w:val="en-US" w:eastAsia="en-US"/>
    </w:rPr>
  </w:style>
  <w:style w:type="paragraph" w:styleId="TOCHeading">
    <w:name w:val="TOC Heading"/>
    <w:basedOn w:val="Heading1"/>
    <w:next w:val="Normal"/>
    <w:uiPriority w:val="99"/>
    <w:qFormat/>
    <w:rsid w:val="00E175AF"/>
    <w:pPr>
      <w:keepLines/>
      <w:tabs>
        <w:tab w:val="num" w:pos="720"/>
      </w:tabs>
      <w:overflowPunct w:val="0"/>
      <w:autoSpaceDE w:val="0"/>
      <w:autoSpaceDN w:val="0"/>
      <w:adjustRightInd w:val="0"/>
      <w:spacing w:before="480" w:line="276" w:lineRule="auto"/>
      <w:jc w:val="left"/>
      <w:textAlignment w:val="baseline"/>
      <w:outlineLvl w:val="9"/>
    </w:pPr>
    <w:rPr>
      <w:rFonts w:ascii="Cambria" w:eastAsia="MS Gothic" w:hAnsi="Cambria"/>
      <w:smallCaps/>
      <w:color w:val="365F91"/>
      <w:kern w:val="0"/>
      <w:sz w:val="52"/>
      <w:szCs w:val="28"/>
    </w:rPr>
  </w:style>
  <w:style w:type="paragraph" w:styleId="Subtitle">
    <w:name w:val="Subtitle"/>
    <w:aliases w:val="Headline"/>
    <w:basedOn w:val="Normal"/>
    <w:next w:val="Normal"/>
    <w:link w:val="SubtitleChar1"/>
    <w:uiPriority w:val="99"/>
    <w:qFormat/>
    <w:rsid w:val="00E175AF"/>
    <w:pPr>
      <w:spacing w:before="120" w:after="120"/>
      <w:outlineLvl w:val="1"/>
    </w:pPr>
    <w:rPr>
      <w:rFonts w:ascii="Arial" w:hAnsi="Arial"/>
      <w:b/>
      <w:szCs w:val="20"/>
      <w:lang w:eastAsia="en-US"/>
    </w:rPr>
  </w:style>
  <w:style w:type="character" w:customStyle="1" w:styleId="SubtitleChar">
    <w:name w:val="Subtitle Char"/>
    <w:aliases w:val="Headline Char"/>
    <w:basedOn w:val="DefaultParagraphFont"/>
    <w:uiPriority w:val="99"/>
    <w:locked/>
    <w:rsid w:val="003008E9"/>
    <w:rPr>
      <w:rFonts w:ascii="Cambria" w:hAnsi="Cambria" w:cs="Times New Roman"/>
      <w:sz w:val="24"/>
      <w:lang w:eastAsia="ja-JP"/>
    </w:rPr>
  </w:style>
  <w:style w:type="character" w:customStyle="1" w:styleId="SubtitleChar1">
    <w:name w:val="Subtitle Char1"/>
    <w:aliases w:val="Headline Char1"/>
    <w:link w:val="Subtitle"/>
    <w:uiPriority w:val="99"/>
    <w:locked/>
    <w:rsid w:val="00E175AF"/>
    <w:rPr>
      <w:rFonts w:ascii="Arial" w:hAnsi="Arial"/>
      <w:b/>
      <w:sz w:val="24"/>
      <w:lang w:eastAsia="en-US"/>
    </w:rPr>
  </w:style>
  <w:style w:type="paragraph" w:styleId="CommentSubject">
    <w:name w:val="annotation subject"/>
    <w:basedOn w:val="CommentText"/>
    <w:next w:val="CommentText"/>
    <w:link w:val="CommentSubjectChar1"/>
    <w:uiPriority w:val="99"/>
    <w:semiHidden/>
    <w:rsid w:val="00E175AF"/>
    <w:pPr>
      <w:jc w:val="both"/>
    </w:pPr>
    <w:rPr>
      <w:rFonts w:ascii="Arial" w:hAnsi="Arial"/>
      <w:b/>
      <w:lang/>
    </w:rPr>
  </w:style>
  <w:style w:type="character" w:customStyle="1" w:styleId="CommentSubjectChar">
    <w:name w:val="Comment Subject Char"/>
    <w:basedOn w:val="CommentTextChar"/>
    <w:uiPriority w:val="99"/>
    <w:semiHidden/>
    <w:locked/>
    <w:rsid w:val="003008E9"/>
    <w:rPr>
      <w:rFonts w:cs="Times New Roman"/>
      <w:b/>
      <w:sz w:val="20"/>
      <w:lang w:val="en-CA" w:eastAsia="ja-JP"/>
    </w:rPr>
  </w:style>
  <w:style w:type="character" w:customStyle="1" w:styleId="CommentSubjectChar1">
    <w:name w:val="Comment Subject Char1"/>
    <w:link w:val="CommentSubject"/>
    <w:uiPriority w:val="99"/>
    <w:semiHidden/>
    <w:locked/>
    <w:rsid w:val="00E175AF"/>
    <w:rPr>
      <w:rFonts w:ascii="Arial" w:hAnsi="Arial"/>
      <w:b/>
      <w:lang w:eastAsia="en-US"/>
    </w:rPr>
  </w:style>
  <w:style w:type="paragraph" w:customStyle="1" w:styleId="Para">
    <w:name w:val="Para"/>
    <w:basedOn w:val="Normal"/>
    <w:link w:val="ParaChar"/>
    <w:uiPriority w:val="99"/>
    <w:rsid w:val="00E175AF"/>
    <w:pPr>
      <w:spacing w:line="280" w:lineRule="exact"/>
    </w:pPr>
    <w:rPr>
      <w:rFonts w:ascii="Calibri" w:hAnsi="Calibri"/>
      <w:sz w:val="22"/>
      <w:szCs w:val="20"/>
      <w:lang w:val="en-GB" w:eastAsia="en-US"/>
    </w:rPr>
  </w:style>
  <w:style w:type="character" w:customStyle="1" w:styleId="ParaChar">
    <w:name w:val="Para Char"/>
    <w:link w:val="Para"/>
    <w:uiPriority w:val="99"/>
    <w:locked/>
    <w:rsid w:val="00E175AF"/>
    <w:rPr>
      <w:rFonts w:ascii="Calibri" w:hAnsi="Calibri"/>
      <w:sz w:val="22"/>
      <w:lang w:val="en-GB" w:eastAsia="en-US"/>
    </w:rPr>
  </w:style>
  <w:style w:type="paragraph" w:customStyle="1" w:styleId="ExhibitTitle">
    <w:name w:val="Exhibit Title"/>
    <w:basedOn w:val="BodyText3"/>
    <w:link w:val="ExhibitTitleChar"/>
    <w:uiPriority w:val="99"/>
    <w:rsid w:val="00E175AF"/>
    <w:pPr>
      <w:keepNext/>
      <w:numPr>
        <w:ilvl w:val="12"/>
      </w:numPr>
      <w:tabs>
        <w:tab w:val="left" w:pos="-720"/>
      </w:tabs>
      <w:suppressAutoHyphens/>
      <w:spacing w:before="120"/>
      <w:jc w:val="center"/>
    </w:pPr>
    <w:rPr>
      <w:rFonts w:ascii="Calibri" w:hAnsi="Calibri"/>
      <w:b/>
      <w:color w:val="7030A0"/>
      <w:spacing w:val="-3"/>
      <w:sz w:val="22"/>
      <w:szCs w:val="20"/>
      <w:lang w:eastAsia="en-US"/>
    </w:rPr>
  </w:style>
  <w:style w:type="paragraph" w:styleId="BodyText3">
    <w:name w:val="Body Text 3"/>
    <w:basedOn w:val="Normal"/>
    <w:link w:val="BodyText3Char"/>
    <w:uiPriority w:val="99"/>
    <w:semiHidden/>
    <w:rsid w:val="00E175AF"/>
    <w:pPr>
      <w:spacing w:after="120"/>
      <w:jc w:val="both"/>
    </w:pPr>
    <w:rPr>
      <w:sz w:val="16"/>
      <w:szCs w:val="16"/>
      <w:lang w:val="en-CA"/>
    </w:rPr>
  </w:style>
  <w:style w:type="character" w:customStyle="1" w:styleId="BodyText3Char">
    <w:name w:val="Body Text 3 Char"/>
    <w:basedOn w:val="DefaultParagraphFont"/>
    <w:link w:val="BodyText3"/>
    <w:uiPriority w:val="99"/>
    <w:semiHidden/>
    <w:locked/>
    <w:rsid w:val="003008E9"/>
    <w:rPr>
      <w:rFonts w:cs="Times New Roman"/>
      <w:sz w:val="16"/>
      <w:lang w:eastAsia="ja-JP"/>
    </w:rPr>
  </w:style>
  <w:style w:type="character" w:customStyle="1" w:styleId="ExhibitTitleChar">
    <w:name w:val="Exhibit Title Char"/>
    <w:link w:val="ExhibitTitle"/>
    <w:uiPriority w:val="99"/>
    <w:locked/>
    <w:rsid w:val="00E175AF"/>
    <w:rPr>
      <w:rFonts w:ascii="Calibri" w:hAnsi="Calibri"/>
      <w:b/>
      <w:color w:val="7030A0"/>
      <w:spacing w:val="-3"/>
      <w:sz w:val="22"/>
      <w:lang w:eastAsia="en-US"/>
    </w:rPr>
  </w:style>
  <w:style w:type="paragraph" w:customStyle="1" w:styleId="Question">
    <w:name w:val="Question"/>
    <w:basedOn w:val="Normal"/>
    <w:link w:val="QuestionChar"/>
    <w:autoRedefine/>
    <w:uiPriority w:val="99"/>
    <w:rsid w:val="00E175AF"/>
    <w:pPr>
      <w:widowControl w:val="0"/>
      <w:tabs>
        <w:tab w:val="left" w:pos="720"/>
        <w:tab w:val="right" w:pos="4320"/>
        <w:tab w:val="right" w:pos="5040"/>
        <w:tab w:val="right" w:leader="hyphen" w:pos="8640"/>
      </w:tabs>
      <w:autoSpaceDE w:val="0"/>
      <w:autoSpaceDN w:val="0"/>
      <w:adjustRightInd w:val="0"/>
      <w:ind w:left="360" w:hanging="360"/>
    </w:pPr>
    <w:rPr>
      <w:rFonts w:ascii="Arial" w:hAnsi="Arial"/>
      <w:color w:val="000000"/>
      <w:sz w:val="22"/>
      <w:szCs w:val="20"/>
      <w:shd w:val="clear" w:color="auto" w:fill="FFFFFF"/>
      <w:lang/>
    </w:rPr>
  </w:style>
  <w:style w:type="character" w:customStyle="1" w:styleId="QuestionChar">
    <w:name w:val="Question Char"/>
    <w:link w:val="Question"/>
    <w:uiPriority w:val="99"/>
    <w:locked/>
    <w:rsid w:val="00E175AF"/>
    <w:rPr>
      <w:rFonts w:ascii="Arial" w:hAnsi="Arial"/>
      <w:color w:val="000000"/>
      <w:sz w:val="22"/>
      <w:shd w:val="clear" w:color="auto" w:fill="FFFFFF"/>
    </w:rPr>
  </w:style>
  <w:style w:type="paragraph" w:styleId="HTMLPreformatted">
    <w:name w:val="HTML Preformatted"/>
    <w:basedOn w:val="Normal"/>
    <w:link w:val="HTMLPreformattedChar"/>
    <w:uiPriority w:val="99"/>
    <w:rsid w:val="00E1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lang w:val="en-CA"/>
    </w:rPr>
  </w:style>
  <w:style w:type="character" w:customStyle="1" w:styleId="HTMLPreformattedChar">
    <w:name w:val="HTML Preformatted Char"/>
    <w:basedOn w:val="DefaultParagraphFont"/>
    <w:link w:val="HTMLPreformatted"/>
    <w:uiPriority w:val="99"/>
    <w:semiHidden/>
    <w:locked/>
    <w:rsid w:val="003008E9"/>
    <w:rPr>
      <w:rFonts w:ascii="Courier New" w:hAnsi="Courier New" w:cs="Times New Roman"/>
      <w:sz w:val="20"/>
      <w:lang w:eastAsia="ja-JP"/>
    </w:rPr>
  </w:style>
  <w:style w:type="paragraph" w:customStyle="1" w:styleId="Reponse">
    <w:name w:val="Reponse"/>
    <w:uiPriority w:val="99"/>
    <w:rsid w:val="001E656A"/>
    <w:pPr>
      <w:tabs>
        <w:tab w:val="left" w:pos="6678"/>
        <w:tab w:val="right" w:pos="6804"/>
        <w:tab w:val="right" w:pos="7371"/>
        <w:tab w:val="right" w:pos="8505"/>
      </w:tabs>
      <w:overflowPunct w:val="0"/>
      <w:autoSpaceDE w:val="0"/>
      <w:autoSpaceDN w:val="0"/>
      <w:adjustRightInd w:val="0"/>
      <w:ind w:right="2098"/>
      <w:textAlignment w:val="baseline"/>
    </w:pPr>
    <w:rPr>
      <w:rFonts w:ascii="Calibri" w:hAnsi="Calibri"/>
      <w:sz w:val="24"/>
      <w:szCs w:val="24"/>
      <w:lang w:val="en-CA"/>
    </w:rPr>
  </w:style>
  <w:style w:type="paragraph" w:customStyle="1" w:styleId="Condition">
    <w:name w:val="Condition"/>
    <w:uiPriority w:val="99"/>
    <w:rsid w:val="00E175AF"/>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5" w:right="1979" w:hanging="1355"/>
      <w:textAlignment w:val="baseline"/>
    </w:pPr>
  </w:style>
  <w:style w:type="paragraph" w:customStyle="1" w:styleId="Variable">
    <w:name w:val="Variable"/>
    <w:uiPriority w:val="99"/>
    <w:rsid w:val="00E175AF"/>
    <w:pPr>
      <w:keepNext/>
      <w:tabs>
        <w:tab w:val="right" w:pos="8640"/>
      </w:tabs>
      <w:overflowPunct w:val="0"/>
      <w:autoSpaceDE w:val="0"/>
      <w:autoSpaceDN w:val="0"/>
      <w:adjustRightInd w:val="0"/>
      <w:spacing w:before="60" w:after="40"/>
      <w:textAlignment w:val="baseline"/>
    </w:pPr>
    <w:rPr>
      <w:b/>
      <w:sz w:val="24"/>
      <w:szCs w:val="24"/>
    </w:rPr>
  </w:style>
  <w:style w:type="paragraph" w:customStyle="1" w:styleId="EndQuestion">
    <w:name w:val="EndQuestion"/>
    <w:uiPriority w:val="99"/>
    <w:rsid w:val="00E175AF"/>
    <w:pPr>
      <w:widowControl w:val="0"/>
      <w:autoSpaceDE w:val="0"/>
      <w:autoSpaceDN w:val="0"/>
      <w:adjustRightInd w:val="0"/>
    </w:pPr>
    <w:rPr>
      <w:sz w:val="24"/>
      <w:szCs w:val="24"/>
    </w:rPr>
  </w:style>
  <w:style w:type="paragraph" w:customStyle="1" w:styleId="Note">
    <w:name w:val="Note"/>
    <w:uiPriority w:val="99"/>
    <w:rsid w:val="00E175AF"/>
    <w:pPr>
      <w:widowControl w:val="0"/>
      <w:autoSpaceDE w:val="0"/>
      <w:autoSpaceDN w:val="0"/>
      <w:adjustRightInd w:val="0"/>
    </w:pPr>
    <w:rPr>
      <w:szCs w:val="24"/>
    </w:rPr>
  </w:style>
  <w:style w:type="paragraph" w:customStyle="1" w:styleId="Comm">
    <w:name w:val="Comm"/>
    <w:uiPriority w:val="99"/>
    <w:rsid w:val="00E175AF"/>
    <w:pPr>
      <w:widowControl w:val="0"/>
      <w:autoSpaceDE w:val="0"/>
      <w:autoSpaceDN w:val="0"/>
      <w:adjustRightInd w:val="0"/>
    </w:pPr>
    <w:rPr>
      <w:rFonts w:ascii="Tms Rmn" w:hAnsi="Tms Rmn"/>
      <w:b/>
      <w:bCs/>
      <w:i/>
      <w:iCs/>
      <w:color w:val="993300"/>
      <w:sz w:val="22"/>
      <w:szCs w:val="22"/>
      <w:lang w:val="en-CA"/>
    </w:rPr>
  </w:style>
  <w:style w:type="paragraph" w:customStyle="1" w:styleId="QUESTION0">
    <w:name w:val="&quot;QUESTION&quot;"/>
    <w:uiPriority w:val="99"/>
    <w:rsid w:val="00E175AF"/>
    <w:pPr>
      <w:widowControl w:val="0"/>
      <w:autoSpaceDE w:val="0"/>
      <w:autoSpaceDN w:val="0"/>
      <w:adjustRightInd w:val="0"/>
    </w:pPr>
    <w:rPr>
      <w:szCs w:val="24"/>
    </w:rPr>
  </w:style>
  <w:style w:type="character" w:customStyle="1" w:styleId="normaltextrun">
    <w:name w:val="normaltextrun"/>
    <w:uiPriority w:val="99"/>
    <w:rsid w:val="00D23D55"/>
  </w:style>
  <w:style w:type="paragraph" w:customStyle="1" w:styleId="Calcul">
    <w:name w:val="Calcul"/>
    <w:uiPriority w:val="99"/>
    <w:rsid w:val="00CD6C6B"/>
    <w:pPr>
      <w:widowControl w:val="0"/>
      <w:autoSpaceDE w:val="0"/>
      <w:autoSpaceDN w:val="0"/>
      <w:adjustRightInd w:val="0"/>
    </w:pPr>
    <w:rPr>
      <w:sz w:val="24"/>
      <w:szCs w:val="24"/>
    </w:rPr>
  </w:style>
  <w:style w:type="paragraph" w:customStyle="1" w:styleId="ERREUR">
    <w:name w:val="ERREUR"/>
    <w:uiPriority w:val="99"/>
    <w:rsid w:val="00CD6C6B"/>
    <w:pPr>
      <w:widowControl w:val="0"/>
      <w:autoSpaceDE w:val="0"/>
      <w:autoSpaceDN w:val="0"/>
      <w:adjustRightInd w:val="0"/>
    </w:pPr>
    <w:rPr>
      <w:sz w:val="24"/>
      <w:szCs w:val="24"/>
    </w:rPr>
  </w:style>
  <w:style w:type="paragraph" w:customStyle="1" w:styleId="BUTTONONCLICKWINDOWOPENHTTPSSURVEYSEKOSCOMCWXCGIEN01622TELKEYREVISEOE">
    <w:name w:val="&quot;BUTTON&quot; ONCLICK=&quot;WINDOW.OPEN('HTTPS://SURVEYS.EKOS.COM/CWX.CGI?EN:01622:$_TELKEY:REVISEOE'"/>
    <w:aliases w:val="'_SELF','','FALSE')&quot;"/>
    <w:uiPriority w:val="99"/>
    <w:rsid w:val="00CD6C6B"/>
    <w:pPr>
      <w:widowControl w:val="0"/>
      <w:autoSpaceDE w:val="0"/>
      <w:autoSpaceDN w:val="0"/>
      <w:adjustRightInd w:val="0"/>
    </w:pPr>
    <w:rPr>
      <w:sz w:val="24"/>
      <w:szCs w:val="24"/>
    </w:rPr>
  </w:style>
  <w:style w:type="paragraph" w:customStyle="1" w:styleId="NOTE0">
    <w:name w:val="NOTE"/>
    <w:uiPriority w:val="99"/>
    <w:rsid w:val="00CD6C6B"/>
    <w:pPr>
      <w:widowControl w:val="0"/>
      <w:autoSpaceDE w:val="0"/>
      <w:autoSpaceDN w:val="0"/>
      <w:adjustRightInd w:val="0"/>
    </w:pPr>
    <w:rPr>
      <w:sz w:val="24"/>
      <w:szCs w:val="24"/>
    </w:rPr>
  </w:style>
  <w:style w:type="paragraph" w:customStyle="1" w:styleId="ERREURROLEALERT">
    <w:name w:val="&quot;ERREUR&quot; ROLE=&quot;ALERT&quot;"/>
    <w:uiPriority w:val="99"/>
    <w:rsid w:val="00CD6C6B"/>
    <w:pPr>
      <w:widowControl w:val="0"/>
      <w:autoSpaceDE w:val="0"/>
      <w:autoSpaceDN w:val="0"/>
      <w:adjustRightInd w:val="0"/>
    </w:pPr>
    <w:rPr>
      <w:sz w:val="24"/>
      <w:szCs w:val="24"/>
    </w:rPr>
  </w:style>
  <w:style w:type="paragraph" w:customStyle="1" w:styleId="FOOTER0">
    <w:name w:val="&quot;FOOTER&quot;"/>
    <w:uiPriority w:val="99"/>
    <w:rsid w:val="00CD6C6B"/>
    <w:pPr>
      <w:widowControl w:val="0"/>
      <w:autoSpaceDE w:val="0"/>
      <w:autoSpaceDN w:val="0"/>
      <w:adjustRightInd w:val="0"/>
    </w:pPr>
    <w:rPr>
      <w:sz w:val="24"/>
      <w:szCs w:val="24"/>
    </w:rPr>
  </w:style>
  <w:style w:type="paragraph" w:customStyle="1" w:styleId="MOBILEFRAME">
    <w:name w:val="&quot;MOBILEFRAME&quot;"/>
    <w:uiPriority w:val="99"/>
    <w:rsid w:val="00CD6C6B"/>
    <w:pPr>
      <w:widowControl w:val="0"/>
      <w:autoSpaceDE w:val="0"/>
      <w:autoSpaceDN w:val="0"/>
      <w:adjustRightInd w:val="0"/>
    </w:pPr>
    <w:rPr>
      <w:sz w:val="24"/>
      <w:szCs w:val="24"/>
    </w:rPr>
  </w:style>
  <w:style w:type="paragraph" w:customStyle="1" w:styleId="NOTE1">
    <w:name w:val="&quot;NOTE&quot;"/>
    <w:uiPriority w:val="99"/>
    <w:rsid w:val="00CD6C6B"/>
    <w:pPr>
      <w:widowControl w:val="0"/>
      <w:autoSpaceDE w:val="0"/>
      <w:autoSpaceDN w:val="0"/>
      <w:adjustRightInd w:val="0"/>
    </w:pPr>
    <w:rPr>
      <w:sz w:val="24"/>
      <w:szCs w:val="24"/>
    </w:rPr>
  </w:style>
  <w:style w:type="paragraph" w:customStyle="1" w:styleId="ERREUR0">
    <w:name w:val="&quot;ERREUR&quot;"/>
    <w:uiPriority w:val="99"/>
    <w:rsid w:val="00CD6C6B"/>
    <w:pPr>
      <w:widowControl w:val="0"/>
      <w:autoSpaceDE w:val="0"/>
      <w:autoSpaceDN w:val="0"/>
      <w:adjustRightInd w:val="0"/>
    </w:pPr>
    <w:rPr>
      <w:sz w:val="24"/>
      <w:szCs w:val="24"/>
    </w:rPr>
  </w:style>
  <w:style w:type="paragraph" w:customStyle="1" w:styleId="Screen">
    <w:name w:val="Screen"/>
    <w:uiPriority w:val="99"/>
    <w:rsid w:val="00CD6C6B"/>
    <w:pPr>
      <w:keepNext/>
      <w:shd w:val="pct5" w:color="auto" w:fill="auto"/>
      <w:overflowPunct w:val="0"/>
      <w:autoSpaceDE w:val="0"/>
      <w:autoSpaceDN w:val="0"/>
      <w:adjustRightInd w:val="0"/>
      <w:textAlignment w:val="baseline"/>
    </w:pPr>
    <w:rPr>
      <w:rFonts w:ascii="Courier New" w:hAnsi="Courier New"/>
      <w:sz w:val="18"/>
    </w:rPr>
  </w:style>
  <w:style w:type="paragraph" w:customStyle="1" w:styleId="Alias">
    <w:name w:val="Alias"/>
    <w:uiPriority w:val="99"/>
    <w:rsid w:val="00CD6C6B"/>
    <w:pPr>
      <w:keepNext/>
      <w:tabs>
        <w:tab w:val="right" w:pos="8640"/>
      </w:tabs>
      <w:overflowPunct w:val="0"/>
      <w:autoSpaceDE w:val="0"/>
      <w:autoSpaceDN w:val="0"/>
      <w:adjustRightInd w:val="0"/>
      <w:spacing w:before="60" w:after="40"/>
      <w:textAlignment w:val="baseline"/>
    </w:pPr>
    <w:rPr>
      <w:rFonts w:ascii="Tms Rmn" w:hAnsi="Tms Rmn"/>
      <w:b/>
      <w:sz w:val="24"/>
    </w:rPr>
  </w:style>
  <w:style w:type="paragraph" w:customStyle="1" w:styleId="ComplexSkip">
    <w:name w:val="Complex Skip"/>
    <w:uiPriority w:val="99"/>
    <w:rsid w:val="00CD6C6B"/>
    <w:pPr>
      <w:keepNext/>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4" w:right="1980" w:hanging="1354"/>
      <w:textAlignment w:val="baseline"/>
    </w:pPr>
  </w:style>
  <w:style w:type="paragraph" w:customStyle="1" w:styleId="Message">
    <w:name w:val="Message"/>
    <w:uiPriority w:val="99"/>
    <w:rsid w:val="00CD6C6B"/>
    <w:pPr>
      <w:keepNext/>
      <w:shd w:val="pct20" w:color="auto" w:fill="auto"/>
      <w:overflowPunct w:val="0"/>
      <w:autoSpaceDE w:val="0"/>
      <w:autoSpaceDN w:val="0"/>
      <w:adjustRightInd w:val="0"/>
      <w:ind w:right="1980"/>
      <w:textAlignment w:val="baseline"/>
    </w:pPr>
    <w:rPr>
      <w:rFonts w:ascii="Tms Rmn" w:hAnsi="Tms Rmn"/>
      <w:i/>
    </w:rPr>
  </w:style>
  <w:style w:type="paragraph" w:customStyle="1" w:styleId="LongLabel">
    <w:name w:val="Long Label"/>
    <w:uiPriority w:val="99"/>
    <w:rsid w:val="00CD6C6B"/>
    <w:pPr>
      <w:keepNext/>
      <w:overflowPunct w:val="0"/>
      <w:autoSpaceDE w:val="0"/>
      <w:autoSpaceDN w:val="0"/>
      <w:adjustRightInd w:val="0"/>
      <w:ind w:right="1987"/>
      <w:jc w:val="both"/>
      <w:textAlignment w:val="baseline"/>
    </w:pPr>
    <w:rPr>
      <w:rFonts w:ascii="Tms Rmn" w:hAnsi="Tms Rmn"/>
      <w:lang w:val="en-CA"/>
    </w:rPr>
  </w:style>
  <w:style w:type="paragraph" w:customStyle="1" w:styleId="ShortLabel">
    <w:name w:val="Short Label"/>
    <w:uiPriority w:val="99"/>
    <w:rsid w:val="00CD6C6B"/>
    <w:pPr>
      <w:keepNext/>
      <w:overflowPunct w:val="0"/>
      <w:autoSpaceDE w:val="0"/>
      <w:autoSpaceDN w:val="0"/>
      <w:adjustRightInd w:val="0"/>
      <w:ind w:left="720"/>
      <w:textAlignment w:val="baseline"/>
    </w:pPr>
    <w:rPr>
      <w:rFonts w:ascii="Tms Rmn" w:hAnsi="Tms Rmn"/>
    </w:rPr>
  </w:style>
  <w:style w:type="paragraph" w:customStyle="1" w:styleId="Position">
    <w:name w:val="Position"/>
    <w:uiPriority w:val="99"/>
    <w:rsid w:val="00CD6C6B"/>
    <w:pPr>
      <w:keepNext/>
      <w:overflowPunct w:val="0"/>
      <w:autoSpaceDE w:val="0"/>
      <w:autoSpaceDN w:val="0"/>
      <w:adjustRightInd w:val="0"/>
      <w:jc w:val="right"/>
      <w:textAlignment w:val="baseline"/>
    </w:pPr>
    <w:rPr>
      <w:rFonts w:ascii="Helvetica" w:hAnsi="Helvetica"/>
    </w:rPr>
  </w:style>
  <w:style w:type="paragraph" w:customStyle="1" w:styleId="Mask">
    <w:name w:val="Mask"/>
    <w:uiPriority w:val="99"/>
    <w:rsid w:val="00CD6C6B"/>
    <w:pPr>
      <w:keepNext/>
      <w:overflowPunct w:val="0"/>
      <w:autoSpaceDE w:val="0"/>
      <w:autoSpaceDN w:val="0"/>
      <w:adjustRightInd w:val="0"/>
      <w:ind w:right="6566"/>
      <w:textAlignment w:val="baseline"/>
    </w:pPr>
    <w:rPr>
      <w:rFonts w:ascii="Helvetica" w:hAnsi="Helvetica"/>
    </w:rPr>
  </w:style>
  <w:style w:type="paragraph" w:customStyle="1" w:styleId="Rotation">
    <w:name w:val="Rotation"/>
    <w:uiPriority w:val="99"/>
    <w:rsid w:val="00CD6C6B"/>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1350" w:right="1980" w:hanging="1350"/>
      <w:textAlignment w:val="baseline"/>
    </w:pPr>
    <w:rPr>
      <w:rFonts w:ascii="Tms Rmn" w:hAnsi="Tms Rmn"/>
    </w:rPr>
  </w:style>
  <w:style w:type="paragraph" w:customStyle="1" w:styleId="Choice">
    <w:name w:val="Choice"/>
    <w:uiPriority w:val="99"/>
    <w:rsid w:val="00CD6C6B"/>
    <w:pPr>
      <w:keepNext/>
      <w:tabs>
        <w:tab w:val="right" w:leader="dot" w:pos="6660"/>
        <w:tab w:val="left" w:pos="6840"/>
        <w:tab w:val="left" w:pos="7290"/>
        <w:tab w:val="right" w:pos="8640"/>
        <w:tab w:val="right" w:pos="9360"/>
      </w:tabs>
      <w:overflowPunct w:val="0"/>
      <w:autoSpaceDE w:val="0"/>
      <w:autoSpaceDN w:val="0"/>
      <w:adjustRightInd w:val="0"/>
      <w:textAlignment w:val="baseline"/>
    </w:pPr>
    <w:rPr>
      <w:rFonts w:ascii="Tms Rmn" w:hAnsi="Tms Rmn"/>
    </w:rPr>
  </w:style>
  <w:style w:type="paragraph" w:customStyle="1" w:styleId="Open">
    <w:name w:val="Open"/>
    <w:basedOn w:val="Choice"/>
    <w:uiPriority w:val="99"/>
    <w:rsid w:val="00CD6C6B"/>
    <w:pPr>
      <w:tabs>
        <w:tab w:val="clear" w:pos="6840"/>
        <w:tab w:val="clear" w:pos="7290"/>
        <w:tab w:val="clear" w:pos="8640"/>
        <w:tab w:val="right" w:leader="underscore" w:pos="6660"/>
      </w:tabs>
      <w:spacing w:after="40"/>
      <w:ind w:right="1987"/>
    </w:pPr>
  </w:style>
  <w:style w:type="paragraph" w:customStyle="1" w:styleId="EndQ">
    <w:name w:val="End Q"/>
    <w:basedOn w:val="Normal"/>
    <w:uiPriority w:val="99"/>
    <w:rsid w:val="00CD6C6B"/>
    <w:pPr>
      <w:pBdr>
        <w:bottom w:val="double" w:sz="6" w:space="1" w:color="auto"/>
      </w:pBdr>
      <w:overflowPunct w:val="0"/>
      <w:autoSpaceDE w:val="0"/>
      <w:autoSpaceDN w:val="0"/>
      <w:adjustRightInd w:val="0"/>
      <w:spacing w:after="60"/>
      <w:textAlignment w:val="baseline"/>
    </w:pPr>
    <w:rPr>
      <w:rFonts w:ascii="Tms Rmn" w:hAnsi="Tms Rmn"/>
      <w:sz w:val="20"/>
      <w:szCs w:val="20"/>
      <w:lang w:eastAsia="en-US"/>
    </w:rPr>
  </w:style>
  <w:style w:type="character" w:customStyle="1" w:styleId="Equal">
    <w:name w:val="Equal"/>
    <w:basedOn w:val="DefaultParagraphFont"/>
    <w:uiPriority w:val="99"/>
    <w:rsid w:val="00CD6C6B"/>
    <w:rPr>
      <w:rFonts w:cs="Times New Roman"/>
      <w:spacing w:val="-60"/>
    </w:rPr>
  </w:style>
  <w:style w:type="paragraph" w:customStyle="1" w:styleId="Responses">
    <w:name w:val="Responses"/>
    <w:autoRedefine/>
    <w:uiPriority w:val="99"/>
    <w:rsid w:val="00CD6C6B"/>
    <w:pPr>
      <w:keepNext/>
      <w:tabs>
        <w:tab w:val="right" w:leader="dot" w:pos="6660"/>
        <w:tab w:val="left" w:pos="6840"/>
        <w:tab w:val="left" w:pos="7290"/>
        <w:tab w:val="right" w:pos="8640"/>
        <w:tab w:val="right" w:pos="9360"/>
      </w:tabs>
      <w:overflowPunct w:val="0"/>
      <w:autoSpaceDE w:val="0"/>
      <w:autoSpaceDN w:val="0"/>
      <w:adjustRightInd w:val="0"/>
      <w:textAlignment w:val="baseline"/>
    </w:pPr>
    <w:rPr>
      <w:rFonts w:ascii="Tms Rmn" w:hAnsi="Tms Rmn"/>
    </w:rPr>
  </w:style>
  <w:style w:type="paragraph" w:customStyle="1" w:styleId="Response">
    <w:name w:val="Response"/>
    <w:autoRedefine/>
    <w:uiPriority w:val="99"/>
    <w:rsid w:val="00CD6C6B"/>
    <w:pPr>
      <w:keepNext/>
      <w:tabs>
        <w:tab w:val="right" w:leader="dot" w:pos="6660"/>
        <w:tab w:val="left" w:pos="6840"/>
        <w:tab w:val="left" w:pos="7290"/>
        <w:tab w:val="right" w:pos="8640"/>
        <w:tab w:val="right" w:pos="9360"/>
      </w:tabs>
      <w:overflowPunct w:val="0"/>
      <w:autoSpaceDE w:val="0"/>
      <w:autoSpaceDN w:val="0"/>
      <w:adjustRightInd w:val="0"/>
      <w:textAlignment w:val="baseline"/>
    </w:pPr>
    <w:rPr>
      <w:rFonts w:ascii="Tms Rmn" w:hAnsi="Tms Rmn"/>
    </w:rPr>
  </w:style>
  <w:style w:type="paragraph" w:customStyle="1" w:styleId="Default">
    <w:name w:val="Default"/>
    <w:uiPriority w:val="99"/>
    <w:rsid w:val="00082906"/>
    <w:pPr>
      <w:autoSpaceDE w:val="0"/>
      <w:autoSpaceDN w:val="0"/>
      <w:adjustRightInd w:val="0"/>
    </w:pPr>
    <w:rPr>
      <w:rFonts w:ascii="Arial" w:hAnsi="Arial" w:cs="Arial"/>
      <w:color w:val="000000"/>
      <w:sz w:val="24"/>
      <w:szCs w:val="24"/>
      <w:lang w:val="en-CA"/>
    </w:rPr>
  </w:style>
  <w:style w:type="paragraph" w:styleId="Revision">
    <w:name w:val="Revision"/>
    <w:hidden/>
    <w:uiPriority w:val="99"/>
    <w:semiHidden/>
    <w:rsid w:val="00082906"/>
    <w:rPr>
      <w:sz w:val="24"/>
      <w:szCs w:val="24"/>
      <w:lang w:eastAsia="ja-JP"/>
    </w:rPr>
  </w:style>
  <w:style w:type="paragraph" w:customStyle="1" w:styleId="NormalText">
    <w:name w:val="NormalText"/>
    <w:uiPriority w:val="99"/>
    <w:rsid w:val="003A6EC7"/>
    <w:pPr>
      <w:widowControl w:val="0"/>
    </w:pPr>
    <w:rPr>
      <w:rFonts w:ascii="FrnkGothITC Bk BT" w:hAnsi="FrnkGothITC Bk BT"/>
      <w:sz w:val="14"/>
      <w:lang w:eastAsia="fr-FR"/>
    </w:rPr>
  </w:style>
  <w:style w:type="paragraph" w:customStyle="1" w:styleId="NormalNumber">
    <w:name w:val="NormalNumber"/>
    <w:uiPriority w:val="99"/>
    <w:rsid w:val="003A6EC7"/>
    <w:pPr>
      <w:widowControl w:val="0"/>
      <w:ind w:right="57"/>
      <w:jc w:val="right"/>
    </w:pPr>
    <w:rPr>
      <w:rFonts w:ascii="FrnkGothITC Bk BT" w:hAnsi="FrnkGothITC Bk BT"/>
      <w:sz w:val="14"/>
      <w:lang w:val="fr-FR" w:eastAsia="fr-FR"/>
    </w:rPr>
  </w:style>
  <w:style w:type="paragraph" w:customStyle="1" w:styleId="DiffSymbol">
    <w:name w:val="DiffSymbol"/>
    <w:uiPriority w:val="99"/>
    <w:rsid w:val="003A6EC7"/>
    <w:pPr>
      <w:widowControl w:val="0"/>
      <w:jc w:val="right"/>
    </w:pPr>
    <w:rPr>
      <w:rFonts w:ascii="FrnkGothITC Bk BT" w:hAnsi="FrnkGothITC Bk BT"/>
      <w:sz w:val="14"/>
      <w:lang w:val="fr-FR" w:eastAsia="fr-FR"/>
    </w:rPr>
  </w:style>
  <w:style w:type="paragraph" w:customStyle="1" w:styleId="DiffLetter">
    <w:name w:val="DiffLetter"/>
    <w:uiPriority w:val="99"/>
    <w:rsid w:val="003A6EC7"/>
    <w:pPr>
      <w:widowControl w:val="0"/>
      <w:jc w:val="right"/>
    </w:pPr>
    <w:rPr>
      <w:rFonts w:ascii="FrnkGothITC Bk BT" w:hAnsi="FrnkGothITC Bk BT"/>
      <w:sz w:val="14"/>
      <w:lang w:val="fr-FR" w:eastAsia="fr-FR"/>
    </w:rPr>
  </w:style>
  <w:style w:type="paragraph" w:customStyle="1" w:styleId="EndOfTable">
    <w:name w:val="EndOfTable"/>
    <w:basedOn w:val="NormalText"/>
    <w:uiPriority w:val="99"/>
    <w:rsid w:val="003A6EC7"/>
  </w:style>
  <w:style w:type="paragraph" w:customStyle="1" w:styleId="BannerText">
    <w:name w:val="BannerText"/>
    <w:basedOn w:val="NormalText"/>
    <w:uiPriority w:val="99"/>
    <w:rsid w:val="003A6EC7"/>
    <w:rPr>
      <w:b/>
    </w:rPr>
  </w:style>
  <w:style w:type="paragraph" w:customStyle="1" w:styleId="HeaderStyle">
    <w:name w:val="HeaderStyle"/>
    <w:basedOn w:val="NormalText"/>
    <w:uiPriority w:val="99"/>
    <w:rsid w:val="003A6EC7"/>
  </w:style>
  <w:style w:type="paragraph" w:customStyle="1" w:styleId="FooterStyle">
    <w:name w:val="FooterStyle"/>
    <w:basedOn w:val="NormalText"/>
    <w:uiPriority w:val="99"/>
    <w:rsid w:val="003A6EC7"/>
  </w:style>
  <w:style w:type="paragraph" w:customStyle="1" w:styleId="TableNote">
    <w:name w:val="TableNote"/>
    <w:basedOn w:val="NormalText"/>
    <w:uiPriority w:val="99"/>
    <w:rsid w:val="003A6EC7"/>
  </w:style>
  <w:style w:type="paragraph" w:customStyle="1" w:styleId="FilterLabel">
    <w:name w:val="FilterLabel"/>
    <w:basedOn w:val="NormalText"/>
    <w:uiPriority w:val="99"/>
    <w:rsid w:val="003A6EC7"/>
  </w:style>
  <w:style w:type="paragraph" w:customStyle="1" w:styleId="LongLabelRow">
    <w:name w:val="LongLabelRow"/>
    <w:basedOn w:val="NormalText"/>
    <w:autoRedefine/>
    <w:uiPriority w:val="99"/>
    <w:rsid w:val="003A6EC7"/>
    <w:pPr>
      <w:shd w:val="clear" w:color="auto" w:fill="73A0E0"/>
    </w:pPr>
    <w:rPr>
      <w:b/>
      <w:color w:val="1C1C1C"/>
      <w:sz w:val="18"/>
    </w:rPr>
  </w:style>
  <w:style w:type="paragraph" w:customStyle="1" w:styleId="LongLabelColumn">
    <w:name w:val="LongLabelColumn"/>
    <w:basedOn w:val="NormalText"/>
    <w:uiPriority w:val="99"/>
    <w:rsid w:val="003A6EC7"/>
  </w:style>
  <w:style w:type="paragraph" w:customStyle="1" w:styleId="ShortLabelRow">
    <w:name w:val="ShortLabelRow"/>
    <w:basedOn w:val="NormalText"/>
    <w:uiPriority w:val="99"/>
    <w:rsid w:val="003A6EC7"/>
    <w:rPr>
      <w:b/>
    </w:rPr>
  </w:style>
  <w:style w:type="paragraph" w:customStyle="1" w:styleId="ChoiceLabelRow">
    <w:name w:val="ChoiceLabelRow"/>
    <w:basedOn w:val="NormalText"/>
    <w:uiPriority w:val="99"/>
    <w:rsid w:val="003A6EC7"/>
    <w:pPr>
      <w:ind w:left="57"/>
    </w:pPr>
    <w:rPr>
      <w:b/>
    </w:rPr>
  </w:style>
  <w:style w:type="paragraph" w:customStyle="1" w:styleId="ChoiceLabelColumn">
    <w:name w:val="ChoiceLabelColumn"/>
    <w:basedOn w:val="NormalText"/>
    <w:uiPriority w:val="99"/>
    <w:rsid w:val="003A6EC7"/>
  </w:style>
  <w:style w:type="paragraph" w:customStyle="1" w:styleId="TotalRowLabel">
    <w:name w:val="TotalRowLabel"/>
    <w:basedOn w:val="NormalText"/>
    <w:uiPriority w:val="99"/>
    <w:rsid w:val="003A6EC7"/>
    <w:pPr>
      <w:spacing w:before="40" w:after="40"/>
      <w:ind w:right="58"/>
      <w:jc w:val="right"/>
    </w:pPr>
  </w:style>
  <w:style w:type="paragraph" w:customStyle="1" w:styleId="TotalColumnLabel">
    <w:name w:val="TotalColumnLabel"/>
    <w:basedOn w:val="NormalText"/>
    <w:uiPriority w:val="99"/>
    <w:rsid w:val="003A6EC7"/>
  </w:style>
  <w:style w:type="paragraph" w:customStyle="1" w:styleId="RowWithoutResponseLabel">
    <w:name w:val="RowWithoutResponseLabel"/>
    <w:basedOn w:val="NormalText"/>
    <w:uiPriority w:val="99"/>
    <w:rsid w:val="003A6EC7"/>
  </w:style>
  <w:style w:type="paragraph" w:customStyle="1" w:styleId="ColWithoutResponseLabel">
    <w:name w:val="ColWithoutResponseLabel"/>
    <w:basedOn w:val="NormalText"/>
    <w:uiPriority w:val="99"/>
    <w:rsid w:val="003A6EC7"/>
  </w:style>
  <w:style w:type="paragraph" w:customStyle="1" w:styleId="StatTitle">
    <w:name w:val="StatTitle"/>
    <w:basedOn w:val="NormalText"/>
    <w:uiPriority w:val="99"/>
    <w:rsid w:val="003A6EC7"/>
    <w:pPr>
      <w:ind w:right="57"/>
      <w:jc w:val="right"/>
    </w:pPr>
  </w:style>
  <w:style w:type="paragraph" w:customStyle="1" w:styleId="AliasRow">
    <w:name w:val="AliasRow"/>
    <w:basedOn w:val="NormalText"/>
    <w:uiPriority w:val="99"/>
    <w:rsid w:val="003A6EC7"/>
  </w:style>
  <w:style w:type="paragraph" w:customStyle="1" w:styleId="PercentTitle">
    <w:name w:val="PercentTitle"/>
    <w:basedOn w:val="NormalText"/>
    <w:uiPriority w:val="99"/>
    <w:rsid w:val="003A6EC7"/>
  </w:style>
  <w:style w:type="paragraph" w:customStyle="1" w:styleId="Frequency">
    <w:name w:val="Frequency"/>
    <w:basedOn w:val="NormalNumber"/>
    <w:uiPriority w:val="99"/>
    <w:rsid w:val="003A6EC7"/>
    <w:pPr>
      <w:spacing w:before="60" w:after="60"/>
      <w:ind w:right="58"/>
    </w:pPr>
    <w:rPr>
      <w:color w:val="808080"/>
      <w:szCs w:val="14"/>
    </w:rPr>
  </w:style>
  <w:style w:type="paragraph" w:customStyle="1" w:styleId="Stats">
    <w:name w:val="Stats"/>
    <w:basedOn w:val="NormalNumber"/>
    <w:uiPriority w:val="99"/>
    <w:rsid w:val="003A6EC7"/>
    <w:rPr>
      <w:color w:val="808080"/>
      <w:szCs w:val="14"/>
    </w:rPr>
  </w:style>
  <w:style w:type="paragraph" w:customStyle="1" w:styleId="Percentiles">
    <w:name w:val="Percentiles"/>
    <w:basedOn w:val="NormalNumber"/>
    <w:uiPriority w:val="99"/>
    <w:rsid w:val="003A6EC7"/>
  </w:style>
  <w:style w:type="paragraph" w:customStyle="1" w:styleId="Mean">
    <w:name w:val="Mean"/>
    <w:basedOn w:val="NormalNumber"/>
    <w:uiPriority w:val="99"/>
    <w:rsid w:val="003A6EC7"/>
    <w:rPr>
      <w:color w:val="808080"/>
      <w:szCs w:val="14"/>
    </w:rPr>
  </w:style>
  <w:style w:type="paragraph" w:customStyle="1" w:styleId="StandardDeviation">
    <w:name w:val="StandardDeviation"/>
    <w:basedOn w:val="NormalNumber"/>
    <w:uiPriority w:val="99"/>
    <w:rsid w:val="003A6EC7"/>
    <w:rPr>
      <w:color w:val="808080"/>
      <w:szCs w:val="14"/>
    </w:rPr>
  </w:style>
  <w:style w:type="paragraph" w:customStyle="1" w:styleId="StandardError">
    <w:name w:val="StandardError"/>
    <w:basedOn w:val="NormalNumber"/>
    <w:uiPriority w:val="99"/>
    <w:rsid w:val="003A6EC7"/>
    <w:rPr>
      <w:sz w:val="12"/>
    </w:rPr>
  </w:style>
  <w:style w:type="paragraph" w:customStyle="1" w:styleId="NormalPercent">
    <w:name w:val="NormalPercent"/>
    <w:basedOn w:val="NormalNumber"/>
    <w:uiPriority w:val="99"/>
    <w:rsid w:val="003A6EC7"/>
  </w:style>
  <w:style w:type="paragraph" w:customStyle="1" w:styleId="MeanSig1">
    <w:name w:val="MeanSig1"/>
    <w:basedOn w:val="Mean"/>
    <w:uiPriority w:val="99"/>
    <w:rsid w:val="003A6EC7"/>
  </w:style>
  <w:style w:type="paragraph" w:customStyle="1" w:styleId="MeanNotSignificant">
    <w:name w:val="MeanNotSignificant"/>
    <w:basedOn w:val="Mean"/>
    <w:uiPriority w:val="99"/>
    <w:rsid w:val="003A6EC7"/>
  </w:style>
  <w:style w:type="paragraph" w:customStyle="1" w:styleId="MeanSig2">
    <w:name w:val="MeanSig2"/>
    <w:basedOn w:val="Mean"/>
    <w:uiPriority w:val="99"/>
    <w:rsid w:val="003A6EC7"/>
    <w:rPr>
      <w:b/>
    </w:rPr>
  </w:style>
  <w:style w:type="paragraph" w:customStyle="1" w:styleId="MeanSig3">
    <w:name w:val="MeanSig3"/>
    <w:basedOn w:val="Mean"/>
    <w:uiPriority w:val="99"/>
    <w:rsid w:val="003A6EC7"/>
    <w:rPr>
      <w:b/>
    </w:rPr>
  </w:style>
  <w:style w:type="paragraph" w:customStyle="1" w:styleId="MeanSig4">
    <w:name w:val="MeanSig4"/>
    <w:basedOn w:val="Mean"/>
    <w:uiPriority w:val="99"/>
    <w:rsid w:val="003A6EC7"/>
    <w:rPr>
      <w:b/>
    </w:rPr>
  </w:style>
  <w:style w:type="paragraph" w:customStyle="1" w:styleId="ConfidenceInterval">
    <w:name w:val="ConfidenceInterval"/>
    <w:basedOn w:val="NormalPercent"/>
    <w:uiPriority w:val="99"/>
    <w:rsid w:val="003A6EC7"/>
  </w:style>
  <w:style w:type="paragraph" w:customStyle="1" w:styleId="RowPercent">
    <w:name w:val="RowPercent"/>
    <w:basedOn w:val="NormalPercent"/>
    <w:uiPriority w:val="99"/>
    <w:rsid w:val="003A6EC7"/>
  </w:style>
  <w:style w:type="paragraph" w:customStyle="1" w:styleId="ColPercent">
    <w:name w:val="ColPercent"/>
    <w:basedOn w:val="NormalPercent"/>
    <w:uiPriority w:val="99"/>
    <w:rsid w:val="003A6EC7"/>
  </w:style>
  <w:style w:type="paragraph" w:customStyle="1" w:styleId="TotalPercent">
    <w:name w:val="TotalPercent"/>
    <w:basedOn w:val="NormalPercent"/>
    <w:uiPriority w:val="99"/>
    <w:rsid w:val="003A6EC7"/>
  </w:style>
  <w:style w:type="paragraph" w:customStyle="1" w:styleId="ColPercentSig1Plus">
    <w:name w:val="ColPercentSig1Plus"/>
    <w:basedOn w:val="NormalPercent"/>
    <w:uiPriority w:val="99"/>
    <w:rsid w:val="003A6EC7"/>
  </w:style>
  <w:style w:type="paragraph" w:customStyle="1" w:styleId="ColPercentSig1Minus">
    <w:name w:val="ColPercentSig1Minus"/>
    <w:basedOn w:val="NormalPercent"/>
    <w:uiPriority w:val="99"/>
    <w:rsid w:val="003A6EC7"/>
  </w:style>
  <w:style w:type="paragraph" w:customStyle="1" w:styleId="ColPercentNotSignificant">
    <w:name w:val="ColPercentNotSignificant"/>
    <w:basedOn w:val="ColPercent"/>
    <w:uiPriority w:val="99"/>
    <w:rsid w:val="003A6EC7"/>
  </w:style>
  <w:style w:type="paragraph" w:customStyle="1" w:styleId="ColPercentSig2Plus">
    <w:name w:val="ColPercentSig2Plus"/>
    <w:basedOn w:val="NormalPercent"/>
    <w:uiPriority w:val="99"/>
    <w:rsid w:val="003A6EC7"/>
    <w:rPr>
      <w:b/>
    </w:rPr>
  </w:style>
  <w:style w:type="paragraph" w:customStyle="1" w:styleId="ColPercentSig3Plus">
    <w:name w:val="ColPercentSig3Plus"/>
    <w:basedOn w:val="NormalPercent"/>
    <w:uiPriority w:val="99"/>
    <w:rsid w:val="003A6EC7"/>
    <w:rPr>
      <w:b/>
    </w:rPr>
  </w:style>
  <w:style w:type="paragraph" w:customStyle="1" w:styleId="ColPercentSig4Plus">
    <w:name w:val="ColPercentSig4Plus"/>
    <w:basedOn w:val="NormalPercent"/>
    <w:uiPriority w:val="99"/>
    <w:rsid w:val="003A6EC7"/>
    <w:rPr>
      <w:b/>
    </w:rPr>
  </w:style>
  <w:style w:type="paragraph" w:customStyle="1" w:styleId="ColPercentSig2Minus">
    <w:name w:val="ColPercentSig2Minus"/>
    <w:basedOn w:val="ColPercent"/>
    <w:uiPriority w:val="99"/>
    <w:rsid w:val="003A6EC7"/>
    <w:rPr>
      <w:b/>
    </w:rPr>
  </w:style>
  <w:style w:type="paragraph" w:customStyle="1" w:styleId="ColPercentSig3Minus">
    <w:name w:val="ColPercentSig3Minus"/>
    <w:basedOn w:val="ColPercent"/>
    <w:uiPriority w:val="99"/>
    <w:rsid w:val="003A6EC7"/>
    <w:rPr>
      <w:b/>
    </w:rPr>
  </w:style>
  <w:style w:type="paragraph" w:customStyle="1" w:styleId="ColPercentSig4Minus">
    <w:name w:val="ColPercentSig4Minus"/>
    <w:basedOn w:val="ColPercent"/>
    <w:uiPriority w:val="99"/>
    <w:rsid w:val="003A6EC7"/>
    <w:rPr>
      <w:b/>
    </w:rPr>
  </w:style>
  <w:style w:type="paragraph" w:customStyle="1" w:styleId="StyleLongLabelRowCustomColorRGB282828">
    <w:name w:val="Style LongLabelRow + Custom Color(RGB(282828))"/>
    <w:basedOn w:val="LongLabelRow"/>
    <w:autoRedefine/>
    <w:uiPriority w:val="99"/>
    <w:rsid w:val="003A6EC7"/>
    <w:pPr>
      <w:shd w:val="clear" w:color="auto" w:fill="589CD6"/>
    </w:pPr>
    <w:rPr>
      <w:bCs/>
    </w:rPr>
  </w:style>
  <w:style w:type="paragraph" w:customStyle="1" w:styleId="msonormal0">
    <w:name w:val="msonormal"/>
    <w:basedOn w:val="Normal"/>
    <w:uiPriority w:val="99"/>
    <w:rsid w:val="00AF0551"/>
    <w:pPr>
      <w:spacing w:before="100" w:beforeAutospacing="1" w:after="100" w:afterAutospacing="1"/>
    </w:pPr>
    <w:rPr>
      <w:lang w:val="fr-CA" w:eastAsia="fr-CA"/>
    </w:rPr>
  </w:style>
  <w:style w:type="character" w:customStyle="1" w:styleId="y2iqfc">
    <w:name w:val="y2iqfc"/>
    <w:basedOn w:val="DefaultParagraphFont"/>
    <w:uiPriority w:val="99"/>
    <w:rsid w:val="00A41842"/>
    <w:rPr>
      <w:rFonts w:cs="Times New Roman"/>
    </w:rPr>
  </w:style>
</w:styles>
</file>

<file path=word/webSettings.xml><?xml version="1.0" encoding="utf-8"?>
<w:webSettings xmlns:r="http://schemas.openxmlformats.org/officeDocument/2006/relationships" xmlns:w="http://schemas.openxmlformats.org/wordprocessingml/2006/main">
  <w:divs>
    <w:div w:id="1971010803">
      <w:marLeft w:val="0"/>
      <w:marRight w:val="0"/>
      <w:marTop w:val="0"/>
      <w:marBottom w:val="0"/>
      <w:divBdr>
        <w:top w:val="none" w:sz="0" w:space="0" w:color="auto"/>
        <w:left w:val="none" w:sz="0" w:space="0" w:color="auto"/>
        <w:bottom w:val="none" w:sz="0" w:space="0" w:color="auto"/>
        <w:right w:val="none" w:sz="0" w:space="0" w:color="auto"/>
      </w:divBdr>
    </w:div>
    <w:div w:id="1971010804">
      <w:marLeft w:val="0"/>
      <w:marRight w:val="0"/>
      <w:marTop w:val="0"/>
      <w:marBottom w:val="0"/>
      <w:divBdr>
        <w:top w:val="none" w:sz="0" w:space="0" w:color="auto"/>
        <w:left w:val="none" w:sz="0" w:space="0" w:color="auto"/>
        <w:bottom w:val="none" w:sz="0" w:space="0" w:color="auto"/>
        <w:right w:val="none" w:sz="0" w:space="0" w:color="auto"/>
      </w:divBdr>
      <w:divsChild>
        <w:div w:id="1971010805">
          <w:marLeft w:val="0"/>
          <w:marRight w:val="0"/>
          <w:marTop w:val="0"/>
          <w:marBottom w:val="0"/>
          <w:divBdr>
            <w:top w:val="none" w:sz="0" w:space="0" w:color="auto"/>
            <w:left w:val="none" w:sz="0" w:space="0" w:color="auto"/>
            <w:bottom w:val="none" w:sz="0" w:space="0" w:color="auto"/>
            <w:right w:val="none" w:sz="0" w:space="0" w:color="auto"/>
          </w:divBdr>
        </w:div>
      </w:divsChild>
    </w:div>
    <w:div w:id="1971010806">
      <w:marLeft w:val="0"/>
      <w:marRight w:val="0"/>
      <w:marTop w:val="0"/>
      <w:marBottom w:val="0"/>
      <w:divBdr>
        <w:top w:val="none" w:sz="0" w:space="0" w:color="auto"/>
        <w:left w:val="none" w:sz="0" w:space="0" w:color="auto"/>
        <w:bottom w:val="none" w:sz="0" w:space="0" w:color="auto"/>
        <w:right w:val="none" w:sz="0" w:space="0" w:color="auto"/>
      </w:divBdr>
    </w:div>
    <w:div w:id="19710108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Office_PowerPoint_Slide11.sldx"/><Relationship Id="rId21" Type="http://schemas.openxmlformats.org/officeDocument/2006/relationships/package" Target="embeddings/Microsoft_Office_PowerPoint_Slide2.sld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Office_PowerPoint_Slide15.sldx"/><Relationship Id="rId50" Type="http://schemas.openxmlformats.org/officeDocument/2006/relationships/image" Target="media/image20.emf"/><Relationship Id="rId55" Type="http://schemas.openxmlformats.org/officeDocument/2006/relationships/package" Target="embeddings/Microsoft_Office_PowerPoint_Slide19.sldx"/><Relationship Id="rId63" Type="http://schemas.openxmlformats.org/officeDocument/2006/relationships/package" Target="embeddings/Microsoft_Office_PowerPoint_Slide23.sldx"/><Relationship Id="rId68" Type="http://schemas.openxmlformats.org/officeDocument/2006/relationships/image" Target="media/image29.emf"/><Relationship Id="rId76" Type="http://schemas.openxmlformats.org/officeDocument/2006/relationships/image" Target="media/image33.emf"/><Relationship Id="rId84" Type="http://schemas.openxmlformats.org/officeDocument/2006/relationships/footer" Target="footer7.xml"/><Relationship Id="rId7" Type="http://schemas.openxmlformats.org/officeDocument/2006/relationships/image" Target="media/image1.png"/><Relationship Id="rId71" Type="http://schemas.openxmlformats.org/officeDocument/2006/relationships/package" Target="embeddings/Microsoft_Office_PowerPoint_Slide27.sldx"/><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package" Target="embeddings/Microsoft_Office_PowerPoint_Slide6.sldx"/><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Office_PowerPoint_Slide10.sldx"/><Relationship Id="rId40" Type="http://schemas.openxmlformats.org/officeDocument/2006/relationships/image" Target="media/image15.emf"/><Relationship Id="rId45" Type="http://schemas.openxmlformats.org/officeDocument/2006/relationships/package" Target="embeddings/Microsoft_Office_PowerPoint_Slide14.sldx"/><Relationship Id="rId53" Type="http://schemas.openxmlformats.org/officeDocument/2006/relationships/package" Target="embeddings/Microsoft_Office_PowerPoint_Slide18.sldx"/><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package" Target="embeddings/Microsoft_Office_PowerPoint_Slide31.sldx"/><Relationship Id="rId87" Type="http://schemas.microsoft.com/office/2011/relationships/people" Target="people.xml"/><Relationship Id="rId5" Type="http://schemas.openxmlformats.org/officeDocument/2006/relationships/footnotes" Target="footnotes.xml"/><Relationship Id="rId61" Type="http://schemas.openxmlformats.org/officeDocument/2006/relationships/package" Target="embeddings/Microsoft_Office_PowerPoint_Slide22.sldx"/><Relationship Id="rId82" Type="http://schemas.openxmlformats.org/officeDocument/2006/relationships/image" Target="media/image36.emf"/><Relationship Id="rId19" Type="http://schemas.openxmlformats.org/officeDocument/2006/relationships/package" Target="embeddings/Microsoft_Office_PowerPoint_Slide1.sldx"/><Relationship Id="rId4" Type="http://schemas.openxmlformats.org/officeDocument/2006/relationships/webSettings" Target="webSettings.xml"/><Relationship Id="rId9" Type="http://schemas.openxmlformats.org/officeDocument/2006/relationships/hyperlink" Target="mailto:POR-ROP@international.gc.ca" TargetMode="External"/><Relationship Id="rId14" Type="http://schemas.openxmlformats.org/officeDocument/2006/relationships/hyperlink" Target="mailto:POR-ROP@international.gc.ca" TargetMode="External"/><Relationship Id="rId22" Type="http://schemas.openxmlformats.org/officeDocument/2006/relationships/image" Target="media/image6.emf"/><Relationship Id="rId27" Type="http://schemas.openxmlformats.org/officeDocument/2006/relationships/package" Target="embeddings/Microsoft_Office_PowerPoint_Slide5.sldx"/><Relationship Id="rId30" Type="http://schemas.openxmlformats.org/officeDocument/2006/relationships/image" Target="media/image10.emf"/><Relationship Id="rId35" Type="http://schemas.openxmlformats.org/officeDocument/2006/relationships/package" Target="embeddings/Microsoft_Office_PowerPoint_Slide9.sldx"/><Relationship Id="rId43" Type="http://schemas.openxmlformats.org/officeDocument/2006/relationships/package" Target="embeddings/Microsoft_Office_PowerPoint_Slide13.sld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package" Target="embeddings/Microsoft_Office_PowerPoint_Slide26.sldx"/><Relationship Id="rId77" Type="http://schemas.openxmlformats.org/officeDocument/2006/relationships/package" Target="embeddings/Microsoft_Office_PowerPoint_Slide30.sldx"/><Relationship Id="rId8" Type="http://schemas.openxmlformats.org/officeDocument/2006/relationships/image" Target="media/image2.png"/><Relationship Id="rId51" Type="http://schemas.openxmlformats.org/officeDocument/2006/relationships/package" Target="embeddings/Microsoft_Office_PowerPoint_Slide17.sldx"/><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package" Target="embeddings/Microsoft_Office_PowerPoint_Slide4.sldx"/><Relationship Id="rId33" Type="http://schemas.openxmlformats.org/officeDocument/2006/relationships/package" Target="embeddings/Microsoft_Office_PowerPoint_Slide8.sl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Office_PowerPoint_Slide21.sldx"/><Relationship Id="rId67" Type="http://schemas.openxmlformats.org/officeDocument/2006/relationships/package" Target="embeddings/Microsoft_Office_PowerPoint_Slide25.sldx"/><Relationship Id="rId20" Type="http://schemas.openxmlformats.org/officeDocument/2006/relationships/image" Target="media/image5.emf"/><Relationship Id="rId41" Type="http://schemas.openxmlformats.org/officeDocument/2006/relationships/package" Target="embeddings/Microsoft_Office_PowerPoint_Slide12.sld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Office_PowerPoint_Slide29.sldx"/><Relationship Id="rId83" Type="http://schemas.openxmlformats.org/officeDocument/2006/relationships/package" Target="embeddings/Microsoft_Office_PowerPoint_Slide33.sldx"/><Relationship Id="rId88"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package" Target="embeddings/Microsoft_Office_PowerPoint_Slide3.sl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Office_PowerPoint_Slide16.sldx"/><Relationship Id="rId57" Type="http://schemas.openxmlformats.org/officeDocument/2006/relationships/package" Target="embeddings/Microsoft_Office_PowerPoint_Slide20.sldx"/><Relationship Id="rId10" Type="http://schemas.openxmlformats.org/officeDocument/2006/relationships/footer" Target="footer1.xml"/><Relationship Id="rId31" Type="http://schemas.openxmlformats.org/officeDocument/2006/relationships/package" Target="embeddings/Microsoft_Office_PowerPoint_Slide7.sl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PowerPoint_Slide24.sldx"/><Relationship Id="rId73" Type="http://schemas.openxmlformats.org/officeDocument/2006/relationships/package" Target="embeddings/Microsoft_Office_PowerPoint_Slide28.sldx"/><Relationship Id="rId78" Type="http://schemas.openxmlformats.org/officeDocument/2006/relationships/image" Target="media/image34.emf"/><Relationship Id="rId81" Type="http://schemas.openxmlformats.org/officeDocument/2006/relationships/package" Target="embeddings/Microsoft_Office_PowerPoint_Slide32.sldx"/><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Z:\Templates\EKOS%20Template%20to%20submit%20to%20LAC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EKOS Template to submit to LAC2</Template>
  <TotalTime>41</TotalTime>
  <Pages>239</Pages>
  <Words>46552</Words>
  <Characters>265352</Characters>
  <Application>Microsoft Office Word</Application>
  <DocSecurity>0</DocSecurity>
  <Lines>2211</Lines>
  <Paragraphs>622</Paragraphs>
  <ScaleCrop>false</ScaleCrop>
  <HeadingPairs>
    <vt:vector size="2" baseType="variant">
      <vt:variant>
        <vt:lpstr>Title</vt:lpstr>
      </vt:variant>
      <vt:variant>
        <vt:i4>1</vt:i4>
      </vt:variant>
    </vt:vector>
  </HeadingPairs>
  <TitlesOfParts>
    <vt:vector size="1" baseType="lpstr">
      <vt:lpstr>Name of Report</vt:lpstr>
    </vt:vector>
  </TitlesOfParts>
  <Company>Local</Company>
  <LinksUpToDate>false</LinksUpToDate>
  <CharactersWithSpaces>311282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Report</dc:title>
  <dc:subject/>
  <dc:creator>User</dc:creator>
  <cp:keywords/>
  <dc:description/>
  <cp:lastModifiedBy>aalvarez</cp:lastModifiedBy>
  <cp:revision>13</cp:revision>
  <cp:lastPrinted>2022-03-11T19:27:00Z</cp:lastPrinted>
  <dcterms:created xsi:type="dcterms:W3CDTF">2022-04-20T15:53:00Z</dcterms:created>
  <dcterms:modified xsi:type="dcterms:W3CDTF">2022-04-22T19:04:00Z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0x010100B920832F457B8841B7192D24A0001E730100DF5DF4E8DACDC840AB8C5316C972804F</vt:lpwstr>
  </property>
  <property fmtid="{D5CDD505-2E9C-101B-9397-08002B2CF9AE}" pid="3" name="Security Classification1">
    <vt:lpwstr/>
  </property>
  <property fmtid="{D5CDD505-2E9C-101B-9397-08002B2CF9AE}" pid="4" name="Functions">
    <vt:lpwstr/>
  </property>
  <property fmtid="{D5CDD505-2E9C-101B-9397-08002B2CF9AE}" pid="5" name="Comms Documents">
    <vt:lpwstr/>
  </property>
  <property fmtid="{D5CDD505-2E9C-101B-9397-08002B2CF9AE}" pid="6" name="Document Category1">
    <vt:lpwstr/>
  </property>
  <property fmtid="{D5CDD505-2E9C-101B-9397-08002B2CF9AE}" pid="7" name="Office of Primary Interest (OPI)">
    <vt:lpwstr/>
  </property>
  <property fmtid="{D5CDD505-2E9C-101B-9397-08002B2CF9AE}" pid="8" name="Business Unit1">
    <vt:lpwstr/>
  </property>
  <property fmtid="{D5CDD505-2E9C-101B-9397-08002B2CF9AE}" pid="9" name="Business Activity1">
    <vt:lpwstr/>
  </property>
  <property fmtid="{D5CDD505-2E9C-101B-9397-08002B2CF9AE}" pid="10" name="Document Language1">
    <vt:lpwstr/>
  </property>
  <property fmtid="{D5CDD505-2E9C-101B-9397-08002B2CF9AE}" pid="11" name="SharedWithUsers">
    <vt:lpwstr>73;#Seipp, Jennifer -LCAP;#26;#Cyr, Katherine -LCAP</vt:lpwstr>
  </property>
  <property fmtid="{D5CDD505-2E9C-101B-9397-08002B2CF9AE}" pid="12" name="ef9d6ad5900b413a9a334268af897fc0">
    <vt:lpwstr/>
  </property>
  <property fmtid="{D5CDD505-2E9C-101B-9397-08002B2CF9AE}" pid="13" name="_DCDateModified">
    <vt:lpwstr/>
  </property>
  <property fmtid="{D5CDD505-2E9C-101B-9397-08002B2CF9AE}" pid="14" name="TaxCatchAll">
    <vt:lpwstr/>
  </property>
  <property fmtid="{D5CDD505-2E9C-101B-9397-08002B2CF9AE}" pid="15" name="l59323a3b37743c9a05d167b0a4094d0">
    <vt:lpwstr/>
  </property>
  <property fmtid="{D5CDD505-2E9C-101B-9397-08002B2CF9AE}" pid="16" name="g237e419fbf341d8947eac51fe2c843a">
    <vt:lpwstr/>
  </property>
  <property fmtid="{D5CDD505-2E9C-101B-9397-08002B2CF9AE}" pid="17" name="mfbba1a5d95a48a09b3e734ff26bab7d">
    <vt:lpwstr/>
  </property>
  <property fmtid="{D5CDD505-2E9C-101B-9397-08002B2CF9AE}" pid="18" name="i5d6d1fbe0d94c53bc7147a1f744e879">
    <vt:lpwstr/>
  </property>
  <property fmtid="{D5CDD505-2E9C-101B-9397-08002B2CF9AE}" pid="19" name="oa788a6f379449b38a26ed11e63f3a07">
    <vt:lpwstr/>
  </property>
  <property fmtid="{D5CDD505-2E9C-101B-9397-08002B2CF9AE}" pid="20" name="l0a7cb6bdd1046bea80901cfb905bac8">
    <vt:lpwstr/>
  </property>
  <property fmtid="{D5CDD505-2E9C-101B-9397-08002B2CF9AE}" pid="21" name="_DCDateCreated">
    <vt:lpwstr/>
  </property>
  <property fmtid="{D5CDD505-2E9C-101B-9397-08002B2CF9AE}" pid="22" name="oe630823c6d44ceaa151d0042aef3f65">
    <vt:lpwstr/>
  </property>
</Properties>
</file>