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6A4" w:rsidRPr="00032624" w:rsidRDefault="00CB1C9D" w:rsidP="00DE0971">
      <w:pPr>
        <w:pStyle w:val="Chapterbodytext"/>
      </w:pPr>
      <w:r>
        <w:rPr>
          <w:noProof/>
          <w:lang w:val="en-CA" w:eastAsia="en-CA"/>
        </w:rPr>
        <w:drawing>
          <wp:inline distT="0" distB="0" distL="0" distR="0">
            <wp:extent cx="3999865" cy="3816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9865" cy="381635"/>
                    </a:xfrm>
                    <a:prstGeom prst="rect">
                      <a:avLst/>
                    </a:prstGeom>
                    <a:noFill/>
                    <a:ln>
                      <a:noFill/>
                    </a:ln>
                  </pic:spPr>
                </pic:pic>
              </a:graphicData>
            </a:graphic>
          </wp:inline>
        </w:drawing>
      </w: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Heading1"/>
        <w:jc w:val="left"/>
        <w:rPr>
          <w:rFonts w:ascii="Calibri" w:hAnsi="Calibri"/>
          <w:b/>
          <w:bCs/>
          <w:color w:val="003366"/>
          <w:sz w:val="48"/>
          <w:szCs w:val="48"/>
        </w:rPr>
      </w:pPr>
      <w:r w:rsidRPr="00032624">
        <w:rPr>
          <w:rFonts w:ascii="Calibri" w:hAnsi="Calibri"/>
          <w:b/>
          <w:color w:val="003366"/>
          <w:sz w:val="48"/>
        </w:rPr>
        <w:t>Opinions canadiennes sur l’aide internationale : Étude de suivi</w:t>
      </w:r>
    </w:p>
    <w:p w:rsidR="003A56A4" w:rsidRPr="00965E57" w:rsidRDefault="003A56A4" w:rsidP="00DE0971">
      <w:pPr>
        <w:pStyle w:val="Heading2"/>
        <w:jc w:val="left"/>
        <w:rPr>
          <w:rFonts w:ascii="Calibri" w:hAnsi="Calibri"/>
          <w:i w:val="0"/>
        </w:rPr>
      </w:pPr>
      <w:r w:rsidRPr="00965E57">
        <w:rPr>
          <w:rFonts w:ascii="Calibri" w:hAnsi="Calibri"/>
          <w:i w:val="0"/>
        </w:rPr>
        <w:t>Rapport final</w:t>
      </w: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35262C">
      <w:pPr>
        <w:pStyle w:val="Chapterbodytext"/>
        <w:rPr>
          <w:b/>
          <w:bCs/>
          <w:color w:val="003366"/>
          <w:sz w:val="28"/>
          <w:szCs w:val="28"/>
        </w:rPr>
      </w:pPr>
      <w:r w:rsidRPr="00032624">
        <w:rPr>
          <w:b/>
          <w:color w:val="003366"/>
          <w:sz w:val="28"/>
        </w:rPr>
        <w:t>Préparé pour Affaires mondiales Canada</w:t>
      </w:r>
    </w:p>
    <w:p w:rsidR="003A56A4" w:rsidRPr="00032624" w:rsidRDefault="003A56A4" w:rsidP="00DE0971">
      <w:pPr>
        <w:pStyle w:val="Chapterbodytext"/>
        <w:rPr>
          <w:b/>
          <w:bCs/>
        </w:rPr>
      </w:pPr>
      <w:r w:rsidRPr="00032624">
        <w:rPr>
          <w:b/>
        </w:rPr>
        <w:t>Fournisseur : LES ASSOCIÉS DE RECHERCHE EKOS INC.</w:t>
      </w:r>
    </w:p>
    <w:p w:rsidR="003A56A4" w:rsidRPr="00032624" w:rsidRDefault="003A56A4" w:rsidP="00DE0971">
      <w:pPr>
        <w:pStyle w:val="Chapterbodytext"/>
      </w:pPr>
      <w:r w:rsidRPr="00032624">
        <w:rPr>
          <w:b/>
        </w:rPr>
        <w:t>No du contrat :</w:t>
      </w:r>
      <w:r w:rsidRPr="00032624">
        <w:t xml:space="preserve"> CW2266657</w:t>
      </w:r>
    </w:p>
    <w:p w:rsidR="003A56A4" w:rsidRPr="00032624" w:rsidRDefault="003A56A4" w:rsidP="00DE0971">
      <w:pPr>
        <w:pStyle w:val="Chapterbodytext"/>
      </w:pPr>
      <w:bookmarkStart w:id="0" w:name="OLE_LINK5"/>
      <w:bookmarkStart w:id="1" w:name="OLE_LINK6"/>
      <w:r w:rsidRPr="00032624">
        <w:rPr>
          <w:b/>
        </w:rPr>
        <w:t>Valeur de l’entente :</w:t>
      </w:r>
      <w:r w:rsidRPr="00032624">
        <w:t xml:space="preserve"> </w:t>
      </w:r>
      <w:r w:rsidRPr="00032624">
        <w:rPr>
          <w:color w:val="000000"/>
        </w:rPr>
        <w:t>76 670,50 $</w:t>
      </w:r>
    </w:p>
    <w:bookmarkEnd w:id="0"/>
    <w:bookmarkEnd w:id="1"/>
    <w:p w:rsidR="003A56A4" w:rsidRPr="00032624" w:rsidRDefault="003A56A4" w:rsidP="00DE0971">
      <w:pPr>
        <w:pStyle w:val="Chapterbodytext"/>
      </w:pPr>
      <w:r w:rsidRPr="00032624">
        <w:rPr>
          <w:b/>
        </w:rPr>
        <w:t>Date du contrat :</w:t>
      </w:r>
      <w:r w:rsidRPr="00032624">
        <w:t xml:space="preserve"> </w:t>
      </w:r>
      <w:r w:rsidRPr="00032624">
        <w:rPr>
          <w:color w:val="000000"/>
        </w:rPr>
        <w:t>22 décembre 2022</w:t>
      </w:r>
    </w:p>
    <w:p w:rsidR="003A56A4" w:rsidRPr="00032624" w:rsidRDefault="003A56A4" w:rsidP="00DE0971">
      <w:pPr>
        <w:pStyle w:val="Chapterbodytext"/>
      </w:pPr>
      <w:r w:rsidRPr="00032624">
        <w:rPr>
          <w:b/>
        </w:rPr>
        <w:t>Date de livraison :</w:t>
      </w:r>
      <w:r w:rsidRPr="00032624">
        <w:t xml:space="preserve"> 3 mars 2023</w:t>
      </w: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35262C">
      <w:pPr>
        <w:pStyle w:val="Chapterbodytext"/>
      </w:pPr>
      <w:r w:rsidRPr="00032624">
        <w:rPr>
          <w:b/>
        </w:rPr>
        <w:t>No d’inscription :</w:t>
      </w:r>
      <w:r w:rsidRPr="00032624">
        <w:t xml:space="preserve"> POR 100-22</w:t>
      </w:r>
    </w:p>
    <w:p w:rsidR="003A56A4" w:rsidRPr="00032624" w:rsidRDefault="003A56A4" w:rsidP="00DE0971">
      <w:pPr>
        <w:pStyle w:val="Chapterbodytext"/>
        <w:rPr>
          <w:color w:val="000000"/>
        </w:rPr>
      </w:pPr>
      <w:r w:rsidRPr="00032624">
        <w:rPr>
          <w:color w:val="000000"/>
        </w:rPr>
        <w:t>Pour obtenir de plus amples renseignements sur le présent rapport, veuillez communiquer avec Affaires mondiales Canada à </w:t>
      </w:r>
      <w:hyperlink r:id="rId8" w:tgtFrame="_blank" w:history="1">
        <w:r w:rsidRPr="00032624">
          <w:rPr>
            <w:rStyle w:val="normaltextrun"/>
            <w:color w:val="0000FF"/>
            <w:u w:val="single"/>
            <w:shd w:val="clear" w:color="auto" w:fill="FFFFFF"/>
          </w:rPr>
          <w:t>POR-ROP@international.gc.ca</w:t>
        </w:r>
      </w:hyperlink>
      <w:r w:rsidRPr="00032624">
        <w:t>.</w:t>
      </w:r>
    </w:p>
    <w:p w:rsidR="003A56A4" w:rsidRPr="00032624" w:rsidRDefault="003A56A4" w:rsidP="00DE0971">
      <w:pPr>
        <w:pStyle w:val="Chapterbodytext"/>
      </w:pPr>
    </w:p>
    <w:p w:rsidR="003A56A4" w:rsidRPr="00032624" w:rsidRDefault="003A56A4" w:rsidP="00DE0971">
      <w:pPr>
        <w:pStyle w:val="Chapterbodytext"/>
      </w:pPr>
    </w:p>
    <w:p w:rsidR="003A56A4" w:rsidRPr="00032624" w:rsidRDefault="003A56A4" w:rsidP="00DE0971">
      <w:pPr>
        <w:pStyle w:val="Chapterbodytext"/>
        <w:jc w:val="center"/>
        <w:rPr>
          <w:b/>
          <w:bCs/>
          <w:i/>
          <w:iCs/>
          <w:lang w:val="en-US"/>
        </w:rPr>
      </w:pPr>
      <w:r w:rsidRPr="00032624">
        <w:rPr>
          <w:b/>
          <w:i/>
          <w:lang w:val="en-US"/>
        </w:rPr>
        <w:t>This report is also available in English</w:t>
      </w:r>
    </w:p>
    <w:p w:rsidR="003A56A4" w:rsidRPr="00032624" w:rsidRDefault="00CB1C9D" w:rsidP="00EF50F6">
      <w:pPr>
        <w:pStyle w:val="Chapterbodytext"/>
        <w:rPr>
          <w:b/>
          <w:color w:val="003366"/>
          <w:sz w:val="28"/>
        </w:rPr>
      </w:pPr>
      <w:r>
        <w:rPr>
          <w:noProof/>
          <w:lang w:val="en-CA" w:eastAsia="en-CA"/>
        </w:rPr>
        <w:drawing>
          <wp:anchor distT="0" distB="0" distL="114300" distR="0" simplePos="0" relativeHeight="251657728" behindDoc="1" locked="0" layoutInCell="1" allowOverlap="1">
            <wp:simplePos x="0" y="0"/>
            <wp:positionH relativeFrom="column">
              <wp:posOffset>4419600</wp:posOffset>
            </wp:positionH>
            <wp:positionV relativeFrom="paragraph">
              <wp:posOffset>120650</wp:posOffset>
            </wp:positionV>
            <wp:extent cx="1878965" cy="571500"/>
            <wp:effectExtent l="0" t="0" r="0" b="0"/>
            <wp:wrapSquare wrapText="bothSides"/>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t="11221" b="32669"/>
                    <a:stretch>
                      <a:fillRect/>
                    </a:stretch>
                  </pic:blipFill>
                  <pic:spPr bwMode="auto">
                    <a:xfrm>
                      <a:off x="0" y="0"/>
                      <a:ext cx="1878965" cy="571500"/>
                    </a:xfrm>
                    <a:prstGeom prst="rect">
                      <a:avLst/>
                    </a:prstGeom>
                    <a:noFill/>
                  </pic:spPr>
                </pic:pic>
              </a:graphicData>
            </a:graphic>
            <wp14:sizeRelH relativeFrom="page">
              <wp14:pctWidth>0</wp14:pctWidth>
            </wp14:sizeRelH>
            <wp14:sizeRelV relativeFrom="page">
              <wp14:pctHeight>0</wp14:pctHeight>
            </wp14:sizeRelV>
          </wp:anchor>
        </w:drawing>
      </w:r>
      <w:r w:rsidR="003A56A4" w:rsidRPr="00C82CB6">
        <w:br w:type="page"/>
      </w:r>
      <w:bookmarkStart w:id="2" w:name="_Toc23855441"/>
      <w:r w:rsidR="003A56A4" w:rsidRPr="00032624">
        <w:rPr>
          <w:b/>
          <w:color w:val="003366"/>
          <w:sz w:val="28"/>
        </w:rPr>
        <w:lastRenderedPageBreak/>
        <w:t>Opinions canadiennes sur l’aide internationale : Étude de suivi</w:t>
      </w:r>
    </w:p>
    <w:p w:rsidR="003A56A4" w:rsidRPr="00032624" w:rsidRDefault="003A56A4" w:rsidP="00303A2F">
      <w:pPr>
        <w:tabs>
          <w:tab w:val="left" w:pos="1080"/>
        </w:tabs>
        <w:spacing w:line="276" w:lineRule="auto"/>
        <w:jc w:val="both"/>
        <w:rPr>
          <w:rFonts w:ascii="Calibri" w:hAnsi="Calibri"/>
          <w:b/>
          <w:bCs/>
          <w:szCs w:val="20"/>
        </w:rPr>
      </w:pPr>
      <w:r w:rsidRPr="00032624">
        <w:rPr>
          <w:rFonts w:ascii="Calibri" w:hAnsi="Calibri"/>
          <w:b/>
          <w:szCs w:val="20"/>
        </w:rPr>
        <w:t>Rapport final</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b/>
          <w:bCs/>
          <w:szCs w:val="20"/>
        </w:rPr>
      </w:pPr>
      <w:r w:rsidRPr="00032624">
        <w:rPr>
          <w:rFonts w:ascii="Calibri" w:hAnsi="Calibri"/>
          <w:b/>
          <w:szCs w:val="20"/>
        </w:rPr>
        <w:t>Préparé pour Affaires mondiales Canada</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b/>
          <w:szCs w:val="20"/>
        </w:rPr>
        <w:t>Nom du fournisseur :</w:t>
      </w:r>
      <w:r w:rsidRPr="00032624">
        <w:rPr>
          <w:rFonts w:ascii="Calibri" w:hAnsi="Calibri"/>
          <w:szCs w:val="20"/>
        </w:rPr>
        <w:t xml:space="preserve"> LES ASSOCIÉS DE RECHERCHE EKOS INC.</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b/>
          <w:szCs w:val="20"/>
        </w:rPr>
        <w:t>Date :</w:t>
      </w:r>
      <w:r w:rsidRPr="00032624">
        <w:rPr>
          <w:rFonts w:ascii="Calibri" w:hAnsi="Calibri"/>
          <w:szCs w:val="20"/>
        </w:rPr>
        <w:t xml:space="preserve"> 3 mars 2023</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Ce rapport de recherche présente les résultats d’un sondage en ligne mené par les Associés de recherche EKOS Inc. pour le compte d’Affaires mondiales Canada. La recherche comprenait un coup de sonde en ligne à l’endroit de 3</w:t>
      </w:r>
      <w:r>
        <w:rPr>
          <w:rFonts w:ascii="Calibri" w:hAnsi="Calibri"/>
          <w:szCs w:val="20"/>
        </w:rPr>
        <w:t> </w:t>
      </w:r>
      <w:r w:rsidRPr="00032624">
        <w:rPr>
          <w:rFonts w:ascii="Calibri" w:hAnsi="Calibri"/>
          <w:szCs w:val="20"/>
        </w:rPr>
        <w:t>059 Canadiens et Canadiennes. Le sondage a été effectué dans les deux langues officielles partout au Canada. Les données du sondage ont été recueillies du 16 janvier au 5 février 2023.</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lang w:val="en-US"/>
        </w:rPr>
      </w:pPr>
      <w:r w:rsidRPr="00032624">
        <w:rPr>
          <w:rFonts w:ascii="Calibri" w:hAnsi="Calibri"/>
          <w:szCs w:val="20"/>
          <w:lang w:val="en-US"/>
        </w:rPr>
        <w:t>This report is also available in English under the title: Canadian Views on International Assistance Tracking Study</w:t>
      </w:r>
    </w:p>
    <w:p w:rsidR="003A56A4" w:rsidRPr="00032624" w:rsidRDefault="003A56A4" w:rsidP="00303A2F">
      <w:pPr>
        <w:tabs>
          <w:tab w:val="left" w:pos="1080"/>
        </w:tabs>
        <w:spacing w:line="276" w:lineRule="auto"/>
        <w:jc w:val="both"/>
        <w:rPr>
          <w:rFonts w:ascii="Calibri" w:hAnsi="Calibri"/>
          <w:szCs w:val="20"/>
          <w:lang w:val="en-US"/>
        </w:rPr>
      </w:pPr>
    </w:p>
    <w:p w:rsidR="003A56A4" w:rsidRPr="00032624" w:rsidRDefault="003A56A4" w:rsidP="00303A2F">
      <w:pPr>
        <w:tabs>
          <w:tab w:val="left" w:pos="90"/>
        </w:tabs>
        <w:spacing w:line="276" w:lineRule="auto"/>
        <w:rPr>
          <w:rFonts w:ascii="Calibri" w:hAnsi="Calibri"/>
        </w:rPr>
      </w:pPr>
      <w:r w:rsidRPr="00032624">
        <w:rPr>
          <w:rFonts w:ascii="Calibri" w:hAnsi="Calibri"/>
        </w:rPr>
        <w:t>Cette publication ne peut être reproduite qu’à des fins non commerciales. Une autorisation écrite préalable doit d’abord être obtenue auprès d’Affaires mondiales Canada.</w:t>
      </w:r>
    </w:p>
    <w:p w:rsidR="003A56A4" w:rsidRPr="00032624" w:rsidRDefault="003A56A4" w:rsidP="00303A2F">
      <w:pPr>
        <w:tabs>
          <w:tab w:val="left" w:pos="90"/>
        </w:tabs>
        <w:spacing w:line="276" w:lineRule="auto"/>
        <w:rPr>
          <w:rFonts w:ascii="Calibri" w:hAnsi="Calibri"/>
          <w:lang w:eastAsia="fr-FR"/>
        </w:rPr>
      </w:pPr>
    </w:p>
    <w:p w:rsidR="003A56A4" w:rsidRPr="00032624" w:rsidRDefault="003A56A4" w:rsidP="00303A2F">
      <w:pPr>
        <w:tabs>
          <w:tab w:val="left" w:pos="1080"/>
        </w:tabs>
        <w:spacing w:line="276" w:lineRule="auto"/>
        <w:jc w:val="both"/>
        <w:rPr>
          <w:rFonts w:ascii="Calibri" w:hAnsi="Calibri"/>
          <w:color w:val="000000"/>
          <w:szCs w:val="20"/>
        </w:rPr>
      </w:pPr>
      <w:r w:rsidRPr="00032624">
        <w:rPr>
          <w:rFonts w:ascii="Calibri" w:hAnsi="Calibri"/>
          <w:szCs w:val="20"/>
        </w:rPr>
        <w:t xml:space="preserve">Pour obtenir de plus amples renseignements sur le présent rapport, veuillez communiquer </w:t>
      </w:r>
      <w:r w:rsidRPr="00032624">
        <w:rPr>
          <w:rFonts w:ascii="Calibri" w:hAnsi="Calibri"/>
          <w:color w:val="000000"/>
          <w:szCs w:val="20"/>
        </w:rPr>
        <w:t>avec Affaires mondiales Canada à </w:t>
      </w:r>
      <w:hyperlink r:id="rId10" w:tgtFrame="_blank" w:history="1">
        <w:r w:rsidRPr="00032624">
          <w:rPr>
            <w:rFonts w:ascii="Calibri" w:hAnsi="Calibri"/>
            <w:color w:val="0000FF"/>
            <w:szCs w:val="20"/>
            <w:u w:val="single"/>
            <w:shd w:val="clear" w:color="auto" w:fill="FFFFFF"/>
          </w:rPr>
          <w:t>POR-ROP@international.gc.ca</w:t>
        </w:r>
      </w:hyperlink>
      <w:r w:rsidRPr="00032624">
        <w:rPr>
          <w:rFonts w:ascii="Calibri" w:hAnsi="Calibri"/>
          <w:szCs w:val="20"/>
        </w:rPr>
        <w: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0F73B3">
      <w:pPr>
        <w:tabs>
          <w:tab w:val="left" w:pos="1080"/>
        </w:tabs>
        <w:spacing w:line="276" w:lineRule="auto"/>
        <w:jc w:val="both"/>
        <w:rPr>
          <w:rFonts w:ascii="Calibri" w:hAnsi="Calibri"/>
          <w:bCs/>
          <w:szCs w:val="20"/>
        </w:rPr>
      </w:pPr>
      <w:r w:rsidRPr="00032624">
        <w:rPr>
          <w:rFonts w:ascii="Calibri" w:hAnsi="Calibri"/>
          <w:b/>
          <w:szCs w:val="20"/>
        </w:rPr>
        <w:t xml:space="preserve">Numéro de catalogue : </w:t>
      </w:r>
      <w:r w:rsidRPr="00032624">
        <w:rPr>
          <w:rFonts w:ascii="Calibri" w:hAnsi="Calibri"/>
          <w:bCs/>
          <w:szCs w:val="20"/>
        </w:rPr>
        <w:t xml:space="preserve">FR5-185/2023F-PDF </w:t>
      </w:r>
    </w:p>
    <w:p w:rsidR="003A56A4" w:rsidRPr="00032624" w:rsidRDefault="003A56A4" w:rsidP="000F73B3">
      <w:pPr>
        <w:tabs>
          <w:tab w:val="left" w:pos="1080"/>
        </w:tabs>
        <w:spacing w:line="276" w:lineRule="auto"/>
        <w:jc w:val="both"/>
        <w:rPr>
          <w:rFonts w:ascii="Calibri" w:hAnsi="Calibri"/>
          <w:bCs/>
        </w:rPr>
      </w:pPr>
      <w:r w:rsidRPr="00032624">
        <w:rPr>
          <w:rFonts w:ascii="Calibri" w:hAnsi="Calibri"/>
          <w:b/>
          <w:szCs w:val="20"/>
        </w:rPr>
        <w:t xml:space="preserve">Numéro international normalisé du livre (ISBN) : </w:t>
      </w:r>
      <w:r w:rsidRPr="00032624">
        <w:rPr>
          <w:rFonts w:ascii="Calibri" w:hAnsi="Calibri"/>
          <w:bCs/>
          <w:szCs w:val="20"/>
        </w:rPr>
        <w:t>978-0-660-4788</w:t>
      </w:r>
      <w:r w:rsidR="00D44DB0">
        <w:rPr>
          <w:rFonts w:ascii="Calibri" w:hAnsi="Calibri"/>
          <w:bCs/>
          <w:szCs w:val="20"/>
        </w:rPr>
        <w:t>8</w:t>
      </w:r>
      <w:bookmarkStart w:id="3" w:name="_GoBack"/>
      <w:bookmarkEnd w:id="3"/>
      <w:r w:rsidRPr="00032624">
        <w:rPr>
          <w:rFonts w:ascii="Calibri" w:hAnsi="Calibri"/>
          <w:bCs/>
          <w:szCs w:val="20"/>
        </w:rPr>
        <w:t>-3</w:t>
      </w:r>
    </w:p>
    <w:p w:rsidR="003A56A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0F73B3">
      <w:pPr>
        <w:tabs>
          <w:tab w:val="left" w:pos="1080"/>
        </w:tabs>
        <w:spacing w:line="276" w:lineRule="auto"/>
        <w:jc w:val="both"/>
        <w:rPr>
          <w:rFonts w:ascii="Calibri" w:hAnsi="Calibri"/>
        </w:rPr>
      </w:pPr>
      <w:r w:rsidRPr="00032624">
        <w:rPr>
          <w:rFonts w:ascii="Calibri" w:hAnsi="Calibri"/>
          <w:b/>
          <w:bCs/>
          <w:szCs w:val="20"/>
        </w:rPr>
        <w:t xml:space="preserve">Numéro de catalogue (rapport en anglais) : </w:t>
      </w:r>
      <w:r w:rsidRPr="00032624">
        <w:rPr>
          <w:rFonts w:ascii="Calibri" w:hAnsi="Calibri"/>
          <w:szCs w:val="20"/>
        </w:rPr>
        <w:t>FR5-185/2023E-PDF</w:t>
      </w:r>
    </w:p>
    <w:p w:rsidR="003A56A4" w:rsidRPr="001742C5" w:rsidRDefault="003A56A4" w:rsidP="000F73B3">
      <w:pPr>
        <w:tabs>
          <w:tab w:val="left" w:pos="1080"/>
        </w:tabs>
        <w:spacing w:line="276" w:lineRule="auto"/>
        <w:jc w:val="both"/>
        <w:rPr>
          <w:rStyle w:val="ChapterbodytextChar1"/>
        </w:rPr>
      </w:pPr>
      <w:r w:rsidRPr="00032624">
        <w:rPr>
          <w:rFonts w:ascii="Calibri" w:hAnsi="Calibri"/>
          <w:b/>
          <w:szCs w:val="20"/>
        </w:rPr>
        <w:t>Numéro international normalisé du livre (ISBN) :</w:t>
      </w:r>
      <w:r w:rsidRPr="00032624">
        <w:rPr>
          <w:rFonts w:ascii="Calibri" w:hAnsi="Calibri"/>
          <w:b/>
          <w:bCs/>
          <w:szCs w:val="20"/>
        </w:rPr>
        <w:t xml:space="preserve"> </w:t>
      </w:r>
      <w:r w:rsidRPr="001742C5">
        <w:rPr>
          <w:rStyle w:val="ChapterbodytextChar1"/>
        </w:rPr>
        <w:t>978-0-660-47887-6</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CE4F56">
      <w:pPr>
        <w:tabs>
          <w:tab w:val="left" w:pos="1080"/>
        </w:tabs>
        <w:spacing w:line="276" w:lineRule="auto"/>
        <w:jc w:val="both"/>
        <w:rPr>
          <w:rFonts w:ascii="Calibri" w:hAnsi="Calibri"/>
          <w:szCs w:val="20"/>
        </w:rPr>
      </w:pPr>
      <w:r w:rsidRPr="00032624">
        <w:rPr>
          <w:rFonts w:ascii="Calibri" w:hAnsi="Calibri"/>
          <w:szCs w:val="20"/>
        </w:rPr>
        <w:t>© Sa Majesté le Roi du chef du Canada, représenté par la ministre des Affaires mondiales Canada, 2023.</w:t>
      </w:r>
    </w:p>
    <w:p w:rsidR="003A56A4" w:rsidRPr="00032624" w:rsidRDefault="003A56A4" w:rsidP="00303A2F">
      <w:pPr>
        <w:tabs>
          <w:tab w:val="left" w:pos="1080"/>
        </w:tabs>
        <w:spacing w:line="276" w:lineRule="auto"/>
        <w:jc w:val="both"/>
        <w:rPr>
          <w:rFonts w:ascii="Calibri" w:hAnsi="Calibri"/>
          <w:szCs w:val="20"/>
        </w:rPr>
        <w:sectPr w:rsidR="003A56A4" w:rsidRPr="00032624" w:rsidSect="00A322C1">
          <w:footerReference w:type="first" r:id="rId11"/>
          <w:pgSz w:w="12240" w:h="15840" w:code="1"/>
          <w:pgMar w:top="1152" w:right="1440" w:bottom="1152" w:left="1440" w:header="720" w:footer="576" w:gutter="0"/>
          <w:cols w:space="720"/>
          <w:docGrid w:linePitch="360"/>
        </w:sectPr>
      </w:pPr>
    </w:p>
    <w:p w:rsidR="003A56A4" w:rsidRPr="00032624" w:rsidRDefault="003A56A4" w:rsidP="00303A2F">
      <w:pPr>
        <w:overflowPunct w:val="0"/>
        <w:autoSpaceDE w:val="0"/>
        <w:autoSpaceDN w:val="0"/>
        <w:adjustRightInd w:val="0"/>
        <w:textAlignment w:val="baseline"/>
        <w:rPr>
          <w:rFonts w:ascii="Calibri" w:hAnsi="Calibri"/>
          <w:b/>
          <w:bCs/>
          <w:smallCaps/>
          <w:color w:val="003366"/>
          <w:sz w:val="52"/>
          <w:szCs w:val="20"/>
        </w:rPr>
      </w:pPr>
      <w:r w:rsidRPr="00032624">
        <w:rPr>
          <w:rFonts w:ascii="Calibri" w:hAnsi="Calibri"/>
          <w:b/>
          <w:bCs/>
          <w:smallCaps/>
          <w:color w:val="003366"/>
          <w:sz w:val="52"/>
          <w:szCs w:val="20"/>
        </w:rPr>
        <w:lastRenderedPageBreak/>
        <w:t>Table des matières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p>
    <w:p w:rsidR="003A56A4" w:rsidRPr="00F82015" w:rsidRDefault="003A56A4" w:rsidP="00F82015">
      <w:pPr>
        <w:pStyle w:val="TOC3"/>
        <w:rPr>
          <w:rFonts w:ascii="Times New Roman" w:hAnsi="Times New Roman"/>
          <w:noProof/>
          <w:sz w:val="24"/>
          <w:szCs w:val="24"/>
          <w:lang w:val="en-US" w:eastAsia="en-US"/>
        </w:rPr>
      </w:pPr>
      <w:r w:rsidRPr="00F82015">
        <w:rPr>
          <w:rFonts w:eastAsia="Times New Roman" w:cs="Arial"/>
          <w:szCs w:val="48"/>
          <w:lang w:eastAsia="en-US"/>
        </w:rPr>
        <w:fldChar w:fldCharType="begin"/>
      </w:r>
      <w:r w:rsidRPr="00F82015">
        <w:rPr>
          <w:rFonts w:eastAsia="Times New Roman" w:cs="Arial"/>
          <w:szCs w:val="48"/>
          <w:lang w:eastAsia="en-US"/>
        </w:rPr>
        <w:instrText xml:space="preserve"> TOC \o "3-4" \h \z \u </w:instrText>
      </w:r>
      <w:r w:rsidRPr="00F82015">
        <w:rPr>
          <w:rFonts w:eastAsia="Times New Roman" w:cs="Arial"/>
          <w:szCs w:val="48"/>
          <w:lang w:eastAsia="en-US"/>
        </w:rPr>
        <w:fldChar w:fldCharType="separate"/>
      </w:r>
      <w:hyperlink w:anchor="_Toc130298051" w:history="1">
        <w:r w:rsidRPr="00F82015">
          <w:rPr>
            <w:rStyle w:val="Hyperlink"/>
          </w:rPr>
          <w:t>Sommaire</w:t>
        </w:r>
        <w:r w:rsidRPr="00F82015">
          <w:rPr>
            <w:noProof/>
            <w:webHidden/>
          </w:rPr>
          <w:tab/>
        </w:r>
        <w:r w:rsidRPr="00F82015">
          <w:rPr>
            <w:noProof/>
            <w:webHidden/>
          </w:rPr>
          <w:fldChar w:fldCharType="begin"/>
        </w:r>
        <w:r w:rsidRPr="00F82015">
          <w:rPr>
            <w:noProof/>
            <w:webHidden/>
          </w:rPr>
          <w:instrText xml:space="preserve"> PAGEREF _Toc130298051 \h </w:instrText>
        </w:r>
        <w:r w:rsidRPr="00F82015">
          <w:rPr>
            <w:noProof/>
            <w:webHidden/>
          </w:rPr>
        </w:r>
        <w:r w:rsidRPr="00F82015">
          <w:rPr>
            <w:noProof/>
            <w:webHidden/>
          </w:rPr>
          <w:fldChar w:fldCharType="separate"/>
        </w:r>
        <w:r w:rsidR="00D44DB0">
          <w:rPr>
            <w:noProof/>
            <w:webHidden/>
          </w:rPr>
          <w:t>4</w:t>
        </w:r>
        <w:r w:rsidRPr="00F82015">
          <w:rPr>
            <w:noProof/>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2" w:history="1">
        <w:r w:rsidR="003A56A4" w:rsidRPr="00F82015">
          <w:rPr>
            <w:rStyle w:val="Hyperlink"/>
          </w:rPr>
          <w:t>A.</w:t>
        </w:r>
        <w:r w:rsidR="003A56A4" w:rsidRPr="00F82015">
          <w:rPr>
            <w:rFonts w:ascii="Times New Roman" w:hAnsi="Times New Roman" w:cs="Times New Roman"/>
            <w:iCs w:val="0"/>
            <w:smallCaps w:val="0"/>
            <w:sz w:val="24"/>
            <w:szCs w:val="24"/>
            <w:lang w:val="en-US"/>
          </w:rPr>
          <w:tab/>
        </w:r>
        <w:r w:rsidR="003A56A4" w:rsidRPr="00F82015">
          <w:rPr>
            <w:rStyle w:val="Hyperlink"/>
          </w:rPr>
          <w:t>Contexte et objectifs</w:t>
        </w:r>
        <w:r w:rsidR="003A56A4" w:rsidRPr="00F82015">
          <w:rPr>
            <w:webHidden/>
          </w:rPr>
          <w:tab/>
        </w:r>
        <w:r w:rsidR="003A56A4" w:rsidRPr="00F82015">
          <w:rPr>
            <w:webHidden/>
          </w:rPr>
          <w:fldChar w:fldCharType="begin"/>
        </w:r>
        <w:r w:rsidR="003A56A4" w:rsidRPr="00F82015">
          <w:rPr>
            <w:webHidden/>
          </w:rPr>
          <w:instrText xml:space="preserve"> PAGEREF _Toc130298052 \h </w:instrText>
        </w:r>
        <w:r w:rsidR="003A56A4" w:rsidRPr="00F82015">
          <w:rPr>
            <w:webHidden/>
          </w:rPr>
        </w:r>
        <w:r w:rsidR="003A56A4" w:rsidRPr="00F82015">
          <w:rPr>
            <w:webHidden/>
          </w:rPr>
          <w:fldChar w:fldCharType="separate"/>
        </w:r>
        <w:r w:rsidR="00D44DB0">
          <w:rPr>
            <w:webHidden/>
          </w:rPr>
          <w:t>4</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3" w:history="1">
        <w:r w:rsidR="003A56A4" w:rsidRPr="00F82015">
          <w:rPr>
            <w:rStyle w:val="Hyperlink"/>
          </w:rPr>
          <w:t>B.</w:t>
        </w:r>
        <w:r w:rsidR="003A56A4" w:rsidRPr="00F82015">
          <w:rPr>
            <w:rFonts w:ascii="Times New Roman" w:hAnsi="Times New Roman" w:cs="Times New Roman"/>
            <w:iCs w:val="0"/>
            <w:smallCaps w:val="0"/>
            <w:sz w:val="24"/>
            <w:szCs w:val="24"/>
            <w:lang w:val="en-US"/>
          </w:rPr>
          <w:tab/>
        </w:r>
        <w:r w:rsidR="003A56A4" w:rsidRPr="00F82015">
          <w:rPr>
            <w:rStyle w:val="Hyperlink"/>
          </w:rPr>
          <w:t>Méthodologie</w:t>
        </w:r>
        <w:r w:rsidR="003A56A4" w:rsidRPr="00F82015">
          <w:rPr>
            <w:webHidden/>
          </w:rPr>
          <w:tab/>
        </w:r>
        <w:r w:rsidR="003A56A4" w:rsidRPr="00F82015">
          <w:rPr>
            <w:webHidden/>
          </w:rPr>
          <w:fldChar w:fldCharType="begin"/>
        </w:r>
        <w:r w:rsidR="003A56A4" w:rsidRPr="00F82015">
          <w:rPr>
            <w:webHidden/>
          </w:rPr>
          <w:instrText xml:space="preserve"> PAGEREF _Toc130298053 \h </w:instrText>
        </w:r>
        <w:r w:rsidR="003A56A4" w:rsidRPr="00F82015">
          <w:rPr>
            <w:webHidden/>
          </w:rPr>
        </w:r>
        <w:r w:rsidR="003A56A4" w:rsidRPr="00F82015">
          <w:rPr>
            <w:webHidden/>
          </w:rPr>
          <w:fldChar w:fldCharType="separate"/>
        </w:r>
        <w:r w:rsidR="00D44DB0">
          <w:rPr>
            <w:webHidden/>
          </w:rPr>
          <w:t>5</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4" w:history="1">
        <w:r w:rsidR="003A56A4" w:rsidRPr="00F82015">
          <w:rPr>
            <w:rStyle w:val="Hyperlink"/>
          </w:rPr>
          <w:t>C.</w:t>
        </w:r>
        <w:r w:rsidR="003A56A4" w:rsidRPr="00F82015">
          <w:rPr>
            <w:rFonts w:ascii="Times New Roman" w:hAnsi="Times New Roman" w:cs="Times New Roman"/>
            <w:iCs w:val="0"/>
            <w:smallCaps w:val="0"/>
            <w:sz w:val="24"/>
            <w:szCs w:val="24"/>
            <w:lang w:val="en-US"/>
          </w:rPr>
          <w:tab/>
        </w:r>
        <w:r w:rsidR="003A56A4" w:rsidRPr="00F82015">
          <w:rPr>
            <w:rStyle w:val="Hyperlink"/>
          </w:rPr>
          <w:t>Principales constatations</w:t>
        </w:r>
        <w:r w:rsidR="003A56A4" w:rsidRPr="00F82015">
          <w:rPr>
            <w:webHidden/>
          </w:rPr>
          <w:tab/>
        </w:r>
        <w:r w:rsidR="003A56A4" w:rsidRPr="00F82015">
          <w:rPr>
            <w:webHidden/>
          </w:rPr>
          <w:fldChar w:fldCharType="begin"/>
        </w:r>
        <w:r w:rsidR="003A56A4" w:rsidRPr="00F82015">
          <w:rPr>
            <w:webHidden/>
          </w:rPr>
          <w:instrText xml:space="preserve"> PAGEREF _Toc130298054 \h </w:instrText>
        </w:r>
        <w:r w:rsidR="003A56A4" w:rsidRPr="00F82015">
          <w:rPr>
            <w:webHidden/>
          </w:rPr>
        </w:r>
        <w:r w:rsidR="003A56A4" w:rsidRPr="00F82015">
          <w:rPr>
            <w:webHidden/>
          </w:rPr>
          <w:fldChar w:fldCharType="separate"/>
        </w:r>
        <w:r w:rsidR="00D44DB0">
          <w:rPr>
            <w:webHidden/>
          </w:rPr>
          <w:t>5</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5" w:history="1">
        <w:r w:rsidR="003A56A4" w:rsidRPr="00F82015">
          <w:rPr>
            <w:rStyle w:val="Hyperlink"/>
          </w:rPr>
          <w:t>D.</w:t>
        </w:r>
        <w:r w:rsidR="003A56A4" w:rsidRPr="00F82015">
          <w:rPr>
            <w:rFonts w:ascii="Times New Roman" w:hAnsi="Times New Roman" w:cs="Times New Roman"/>
            <w:iCs w:val="0"/>
            <w:smallCaps w:val="0"/>
            <w:sz w:val="24"/>
            <w:szCs w:val="24"/>
            <w:lang w:val="en-US"/>
          </w:rPr>
          <w:tab/>
        </w:r>
        <w:r w:rsidR="003A56A4" w:rsidRPr="00F82015">
          <w:rPr>
            <w:rStyle w:val="Hyperlink"/>
          </w:rPr>
          <w:t>Valeur du contrat</w:t>
        </w:r>
        <w:r w:rsidR="003A56A4" w:rsidRPr="00F82015">
          <w:rPr>
            <w:webHidden/>
          </w:rPr>
          <w:tab/>
        </w:r>
        <w:r w:rsidR="003A56A4" w:rsidRPr="00F82015">
          <w:rPr>
            <w:webHidden/>
          </w:rPr>
          <w:fldChar w:fldCharType="begin"/>
        </w:r>
        <w:r w:rsidR="003A56A4" w:rsidRPr="00F82015">
          <w:rPr>
            <w:webHidden/>
          </w:rPr>
          <w:instrText xml:space="preserve"> PAGEREF _Toc130298055 \h </w:instrText>
        </w:r>
        <w:r w:rsidR="003A56A4" w:rsidRPr="00F82015">
          <w:rPr>
            <w:webHidden/>
          </w:rPr>
        </w:r>
        <w:r w:rsidR="003A56A4" w:rsidRPr="00F82015">
          <w:rPr>
            <w:webHidden/>
          </w:rPr>
          <w:fldChar w:fldCharType="separate"/>
        </w:r>
        <w:r w:rsidR="00D44DB0">
          <w:rPr>
            <w:webHidden/>
          </w:rPr>
          <w:t>12</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6" w:history="1">
        <w:r w:rsidR="003A56A4" w:rsidRPr="00F82015">
          <w:rPr>
            <w:rStyle w:val="Hyperlink"/>
          </w:rPr>
          <w:t>E.</w:t>
        </w:r>
        <w:r w:rsidR="003A56A4" w:rsidRPr="00F82015">
          <w:rPr>
            <w:rFonts w:ascii="Times New Roman" w:hAnsi="Times New Roman" w:cs="Times New Roman"/>
            <w:iCs w:val="0"/>
            <w:smallCaps w:val="0"/>
            <w:sz w:val="24"/>
            <w:szCs w:val="24"/>
            <w:lang w:val="en-US"/>
          </w:rPr>
          <w:tab/>
        </w:r>
        <w:r w:rsidR="003A56A4" w:rsidRPr="00F82015">
          <w:rPr>
            <w:rStyle w:val="Hyperlink"/>
          </w:rPr>
          <w:t>Certification de neutralité politique</w:t>
        </w:r>
        <w:r w:rsidR="003A56A4" w:rsidRPr="00F82015">
          <w:rPr>
            <w:webHidden/>
          </w:rPr>
          <w:tab/>
        </w:r>
        <w:r w:rsidR="003A56A4" w:rsidRPr="00F82015">
          <w:rPr>
            <w:webHidden/>
          </w:rPr>
          <w:fldChar w:fldCharType="begin"/>
        </w:r>
        <w:r w:rsidR="003A56A4" w:rsidRPr="00F82015">
          <w:rPr>
            <w:webHidden/>
          </w:rPr>
          <w:instrText xml:space="preserve"> PAGEREF _Toc130298056 \h </w:instrText>
        </w:r>
        <w:r w:rsidR="003A56A4" w:rsidRPr="00F82015">
          <w:rPr>
            <w:webHidden/>
          </w:rPr>
        </w:r>
        <w:r w:rsidR="003A56A4" w:rsidRPr="00F82015">
          <w:rPr>
            <w:webHidden/>
          </w:rPr>
          <w:fldChar w:fldCharType="separate"/>
        </w:r>
        <w:r w:rsidR="00D44DB0">
          <w:rPr>
            <w:webHidden/>
          </w:rPr>
          <w:t>12</w:t>
        </w:r>
        <w:r w:rsidR="003A56A4" w:rsidRPr="00F82015">
          <w:rPr>
            <w:webHidden/>
          </w:rPr>
          <w:fldChar w:fldCharType="end"/>
        </w:r>
      </w:hyperlink>
    </w:p>
    <w:p w:rsidR="003A56A4" w:rsidRPr="00F82015" w:rsidRDefault="00C82CB6" w:rsidP="00F82015">
      <w:pPr>
        <w:pStyle w:val="TOC3"/>
        <w:rPr>
          <w:rFonts w:ascii="Times New Roman" w:hAnsi="Times New Roman"/>
          <w:noProof/>
          <w:sz w:val="24"/>
          <w:szCs w:val="24"/>
          <w:lang w:val="en-US" w:eastAsia="en-US"/>
        </w:rPr>
      </w:pPr>
      <w:hyperlink w:anchor="_Toc130298057" w:history="1">
        <w:r w:rsidR="003A56A4" w:rsidRPr="00F82015">
          <w:rPr>
            <w:rStyle w:val="Hyperlink"/>
          </w:rPr>
          <w:t>Résultats détaillés du sondage</w:t>
        </w:r>
        <w:r w:rsidR="003A56A4" w:rsidRPr="00F82015">
          <w:rPr>
            <w:noProof/>
            <w:webHidden/>
          </w:rPr>
          <w:tab/>
        </w:r>
        <w:r w:rsidR="003A56A4" w:rsidRPr="00F82015">
          <w:rPr>
            <w:noProof/>
            <w:webHidden/>
          </w:rPr>
          <w:fldChar w:fldCharType="begin"/>
        </w:r>
        <w:r w:rsidR="003A56A4" w:rsidRPr="00F82015">
          <w:rPr>
            <w:noProof/>
            <w:webHidden/>
          </w:rPr>
          <w:instrText xml:space="preserve"> PAGEREF _Toc130298057 \h </w:instrText>
        </w:r>
        <w:r w:rsidR="003A56A4" w:rsidRPr="00F82015">
          <w:rPr>
            <w:noProof/>
            <w:webHidden/>
          </w:rPr>
        </w:r>
        <w:r w:rsidR="003A56A4" w:rsidRPr="00F82015">
          <w:rPr>
            <w:noProof/>
            <w:webHidden/>
          </w:rPr>
          <w:fldChar w:fldCharType="separate"/>
        </w:r>
        <w:r w:rsidR="00D44DB0">
          <w:rPr>
            <w:noProof/>
            <w:webHidden/>
          </w:rPr>
          <w:t>14</w:t>
        </w:r>
        <w:r w:rsidR="003A56A4" w:rsidRPr="00F82015">
          <w:rPr>
            <w:noProof/>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8" w:history="1">
        <w:r w:rsidR="003A56A4" w:rsidRPr="00F82015">
          <w:rPr>
            <w:rStyle w:val="Hyperlink"/>
          </w:rPr>
          <w:t>A.</w:t>
        </w:r>
        <w:r w:rsidR="003A56A4" w:rsidRPr="00F82015">
          <w:rPr>
            <w:rFonts w:ascii="Times New Roman" w:hAnsi="Times New Roman" w:cs="Times New Roman"/>
            <w:iCs w:val="0"/>
            <w:smallCaps w:val="0"/>
            <w:sz w:val="24"/>
            <w:szCs w:val="24"/>
            <w:lang w:val="en-US"/>
          </w:rPr>
          <w:tab/>
        </w:r>
        <w:r w:rsidR="003A56A4" w:rsidRPr="00F82015">
          <w:rPr>
            <w:rStyle w:val="Hyperlink"/>
          </w:rPr>
          <w:t>Points de vue canadiens sur le monde</w:t>
        </w:r>
        <w:r w:rsidR="003A56A4" w:rsidRPr="00F82015">
          <w:rPr>
            <w:webHidden/>
          </w:rPr>
          <w:tab/>
        </w:r>
        <w:r w:rsidR="003A56A4" w:rsidRPr="00F82015">
          <w:rPr>
            <w:webHidden/>
          </w:rPr>
          <w:fldChar w:fldCharType="begin"/>
        </w:r>
        <w:r w:rsidR="003A56A4" w:rsidRPr="00F82015">
          <w:rPr>
            <w:webHidden/>
          </w:rPr>
          <w:instrText xml:space="preserve"> PAGEREF _Toc130298058 \h </w:instrText>
        </w:r>
        <w:r w:rsidR="003A56A4" w:rsidRPr="00F82015">
          <w:rPr>
            <w:webHidden/>
          </w:rPr>
        </w:r>
        <w:r w:rsidR="003A56A4" w:rsidRPr="00F82015">
          <w:rPr>
            <w:webHidden/>
          </w:rPr>
          <w:fldChar w:fldCharType="separate"/>
        </w:r>
        <w:r w:rsidR="00D44DB0">
          <w:rPr>
            <w:webHidden/>
          </w:rPr>
          <w:t>14</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59" w:history="1">
        <w:r w:rsidR="003A56A4" w:rsidRPr="00F82015">
          <w:rPr>
            <w:rStyle w:val="Hyperlink"/>
          </w:rPr>
          <w:t>B.</w:t>
        </w:r>
        <w:r w:rsidR="003A56A4" w:rsidRPr="00F82015">
          <w:rPr>
            <w:rFonts w:ascii="Times New Roman" w:hAnsi="Times New Roman" w:cs="Times New Roman"/>
            <w:iCs w:val="0"/>
            <w:smallCaps w:val="0"/>
            <w:sz w:val="24"/>
            <w:szCs w:val="24"/>
            <w:lang w:val="en-US"/>
          </w:rPr>
          <w:tab/>
        </w:r>
        <w:r w:rsidR="003A56A4" w:rsidRPr="00F82015">
          <w:rPr>
            <w:rStyle w:val="Hyperlink"/>
          </w:rPr>
          <w:t>Préoccupations au sujet de la pauvreté dans le monde</w:t>
        </w:r>
        <w:r w:rsidR="003A56A4" w:rsidRPr="00F82015">
          <w:rPr>
            <w:webHidden/>
          </w:rPr>
          <w:tab/>
        </w:r>
        <w:r w:rsidR="003A56A4" w:rsidRPr="00F82015">
          <w:rPr>
            <w:webHidden/>
          </w:rPr>
          <w:fldChar w:fldCharType="begin"/>
        </w:r>
        <w:r w:rsidR="003A56A4" w:rsidRPr="00F82015">
          <w:rPr>
            <w:webHidden/>
          </w:rPr>
          <w:instrText xml:space="preserve"> PAGEREF _Toc130298059 \h </w:instrText>
        </w:r>
        <w:r w:rsidR="003A56A4" w:rsidRPr="00F82015">
          <w:rPr>
            <w:webHidden/>
          </w:rPr>
        </w:r>
        <w:r w:rsidR="003A56A4" w:rsidRPr="00F82015">
          <w:rPr>
            <w:webHidden/>
          </w:rPr>
          <w:fldChar w:fldCharType="separate"/>
        </w:r>
        <w:r w:rsidR="00D44DB0">
          <w:rPr>
            <w:webHidden/>
          </w:rPr>
          <w:t>28</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0" w:history="1">
        <w:r w:rsidR="003A56A4" w:rsidRPr="00F82015">
          <w:rPr>
            <w:rStyle w:val="Hyperlink"/>
          </w:rPr>
          <w:t>C.</w:t>
        </w:r>
        <w:r w:rsidR="003A56A4" w:rsidRPr="00F82015">
          <w:rPr>
            <w:rFonts w:ascii="Times New Roman" w:hAnsi="Times New Roman" w:cs="Times New Roman"/>
            <w:iCs w:val="0"/>
            <w:smallCaps w:val="0"/>
            <w:sz w:val="24"/>
            <w:szCs w:val="24"/>
            <w:lang w:val="en-US"/>
          </w:rPr>
          <w:tab/>
        </w:r>
        <w:r w:rsidR="003A56A4" w:rsidRPr="00F82015">
          <w:rPr>
            <w:rStyle w:val="Hyperlink"/>
          </w:rPr>
          <w:t>Points de vue sur l’aide internationale</w:t>
        </w:r>
        <w:r w:rsidR="003A56A4" w:rsidRPr="00F82015">
          <w:rPr>
            <w:webHidden/>
          </w:rPr>
          <w:tab/>
        </w:r>
        <w:r w:rsidR="003A56A4" w:rsidRPr="00F82015">
          <w:rPr>
            <w:webHidden/>
          </w:rPr>
          <w:fldChar w:fldCharType="begin"/>
        </w:r>
        <w:r w:rsidR="003A56A4" w:rsidRPr="00F82015">
          <w:rPr>
            <w:webHidden/>
          </w:rPr>
          <w:instrText xml:space="preserve"> PAGEREF _Toc130298060 \h </w:instrText>
        </w:r>
        <w:r w:rsidR="003A56A4" w:rsidRPr="00F82015">
          <w:rPr>
            <w:webHidden/>
          </w:rPr>
        </w:r>
        <w:r w:rsidR="003A56A4" w:rsidRPr="00F82015">
          <w:rPr>
            <w:webHidden/>
          </w:rPr>
          <w:fldChar w:fldCharType="separate"/>
        </w:r>
        <w:r w:rsidR="00D44DB0">
          <w:rPr>
            <w:webHidden/>
          </w:rPr>
          <w:t>33</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1" w:history="1">
        <w:r w:rsidR="003A56A4" w:rsidRPr="00F82015">
          <w:rPr>
            <w:rStyle w:val="Hyperlink"/>
          </w:rPr>
          <w:t>D.</w:t>
        </w:r>
        <w:r w:rsidR="003A56A4" w:rsidRPr="00F82015">
          <w:rPr>
            <w:rFonts w:ascii="Times New Roman" w:hAnsi="Times New Roman" w:cs="Times New Roman"/>
            <w:iCs w:val="0"/>
            <w:smallCaps w:val="0"/>
            <w:sz w:val="24"/>
            <w:szCs w:val="24"/>
            <w:lang w:val="en-US"/>
          </w:rPr>
          <w:tab/>
        </w:r>
        <w:r w:rsidR="003A56A4" w:rsidRPr="00F82015">
          <w:rPr>
            <w:rStyle w:val="Hyperlink"/>
          </w:rPr>
          <w:t>Intérêt à l’égard de la pauvreté et du développement dans le monde</w:t>
        </w:r>
        <w:r w:rsidR="003A56A4" w:rsidRPr="00F82015">
          <w:rPr>
            <w:webHidden/>
          </w:rPr>
          <w:tab/>
        </w:r>
        <w:r w:rsidR="003A56A4" w:rsidRPr="00F82015">
          <w:rPr>
            <w:webHidden/>
          </w:rPr>
          <w:fldChar w:fldCharType="begin"/>
        </w:r>
        <w:r w:rsidR="003A56A4" w:rsidRPr="00F82015">
          <w:rPr>
            <w:webHidden/>
          </w:rPr>
          <w:instrText xml:space="preserve"> PAGEREF _Toc130298061 \h </w:instrText>
        </w:r>
        <w:r w:rsidR="003A56A4" w:rsidRPr="00F82015">
          <w:rPr>
            <w:webHidden/>
          </w:rPr>
        </w:r>
        <w:r w:rsidR="003A56A4" w:rsidRPr="00F82015">
          <w:rPr>
            <w:webHidden/>
          </w:rPr>
          <w:fldChar w:fldCharType="separate"/>
        </w:r>
        <w:r w:rsidR="00D44DB0">
          <w:rPr>
            <w:webHidden/>
          </w:rPr>
          <w:t>48</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2" w:history="1">
        <w:r w:rsidR="003A56A4" w:rsidRPr="00F82015">
          <w:rPr>
            <w:rStyle w:val="Hyperlink"/>
          </w:rPr>
          <w:t>E.</w:t>
        </w:r>
        <w:r w:rsidR="003A56A4" w:rsidRPr="00F82015">
          <w:rPr>
            <w:rFonts w:ascii="Times New Roman" w:hAnsi="Times New Roman" w:cs="Times New Roman"/>
            <w:iCs w:val="0"/>
            <w:smallCaps w:val="0"/>
            <w:sz w:val="24"/>
            <w:szCs w:val="24"/>
            <w:lang w:val="en-US"/>
          </w:rPr>
          <w:tab/>
        </w:r>
        <w:r w:rsidR="003A56A4" w:rsidRPr="00F82015">
          <w:rPr>
            <w:rStyle w:val="Hyperlink"/>
          </w:rPr>
          <w:t>Participation à des organismes de bienfaisance œuvrant dans le domaine du développement international</w:t>
        </w:r>
        <w:r w:rsidR="003A56A4" w:rsidRPr="00F82015">
          <w:rPr>
            <w:webHidden/>
          </w:rPr>
          <w:tab/>
        </w:r>
        <w:r w:rsidR="003A56A4" w:rsidRPr="00F82015">
          <w:rPr>
            <w:webHidden/>
          </w:rPr>
          <w:fldChar w:fldCharType="begin"/>
        </w:r>
        <w:r w:rsidR="003A56A4" w:rsidRPr="00F82015">
          <w:rPr>
            <w:webHidden/>
          </w:rPr>
          <w:instrText xml:space="preserve"> PAGEREF _Toc130298062 \h </w:instrText>
        </w:r>
        <w:r w:rsidR="003A56A4" w:rsidRPr="00F82015">
          <w:rPr>
            <w:webHidden/>
          </w:rPr>
        </w:r>
        <w:r w:rsidR="003A56A4" w:rsidRPr="00F82015">
          <w:rPr>
            <w:webHidden/>
          </w:rPr>
          <w:fldChar w:fldCharType="separate"/>
        </w:r>
        <w:r w:rsidR="00D44DB0">
          <w:rPr>
            <w:webHidden/>
          </w:rPr>
          <w:t>51</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3" w:history="1">
        <w:r w:rsidR="003A56A4" w:rsidRPr="00F82015">
          <w:rPr>
            <w:rStyle w:val="Hyperlink"/>
          </w:rPr>
          <w:t>F.</w:t>
        </w:r>
        <w:r w:rsidR="003A56A4" w:rsidRPr="00F82015">
          <w:rPr>
            <w:rFonts w:ascii="Times New Roman" w:hAnsi="Times New Roman" w:cs="Times New Roman"/>
            <w:iCs w:val="0"/>
            <w:smallCaps w:val="0"/>
            <w:sz w:val="24"/>
            <w:szCs w:val="24"/>
            <w:lang w:val="en-US"/>
          </w:rPr>
          <w:tab/>
        </w:r>
        <w:r w:rsidR="003A56A4" w:rsidRPr="00F82015">
          <w:rPr>
            <w:rStyle w:val="Hyperlink"/>
          </w:rPr>
          <w:t>Points de vue sur les ONG et organismes de bienfaisance œuvrant dans le domaine du développement international</w:t>
        </w:r>
        <w:r w:rsidR="003A56A4" w:rsidRPr="00F82015">
          <w:rPr>
            <w:webHidden/>
          </w:rPr>
          <w:tab/>
        </w:r>
        <w:r w:rsidR="003A56A4" w:rsidRPr="00F82015">
          <w:rPr>
            <w:webHidden/>
          </w:rPr>
          <w:fldChar w:fldCharType="begin"/>
        </w:r>
        <w:r w:rsidR="003A56A4" w:rsidRPr="00F82015">
          <w:rPr>
            <w:webHidden/>
          </w:rPr>
          <w:instrText xml:space="preserve"> PAGEREF _Toc130298063 \h </w:instrText>
        </w:r>
        <w:r w:rsidR="003A56A4" w:rsidRPr="00F82015">
          <w:rPr>
            <w:webHidden/>
          </w:rPr>
        </w:r>
        <w:r w:rsidR="003A56A4" w:rsidRPr="00F82015">
          <w:rPr>
            <w:webHidden/>
          </w:rPr>
          <w:fldChar w:fldCharType="separate"/>
        </w:r>
        <w:r w:rsidR="00D44DB0">
          <w:rPr>
            <w:webHidden/>
          </w:rPr>
          <w:t>55</w:t>
        </w:r>
        <w:r w:rsidR="003A56A4" w:rsidRPr="00F82015">
          <w:rPr>
            <w:webHidden/>
          </w:rPr>
          <w:fldChar w:fldCharType="end"/>
        </w:r>
      </w:hyperlink>
    </w:p>
    <w:p w:rsidR="003A56A4" w:rsidRPr="00F82015" w:rsidRDefault="00C82CB6" w:rsidP="00F82015">
      <w:pPr>
        <w:pStyle w:val="TOC3"/>
        <w:rPr>
          <w:rFonts w:ascii="Times New Roman" w:hAnsi="Times New Roman"/>
          <w:noProof/>
          <w:sz w:val="24"/>
          <w:szCs w:val="24"/>
          <w:lang w:val="en-US" w:eastAsia="en-US"/>
        </w:rPr>
      </w:pPr>
      <w:hyperlink w:anchor="_Toc130298064" w:history="1">
        <w:r w:rsidR="003A56A4" w:rsidRPr="00F82015">
          <w:rPr>
            <w:rStyle w:val="Hyperlink"/>
          </w:rPr>
          <w:t>Annexes</w:t>
        </w:r>
        <w:r w:rsidR="003A56A4" w:rsidRPr="00F82015">
          <w:rPr>
            <w:noProof/>
            <w:webHidden/>
          </w:rPr>
          <w:tab/>
        </w:r>
        <w:r w:rsidR="003A56A4" w:rsidRPr="00F82015">
          <w:rPr>
            <w:noProof/>
            <w:webHidden/>
          </w:rPr>
          <w:fldChar w:fldCharType="begin"/>
        </w:r>
        <w:r w:rsidR="003A56A4" w:rsidRPr="00F82015">
          <w:rPr>
            <w:noProof/>
            <w:webHidden/>
          </w:rPr>
          <w:instrText xml:space="preserve"> PAGEREF _Toc130298064 \h </w:instrText>
        </w:r>
        <w:r w:rsidR="003A56A4" w:rsidRPr="00F82015">
          <w:rPr>
            <w:noProof/>
            <w:webHidden/>
          </w:rPr>
        </w:r>
        <w:r w:rsidR="003A56A4" w:rsidRPr="00F82015">
          <w:rPr>
            <w:noProof/>
            <w:webHidden/>
          </w:rPr>
          <w:fldChar w:fldCharType="separate"/>
        </w:r>
        <w:r w:rsidR="00D44DB0">
          <w:rPr>
            <w:noProof/>
            <w:webHidden/>
          </w:rPr>
          <w:t>61</w:t>
        </w:r>
        <w:r w:rsidR="003A56A4" w:rsidRPr="00F82015">
          <w:rPr>
            <w:noProof/>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5" w:history="1">
        <w:r w:rsidR="003A56A4" w:rsidRPr="00F82015">
          <w:rPr>
            <w:rStyle w:val="Hyperlink"/>
          </w:rPr>
          <w:t>A.</w:t>
        </w:r>
        <w:r w:rsidR="003A56A4" w:rsidRPr="00F82015">
          <w:rPr>
            <w:rFonts w:ascii="Times New Roman" w:hAnsi="Times New Roman" w:cs="Times New Roman"/>
            <w:iCs w:val="0"/>
            <w:smallCaps w:val="0"/>
            <w:sz w:val="24"/>
            <w:szCs w:val="24"/>
            <w:lang w:val="en-US"/>
          </w:rPr>
          <w:tab/>
        </w:r>
        <w:r w:rsidR="003A56A4" w:rsidRPr="00F82015">
          <w:rPr>
            <w:rStyle w:val="Hyperlink"/>
          </w:rPr>
          <w:t>Détails de la méthodologie</w:t>
        </w:r>
        <w:r w:rsidR="003A56A4" w:rsidRPr="00F82015">
          <w:rPr>
            <w:webHidden/>
          </w:rPr>
          <w:tab/>
        </w:r>
        <w:r w:rsidR="003A56A4" w:rsidRPr="00F82015">
          <w:rPr>
            <w:webHidden/>
          </w:rPr>
          <w:fldChar w:fldCharType="begin"/>
        </w:r>
        <w:r w:rsidR="003A56A4" w:rsidRPr="00F82015">
          <w:rPr>
            <w:webHidden/>
          </w:rPr>
          <w:instrText xml:space="preserve"> PAGEREF _Toc130298065 \h </w:instrText>
        </w:r>
        <w:r w:rsidR="003A56A4" w:rsidRPr="00F82015">
          <w:rPr>
            <w:webHidden/>
          </w:rPr>
        </w:r>
        <w:r w:rsidR="003A56A4" w:rsidRPr="00F82015">
          <w:rPr>
            <w:webHidden/>
          </w:rPr>
          <w:fldChar w:fldCharType="separate"/>
        </w:r>
        <w:r w:rsidR="00D44DB0">
          <w:rPr>
            <w:webHidden/>
          </w:rPr>
          <w:t>61</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6" w:history="1">
        <w:r w:rsidR="003A56A4" w:rsidRPr="00F82015">
          <w:rPr>
            <w:rStyle w:val="Hyperlink"/>
          </w:rPr>
          <w:t>B.</w:t>
        </w:r>
        <w:r w:rsidR="003A56A4" w:rsidRPr="00F82015">
          <w:rPr>
            <w:rFonts w:ascii="Times New Roman" w:hAnsi="Times New Roman" w:cs="Times New Roman"/>
            <w:iCs w:val="0"/>
            <w:smallCaps w:val="0"/>
            <w:sz w:val="24"/>
            <w:szCs w:val="24"/>
            <w:lang w:val="en-US"/>
          </w:rPr>
          <w:tab/>
        </w:r>
        <w:r w:rsidR="003A56A4" w:rsidRPr="00F82015">
          <w:rPr>
            <w:rStyle w:val="Hyperlink"/>
          </w:rPr>
          <w:t>Questionnaire du sondage</w:t>
        </w:r>
        <w:r w:rsidR="003A56A4" w:rsidRPr="00F82015">
          <w:rPr>
            <w:webHidden/>
          </w:rPr>
          <w:tab/>
        </w:r>
        <w:r w:rsidR="003A56A4" w:rsidRPr="00F82015">
          <w:rPr>
            <w:webHidden/>
          </w:rPr>
          <w:fldChar w:fldCharType="begin"/>
        </w:r>
        <w:r w:rsidR="003A56A4" w:rsidRPr="00F82015">
          <w:rPr>
            <w:webHidden/>
          </w:rPr>
          <w:instrText xml:space="preserve"> PAGEREF _Toc130298066 \h </w:instrText>
        </w:r>
        <w:r w:rsidR="003A56A4" w:rsidRPr="00F82015">
          <w:rPr>
            <w:webHidden/>
          </w:rPr>
        </w:r>
        <w:r w:rsidR="003A56A4" w:rsidRPr="00F82015">
          <w:rPr>
            <w:webHidden/>
          </w:rPr>
          <w:fldChar w:fldCharType="separate"/>
        </w:r>
        <w:r w:rsidR="00D44DB0">
          <w:rPr>
            <w:webHidden/>
          </w:rPr>
          <w:t>64</w:t>
        </w:r>
        <w:r w:rsidR="003A56A4" w:rsidRPr="00F82015">
          <w:rPr>
            <w:webHidden/>
          </w:rPr>
          <w:fldChar w:fldCharType="end"/>
        </w:r>
      </w:hyperlink>
    </w:p>
    <w:p w:rsidR="003A56A4" w:rsidRPr="00F82015" w:rsidRDefault="00C82CB6">
      <w:pPr>
        <w:pStyle w:val="TOC4"/>
        <w:rPr>
          <w:rFonts w:ascii="Times New Roman" w:hAnsi="Times New Roman" w:cs="Times New Roman"/>
          <w:iCs w:val="0"/>
          <w:smallCaps w:val="0"/>
          <w:sz w:val="24"/>
          <w:szCs w:val="24"/>
          <w:lang w:val="en-US"/>
        </w:rPr>
      </w:pPr>
      <w:hyperlink w:anchor="_Toc130298067" w:history="1">
        <w:r w:rsidR="003A56A4" w:rsidRPr="00F82015">
          <w:rPr>
            <w:rStyle w:val="Hyperlink"/>
          </w:rPr>
          <w:t>C.</w:t>
        </w:r>
        <w:r w:rsidR="003A56A4" w:rsidRPr="00F82015">
          <w:rPr>
            <w:rFonts w:ascii="Times New Roman" w:hAnsi="Times New Roman" w:cs="Times New Roman"/>
            <w:iCs w:val="0"/>
            <w:smallCaps w:val="0"/>
            <w:sz w:val="24"/>
            <w:szCs w:val="24"/>
            <w:lang w:val="en-US"/>
          </w:rPr>
          <w:tab/>
        </w:r>
        <w:r w:rsidR="003A56A4" w:rsidRPr="00F82015">
          <w:rPr>
            <w:rStyle w:val="Hyperlink"/>
          </w:rPr>
          <w:t>Tableaux détaillés</w:t>
        </w:r>
        <w:r w:rsidR="003A56A4" w:rsidRPr="00F82015">
          <w:rPr>
            <w:webHidden/>
          </w:rPr>
          <w:tab/>
        </w:r>
        <w:r w:rsidR="003A56A4" w:rsidRPr="00F82015">
          <w:rPr>
            <w:webHidden/>
          </w:rPr>
          <w:fldChar w:fldCharType="begin"/>
        </w:r>
        <w:r w:rsidR="003A56A4" w:rsidRPr="00F82015">
          <w:rPr>
            <w:webHidden/>
          </w:rPr>
          <w:instrText xml:space="preserve"> PAGEREF _Toc130298067 \h </w:instrText>
        </w:r>
        <w:r w:rsidR="003A56A4" w:rsidRPr="00F82015">
          <w:rPr>
            <w:webHidden/>
          </w:rPr>
        </w:r>
        <w:r w:rsidR="003A56A4" w:rsidRPr="00F82015">
          <w:rPr>
            <w:webHidden/>
          </w:rPr>
          <w:fldChar w:fldCharType="separate"/>
        </w:r>
        <w:r w:rsidR="00D44DB0">
          <w:rPr>
            <w:webHidden/>
          </w:rPr>
          <w:t>88</w:t>
        </w:r>
        <w:r w:rsidR="003A56A4" w:rsidRPr="00F82015">
          <w:rPr>
            <w:webHidden/>
          </w:rPr>
          <w:fldChar w:fldCharType="end"/>
        </w:r>
      </w:hyperlink>
    </w:p>
    <w:p w:rsidR="003A56A4" w:rsidRPr="00032624" w:rsidRDefault="003A56A4" w:rsidP="00EF50F6">
      <w:pPr>
        <w:pStyle w:val="Chapterbodytext"/>
      </w:pPr>
      <w:r w:rsidRPr="00F82015">
        <w:rPr>
          <w:rFonts w:eastAsia="Times New Roman" w:cs="Arial"/>
          <w:szCs w:val="48"/>
          <w:lang w:eastAsia="en-US"/>
        </w:rPr>
        <w:fldChar w:fldCharType="end"/>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2"/>
          <w:numId w:val="6"/>
        </w:numPr>
        <w:ind w:right="1080"/>
        <w:outlineLvl w:val="2"/>
        <w:rPr>
          <w:rFonts w:ascii="Calibri" w:hAnsi="Calibri"/>
          <w:smallCaps/>
          <w:color w:val="003366"/>
          <w:kern w:val="32"/>
          <w:sz w:val="52"/>
          <w:szCs w:val="52"/>
        </w:rPr>
        <w:sectPr w:rsidR="003A56A4" w:rsidRPr="00032624" w:rsidSect="002060B4">
          <w:footerReference w:type="even" r:id="rId12"/>
          <w:footerReference w:type="default" r:id="rId13"/>
          <w:footerReference w:type="first" r:id="rId14"/>
          <w:pgSz w:w="12240" w:h="15840" w:code="1"/>
          <w:pgMar w:top="1440" w:right="1440" w:bottom="1440" w:left="1440" w:header="720" w:footer="576" w:gutter="0"/>
          <w:cols w:space="720"/>
          <w:titlePg/>
          <w:docGrid w:linePitch="360"/>
        </w:sectPr>
      </w:pPr>
    </w:p>
    <w:p w:rsidR="003A56A4" w:rsidRPr="00032624" w:rsidRDefault="003A56A4" w:rsidP="00303A2F">
      <w:pPr>
        <w:ind w:right="1080"/>
        <w:outlineLvl w:val="2"/>
        <w:rPr>
          <w:rFonts w:ascii="Calibri" w:hAnsi="Calibri"/>
          <w:b/>
          <w:bCs/>
          <w:smallCaps/>
          <w:color w:val="003366"/>
          <w:kern w:val="32"/>
          <w:sz w:val="52"/>
          <w:szCs w:val="52"/>
        </w:rPr>
      </w:pPr>
      <w:bookmarkStart w:id="4" w:name="_Toc128728656"/>
      <w:bookmarkStart w:id="5" w:name="_Toc128988219"/>
      <w:bookmarkStart w:id="6" w:name="_Toc130298051"/>
      <w:r w:rsidRPr="00032624">
        <w:rPr>
          <w:rFonts w:ascii="Calibri" w:hAnsi="Calibri"/>
          <w:b/>
          <w:smallCaps/>
          <w:color w:val="003366"/>
          <w:kern w:val="32"/>
          <w:sz w:val="52"/>
          <w:szCs w:val="52"/>
        </w:rPr>
        <w:lastRenderedPageBreak/>
        <w:t>Sommaire</w:t>
      </w:r>
      <w:bookmarkEnd w:id="4"/>
      <w:bookmarkEnd w:id="5"/>
      <w:bookmarkEnd w:id="6"/>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7" w:name="_Toc128728657"/>
      <w:bookmarkStart w:id="8" w:name="_Toc128988220"/>
      <w:bookmarkStart w:id="9" w:name="_Toc130298052"/>
      <w:r w:rsidRPr="00032624">
        <w:rPr>
          <w:rFonts w:ascii="Calibri" w:hAnsi="Calibri"/>
          <w:b/>
          <w:bCs/>
          <w:smallCaps/>
          <w:color w:val="003366"/>
          <w:sz w:val="36"/>
          <w:szCs w:val="36"/>
        </w:rPr>
        <w:t>Contexte et objectifs</w:t>
      </w:r>
      <w:bookmarkEnd w:id="7"/>
      <w:bookmarkEnd w:id="8"/>
      <w:bookmarkEnd w:id="9"/>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 w:val="left" w:pos="1080"/>
        </w:tabs>
        <w:spacing w:line="276" w:lineRule="auto"/>
        <w:jc w:val="both"/>
        <w:rPr>
          <w:rFonts w:ascii="Calibri" w:hAnsi="Calibri"/>
          <w:szCs w:val="20"/>
        </w:rPr>
      </w:pPr>
      <w:r w:rsidRPr="00032624">
        <w:rPr>
          <w:rFonts w:ascii="Calibri" w:hAnsi="Calibri"/>
          <w:szCs w:val="20"/>
        </w:rPr>
        <w:t xml:space="preserve">L’aide internationale est un élément clé de la politique étrangère du Canada, mais le travail qu’accomplit le Canada pour soutenir les pays en développement peut donner l’impression qu’il n’entretient aucun lien avec la vie quotidienne de la population ici au Canada. Pour combler efficacement l’écart entre les expériences de la population canadienne et des enjeux abordés à des milliers de kilomètres, Affaires mondiales Canada a besoin d’une solide compréhension de la façon dont le public canadien perçoit l’aide internationale et les enjeux mondiaux, ce qui lui permettra de prendre des décisions fondées sur des preuves quant à la façon d’encadrer ses messages de communication, ses annonces, ses programmes et ses politiques. </w:t>
      </w:r>
    </w:p>
    <w:p w:rsidR="003A56A4" w:rsidRPr="00032624" w:rsidRDefault="003A56A4" w:rsidP="00303A2F">
      <w:pPr>
        <w:tabs>
          <w:tab w:val="left" w:pos="720"/>
          <w:tab w:val="left" w:pos="1080"/>
        </w:tabs>
        <w:spacing w:line="276" w:lineRule="auto"/>
        <w:jc w:val="both"/>
        <w:rPr>
          <w:rFonts w:ascii="Calibri" w:hAnsi="Calibri"/>
          <w:szCs w:val="20"/>
        </w:rPr>
      </w:pPr>
    </w:p>
    <w:p w:rsidR="003A56A4" w:rsidRPr="00032624" w:rsidRDefault="003A56A4" w:rsidP="00303A2F">
      <w:pPr>
        <w:tabs>
          <w:tab w:val="left" w:pos="720"/>
          <w:tab w:val="left" w:pos="1080"/>
        </w:tabs>
        <w:spacing w:line="276" w:lineRule="auto"/>
        <w:jc w:val="both"/>
        <w:rPr>
          <w:rFonts w:ascii="Calibri" w:hAnsi="Calibri"/>
          <w:szCs w:val="20"/>
        </w:rPr>
      </w:pPr>
      <w:r w:rsidRPr="00032624">
        <w:rPr>
          <w:rFonts w:ascii="Calibri" w:hAnsi="Calibri"/>
          <w:szCs w:val="20"/>
        </w:rPr>
        <w:t>Affaires mondiales Canada a mené ses propres recherches su</w:t>
      </w:r>
      <w:r>
        <w:rPr>
          <w:rFonts w:ascii="Calibri" w:hAnsi="Calibri"/>
          <w:szCs w:val="20"/>
        </w:rPr>
        <w:t xml:space="preserve">r l’opinion publique en février </w:t>
      </w:r>
      <w:r w:rsidRPr="00032624">
        <w:rPr>
          <w:rFonts w:ascii="Calibri" w:hAnsi="Calibri"/>
          <w:szCs w:val="20"/>
        </w:rPr>
        <w:t>2020 et en février 2021 pour en apprendre davantage sur les attitudes de la population canadienne à l’égard de l’aide internationale. Ces sondages ont révélé que, bien que la plupart des Canadiens et Canadiennes ne soient pas au courant des efforts déployés en matière d’aide, leur connaissance en ce domaine a légèrement augmenté. Le public canadien déclare être fier des activités d’aide internationale du Canada et croit qu’elles sont importantes. Toutefois, le public est d’avis que le gouvernement du Canada a un faible rendement dans ses communications sur l’aide internationale et qu’il y a un manque de confiance à l’égard de l’information que transmet le gouvernement du Canada.</w:t>
      </w:r>
    </w:p>
    <w:p w:rsidR="003A56A4" w:rsidRPr="00032624" w:rsidRDefault="003A56A4" w:rsidP="00303A2F">
      <w:pPr>
        <w:tabs>
          <w:tab w:val="left" w:pos="1080"/>
        </w:tabs>
        <w:spacing w:line="276" w:lineRule="auto"/>
        <w:jc w:val="both"/>
        <w:rPr>
          <w:rFonts w:ascii="Calibri" w:hAnsi="Calibri"/>
          <w:sz w:val="22"/>
          <w:szCs w:val="22"/>
        </w:rPr>
      </w:pPr>
    </w:p>
    <w:p w:rsidR="003A56A4" w:rsidRPr="00032624" w:rsidRDefault="003A56A4" w:rsidP="00303A2F">
      <w:pPr>
        <w:tabs>
          <w:tab w:val="left" w:pos="1080"/>
        </w:tabs>
        <w:spacing w:line="276" w:lineRule="auto"/>
        <w:jc w:val="both"/>
        <w:rPr>
          <w:rFonts w:ascii="Calibri" w:hAnsi="Calibri"/>
        </w:rPr>
      </w:pPr>
      <w:r w:rsidRPr="00032624">
        <w:rPr>
          <w:rFonts w:ascii="Calibri" w:hAnsi="Calibri"/>
          <w:szCs w:val="20"/>
        </w:rPr>
        <w:t>En février 2022, Affaires mondiales Canada a collaboré avec le Development Engagement Lab (DEL), qui réunit des chercheurs de l’University College London. Le DEL organise des panels sur l’opinion publique en ligne auprès de populations de la Grande-Bretagne, des États-Unis, de la France et de l’Allemagne. Avec l’autorisation du DEL, l’étude de février 2022 utilisait une méthodologie et un questionnaire semblables, ce qui a permis une analyse approfondie des points de vue du public sur l’aide internationale et sur divers enjeux mondiaux, ainsi que sur la manière dont ces attitudes changent lorsqu’elles sont confrontées à des circonstances fluctuantes, comme une pandémie. L’étude a également fourni de précieux renseignements sur ce qui différencie les points de vue de la population canadienne à ceux de citoyens d’autres pays, et sur les types de messages qui représentent le mieux différentes populations sur divers sujets de développement international.</w:t>
      </w:r>
    </w:p>
    <w:p w:rsidR="003A56A4" w:rsidRPr="00032624" w:rsidRDefault="003A56A4" w:rsidP="00303A2F">
      <w:pPr>
        <w:tabs>
          <w:tab w:val="left" w:pos="1080"/>
        </w:tabs>
        <w:spacing w:line="276" w:lineRule="auto"/>
        <w:jc w:val="both"/>
        <w:rPr>
          <w:rFonts w:ascii="Calibri" w:hAnsi="Calibri"/>
        </w:rPr>
      </w:pPr>
    </w:p>
    <w:p w:rsidR="003A56A4" w:rsidRPr="00032624" w:rsidRDefault="003A56A4" w:rsidP="00303A2F">
      <w:pPr>
        <w:tabs>
          <w:tab w:val="left" w:pos="1080"/>
        </w:tabs>
        <w:spacing w:line="276" w:lineRule="auto"/>
        <w:jc w:val="both"/>
        <w:rPr>
          <w:rFonts w:ascii="Calibri" w:hAnsi="Calibri"/>
        </w:rPr>
      </w:pPr>
      <w:r w:rsidRPr="00032624">
        <w:rPr>
          <w:rFonts w:ascii="Calibri" w:hAnsi="Calibri"/>
          <w:szCs w:val="20"/>
        </w:rPr>
        <w:t xml:space="preserve">Au cours du dernier exercice, Affaires mondiales Canada a cherché à mener de nouveau cette étude afin d’effectuer un suivi et de comparer les attitudes de la population canadienne envers l’aide internationale. Affaires mondiales Canada a confié aux Associés de recherche EKOS le </w:t>
      </w:r>
      <w:r w:rsidRPr="00032624">
        <w:rPr>
          <w:rFonts w:ascii="Calibri" w:hAnsi="Calibri"/>
          <w:szCs w:val="20"/>
        </w:rPr>
        <w:lastRenderedPageBreak/>
        <w:t>mandat de mener un sondage de suivi en ligne au Canada qui reflète les questions et la méthodologie du groupe d’experts de suivi du DEL.</w:t>
      </w:r>
    </w:p>
    <w:p w:rsidR="003A56A4" w:rsidRPr="00032624" w:rsidRDefault="003A56A4" w:rsidP="00303A2F">
      <w:pPr>
        <w:tabs>
          <w:tab w:val="left" w:pos="720"/>
          <w:tab w:val="left" w:pos="1080"/>
        </w:tabs>
        <w:spacing w:line="276" w:lineRule="auto"/>
        <w:jc w:val="both"/>
        <w:rPr>
          <w:rFonts w:ascii="Calibri" w:hAnsi="Calibri"/>
          <w:szCs w:val="20"/>
        </w:rPr>
      </w:pPr>
    </w:p>
    <w:p w:rsidR="003A56A4" w:rsidRPr="00032624" w:rsidRDefault="003A56A4" w:rsidP="00303A2F">
      <w:pPr>
        <w:tabs>
          <w:tab w:val="left" w:pos="720"/>
          <w:tab w:val="left" w:pos="1080"/>
        </w:tabs>
        <w:spacing w:line="276" w:lineRule="auto"/>
        <w:jc w:val="both"/>
        <w:rPr>
          <w:rFonts w:ascii="Calibri" w:hAnsi="Calibri"/>
          <w:szCs w:val="20"/>
        </w:rPr>
      </w:pPr>
      <w:r w:rsidRPr="00032624">
        <w:rPr>
          <w:rFonts w:ascii="Calibri" w:hAnsi="Calibri"/>
          <w:szCs w:val="20"/>
        </w:rPr>
        <w:t>L’étude vise à mesurer et à mieux comprendre les points de vue du grand public envers divers enjeux d’aide internationale, pourquoi et comment les gens décident d’y participer. Les données recueillies serviront à définir l’approche d’Affaires mondiales Canada pour communiquer avec le public l’importance de l’aide internationale, la pertinence et l’incidence de projets individuels, de même que les annonces de financement liées à ces thèmes.</w:t>
      </w:r>
    </w:p>
    <w:p w:rsidR="003A56A4" w:rsidRPr="00032624" w:rsidRDefault="003A56A4" w:rsidP="00303A2F">
      <w:pPr>
        <w:tabs>
          <w:tab w:val="left" w:pos="72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10" w:name="_Toc128728658"/>
      <w:bookmarkStart w:id="11" w:name="_Toc128988221"/>
      <w:bookmarkStart w:id="12" w:name="_Toc130298053"/>
      <w:r w:rsidRPr="00032624">
        <w:rPr>
          <w:rFonts w:ascii="Calibri" w:hAnsi="Calibri"/>
          <w:b/>
          <w:bCs/>
          <w:smallCaps/>
          <w:color w:val="003366"/>
          <w:sz w:val="36"/>
          <w:szCs w:val="36"/>
        </w:rPr>
        <w:t>Méthodologie</w:t>
      </w:r>
      <w:bookmarkEnd w:id="10"/>
      <w:bookmarkEnd w:id="11"/>
      <w:bookmarkEnd w:id="12"/>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 recherche comprenait un sondage en ligne auprès de 3 059 adultes canadiens. Les résultats peuvent être considérés comme représentatifs du grand public canadien, sont valides et présentent une marge d’erreur de +/- 1,8 point de pourcentage, 19 fois sur 20. Le sondage a été réalisé dans les deux langues officielles partout au Canada. Les données du sondage ont été recueillies du 16 janvier au 5 février 2023.</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L’annexe A présente une description détaillée de la méthodologie utilisée dans cette étude.</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L’annexe B contient le questionnaire complet.</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L’annexe C présente les tableaux de données.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13" w:name="_Toc128728659"/>
      <w:bookmarkStart w:id="14" w:name="_Toc128988222"/>
      <w:bookmarkStart w:id="15" w:name="_Toc130298054"/>
      <w:r w:rsidRPr="00032624">
        <w:rPr>
          <w:rFonts w:ascii="Calibri" w:hAnsi="Calibri"/>
          <w:b/>
          <w:bCs/>
          <w:smallCaps/>
          <w:color w:val="003366"/>
          <w:sz w:val="36"/>
          <w:szCs w:val="36"/>
        </w:rPr>
        <w:t>Principales constatations</w:t>
      </w:r>
      <w:bookmarkEnd w:id="13"/>
      <w:bookmarkEnd w:id="14"/>
      <w:bookmarkEnd w:id="15"/>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principales constatations de l’étude sont exposées ci-dessous. Le reste du rapport décrit plus en détail les résultats du sondage. Ces résultats révèlent que les attitudes de la population canadienne à l’égard des enjeux d’aide internationale sont restées en grande partie stables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se déclinent autour de six grands thèmes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points de vue canadiens sur le monde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préoccupations quant à la pauvreté dans le monde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points de vue sur l’aide internationale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l’intérêt à l’égard de la pauvreté et du développement dans le monde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participation à des organismes de bienfaisance œuvrant dans le domaine du développement international</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points de vue sur les ONG et sur les organismes de bienfaisance œuvrant dans le domaine du développement international</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lastRenderedPageBreak/>
        <w:t>Points de vue canadiens sur le monde</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révèlent que la population canadienne ressent toujours un fort sentiment de citoyenneté mondiale. Les trois quarts des répondants (77 %) disent aimer visiter d’autres pays et apprendre à connaître d’autres cultures, et à peu près la même proportion (75 %) estime avoir le devoir de s’assurer que leurs actions ne nuisent pas à des personnes vivant dans d’autres pays. Environ la moitié (52 %) croit que ce qui arrive aux gens d’autres pays a une influence dans leur propre vie, et seuls 11 % pensent avoir très peu en commun avec des gens vivant dans d’autres pays. Ces résultats sont en grande partie semblables à ceux obtenus l’an passé.</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révèlent également qu’au Canada, on a toujours de solides points de vue sur l’égalité et la compassion dans le monde. Plus de huit personnes sur dix (85 %) croient qu’il est bien d’aider les personnes dans le besoin et les trois quarts (75 %) conviennent que tous les êtres humains devraient être traités de façon équitable. La moitié des répondants (50 %) se sentirait très coupable d’ignorer les besoins des gens pauvres dans les pays en voie de développement, alors que quatre personnes sur dix (44 %, en baisse par rapport aux 48 % de 2022) sont d’avis que les pays comme le Canada devraient consacrer plus d’argent à l’aide internationale parce que c’est moralement la bonne chose à faire.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Lorsqu’on les interroge sur la façon de garantir la prospérité et la sécurité du Canada, la plupart des répondants (64 %, proportion identique à celle de l’an passé) croient qu’il est préférable de collaborer avec d’autres pays pour y arriver. Très peu de répondants (17 %) pensent qu’il est préférable de garantir la sécurité et la prospérité de notre pays par nous-mêmes.</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t>Préoccupations au sujet de la pauvreté dans le monde</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Lorsqu’on aborde les points de vue sur la pauvreté dans le monde, les deux tiers des répondants (65 %) ne croient pas que « ce qui se passe dans les pays en voie de développement les concerne rarement »; seule une personne sur six (17 %) est d’accord avec cette affirmation. Ces résultats sont presque identiques à ceux de l’an dernier.</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En accord avec les résultats de 2022, la plupart des répondants (62 %) s’inquiètent du niveau de pauvreté dans les pays en voie de développement, tandis que seuls 12 % disent ne pas s’en soucier.</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spacing w:line="276" w:lineRule="auto"/>
        <w:jc w:val="both"/>
        <w:rPr>
          <w:rFonts w:ascii="Calibri" w:hAnsi="Calibri"/>
        </w:rPr>
      </w:pPr>
      <w:r w:rsidRPr="00032624">
        <w:rPr>
          <w:rFonts w:ascii="Calibri" w:hAnsi="Calibri"/>
        </w:rPr>
        <w:t xml:space="preserve">Lorsqu’il est question de la mesure dans laquelle diverses organisations sont en mesure de contribuer à la réduction de la pauvreté dans les pays en voie de développement, les résultats révèlent que la population estime que bon nombre de ces organisations peuvent avoir une influence dans la réduction de la pauvreté dans le monde, mais est moins confiante lorsqu’il est </w:t>
      </w:r>
      <w:r w:rsidRPr="00032624">
        <w:rPr>
          <w:rFonts w:ascii="Calibri" w:hAnsi="Calibri"/>
        </w:rPr>
        <w:lastRenderedPageBreak/>
        <w:t>question de la capacité du gouvernement du Canada et de sa propre capacité d’exercer une incidence dans ce domaine. La majorité de la population canadienne (62 %) croit que les entreprises peuvent contribuer à la réduction de la pauvreté dans les pays en voie de développement, suivies de près par les Nations Unies et d’autres organisations internationales (60 %), ainsi que par les ONG et les organismes de bienfaisance œuvrant dans le domaine du développement international (54 %). Il est intéressant de noter que moins de la moitié des répondants (42 %, une baisse de trois points de pourcentage par rapport à l’an passé) croit que le gouvernement du Canada peut contribuer à la réduction de la pauvreté dans le monde, et que seulement 12 % pensent qu’ils peuvent personnellement y contribuer.</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t>Points de vue sur l’aide internationale</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Pour ce qui est des points de vue sur l’aide internationale, les résultats suggèrent un appui plutôt solide à la prestation d’aide aux pays en voie de développement. Un peu plus de la moitié des répondants (54 %) pensent que le gouvernement du Canada devrait accorder une aide internationale aux pays en voie de développement, tandis que seuls trois répondants sur dix (28 %) sont d’avis que le gouvernement ne devrait pas fournir ce type d’aide. Ces résultats sont à peu de choses près identiques à ceux obtenus l’an passé.</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révèlent en outre que 70 % des personnes interrogées conviennent que l’aide internationale améliore la vie des populations en leur offrant un accès à l’éducation, aux soins de santé, à l’eau potable et aux installations sanitaires.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révèlent des points de vue plus mitigés sur la question de savoir si le gouvernement du Canada devrait augmenter ou diminuer le budget qu’il consacre à l’aide internationale pour les pays en voie de développement. Une personne sur trois (33 %, en baisse par rapport aux 37 % enregistrés en 2022) déclare que le gouvernement devrait augmenter ce budget, mais une personne sur quatre (25 %) est d’avis qu’il devrait le diminuer. Un répondant sur trois (33 %) estime que le budget devrait rester le même.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En ce qui concerne l’objectif prioritaire de l’aide que consacre le Canada aux pays en voie de développement, les résultats révèlent que la plupart des répondants (59 %) estiment que l’objectif premier du budget consacré à l’aide internationale devrait être de réduire la pauvreté dans les pays en voie de développement, alors que seuls 14 % estiment qu’il devrait être de favoriser les intérêts du Canada. Ces résultats demeurent en grande partie inchangés depuis 2022.</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Pour ce qui est des principales priorités de l’aide internationale accordée par le gouvernement du Canada aux pays en voie de développement, les répondants mentionnent l’accès à l’eau </w:t>
      </w:r>
      <w:r w:rsidRPr="00032624">
        <w:rPr>
          <w:rFonts w:ascii="Calibri" w:hAnsi="Calibri"/>
          <w:szCs w:val="20"/>
        </w:rPr>
        <w:lastRenderedPageBreak/>
        <w:t>potable (44 %) comme priorité absolue, suivie par l’éducation (39 %) puis par l’accès aux soins de santé (37 %). Ces résultats sont en grande partie les mêmes que ceux de l’an passé.</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spacing w:line="276" w:lineRule="auto"/>
        <w:jc w:val="both"/>
        <w:rPr>
          <w:rFonts w:ascii="Calibri" w:hAnsi="Calibri"/>
          <w:szCs w:val="20"/>
        </w:rPr>
      </w:pPr>
      <w:r w:rsidRPr="00032624">
        <w:rPr>
          <w:rFonts w:ascii="Calibri" w:hAnsi="Calibri"/>
          <w:szCs w:val="20"/>
        </w:rPr>
        <w:t>Malgré des points de vue généralement positifs sur l’aide internationale, la population canadienne conserve des points de vue assez négatifs sur certains aspects. Plus de la moitié estime qu’une grande partie de l’aide internationale du Canada finit dans les poches de responsables politiques corrompus des pays qui la reçoivent (56 %) et que la plus grande part de l’aide internationale ne parvient pas aux destinataires voulus (54 %).</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révèlent également que près de trois personnes sur dix (29 %, soit trois points de pourcentage de plus qu’en 2022) croient que les dépenses gouvernementales consacrées à l’aide internationale sont efficaces, alors qu’une plus grande proportion (42 %) pense toujours qu’elles sont inefficaces.</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Malgré des points de vue mitigés sur l’efficacité de l’aide internationale, la moitié de la population canadienne (50 %) croit que l’aide internationale aide les pays à devenir autosuffisants, 27 % croient que l’aide internationale les rend plutôt trop dépendants de la charité publique et seule une personne sur quatre (23 %) estime que le Canada ne peut se permettre d’avoir des programmes d’aide internationale.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t>Intérêt à l’égard de la pauvreté et du développement dans le monde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suggèrent que la population canadienne s’intéresse dans une assez grande mesure à la pauvreté mondiale et aux enjeux de développement international. Au cours de la dernière année, 80 % des répondants disent avoir lu, regardé ou écouté un article de presse sur la pauvreté et sur le développement dans le monde, et les deux tiers (64 %) déclarent avoir discuté de la pauvreté dans le monde avec leurs amis, leur famille ou d’autres personnes. Une minorité considérable (30 %) dit avoir diffusé ou envoyé des informations à ce sujet au cours de la dernière année. Ces résultats sont pratiquement identiques à ceux de l’an passé.</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Lorsqu’on leur demande si les nouvelles qu’ils ont lues, entendues, vues ou envoyées sur la pauvreté dans le monde sont en général positives ou négatives, seulement 14 % des répondants affirment que les nouvelles auxquelles ils sont exposés sur la pauvreté dans le monde sont plus positives que négatives, alors que les deux tiers (67 %) disent qu’elles sont plus négatives que positives.</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br w:type="page"/>
      </w:r>
      <w:r w:rsidRPr="00032624">
        <w:rPr>
          <w:rFonts w:ascii="Calibri" w:hAnsi="Calibri"/>
          <w:b/>
          <w:szCs w:val="20"/>
        </w:rPr>
        <w:lastRenderedPageBreak/>
        <w:t>Participation à des organismes de bienfaisance œuvrant dans le domaine du développement</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En ce qui a trait à la participation de la population canadienne à des organismes de bienfaisance œuvrant dans le domaine du développement, les répondants devaient indiquer s’ils avaient fait don d’argent à une ONG internationale ou à un organisme de bienfaisance qui travaille dans le domaine de la pauvreté et du développement dans le monde au cours des douze derniers mois. Un répondant sur trois (32 %) déclare avoir fait un don d’argent à une ONG internationale ou à un organisme de bienfaisance. Toutefois, la majorité des répondants (65 %) s’en est abstenu.</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répondants devaient aussi préciser s’ils ont été actifs au sein d’un organisme de bienfaisance ou d’un groupe œuvrant dans le domaine du développement au cours de la dernière année. Les résultats révèlent une participation limitée. Seule une personne sur cinq (19 %) dit être devenue membre d’un organisme de bienfaisance ou d’un groupe œuvrant dans le domaine du développement au cours de la dernière année ou s’être abonnée à leur bulletin d’information. Une moindre proportion (10 %) déclare avoir fait du bénévolat au sein d’un organisme de bienfaisance œuvrant dans le domaine de la pauvreté dans le monde au cours de la même période. Ces résultats sont presque identiques à ceux de l’an dernier.</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répondants devaient indiquer les actions qu’ils ont réalisées pour soutenir des mesures visant à résoudre la pauvreté dans le monde ou pour s’y opposer. La plupart disent n’avoir pris aucune des mesures mentionnées dans le sondage. Un peu plus d’une personne sur trois (35 %, en baisse par rapport aux 39 % obtenus en 2022) affirme avoir acheté ou boycotté des produits ou services pour soutenir les efforts visant à réduire la pauvreté dans le monde. Un peu plus d’un répondant sur cinq (22 %, soit une baisse de trois points de pourcentage par rapport à 2022) déclare avoir pris des mesures comme signer une pétition ou rédiger un billet de blogue pour soutenir les efforts visant à lutter contre la pauvreté dans le monde. Très peu de personnes (9 %) affirment avoir communiqué avec un député ou avec un autre représentant élu, ou avoir participé à une marche, à un rassemblement, à une manifestation ou à un autre événement important (4 %) pour soutenir les efforts de lutte contre la pauvreté dans le monde. Presque personne n’a réalisé l’une ou l’autre de ces actions pour s’opposer aux efforts visant à lutter contre la pauvreté dans le monde.</w:t>
      </w:r>
    </w:p>
    <w:p w:rsidR="003A56A4" w:rsidRPr="00032624" w:rsidRDefault="003A56A4" w:rsidP="00303A2F">
      <w:pPr>
        <w:tabs>
          <w:tab w:val="left" w:pos="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t>Points de vue sur les ONG et organismes de bienfaisance œuvrant dans le domaine du développement international</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 xml:space="preserve">La population canadienne était également invitée à évaluer son niveau de confiance à l’égard des ONG et organismes de bienfaisance œuvrant dans le domaine du développement international. Les résultats révèlent des points de vue mitigés sur cette question. Un peu plus de quatre personnes sur dix (41 %) disent se fier à ces types d’organisations, mais à peu près la même </w:t>
      </w:r>
      <w:r w:rsidRPr="00032624">
        <w:rPr>
          <w:rFonts w:ascii="Calibri" w:hAnsi="Calibri"/>
          <w:szCs w:val="20"/>
        </w:rPr>
        <w:lastRenderedPageBreak/>
        <w:t>proportion (40 %) déclare leur faire peu confiance. Ces résultats sont en grande partie semblables à ceux de l’an passé.</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Quant aux points de vue sur les partenariats entre des entreprises du secteur privé et des organismes de bienfaisance, les résultats révèlent à nouveau des points de vue mitigés. Un peu plus de la moitié des répondants (53 %) convient que les partenariats avec des entreprises du secteur privé sont un moyen intelligent pour les organismes de bienfaisance d’accroître leurs ressources et leur influence. Cependant, à peu près la même proportion (52 %) est d’accord pour dire que les entreprises du secteur privé qui travaillent en partenariat avec des organismes de bienfaisance essaient simplement de redorer leur réputation et d’améliorer leur marque. Un peu plus de quatre personnes sur dix (41 %) estiment que les partenariats entre les entreprises et les organismes de bienfaisance exploitent efficacement le pouvoir des entreprises afin d’atteindre des objectifs sociaux plus larges, et près d’une personne sur quatre (24 %) convient que les organismes de bienfaisance qui s’associent à des entreprises du secteur privé se mettent dans une situation compromettante et sont moins dignes de confiance. Encore une fois, ces résultats sont en grande partie inchangés depuis 2022.</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Les résultats démontrent également que la plupart des répondants (61 %) estiment qu’il est important que les grandes ONG de développement international collaborent avec des ONG locales afin d’offrir des programmes d’aide et du financement. Seuls 9 % sont d’avis que ce n’est pas important.</w:t>
      </w:r>
    </w:p>
    <w:p w:rsidR="003A56A4" w:rsidRPr="00032624" w:rsidRDefault="003A56A4" w:rsidP="00303A2F">
      <w:pPr>
        <w:tabs>
          <w:tab w:val="left" w:pos="1080"/>
        </w:tabs>
        <w:spacing w:line="276" w:lineRule="auto"/>
        <w:jc w:val="both"/>
        <w:rPr>
          <w:rFonts w:ascii="Calibri" w:hAnsi="Calibri"/>
          <w:b/>
          <w:szCs w:val="20"/>
        </w:rPr>
      </w:pPr>
    </w:p>
    <w:p w:rsidR="003A56A4" w:rsidRPr="00032624" w:rsidRDefault="003A56A4" w:rsidP="00303A2F">
      <w:pPr>
        <w:tabs>
          <w:tab w:val="left" w:pos="0"/>
        </w:tabs>
        <w:spacing w:line="276" w:lineRule="auto"/>
        <w:jc w:val="both"/>
        <w:rPr>
          <w:rFonts w:ascii="Calibri" w:hAnsi="Calibri"/>
          <w:b/>
          <w:szCs w:val="20"/>
        </w:rPr>
      </w:pPr>
      <w:r w:rsidRPr="00032624">
        <w:rPr>
          <w:rFonts w:ascii="Calibri" w:hAnsi="Calibri"/>
          <w:b/>
          <w:szCs w:val="20"/>
        </w:rPr>
        <w:t>Conclusions et implications</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 xml:space="preserve">Les résultats de l’enquête révèlent que la population du Canada a généralement des attitudes positives et stables à l’égard de l’aide internationale et de son rôle dans la lutte contre la pauvreté dans le monde. Elle soutient l’aide du gouvernement fédéral aux pays en voie de développement et pense en majorité que cette aide devrait au moins rester à son niveau actuel. La population comprend que l’aide internationale permet à d’autres pays de devenir autosuffisants et que cette aide devrait être motivée par des raisons altruistes de réduction de la pauvreté, et non par des fins pragmatiques comme la promotion des intérêts nationaux du Canada à l’étranger. </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La population canadienne croit aussi que l’aide internationale comporte de nombreux avantages. Plus précisément, elle estime qu’une telle aide peut améliorer la vie des gens en leur donnant accès à de l’éducation, à des soins de santé et à de l’eau potable. De plus, le public canadien juge toujours que le gouvernement fédéral peut se permettre de continuer à fournir de l’aide internationale.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lastRenderedPageBreak/>
        <w:t>Ce portrait global positif n’est cependant pas exempt de certaines mises en garde. Plusieurs répondants sont d’avis que l’aide internationale est inefficace et que les entreprises, les Nations Unies et les ONG internationales peuvent en faire plus que le gouvernement canadien afin de réduire la pauvreté, ou que l’aide étrangère du Canada ne parvient pas toujours aux destinataires voulus et se retrouve souvent dans les poches de politiciens corrompus.</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s>
        <w:spacing w:line="276" w:lineRule="auto"/>
        <w:jc w:val="both"/>
        <w:rPr>
          <w:rFonts w:ascii="Calibri" w:hAnsi="Calibri"/>
          <w:szCs w:val="20"/>
        </w:rPr>
      </w:pPr>
      <w:r w:rsidRPr="00032624">
        <w:rPr>
          <w:rFonts w:ascii="Calibri" w:hAnsi="Calibri"/>
          <w:szCs w:val="20"/>
        </w:rPr>
        <w:t>Dans l’ensemble, cependant, le public canadien considère toujours la pauvreté dans le monde comme un problème grave et est largement en faveur de l’envoi d’aide internationale dans des pays en voie de développement. De plus, il pense généralement qu’il y a un lien entre la population du Canada et le reste du monde. Le public croit en la coopération internationale et rejette l’isolationnisme. Il considère faire partie d’une communauté mondiale où il est possible d’obtenir la prospérité en collaborant avec d’autres pays, et croit que la pauvreté dans d’autres pays est une question qui a aussi des répercussions négatives dans sa vie.</w:t>
      </w:r>
    </w:p>
    <w:p w:rsidR="003A56A4" w:rsidRPr="00032624" w:rsidRDefault="003A56A4" w:rsidP="00303A2F">
      <w:pPr>
        <w:tabs>
          <w:tab w:val="left" w:pos="0"/>
        </w:tabs>
        <w:spacing w:line="276" w:lineRule="auto"/>
        <w:jc w:val="both"/>
        <w:rPr>
          <w:rFonts w:ascii="Calibri" w:hAnsi="Calibri"/>
          <w:szCs w:val="20"/>
        </w:rPr>
      </w:pPr>
    </w:p>
    <w:p w:rsidR="003A56A4" w:rsidRPr="00032624" w:rsidRDefault="003A56A4" w:rsidP="00303A2F">
      <w:pPr>
        <w:tabs>
          <w:tab w:val="left" w:pos="0"/>
          <w:tab w:val="left" w:pos="1080"/>
        </w:tabs>
        <w:spacing w:line="276" w:lineRule="auto"/>
        <w:jc w:val="both"/>
        <w:rPr>
          <w:rFonts w:ascii="Calibri" w:hAnsi="Calibri"/>
          <w:b/>
          <w:szCs w:val="20"/>
        </w:rPr>
      </w:pPr>
      <w:r w:rsidRPr="00032624">
        <w:rPr>
          <w:rFonts w:ascii="Calibri" w:hAnsi="Calibri"/>
          <w:b/>
          <w:szCs w:val="20"/>
        </w:rPr>
        <w:t>Principales différences démographiques et régionales</w:t>
      </w:r>
    </w:p>
    <w:p w:rsidR="003A56A4" w:rsidRPr="00032624" w:rsidRDefault="003A56A4" w:rsidP="00303A2F">
      <w:pPr>
        <w:tabs>
          <w:tab w:val="left" w:pos="0"/>
          <w:tab w:val="left" w:pos="1080"/>
        </w:tabs>
        <w:spacing w:line="276" w:lineRule="auto"/>
        <w:jc w:val="both"/>
        <w:rPr>
          <w:rFonts w:ascii="Calibri" w:hAnsi="Calibri"/>
          <w:szCs w:val="20"/>
        </w:rPr>
      </w:pPr>
    </w:p>
    <w:p w:rsidR="003A56A4" w:rsidRPr="00032624" w:rsidRDefault="003A56A4" w:rsidP="00303A2F">
      <w:pPr>
        <w:tabs>
          <w:tab w:val="left" w:pos="0"/>
          <w:tab w:val="left" w:pos="1080"/>
        </w:tabs>
        <w:spacing w:line="276" w:lineRule="auto"/>
        <w:jc w:val="both"/>
        <w:rPr>
          <w:rFonts w:ascii="Calibri" w:hAnsi="Calibri"/>
          <w:szCs w:val="20"/>
        </w:rPr>
      </w:pPr>
      <w:r w:rsidRPr="00032624">
        <w:rPr>
          <w:rFonts w:ascii="Calibri" w:hAnsi="Calibri"/>
          <w:szCs w:val="20"/>
        </w:rPr>
        <w:t>Pour toutes les questions du sondage, les femmes sont plus susceptibles que les hommes d’exprimer des points de vue positifs sur l’aide internationale et sur son objectif de lutte contre la pauvreté mondiale. Les femmes sont également plus susceptibles d’appuyer la coopération internationale et le multilatéralisme. Elles ne sont pas aussi pessimistes quant à la possibilité que l’aide internationale tombe entre les mains de politiciens corrompus et elles sont plus enclines à être des activistes luttant contre la pauvreté dans le monde, notamment en signant une pétition ou en boycottant des produits ou des services.</w:t>
      </w:r>
    </w:p>
    <w:p w:rsidR="003A56A4" w:rsidRPr="00032624" w:rsidRDefault="003A56A4" w:rsidP="00303A2F">
      <w:pPr>
        <w:tabs>
          <w:tab w:val="left" w:pos="0"/>
          <w:tab w:val="left" w:pos="1080"/>
        </w:tabs>
        <w:spacing w:line="276" w:lineRule="auto"/>
        <w:jc w:val="both"/>
        <w:rPr>
          <w:rFonts w:ascii="Calibri" w:hAnsi="Calibri"/>
          <w:szCs w:val="20"/>
        </w:rPr>
      </w:pPr>
    </w:p>
    <w:p w:rsidR="003A56A4" w:rsidRPr="00032624" w:rsidRDefault="003A56A4" w:rsidP="00303A2F">
      <w:pPr>
        <w:tabs>
          <w:tab w:val="left" w:pos="0"/>
          <w:tab w:val="left" w:pos="1080"/>
        </w:tabs>
        <w:spacing w:line="276" w:lineRule="auto"/>
        <w:jc w:val="both"/>
        <w:rPr>
          <w:rFonts w:ascii="Calibri" w:hAnsi="Calibri"/>
          <w:szCs w:val="20"/>
        </w:rPr>
      </w:pPr>
      <w:r w:rsidRPr="00032624">
        <w:rPr>
          <w:rFonts w:ascii="Calibri" w:hAnsi="Calibri"/>
          <w:szCs w:val="20"/>
        </w:rPr>
        <w:t>Les résultats révèlent également des différences importantes entre les répondants ayant fait des études universitaires et ceux dont le niveau de scolarité est inférieur. Comme dans le cas des réponses des femmes, les titulaires d’un diplôme universitaire ont des impressions plus positives de l’aide internationale et sont moins cyniques quant aux objectifs qui y sont liés. Ils sont plus susceptibles de penser qu’il est important pour le Canada de continuer d’accorder de l’aide étrangère et que l’objectif devrait être de réduire la pauvreté dans le monde et non de favoriser les intérêts nationaux du Canada. En outre, les gens qui ont une formation universitaire ont plus tendance que les personnes sans diplôme universitaire à s’engager dans l’activisme contre la pauvreté dans le monde.</w:t>
      </w:r>
    </w:p>
    <w:p w:rsidR="003A56A4" w:rsidRPr="00032624" w:rsidRDefault="003A56A4" w:rsidP="00303A2F">
      <w:pPr>
        <w:tabs>
          <w:tab w:val="left" w:pos="0"/>
          <w:tab w:val="left" w:pos="1080"/>
        </w:tabs>
        <w:spacing w:line="276" w:lineRule="auto"/>
        <w:jc w:val="both"/>
        <w:rPr>
          <w:rFonts w:ascii="Calibri" w:hAnsi="Calibri"/>
          <w:szCs w:val="20"/>
        </w:rPr>
      </w:pPr>
    </w:p>
    <w:p w:rsidR="003A56A4" w:rsidRPr="00032624" w:rsidRDefault="003A56A4" w:rsidP="00303A2F">
      <w:pPr>
        <w:tabs>
          <w:tab w:val="left" w:pos="0"/>
          <w:tab w:val="left" w:pos="1080"/>
        </w:tabs>
        <w:spacing w:line="276" w:lineRule="auto"/>
        <w:jc w:val="both"/>
        <w:rPr>
          <w:rFonts w:ascii="Calibri" w:hAnsi="Calibri"/>
          <w:szCs w:val="20"/>
        </w:rPr>
      </w:pPr>
      <w:r w:rsidRPr="00032624">
        <w:rPr>
          <w:rFonts w:ascii="Calibri" w:hAnsi="Calibri"/>
          <w:szCs w:val="20"/>
        </w:rPr>
        <w:t>Il y a également des différences importantes entre les groupes d’âge, plus partic</w:t>
      </w:r>
      <w:r>
        <w:rPr>
          <w:rFonts w:ascii="Calibri" w:hAnsi="Calibri"/>
          <w:szCs w:val="20"/>
        </w:rPr>
        <w:t xml:space="preserve">ulièrement entre les jeunes (de </w:t>
      </w:r>
      <w:r w:rsidRPr="00032624">
        <w:rPr>
          <w:rFonts w:ascii="Calibri" w:hAnsi="Calibri"/>
          <w:szCs w:val="20"/>
        </w:rPr>
        <w:t xml:space="preserve">18 à 34 ans) et les plus âgés (65 ans et plus). Les répondants plus âgés ont une vision un peu plus positive de l’aide internationale et sont plus susceptibles de penser que ce qui se passe à l’étranger à des répercussions sur leur propre vie. Ils sont constamment plus enclins à exprimer leur soutien à l’augmentation de l’aide internationale. Notons que les jeunes sont </w:t>
      </w:r>
      <w:r w:rsidRPr="00032624">
        <w:rPr>
          <w:rFonts w:ascii="Calibri" w:hAnsi="Calibri"/>
          <w:szCs w:val="20"/>
        </w:rPr>
        <w:lastRenderedPageBreak/>
        <w:t>beaucoup moins enclins à croire que l’objectif principal de l’aide est de réduire la pauvreté dans les pays en voie de développement. Au contraire, ils sont plus enclins à considérer l’aide internationale comme un moyen de renforcer l’influence politique du Canada et la sécurité nationale.</w:t>
      </w:r>
    </w:p>
    <w:p w:rsidR="003A56A4" w:rsidRPr="00032624" w:rsidRDefault="003A56A4" w:rsidP="00303A2F">
      <w:pPr>
        <w:tabs>
          <w:tab w:val="left" w:pos="0"/>
          <w:tab w:val="left" w:pos="1080"/>
        </w:tabs>
        <w:spacing w:line="276" w:lineRule="auto"/>
        <w:jc w:val="both"/>
        <w:rPr>
          <w:rFonts w:ascii="Calibri" w:hAnsi="Calibri"/>
          <w:szCs w:val="20"/>
        </w:rPr>
      </w:pPr>
    </w:p>
    <w:p w:rsidR="003A56A4" w:rsidRPr="00032624" w:rsidRDefault="003A56A4" w:rsidP="00303A2F">
      <w:pPr>
        <w:tabs>
          <w:tab w:val="left" w:pos="0"/>
          <w:tab w:val="left" w:pos="1080"/>
        </w:tabs>
        <w:spacing w:line="276" w:lineRule="auto"/>
        <w:jc w:val="both"/>
        <w:rPr>
          <w:rFonts w:ascii="Calibri" w:hAnsi="Calibri"/>
          <w:szCs w:val="20"/>
        </w:rPr>
      </w:pPr>
      <w:r w:rsidRPr="00032624">
        <w:rPr>
          <w:rFonts w:ascii="Calibri" w:hAnsi="Calibri"/>
          <w:szCs w:val="20"/>
        </w:rPr>
        <w:t>Le sondage révèle également certaines différences régionales. Les résidents du Québec expriment les points de vue les plus positifs sur l’aide internationale et ses objectifs, et ont les opinions les plus altruistes et les plus internationalistes. À l’inverse, les habitants des provinces des Prairies, c’est-à-dire l’Alberta, la Saskatchewan et le Manitoba, sont les plus susceptibles d’être négatifs quant aux objectifs et aux résultats de l’aide internationale et ont plus tendance à exprimer des points de vue isolationnistes.</w:t>
      </w:r>
    </w:p>
    <w:p w:rsidR="003A56A4" w:rsidRPr="00032624" w:rsidRDefault="003A56A4" w:rsidP="00303A2F">
      <w:pPr>
        <w:tabs>
          <w:tab w:val="left" w:pos="0"/>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16" w:name="_Toc128728660"/>
      <w:bookmarkStart w:id="17" w:name="_Toc128988223"/>
      <w:bookmarkStart w:id="18" w:name="_Toc130298055"/>
      <w:r w:rsidRPr="00032624">
        <w:rPr>
          <w:rFonts w:ascii="Calibri" w:hAnsi="Calibri"/>
          <w:b/>
          <w:bCs/>
          <w:smallCaps/>
          <w:color w:val="003366"/>
          <w:sz w:val="36"/>
          <w:szCs w:val="36"/>
        </w:rPr>
        <w:t>Valeur du contrat</w:t>
      </w:r>
      <w:bookmarkEnd w:id="16"/>
      <w:bookmarkEnd w:id="17"/>
      <w:bookmarkEnd w:id="18"/>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La valeur du contrat de ce projet de recherche sur l’opinion publique (ROP) est de </w:t>
      </w:r>
      <w:r w:rsidRPr="00032624">
        <w:rPr>
          <w:rFonts w:ascii="Calibri" w:hAnsi="Calibri"/>
          <w:color w:val="000000"/>
          <w:szCs w:val="20"/>
        </w:rPr>
        <w:t>76 670,50 $</w:t>
      </w:r>
      <w:r w:rsidRPr="00032624">
        <w:rPr>
          <w:rFonts w:ascii="Calibri" w:hAnsi="Calibri"/>
          <w:szCs w:val="20"/>
        </w:rPr>
        <w:t xml:space="preserve"> (TVH incluse). </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Nom du fournisseur : Les Associés de recherche EKOS</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No du contrat - TPSGC : </w:t>
      </w:r>
      <w:r w:rsidRPr="00032624">
        <w:rPr>
          <w:rFonts w:ascii="Calibri" w:hAnsi="Calibri"/>
          <w:color w:val="000000"/>
          <w:szCs w:val="20"/>
        </w:rPr>
        <w:t>CW2266657</w:t>
      </w: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Date d’attribution du contrat : </w:t>
      </w:r>
      <w:r w:rsidRPr="00032624">
        <w:rPr>
          <w:rFonts w:ascii="Calibri" w:hAnsi="Calibri"/>
          <w:color w:val="000000"/>
          <w:szCs w:val="20"/>
        </w:rPr>
        <w:t>22 décembre 2022</w:t>
      </w:r>
    </w:p>
    <w:p w:rsidR="003A56A4" w:rsidRPr="00032624" w:rsidRDefault="003A56A4" w:rsidP="00303A2F">
      <w:pPr>
        <w:tabs>
          <w:tab w:val="left" w:pos="1080"/>
        </w:tabs>
        <w:spacing w:line="276" w:lineRule="auto"/>
        <w:jc w:val="both"/>
        <w:rPr>
          <w:rFonts w:ascii="Calibri" w:hAnsi="Calibri"/>
          <w:color w:val="000000"/>
          <w:szCs w:val="20"/>
        </w:rPr>
      </w:pPr>
      <w:r w:rsidRPr="00032624">
        <w:rPr>
          <w:rFonts w:ascii="Calibri" w:hAnsi="Calibri"/>
          <w:color w:val="000000"/>
          <w:szCs w:val="20"/>
        </w:rPr>
        <w:t>Pour obtenir de plus amples renseignements sur le présent rapport, veuillez communiquer avec Affaires mondiales Canada à </w:t>
      </w:r>
      <w:hyperlink r:id="rId15" w:tgtFrame="_blank" w:history="1">
        <w:r w:rsidRPr="00032624">
          <w:rPr>
            <w:rFonts w:ascii="Calibri" w:hAnsi="Calibri"/>
            <w:color w:val="0000FF"/>
            <w:szCs w:val="20"/>
            <w:u w:val="single"/>
            <w:shd w:val="clear" w:color="auto" w:fill="FFFFFF"/>
          </w:rPr>
          <w:t>POR-ROP@international.gc.ca</w:t>
        </w:r>
      </w:hyperlink>
      <w:r w:rsidRPr="00032624">
        <w:rPr>
          <w:rFonts w:ascii="Calibri" w:hAnsi="Calibri"/>
          <w:szCs w:val="20"/>
        </w:rPr>
        <w: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19" w:name="_Toc479585569"/>
      <w:bookmarkStart w:id="20" w:name="_Toc87390188"/>
      <w:bookmarkStart w:id="21" w:name="_Toc128728661"/>
      <w:bookmarkStart w:id="22" w:name="_Toc128988224"/>
      <w:bookmarkStart w:id="23" w:name="_Toc130298056"/>
      <w:r w:rsidRPr="00032624">
        <w:rPr>
          <w:rFonts w:ascii="Calibri" w:hAnsi="Calibri"/>
          <w:b/>
          <w:bCs/>
          <w:smallCaps/>
          <w:color w:val="003366"/>
          <w:sz w:val="36"/>
          <w:szCs w:val="36"/>
        </w:rPr>
        <w:t>Certification de neutralité politique</w:t>
      </w:r>
      <w:bookmarkEnd w:id="19"/>
      <w:bookmarkEnd w:id="20"/>
      <w:bookmarkEnd w:id="21"/>
      <w:bookmarkEnd w:id="22"/>
      <w:bookmarkEnd w:id="23"/>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 présente certification s’appliquera au rapport définitif envoyé au chargé de projet.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À titre de cadre supérieur des Associés de recherche EKOS Inc., j’atteste par la présente que les documents remis sont entièrement conformes aux exigences de neutralité politique du gouvernement du Canada exposées dans la Politique de communication du gouvernement du Canada et dans la Procédure de planification et d’attribution de marchés de services de recherche sur l’opinion publique. </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Pr>
          <w:rFonts w:ascii="Calibri" w:hAnsi="Calibri"/>
          <w:szCs w:val="20"/>
        </w:rPr>
        <w:br w:type="page"/>
      </w:r>
      <w:r w:rsidRPr="00032624">
        <w:rPr>
          <w:rFonts w:ascii="Calibri" w:hAnsi="Calibri"/>
          <w:szCs w:val="20"/>
        </w:rPr>
        <w:lastRenderedPageBreak/>
        <w:t>En particulier, les documents remis ne contiennent pas de renseignements sur les intentions de vote électoral, les préférences quant aux partis politiques, les positions des partis ou l’évaluation de la performance d’un parti politique ou de ses dirigeants.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 xml:space="preserve">Signé par : </w:t>
      </w:r>
      <w:r w:rsidRPr="00032624">
        <w:rPr>
          <w:rFonts w:ascii="Calibri" w:hAnsi="Calibri"/>
          <w:szCs w:val="20"/>
        </w:rPr>
        <w:tab/>
      </w:r>
      <w:r w:rsidRPr="00032624">
        <w:rPr>
          <w:rFonts w:ascii="Calibri" w:hAnsi="Calibri"/>
          <w:szCs w:val="20"/>
        </w:rPr>
        <w:tab/>
      </w:r>
      <w:r w:rsidR="00CB1C9D">
        <w:rPr>
          <w:rFonts w:ascii="Calibri" w:hAnsi="Calibri"/>
          <w:noProof/>
          <w:szCs w:val="20"/>
          <w:u w:val="single"/>
          <w:lang w:val="en-CA" w:eastAsia="en-CA"/>
        </w:rPr>
        <w:drawing>
          <wp:inline distT="0" distB="0" distL="0" distR="0">
            <wp:extent cx="1340485" cy="398145"/>
            <wp:effectExtent l="0" t="0" r="0" b="1905"/>
            <wp:docPr id="2" name="Image 1" descr="Derek-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rek-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0485" cy="398145"/>
                    </a:xfrm>
                    <a:prstGeom prst="rect">
                      <a:avLst/>
                    </a:prstGeom>
                    <a:noFill/>
                    <a:ln>
                      <a:noFill/>
                    </a:ln>
                  </pic:spPr>
                </pic:pic>
              </a:graphicData>
            </a:graphic>
          </wp:inline>
        </w:drawing>
      </w:r>
      <w:r w:rsidRPr="00032624">
        <w:rPr>
          <w:rFonts w:ascii="Calibri" w:hAnsi="Calibri"/>
          <w:szCs w:val="20"/>
          <w:u w:val="single"/>
        </w:rPr>
        <w:tab/>
      </w:r>
      <w:r w:rsidRPr="00032624">
        <w:rPr>
          <w:rFonts w:ascii="Calibri" w:hAnsi="Calibri"/>
          <w:szCs w:val="20"/>
          <w:u w:val="single"/>
        </w:rPr>
        <w:tab/>
      </w:r>
    </w:p>
    <w:p w:rsidR="003A56A4" w:rsidRDefault="003A56A4" w:rsidP="00303A2F">
      <w:pPr>
        <w:rPr>
          <w:rFonts w:ascii="Calibri" w:hAnsi="Calibri"/>
        </w:rPr>
      </w:pPr>
      <w:r w:rsidRPr="00032624">
        <w:rPr>
          <w:rFonts w:ascii="Calibri" w:hAnsi="Calibri"/>
        </w:rPr>
        <w:tab/>
      </w:r>
      <w:r w:rsidRPr="00032624">
        <w:rPr>
          <w:rFonts w:ascii="Calibri" w:hAnsi="Calibri"/>
        </w:rPr>
        <w:tab/>
        <w:t>Derek Jansen (vice-président)</w:t>
      </w:r>
    </w:p>
    <w:p w:rsidR="003A56A4" w:rsidRPr="00032624" w:rsidRDefault="003A56A4" w:rsidP="00303A2F">
      <w:pPr>
        <w:rPr>
          <w:rFonts w:ascii="Calibri" w:hAnsi="Calibri" w:cs="Calibri"/>
        </w:rPr>
      </w:pPr>
    </w:p>
    <w:p w:rsidR="003A56A4" w:rsidRPr="00032624" w:rsidRDefault="003A56A4" w:rsidP="00303A2F">
      <w:pPr>
        <w:rPr>
          <w:rFonts w:ascii="Calibri" w:hAnsi="Calibri" w:cs="Calibri"/>
        </w:rPr>
        <w:sectPr w:rsidR="003A56A4" w:rsidRPr="00032624" w:rsidSect="00221AE5">
          <w:footerReference w:type="default" r:id="rId17"/>
          <w:footerReference w:type="first" r:id="rId18"/>
          <w:pgSz w:w="12240" w:h="15840" w:code="1"/>
          <w:pgMar w:top="1080" w:right="1440" w:bottom="1440" w:left="1440" w:header="720" w:footer="576" w:gutter="0"/>
          <w:cols w:space="720"/>
          <w:titlePg/>
          <w:docGrid w:linePitch="360"/>
        </w:sectPr>
      </w:pPr>
    </w:p>
    <w:p w:rsidR="003A56A4" w:rsidRPr="00032624" w:rsidRDefault="003A56A4" w:rsidP="00303A2F">
      <w:pPr>
        <w:numPr>
          <w:ilvl w:val="2"/>
          <w:numId w:val="6"/>
        </w:numPr>
        <w:tabs>
          <w:tab w:val="clear" w:pos="1800"/>
        </w:tabs>
        <w:ind w:left="-720" w:right="1080"/>
        <w:outlineLvl w:val="2"/>
        <w:rPr>
          <w:rFonts w:ascii="Calibri" w:hAnsi="Calibri"/>
          <w:b/>
          <w:bCs/>
          <w:smallCaps/>
          <w:color w:val="003366"/>
          <w:kern w:val="32"/>
          <w:sz w:val="52"/>
          <w:szCs w:val="52"/>
        </w:rPr>
      </w:pPr>
      <w:bookmarkStart w:id="24" w:name="_Toc128728662"/>
      <w:bookmarkStart w:id="25" w:name="_Toc128988225"/>
      <w:bookmarkStart w:id="26" w:name="_Toc130298057"/>
      <w:r w:rsidRPr="00032624">
        <w:rPr>
          <w:rFonts w:ascii="Calibri" w:hAnsi="Calibri"/>
          <w:b/>
          <w:smallCaps/>
          <w:color w:val="003366"/>
          <w:kern w:val="32"/>
          <w:sz w:val="52"/>
          <w:szCs w:val="52"/>
        </w:rPr>
        <w:lastRenderedPageBreak/>
        <w:t>Résultats détaillés du sondage</w:t>
      </w:r>
      <w:bookmarkEnd w:id="24"/>
      <w:bookmarkEnd w:id="25"/>
      <w:bookmarkEnd w:id="26"/>
    </w:p>
    <w:p w:rsidR="003A56A4" w:rsidRPr="00032624" w:rsidRDefault="003A56A4" w:rsidP="00303A2F">
      <w:pPr>
        <w:tabs>
          <w:tab w:val="left" w:pos="1080"/>
        </w:tabs>
        <w:spacing w:line="276" w:lineRule="auto"/>
        <w:jc w:val="both"/>
        <w:rPr>
          <w:rFonts w:ascii="Calibri" w:hAnsi="Calibri"/>
          <w:sz w:val="22"/>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27" w:name="_Toc128728663"/>
      <w:bookmarkStart w:id="28" w:name="_Toc128988226"/>
      <w:bookmarkStart w:id="29" w:name="_Toc130298058"/>
      <w:r w:rsidRPr="00032624">
        <w:rPr>
          <w:rFonts w:ascii="Calibri" w:hAnsi="Calibri"/>
          <w:b/>
          <w:bCs/>
          <w:smallCaps/>
          <w:color w:val="003366"/>
          <w:sz w:val="36"/>
          <w:szCs w:val="36"/>
        </w:rPr>
        <w:t>Points de vue canadiens sur le monde</w:t>
      </w:r>
      <w:bookmarkEnd w:id="27"/>
      <w:bookmarkEnd w:id="28"/>
      <w:bookmarkEnd w:id="29"/>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t>Trois principaux enjeux</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du sondage devaient d’abord choisir dans une liste les trois principaux enjeux mondiaux qui les préoccupent personnellement. Les résultats révèlent que les changements climatiques et l’environnement représentent l’enjeu le plus souvent mentionné (51 %), suivi par les crises économiques, la sécurité de l’emploi et les salaires (46 %), et par les inégalités entre les riches et les pauvres (41 %). Le populisme (33 %), les fausses nouvelles (31 %), la guerre (29 %) et des enjeux sociaux comme l’éducation, les soins de santé, l’eau potable et la faim dans les pays en voie de développement (27 %) sont considérés comme des questions de deuxième plan par la population canadienne. L’immigration et les réfugiés (16 %), les pandémies (14 %) et les nouvelles technologies et l’intelligence artificielle (12 %) sont considérées comme les préoccupations les moins importantes parmi les enjeux examinés.</w:t>
      </w:r>
    </w:p>
    <w:p w:rsidR="003A56A4" w:rsidRPr="00032624" w:rsidRDefault="003A56A4" w:rsidP="00303A2F">
      <w:pPr>
        <w:tabs>
          <w:tab w:val="left" w:pos="1080"/>
        </w:tabs>
        <w:spacing w:line="276" w:lineRule="auto"/>
        <w:jc w:val="both"/>
        <w:rPr>
          <w:rFonts w:ascii="Calibri" w:hAnsi="Calibri"/>
          <w:szCs w:val="20"/>
        </w:rPr>
      </w:pPr>
    </w:p>
    <w:p w:rsidR="003A56A4" w:rsidRDefault="003A56A4" w:rsidP="00303A2F">
      <w:pPr>
        <w:tabs>
          <w:tab w:val="left" w:pos="1080"/>
        </w:tabs>
        <w:spacing w:line="276" w:lineRule="auto"/>
        <w:jc w:val="both"/>
        <w:rPr>
          <w:rFonts w:ascii="Calibri" w:hAnsi="Calibri"/>
          <w:szCs w:val="20"/>
        </w:rPr>
      </w:pPr>
      <w:r w:rsidRPr="00032624">
        <w:rPr>
          <w:rFonts w:ascii="Calibri" w:hAnsi="Calibri"/>
          <w:szCs w:val="20"/>
        </w:rPr>
        <w:t>Le suivi effectué par rapport à 2022 donne à penser que la population canadienne est plus préoccupée par l’économie (46 %, en hausse par rapport aux 40 % obtenus en 2022) et par la guerre, les conflits et le terrorisme (29 %, alors que cette proportion était de 18 % l’an passé). En revanche, les pandémies (14 %, en baisse par rapport aux 24 % enregistrés en 2022) et les fausses nouvelles (31 %, en baisse par rapport à 38 % en 2022) ont diminué en importance.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1742C5">
      <w:pPr>
        <w:tabs>
          <w:tab w:val="left" w:pos="1080"/>
        </w:tabs>
        <w:spacing w:line="276" w:lineRule="auto"/>
        <w:jc w:val="center"/>
        <w:rPr>
          <w:rFonts w:ascii="Calibri" w:hAnsi="Calibri"/>
          <w:b/>
          <w:bCs/>
          <w:sz w:val="28"/>
          <w:szCs w:val="28"/>
          <w:lang w:eastAsia="en-US"/>
        </w:rPr>
      </w:pPr>
      <w:r w:rsidRPr="00032624">
        <w:rPr>
          <w:rFonts w:ascii="Calibri" w:hAnsi="Calibri"/>
          <w:szCs w:val="20"/>
        </w:rPr>
        <w:br w:type="page"/>
      </w:r>
      <w:r w:rsidRPr="00032624">
        <w:rPr>
          <w:rFonts w:ascii="Calibri" w:hAnsi="Calibri"/>
          <w:b/>
          <w:bCs/>
          <w:sz w:val="28"/>
          <w:szCs w:val="28"/>
          <w:lang w:eastAsia="en-US"/>
        </w:rPr>
        <w:lastRenderedPageBreak/>
        <w:t>Graphique 1 : Trois principaux enjeux</w:t>
      </w:r>
    </w:p>
    <w:p w:rsidR="003A56A4" w:rsidRPr="00032624" w:rsidRDefault="003A56A4" w:rsidP="00EE56A4">
      <w:pPr>
        <w:spacing w:line="276" w:lineRule="auto"/>
        <w:jc w:val="center"/>
        <w:rPr>
          <w:rFonts w:ascii="Calibri" w:hAnsi="Calibri"/>
          <w:szCs w:val="20"/>
        </w:rPr>
      </w:pPr>
      <w:r w:rsidRPr="00EE56A4">
        <w:rPr>
          <w:rFonts w:ascii="Calibri" w:hAnsi="Calibri"/>
          <w:szCs w:val="20"/>
          <w:lang w:val="en-US"/>
        </w:rPr>
        <w:object w:dxaOrig="720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70pt" o:ole="">
            <v:imagedata r:id="rId19" o:title=""/>
          </v:shape>
          <o:OLEObject Type="Embed" ProgID="PowerPoint.Slide.8" ShapeID="_x0000_i1025" DrawAspect="Content" ObjectID="_1748421774" r:id="rId20"/>
        </w:object>
      </w:r>
    </w:p>
    <w:p w:rsidR="003A56A4" w:rsidRPr="00032624" w:rsidRDefault="003A56A4" w:rsidP="00303A2F">
      <w:pPr>
        <w:suppressAutoHyphens/>
        <w:spacing w:after="140" w:line="288" w:lineRule="auto"/>
        <w:ind w:left="1200" w:right="1080"/>
        <w:rPr>
          <w:rFonts w:ascii="Calibri" w:hAnsi="Calibri"/>
          <w:kern w:val="1"/>
          <w:sz w:val="20"/>
          <w:szCs w:val="20"/>
          <w:lang w:eastAsia="zh-CN"/>
        </w:rPr>
      </w:pPr>
      <w:r w:rsidRPr="00032624">
        <w:rPr>
          <w:rFonts w:ascii="Calibri" w:hAnsi="Calibri"/>
          <w:b/>
          <w:kern w:val="1"/>
          <w:sz w:val="20"/>
          <w:szCs w:val="20"/>
          <w:lang w:eastAsia="zh-CN"/>
        </w:rPr>
        <w:t>Q1A.</w:t>
      </w:r>
      <w:r w:rsidRPr="00032624">
        <w:rPr>
          <w:rFonts w:ascii="Calibri" w:hAnsi="Calibri"/>
          <w:kern w:val="1"/>
          <w:sz w:val="20"/>
          <w:szCs w:val="20"/>
          <w:lang w:eastAsia="zh-CN"/>
        </w:rPr>
        <w:t xml:space="preserve"> Dans la liste des enjeux ci-dessous, quels sont les trois principaux enjeux qui vous préoccupent personnellement?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(59 %), les résidents du Québec (57 %) et du Canada atlantique (57 %), de même que les femmes (57 %) sont plus susceptibles de choisir les changements climatiques et l’environnement comme un sujet de préoccupation majeure.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(56 %), ainsi que les gens âgés de 18 à 34 ans (54 %) et de 35 à 54 ans (52 %) sont plus enclins à dire que les crises économiques, la sécurité de l’emploi et les salaires sont une préoccupation majeure.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18 à 34 ans (47 %) ont plus tendance à considérer les inégalités entre les riches et les pauvres comme un enjeu mondial majeur.</w:t>
      </w:r>
    </w:p>
    <w:p w:rsidR="003A56A4" w:rsidRPr="00032624" w:rsidRDefault="003A56A4" w:rsidP="00303A2F">
      <w:pPr>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Attitudes à l’égard des autres pays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Des questions traitant des opinions à l’égard d’autres pays étaient aussi posées aux répondants. Les résultats révèlent que le public canadien a un fort sentiment de citoyenneté mondiale. Un peu plus des trois quarts des répondants (77 %) disent aimer visiter d’autres pays et apprendre à connaître d’autres cultures, et à peu près la même proportion (75 %) estime avoir le devoir de s’assurer que leurs actions ne nuisent pas à des personnes vivant dans d’autres pays. Un peu plus de la moitié de la population canadienne (52 %) croit que ce qui arrive aux gens d’autres pays a une influence dans sa propre vie, alors que seuls 11 % croient avoir très peu en commun avec des gens vivant dans d’autres pays. Le suivi des données du sondage de 2022 indique que les attitudes de la population canadienne envers les autres pays sont demeurées stables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2 : Attitudes à l’égard des autres pays</w:t>
      </w:r>
    </w:p>
    <w:p w:rsidR="003A56A4" w:rsidRPr="00032624" w:rsidRDefault="003A56A4" w:rsidP="00EE56A4">
      <w:pPr>
        <w:tabs>
          <w:tab w:val="left" w:pos="720"/>
        </w:tabs>
        <w:spacing w:line="276" w:lineRule="auto"/>
        <w:jc w:val="center"/>
        <w:rPr>
          <w:rFonts w:ascii="Calibri" w:hAnsi="Calibri"/>
          <w:szCs w:val="20"/>
        </w:rPr>
      </w:pPr>
      <w:r w:rsidRPr="00EE56A4">
        <w:rPr>
          <w:rFonts w:ascii="Calibri" w:hAnsi="Calibri"/>
          <w:szCs w:val="20"/>
          <w:lang w:val="en-US"/>
        </w:rPr>
        <w:object w:dxaOrig="7204" w:dyaOrig="5393">
          <v:shape id="_x0000_i1026" type="#_x0000_t75" style="width:353.5pt;height:216.5pt" o:ole="">
            <v:imagedata r:id="rId21" o:title="" cropbottom="12930f"/>
          </v:shape>
          <o:OLEObject Type="Embed" ProgID="PowerPoint.Slide.8" ShapeID="_x0000_i1026" DrawAspect="Content" ObjectID="_1748421775" r:id="rId22"/>
        </w:object>
      </w:r>
    </w:p>
    <w:p w:rsidR="003A56A4" w:rsidRPr="00032624" w:rsidRDefault="003A56A4" w:rsidP="00EE56A4">
      <w:pPr>
        <w:suppressAutoHyphens/>
        <w:spacing w:after="140" w:line="288" w:lineRule="auto"/>
        <w:ind w:left="1200" w:right="1080"/>
        <w:rPr>
          <w:rFonts w:ascii="Calibri" w:hAnsi="Calibri"/>
          <w:kern w:val="1"/>
          <w:sz w:val="20"/>
          <w:szCs w:val="20"/>
          <w:lang w:eastAsia="zh-CN"/>
        </w:rPr>
      </w:pPr>
      <w:r w:rsidRPr="00032624">
        <w:rPr>
          <w:rFonts w:ascii="Calibri" w:hAnsi="Calibri"/>
          <w:b/>
          <w:kern w:val="1"/>
          <w:sz w:val="20"/>
          <w:szCs w:val="20"/>
          <w:lang w:eastAsia="zh-CN"/>
        </w:rPr>
        <w:t>Q30a-d.</w:t>
      </w:r>
      <w:r w:rsidRPr="00032624">
        <w:rPr>
          <w:rFonts w:ascii="Calibri" w:hAnsi="Calibri"/>
          <w:kern w:val="1"/>
          <w:sz w:val="20"/>
          <w:szCs w:val="20"/>
          <w:lang w:eastAsia="zh-CN"/>
        </w:rPr>
        <w:t xml:space="preserve"> Veuillez indiquer si vous êtes en accord ou en désaccord avec les affirmations suivantes :</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72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La probabilité de dire qu’ils aiment visiter d’autres pays et apprendre d’autres cultures augmente progressivement avec le niveau de scolarité (de 65 % chez les gens qui n’ont fait que des études secondaires à 85 % chez les diplômés universitaires) et avec le revenu du ménage (de 63 % chez ceux qui gagnent moins de 40 000 $ à 88 % chez ceux dont le revenu annuel du ménage est de 150 000 $ ou plus).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L’idée qu’ils ont le devoir de veiller à ce que leurs actions ne nuisent pas à des personnes vivant dans d’autres pays est plus élevée chez les personnes âgées de 65 ans et plus (84 %), chez les femmes (81 %) et chez les diplômés universitaires (80 %).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(61 %) et les personnes âgées de 65 ans et plus (61 %) sont particulièrement susceptibles de croire que ce qui se passe dans d’autres pays a des répercussions dans leur propre vie.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(16 %), les gens qui ne possèdent qu’un diplôme d’études secondaires (16 %) et les hommes (14 %) sont plus enclins à convenir qu’ils ont très peu en commun avec les personnes vivant dans d’autres pays.</w:t>
      </w:r>
    </w:p>
    <w:p w:rsidR="003A56A4" w:rsidRPr="00032624" w:rsidRDefault="003A56A4" w:rsidP="00303A2F">
      <w:pPr>
        <w:tabs>
          <w:tab w:val="left" w:pos="72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l’égalité et la compassion</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Des questions traitant d’égalité et de compassion à l’échelle mondiale étaient posées au public canadien. Les résultats révèlent que plus de huit personnes sur dix (85 %) croient qu’il est bien d’aider les personnes dans le besoin et les trois quarts (75 %) conviennent que tous les êtres humains devraient être traités de façon équitable. La moitié des répondants (50 %) se sentirait très coupables d’ignorer les besoins des pauvres dans les pays en voie de développement, alors qu’un peu plus de quatre personnes sur dix (44 %) sont d’avis que les pays comme le Canada devraient consacrer plus d’argent à l’aide internationale parce que c’est moralement la bonne chose à faire.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 suivi révèle une baisse de quatre points de pourcentage dans la proportion de personnes qui croient que le Canada devrait consacrer plus d’argent à l’aide internationale.</w:t>
      </w:r>
    </w:p>
    <w:p w:rsidR="003A56A4" w:rsidRPr="00032624" w:rsidRDefault="003A56A4" w:rsidP="00303A2F">
      <w:pPr>
        <w:spacing w:line="276" w:lineRule="auto"/>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3 : Points de vue sur l’égalité et la compassion</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27" type="#_x0000_t75" style="width:353.5pt;height:270pt" o:ole="">
            <v:imagedata r:id="rId23" o:title=""/>
          </v:shape>
          <o:OLEObject Type="Embed" ProgID="PowerPoint.Slide.8" ShapeID="_x0000_i1027" DrawAspect="Content" ObjectID="_1748421776" r:id="rId24"/>
        </w:object>
      </w:r>
    </w:p>
    <w:p w:rsidR="003A56A4" w:rsidRPr="00032624" w:rsidRDefault="003A56A4" w:rsidP="00303A2F">
      <w:pPr>
        <w:suppressAutoHyphens/>
        <w:spacing w:after="140" w:line="288" w:lineRule="auto"/>
        <w:ind w:left="1440" w:right="1080"/>
        <w:rPr>
          <w:rFonts w:ascii="Calibri" w:hAnsi="Calibri"/>
          <w:kern w:val="1"/>
          <w:sz w:val="20"/>
          <w:szCs w:val="20"/>
          <w:lang w:eastAsia="zh-CN"/>
        </w:rPr>
      </w:pPr>
      <w:r w:rsidRPr="00032624">
        <w:rPr>
          <w:rFonts w:ascii="Calibri" w:hAnsi="Calibri"/>
          <w:b/>
          <w:kern w:val="1"/>
          <w:sz w:val="20"/>
          <w:szCs w:val="20"/>
          <w:lang w:eastAsia="zh-CN"/>
        </w:rPr>
        <w:t>Q21A-d.</w:t>
      </w:r>
      <w:r w:rsidRPr="00032624">
        <w:rPr>
          <w:rFonts w:ascii="Calibri" w:hAnsi="Calibri"/>
          <w:kern w:val="1"/>
          <w:sz w:val="20"/>
          <w:szCs w:val="20"/>
          <w:lang w:eastAsia="zh-CN"/>
        </w:rPr>
        <w:t xml:space="preserve"> Dans quelle mesure êtes-vous en accord ou en désaccord avec les affirmations suivantes?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Les diplômés universitaires (89 %) et les femmes (88 %) ont plus tendance à croire qu’aider les personnes dans le besoin est la bonne chose à faire.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probabilité de convenir que tous les êtres humains devraient être traités de façon équitable est plus élevée chez les résidents du Québec (83 %).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probabilité de se sentir coupables s’ils ignorent les besoins des gens pauvres est plus élevée chez les personnes âgées de 65 ans et plus (58 %), chez les femmes (57 %) et chez les diplômés universitaires (57 %).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du Québec (57 %), les gens âgés de 65 ans et plus (54 %), les diplômés universitaires (54 %) et les femmes (48 %) sont plus enclins à penser que les pays comme le Canada devraient consacrer plus d’argent à l’aide internationale, tandis que les résidents de l’Alberta (40 %), les diplômés collégiaux (37 %), les hommes (36 %) et les personnes âgées de 35 à 54 ans (35 %) sont plus susceptibles de ne pas être d’accord avec cette idée.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la création d’un pays prospère et sécuritaire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Lorsqu’on les interroge sur la façon de garantir la prospérité et la sécurité du Canada, la plupart des répondants (64 %, proportion identique à celle de l’an passé) croient qu’il est préférable de collaborer avec d’autres pays pour y arriver. Très peu de répondants (17 %) pensent qu’il est préférable de garantir la sécurité et la prospérité de notre pays par nous-mêmes.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4 : Points de vue sur la création d’un pays prospère et sécuritaire</w:t>
      </w:r>
    </w:p>
    <w:p w:rsidR="003A56A4" w:rsidRPr="00032624" w:rsidRDefault="003A56A4" w:rsidP="00EE56A4">
      <w:pPr>
        <w:tabs>
          <w:tab w:val="left" w:pos="720"/>
        </w:tabs>
        <w:spacing w:line="276" w:lineRule="auto"/>
        <w:jc w:val="center"/>
        <w:rPr>
          <w:rFonts w:ascii="Calibri" w:hAnsi="Calibri"/>
          <w:szCs w:val="20"/>
        </w:rPr>
      </w:pPr>
      <w:r w:rsidRPr="00EE56A4">
        <w:rPr>
          <w:rFonts w:ascii="Calibri" w:hAnsi="Calibri"/>
          <w:szCs w:val="20"/>
          <w:lang w:val="en-US"/>
        </w:rPr>
        <w:object w:dxaOrig="7204" w:dyaOrig="5393">
          <v:shape id="_x0000_i1028" type="#_x0000_t75" style="width:353.5pt;height:270pt" o:ole="">
            <v:imagedata r:id="rId25" o:title=""/>
          </v:shape>
          <o:OLEObject Type="Embed" ProgID="PowerPoint.Slide.8" ShapeID="_x0000_i1028" DrawAspect="Content" ObjectID="_1748421777" r:id="rId26"/>
        </w:object>
      </w:r>
    </w:p>
    <w:p w:rsidR="003A56A4" w:rsidRPr="00032624" w:rsidRDefault="003A56A4" w:rsidP="00303A2F">
      <w:pPr>
        <w:suppressAutoHyphens/>
        <w:spacing w:after="140" w:line="288" w:lineRule="auto"/>
        <w:ind w:left="1320" w:right="1080"/>
        <w:rPr>
          <w:rFonts w:ascii="Calibri" w:hAnsi="Calibri"/>
          <w:kern w:val="1"/>
          <w:sz w:val="20"/>
          <w:szCs w:val="20"/>
          <w:lang w:eastAsia="zh-CN"/>
        </w:rPr>
      </w:pPr>
      <w:r w:rsidRPr="00032624">
        <w:rPr>
          <w:rFonts w:ascii="Calibri" w:hAnsi="Calibri"/>
          <w:b/>
          <w:kern w:val="1"/>
          <w:sz w:val="20"/>
          <w:szCs w:val="20"/>
          <w:lang w:eastAsia="zh-CN"/>
        </w:rPr>
        <w:t>Q23.</w:t>
      </w:r>
      <w:r w:rsidRPr="00032624">
        <w:rPr>
          <w:rFonts w:ascii="Calibri" w:hAnsi="Calibri"/>
          <w:kern w:val="1"/>
          <w:sz w:val="20"/>
          <w:szCs w:val="20"/>
          <w:lang w:eastAsia="zh-CN"/>
        </w:rPr>
        <w:t xml:space="preserve"> 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65 ans et plus (73 %), les diplômés universitaires (72 %) et les gens dont le revenu annuel du ménage est de 150 000 $ ou plus (70 %) ont plus tendance à convenir qu’il est préférable de collaborer avec d’autres pays pour garantir la sécurité et la prospérité du Canada.</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À l’inverse, les hommes (20 %) sont plus susceptibles de croire qu’il est préférable de garantir la sécurité et la prospérité de notre pays par nous-mêmes.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lastRenderedPageBreak/>
        <w:t>Points de vue sur la coexistence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Pour ce qui est des points de vue sur la coexistence avec les autres êtres humains dans le monde, les deux tiers des répondants (67 %) sont d’accord pour dire que le monde est beau et grand, principalement constitué de bonnes personnes, et que nous devons éviter de nous isoler, bien que cette proportion ait diminué de quatre points de pourcentage par rapport à 2022. Seuls 16 % croient que nos vies sont menacées par les terroristes, les criminels et les immigrants, et que notre priorité devrait être de nous protéger.</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5 : Points de vue sur la coexistence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29" type="#_x0000_t75" style="width:353.5pt;height:270pt" o:ole="">
            <v:imagedata r:id="rId27" o:title=""/>
          </v:shape>
          <o:OLEObject Type="Embed" ProgID="PowerPoint.Slide.8" ShapeID="_x0000_i1029" DrawAspect="Content" ObjectID="_1748421778" r:id="rId28"/>
        </w:object>
      </w:r>
    </w:p>
    <w:p w:rsidR="003A56A4" w:rsidRPr="00032624" w:rsidRDefault="003A56A4" w:rsidP="00303A2F">
      <w:pPr>
        <w:suppressAutoHyphens/>
        <w:spacing w:after="140" w:line="288" w:lineRule="auto"/>
        <w:ind w:left="1320" w:right="1080"/>
        <w:rPr>
          <w:rFonts w:ascii="Calibri" w:hAnsi="Calibri"/>
          <w:kern w:val="1"/>
          <w:sz w:val="20"/>
          <w:szCs w:val="20"/>
          <w:lang w:eastAsia="zh-CN"/>
        </w:rPr>
      </w:pPr>
      <w:r w:rsidRPr="00032624">
        <w:rPr>
          <w:rFonts w:ascii="Calibri" w:hAnsi="Calibri"/>
          <w:b/>
          <w:kern w:val="1"/>
          <w:sz w:val="20"/>
          <w:szCs w:val="20"/>
          <w:lang w:eastAsia="zh-CN"/>
        </w:rPr>
        <w:t xml:space="preserve">Q25. </w:t>
      </w:r>
      <w:r w:rsidRPr="00032624">
        <w:rPr>
          <w:rFonts w:ascii="Calibri" w:hAnsi="Calibri"/>
          <w:kern w:val="1"/>
          <w:sz w:val="20"/>
          <w:szCs w:val="20"/>
          <w:lang w:eastAsia="zh-CN"/>
        </w:rPr>
        <w:t>Laquelle des deux affirmations suivantes reflète le mieux votre opinion?</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(72 %) et les femmes (71 %) sont plus susceptibles de croire que le monde est beau et grand, et que nous devons trouver un moyen de nous accepter les uns les autres.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Perspectives mondiales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Malgré une vision du monde généralement positive, lorsqu’on lui demande s’ils pensent que le monde s’améliore, empire, ou qu’il n’y a pas de changement, le public canadien démontre un certain pessimisme, 76 % étant d’accord pour dire que le monde empire et seulement 9 % estimant qu’il s’améliore. Ces résultats sont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6 : Perspectives mondiales</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0" type="#_x0000_t75" style="width:353.5pt;height:270pt" o:ole="">
            <v:imagedata r:id="rId29" o:title=""/>
          </v:shape>
          <o:OLEObject Type="Embed" ProgID="PowerPoint.Slide.8" ShapeID="_x0000_i1030" DrawAspect="Content" ObjectID="_1748421779" r:id="rId30"/>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w:t>
      </w:r>
      <w:r w:rsidRPr="00032624">
        <w:rPr>
          <w:rFonts w:ascii="Calibri" w:hAnsi="Calibri"/>
          <w:kern w:val="1"/>
          <w:sz w:val="20"/>
          <w:szCs w:val="20"/>
          <w:lang w:eastAsia="zh-CN"/>
        </w:rPr>
        <w:t xml:space="preserve"> Tout bien considéré, pensez-vous que le monde s’améliore ou empire, ou qu’il n’y a pas de changement?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gens dont le revenu annuel du ménage est de 150 000 $ ou plus (14 %) et les hommes (11 %) ont plus tendance à penser que le monde s’améliore.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288"/>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la hiérarchisation des besoins de base par rapport à l’environnement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 public canadien était interrogé pour savoir s’il priorise un environnement durable et la lutte contre les changements climatiques, ou les besoins des populations en matière d’alimentation, de logement et de soins de santé. Les résultats sont divisés, bien qu’une plus forte proportion accorde la priorité à l’alimentation, au logement et aux soins de santé (39 %). Une moindre proportion accorde la priorité à un environnement durable et aux changements climatiques (30 %). Il est intéressant de noter qu’une proportion assez importante de répondants (28 %) n’indiquent ni l’un ni l’autre, ce qui suggère qu’ils pensent que ces deux enjeux devraient être prioritaires. Ces résultats sont en grande partie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7 : Points de vue sur la hiérarchisation des besoins de base par rapport à l’environnement</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1" type="#_x0000_t75" style="width:353.5pt;height:270pt" o:ole="">
            <v:imagedata r:id="rId31" o:title=""/>
          </v:shape>
          <o:OLEObject Type="Embed" ProgID="PowerPoint.Slide.8" ShapeID="_x0000_i1031" DrawAspect="Content" ObjectID="_1748421780" r:id="rId32"/>
        </w:object>
      </w:r>
    </w:p>
    <w:p w:rsidR="003A56A4" w:rsidRPr="00032624" w:rsidRDefault="003A56A4" w:rsidP="00303A2F">
      <w:pPr>
        <w:tabs>
          <w:tab w:val="left" w:pos="1080"/>
        </w:tabs>
        <w:spacing w:line="276" w:lineRule="auto"/>
        <w:jc w:val="both"/>
        <w:rPr>
          <w:rFonts w:ascii="Calibri" w:hAnsi="Calibri"/>
          <w:sz w:val="12"/>
          <w:szCs w:val="12"/>
        </w:rPr>
      </w:pPr>
    </w:p>
    <w:p w:rsidR="003A56A4" w:rsidRPr="00032624" w:rsidRDefault="003A56A4" w:rsidP="00F40795">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Q27.</w:t>
      </w:r>
      <w:r w:rsidRPr="00032624">
        <w:rPr>
          <w:rFonts w:ascii="Calibri" w:hAnsi="Calibri"/>
          <w:kern w:val="1"/>
          <w:sz w:val="20"/>
          <w:szCs w:val="20"/>
          <w:lang w:eastAsia="zh-CN"/>
        </w:rPr>
        <w:t xml:space="preserve"> À l’aide d’une échelle de 0 à 10 où 0 signifie « Prioriser les besoins des populations en matière d’alimentation, de logement et de soins de santé » et 10 « Prioriser un environnement durable et le climat », veuillez indiquer l’énoncé qui reflète le mieux votre opinion.</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Le taux d’approbation de l’idée que nous devrions accorder la priorité aux besoins des gens en matière d’alimentation, de logement et de soins de soins de santé est plus élevé chez les gens qui possèdent un diplôme d’études collégiales (44 %) et chez les hommes (43 %).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du Québec (36 %) et les diplômés universitaires (35 %) sont plus susceptibles de répondre que nous devrions donner la priorité à un environnement durable et aux changements climatiques.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Influence sur la politique et les affaires publiques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Lorsqu’on leur demande la mesure dans laquelle ils croient exercer une influence sur la politique et les affaires publiques, la plupart des répondants disent avoir l’impression d’exercer peu d’influence. Seuls 15 % pensent exercer une certaine influence dans les affaires publiques, tandis qu’un peu plus de sept personnes sur dix (72 %) estiment avoir peu d’influence dans ce domaine. Le suivi suggère que les points de vue du public sur l’influence dans la politique et les affaires publiques sont restés stables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8 : Influence perçue sur la politique et les affaires publiques</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2" type="#_x0000_t75" style="width:353.5pt;height:270pt" o:ole="">
            <v:imagedata r:id="rId33" o:title=""/>
          </v:shape>
          <o:OLEObject Type="Embed" ProgID="PowerPoint.Slide.8" ShapeID="_x0000_i1032" DrawAspect="Content" ObjectID="_1748421781" r:id="rId34"/>
        </w:object>
      </w:r>
    </w:p>
    <w:p w:rsidR="003A56A4" w:rsidRPr="00032624" w:rsidRDefault="003A56A4" w:rsidP="00F40795">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Q22.</w:t>
      </w:r>
      <w:r w:rsidRPr="00032624">
        <w:rPr>
          <w:rFonts w:ascii="Calibri" w:hAnsi="Calibri"/>
          <w:kern w:val="1"/>
          <w:sz w:val="20"/>
          <w:szCs w:val="20"/>
          <w:lang w:eastAsia="zh-CN"/>
        </w:rPr>
        <w:t xml:space="preserve"> Sur une échelle de 0 à 10, où 0 signifie « Aucune influence » et 10 « Une très grande influence », quelle influence pensez-vous avoir sur la politique et les affaires publiques, le cas échéant?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35 à 54 ans (77 %) et les hommes (76 %) sont plus susceptibles de dire qu’ils ont peu d’influence sur la politique et les affaires publiques.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la démocratie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du sondage indiquent que le public canadien croit fermement que le but de la démocratie est de trouver un compromis entre des points de vue divergents. Pas moins de 72 % des répondants sont d’accord avec cette affirmation, alors que seuls 10 % sont en désaccord. Ces résultats sont en grande partie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9 : Points de vue sur la démocratie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3" type="#_x0000_t75" style="width:353.5pt;height:246pt" o:ole="">
            <v:imagedata r:id="rId35" o:title="" cropbottom="5821f"/>
          </v:shape>
          <o:OLEObject Type="Embed" ProgID="PowerPoint.Slide.8" ShapeID="_x0000_i1033" DrawAspect="Content" ObjectID="_1748421782" r:id="rId36"/>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Q24.</w:t>
      </w:r>
      <w:r w:rsidRPr="00032624">
        <w:rPr>
          <w:rFonts w:ascii="Calibri" w:hAnsi="Calibri"/>
          <w:kern w:val="1"/>
          <w:sz w:val="20"/>
          <w:szCs w:val="20"/>
          <w:lang w:eastAsia="zh-CN"/>
        </w:rPr>
        <w:t xml:space="preserve"> À quel point êtes-vous d’accord ou en désaccord avec l’affirmation suivante : Le but de la démocratie est de trouver un compromis entre des points de vue divergents.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proportion de répondants qui sont d’accord avec l’idée que le but de la démocratie est de trouver un compromis entre des points de vue divergents augmente progressivement avec l’âge (de 61 % chez les 18 à 34 ans, elle passe à 80 % chez les 65 ans et plus).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Cette proportion augmente également progressivement avec le revenu du ménage (de 67 % parmi ceux dont le revenu annuel du ménage est de moins de 40 000 $, elle passe à 77 % chez ceux qui gagnent 150 000 $ ou plus).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Opinion sur la question de savoir si les gens obtiennent ce qu’ils méritent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révèlent aussi que la plupart des répondants (64 %) sont en désaccord avec l’affirmation selon laquelle les gens ont généralement ce qu’ils méritent. Seule un peu plus d’une personne sur dix (11 %) est d’accord avec cette affirmation. Les points de vue sur la question de savoir si les gens obtiennent ce qu’ils méritent sont restés stables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10 : Opinion sur la question de savoir si les gens</w:t>
      </w:r>
      <w:r w:rsidRPr="00032624">
        <w:rPr>
          <w:rFonts w:ascii="Calibri" w:hAnsi="Calibri"/>
          <w:b/>
          <w:bCs/>
          <w:sz w:val="28"/>
          <w:szCs w:val="28"/>
          <w:lang w:eastAsia="en-US"/>
        </w:rPr>
        <w:br/>
        <w:t>obtiennent ce qu’ils méritent</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4" type="#_x0000_t75" style="width:353.5pt;height:270pt" o:ole="">
            <v:imagedata r:id="rId37" o:title=""/>
          </v:shape>
          <o:OLEObject Type="Embed" ProgID="PowerPoint.Slide.8" ShapeID="_x0000_i1034" DrawAspect="Content" ObjectID="_1748421783" r:id="rId38"/>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Q29.</w:t>
      </w:r>
      <w:r w:rsidRPr="00032624">
        <w:rPr>
          <w:rFonts w:ascii="Calibri" w:hAnsi="Calibri"/>
          <w:kern w:val="1"/>
          <w:sz w:val="20"/>
          <w:szCs w:val="20"/>
          <w:lang w:eastAsia="zh-CN"/>
        </w:rPr>
        <w:t xml:space="preserve"> Dans quelle mesure êtes-vous en accord ou en désaccord avec l’affirmation suivante : Les gens ont généralement ce qu’ils méritent.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proportion de répondants qui croient que les gens ont généralement ce qu’ils méritent est plus élevée parmi les diplômés universitaires (71 %), les femmes (69 %), et les personnes âgées de 65 ans et plus (69 %).</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571"/>
        <w:outlineLvl w:val="3"/>
        <w:rPr>
          <w:rFonts w:ascii="Calibri" w:hAnsi="Calibri"/>
          <w:b/>
          <w:bCs/>
          <w:smallCaps/>
          <w:color w:val="003366"/>
          <w:sz w:val="36"/>
          <w:szCs w:val="36"/>
        </w:rPr>
      </w:pPr>
      <w:r w:rsidRPr="00032624">
        <w:rPr>
          <w:rFonts w:ascii="Calibri" w:hAnsi="Calibri"/>
          <w:b/>
          <w:bCs/>
          <w:smallCaps/>
          <w:color w:val="003366"/>
          <w:sz w:val="36"/>
          <w:szCs w:val="36"/>
        </w:rPr>
        <w:br w:type="page"/>
      </w:r>
      <w:bookmarkStart w:id="30" w:name="_Toc128728664"/>
      <w:bookmarkStart w:id="31" w:name="_Toc128988227"/>
      <w:bookmarkStart w:id="32" w:name="_Toc130298059"/>
      <w:r w:rsidRPr="00032624">
        <w:rPr>
          <w:rFonts w:ascii="Calibri" w:hAnsi="Calibri"/>
          <w:b/>
          <w:bCs/>
          <w:smallCaps/>
          <w:color w:val="003366"/>
          <w:sz w:val="36"/>
          <w:szCs w:val="36"/>
        </w:rPr>
        <w:lastRenderedPageBreak/>
        <w:t>Préoccupations au sujet de la pauvreté dans le monde</w:t>
      </w:r>
      <w:bookmarkEnd w:id="30"/>
      <w:bookmarkEnd w:id="31"/>
      <w:bookmarkEnd w:id="32"/>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t>Points de vue sur les pays en développement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du sondage révèlent un fort désaccord avec l’affirmation selon laquelle ce qui se passe dans les pays en développement a rarement une incidence sur les personnes vivant au Canada. Seul un répondant canadien sur six (17 %) est d’accord avec cette affirmation, alors que les deux tiers (65 %) sont en désaccord. Ces résultats sont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11 : Points de vue sur les pays en développement</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5" type="#_x0000_t75" style="width:353.5pt;height:270pt" o:ole="">
            <v:imagedata r:id="rId39" o:title=""/>
          </v:shape>
          <o:OLEObject Type="Embed" ProgID="PowerPoint.Slide.8" ShapeID="_x0000_i1035" DrawAspect="Content" ObjectID="_1748421784" r:id="rId40"/>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Q3.</w:t>
      </w:r>
      <w:r w:rsidRPr="00032624">
        <w:rPr>
          <w:rFonts w:ascii="Calibri" w:hAnsi="Calibri"/>
          <w:kern w:val="1"/>
          <w:sz w:val="20"/>
          <w:szCs w:val="20"/>
          <w:lang w:eastAsia="zh-CN"/>
        </w:rPr>
        <w:t xml:space="preserve"> À quel point êtes-vous d’accord ou en désaccord avec l’énoncé suivant : ce qui se passe dans les pays en développement touche rarement les gens comme moi qui vivent au Canada.</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proportion de répondants en désaccord avec l’affirmation selon laquelle ce qui se passe dans les pays en développement a rarement une incidence sur les personnes vivant au Canada est plus élevée chez les personnes de 65 ans et plus (75 %), chez les diplômés universitaires (71 %) et chez les femmes (69 %).</w:t>
      </w:r>
    </w:p>
    <w:p w:rsidR="003A56A4" w:rsidRPr="00032624" w:rsidRDefault="003A56A4" w:rsidP="00303A2F">
      <w:pPr>
        <w:tabs>
          <w:tab w:val="left" w:pos="1080"/>
        </w:tabs>
        <w:spacing w:line="276" w:lineRule="auto"/>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la pauvreté dans les pays pauvres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 majorité des Canadiens (62 %) se dit préoccupée par l’ampleur de la pauvreté dans les pays en voie de développement, alors que seuls 12 % affirment ne pas être préoccupés par la pauvreté dans les pays pauvres. Ces résultats sont stables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12 : Points de vue sur la pauvreté dans les pays pauvres</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6" type="#_x0000_t75" style="width:353.5pt;height:229pt" o:ole="">
            <v:imagedata r:id="rId41" o:title="" cropbottom="6185f"/>
          </v:shape>
          <o:OLEObject Type="Embed" ProgID="PowerPoint.Slide.8" ShapeID="_x0000_i1036" DrawAspect="Content" ObjectID="_1748421785" r:id="rId42"/>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Q5.</w:t>
      </w:r>
      <w:r w:rsidRPr="00032624">
        <w:rPr>
          <w:rFonts w:ascii="Calibri" w:hAnsi="Calibri"/>
          <w:kern w:val="1"/>
          <w:sz w:val="20"/>
          <w:szCs w:val="20"/>
          <w:lang w:eastAsia="zh-CN"/>
        </w:rPr>
        <w:t xml:space="preserve"> Lequel des énoncés suivants décrit le mieux votre sentiment vis-à-vis de la pauvreté dans les pays en voie de développement?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gens âgés de 65 ans et plus (71 %), les femmes (70 %) et les diplômés universitaires (69 %) sont plus enclins à être préoccupés par la pauvreté dans les pays en voie de développement.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Organisations pouvant contribuer à la réduction de la pauvreté</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Lorsqu’on leur demande la mesure dans laquelle diverses organisations sont capables de contribuer à la réduction de la pauvreté dans les pays en voie de développement, le public canadien estime que bon nombre de ces organisations peuvent contribuer à la réduction de la pauvreté dans le monde, mais il est moins confiant quant à la capacité du gouvernement du Canada et à sa propre capacité d’avoir une influence dans ce domaine. La majorité des répondants (62 %) croient que les entreprises peuvent contribuer à la réduction de la pauvreté dans les pays en voie de développement, suivies de près par les Nations Unies et d’autres organisations internationales (60 %), ainsi que par les ONG et les organismes de bienfaisance œuvrant dans le domaine du développement (54 %). Quelque quatre Canadiens sur dix (42 %, soit trois points de pourcentage de moins que l’an dernier) croient que le gouvernement du Canada peut contribuer à la réduction de la pauvreté dans le monde. Seuls 12 % croient qu’ils peuvent personnellement apporter leur contribution pour réduire la pauvreté dans les pays en voie de développement.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13 : O</w:t>
      </w:r>
      <w:r>
        <w:rPr>
          <w:rFonts w:ascii="Calibri" w:hAnsi="Calibri"/>
          <w:b/>
          <w:bCs/>
          <w:sz w:val="28"/>
          <w:szCs w:val="28"/>
          <w:lang w:eastAsia="en-US"/>
        </w:rPr>
        <w:t>rganisations pouvant contribuer</w:t>
      </w:r>
      <w:r>
        <w:rPr>
          <w:rFonts w:ascii="Calibri" w:hAnsi="Calibri"/>
          <w:b/>
          <w:bCs/>
          <w:sz w:val="28"/>
          <w:szCs w:val="28"/>
          <w:lang w:eastAsia="en-US"/>
        </w:rPr>
        <w:br/>
      </w:r>
      <w:r w:rsidRPr="00032624">
        <w:rPr>
          <w:rFonts w:ascii="Calibri" w:hAnsi="Calibri"/>
          <w:b/>
          <w:bCs/>
          <w:sz w:val="28"/>
          <w:szCs w:val="28"/>
          <w:lang w:eastAsia="en-US"/>
        </w:rPr>
        <w:t>à la réduction de la pauvreté</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7" type="#_x0000_t75" style="width:353.5pt;height:234.5pt" o:ole="">
            <v:imagedata r:id="rId43" o:title="" cropbottom="5456f"/>
          </v:shape>
          <o:OLEObject Type="Embed" ProgID="PowerPoint.Slide.8" ShapeID="_x0000_i1037" DrawAspect="Content" ObjectID="_1748421786" r:id="rId44"/>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Q8a-e.</w:t>
      </w:r>
      <w:r w:rsidRPr="00032624">
        <w:rPr>
          <w:rFonts w:ascii="Calibri" w:hAnsi="Calibri"/>
          <w:kern w:val="1"/>
          <w:sz w:val="20"/>
          <w:szCs w:val="20"/>
          <w:lang w:eastAsia="zh-CN"/>
        </w:rPr>
        <w:t xml:space="preserve"> Selon vous, quelle différence chacune des entités suivantes peut-elle faire dans la réduction de la pauvreté dans les pays en voie de développement, le cas échéant?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lastRenderedPageBreak/>
        <w:t>Les résidents du Québec (68 %), les femmes (68 %) et les diplômés universitaires (67 %) sont plus susceptibles de dire que les entreprises et les grandes sociétés peuvent grandement contribuer à la réduction de la pauvreté dans les pays en voie de développement, alors que les résidents de l’Alberta ont plus tendance à dire que les entreprises peuvent contribuer peu ou pas à un changement dans ce domaine (31 %).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du Québec (69 %), les femmes (68 %), les diplômés universitaires (67 %) et les personnes âgées de 18 à 34 ans (65 %) ont plus tendance à croire que les Nations Unies et d’autres organisations internationales peuvent contribuer à la réduction de la pauvreté dans les pays en voie de développement.</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(62 %), les résidents du Québec (60 %) et les femmes (60 %) sont plus susceptibles de dire que les ONG et organismes de bienfaisance peuvent contribuer à la réduction de la pauvreté.</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65 ans et plus (50 %), les résidents du Québec (50 %), les femmes (48 %) et les diplômés universitaires (48 %) sont plus enclins à dire que le gouvernement canadien peut contribuer à la réduction de la pauvreté dans les pays en voie de développement, alors que les résidents de l’Alberta sont plus susceptibles d’être en désaccord avec cette idée (49 %).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résidant au Québec (18 %) et les femmes (15 %) sont plus susceptibles de croire qu’elles peuvent personnellement contribuer à la réduction de la pauvreté dans les pays en voie de développement.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Perspectives sur l’extrême pauvreté</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Malgré la croyance selon laquelle de nombreuses organisations peuvent contribuer à la réduction de la pauvreté dans les pays en voie de développement, les résultats révèlent un certain pessimisme quant à la possibilité de mettre fin à la pauvreté dans le monde dans un avenir proche. Lorsqu’il est question de la possibilité que l’extrême pauvreté soit éradiquée d’ici l’an 2030, une nette majorité de répondants (83 %) n’est pas d’accord avec cette affirmation, alors que seuls 4 % sont d’accord. Ce pessimisme est resté très stable par rapport à l’an passé.</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14 : Perspectives sur l’extrême pauvreté</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8" type="#_x0000_t75" style="width:353.5pt;height:270pt" o:ole="">
            <v:imagedata r:id="rId45" o:title=""/>
          </v:shape>
          <o:OLEObject Type="Embed" ProgID="PowerPoint.Slide.8" ShapeID="_x0000_i1038" DrawAspect="Content" ObjectID="_1748421787" r:id="rId46"/>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Q28.</w:t>
      </w:r>
      <w:r w:rsidRPr="00032624">
        <w:rPr>
          <w:rFonts w:ascii="Calibri" w:hAnsi="Calibri"/>
          <w:kern w:val="1"/>
          <w:sz w:val="20"/>
          <w:szCs w:val="20"/>
          <w:lang w:eastAsia="zh-CN"/>
        </w:rPr>
        <w:t xml:space="preserve"> Dans quelle mesure êtes-vous en accord ou en désaccord avec l’affirmation suivante : L’extrême pauvreté sera éradiquée dans le monde d’ici 2030.</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proportion de répondants qui sont en désaccord avec l’idée que l’extrême pauvreté sera éradiquée d’ici 2030 augmente progressivement avec l’âge (de 76 % chez les 18 à 34 ans, elle passe à 87 % chez les 55 ans et plus).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r w:rsidRPr="00032624">
        <w:rPr>
          <w:rFonts w:ascii="Calibri" w:hAnsi="Calibri"/>
          <w:b/>
          <w:bCs/>
          <w:smallCaps/>
          <w:color w:val="003366"/>
          <w:sz w:val="36"/>
          <w:szCs w:val="36"/>
        </w:rPr>
        <w:br w:type="page"/>
      </w:r>
      <w:bookmarkStart w:id="33" w:name="_Toc128728665"/>
      <w:bookmarkStart w:id="34" w:name="_Toc128988228"/>
      <w:bookmarkStart w:id="35" w:name="_Toc130298060"/>
      <w:r w:rsidRPr="00032624">
        <w:rPr>
          <w:rFonts w:ascii="Calibri" w:hAnsi="Calibri"/>
          <w:b/>
          <w:bCs/>
          <w:smallCaps/>
          <w:color w:val="003366"/>
          <w:sz w:val="36"/>
          <w:szCs w:val="36"/>
        </w:rPr>
        <w:lastRenderedPageBreak/>
        <w:t>Points de vue sur l’aide internationale</w:t>
      </w:r>
      <w:bookmarkEnd w:id="33"/>
      <w:bookmarkEnd w:id="34"/>
      <w:bookmarkEnd w:id="35"/>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t>Point de vue sur l’aide internationale du gouvernement du Canada</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suggèrent des niveaux assez forts de soutien pour la prestation d’une aide internationale aux pays pauvres. Un peu plus de la moitié des répondants (54 %) pensent que le gouvernement du Canada devrait accorder une aide internationale aux pays en voie de développement, tandis que seuls trois sur dix (28 %) croient que le gouvernement ne devrait pas fournir ce type d’aide. Ces résultats sont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15 : Point de vue sur l’aide internationale du gouvernement</w:t>
      </w:r>
      <w:r w:rsidRPr="00032624">
        <w:rPr>
          <w:rFonts w:ascii="Calibri" w:hAnsi="Calibri"/>
          <w:b/>
          <w:bCs/>
          <w:sz w:val="28"/>
          <w:szCs w:val="28"/>
          <w:lang w:eastAsia="en-US"/>
        </w:rPr>
        <w:br/>
        <w:t>du Canada</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39" type="#_x0000_t75" style="width:353.5pt;height:257.5pt" o:ole="">
            <v:imagedata r:id="rId47" o:title="" cropbottom="3099f"/>
          </v:shape>
          <o:OLEObject Type="Embed" ProgID="PowerPoint.Slide.8" ShapeID="_x0000_i1039" DrawAspect="Content" ObjectID="_1748421788" r:id="rId48"/>
        </w:object>
      </w:r>
    </w:p>
    <w:p w:rsidR="003A56A4" w:rsidRPr="00032624" w:rsidRDefault="003A56A4" w:rsidP="00F40795">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Q6.</w:t>
      </w:r>
      <w:r w:rsidRPr="00032624">
        <w:rPr>
          <w:rFonts w:ascii="Calibri" w:hAnsi="Calibri"/>
          <w:kern w:val="1"/>
          <w:sz w:val="20"/>
          <w:szCs w:val="20"/>
          <w:lang w:eastAsia="zh-CN"/>
        </w:rPr>
        <w:t xml:space="preserve"> 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 et 10 signifie que le Canada « devrait contribuer très généreusement ».</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Pr>
          <w:rFonts w:ascii="Calibri" w:hAnsi="Calibri"/>
          <w:sz w:val="22"/>
          <w:szCs w:val="22"/>
          <w:lang w:eastAsia="en-US"/>
        </w:rPr>
        <w:br w:type="page"/>
      </w:r>
      <w:r w:rsidRPr="00032624">
        <w:rPr>
          <w:rFonts w:ascii="Calibri" w:hAnsi="Calibri"/>
          <w:sz w:val="22"/>
          <w:szCs w:val="22"/>
          <w:lang w:eastAsia="en-US"/>
        </w:rPr>
        <w:lastRenderedPageBreak/>
        <w:t>Les résidents du Québec (65 %), les diplômés universitaires (64 %), les personnes âgées de 65 ans et plus (64 %) et les femmes (60 %) sont plus susceptibles de penser que le gouvernement devrait accorder de l’aide aux pays en voie de développement.</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À l’inverse, les résidents de l’Alberta (39 %) sont les plus enclins à penser que le gouvernement ne devrait pas fournir d’aide internationale aux pays en voie de développement.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les dépenses en 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canadiens devaient indiquer s’ils pensent que le gouvernement du Canada devrait augmenter ou diminuer le budget qu’il consacre à l’aide internationale aux pays en voie de développement. Les résultats révèlent des points de vue mitigés sur cette question. La plupart (33 %) déclarent que le gouvernement devrait augmenter le budget consacré à l’aide internationale, mais une personne sur quatre (25 %) est d’avis qu’il faudrait le diminuer. Un répondant sur trois (33 %) estime que le montant devrait rester le même. Le suivi révèle que la proportion de répondants qui croient que le Canada devrait augmenter ses dépenses en aide internationale a diminué de quatre points de pourcentage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16 : Points de vue sur les dépenses en aide internationale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0" type="#_x0000_t75" style="width:353.5pt;height:243pt" o:ole="">
            <v:imagedata r:id="rId49" o:title="" cropbottom="4727f"/>
          </v:shape>
          <o:OLEObject Type="Embed" ProgID="PowerPoint.Slide.8" ShapeID="_x0000_i1040" DrawAspect="Content" ObjectID="_1748421789" r:id="rId50"/>
        </w:object>
      </w:r>
    </w:p>
    <w:p w:rsidR="003A56A4" w:rsidRPr="00032624" w:rsidRDefault="003A56A4" w:rsidP="00E84BCE">
      <w:pPr>
        <w:suppressAutoHyphens/>
        <w:spacing w:after="140" w:line="288" w:lineRule="auto"/>
        <w:ind w:left="1200" w:right="1080"/>
        <w:rPr>
          <w:rFonts w:ascii="Calibri" w:hAnsi="Calibri"/>
          <w:kern w:val="1"/>
          <w:sz w:val="20"/>
          <w:szCs w:val="20"/>
          <w:lang w:eastAsia="zh-CN"/>
        </w:rPr>
      </w:pPr>
      <w:r w:rsidRPr="00032624">
        <w:rPr>
          <w:rFonts w:ascii="Calibri" w:hAnsi="Calibri"/>
          <w:b/>
          <w:kern w:val="1"/>
          <w:sz w:val="20"/>
          <w:szCs w:val="20"/>
          <w:lang w:eastAsia="zh-CN"/>
        </w:rPr>
        <w:t>Q7.</w:t>
      </w:r>
      <w:r w:rsidRPr="00032624">
        <w:rPr>
          <w:rFonts w:ascii="Calibri" w:hAnsi="Calibri"/>
          <w:kern w:val="1"/>
          <w:sz w:val="20"/>
          <w:szCs w:val="20"/>
          <w:lang w:eastAsia="zh-CN"/>
        </w:rPr>
        <w:t xml:space="preserve"> Sur les 362,9 milliards de $ de son budget total, le gouvernement du Canada consacre environ 1,8 % (soit 6,6 milliards de $) à l’aide internationale fédérale pour les pays pauvres. Pensez-vous que le gouvernement devrait augmenter ou diminuer le budget qu’il consacre à l’aide internationale pour les pays pauvres?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Pr>
          <w:rFonts w:ascii="Calibri" w:hAnsi="Calibri"/>
          <w:sz w:val="22"/>
          <w:szCs w:val="22"/>
          <w:lang w:eastAsia="en-US"/>
        </w:rPr>
        <w:br w:type="page"/>
      </w:r>
      <w:r w:rsidRPr="00032624">
        <w:rPr>
          <w:rFonts w:ascii="Calibri" w:hAnsi="Calibri"/>
          <w:sz w:val="22"/>
          <w:szCs w:val="22"/>
          <w:lang w:eastAsia="en-US"/>
        </w:rPr>
        <w:lastRenderedPageBreak/>
        <w:t>Les personnes âgées de 65 ans et plus (46 %), les résidents du Québec (44 %), les diplômés universitaires (42 %) et les femmes (36 %) ont plus tendance à croire que le gouvernement du Canada devrait augmenter le budget d’aide internationale destinée aux pays en voie de développement.</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En revanche, les résidents de l’Alberta (37 %) sont plus enclins à dire que le gouvernement fédéral devrait diminuer le budget consacré à l’aide internationale aux pays en voie de développement.</w:t>
      </w: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Objectif principal de l’aide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devaient ensuite donner leur avis sur le principal objectif de l’aide internationale envoyée aux pays en voie de développement : réduire la pauvreté ou favoriser les intérêts du Canada. Une majorité claire de répondants (59 %) disent que le but premier du budget d’aide internationale du Canada devrait être de réduire la pauvreté dans les pays en voie de développement, alors que seuls 14 % croient que l’objectif principal devrait être de favoriser les intérêts nationaux du Canada. Ces résultats sont en grande partie stables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17 : Objectif principal de l’aide internationale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1" type="#_x0000_t75" style="width:353.5pt;height:270pt" o:ole="">
            <v:imagedata r:id="rId51" o:title=""/>
          </v:shape>
          <o:OLEObject Type="Embed" ProgID="PowerPoint.Slide.8" ShapeID="_x0000_i1041" DrawAspect="Content" ObjectID="_1748421790" r:id="rId52"/>
        </w:object>
      </w:r>
    </w:p>
    <w:p w:rsidR="003A56A4" w:rsidRPr="00032624" w:rsidRDefault="003A56A4" w:rsidP="00303A2F">
      <w:pPr>
        <w:suppressAutoHyphens/>
        <w:spacing w:after="140" w:line="288" w:lineRule="auto"/>
        <w:ind w:left="1080" w:right="1080"/>
        <w:rPr>
          <w:rFonts w:ascii="Calibri" w:hAnsi="Calibri"/>
          <w:kern w:val="1"/>
          <w:sz w:val="20"/>
          <w:szCs w:val="20"/>
          <w:lang w:eastAsia="zh-CN"/>
        </w:rPr>
      </w:pPr>
      <w:r w:rsidRPr="00032624">
        <w:rPr>
          <w:rFonts w:ascii="Calibri" w:hAnsi="Calibri"/>
          <w:b/>
          <w:kern w:val="1"/>
          <w:sz w:val="20"/>
          <w:szCs w:val="20"/>
          <w:lang w:eastAsia="zh-CN"/>
        </w:rPr>
        <w:t>Q16.</w:t>
      </w:r>
      <w:r w:rsidRPr="00032624">
        <w:rPr>
          <w:rFonts w:ascii="Calibri" w:hAnsi="Calibri"/>
          <w:kern w:val="1"/>
          <w:sz w:val="20"/>
          <w:szCs w:val="20"/>
          <w:lang w:eastAsia="zh-CN"/>
        </w:rPr>
        <w:t xml:space="preserve"> Le gouvernement du Canada donne de l’argent aux pays en voie de développement. Veuillez utiliser l’échelle ci-dessous pour indiquer quelle devrait être, selon vous, l’objectif prioritaire de cette aide.</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probabilité de dire que l’objectif principal de l’aide internationale devrait être de réduire la pauvreté dans les pays en voie de développement est plus élevée chez les femmes (65 %) et chez les diplômés universitaires (64 %), et augmente progressivement avec l’âge (de 47 % chez les 18 à 34 ans, cette proportion passe à 72 % chez les 65 ans et plus).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Quelques questions traitaient des attitudes des répondants à l’égard de l’aide internationale. Les résultats révèlent que pas moins de 70 % des personnes interrogées conviennent que l’aide internationale améliore la vie de populations en offrant un accès à de l’éducation, à des soins de santé, à de l’eau potable et à des installations sanitaires. Cependant, moins de la moitié convient que l’aide internationale renforce l’influence du Canada sur la scène politique internationale (47 %) ou qu’elle améliore la croissance économique de pays en voie de développement (45 %). Seule une personne sur trois (33 %) est d’avis que l’aide internationale contribue à promouvoir la sécurité nationale du Canada. Ces résultats sont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18 : Points de vue sur l’aide internationale (i)</w:t>
      </w:r>
    </w:p>
    <w:p w:rsidR="003A56A4" w:rsidRPr="00032624" w:rsidRDefault="003A56A4" w:rsidP="00EE56A4">
      <w:pPr>
        <w:tabs>
          <w:tab w:val="left" w:pos="1080"/>
        </w:tabs>
        <w:spacing w:line="276" w:lineRule="auto"/>
        <w:jc w:val="center"/>
        <w:rPr>
          <w:rFonts w:ascii="Calibri" w:hAnsi="Calibri"/>
          <w:kern w:val="32"/>
          <w:szCs w:val="20"/>
        </w:rPr>
      </w:pPr>
      <w:r w:rsidRPr="00EE56A4">
        <w:rPr>
          <w:rFonts w:ascii="Calibri" w:hAnsi="Calibri"/>
          <w:szCs w:val="20"/>
          <w:lang w:val="en-US"/>
        </w:rPr>
        <w:object w:dxaOrig="7204" w:dyaOrig="5393">
          <v:shape id="_x0000_i1042" type="#_x0000_t75" style="width:353.5pt;height:270pt" o:ole="">
            <v:imagedata r:id="rId53" o:title=""/>
          </v:shape>
          <o:OLEObject Type="Embed" ProgID="PowerPoint.Slide.8" ShapeID="_x0000_i1042" DrawAspect="Content" ObjectID="_1748421791" r:id="rId54"/>
        </w:object>
      </w:r>
    </w:p>
    <w:p w:rsidR="003A56A4" w:rsidRPr="00032624" w:rsidRDefault="003A56A4" w:rsidP="00303A2F">
      <w:pPr>
        <w:suppressAutoHyphens/>
        <w:spacing w:after="140" w:line="288" w:lineRule="auto"/>
        <w:ind w:left="1200" w:right="1080"/>
        <w:rPr>
          <w:rFonts w:ascii="Calibri" w:hAnsi="Calibri"/>
          <w:kern w:val="1"/>
          <w:sz w:val="20"/>
          <w:szCs w:val="20"/>
          <w:lang w:eastAsia="zh-CN"/>
        </w:rPr>
      </w:pPr>
      <w:r w:rsidRPr="00032624">
        <w:rPr>
          <w:rFonts w:ascii="Calibri" w:hAnsi="Calibri"/>
          <w:b/>
          <w:kern w:val="1"/>
          <w:sz w:val="20"/>
          <w:szCs w:val="20"/>
          <w:lang w:eastAsia="zh-CN"/>
        </w:rPr>
        <w:t>Q18a-d.</w:t>
      </w:r>
      <w:r w:rsidRPr="00032624">
        <w:rPr>
          <w:rFonts w:ascii="Calibri" w:hAnsi="Calibri"/>
          <w:kern w:val="1"/>
          <w:sz w:val="20"/>
          <w:szCs w:val="20"/>
          <w:lang w:eastAsia="zh-CN"/>
        </w:rPr>
        <w:t xml:space="preserve"> Dans quelle mesure êtes-vous en accord ou en désaccord avec les affirmations suivantes à propos de l’aide fournie par le Canada aux pays en voie de développement?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spacing w:line="276" w:lineRule="auto"/>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La probabilité de convenir que l’aide internationale améliore la vie des populations leur permettant d’avoir accès à de l’éducation, à des soins de santé, à de l’eau potable et à des installations sanitaires est plus élevée chez les personnes âgées de 65 ans et plus (79 %), chez les diplômés universitaires (75 %) et chez les femmes (74 %).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(55 %), les résidents du Québec (54 %), les gens dont le revenu annuel du ménage est de 150 000 $ ou plus (54 %) et les personnes âgées de 18 à 34 ans (53 %) ont plus tendance à dire que l’aide internationale aux pays en voie de développement renforce la position du Canada sur la scène politique internationale, alors que les hommes (24 %) sont plus susceptibles d’être en désaccord avec cette idée.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65 ans et plus (52 %) sont plus enclines à dire que l’aide internationale améliore la croissance économique dans les pays en voie de développement, tandis que les résidents de l’Alberta (25 %) et les hommes (22 %) ont plus tendance à rejeter ce point de vue.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gens dont le revenu annuel du ménage est de 150 000 $ ou plus (41 %), les personnes âgées de 18 à 34 ans (39 %) et les diplômés universitaires (38 %) sont plus susceptibles de convenir que l’aide internationale contribue à promouvoir la sécurité nationale du Canada.</w:t>
      </w:r>
    </w:p>
    <w:p w:rsidR="003A56A4" w:rsidRPr="00032624" w:rsidRDefault="003A56A4" w:rsidP="00303A2F">
      <w:pPr>
        <w:spacing w:line="276" w:lineRule="auto"/>
        <w:rPr>
          <w:rFonts w:ascii="Calibri" w:hAnsi="Calibri"/>
          <w:szCs w:val="20"/>
        </w:rPr>
      </w:pPr>
    </w:p>
    <w:p w:rsidR="003A56A4" w:rsidRPr="00032624" w:rsidRDefault="003A56A4" w:rsidP="00E84BCE">
      <w:pPr>
        <w:pStyle w:val="Chapterbodytext"/>
      </w:pPr>
      <w:r w:rsidRPr="00032624">
        <w:br w:type="page"/>
      </w:r>
      <w:r w:rsidRPr="00032624">
        <w:lastRenderedPageBreak/>
        <w:t>Les résultats du sondage révèlent des points de vue assez négatifs sur certains aspects de l’aide internationale. Plus de la moitié des répondants affirme qu’une grande partie de l’aide internationale du Canada finit dans les poches de responsables politiques corrompus dans les pays en voie de développement (56 %) et croit que la majorité de l’aide internationale ne parvient pas aux destinataires voulus (54 %). En outre, un peu plus de quatre personnes sur dix (41 %) pensent que la majorité de l’aide internationale sert à financer des programmes qui ne contribuent pas à réduire la pauvreté. Toutefois, en dépit de points de vue mitigés sur l’aide internationale, seule un peu moins d’une personne sur quatre (23 %) estime que le Canada ne peut pas se permettre d’avoir des programmes d’aide internationale. Encore une fois, ces résultats demeurent en grande partie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19 : Points de vue sur l’aide internationale (ii)</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3" type="#_x0000_t75" style="width:353.5pt;height:270pt" o:ole="">
            <v:imagedata r:id="rId55" o:title=""/>
          </v:shape>
          <o:OLEObject Type="Embed" ProgID="PowerPoint.Slide.8" ShapeID="_x0000_i1043" DrawAspect="Content" ObjectID="_1748421792" r:id="rId56"/>
        </w:object>
      </w:r>
    </w:p>
    <w:p w:rsidR="003A56A4" w:rsidRPr="00032624" w:rsidRDefault="003A56A4" w:rsidP="00303A2F">
      <w:pPr>
        <w:suppressAutoHyphens/>
        <w:spacing w:after="140" w:line="288" w:lineRule="auto"/>
        <w:ind w:left="1320" w:right="1080"/>
        <w:rPr>
          <w:rFonts w:ascii="Calibri" w:hAnsi="Calibri"/>
          <w:kern w:val="1"/>
          <w:sz w:val="20"/>
          <w:szCs w:val="20"/>
          <w:lang w:eastAsia="zh-CN"/>
        </w:rPr>
      </w:pPr>
      <w:r w:rsidRPr="00032624">
        <w:rPr>
          <w:rFonts w:ascii="Calibri" w:hAnsi="Calibri"/>
          <w:b/>
          <w:kern w:val="1"/>
          <w:sz w:val="20"/>
          <w:szCs w:val="20"/>
          <w:lang w:eastAsia="zh-CN"/>
        </w:rPr>
        <w:t>Q19a-d.</w:t>
      </w:r>
      <w:r w:rsidRPr="00032624">
        <w:rPr>
          <w:rFonts w:ascii="Calibri" w:hAnsi="Calibri"/>
          <w:kern w:val="1"/>
          <w:sz w:val="20"/>
          <w:szCs w:val="20"/>
          <w:lang w:eastAsia="zh-CN"/>
        </w:rPr>
        <w:t xml:space="preserve"> Dans quelle mesure êtes-vous en accord ou en désaccord avec les affirmations suivantes relatives à l’aide fournie par le gouvernement du Canada aux pays en développement?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La probabilité d’affirmer qu’une grande partie de l’aide internationale du Canada finit dans les poches de responsables politiques corrompus dans les pays en voie de développement est plus élevée chez les résidents de l’Alberta (64 %), chez les gens qui ne possèdent qu’un diplôme d’études secondaires (64 %) ou d’études collégiales (61 %), de même que chez les hommes (61 %).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(64 %), les gens qui ne possèdent qu’un diplôme d’études secondaires (61 %) ou d’études collégiales (58 %), et les hommes (57 %) sont plus susceptibles de croire que la majorité de l’aide internationale ne parvient pas aux destinataires voulus.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La probabilité de convenir que la majorité de l’aide internationale sert à financer des programmes qui ne contribuent pas à réduire la pauvreté est plus élevée chez les résidents de l’Alberta (51 %), chez les gens qui ne possèdent qu’un diplôme d’études secondaires (49 %) et chez les hommes (45 %).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(35 %) ainsi que de la Saskatchewan et du Manitoba (33 %), les gens qui ne possèdent qu’un diplôme d’études secondaires (29 %) ou d’études collégiales (28 %), et les hommes (26 %) sont plus susceptibles de dire que le Canada ne peut pas se permettre d’avoir des programmes d’aide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4"/>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l’efficacité des dépenses du gouvernement en matière d’aide internationale</w:t>
      </w:r>
    </w:p>
    <w:p w:rsidR="003A56A4" w:rsidRPr="00032624" w:rsidRDefault="003A56A4" w:rsidP="00303A2F">
      <w:pPr>
        <w:tabs>
          <w:tab w:val="left" w:pos="1080"/>
        </w:tabs>
        <w:spacing w:line="276" w:lineRule="auto"/>
        <w:jc w:val="both"/>
        <w:rPr>
          <w:rFonts w:ascii="Calibri" w:hAnsi="Calibri"/>
          <w:szCs w:val="20"/>
          <w:lang w:eastAsia="en-US"/>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personnes sondées devaient répondre à des questions sur l’efficacité des dépenses du gouvernement consacrées à l’aide internationale. Près de trois répondants sur dix (29 %, en hausse de trois points de pourcentage par rapport aux résultats de 2022) affirment que les dépenses du gouvernement consacrées à l’aide internationale sont efficaces, tandis qu’une plus grande proportion (42 %) estime toujours qu’elles sont inefficaces.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ind w:left="720" w:right="720"/>
        <w:jc w:val="center"/>
        <w:rPr>
          <w:rFonts w:ascii="Calibri" w:hAnsi="Calibri"/>
          <w:b/>
          <w:bCs/>
          <w:sz w:val="28"/>
          <w:szCs w:val="28"/>
          <w:lang w:eastAsia="en-US"/>
        </w:rPr>
      </w:pPr>
      <w:r w:rsidRPr="00032624">
        <w:rPr>
          <w:rFonts w:ascii="Calibri" w:hAnsi="Calibri"/>
          <w:b/>
          <w:bCs/>
          <w:sz w:val="28"/>
          <w:szCs w:val="28"/>
          <w:lang w:eastAsia="en-US"/>
        </w:rPr>
        <w:t>Graphique 20 : Points de vue sur l’efficacité des dépenses du gouvernement en matière d’aide internationale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4" type="#_x0000_t75" style="width:353.5pt;height:240pt" o:ole="">
            <v:imagedata r:id="rId57" o:title="" cropbottom="6003f"/>
          </v:shape>
          <o:OLEObject Type="Embed" ProgID="PowerPoint.Slide.8" ShapeID="_x0000_i1044" DrawAspect="Content" ObjectID="_1748421793" r:id="rId58"/>
        </w:object>
      </w:r>
    </w:p>
    <w:p w:rsidR="003A56A4" w:rsidRPr="00032624" w:rsidRDefault="003A56A4" w:rsidP="00F40795">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 xml:space="preserve">Q9. </w:t>
      </w:r>
      <w:r w:rsidRPr="00032624">
        <w:rPr>
          <w:rFonts w:ascii="Calibri" w:hAnsi="Calibri"/>
          <w:kern w:val="1"/>
          <w:sz w:val="20"/>
          <w:szCs w:val="20"/>
          <w:lang w:eastAsia="zh-CN"/>
        </w:rPr>
        <w:t>Globalement, sur une échelle de 0 à 10 où 0 signifie « très inefficace » et 10 signifie « très efficace », comment évaluez-vous l’efficacité de l’aide internationale apportée par le gouvernement du Canada?</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18 à 34 ans (34 %) ou de 65 ans et plus (34 %), les résidents du Québec (34 %) et les femmes (32 %) sont plus enclins à dire que les dépenses du gouvernement consacrées à l’aide internationale sont efficaces, tandis que les résidents de l’Alberta (56 %) sont plus susceptibles de déclarer qu’elles sont inefficaces.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Priorités des dépenses gouvernementales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devaient ensuite classer les priorités les plus importantes des dépenses gouvernementales en matière d’aide internationale aux pays en voie de développement. L’accès à l’eau potable est considéré comme la priorité absolue (44 %), suivi par l’éducation (39 %) et par l’accès aux soins de santé (37 %). Ces résultats sont demeurés en grande partie stables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spacing w:before="60" w:after="60" w:line="276" w:lineRule="auto"/>
        <w:jc w:val="center"/>
        <w:rPr>
          <w:rFonts w:ascii="Calibri" w:hAnsi="Calibri"/>
          <w:b/>
          <w:bCs/>
          <w:sz w:val="28"/>
          <w:szCs w:val="28"/>
          <w:lang w:eastAsia="en-US"/>
        </w:rPr>
      </w:pPr>
      <w:r w:rsidRPr="00032624">
        <w:rPr>
          <w:rFonts w:ascii="Calibri" w:hAnsi="Calibri"/>
          <w:b/>
          <w:bCs/>
          <w:sz w:val="28"/>
          <w:szCs w:val="28"/>
          <w:lang w:eastAsia="en-US"/>
        </w:rPr>
        <w:t>Graphique 21 : Priorités en matière de dépenses gouvernementales (i)</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5" type="#_x0000_t75" style="width:353.5pt;height:270pt" o:ole="">
            <v:imagedata r:id="rId59" o:title=""/>
          </v:shape>
          <o:OLEObject Type="Embed" ProgID="PowerPoint.Slide.8" ShapeID="_x0000_i1045" DrawAspect="Content" ObjectID="_1748421794" r:id="rId60"/>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Q17.</w:t>
      </w:r>
      <w:r w:rsidRPr="00032624">
        <w:rPr>
          <w:rFonts w:ascii="Calibri" w:hAnsi="Calibri"/>
          <w:kern w:val="1"/>
          <w:sz w:val="20"/>
          <w:szCs w:val="20"/>
          <w:lang w:eastAsia="zh-CN"/>
        </w:rPr>
        <w:t xml:space="preserve"> En lien avec l’aide internationale accordée par le gouvernement du Canada aux pays en voie de développement, veuillez indiquer quelles sont les première, deuxième et troisième priorités, selon vous.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720"/>
        </w:tabs>
        <w:spacing w:line="276" w:lineRule="auto"/>
        <w:jc w:val="both"/>
        <w:rPr>
          <w:rFonts w:ascii="Calibri" w:hAnsi="Calibri"/>
          <w:szCs w:val="20"/>
        </w:rPr>
      </w:pPr>
    </w:p>
    <w:p w:rsidR="003A56A4" w:rsidRPr="00032624" w:rsidRDefault="003A56A4" w:rsidP="0032613A">
      <w:pPr>
        <w:jc w:val="center"/>
        <w:rPr>
          <w:rFonts w:ascii="Calibri" w:hAnsi="Calibri"/>
          <w:b/>
          <w:bCs/>
          <w:sz w:val="28"/>
          <w:szCs w:val="28"/>
          <w:lang w:eastAsia="en-US"/>
        </w:rPr>
      </w:pPr>
      <w:r w:rsidRPr="00032624">
        <w:br w:type="page"/>
      </w:r>
      <w:r w:rsidRPr="00032624">
        <w:rPr>
          <w:rFonts w:ascii="Calibri" w:hAnsi="Calibri"/>
          <w:b/>
          <w:bCs/>
          <w:sz w:val="28"/>
          <w:szCs w:val="28"/>
          <w:lang w:eastAsia="en-US"/>
        </w:rPr>
        <w:lastRenderedPageBreak/>
        <w:t>Graphique 22 : Priorités en matière de dépenses gouvernementales (ii)</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6" type="#_x0000_t75" style="width:353.5pt;height:270pt" o:ole="">
            <v:imagedata r:id="rId61" o:title=""/>
          </v:shape>
          <o:OLEObject Type="Embed" ProgID="PowerPoint.Slide.8" ShapeID="_x0000_i1046" DrawAspect="Content" ObjectID="_1748421795" r:id="rId62"/>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Q17.</w:t>
      </w:r>
      <w:r w:rsidRPr="00032624">
        <w:rPr>
          <w:rFonts w:ascii="Calibri" w:hAnsi="Calibri"/>
          <w:kern w:val="1"/>
          <w:sz w:val="20"/>
          <w:szCs w:val="20"/>
          <w:lang w:eastAsia="zh-CN"/>
        </w:rPr>
        <w:t xml:space="preserve"> En lien avec l’aide internationale accordée par le gouvernement du Canada aux pays en voie de développement, veuillez indiquer quelles sont les première, deuxième et troisième priorités, selon vous.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gens âgés de 55 à 64 ans (54 %) et les femmes (47 %) ont plus tendance à dire que l’accès à de l’eau potable, à des installations sanitaires et à l’hygiène devrait être la priorité absolue de l’aide internationale.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Aussi, les femmes sont particulièrement susceptibles de croire que l’accès aux soins de santé (42 %) devrait être une priorité absolue de l’aide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Sentiments à l’égard des dépenses consacrées à l’aide aux pays pauvres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devaient décrire leur sentiment vis-à-vis du budget que le gouvernement du Canada consacre à l’aide aux populations des pays en voie de développement. Les résultats révèlent des sentiments mitigés, sans qu’aucun sentiment dominant ne soit exprimé. Près d’une personne sur quatre affirme se sentir pleine d’espoir, enthousiaste, optimiste (24 %), tandis qu’une proportion semblable se sent indifférente, réservée ou calme en la matière (23 %). Une proportion assez importante se sent exaspérée, lasse ou fatiguée (19 %), ou encore anxieuse, malheureuse ou insatisfaite (16 %). Toutefois, une proportion semblable exprime des sentiments plus positifs à l’égard de la question de l’aide du gouvernement du Canada aux pays en voie de développement : fière, encouragée, stimulée (16 %) et contente, satisfaite, ravie (16 %). Ces résultats sont en grande partie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1742C5">
      <w:pPr>
        <w:pStyle w:val="Highl-3"/>
      </w:pPr>
      <w:r w:rsidRPr="00032624">
        <w:t>Graphique 23 : Sentiments à l’égard des dépenses visant à aide</w:t>
      </w:r>
      <w:r>
        <w:t>r</w:t>
      </w:r>
      <w:r>
        <w:br/>
      </w:r>
      <w:r w:rsidRPr="00032624">
        <w:t>des pays pauvres</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7" type="#_x0000_t75" style="width:353.5pt;height:270pt" o:ole="">
            <v:imagedata r:id="rId63" o:title=""/>
          </v:shape>
          <o:OLEObject Type="Embed" ProgID="PowerPoint.Slide.8" ShapeID="_x0000_i1047" DrawAspect="Content" ObjectID="_1748421796" r:id="rId64"/>
        </w:object>
      </w:r>
    </w:p>
    <w:p w:rsidR="003A56A4" w:rsidRPr="00032624" w:rsidRDefault="003A56A4" w:rsidP="00303A2F">
      <w:pPr>
        <w:tabs>
          <w:tab w:val="left" w:pos="1080"/>
        </w:tabs>
        <w:spacing w:line="276" w:lineRule="auto"/>
        <w:rPr>
          <w:rFonts w:ascii="Calibri" w:hAnsi="Calibri"/>
          <w:sz w:val="16"/>
          <w:szCs w:val="16"/>
        </w:rPr>
      </w:pP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Q15.</w:t>
      </w:r>
      <w:r w:rsidRPr="00032624">
        <w:rPr>
          <w:rFonts w:ascii="Calibri" w:hAnsi="Calibri"/>
          <w:kern w:val="1"/>
          <w:sz w:val="20"/>
          <w:szCs w:val="20"/>
          <w:lang w:eastAsia="zh-CN"/>
        </w:rPr>
        <w:t xml:space="preserve"> Lesquels des mots suivants, le cas échéant, décrivent de façon générale vos sentiments vis-à-vis de l’aide financière apportée par le gouvernement du Canada aux populations des pays en voie de développement? [VEUILLEZ COCHER QUATRE OPTIONS MAXIMUM]</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lastRenderedPageBreak/>
        <w:t>Les personnes âgées de 18 à 34 ans (30 %), les gens dont le revenu annuel du ménage est de 150 000 $ ou plus (30 %) et les hommes (27 %) sont plus susceptibles de se sentir indifférents, réservés ou calmes.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femmes (27 %) ont plus tendance à dire qu’elles se sentent pleines d’espoir, enthousiastes, optimistes.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hommes (22 %) sont plus enclins à dire qu’ils se sentent exaspérés, las ou fatigués.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sont plus susceptibles de se sentir exaspérés, las ou fatigués (25 %), anxieux, malheureux ou insatisfaits (23 %), ou encore en colère, bouleversés, contrariés (20 %).</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Attitudes à l’égard de l’aide internationale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Malgré des points de vue mitigés sur l’aide internationale, la moitié des répondants (50 %) croit que l’aide internationale aide les pays à devenir autosuffisants plutôt que de les rendre trop dépendants de la charité publique (27 %). Ces résultats sont semblables à ceux obtenus l’an passé.</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pStyle w:val="Highl-3"/>
      </w:pPr>
      <w:r w:rsidRPr="00032624">
        <w:t>Graphique 24 : Attitudes à l’égard de l’aide internationale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8" type="#_x0000_t75" style="width:353.5pt;height:270pt" o:ole="">
            <v:imagedata r:id="rId65" o:title=""/>
          </v:shape>
          <o:OLEObject Type="Embed" ProgID="PowerPoint.Slide.8" ShapeID="_x0000_i1048" DrawAspect="Content" ObjectID="_1748421797" r:id="rId66"/>
        </w:object>
      </w:r>
    </w:p>
    <w:p w:rsidR="003A56A4" w:rsidRPr="00032624" w:rsidRDefault="003A56A4" w:rsidP="00F40795">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Q20.</w:t>
      </w:r>
      <w:r w:rsidRPr="00032624">
        <w:rPr>
          <w:rFonts w:ascii="Calibri" w:hAnsi="Calibri"/>
          <w:kern w:val="1"/>
          <w:sz w:val="20"/>
          <w:szCs w:val="20"/>
          <w:lang w:eastAsia="zh-CN"/>
        </w:rPr>
        <w:t xml:space="preserve"> 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65 ans et plus (58 %), les diplômés universitaires (57 %) et les femmes (56 %) sont plus susceptibles de dire que l’aide internationale aide les pays à devenir autosuffisants.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À l’inverse, les résidents de l’Alberta (35 %) et les hommes (35 %) sont plus susceptibles de penser que l’aide internationale rend les pays trop dépendants de la charité publique.</w:t>
      </w: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r w:rsidRPr="00032624">
        <w:rPr>
          <w:rFonts w:ascii="Calibri" w:hAnsi="Calibri"/>
          <w:b/>
          <w:bCs/>
          <w:smallCaps/>
          <w:color w:val="003366"/>
          <w:sz w:val="36"/>
          <w:szCs w:val="36"/>
        </w:rPr>
        <w:br w:type="page"/>
      </w:r>
      <w:bookmarkStart w:id="36" w:name="_Toc128728666"/>
      <w:bookmarkStart w:id="37" w:name="_Toc128988229"/>
      <w:bookmarkStart w:id="38" w:name="_Toc130298061"/>
      <w:r w:rsidRPr="00032624">
        <w:rPr>
          <w:rFonts w:ascii="Calibri" w:hAnsi="Calibri"/>
          <w:b/>
          <w:bCs/>
          <w:smallCaps/>
          <w:color w:val="003366"/>
          <w:sz w:val="36"/>
          <w:szCs w:val="36"/>
        </w:rPr>
        <w:lastRenderedPageBreak/>
        <w:t>Intérêt à l’égard de la pauvreté et du développement dans le monde</w:t>
      </w:r>
      <w:bookmarkEnd w:id="36"/>
      <w:bookmarkEnd w:id="37"/>
      <w:bookmarkEnd w:id="38"/>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t>Intérêt à l’égard de la pauvreté et du développement dans le monde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personnes interrogées devaient ensuite répondre à des questions au sujet de leur intérêt envers les enjeux de la pauvreté dans le monde et du développement. Les résultats suggèrent que le public canadien s’intéresse dans une grande mesure à ce domaine. Au cours de la dernière année, 80 % des répondants disent avoir lu, regardé ou écouté un article de presse sur la pauvreté et sur le développement dans le monde, et près des deux tiers (64 %) déclarent avoir discuté de la pauvreté dans le monde avec leurs amis, leur famille ou d’autres personnes. Une minorité considérable (30 %) dit avoir diffusé ou envoyé un article ou des informations à ce sujet au cours de la dernière année. Ces résultats sont en grande partie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1742C5">
      <w:pPr>
        <w:pStyle w:val="Highl-3"/>
      </w:pPr>
      <w:r w:rsidRPr="00032624">
        <w:t>Graphique 25 : Intérêt à l’égard de la pauvreté mondiale</w:t>
      </w:r>
      <w:r>
        <w:br/>
      </w:r>
      <w:r w:rsidRPr="00032624">
        <w:t>et du développement</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49" type="#_x0000_t75" style="width:353.5pt;height:205pt" o:ole="">
            <v:imagedata r:id="rId67" o:title="" cropbottom="15652f"/>
          </v:shape>
          <o:OLEObject Type="Embed" ProgID="PowerPoint.Slide.8" ShapeID="_x0000_i1049" DrawAspect="Content" ObjectID="_1748421798" r:id="rId68"/>
        </w:object>
      </w:r>
    </w:p>
    <w:p w:rsidR="003A56A4" w:rsidRPr="00032624" w:rsidRDefault="003A56A4" w:rsidP="00303A2F">
      <w:pPr>
        <w:suppressAutoHyphens/>
        <w:spacing w:after="140" w:line="288" w:lineRule="auto"/>
        <w:ind w:left="1080" w:right="1080"/>
        <w:rPr>
          <w:rFonts w:ascii="Calibri" w:hAnsi="Calibri"/>
          <w:kern w:val="1"/>
          <w:sz w:val="20"/>
          <w:szCs w:val="20"/>
          <w:lang w:eastAsia="zh-CN"/>
        </w:rPr>
      </w:pPr>
      <w:r w:rsidRPr="00032624">
        <w:rPr>
          <w:rFonts w:ascii="Calibri" w:hAnsi="Calibri"/>
          <w:b/>
          <w:kern w:val="1"/>
          <w:sz w:val="20"/>
          <w:szCs w:val="20"/>
          <w:lang w:eastAsia="zh-CN"/>
        </w:rPr>
        <w:t>Q11A-c.</w:t>
      </w:r>
      <w:r w:rsidRPr="00032624">
        <w:rPr>
          <w:rFonts w:ascii="Calibri" w:hAnsi="Calibri"/>
          <w:kern w:val="1"/>
          <w:sz w:val="20"/>
          <w:szCs w:val="20"/>
          <w:lang w:eastAsia="zh-CN"/>
        </w:rPr>
        <w:t xml:space="preserve"> En matière de lutte contre la pauvreté et du développement international, lesquelles des mesures suivantes avez-vous prises, au cours des douze derniers mois, le cas échéant?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Pr>
          <w:rFonts w:ascii="Calibri" w:hAnsi="Calibri"/>
          <w:sz w:val="22"/>
          <w:szCs w:val="22"/>
          <w:lang w:eastAsia="en-US"/>
        </w:rPr>
        <w:br w:type="page"/>
      </w:r>
      <w:r w:rsidRPr="00032624">
        <w:rPr>
          <w:rFonts w:ascii="Calibri" w:hAnsi="Calibri"/>
          <w:sz w:val="22"/>
          <w:szCs w:val="22"/>
          <w:lang w:eastAsia="en-US"/>
        </w:rPr>
        <w:lastRenderedPageBreak/>
        <w:t>Les gens âgés de 65 ans et plus (88 %) et les diplômés universitaires (86 %) sont plus susceptibles de dire qu’ils ont lu, regardé ou écouté des nouvelles sur la pauvreté et le développement dans le monde au cours de la dernière année.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(71 %) et les femmes (68 %) sont plus susceptibles de dire qu’ils ont discuté des enjeux de la pauvreté dans le monde avec des amis, des membres de leur famille ou d’autres personnes.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(35 %) sont plus susceptibles d’avoir diffusé ou envoyé un article ou des informations sur la pauvreté et le développement dans le monde.</w:t>
      </w:r>
    </w:p>
    <w:p w:rsidR="003A56A4" w:rsidRPr="00032624" w:rsidRDefault="003A56A4" w:rsidP="00303A2F">
      <w:pPr>
        <w:spacing w:line="276" w:lineRule="auto"/>
        <w:rPr>
          <w:rFonts w:ascii="Calibri" w:hAnsi="Calibri"/>
          <w:sz w:val="22"/>
          <w:szCs w:val="22"/>
          <w:lang w:eastAsia="en-US"/>
        </w:rPr>
      </w:pPr>
    </w:p>
    <w:p w:rsidR="003A56A4" w:rsidRPr="00032624" w:rsidRDefault="003A56A4" w:rsidP="00303A2F">
      <w:pPr>
        <w:tabs>
          <w:tab w:val="left" w:pos="720"/>
        </w:tabs>
        <w:ind w:right="1080"/>
        <w:outlineLvl w:val="4"/>
        <w:rPr>
          <w:rFonts w:ascii="Calibri" w:hAnsi="Calibri"/>
          <w:b/>
          <w:i/>
          <w:color w:val="003366"/>
          <w:szCs w:val="20"/>
        </w:rPr>
      </w:pPr>
      <w:r>
        <w:rPr>
          <w:rFonts w:ascii="Calibri" w:hAnsi="Calibri"/>
          <w:b/>
          <w:i/>
          <w:color w:val="003366"/>
          <w:szCs w:val="20"/>
        </w:rPr>
        <w:br w:type="page"/>
      </w:r>
      <w:r w:rsidRPr="00032624">
        <w:rPr>
          <w:rFonts w:ascii="Calibri" w:hAnsi="Calibri"/>
          <w:b/>
          <w:i/>
          <w:color w:val="003366"/>
          <w:szCs w:val="20"/>
        </w:rPr>
        <w:lastRenderedPageBreak/>
        <w:t>Points de vue sur les contenus concernant la pauvreté</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Lorsqu’on leur demande si les nouvelles qu’ils ont lues, entendues, vues ou diffusées sur la pauvreté dans le monde sont en général positives ou négatives, la plupart des répondants mentionnent qu’elles sont négatives. Les deux tiers (67 %) disent que les nouvelles auxquelles ils ont été exposés sur la pauvreté dans le monde sont plus négatives que positives, tandis que seuls 14 % affirment le contraire. Ces résultats demeurent en grande partie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pStyle w:val="Highl-3"/>
      </w:pPr>
      <w:r w:rsidRPr="00032624">
        <w:t>Graphique 26 : Point de vue sur le contenu concernant la pauvreté</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50" type="#_x0000_t75" style="width:353.5pt;height:248.5pt" o:ole="">
            <v:imagedata r:id="rId69" o:title="" cropbottom="5274f"/>
          </v:shape>
          <o:OLEObject Type="Embed" ProgID="PowerPoint.Slide.8" ShapeID="_x0000_i1050" DrawAspect="Content" ObjectID="_1748421799" r:id="rId70"/>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Q12.</w:t>
      </w:r>
      <w:r w:rsidRPr="00032624">
        <w:rPr>
          <w:rFonts w:ascii="Calibri" w:hAnsi="Calibri"/>
          <w:kern w:val="1"/>
          <w:sz w:val="20"/>
          <w:szCs w:val="20"/>
          <w:lang w:eastAsia="zh-CN"/>
        </w:rPr>
        <w:t xml:space="preserve"> En lien avec les informations que vous avez lues/vues/partagées ou des discussions que vous avez eues à propos de la pauvreté dans le monde, diriez-vous que leur contenu était positif ou négatif? Dans l’ensemble, ce contenu était…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hommes (16 %) ont plus tendance à dire que les nouvelles qu’ils ont lues, entendues, vues ou diffusées sont plus positives que négatives, tandis que les diplômés universitaires (70 %) sont plus susceptibles de dire que les nouvelles sont principalement négatives.</w:t>
      </w:r>
    </w:p>
    <w:p w:rsidR="003A56A4" w:rsidRPr="00032624" w:rsidRDefault="003A56A4" w:rsidP="0032613A">
      <w:pPr>
        <w:numPr>
          <w:ilvl w:val="3"/>
          <w:numId w:val="6"/>
        </w:numPr>
        <w:tabs>
          <w:tab w:val="num" w:pos="720"/>
        </w:tabs>
        <w:ind w:left="720"/>
        <w:outlineLvl w:val="3"/>
        <w:rPr>
          <w:rFonts w:ascii="Calibri" w:hAnsi="Calibri"/>
          <w:b/>
          <w:bCs/>
          <w:smallCaps/>
          <w:color w:val="003366"/>
          <w:sz w:val="36"/>
          <w:szCs w:val="36"/>
        </w:rPr>
      </w:pPr>
      <w:r w:rsidRPr="00032624">
        <w:rPr>
          <w:rFonts w:ascii="Calibri" w:hAnsi="Calibri"/>
          <w:b/>
          <w:bCs/>
          <w:smallCaps/>
          <w:color w:val="003366"/>
          <w:sz w:val="36"/>
          <w:szCs w:val="36"/>
        </w:rPr>
        <w:br w:type="page"/>
      </w:r>
      <w:bookmarkStart w:id="39" w:name="_Toc128728667"/>
      <w:bookmarkStart w:id="40" w:name="_Toc128988230"/>
      <w:bookmarkStart w:id="41" w:name="_Toc130298062"/>
      <w:r w:rsidRPr="00032624">
        <w:rPr>
          <w:rFonts w:ascii="Calibri" w:hAnsi="Calibri"/>
          <w:b/>
          <w:bCs/>
          <w:smallCaps/>
          <w:color w:val="003366"/>
          <w:sz w:val="36"/>
          <w:szCs w:val="36"/>
        </w:rPr>
        <w:lastRenderedPageBreak/>
        <w:t>Participation à des organismes de bienfaisance œuvrant dans le domaine du développement</w:t>
      </w:r>
      <w:bookmarkEnd w:id="39"/>
      <w:bookmarkEnd w:id="40"/>
      <w:r w:rsidRPr="00032624">
        <w:rPr>
          <w:rFonts w:ascii="Calibri" w:hAnsi="Calibri"/>
          <w:b/>
          <w:bCs/>
          <w:smallCaps/>
          <w:color w:val="003366"/>
          <w:sz w:val="36"/>
          <w:szCs w:val="36"/>
        </w:rPr>
        <w:t xml:space="preserve"> international</w:t>
      </w:r>
      <w:bookmarkEnd w:id="41"/>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t>Dons à des ONG internationales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personnes interrogées devaient indiquer si elles avaient fait un don en argent à une ONG internationale ou à un organisme de bienfaisance œuvrant dans le domaine de la pauvreté et du développement dans le monde au cours des douze derniers mois. Près d’un répondant sur trois (32 %) déclare avoir fait un don d’argent à une ONG internationale ou à un organisme de bienfaisance. Toutefois, la majorité des répondants (65 %) ne l’a pas fait. Le suivi suggère que les niveaux de dons sont restés en grande partie stables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pStyle w:val="Highl-3"/>
      </w:pPr>
      <w:r w:rsidRPr="00032624">
        <w:t>Graphique 27 : Dons à des ONG internationales</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51" type="#_x0000_t75" style="width:353.5pt;height:270pt" o:ole="">
            <v:imagedata r:id="rId71" o:title=""/>
          </v:shape>
          <o:OLEObject Type="Embed" ProgID="PowerPoint.Slide.8" ShapeID="_x0000_i1051" DrawAspect="Content" ObjectID="_1748421800" r:id="rId72"/>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Q4.</w:t>
      </w:r>
      <w:r w:rsidRPr="00032624">
        <w:rPr>
          <w:rFonts w:ascii="Calibri" w:hAnsi="Calibri"/>
          <w:kern w:val="1"/>
          <w:sz w:val="20"/>
          <w:szCs w:val="20"/>
          <w:lang w:eastAsia="zh-CN"/>
        </w:rPr>
        <w:t xml:space="preserve"> En ce qui concerne la pauvreté et le développement dans le monde, avez-vous fait don d’argent à une ONG ou à une association caritative internationale qui travaille dans ce domaine au cours des douze derniers mois?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720"/>
        </w:tabs>
        <w:spacing w:line="276" w:lineRule="auto"/>
        <w:jc w:val="both"/>
        <w:rPr>
          <w:rFonts w:ascii="Calibri" w:hAnsi="Calibri"/>
          <w:szCs w:val="20"/>
        </w:rPr>
      </w:pPr>
    </w:p>
    <w:p w:rsidR="003A56A4" w:rsidRPr="00032624" w:rsidRDefault="003A56A4" w:rsidP="0032613A">
      <w:pPr>
        <w:numPr>
          <w:ilvl w:val="0"/>
          <w:numId w:val="7"/>
        </w:numPr>
        <w:spacing w:line="276" w:lineRule="auto"/>
        <w:ind w:left="1080" w:hanging="360"/>
        <w:rPr>
          <w:rFonts w:ascii="Calibri" w:hAnsi="Calibri"/>
          <w:szCs w:val="20"/>
        </w:rPr>
      </w:pPr>
      <w:r w:rsidRPr="00032624">
        <w:rPr>
          <w:rFonts w:ascii="Calibri" w:hAnsi="Calibri"/>
          <w:sz w:val="22"/>
          <w:szCs w:val="22"/>
          <w:lang w:eastAsia="en-US"/>
        </w:rPr>
        <w:t>Les personnes âgées de 65 ans et plus (42 %), les diplômés universitaires (40 %) et les femmes (36 %) sont plus susceptibles de dire qu’elles ont fait un don à une ONG ou à un organisme de bienfaisance international.</w:t>
      </w: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Mesures prises en lien avec la pauvreté dans le monde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devaient préciser s’ils ont été actifs au sein d’un organisme de bienfaisance ou d’un groupe œuvrant dans le domaine du développement au cours de la dernière année. Les résultats révèlent une participation limitée. Seule un peu moins d’une personne sur cinq (19 %) dit être devenu membre d’un organisme de bienfaisance ou d’un groupe œuvrant dans le domaine du développement au cours de la dernière année ou s’être abonné à leur bulletin d’information, alors qu’une personne sur dix (10 %) déclare avoir fait du bénévolat dans un organisme de bienfaisance œuvrant dans le domaine de la pauvreté dans le monde au cours de la même période. Ces résultats demeurent inchangés par rapport à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pStyle w:val="Highl-3"/>
      </w:pPr>
      <w:r w:rsidRPr="00032624">
        <w:t>Graphique 28 : Mesures prises en lien avec la pauvreté dans le monde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52" type="#_x0000_t75" style="width:353.5pt;height:232pt" o:ole="">
            <v:imagedata r:id="rId73" o:title="" cropbottom="9102f"/>
          </v:shape>
          <o:OLEObject Type="Embed" ProgID="PowerPoint.Slide.8" ShapeID="_x0000_i1052" DrawAspect="Content" ObjectID="_1748421801" r:id="rId74"/>
        </w:object>
      </w:r>
    </w:p>
    <w:p w:rsidR="003A56A4" w:rsidRPr="00032624" w:rsidRDefault="003A56A4" w:rsidP="00303A2F">
      <w:pPr>
        <w:suppressAutoHyphens/>
        <w:spacing w:after="140" w:line="288" w:lineRule="auto"/>
        <w:ind w:left="1200" w:right="1080"/>
        <w:rPr>
          <w:rFonts w:ascii="Calibri" w:hAnsi="Calibri"/>
          <w:kern w:val="1"/>
          <w:sz w:val="20"/>
          <w:szCs w:val="20"/>
          <w:lang w:eastAsia="zh-CN"/>
        </w:rPr>
      </w:pPr>
      <w:r w:rsidRPr="00032624">
        <w:rPr>
          <w:rFonts w:ascii="Calibri" w:hAnsi="Calibri"/>
          <w:b/>
          <w:kern w:val="1"/>
          <w:sz w:val="20"/>
          <w:szCs w:val="20"/>
          <w:lang w:eastAsia="zh-CN"/>
        </w:rPr>
        <w:t>Q13A-b.</w:t>
      </w:r>
      <w:r w:rsidRPr="00032624">
        <w:rPr>
          <w:rFonts w:ascii="Calibri" w:hAnsi="Calibri"/>
          <w:kern w:val="1"/>
          <w:sz w:val="20"/>
          <w:szCs w:val="20"/>
          <w:lang w:eastAsia="zh-CN"/>
        </w:rPr>
        <w:t xml:space="preserve"> Parmi les activités suivantes relatives à la pauvreté dans le monde et au développement des pays en voie de développement, lesquelles avez-vous, le cas échéant, effectuées au cours des douze derniers mois?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65 ans et plus (27 %), les femmes (24 %) et les diplômés universitaires (24 %) ont plus tendance à mentionner être devenus membres d’un organisme de bienfaisance œuvrant dans le domaine du développement ou s’être abonnés à leur bulletin d’information.</w:t>
      </w:r>
    </w:p>
    <w:p w:rsidR="003A56A4" w:rsidRPr="00032624" w:rsidRDefault="003A56A4" w:rsidP="0032613A">
      <w:pPr>
        <w:numPr>
          <w:ilvl w:val="0"/>
          <w:numId w:val="7"/>
        </w:numPr>
        <w:spacing w:line="276" w:lineRule="auto"/>
        <w:ind w:left="1080" w:hanging="360"/>
        <w:rPr>
          <w:rFonts w:ascii="Calibri" w:hAnsi="Calibri"/>
          <w:szCs w:val="20"/>
        </w:rPr>
      </w:pPr>
      <w:r w:rsidRPr="00032624">
        <w:rPr>
          <w:rFonts w:ascii="Calibri" w:hAnsi="Calibri"/>
          <w:sz w:val="22"/>
          <w:szCs w:val="22"/>
          <w:lang w:eastAsia="en-US"/>
        </w:rPr>
        <w:t>La probabilité d’avoir fait du bénévolat pour une organisation ou un organisme de bienfaisance œuvrant dans le domaine de la pauvreté au cours de la dernière année diminue avec le revenu annuel du ménage (de 15 % chez ceux et celles qui gagnent moins de 40 000 $, cette proportion passe à 8 % chez ceux et celles qui gagnent 150 000 $ ou plus).</w:t>
      </w: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Mesures prises pour lutter contre la pauvreté dans le monde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personnes sondées devaient indiquer les actions qu’elles ont réalisées pour soutenir des mesures visant à résoudre le problème de la pauvreté dans le monde ou pour s’y opposer. La plupart disent n’avoir pris aucune des mesures mentionnées dans le sondage. Un peu plus d’une personne sur trois (35 %, en baisse par rapport aux 39 % obtenus en 2022) affirme avoir acheté ou boycotté des produits ou services pour soutenir les efforts visant à réduire la pauvreté dans le monde. Un peu plus d’un répondant sur cinq (22 %, en baisse de trois points de pourcentage par rapport aux résultats de l’an passé) déclare avoir pris des mesures comme signer une pétition ou rédiger un billet de blogue pour soutenir les efforts de lutte contre la pauvreté dans le monde. Très peu affirment avoir communiqué avec un député ou avec un autre représentant élu (9 %), ou avoir participé à une marche, à un rassemblement, à une manifestation ou à un autre événement important (4 %) pour soutenir les efforts de lutte contre la pauvreté dans le monde. Très peu ont pris des mesures pour s’opposer aux efforts visant à lutter contre la pauvreté dans le monde.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2613A">
      <w:pPr>
        <w:pStyle w:val="Highl-3"/>
      </w:pPr>
      <w:r w:rsidRPr="00032624">
        <w:t>Graphique 29 : Mesures prises pour lutter contre la pauvreté dans le monde</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53" type="#_x0000_t75" style="width:353.5pt;height:270pt" o:ole="">
            <v:imagedata r:id="rId75" o:title=""/>
          </v:shape>
          <o:OLEObject Type="Embed" ProgID="PowerPoint.Slide.8" ShapeID="_x0000_i1053" DrawAspect="Content" ObjectID="_1748421802" r:id="rId76"/>
        </w:object>
      </w:r>
    </w:p>
    <w:p w:rsidR="003A56A4" w:rsidRPr="00032624" w:rsidRDefault="003A56A4" w:rsidP="00303A2F">
      <w:pPr>
        <w:suppressAutoHyphens/>
        <w:spacing w:after="140" w:line="288" w:lineRule="auto"/>
        <w:ind w:left="1080" w:right="1080"/>
        <w:rPr>
          <w:rFonts w:ascii="Calibri" w:hAnsi="Calibri"/>
          <w:kern w:val="1"/>
          <w:sz w:val="20"/>
          <w:szCs w:val="20"/>
          <w:lang w:eastAsia="zh-CN"/>
        </w:rPr>
      </w:pPr>
      <w:r w:rsidRPr="00032624">
        <w:rPr>
          <w:rFonts w:ascii="Calibri" w:hAnsi="Calibri"/>
          <w:b/>
          <w:kern w:val="1"/>
          <w:sz w:val="20"/>
          <w:szCs w:val="20"/>
          <w:lang w:eastAsia="zh-CN"/>
        </w:rPr>
        <w:t>Q14a-d.</w:t>
      </w:r>
      <w:r w:rsidRPr="00032624">
        <w:rPr>
          <w:rFonts w:ascii="Calibri" w:hAnsi="Calibri"/>
          <w:kern w:val="1"/>
          <w:sz w:val="20"/>
          <w:szCs w:val="20"/>
          <w:lang w:eastAsia="zh-CN"/>
        </w:rPr>
        <w:t xml:space="preserve"> Parmi les actions suivantes, lesquelles avez-vous réalisées au cours des douze derniers mois pour soutenir ou vous opposer aux mesures visant à résoudre la pauvreté dans le monde?</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lastRenderedPageBreak/>
        <w:t xml:space="preserve">Les diplômés universitaires (43 %) et les femmes (41 %) sont plus susceptibles de dire qu’ils ont acheté ou boycotté des produits et des services pour soutenir les efforts de lutte contre la pauvreté dans le monde. Les personnes âgées de 18 à 34 ans (7 %) sont un peu plus susceptibles d’avoir participé à un boycottage pour montrer leur </w:t>
      </w:r>
      <w:r w:rsidRPr="00032624">
        <w:rPr>
          <w:rFonts w:ascii="Calibri" w:hAnsi="Calibri"/>
          <w:i/>
          <w:sz w:val="22"/>
          <w:szCs w:val="22"/>
          <w:lang w:eastAsia="en-US"/>
        </w:rPr>
        <w:t xml:space="preserve">opposition </w:t>
      </w:r>
      <w:r w:rsidRPr="00032624">
        <w:rPr>
          <w:rFonts w:ascii="Calibri" w:hAnsi="Calibri"/>
          <w:sz w:val="22"/>
          <w:szCs w:val="22"/>
          <w:lang w:eastAsia="en-US"/>
        </w:rPr>
        <w:t>à ces efforts.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femmes (27 %) et les diplômés universitaires (27 %) sont plus enclins à dire qu’ils ont pris la parole pour appuyer des efforts visant à lutter contre la pauvreté dans le monde. La probabilité d’avoir pris la parole pour appuyer des efforts de lutte contre la pauvreté dans le monde diminue avec le revenu annuel du ménage (de 27 % chez ceux et celles qui gagnent moins de 40 000 $, cette proportion passe à 17 % chez ceux qui gagnent 150 000 $ ou plus).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 xml:space="preserve">Les personnes âgées de 65 ans et plus (12 %) sont plus susceptibles de dire qu’ils ont communiqué avec un député ou un autre représentant élu pour appuyer les efforts visant à lutter contre la pauvreté dans le monde, alors que celles âgées de 18 à 34 ans (6 %) ont un peu plus tendance à affirmer avoir communiqué avec un député pour </w:t>
      </w:r>
      <w:r w:rsidRPr="00032624">
        <w:rPr>
          <w:rFonts w:ascii="Calibri" w:hAnsi="Calibri"/>
          <w:i/>
          <w:sz w:val="22"/>
          <w:szCs w:val="22"/>
          <w:lang w:eastAsia="en-US"/>
        </w:rPr>
        <w:t>s’opposer</w:t>
      </w:r>
      <w:r w:rsidRPr="00032624">
        <w:rPr>
          <w:rFonts w:ascii="Calibri" w:hAnsi="Calibri"/>
          <w:sz w:val="22"/>
          <w:szCs w:val="22"/>
          <w:lang w:eastAsia="en-US"/>
        </w:rPr>
        <w:t xml:space="preserve"> à ces efforts.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gens dont le revenu annuel du ménage se situe entre 40 000 et 80 000 $ (7 %) et les résidents du Québec (6 %) sont plus susceptibles de dire qu’ils ont participé à une marche, à un rassemblement, à une manifestation ou à un autre événement important pour appuyer les efforts de lutte contre la pauvreté dans le monde. Les personnes âgées de 18 à 34 ans sont plus susceptibles d’avoir participé à une marche, à un rassemblement, à une manifestation ou à un autre événement important pour appuyer les efforts visant à lutter contre la pauvreté dans le monde (8 %) ou pour s’y opposer (6 %).</w:t>
      </w:r>
    </w:p>
    <w:p w:rsidR="003A56A4" w:rsidRPr="00032624" w:rsidRDefault="003A56A4" w:rsidP="00303A2F">
      <w:pPr>
        <w:numPr>
          <w:ilvl w:val="3"/>
          <w:numId w:val="6"/>
        </w:numPr>
        <w:tabs>
          <w:tab w:val="num" w:pos="720"/>
        </w:tabs>
        <w:ind w:left="720"/>
        <w:outlineLvl w:val="3"/>
        <w:rPr>
          <w:rFonts w:ascii="Calibri" w:hAnsi="Calibri"/>
          <w:b/>
          <w:bCs/>
          <w:smallCaps/>
          <w:color w:val="003366"/>
          <w:sz w:val="36"/>
          <w:szCs w:val="36"/>
        </w:rPr>
      </w:pPr>
      <w:r w:rsidRPr="00032624">
        <w:rPr>
          <w:rFonts w:ascii="Calibri" w:hAnsi="Calibri"/>
          <w:b/>
          <w:bCs/>
          <w:smallCaps/>
          <w:color w:val="003366"/>
          <w:sz w:val="36"/>
          <w:szCs w:val="36"/>
        </w:rPr>
        <w:br w:type="page"/>
      </w:r>
      <w:bookmarkStart w:id="42" w:name="_Toc128728668"/>
      <w:bookmarkStart w:id="43" w:name="_Toc128988231"/>
      <w:bookmarkStart w:id="44" w:name="_Toc130298063"/>
      <w:r w:rsidRPr="00032624">
        <w:rPr>
          <w:rFonts w:ascii="Calibri" w:hAnsi="Calibri"/>
          <w:b/>
          <w:bCs/>
          <w:smallCaps/>
          <w:color w:val="003366"/>
          <w:sz w:val="36"/>
          <w:szCs w:val="36"/>
        </w:rPr>
        <w:lastRenderedPageBreak/>
        <w:t>Points de vue sur les ONG et organismes de bienfaisance œuvrant dans le domaine du développement international</w:t>
      </w:r>
      <w:bookmarkEnd w:id="42"/>
      <w:bookmarkEnd w:id="43"/>
      <w:bookmarkEnd w:id="44"/>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46"/>
        <w:outlineLvl w:val="4"/>
        <w:rPr>
          <w:rFonts w:ascii="Calibri" w:hAnsi="Calibri"/>
          <w:b/>
          <w:i/>
          <w:color w:val="003366"/>
          <w:szCs w:val="20"/>
        </w:rPr>
      </w:pPr>
      <w:r w:rsidRPr="00032624">
        <w:rPr>
          <w:rFonts w:ascii="Calibri" w:hAnsi="Calibri"/>
          <w:b/>
          <w:i/>
          <w:color w:val="003366"/>
          <w:szCs w:val="20"/>
        </w:rPr>
        <w:t>Confiance dans les ONG et les organismes de bienfaisance de développement international</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répondants étaient invités à évaluer le niveau de confiance qu’ils ont envers les ONG et les organismes de bienfaisance œuvrant dans le domaine du développement international. Les résultats révèlent des points de vue mitigés sur cette question. Un peu plus de quatre personnes sur dix (41 %) disent se fier à ces types d’organisations, mais à peu près la même proportion (40 %) déclare leur faire peu confiance. Le suivi révèle que la confiance dans les ONG et les organismes de bienfaisance œuvrant dans le domaine du développement international est restée stable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ind w:left="720" w:right="720"/>
        <w:jc w:val="center"/>
        <w:rPr>
          <w:rFonts w:ascii="Calibri" w:hAnsi="Calibri"/>
          <w:b/>
          <w:bCs/>
          <w:sz w:val="28"/>
          <w:szCs w:val="28"/>
          <w:lang w:eastAsia="en-US"/>
        </w:rPr>
      </w:pPr>
      <w:r w:rsidRPr="00032624">
        <w:rPr>
          <w:rFonts w:ascii="Calibri" w:hAnsi="Calibri"/>
          <w:b/>
          <w:bCs/>
          <w:sz w:val="28"/>
          <w:szCs w:val="28"/>
          <w:lang w:eastAsia="en-US"/>
        </w:rPr>
        <w:t>Graphique 30 : Confiance dans les ONG et les organismes de bienfaisance de développement international</w:t>
      </w:r>
    </w:p>
    <w:p w:rsidR="003A56A4" w:rsidRPr="00032624" w:rsidRDefault="003A56A4" w:rsidP="00EE56A4">
      <w:pPr>
        <w:tabs>
          <w:tab w:val="left" w:pos="1080"/>
        </w:tabs>
        <w:spacing w:line="276" w:lineRule="auto"/>
        <w:jc w:val="center"/>
        <w:rPr>
          <w:rFonts w:ascii="Calibri" w:hAnsi="Calibri"/>
          <w:szCs w:val="20"/>
        </w:rPr>
      </w:pPr>
      <w:r w:rsidRPr="00EE56A4">
        <w:rPr>
          <w:rFonts w:ascii="Calibri" w:hAnsi="Calibri"/>
          <w:szCs w:val="20"/>
          <w:lang w:val="en-US"/>
        </w:rPr>
        <w:object w:dxaOrig="7204" w:dyaOrig="5393">
          <v:shape id="_x0000_i1054" type="#_x0000_t75" style="width:353.5pt;height:254.5pt" o:ole="">
            <v:imagedata r:id="rId77" o:title="" cropbottom="3646f"/>
          </v:shape>
          <o:OLEObject Type="Embed" ProgID="PowerPoint.Slide.8" ShapeID="_x0000_i1054" DrawAspect="Content" ObjectID="_1748421803" r:id="rId78"/>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Q10.</w:t>
      </w:r>
      <w:r w:rsidRPr="00032624">
        <w:rPr>
          <w:rFonts w:ascii="Calibri" w:hAnsi="Calibri"/>
          <w:kern w:val="1"/>
          <w:sz w:val="20"/>
          <w:szCs w:val="20"/>
          <w:lang w:eastAsia="zh-CN"/>
        </w:rPr>
        <w:t xml:space="preserve"> En règle générale, à quel point faites-vous confiance aux ONG et aux organismes de bienfaisance de développement international, le cas échéant?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Pr>
          <w:rFonts w:ascii="Calibri" w:hAnsi="Calibri"/>
          <w:sz w:val="22"/>
          <w:szCs w:val="22"/>
          <w:lang w:eastAsia="en-US"/>
        </w:rPr>
        <w:br w:type="page"/>
      </w:r>
      <w:r w:rsidRPr="00032624">
        <w:rPr>
          <w:rFonts w:ascii="Calibri" w:hAnsi="Calibri"/>
          <w:sz w:val="22"/>
          <w:szCs w:val="22"/>
          <w:lang w:eastAsia="en-US"/>
        </w:rPr>
        <w:lastRenderedPageBreak/>
        <w:t>La confiance dans les ONG et les organismes de bienfaisance œuvrant dans le domaine du développement international est plus élevée chez les diplômés universitaires (52 %), les résidents du Québec (51 %) et les femmes (46 %).</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de l’Alberta (51 %), les gens qui ont fait des études secondaires ou collégiales (49 % et 47 %, respectivement) ainsi que les hommes (47 %) sont plus susceptibles d’avoir peu confiance dans les ONG et les organismes de bienfaisance œuvrant dans le domaine du développement international.</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les partenariats d’entreprise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En ce qui concerne les points de vue sur les partenariats entre des entreprises du secteur privé et des organismes de bienfaisance, les résultats révèlent à nouveau des points de vue mitigés. Un peu plus de la moitié des répondants (53 %) est d’accord pour dire que les entreprises du secteur privé qui travaillent en partenariat avec des organismes de bienfaisance essaient simplement de redorer leur réputation et d’améliorer leur marque. Toutefois, à peu près la même proportion (52 %) pense que les partenariats avec des entreprises du secteur privé sont un moyen intelligent pour les organismes de bienfaisance d’accroître leurs ressources et leur influence. Un peu plus de quatre personnes sur dix (41 %) estiment que les partenariats entre les entreprises et les organismes de bienfaisance exploitent efficacement le pouvoir des entreprises pour atteindre des objectifs sociaux plus larges, et près d’une personne sur quatre (24 %) croit que les organismes de bienfaisance qui s’associent à des entreprises du secteur privé se mettent dans une situation compromettante et sont moins dignes de confiance. Ces résultats sont en grande partie inchangés par rapport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ind w:left="720" w:right="720"/>
        <w:jc w:val="center"/>
        <w:rPr>
          <w:rFonts w:ascii="Calibri" w:hAnsi="Calibri"/>
          <w:b/>
          <w:bCs/>
          <w:sz w:val="28"/>
          <w:szCs w:val="28"/>
          <w:lang w:eastAsia="en-US"/>
        </w:rPr>
      </w:pPr>
      <w:r w:rsidRPr="00032624">
        <w:rPr>
          <w:rFonts w:ascii="Calibri" w:hAnsi="Calibri"/>
          <w:b/>
          <w:bCs/>
          <w:sz w:val="28"/>
          <w:szCs w:val="28"/>
          <w:lang w:eastAsia="en-US"/>
        </w:rPr>
        <w:t>Graphique 31 : Points de vue sur les partenariats d’entreprise</w:t>
      </w:r>
    </w:p>
    <w:p w:rsidR="003A56A4" w:rsidRPr="00032624" w:rsidRDefault="003A56A4" w:rsidP="001655EA">
      <w:pPr>
        <w:tabs>
          <w:tab w:val="left" w:pos="1080"/>
        </w:tabs>
        <w:spacing w:line="276" w:lineRule="auto"/>
        <w:jc w:val="center"/>
        <w:rPr>
          <w:rFonts w:ascii="Calibri" w:hAnsi="Calibri"/>
          <w:szCs w:val="20"/>
        </w:rPr>
      </w:pPr>
      <w:r w:rsidRPr="001655EA">
        <w:rPr>
          <w:rFonts w:ascii="Calibri" w:hAnsi="Calibri"/>
          <w:szCs w:val="20"/>
          <w:lang w:val="en-US"/>
        </w:rPr>
        <w:object w:dxaOrig="7204" w:dyaOrig="5393">
          <v:shape id="_x0000_i1055" type="#_x0000_t75" style="width:353.5pt;height:234.5pt" o:ole="">
            <v:imagedata r:id="rId79" o:title="" cropbottom="5456f"/>
          </v:shape>
          <o:OLEObject Type="Embed" ProgID="PowerPoint.Slide.8" ShapeID="_x0000_i1055" DrawAspect="Content" ObjectID="_1748421804" r:id="rId80"/>
        </w:object>
      </w:r>
    </w:p>
    <w:p w:rsidR="003A56A4" w:rsidRPr="00032624" w:rsidRDefault="003A56A4" w:rsidP="00303A2F">
      <w:pPr>
        <w:suppressAutoHyphens/>
        <w:spacing w:after="140" w:line="288" w:lineRule="auto"/>
        <w:ind w:left="1320" w:right="1080"/>
        <w:rPr>
          <w:rFonts w:ascii="Calibri" w:hAnsi="Calibri"/>
          <w:kern w:val="1"/>
          <w:sz w:val="20"/>
          <w:szCs w:val="20"/>
          <w:lang w:eastAsia="zh-CN"/>
        </w:rPr>
      </w:pPr>
      <w:r w:rsidRPr="00032624">
        <w:rPr>
          <w:rFonts w:ascii="Calibri" w:hAnsi="Calibri"/>
          <w:b/>
          <w:kern w:val="1"/>
          <w:sz w:val="20"/>
          <w:szCs w:val="20"/>
          <w:lang w:eastAsia="zh-CN"/>
        </w:rPr>
        <w:t>Q31a-d.</w:t>
      </w:r>
      <w:r w:rsidRPr="00032624">
        <w:rPr>
          <w:rFonts w:ascii="Calibri" w:hAnsi="Calibri"/>
          <w:kern w:val="1"/>
          <w:sz w:val="20"/>
          <w:szCs w:val="20"/>
          <w:lang w:eastAsia="zh-CN"/>
        </w:rPr>
        <w:t xml:space="preserve"> Voici des énoncés sur le partenariat entre des entreprises du secteur privé et des organismes de bienfaisance. Veuillez indiquer dans quelle mesure vous êtes d’accord ou en désaccord avec chacune de ces affirmations.</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br w:type="page"/>
      </w:r>
      <w:r w:rsidRPr="00032624">
        <w:rPr>
          <w:rFonts w:ascii="Calibri" w:hAnsi="Calibri"/>
          <w:sz w:val="22"/>
          <w:szCs w:val="22"/>
          <w:lang w:eastAsia="en-US"/>
        </w:rPr>
        <w:lastRenderedPageBreak/>
        <w:t>Les hommes (60 %), tout comme les personnes âgées de 18 à 34 ans (60 %) et de 35 à 54 ans (59 %), ont plus tendance à croire que les entreprises du secteur privé qui travaillent en partenariat avec des organismes de bienfaisance tentent simplement de redorer leur réputation et d’accroître leur image de marque.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55 à 64 ans (59 %) et les gens dont le revenu annuel du ménage est de 150 000 $ ou plus (59 %) sont plus susceptibles de penser que les partenariats avec des entreprises du secteur privé sont un moyen intelligent pour les organismes de bienfaisance d’accroître leurs ressources et de rehausser leur incidence.</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personnes âgées de 55 à 64 ans (50 %) ou de 65 ans et plus (48 %) ont plus tendance à répondre que les partenariats d’entreprises avec des organismes de bienfaisance exploitent efficacement la force des entreprises pour atteindre des objectifs sociaux plus vastes.</w:t>
      </w: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L’idée selon laquelle les organismes de bienfaisance qui travaillent en partenariat avec des entreprises du secteur privé sont dans une situation de compromis et sont moins dignes de confiance est plus fréquente chez les gens dont le revenu annuel du ménage est de moins de 40 000 $ (31 %), chez les personnes âgées de 18 à 34 ans (30 %) et chez les hommes (29 %).</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Points de vue sur les ONG de développement international</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démontrent qu’une grande majorité de répondants (61 %) estime qu’il est important que les grandes ONG de développement international collaborent avec des ONG locales pour offrir des programmes d’aide et du financement, tandis que seuls 9 % sont d’avis que ce n’est pas important. Ces résultats sont semblables à ceux de 2022.</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ind w:left="720" w:right="720"/>
        <w:jc w:val="center"/>
        <w:rPr>
          <w:rFonts w:ascii="Calibri" w:hAnsi="Calibri"/>
          <w:b/>
          <w:bCs/>
          <w:sz w:val="28"/>
          <w:szCs w:val="28"/>
          <w:lang w:eastAsia="en-US"/>
        </w:rPr>
      </w:pPr>
      <w:r w:rsidRPr="00032624">
        <w:rPr>
          <w:rFonts w:ascii="Calibri" w:hAnsi="Calibri"/>
          <w:b/>
          <w:bCs/>
          <w:sz w:val="28"/>
          <w:szCs w:val="28"/>
          <w:lang w:eastAsia="en-US"/>
        </w:rPr>
        <w:t>Graphique 32 : Points de vue sur les ONG de développement international</w:t>
      </w:r>
    </w:p>
    <w:p w:rsidR="003A56A4" w:rsidRPr="00032624" w:rsidRDefault="003A56A4" w:rsidP="001655EA">
      <w:pPr>
        <w:tabs>
          <w:tab w:val="left" w:pos="1080"/>
        </w:tabs>
        <w:spacing w:line="276" w:lineRule="auto"/>
        <w:jc w:val="center"/>
        <w:rPr>
          <w:rFonts w:ascii="Calibri" w:hAnsi="Calibri"/>
          <w:szCs w:val="20"/>
        </w:rPr>
      </w:pPr>
      <w:r w:rsidRPr="001655EA">
        <w:rPr>
          <w:rFonts w:ascii="Calibri" w:hAnsi="Calibri"/>
          <w:szCs w:val="20"/>
          <w:lang w:val="en-US"/>
        </w:rPr>
        <w:object w:dxaOrig="7204" w:dyaOrig="5393">
          <v:shape id="_x0000_i1056" type="#_x0000_t75" style="width:353.5pt;height:248.5pt" o:ole="">
            <v:imagedata r:id="rId81" o:title="" cropbottom="4010f"/>
          </v:shape>
          <o:OLEObject Type="Embed" ProgID="PowerPoint.Slide.8" ShapeID="_x0000_i1056" DrawAspect="Content" ObjectID="_1748421805" r:id="rId82"/>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Q34.</w:t>
      </w:r>
      <w:r w:rsidRPr="00032624">
        <w:rPr>
          <w:rFonts w:ascii="Calibri" w:hAnsi="Calibri"/>
          <w:kern w:val="1"/>
          <w:sz w:val="20"/>
          <w:szCs w:val="20"/>
          <w:lang w:eastAsia="zh-CN"/>
        </w:rPr>
        <w:t xml:space="preserve"> À quel point est-il important pour vous que les grandes ONG de développement international collaborent avec les ONG locales pour offrir des programmes d’aide et du financement?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résidents du Québec (71 %), les diplômés universitaires (71 %), les personnes âgées de 65 ans et plus (69 %) et les femmes (66 %) sont plus enclins à estimer qu’il est important que les grandes ONG de développement international collaborent avec les ONG locales pour offrir des programmes d’aide et du financement.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720"/>
        </w:tabs>
        <w:ind w:right="1080"/>
        <w:outlineLvl w:val="4"/>
        <w:rPr>
          <w:rFonts w:ascii="Calibri" w:hAnsi="Calibri"/>
          <w:b/>
          <w:i/>
          <w:color w:val="003366"/>
          <w:szCs w:val="20"/>
        </w:rPr>
      </w:pPr>
      <w:r w:rsidRPr="00032624">
        <w:rPr>
          <w:rFonts w:ascii="Calibri" w:hAnsi="Calibri"/>
          <w:b/>
          <w:i/>
          <w:color w:val="003366"/>
          <w:szCs w:val="20"/>
        </w:rPr>
        <w:br w:type="page"/>
      </w:r>
      <w:r w:rsidRPr="00032624">
        <w:rPr>
          <w:rFonts w:ascii="Calibri" w:hAnsi="Calibri"/>
          <w:b/>
          <w:i/>
          <w:color w:val="003366"/>
          <w:szCs w:val="20"/>
        </w:rPr>
        <w:lastRenderedPageBreak/>
        <w:t>Connaissance des Objectifs de développement durable des Nations Unies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Les résultats suggèrent que les répondants ont une connaissance limitée des objectifs de développement durable des Nations Unies. Une personne sur cinq (20 %) dit les connaître, alors qu’un peu plus d’un répondant sur trois (34 %) affirme avoir entendu ou lu quelque chose à leur sujet, mais sans savoir vraiment de quoi il s’agit. Une plus grande proportion (43 %) affirme ne jamais avoir entendu parler de ces objectifs. Le suivi révèle que la connaissance des Objectifs de développement durable des Nations Unies est restée en grande partie stable au cours de la dernière année.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before="60" w:after="60" w:line="276" w:lineRule="auto"/>
        <w:ind w:left="360" w:right="360"/>
        <w:jc w:val="center"/>
        <w:rPr>
          <w:rFonts w:ascii="Calibri" w:hAnsi="Calibri"/>
          <w:b/>
          <w:bCs/>
          <w:sz w:val="28"/>
          <w:szCs w:val="28"/>
          <w:lang w:eastAsia="en-US"/>
        </w:rPr>
      </w:pPr>
      <w:r w:rsidRPr="00032624">
        <w:rPr>
          <w:rFonts w:ascii="Calibri" w:hAnsi="Calibri"/>
          <w:b/>
          <w:bCs/>
          <w:sz w:val="28"/>
          <w:szCs w:val="28"/>
          <w:lang w:eastAsia="en-US"/>
        </w:rPr>
        <w:t>Graphique 33 : Connaissance des Objectifs de développement durable des Nations Unies</w:t>
      </w:r>
    </w:p>
    <w:p w:rsidR="003A56A4" w:rsidRPr="00032624" w:rsidRDefault="003A56A4" w:rsidP="001655EA">
      <w:pPr>
        <w:tabs>
          <w:tab w:val="left" w:pos="1080"/>
        </w:tabs>
        <w:spacing w:line="276" w:lineRule="auto"/>
        <w:jc w:val="center"/>
        <w:rPr>
          <w:rFonts w:ascii="Calibri" w:hAnsi="Calibri"/>
          <w:szCs w:val="20"/>
        </w:rPr>
      </w:pPr>
      <w:r w:rsidRPr="001655EA">
        <w:rPr>
          <w:rFonts w:ascii="Calibri" w:hAnsi="Calibri"/>
          <w:szCs w:val="20"/>
          <w:lang w:val="en-US"/>
        </w:rPr>
        <w:object w:dxaOrig="7204" w:dyaOrig="5393">
          <v:shape id="_x0000_i1057" type="#_x0000_t75" style="width:353.5pt;height:270pt" o:ole="">
            <v:imagedata r:id="rId83" o:title=""/>
          </v:shape>
          <o:OLEObject Type="Embed" ProgID="PowerPoint.Slide.8" ShapeID="_x0000_i1057" DrawAspect="Content" ObjectID="_1748421806" r:id="rId84"/>
        </w:object>
      </w:r>
    </w:p>
    <w:p w:rsidR="003A56A4" w:rsidRPr="00032624" w:rsidRDefault="003A56A4" w:rsidP="00303A2F">
      <w:pPr>
        <w:suppressAutoHyphens/>
        <w:spacing w:after="140" w:line="288" w:lineRule="auto"/>
        <w:ind w:left="1620" w:right="1080"/>
        <w:rPr>
          <w:rFonts w:ascii="Calibri" w:hAnsi="Calibri"/>
          <w:kern w:val="1"/>
          <w:sz w:val="20"/>
          <w:szCs w:val="20"/>
          <w:lang w:eastAsia="zh-CN"/>
        </w:rPr>
      </w:pPr>
      <w:r w:rsidRPr="00032624">
        <w:rPr>
          <w:rFonts w:ascii="Calibri" w:hAnsi="Calibri"/>
          <w:b/>
          <w:kern w:val="1"/>
          <w:sz w:val="20"/>
          <w:szCs w:val="20"/>
          <w:lang w:eastAsia="zh-CN"/>
        </w:rPr>
        <w:t>Q26.</w:t>
      </w:r>
      <w:r w:rsidRPr="00032624">
        <w:rPr>
          <w:rFonts w:ascii="Calibri" w:hAnsi="Calibri"/>
          <w:kern w:val="1"/>
          <w:sz w:val="20"/>
          <w:szCs w:val="20"/>
          <w:lang w:eastAsia="zh-CN"/>
        </w:rPr>
        <w:t xml:space="preserve"> Avez-vous déjà entendu parler des Objectifs de développement durable des Nations Unies ou lu quelque chose à ce sujet?</w:t>
      </w:r>
      <w:r w:rsidRPr="00032624">
        <w:rPr>
          <w:rFonts w:ascii="Calibri" w:hAnsi="Calibri"/>
          <w:kern w:val="1"/>
          <w:sz w:val="20"/>
          <w:szCs w:val="20"/>
          <w:lang w:eastAsia="zh-CN"/>
        </w:rPr>
        <w:br/>
      </w:r>
      <w:r w:rsidRPr="00032624">
        <w:rPr>
          <w:rFonts w:ascii="Calibri" w:hAnsi="Calibri"/>
          <w:b/>
          <w:kern w:val="1"/>
          <w:sz w:val="20"/>
          <w:szCs w:val="20"/>
          <w:lang w:eastAsia="zh-CN"/>
        </w:rPr>
        <w:t>BASE :</w:t>
      </w:r>
      <w:r w:rsidRPr="00032624">
        <w:rPr>
          <w:rFonts w:ascii="Calibri" w:hAnsi="Calibri"/>
          <w:kern w:val="1"/>
          <w:sz w:val="20"/>
          <w:szCs w:val="20"/>
          <w:lang w:eastAsia="zh-CN"/>
        </w:rPr>
        <w:t xml:space="preserve"> répondants canadiens; n=3 059</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0"/>
          <w:numId w:val="7"/>
        </w:numPr>
        <w:spacing w:line="276" w:lineRule="auto"/>
        <w:ind w:left="1080" w:hanging="360"/>
        <w:rPr>
          <w:rFonts w:ascii="Calibri" w:hAnsi="Calibri"/>
          <w:sz w:val="22"/>
          <w:szCs w:val="22"/>
          <w:lang w:eastAsia="en-US"/>
        </w:rPr>
      </w:pPr>
      <w:r w:rsidRPr="00032624">
        <w:rPr>
          <w:rFonts w:ascii="Calibri" w:hAnsi="Calibri"/>
          <w:sz w:val="22"/>
          <w:szCs w:val="22"/>
          <w:lang w:eastAsia="en-US"/>
        </w:rPr>
        <w:t>Les diplômés universitaires (28 %), les personnes âgées de 18 à 34 ans (25 %) et les hommes (23 %) sont plus susceptibles de dire qu’ils connaissent les Objectifs de développement durable des Nations Unies.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2"/>
          <w:numId w:val="6"/>
        </w:numPr>
        <w:ind w:right="1080"/>
        <w:outlineLvl w:val="2"/>
        <w:rPr>
          <w:rFonts w:ascii="Calibri" w:hAnsi="Calibri"/>
          <w:smallCaps/>
          <w:color w:val="003366"/>
          <w:kern w:val="32"/>
          <w:sz w:val="52"/>
          <w:szCs w:val="52"/>
        </w:rPr>
        <w:sectPr w:rsidR="003A56A4" w:rsidRPr="00032624" w:rsidSect="00E61A19">
          <w:footerReference w:type="default" r:id="rId85"/>
          <w:footerReference w:type="first" r:id="rId86"/>
          <w:pgSz w:w="12240" w:h="15840" w:code="1"/>
          <w:pgMar w:top="1440" w:right="1440" w:bottom="1440" w:left="1440" w:header="720" w:footer="576" w:gutter="0"/>
          <w:cols w:space="720"/>
          <w:titlePg/>
          <w:docGrid w:linePitch="360"/>
        </w:sectPr>
      </w:pPr>
    </w:p>
    <w:p w:rsidR="003A56A4" w:rsidRPr="00032624" w:rsidRDefault="003A56A4" w:rsidP="00303A2F">
      <w:pPr>
        <w:numPr>
          <w:ilvl w:val="2"/>
          <w:numId w:val="6"/>
        </w:numPr>
        <w:tabs>
          <w:tab w:val="clear" w:pos="1800"/>
        </w:tabs>
        <w:ind w:left="-720" w:right="1080"/>
        <w:outlineLvl w:val="2"/>
        <w:rPr>
          <w:rFonts w:ascii="Calibri" w:hAnsi="Calibri"/>
          <w:b/>
          <w:bCs/>
          <w:smallCaps/>
          <w:color w:val="003366"/>
          <w:kern w:val="32"/>
          <w:sz w:val="52"/>
          <w:szCs w:val="52"/>
        </w:rPr>
      </w:pPr>
      <w:bookmarkStart w:id="45" w:name="_Toc23855439"/>
      <w:bookmarkStart w:id="46" w:name="_Toc128728669"/>
      <w:bookmarkStart w:id="47" w:name="_Toc128988232"/>
      <w:bookmarkStart w:id="48" w:name="_Toc130298064"/>
      <w:r w:rsidRPr="00032624">
        <w:rPr>
          <w:rFonts w:ascii="Calibri" w:hAnsi="Calibri"/>
          <w:b/>
          <w:smallCaps/>
          <w:color w:val="003366"/>
          <w:kern w:val="32"/>
          <w:sz w:val="52"/>
          <w:szCs w:val="52"/>
        </w:rPr>
        <w:lastRenderedPageBreak/>
        <w:t>Annexes</w:t>
      </w:r>
      <w:bookmarkEnd w:id="45"/>
      <w:bookmarkEnd w:id="46"/>
      <w:bookmarkEnd w:id="47"/>
      <w:bookmarkEnd w:id="48"/>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numPr>
          <w:ilvl w:val="3"/>
          <w:numId w:val="6"/>
        </w:numPr>
        <w:tabs>
          <w:tab w:val="num" w:pos="720"/>
        </w:tabs>
        <w:ind w:left="720" w:right="1080"/>
        <w:outlineLvl w:val="3"/>
        <w:rPr>
          <w:rFonts w:ascii="Calibri" w:hAnsi="Calibri"/>
          <w:b/>
          <w:bCs/>
          <w:smallCaps/>
          <w:color w:val="003366"/>
          <w:sz w:val="36"/>
          <w:szCs w:val="36"/>
        </w:rPr>
      </w:pPr>
      <w:bookmarkStart w:id="49" w:name="_Toc23855440"/>
      <w:bookmarkStart w:id="50" w:name="_Toc128728670"/>
      <w:bookmarkStart w:id="51" w:name="_Toc128988233"/>
      <w:bookmarkStart w:id="52" w:name="_Toc130298065"/>
      <w:r w:rsidRPr="00032624">
        <w:rPr>
          <w:rFonts w:ascii="Calibri" w:hAnsi="Calibri"/>
          <w:b/>
          <w:bCs/>
          <w:smallCaps/>
          <w:color w:val="003366"/>
          <w:sz w:val="36"/>
          <w:szCs w:val="36"/>
        </w:rPr>
        <w:t>Détails de la méthodologie</w:t>
      </w:r>
      <w:bookmarkEnd w:id="49"/>
      <w:bookmarkEnd w:id="50"/>
      <w:bookmarkEnd w:id="51"/>
      <w:bookmarkEnd w:id="52"/>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b/>
          <w:szCs w:val="20"/>
        </w:rPr>
      </w:pPr>
      <w:r w:rsidRPr="00032624">
        <w:rPr>
          <w:rFonts w:ascii="Calibri" w:hAnsi="Calibri"/>
          <w:b/>
          <w:szCs w:val="20"/>
        </w:rPr>
        <w:t>Méthodologie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 recherche consistait en un coup de sonde en ligne à l’endroit de 3</w:t>
      </w:r>
      <w:r>
        <w:rPr>
          <w:rFonts w:ascii="Calibri" w:hAnsi="Calibri"/>
          <w:szCs w:val="20"/>
        </w:rPr>
        <w:t xml:space="preserve"> 059 </w:t>
      </w:r>
      <w:r w:rsidRPr="00032624">
        <w:rPr>
          <w:rFonts w:ascii="Calibri" w:hAnsi="Calibri"/>
          <w:szCs w:val="20"/>
        </w:rPr>
        <w:t>Canadiens et Canadiennes. Les résultats sont valides avec une marge d’erreur de +/- 1,8 point de pourcentage, 19 fois sur 20. Le sondage a été effectué dans les deux langues officielles partout au Canada. Les données du sondage ont été recueillies du 16 janvier au 5 février 2023.</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Veuillez noter que les symboles figurant dans les tableaux de données (annexe C) représentent les niveaux de signification. Notre logiciel de recoupement effectue des tests de signification entre chaque colonne et le reste de l’échantillon. Si notre logiciel détecte une différence considérable entre ces deux éléments, des plus et des moins s’affichent en fonction de la légende ci-dessous.</w:t>
      </w:r>
    </w:p>
    <w:p w:rsidR="003A56A4" w:rsidRPr="00032624" w:rsidRDefault="003A56A4" w:rsidP="00303A2F">
      <w:pPr>
        <w:tabs>
          <w:tab w:val="left" w:pos="1080"/>
        </w:tabs>
        <w:spacing w:line="276" w:lineRule="auto"/>
        <w:jc w:val="both"/>
        <w:rPr>
          <w:rFonts w:ascii="Calibri" w:hAnsi="Calibri"/>
          <w:szCs w:val="20"/>
        </w:rPr>
      </w:pPr>
    </w:p>
    <w:tbl>
      <w:tblPr>
        <w:tblW w:w="6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3215"/>
      </w:tblGrid>
      <w:tr w:rsidR="003A56A4" w:rsidRPr="00032624" w:rsidTr="00360D2B">
        <w:trPr>
          <w:trHeight w:val="568"/>
          <w:jc w:val="center"/>
        </w:trPr>
        <w:tc>
          <w:tcPr>
            <w:tcW w:w="3215" w:type="dxa"/>
            <w:shd w:val="clear" w:color="auto" w:fill="D9D9D9"/>
            <w:vAlign w:val="center"/>
          </w:tcPr>
          <w:p w:rsidR="003A56A4" w:rsidRPr="00032624" w:rsidRDefault="003A56A4" w:rsidP="00303A2F">
            <w:pPr>
              <w:widowControl w:val="0"/>
              <w:autoSpaceDE w:val="0"/>
              <w:autoSpaceDN w:val="0"/>
              <w:ind w:left="108"/>
              <w:rPr>
                <w:rFonts w:ascii="Calibri" w:hAnsi="Calibri" w:cs="Calibri"/>
                <w:b/>
                <w:lang w:eastAsia="en-US"/>
              </w:rPr>
            </w:pPr>
            <w:r w:rsidRPr="00032624">
              <w:rPr>
                <w:rFonts w:ascii="Calibri" w:hAnsi="Calibri" w:cs="Calibri"/>
                <w:b/>
                <w:szCs w:val="22"/>
                <w:lang w:eastAsia="en-US"/>
              </w:rPr>
              <w:t>Niveau de signification</w:t>
            </w:r>
          </w:p>
        </w:tc>
        <w:tc>
          <w:tcPr>
            <w:tcW w:w="3215" w:type="dxa"/>
            <w:shd w:val="clear" w:color="auto" w:fill="D9D9D9"/>
            <w:vAlign w:val="center"/>
          </w:tcPr>
          <w:p w:rsidR="003A56A4" w:rsidRPr="00032624" w:rsidRDefault="003A56A4" w:rsidP="00303A2F">
            <w:pPr>
              <w:widowControl w:val="0"/>
              <w:autoSpaceDE w:val="0"/>
              <w:autoSpaceDN w:val="0"/>
              <w:spacing w:before="37"/>
              <w:ind w:left="15"/>
              <w:jc w:val="center"/>
              <w:rPr>
                <w:rFonts w:ascii="Calibri" w:hAnsi="Calibri" w:cs="Calibri"/>
                <w:b/>
                <w:lang w:eastAsia="en-US"/>
              </w:rPr>
            </w:pPr>
            <w:r w:rsidRPr="00032624">
              <w:rPr>
                <w:rFonts w:ascii="Calibri" w:hAnsi="Calibri" w:cs="Calibri"/>
                <w:b/>
                <w:szCs w:val="22"/>
                <w:lang w:eastAsia="en-US"/>
              </w:rPr>
              <w:t>Caractère(s) affiché(s)</w:t>
            </w:r>
          </w:p>
        </w:tc>
      </w:tr>
      <w:tr w:rsidR="003A56A4" w:rsidRPr="00032624" w:rsidTr="00360D2B">
        <w:trPr>
          <w:trHeight w:val="350"/>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0,999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47"/>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47"/>
          <w:jc w:val="center"/>
        </w:trPr>
        <w:tc>
          <w:tcPr>
            <w:tcW w:w="3215" w:type="dxa"/>
            <w:tcBorders>
              <w:top w:val="single" w:sz="6" w:space="0" w:color="000000"/>
            </w:tcBorders>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0,95</w:t>
            </w:r>
          </w:p>
        </w:tc>
        <w:tc>
          <w:tcPr>
            <w:tcW w:w="3215" w:type="dxa"/>
            <w:tcBorders>
              <w:top w:val="single" w:sz="6" w:space="0" w:color="000000"/>
            </w:tcBorders>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47"/>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50"/>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-0,999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50"/>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47"/>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-0,95</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r w:rsidR="003A56A4" w:rsidRPr="00032624" w:rsidTr="00360D2B">
        <w:trPr>
          <w:trHeight w:val="350"/>
          <w:jc w:val="center"/>
        </w:trPr>
        <w:tc>
          <w:tcPr>
            <w:tcW w:w="3215"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-0,9</w:t>
            </w:r>
          </w:p>
        </w:tc>
        <w:tc>
          <w:tcPr>
            <w:tcW w:w="3215"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w:t>
            </w:r>
          </w:p>
        </w:tc>
      </w:tr>
    </w:tbl>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Vous trouverez ci-dessous plus de détails sur la méthodologie associée à cette recherche.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b/>
          <w:szCs w:val="20"/>
        </w:rPr>
      </w:pPr>
      <w:r w:rsidRPr="00032624">
        <w:rPr>
          <w:rFonts w:ascii="Calibri" w:hAnsi="Calibri"/>
          <w:b/>
          <w:szCs w:val="20"/>
        </w:rPr>
        <w:t>Échantillon</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Nous avons eu recours à Prob</w:t>
      </w:r>
      <w:r w:rsidRPr="00032624">
        <w:rPr>
          <w:rFonts w:ascii="Calibri" w:hAnsi="Calibri"/>
          <w:i/>
          <w:iCs/>
          <w:szCs w:val="20"/>
        </w:rPr>
        <w:t>it</w:t>
      </w:r>
      <w:r w:rsidRPr="00032624">
        <w:rPr>
          <w:rFonts w:ascii="Calibri" w:hAnsi="Calibri"/>
          <w:szCs w:val="20"/>
        </w:rPr>
        <w:t>, notre panel probabiliste en ligne, pour mener ce sondage. Prob</w:t>
      </w:r>
      <w:r w:rsidRPr="00032624">
        <w:rPr>
          <w:rFonts w:ascii="Calibri" w:hAnsi="Calibri"/>
          <w:i/>
          <w:iCs/>
          <w:szCs w:val="20"/>
        </w:rPr>
        <w:t xml:space="preserve">it </w:t>
      </w:r>
      <w:r w:rsidRPr="00032624">
        <w:rPr>
          <w:rFonts w:ascii="Calibri" w:hAnsi="Calibri"/>
          <w:szCs w:val="20"/>
        </w:rPr>
        <w:t xml:space="preserve">est un panel de recherche en ligne qu’a mis sur pied EKOS pour collecter des données statistiquement représentatives. Le panel couvre la totalité de la population canadienne (Internet, téléphone, cellulaire), fait du recrutement aléatoire (les participants sont recrutés de </w:t>
      </w:r>
      <w:r w:rsidRPr="00032624">
        <w:rPr>
          <w:rFonts w:ascii="Calibri" w:hAnsi="Calibri"/>
          <w:szCs w:val="20"/>
        </w:rPr>
        <w:lastRenderedPageBreak/>
        <w:t>façon aléatoire et ne choisissent pas eux-mêmes de faire partie de notre panel) et offre de l’échantillonnage avec probabilités égales. Tous les répondants de notre panel sont recrutés par téléphone à l’aide d’un système d’appel aléatoire et leurs renseignements démographiques sont confirmés par des enquêteurs de vive voix.</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La distribution du processus de recrutement du panel reflète la population réelle du Canada (comme la définit Statistique Canada). À ce titre, le panel peut être considéré comme représentatif du grand public (les résultats des sondages menés auprès de notre panel en ligne tiennent compte des intervalles de confiance et présentent des estimations de la marge d’erreur). La taille globale du panel est d’environ 100 000 ménages canadiens. Pour les attributions de recherche personnelle, des échantillons aléatoires stratifiés sont prélevés de la base de données du panel.</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b/>
          <w:szCs w:val="20"/>
        </w:rPr>
      </w:pPr>
      <w:r w:rsidRPr="00032624">
        <w:rPr>
          <w:rFonts w:ascii="Calibri" w:hAnsi="Calibri"/>
          <w:b/>
          <w:szCs w:val="20"/>
        </w:rPr>
        <w:t>Travail sur le terrain</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EKOS a mené le sondage en utilisant un questionnaire sécurisé sur le Web. La durée moyenne pour répondre au sondage était de 20,2 minutes.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Tous les répondants avaient la possibilité de répondre au sondage dans la langue officielle de leur choix. Tous les travaux de recherche ont été effectués conformément aux normes pour la recherche sur l’opinion publique effectuée par le gouvernement du Canada – Sondages en ligne et à d’autres normes reconnues de l’industrie, ainsi qu’avec des lois fédérales en vigueur (</w:t>
      </w:r>
      <w:r w:rsidRPr="00032624">
        <w:rPr>
          <w:rFonts w:ascii="Calibri" w:hAnsi="Calibri"/>
          <w:i/>
          <w:iCs/>
          <w:szCs w:val="20"/>
        </w:rPr>
        <w:t>Loi sur la protection des renseignements personnels</w:t>
      </w:r>
      <w:r w:rsidRPr="00032624">
        <w:rPr>
          <w:rFonts w:ascii="Calibri" w:hAnsi="Calibri"/>
          <w:szCs w:val="20"/>
        </w:rPr>
        <w:t xml:space="preserve">, </w:t>
      </w:r>
      <w:r w:rsidRPr="00032624">
        <w:rPr>
          <w:rFonts w:ascii="Calibri" w:hAnsi="Calibri"/>
          <w:i/>
          <w:iCs/>
          <w:szCs w:val="20"/>
        </w:rPr>
        <w:t>Loi sur la protection des renseignements personnels et les documents électroniques</w:t>
      </w:r>
      <w:r w:rsidRPr="00032624">
        <w:rPr>
          <w:rFonts w:ascii="Calibri" w:hAnsi="Calibri"/>
          <w:szCs w:val="20"/>
        </w:rPr>
        <w:t xml:space="preserve"> et </w:t>
      </w:r>
      <w:r w:rsidRPr="00032624">
        <w:rPr>
          <w:rFonts w:ascii="Calibri" w:hAnsi="Calibri"/>
          <w:i/>
          <w:iCs/>
          <w:szCs w:val="20"/>
        </w:rPr>
        <w:t>Loi sur l’accès à l’information</w:t>
      </w:r>
      <w:r w:rsidRPr="00032624">
        <w:rPr>
          <w:rFonts w:ascii="Calibri" w:hAnsi="Calibri"/>
          <w:szCs w:val="20"/>
        </w:rPr>
        <w:t>).</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À la suite de leur collecte, les données ont été pondérées statistiquement par âge, par genre et par région afin d’assurer la représentativité de l’échantillon par rapport à la population canadienne selon les données du recensement de 2016.</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line="276" w:lineRule="auto"/>
        <w:rPr>
          <w:rFonts w:ascii="Calibri" w:hAnsi="Calibri"/>
          <w:b/>
        </w:rPr>
      </w:pPr>
      <w:r w:rsidRPr="00032624">
        <w:rPr>
          <w:rFonts w:ascii="Calibri" w:hAnsi="Calibri"/>
          <w:b/>
        </w:rPr>
        <w:t>Taux de réponse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 taux de réponse au sondage est de 16,9 %. Le taux de réponse est calculé comme suit : en tout, 18 079 invitations pa</w:t>
      </w:r>
      <w:r>
        <w:rPr>
          <w:rFonts w:ascii="Calibri" w:hAnsi="Calibri"/>
          <w:szCs w:val="20"/>
        </w:rPr>
        <w:t xml:space="preserve">r courriel ont été envoyées; 18 </w:t>
      </w:r>
      <w:r w:rsidRPr="00032624">
        <w:rPr>
          <w:rFonts w:ascii="Calibri" w:hAnsi="Calibri"/>
          <w:szCs w:val="20"/>
        </w:rPr>
        <w:t>nous sont revenues, pour un total de 18 061 courriels valides. En tout, 3 059 sondages ont été achevés</w:t>
      </w:r>
      <w:r>
        <w:rPr>
          <w:rFonts w:ascii="Calibri" w:hAnsi="Calibri"/>
          <w:szCs w:val="20"/>
        </w:rPr>
        <w:t xml:space="preserve"> : si l’on divise 3 059 par </w:t>
      </w:r>
      <w:r w:rsidRPr="00032624">
        <w:rPr>
          <w:rFonts w:ascii="Calibri" w:hAnsi="Calibri"/>
          <w:szCs w:val="20"/>
        </w:rPr>
        <w:t>18 061, on obtient un taux de réponse de 16,9 %. Ce taux de réponse est semblable à celui des autres sondages en ligne que nous avons effectués avec un questionnaire d’une longueur semblable.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line="276" w:lineRule="auto"/>
        <w:rPr>
          <w:rFonts w:ascii="Calibri" w:hAnsi="Calibri"/>
          <w:b/>
        </w:rPr>
      </w:pPr>
      <w:r w:rsidRPr="00032624">
        <w:rPr>
          <w:rFonts w:ascii="Calibri" w:hAnsi="Calibri"/>
          <w:b/>
        </w:rPr>
        <w:t>Analyse du biais de non-réponse</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tabs>
          <w:tab w:val="left" w:pos="1080"/>
        </w:tabs>
        <w:spacing w:line="276" w:lineRule="auto"/>
        <w:jc w:val="both"/>
        <w:rPr>
          <w:rFonts w:ascii="Calibri" w:hAnsi="Calibri"/>
          <w:szCs w:val="20"/>
        </w:rPr>
      </w:pPr>
      <w:r w:rsidRPr="00032624">
        <w:rPr>
          <w:rFonts w:ascii="Calibri" w:hAnsi="Calibri"/>
          <w:szCs w:val="20"/>
        </w:rPr>
        <w:t>Le tableau ci-dessous présente un profil de l’échantillon final, comparativement à la population réelle du Ca</w:t>
      </w:r>
      <w:r>
        <w:rPr>
          <w:rFonts w:ascii="Calibri" w:hAnsi="Calibri"/>
          <w:szCs w:val="20"/>
        </w:rPr>
        <w:t xml:space="preserve">nada (données du recensement de </w:t>
      </w:r>
      <w:r w:rsidRPr="00032624">
        <w:rPr>
          <w:rFonts w:ascii="Calibri" w:hAnsi="Calibri"/>
          <w:szCs w:val="20"/>
        </w:rPr>
        <w:t>2021). Comme c’est le cas pour la plupart des sondages, l’échantillon final sous-représente les gens qui n’ont fait que des études secondaires ou qui ont un niveau de scolarité inférieur, ce qui est une tendance typique des enquêtes d’opinion publique au Canada, c’est-à-dire que les gens qui ont un niveau de scolarité plus élevé sont plus susceptibles de répondre aux sondages.</w:t>
      </w:r>
    </w:p>
    <w:p w:rsidR="003A56A4" w:rsidRPr="00032624" w:rsidRDefault="003A56A4" w:rsidP="00303A2F">
      <w:pPr>
        <w:tabs>
          <w:tab w:val="left" w:pos="1080"/>
        </w:tabs>
        <w:spacing w:line="276" w:lineRule="auto"/>
        <w:jc w:val="both"/>
        <w:rPr>
          <w:rFonts w:ascii="Calibri" w:hAnsi="Calibri"/>
          <w:szCs w:val="20"/>
        </w:rPr>
      </w:pPr>
    </w:p>
    <w:p w:rsidR="003A56A4" w:rsidRPr="00032624" w:rsidRDefault="003A56A4" w:rsidP="00303A2F">
      <w:pPr>
        <w:spacing w:line="276" w:lineRule="auto"/>
        <w:jc w:val="center"/>
        <w:rPr>
          <w:rFonts w:ascii="Calibri" w:hAnsi="Calibri"/>
          <w:b/>
        </w:rPr>
      </w:pPr>
      <w:r w:rsidRPr="00032624">
        <w:rPr>
          <w:rFonts w:ascii="Calibri" w:hAnsi="Calibri"/>
          <w:b/>
        </w:rPr>
        <w:t>Analyse du biais de non-réponse</w:t>
      </w:r>
    </w:p>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3"/>
        <w:gridCol w:w="2137"/>
        <w:gridCol w:w="2558"/>
      </w:tblGrid>
      <w:tr w:rsidR="003A56A4" w:rsidRPr="00032624" w:rsidTr="00360D2B">
        <w:trPr>
          <w:trHeight w:val="568"/>
          <w:jc w:val="center"/>
        </w:trPr>
        <w:tc>
          <w:tcPr>
            <w:tcW w:w="4293" w:type="dxa"/>
            <w:shd w:val="clear" w:color="auto" w:fill="D9D9D9"/>
            <w:vAlign w:val="center"/>
          </w:tcPr>
          <w:p w:rsidR="003A56A4" w:rsidRPr="00032624" w:rsidRDefault="003A56A4" w:rsidP="00303A2F">
            <w:pPr>
              <w:widowControl w:val="0"/>
              <w:autoSpaceDE w:val="0"/>
              <w:autoSpaceDN w:val="0"/>
              <w:spacing w:before="148"/>
              <w:ind w:left="107"/>
              <w:rPr>
                <w:rFonts w:ascii="Calibri" w:hAnsi="Calibri" w:cs="Calibri"/>
                <w:b/>
                <w:lang w:eastAsia="en-US"/>
              </w:rPr>
            </w:pPr>
            <w:r w:rsidRPr="00032624">
              <w:rPr>
                <w:rFonts w:ascii="Calibri" w:hAnsi="Calibri" w:cs="Calibri"/>
                <w:b/>
                <w:szCs w:val="22"/>
                <w:lang w:eastAsia="en-US"/>
              </w:rPr>
              <w:t>Type d’échantillon</w:t>
            </w:r>
          </w:p>
        </w:tc>
        <w:tc>
          <w:tcPr>
            <w:tcW w:w="2137" w:type="dxa"/>
            <w:shd w:val="clear" w:color="auto" w:fill="D9D9D9"/>
            <w:vAlign w:val="center"/>
          </w:tcPr>
          <w:p w:rsidR="003A56A4" w:rsidRPr="00032624" w:rsidRDefault="003A56A4" w:rsidP="00303A2F">
            <w:pPr>
              <w:widowControl w:val="0"/>
              <w:autoSpaceDE w:val="0"/>
              <w:autoSpaceDN w:val="0"/>
              <w:spacing w:before="37"/>
              <w:ind w:left="15"/>
              <w:jc w:val="center"/>
              <w:rPr>
                <w:rFonts w:ascii="Calibri" w:hAnsi="Calibri" w:cs="Calibri"/>
                <w:b/>
                <w:lang w:eastAsia="en-US"/>
              </w:rPr>
            </w:pPr>
            <w:r w:rsidRPr="00032624">
              <w:rPr>
                <w:rFonts w:ascii="Calibri" w:hAnsi="Calibri" w:cs="Calibri"/>
                <w:b/>
                <w:szCs w:val="22"/>
                <w:lang w:eastAsia="en-US"/>
              </w:rPr>
              <w:t>Échantillon*</w:t>
            </w:r>
          </w:p>
        </w:tc>
        <w:tc>
          <w:tcPr>
            <w:tcW w:w="2558" w:type="dxa"/>
            <w:shd w:val="clear" w:color="auto" w:fill="D9D9D9"/>
          </w:tcPr>
          <w:p w:rsidR="003A56A4" w:rsidRPr="00032624" w:rsidRDefault="003A56A4" w:rsidP="00303A2F">
            <w:pPr>
              <w:widowControl w:val="0"/>
              <w:autoSpaceDE w:val="0"/>
              <w:autoSpaceDN w:val="0"/>
              <w:ind w:left="550" w:right="545"/>
              <w:jc w:val="center"/>
              <w:rPr>
                <w:rFonts w:ascii="Calibri" w:hAnsi="Calibri" w:cs="Calibri"/>
                <w:b/>
                <w:lang w:eastAsia="en-US"/>
              </w:rPr>
            </w:pPr>
            <w:r w:rsidRPr="00032624">
              <w:rPr>
                <w:rFonts w:ascii="Calibri" w:hAnsi="Calibri" w:cs="Calibri"/>
                <w:b/>
                <w:szCs w:val="22"/>
                <w:lang w:eastAsia="en-US"/>
              </w:rPr>
              <w:t>Canada</w:t>
            </w:r>
            <w:r w:rsidRPr="00032624">
              <w:rPr>
                <w:rFonts w:ascii="Calibri" w:hAnsi="Calibri" w:cs="Calibri"/>
                <w:b/>
                <w:szCs w:val="22"/>
                <w:lang w:eastAsia="en-US"/>
              </w:rPr>
              <w:br/>
              <w:t>(recensement de 2021)</w:t>
            </w:r>
          </w:p>
        </w:tc>
      </w:tr>
      <w:tr w:rsidR="003A56A4" w:rsidRPr="00032624" w:rsidTr="00360D2B">
        <w:trPr>
          <w:trHeight w:val="347"/>
          <w:jc w:val="center"/>
        </w:trPr>
        <w:tc>
          <w:tcPr>
            <w:tcW w:w="8988" w:type="dxa"/>
            <w:gridSpan w:val="3"/>
          </w:tcPr>
          <w:p w:rsidR="003A56A4" w:rsidRPr="00032624" w:rsidRDefault="003A56A4" w:rsidP="00303A2F">
            <w:pPr>
              <w:widowControl w:val="0"/>
              <w:autoSpaceDE w:val="0"/>
              <w:autoSpaceDN w:val="0"/>
              <w:spacing w:before="37"/>
              <w:ind w:left="107"/>
              <w:rPr>
                <w:rFonts w:ascii="Calibri" w:hAnsi="Calibri" w:cs="Calibri"/>
                <w:b/>
                <w:lang w:eastAsia="en-US"/>
              </w:rPr>
            </w:pPr>
            <w:r w:rsidRPr="00032624">
              <w:rPr>
                <w:rFonts w:ascii="Calibri" w:hAnsi="Calibri" w:cs="Calibri"/>
                <w:b/>
                <w:szCs w:val="22"/>
                <w:lang w:eastAsia="en-US"/>
              </w:rPr>
              <w:t>Sexe (18+)</w:t>
            </w:r>
          </w:p>
        </w:tc>
      </w:tr>
      <w:tr w:rsidR="003A56A4" w:rsidRPr="00032624" w:rsidTr="00360D2B">
        <w:trPr>
          <w:trHeight w:val="350"/>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Homme</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49 %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49 %</w:t>
            </w:r>
          </w:p>
        </w:tc>
      </w:tr>
      <w:tr w:rsidR="003A56A4" w:rsidRPr="00032624" w:rsidTr="00360D2B">
        <w:trPr>
          <w:trHeight w:val="347"/>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Femme</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51 %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51 %</w:t>
            </w:r>
          </w:p>
        </w:tc>
      </w:tr>
      <w:tr w:rsidR="003A56A4" w:rsidRPr="00032624" w:rsidTr="00360D2B">
        <w:trPr>
          <w:trHeight w:val="345"/>
          <w:jc w:val="center"/>
        </w:trPr>
        <w:tc>
          <w:tcPr>
            <w:tcW w:w="8988" w:type="dxa"/>
            <w:gridSpan w:val="3"/>
            <w:tcBorders>
              <w:bottom w:val="single" w:sz="6" w:space="0" w:color="000000"/>
            </w:tcBorders>
          </w:tcPr>
          <w:p w:rsidR="003A56A4" w:rsidRPr="00032624" w:rsidRDefault="003A56A4" w:rsidP="00303A2F">
            <w:pPr>
              <w:widowControl w:val="0"/>
              <w:autoSpaceDE w:val="0"/>
              <w:autoSpaceDN w:val="0"/>
              <w:spacing w:before="37"/>
              <w:ind w:left="107"/>
              <w:rPr>
                <w:rFonts w:ascii="Calibri" w:hAnsi="Calibri" w:cs="Calibri"/>
                <w:b/>
                <w:lang w:eastAsia="en-US"/>
              </w:rPr>
            </w:pPr>
            <w:r w:rsidRPr="00032624">
              <w:rPr>
                <w:rFonts w:ascii="Calibri" w:hAnsi="Calibri" w:cs="Calibri"/>
                <w:b/>
                <w:szCs w:val="22"/>
                <w:lang w:eastAsia="en-US"/>
              </w:rPr>
              <w:t>Âge</w:t>
            </w:r>
          </w:p>
        </w:tc>
      </w:tr>
      <w:tr w:rsidR="003A56A4" w:rsidRPr="00032624" w:rsidTr="00360D2B">
        <w:trPr>
          <w:trHeight w:val="347"/>
          <w:jc w:val="center"/>
        </w:trPr>
        <w:tc>
          <w:tcPr>
            <w:tcW w:w="4293" w:type="dxa"/>
            <w:tcBorders>
              <w:top w:val="single" w:sz="6" w:space="0" w:color="000000"/>
            </w:tcBorders>
          </w:tcPr>
          <w:p w:rsidR="003A56A4" w:rsidRPr="00032624" w:rsidRDefault="003A56A4" w:rsidP="00645876">
            <w:pPr>
              <w:tabs>
                <w:tab w:val="left" w:pos="1080"/>
              </w:tabs>
              <w:spacing w:before="120" w:line="276" w:lineRule="auto"/>
              <w:ind w:left="240"/>
              <w:jc w:val="both"/>
              <w:rPr>
                <w:rFonts w:ascii="Calibri" w:hAnsi="Calibri"/>
                <w:szCs w:val="20"/>
              </w:rPr>
            </w:pPr>
            <w:r w:rsidRPr="00032624">
              <w:rPr>
                <w:rFonts w:ascii="Calibri" w:hAnsi="Calibri" w:cs="Calibri"/>
                <w:szCs w:val="22"/>
                <w:lang w:eastAsia="en-US"/>
              </w:rPr>
              <w:t>18 à 34 ans</w:t>
            </w:r>
          </w:p>
          <w:p w:rsidR="003A56A4" w:rsidRPr="00032624" w:rsidRDefault="003A56A4" w:rsidP="00303A2F">
            <w:pPr>
              <w:widowControl w:val="0"/>
              <w:autoSpaceDE w:val="0"/>
              <w:autoSpaceDN w:val="0"/>
              <w:spacing w:before="37"/>
              <w:ind w:left="107"/>
              <w:rPr>
                <w:rFonts w:ascii="Calibri" w:hAnsi="Calibri" w:cs="Calibri"/>
                <w:lang w:eastAsia="en-US"/>
              </w:rPr>
            </w:pPr>
          </w:p>
        </w:tc>
        <w:tc>
          <w:tcPr>
            <w:tcW w:w="2137" w:type="dxa"/>
            <w:tcBorders>
              <w:top w:val="single" w:sz="6" w:space="0" w:color="000000"/>
            </w:tcBorders>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22 %</w:t>
            </w:r>
          </w:p>
        </w:tc>
        <w:tc>
          <w:tcPr>
            <w:tcW w:w="2558" w:type="dxa"/>
            <w:tcBorders>
              <w:top w:val="single" w:sz="6" w:space="0" w:color="000000"/>
            </w:tcBorders>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27 %</w:t>
            </w:r>
          </w:p>
        </w:tc>
      </w:tr>
      <w:tr w:rsidR="003A56A4" w:rsidRPr="00032624" w:rsidTr="00360D2B">
        <w:trPr>
          <w:trHeight w:val="347"/>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35 à 54 ans</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37 %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32 %</w:t>
            </w:r>
          </w:p>
        </w:tc>
      </w:tr>
      <w:tr w:rsidR="003A56A4" w:rsidRPr="00032624" w:rsidTr="00360D2B">
        <w:trPr>
          <w:trHeight w:val="350"/>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55 ans et +</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41 %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41 %</w:t>
            </w:r>
          </w:p>
        </w:tc>
      </w:tr>
      <w:tr w:rsidR="003A56A4" w:rsidRPr="00032624" w:rsidTr="00360D2B">
        <w:trPr>
          <w:trHeight w:val="371"/>
          <w:jc w:val="center"/>
        </w:trPr>
        <w:tc>
          <w:tcPr>
            <w:tcW w:w="8988" w:type="dxa"/>
            <w:gridSpan w:val="3"/>
          </w:tcPr>
          <w:p w:rsidR="003A56A4" w:rsidRPr="00032624" w:rsidRDefault="003A56A4" w:rsidP="00303A2F">
            <w:pPr>
              <w:widowControl w:val="0"/>
              <w:autoSpaceDE w:val="0"/>
              <w:autoSpaceDN w:val="0"/>
              <w:spacing w:before="56"/>
              <w:ind w:left="107"/>
              <w:rPr>
                <w:rFonts w:ascii="Calibri" w:hAnsi="Calibri" w:cs="Calibri"/>
                <w:b/>
                <w:lang w:eastAsia="en-US"/>
              </w:rPr>
            </w:pPr>
            <w:r w:rsidRPr="00032624">
              <w:rPr>
                <w:rFonts w:ascii="Calibri" w:hAnsi="Calibri" w:cs="Calibri"/>
                <w:b/>
                <w:szCs w:val="22"/>
                <w:lang w:eastAsia="en-US"/>
              </w:rPr>
              <w:t xml:space="preserve">Niveau de scolarité </w:t>
            </w:r>
          </w:p>
        </w:tc>
      </w:tr>
      <w:tr w:rsidR="003A56A4" w:rsidRPr="00032624" w:rsidTr="00360D2B">
        <w:trPr>
          <w:trHeight w:val="350"/>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Diplôme d’études secondaires ou moins</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20 %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35 %</w:t>
            </w:r>
          </w:p>
        </w:tc>
      </w:tr>
      <w:tr w:rsidR="003A56A4" w:rsidRPr="00032624" w:rsidTr="00360D2B">
        <w:trPr>
          <w:trHeight w:val="347"/>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École de métiers, établissement collégial ou postsecondaire, sans diplôme</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36 %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36 %</w:t>
            </w:r>
          </w:p>
        </w:tc>
      </w:tr>
      <w:tr w:rsidR="003A56A4" w:rsidRPr="00032624" w:rsidTr="00360D2B">
        <w:trPr>
          <w:trHeight w:val="350"/>
          <w:jc w:val="center"/>
        </w:trPr>
        <w:tc>
          <w:tcPr>
            <w:tcW w:w="4293" w:type="dxa"/>
          </w:tcPr>
          <w:p w:rsidR="003A56A4" w:rsidRPr="00032624" w:rsidRDefault="003A56A4" w:rsidP="00303A2F">
            <w:pPr>
              <w:widowControl w:val="0"/>
              <w:autoSpaceDE w:val="0"/>
              <w:autoSpaceDN w:val="0"/>
              <w:spacing w:before="37"/>
              <w:ind w:left="107"/>
              <w:rPr>
                <w:rFonts w:ascii="Calibri" w:hAnsi="Calibri" w:cs="Calibri"/>
                <w:lang w:eastAsia="en-US"/>
              </w:rPr>
            </w:pPr>
            <w:r w:rsidRPr="00032624">
              <w:rPr>
                <w:rFonts w:ascii="Calibri" w:hAnsi="Calibri" w:cs="Calibri"/>
                <w:szCs w:val="22"/>
                <w:lang w:eastAsia="en-US"/>
              </w:rPr>
              <w:t>Diplôme universitaire</w:t>
            </w:r>
          </w:p>
        </w:tc>
        <w:tc>
          <w:tcPr>
            <w:tcW w:w="2137" w:type="dxa"/>
          </w:tcPr>
          <w:p w:rsidR="003A56A4" w:rsidRPr="00032624" w:rsidRDefault="003A56A4" w:rsidP="00303A2F">
            <w:pPr>
              <w:widowControl w:val="0"/>
              <w:autoSpaceDE w:val="0"/>
              <w:autoSpaceDN w:val="0"/>
              <w:spacing w:before="37"/>
              <w:ind w:left="651" w:right="646"/>
              <w:jc w:val="center"/>
              <w:rPr>
                <w:rFonts w:ascii="Calibri" w:hAnsi="Calibri" w:cs="Calibri"/>
                <w:lang w:eastAsia="en-US"/>
              </w:rPr>
            </w:pPr>
            <w:r w:rsidRPr="00032624">
              <w:rPr>
                <w:rFonts w:ascii="Calibri" w:hAnsi="Calibri" w:cs="Calibri"/>
                <w:szCs w:val="22"/>
                <w:lang w:eastAsia="en-US"/>
              </w:rPr>
              <w:t>44 %</w:t>
            </w:r>
          </w:p>
        </w:tc>
        <w:tc>
          <w:tcPr>
            <w:tcW w:w="2558" w:type="dxa"/>
          </w:tcPr>
          <w:p w:rsidR="003A56A4" w:rsidRPr="00032624" w:rsidRDefault="003A56A4" w:rsidP="00303A2F">
            <w:pPr>
              <w:widowControl w:val="0"/>
              <w:autoSpaceDE w:val="0"/>
              <w:autoSpaceDN w:val="0"/>
              <w:spacing w:before="37"/>
              <w:ind w:left="550" w:right="542"/>
              <w:jc w:val="center"/>
              <w:rPr>
                <w:rFonts w:ascii="Calibri" w:hAnsi="Calibri" w:cs="Calibri"/>
                <w:lang w:eastAsia="en-US"/>
              </w:rPr>
            </w:pPr>
            <w:r w:rsidRPr="00032624">
              <w:rPr>
                <w:rFonts w:ascii="Calibri" w:hAnsi="Calibri" w:cs="Calibri"/>
                <w:szCs w:val="22"/>
                <w:lang w:eastAsia="en-US"/>
              </w:rPr>
              <w:t>29 %</w:t>
            </w:r>
          </w:p>
        </w:tc>
      </w:tr>
    </w:tbl>
    <w:p w:rsidR="003A56A4" w:rsidRDefault="003A56A4" w:rsidP="00645876">
      <w:pPr>
        <w:tabs>
          <w:tab w:val="left" w:pos="1080"/>
        </w:tabs>
        <w:spacing w:before="120" w:line="276" w:lineRule="auto"/>
        <w:ind w:left="240"/>
        <w:jc w:val="both"/>
      </w:pPr>
      <w:r w:rsidRPr="00032624">
        <w:rPr>
          <w:rFonts w:ascii="Calibri" w:hAnsi="Calibri"/>
          <w:sz w:val="20"/>
          <w:szCs w:val="20"/>
        </w:rPr>
        <w:t>* Les données ne sont pas pondérées et le pourcentage est calculé en fonction des personnes qui donnent une réponse à chaque question démographique.</w:t>
      </w:r>
      <w:r w:rsidRPr="00032624">
        <w:t xml:space="preserve"> </w:t>
      </w:r>
    </w:p>
    <w:p w:rsidR="003A56A4" w:rsidRPr="00032624" w:rsidRDefault="003A56A4" w:rsidP="00E6091C">
      <w:pPr>
        <w:pStyle w:val="Chapterbodytext"/>
      </w:pPr>
    </w:p>
    <w:p w:rsidR="003A56A4" w:rsidRPr="00032624" w:rsidRDefault="003A56A4" w:rsidP="00303A2F">
      <w:pPr>
        <w:pStyle w:val="Chapterbodytext"/>
        <w:sectPr w:rsidR="003A56A4" w:rsidRPr="00032624" w:rsidSect="002060B4">
          <w:footerReference w:type="default" r:id="rId87"/>
          <w:pgSz w:w="12240" w:h="15840" w:code="1"/>
          <w:pgMar w:top="1440" w:right="1440" w:bottom="1440" w:left="1440" w:header="720" w:footer="576" w:gutter="0"/>
          <w:cols w:space="720"/>
          <w:titlePg/>
          <w:docGrid w:linePitch="360"/>
        </w:sectPr>
      </w:pPr>
    </w:p>
    <w:p w:rsidR="003A56A4" w:rsidRPr="00032624" w:rsidRDefault="003A56A4" w:rsidP="001C71DF">
      <w:pPr>
        <w:pStyle w:val="Heading4"/>
        <w:rPr>
          <w:sz w:val="32"/>
        </w:rPr>
      </w:pPr>
      <w:bookmarkStart w:id="53" w:name="_Toc130298066"/>
      <w:bookmarkStart w:id="54" w:name="_Toc23855442"/>
      <w:bookmarkEnd w:id="2"/>
      <w:r w:rsidRPr="00032624">
        <w:rPr>
          <w:sz w:val="32"/>
        </w:rPr>
        <w:lastRenderedPageBreak/>
        <w:t>Questionnaire du sondage</w:t>
      </w:r>
      <w:bookmarkEnd w:id="53"/>
    </w:p>
    <w:p w:rsidR="003A56A4" w:rsidRPr="00032624" w:rsidRDefault="003A56A4" w:rsidP="00DE05F7">
      <w:pPr>
        <w:pStyle w:val="Chapterbodytext"/>
      </w:pPr>
    </w:p>
    <w:p w:rsidR="003A56A4" w:rsidRPr="00E6091C" w:rsidRDefault="003A56A4" w:rsidP="00E6091C">
      <w:pPr>
        <w:pStyle w:val="Variable"/>
        <w:keepNext w:val="0"/>
        <w:rPr>
          <w:rFonts w:ascii="Calibri" w:hAnsi="Calibri"/>
        </w:rPr>
      </w:pPr>
      <w:r w:rsidRPr="00E6091C">
        <w:rPr>
          <w:rFonts w:ascii="Calibri" w:hAnsi="Calibri"/>
        </w:rPr>
        <w:t xml:space="preserve">WINTRO </w:t>
      </w:r>
    </w:p>
    <w:p w:rsidR="003A56A4" w:rsidRDefault="003A56A4" w:rsidP="00E6091C">
      <w:pPr>
        <w:pStyle w:val="Question"/>
        <w:rPr>
          <w:rFonts w:ascii="Calibri" w:hAnsi="Calibri"/>
        </w:rPr>
      </w:pPr>
      <w:r w:rsidRPr="00E6091C">
        <w:rPr>
          <w:rFonts w:ascii="Calibri" w:hAnsi="Calibri"/>
        </w:rPr>
        <w:t>Merci pour votre participation à ce sondage. Ekos Research Associates, une société canadienne de recherche sur l'opinion publique, réalise le sondage au nom du gouvernement du Canada.</w:t>
      </w:r>
    </w:p>
    <w:p w:rsidR="003A56A4" w:rsidRDefault="003A56A4" w:rsidP="00E6091C">
      <w:pPr>
        <w:pStyle w:val="Question"/>
        <w:rPr>
          <w:rFonts w:ascii="Calibri" w:hAnsi="Calibri"/>
          <w:lang w:val="en-US"/>
        </w:rPr>
      </w:pPr>
      <w:r w:rsidRPr="00E6091C">
        <w:rPr>
          <w:rFonts w:ascii="Calibri" w:hAnsi="Calibri"/>
        </w:rPr>
        <w:t xml:space="preserve"> </w:t>
      </w:r>
      <w:r w:rsidRPr="00E6091C">
        <w:rPr>
          <w:rFonts w:ascii="Calibri" w:hAnsi="Calibri"/>
          <w:lang w:val="en-US"/>
        </w:rPr>
        <w:t>If you prefer to answer the survey in English, please click on English.</w:t>
      </w:r>
    </w:p>
    <w:p w:rsidR="003A56A4" w:rsidRDefault="003A56A4" w:rsidP="00E6091C">
      <w:pPr>
        <w:pStyle w:val="Question"/>
        <w:rPr>
          <w:rFonts w:ascii="Calibri" w:hAnsi="Calibri"/>
        </w:rPr>
      </w:pPr>
      <w:r w:rsidRPr="00E6091C">
        <w:rPr>
          <w:rFonts w:ascii="Calibri" w:hAnsi="Calibri"/>
          <w:lang w:val="en-US"/>
        </w:rPr>
        <w:t xml:space="preserve"> </w:t>
      </w:r>
      <w:r w:rsidRPr="00E6091C">
        <w:rPr>
          <w:rFonts w:ascii="Calibri" w:hAnsi="Calibri"/>
          <w:b/>
        </w:rPr>
        <w:t>Votre participation est facultative et vos réponses demeureront confidentielles et anonymes.</w:t>
      </w:r>
      <w:r w:rsidRPr="00E6091C">
        <w:rPr>
          <w:rFonts w:ascii="Calibri" w:hAnsi="Calibri"/>
        </w:rPr>
        <w:t xml:space="preserve"> Il faut environ 15 minutes pour répondre au sondage, qui est géré par les Associés de recherche EKOS en conformité avec à la </w:t>
      </w:r>
      <w:r w:rsidRPr="00E6091C">
        <w:rPr>
          <w:rFonts w:ascii="Calibri" w:hAnsi="Calibri"/>
          <w:i/>
        </w:rPr>
        <w:t>Loi sur la protection des renseignements personnels</w:t>
      </w:r>
      <w:r w:rsidRPr="00E6091C">
        <w:rPr>
          <w:rFonts w:ascii="Calibri" w:hAnsi="Calibri"/>
        </w:rPr>
        <w:t xml:space="preserve">. Pour consulter notre politique de confidentialité, cliquez ici. </w:t>
      </w:r>
    </w:p>
    <w:p w:rsidR="003A56A4" w:rsidRPr="00E6091C" w:rsidRDefault="003A56A4" w:rsidP="00E6091C">
      <w:pPr>
        <w:pStyle w:val="Question"/>
        <w:rPr>
          <w:rFonts w:ascii="Calibri" w:hAnsi="Calibri"/>
        </w:rPr>
      </w:pPr>
      <w:r w:rsidRPr="00E6091C">
        <w:rPr>
          <w:rFonts w:ascii="Calibri" w:hAnsi="Calibri"/>
        </w:rPr>
        <w:t xml:space="preserve"> Si vous avez besoin d'assistance technique, veuillez communiquer avec nous à online@ekos.com. </w:t>
      </w:r>
    </w:p>
    <w:p w:rsidR="003A56A4" w:rsidRPr="00E6091C" w:rsidRDefault="003A56A4" w:rsidP="00E6091C">
      <w:pPr>
        <w:pStyle w:val="Question"/>
        <w:rPr>
          <w:rFonts w:ascii="Calibri" w:hAnsi="Calibri"/>
        </w:rPr>
      </w:pPr>
    </w:p>
    <w:p w:rsidR="003A56A4" w:rsidRPr="00E6091C" w:rsidRDefault="003A56A4" w:rsidP="00E6091C">
      <w:pPr>
        <w:pStyle w:val="Variable"/>
        <w:keepNext w:val="0"/>
        <w:rPr>
          <w:rFonts w:ascii="Calibri" w:hAnsi="Calibri"/>
        </w:rPr>
      </w:pPr>
      <w:r w:rsidRPr="00E6091C">
        <w:rPr>
          <w:rFonts w:ascii="Calibri" w:hAnsi="Calibri"/>
        </w:rPr>
        <w:t>Q1A</w:t>
      </w:r>
    </w:p>
    <w:p w:rsidR="003A56A4" w:rsidRPr="00E6091C" w:rsidRDefault="003A56A4" w:rsidP="00E6091C">
      <w:pPr>
        <w:pStyle w:val="Question"/>
        <w:rPr>
          <w:rFonts w:ascii="Calibri" w:hAnsi="Calibri"/>
        </w:rPr>
      </w:pPr>
      <w:r w:rsidRPr="00E6091C">
        <w:rPr>
          <w:rFonts w:ascii="Calibri" w:hAnsi="Calibri"/>
        </w:rPr>
        <w:t>Dans la liste des enjeux ci-dessous, quels sont les trois principaux enjeux qui vous préoccupent personnellement ? (choisissez seulement trois dans la liste)</w:t>
      </w:r>
    </w:p>
    <w:p w:rsidR="003A56A4" w:rsidRPr="00E6091C" w:rsidRDefault="003A56A4" w:rsidP="00E6091C">
      <w:pPr>
        <w:pStyle w:val="Note"/>
        <w:rPr>
          <w:rFonts w:ascii="Calibri" w:hAnsi="Calibri"/>
        </w:rPr>
      </w:pPr>
      <w:r w:rsidRPr="00E6091C">
        <w:rPr>
          <w:rFonts w:ascii="Calibri" w:hAnsi="Calibri"/>
        </w:rPr>
        <w:t xml:space="preserve">Premier </w:t>
      </w:r>
    </w:p>
    <w:p w:rsidR="003A56A4" w:rsidRPr="00E6091C" w:rsidRDefault="003A56A4" w:rsidP="00E6091C">
      <w:pPr>
        <w:pStyle w:val="Reponse"/>
      </w:pPr>
      <w:r w:rsidRPr="00E6091C">
        <w:t>Le changement climatique, l'environnement, la biodiversité, la pollution</w:t>
      </w:r>
      <w:r w:rsidRPr="00E6091C">
        <w:tab/>
        <w:t>1</w:t>
      </w:r>
    </w:p>
    <w:p w:rsidR="003A56A4" w:rsidRPr="00E6091C" w:rsidRDefault="003A56A4" w:rsidP="00E6091C">
      <w:pPr>
        <w:pStyle w:val="Reponse"/>
      </w:pPr>
      <w:r w:rsidRPr="00E6091C">
        <w:t>Les inégalités entre les riches et les pauvres</w:t>
      </w:r>
      <w:r w:rsidRPr="00E6091C">
        <w:tab/>
        <w:t>2</w:t>
      </w:r>
    </w:p>
    <w:p w:rsidR="003A56A4" w:rsidRPr="00E6091C" w:rsidRDefault="003A56A4" w:rsidP="00E6091C">
      <w:pPr>
        <w:pStyle w:val="Reponse"/>
      </w:pPr>
      <w:r w:rsidRPr="00E6091C">
        <w:t>Le populisme, le nationalisme, l'extrémisme politique</w:t>
      </w:r>
      <w:r w:rsidRPr="00E6091C">
        <w:tab/>
        <w:t>3</w:t>
      </w:r>
    </w:p>
    <w:p w:rsidR="003A56A4" w:rsidRPr="00E6091C" w:rsidRDefault="003A56A4" w:rsidP="00E6091C">
      <w:pPr>
        <w:pStyle w:val="Reponse"/>
      </w:pPr>
      <w:r w:rsidRPr="00E6091C">
        <w:t>Les nouvelles technologies, la robotisation, , l'intelligence artificielle</w:t>
      </w:r>
      <w:r w:rsidRPr="00E6091C">
        <w:tab/>
        <w:t>4</w:t>
      </w:r>
    </w:p>
    <w:p w:rsidR="003A56A4" w:rsidRPr="00E6091C" w:rsidRDefault="003A56A4" w:rsidP="00E6091C">
      <w:pPr>
        <w:pStyle w:val="Reponse"/>
      </w:pPr>
      <w:r w:rsidRPr="00E6091C">
        <w:t>L'immigration, les flux migratoires, les réfugiés</w:t>
      </w:r>
      <w:r w:rsidRPr="00E6091C">
        <w:tab/>
        <w:t>5</w:t>
      </w:r>
    </w:p>
    <w:p w:rsidR="003A56A4" w:rsidRPr="00E6091C" w:rsidRDefault="003A56A4" w:rsidP="00E6091C">
      <w:pPr>
        <w:pStyle w:val="Reponse"/>
      </w:pPr>
      <w:r w:rsidRPr="00E6091C">
        <w:t>Les guerres, les conflits, le terrorisme</w:t>
      </w:r>
      <w:r w:rsidRPr="00E6091C">
        <w:tab/>
        <w:t>6</w:t>
      </w:r>
    </w:p>
    <w:p w:rsidR="003A56A4" w:rsidRPr="00E6091C" w:rsidRDefault="003A56A4" w:rsidP="00E6091C">
      <w:pPr>
        <w:pStyle w:val="Reponse"/>
      </w:pPr>
      <w:r w:rsidRPr="00E6091C">
        <w:t>L'éducation, les soins de santé, l'eau potable et la faim dans les pays en voie de développement</w:t>
      </w:r>
      <w:r w:rsidRPr="00E6091C">
        <w:tab/>
        <w:t>7</w:t>
      </w:r>
    </w:p>
    <w:p w:rsidR="003A56A4" w:rsidRPr="00E6091C" w:rsidRDefault="003A56A4" w:rsidP="00E6091C">
      <w:pPr>
        <w:pStyle w:val="Reponse"/>
      </w:pPr>
      <w:r w:rsidRPr="00E6091C">
        <w:t>Les crises économiques, la sécurité de l'emploi, les salaires</w:t>
      </w:r>
      <w:r w:rsidRPr="00E6091C">
        <w:tab/>
        <w:t>8</w:t>
      </w:r>
    </w:p>
    <w:p w:rsidR="003A56A4" w:rsidRPr="00E6091C" w:rsidRDefault="003A56A4" w:rsidP="00E6091C">
      <w:pPr>
        <w:pStyle w:val="Reponse"/>
      </w:pPr>
      <w:r w:rsidRPr="00E6091C">
        <w:t>Les fausses nouvelles (ou fake news), la désinformation</w:t>
      </w:r>
      <w:r w:rsidRPr="00E6091C">
        <w:tab/>
        <w:t>9</w:t>
      </w:r>
    </w:p>
    <w:p w:rsidR="003A56A4" w:rsidRPr="00E6091C" w:rsidRDefault="003A56A4" w:rsidP="00E6091C">
      <w:pPr>
        <w:pStyle w:val="Reponse"/>
      </w:pPr>
      <w:r w:rsidRPr="00E6091C">
        <w:t>Les grandes pandémies et les maladies à l'échelle mondiale</w:t>
      </w:r>
      <w:r w:rsidRPr="00E6091C">
        <w:tab/>
        <w:t>10</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Q1B</w:t>
      </w:r>
    </w:p>
    <w:p w:rsidR="003A56A4" w:rsidRPr="00E6091C" w:rsidRDefault="003A56A4" w:rsidP="00E6091C">
      <w:pPr>
        <w:pStyle w:val="Question"/>
        <w:tabs>
          <w:tab w:val="right" w:pos="7800"/>
        </w:tabs>
        <w:rPr>
          <w:rFonts w:ascii="Calibri" w:hAnsi="Calibri"/>
        </w:rPr>
      </w:pPr>
      <w:r w:rsidRPr="00E6091C">
        <w:rPr>
          <w:rFonts w:ascii="Calibri" w:hAnsi="Calibri"/>
        </w:rPr>
        <w:t>Dans la liste des enjeux ci-dessous, quels sont les trois principaux enjeux qui vous préoccupent personnellement ? (choisissez seulement trois dans la liste)</w:t>
      </w:r>
    </w:p>
    <w:p w:rsidR="003A56A4" w:rsidRPr="00E6091C" w:rsidRDefault="003A56A4" w:rsidP="00E6091C">
      <w:pPr>
        <w:pStyle w:val="Note"/>
        <w:tabs>
          <w:tab w:val="right" w:pos="7800"/>
        </w:tabs>
        <w:rPr>
          <w:rFonts w:ascii="Calibri" w:hAnsi="Calibri"/>
        </w:rPr>
      </w:pPr>
      <w:r w:rsidRPr="00E6091C">
        <w:rPr>
          <w:rFonts w:ascii="Calibri" w:hAnsi="Calibri"/>
        </w:rPr>
        <w:t xml:space="preserve">Deuxième </w:t>
      </w:r>
    </w:p>
    <w:p w:rsidR="003A56A4" w:rsidRPr="00E6091C" w:rsidRDefault="003A56A4" w:rsidP="00E6091C">
      <w:pPr>
        <w:pStyle w:val="Reponse"/>
      </w:pPr>
      <w:r w:rsidRPr="00E6091C">
        <w:t>Le changement climatique, l'environnement, la biodiversité, la pollution</w:t>
      </w:r>
      <w:r w:rsidRPr="00E6091C">
        <w:tab/>
        <w:t>1</w:t>
      </w:r>
    </w:p>
    <w:p w:rsidR="003A56A4" w:rsidRPr="00E6091C" w:rsidRDefault="003A56A4" w:rsidP="00E6091C">
      <w:pPr>
        <w:pStyle w:val="Reponse"/>
      </w:pPr>
      <w:r w:rsidRPr="00E6091C">
        <w:t>Les inégalités entre les riches et les pauvres</w:t>
      </w:r>
      <w:r w:rsidRPr="00E6091C">
        <w:tab/>
        <w:t>2</w:t>
      </w:r>
    </w:p>
    <w:p w:rsidR="003A56A4" w:rsidRPr="00E6091C" w:rsidRDefault="003A56A4" w:rsidP="00E6091C">
      <w:pPr>
        <w:pStyle w:val="Reponse"/>
      </w:pPr>
      <w:r w:rsidRPr="00E6091C">
        <w:t>Le populisme, le nationalisme, l'extrémisme politique</w:t>
      </w:r>
      <w:r w:rsidRPr="00E6091C">
        <w:tab/>
        <w:t>3</w:t>
      </w:r>
    </w:p>
    <w:p w:rsidR="003A56A4" w:rsidRPr="00E6091C" w:rsidRDefault="003A56A4" w:rsidP="00E6091C">
      <w:pPr>
        <w:pStyle w:val="Reponse"/>
      </w:pPr>
      <w:r w:rsidRPr="00E6091C">
        <w:t>Les nouvelles technologies, la robotisation, , l'intelligence artificielle</w:t>
      </w:r>
      <w:r w:rsidRPr="00E6091C">
        <w:tab/>
        <w:t>4</w:t>
      </w:r>
    </w:p>
    <w:p w:rsidR="003A56A4" w:rsidRPr="00E6091C" w:rsidRDefault="003A56A4" w:rsidP="00E6091C">
      <w:pPr>
        <w:pStyle w:val="Reponse"/>
      </w:pPr>
      <w:r w:rsidRPr="00E6091C">
        <w:t>L'immigration, les flux migratoires, les réfugiés</w:t>
      </w:r>
      <w:r w:rsidRPr="00E6091C">
        <w:tab/>
        <w:t>5</w:t>
      </w:r>
    </w:p>
    <w:p w:rsidR="003A56A4" w:rsidRPr="00E6091C" w:rsidRDefault="003A56A4" w:rsidP="00E6091C">
      <w:pPr>
        <w:pStyle w:val="Reponse"/>
      </w:pPr>
      <w:r w:rsidRPr="00E6091C">
        <w:t>Les guerres, les conflits, le terrorisme</w:t>
      </w:r>
      <w:r w:rsidRPr="00E6091C">
        <w:tab/>
        <w:t>6</w:t>
      </w:r>
    </w:p>
    <w:p w:rsidR="003A56A4" w:rsidRPr="00E6091C" w:rsidRDefault="003A56A4" w:rsidP="00E6091C">
      <w:pPr>
        <w:pStyle w:val="Reponse"/>
      </w:pPr>
      <w:r w:rsidRPr="00E6091C">
        <w:t>L'éducation, les soins de santé, l'eau potable et la faim dans les pays en voie de développement</w:t>
      </w:r>
      <w:r w:rsidRPr="00E6091C">
        <w:tab/>
        <w:t>7</w:t>
      </w:r>
    </w:p>
    <w:p w:rsidR="003A56A4" w:rsidRPr="00E6091C" w:rsidRDefault="003A56A4" w:rsidP="00E6091C">
      <w:pPr>
        <w:pStyle w:val="Reponse"/>
      </w:pPr>
      <w:r w:rsidRPr="00E6091C">
        <w:t>Les crises économiques, la sécurité de l'emploi, les salaires</w:t>
      </w:r>
      <w:r w:rsidRPr="00E6091C">
        <w:tab/>
        <w:t>8</w:t>
      </w:r>
    </w:p>
    <w:p w:rsidR="003A56A4" w:rsidRPr="00E6091C" w:rsidRDefault="003A56A4" w:rsidP="00E6091C">
      <w:pPr>
        <w:pStyle w:val="Reponse"/>
      </w:pPr>
      <w:r w:rsidRPr="00E6091C">
        <w:t>Les fausses nouvelles (ou fake news), la désinformation</w:t>
      </w:r>
      <w:r w:rsidRPr="00E6091C">
        <w:tab/>
        <w:t>9</w:t>
      </w:r>
    </w:p>
    <w:p w:rsidR="003A56A4" w:rsidRPr="00E6091C" w:rsidRDefault="003A56A4" w:rsidP="00E6091C">
      <w:pPr>
        <w:pStyle w:val="Reponse"/>
      </w:pPr>
      <w:r w:rsidRPr="00E6091C">
        <w:t>Les grandes pandémies et les maladies à l'échelle mondiale</w:t>
      </w:r>
      <w:r w:rsidRPr="00E6091C">
        <w:tab/>
        <w:t>10</w:t>
      </w:r>
    </w:p>
    <w:p w:rsidR="003A56A4" w:rsidRPr="00E6091C" w:rsidRDefault="003A56A4" w:rsidP="00E6091C">
      <w:pPr>
        <w:pStyle w:val="Variable"/>
        <w:keepNext w:val="0"/>
        <w:tabs>
          <w:tab w:val="right" w:pos="7800"/>
        </w:tabs>
        <w:rPr>
          <w:rFonts w:ascii="Calibri" w:hAnsi="Calibri"/>
        </w:rPr>
      </w:pPr>
      <w:r w:rsidRPr="00E6091C">
        <w:rPr>
          <w:rFonts w:ascii="Calibri" w:hAnsi="Calibri"/>
        </w:rPr>
        <w:lastRenderedPageBreak/>
        <w:t>Q1C</w:t>
      </w:r>
    </w:p>
    <w:p w:rsidR="003A56A4" w:rsidRPr="00E6091C" w:rsidRDefault="003A56A4" w:rsidP="00E6091C">
      <w:pPr>
        <w:pStyle w:val="Question"/>
        <w:tabs>
          <w:tab w:val="right" w:pos="7800"/>
        </w:tabs>
        <w:rPr>
          <w:rFonts w:ascii="Calibri" w:hAnsi="Calibri"/>
        </w:rPr>
      </w:pPr>
      <w:r w:rsidRPr="00E6091C">
        <w:rPr>
          <w:rFonts w:ascii="Calibri" w:hAnsi="Calibri"/>
        </w:rPr>
        <w:t>Dans la liste des enjeux ci-dessous, quels sont les trois principaux enjeux qui vous préoccupent personnellement ? (choisissez seulement trois dans la liste)</w:t>
      </w:r>
    </w:p>
    <w:p w:rsidR="003A56A4" w:rsidRPr="00E6091C" w:rsidRDefault="003A56A4" w:rsidP="00E6091C">
      <w:pPr>
        <w:pStyle w:val="Note"/>
        <w:tabs>
          <w:tab w:val="right" w:pos="7800"/>
        </w:tabs>
        <w:rPr>
          <w:rFonts w:ascii="Calibri" w:hAnsi="Calibri"/>
        </w:rPr>
      </w:pPr>
      <w:r w:rsidRPr="00E6091C">
        <w:rPr>
          <w:rFonts w:ascii="Calibri" w:hAnsi="Calibri"/>
        </w:rPr>
        <w:t xml:space="preserve">Troisième </w:t>
      </w:r>
    </w:p>
    <w:p w:rsidR="003A56A4" w:rsidRPr="00E6091C" w:rsidRDefault="003A56A4" w:rsidP="00E6091C">
      <w:pPr>
        <w:pStyle w:val="Reponse"/>
      </w:pPr>
      <w:r w:rsidRPr="00E6091C">
        <w:t>Le changement climatique, l'environnement, la biodiversité, la pollution</w:t>
      </w:r>
      <w:r w:rsidRPr="00E6091C">
        <w:tab/>
        <w:t>1</w:t>
      </w:r>
    </w:p>
    <w:p w:rsidR="003A56A4" w:rsidRPr="00E6091C" w:rsidRDefault="003A56A4" w:rsidP="00E6091C">
      <w:pPr>
        <w:pStyle w:val="Reponse"/>
      </w:pPr>
      <w:r w:rsidRPr="00E6091C">
        <w:t>Les inégalités entre les riches et les pauvres</w:t>
      </w:r>
      <w:r w:rsidRPr="00E6091C">
        <w:tab/>
        <w:t>2</w:t>
      </w:r>
    </w:p>
    <w:p w:rsidR="003A56A4" w:rsidRPr="00E6091C" w:rsidRDefault="003A56A4" w:rsidP="00E6091C">
      <w:pPr>
        <w:pStyle w:val="Reponse"/>
      </w:pPr>
      <w:r w:rsidRPr="00E6091C">
        <w:t>Le populisme, le nationalisme, l'extrémisme politique</w:t>
      </w:r>
      <w:r w:rsidRPr="00E6091C">
        <w:tab/>
        <w:t>3</w:t>
      </w:r>
    </w:p>
    <w:p w:rsidR="003A56A4" w:rsidRPr="00E6091C" w:rsidRDefault="003A56A4" w:rsidP="00E6091C">
      <w:pPr>
        <w:pStyle w:val="Reponse"/>
      </w:pPr>
      <w:r w:rsidRPr="00E6091C">
        <w:t>Les nouvelles technologies, la robotisation, , l'intelligence artificielle</w:t>
      </w:r>
      <w:r w:rsidRPr="00E6091C">
        <w:tab/>
        <w:t>4</w:t>
      </w:r>
    </w:p>
    <w:p w:rsidR="003A56A4" w:rsidRPr="00E6091C" w:rsidRDefault="003A56A4" w:rsidP="00E6091C">
      <w:pPr>
        <w:pStyle w:val="Reponse"/>
      </w:pPr>
      <w:r w:rsidRPr="00E6091C">
        <w:t>L'immigration, les flux migratoires, les réfugiés</w:t>
      </w:r>
      <w:r w:rsidRPr="00E6091C">
        <w:tab/>
        <w:t>5</w:t>
      </w:r>
    </w:p>
    <w:p w:rsidR="003A56A4" w:rsidRPr="00E6091C" w:rsidRDefault="003A56A4" w:rsidP="00E6091C">
      <w:pPr>
        <w:pStyle w:val="Reponse"/>
      </w:pPr>
      <w:r w:rsidRPr="00E6091C">
        <w:t>Les guerres, les conflits, le terrorisme</w:t>
      </w:r>
      <w:r w:rsidRPr="00E6091C">
        <w:tab/>
        <w:t>6</w:t>
      </w:r>
    </w:p>
    <w:p w:rsidR="003A56A4" w:rsidRPr="00E6091C" w:rsidRDefault="003A56A4" w:rsidP="00E6091C">
      <w:pPr>
        <w:pStyle w:val="Reponse"/>
      </w:pPr>
      <w:r w:rsidRPr="00E6091C">
        <w:t>L'éducation, les soins de santé, l'eau potable et la faim dans les pays en voie de développement</w:t>
      </w:r>
      <w:r w:rsidRPr="00E6091C">
        <w:tab/>
        <w:t>7</w:t>
      </w:r>
    </w:p>
    <w:p w:rsidR="003A56A4" w:rsidRPr="00E6091C" w:rsidRDefault="003A56A4" w:rsidP="00E6091C">
      <w:pPr>
        <w:pStyle w:val="Reponse"/>
      </w:pPr>
      <w:r w:rsidRPr="00E6091C">
        <w:t>Les crises économiques, la sécurité de l'emploi, les salaires</w:t>
      </w:r>
      <w:r w:rsidRPr="00E6091C">
        <w:tab/>
        <w:t>8</w:t>
      </w:r>
    </w:p>
    <w:p w:rsidR="003A56A4" w:rsidRPr="00E6091C" w:rsidRDefault="003A56A4" w:rsidP="00E6091C">
      <w:pPr>
        <w:pStyle w:val="Reponse"/>
      </w:pPr>
      <w:r w:rsidRPr="00E6091C">
        <w:t>Les fausses nouvelles (ou fake news), la désinformation</w:t>
      </w:r>
      <w:r w:rsidRPr="00E6091C">
        <w:tab/>
        <w:t>9</w:t>
      </w:r>
    </w:p>
    <w:p w:rsidR="003A56A4" w:rsidRPr="00E6091C" w:rsidRDefault="003A56A4" w:rsidP="00E6091C">
      <w:pPr>
        <w:pStyle w:val="Reponse"/>
      </w:pPr>
      <w:r w:rsidRPr="00E6091C">
        <w:t>Les grandes pandémies et les maladies à l'échelle mondiale</w:t>
      </w:r>
      <w:r w:rsidRPr="00E6091C">
        <w:tab/>
        <w:t>10</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Globalement, pensez-vous que le monde s'améliore, empire, ou qu'il n'y a pas de changement?</w:t>
      </w:r>
    </w:p>
    <w:p w:rsidR="003A56A4" w:rsidRPr="00E6091C" w:rsidRDefault="003A56A4" w:rsidP="00E6091C">
      <w:pPr>
        <w:pStyle w:val="Reponse"/>
      </w:pPr>
      <w:r w:rsidRPr="00E6091C">
        <w:t>S'améliore</w:t>
      </w:r>
      <w:r w:rsidRPr="00E6091C">
        <w:tab/>
        <w:t>1</w:t>
      </w:r>
    </w:p>
    <w:p w:rsidR="003A56A4" w:rsidRPr="00E6091C" w:rsidRDefault="003A56A4" w:rsidP="00E6091C">
      <w:pPr>
        <w:pStyle w:val="Reponse"/>
      </w:pPr>
      <w:r w:rsidRPr="00E6091C">
        <w:t>Empire</w:t>
      </w:r>
      <w:r w:rsidRPr="00E6091C">
        <w:tab/>
        <w:t>2</w:t>
      </w:r>
    </w:p>
    <w:p w:rsidR="003A56A4" w:rsidRPr="00E6091C" w:rsidRDefault="003A56A4" w:rsidP="00E6091C">
      <w:pPr>
        <w:pStyle w:val="Reponse"/>
      </w:pPr>
      <w:r w:rsidRPr="00E6091C">
        <w:t>Pas de changement</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Dans quelle mesure êtes-vous d'accord ou en désaccord avec l'affirmation suivante? Ce qui se passe dans les pays en voie de développement a rarement des répercussions sur les gens comme moi vivant au Canada.</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Q4</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En ce qui concerne la pauvreté et le développement dans le monde, avez-vous fait un don à une ONG ou un organisme de bienfaisance internationale qui œuvre dans ce domaine au cours des douze derniers mois?</w:t>
      </w:r>
    </w:p>
    <w:p w:rsidR="003A56A4" w:rsidRPr="00E6091C" w:rsidRDefault="003A56A4" w:rsidP="00E6091C">
      <w:pPr>
        <w:pStyle w:val="Reponse"/>
      </w:pPr>
      <w:r w:rsidRPr="00E6091C">
        <w:t>Oui</w:t>
      </w:r>
      <w:r w:rsidRPr="00E6091C">
        <w:tab/>
        <w:t>1</w:t>
      </w:r>
    </w:p>
    <w:p w:rsidR="003A56A4" w:rsidRPr="00E6091C" w:rsidRDefault="003A56A4" w:rsidP="00E6091C">
      <w:pPr>
        <w:pStyle w:val="Reponse"/>
      </w:pPr>
      <w:r w:rsidRPr="00E6091C">
        <w:t>Non</w:t>
      </w:r>
      <w:r w:rsidRPr="00E6091C">
        <w:tab/>
        <w:t>2</w:t>
      </w:r>
    </w:p>
    <w:p w:rsidR="003A56A4" w:rsidRPr="00E6091C" w:rsidRDefault="003A56A4" w:rsidP="00E6091C">
      <w:pPr>
        <w:pStyle w:val="Reponse"/>
      </w:pPr>
      <w:r w:rsidRPr="00E6091C">
        <w:t>Je ne sais pas</w:t>
      </w:r>
      <w:r w:rsidRPr="00E6091C">
        <w:tab/>
        <w:t>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Q5</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Lequel des énoncés suivants décrit le mieux votre sentiment vis-à-vis de la pauvreté dans les pays en voie de développement?</w:t>
      </w:r>
    </w:p>
    <w:p w:rsidR="003A56A4" w:rsidRPr="00E6091C" w:rsidRDefault="003A56A4" w:rsidP="00E6091C">
      <w:pPr>
        <w:pStyle w:val="Reponse"/>
      </w:pPr>
      <w:r w:rsidRPr="00E6091C">
        <w:t>Très préoccupé(e)</w:t>
      </w:r>
      <w:r w:rsidRPr="00E6091C">
        <w:tab/>
        <w:t>1</w:t>
      </w:r>
    </w:p>
    <w:p w:rsidR="003A56A4" w:rsidRPr="00E6091C" w:rsidRDefault="003A56A4" w:rsidP="00E6091C">
      <w:pPr>
        <w:pStyle w:val="Reponse"/>
      </w:pPr>
      <w:r w:rsidRPr="00E6091C">
        <w:t>Assez préoccupé(e)</w:t>
      </w:r>
      <w:r w:rsidRPr="00E6091C">
        <w:tab/>
        <w:t>2</w:t>
      </w:r>
    </w:p>
    <w:p w:rsidR="003A56A4" w:rsidRPr="00E6091C" w:rsidRDefault="003A56A4" w:rsidP="00E6091C">
      <w:pPr>
        <w:pStyle w:val="Reponse"/>
      </w:pPr>
      <w:r w:rsidRPr="00E6091C">
        <w:t>Pas d'opinion tranchée sur la question</w:t>
      </w:r>
      <w:r w:rsidRPr="00E6091C">
        <w:tab/>
        <w:t>3</w:t>
      </w:r>
    </w:p>
    <w:p w:rsidR="003A56A4" w:rsidRPr="00E6091C" w:rsidRDefault="003A56A4" w:rsidP="00E6091C">
      <w:pPr>
        <w:pStyle w:val="Reponse"/>
      </w:pPr>
      <w:r w:rsidRPr="00E6091C">
        <w:t>Pas très préoccupé(e)</w:t>
      </w:r>
      <w:r w:rsidRPr="00E6091C">
        <w:tab/>
        <w:t>4</w:t>
      </w:r>
    </w:p>
    <w:p w:rsidR="003A56A4" w:rsidRPr="00E6091C" w:rsidRDefault="003A56A4" w:rsidP="00E6091C">
      <w:pPr>
        <w:pStyle w:val="Reponse"/>
      </w:pPr>
      <w:r w:rsidRPr="00E6091C">
        <w:t>Pas du tout préoccupé(e)</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Q6</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 et 10 signifie que le Canada « devrait contribuer très généreusement ».</w:t>
      </w:r>
    </w:p>
    <w:p w:rsidR="003A56A4" w:rsidRPr="00E6091C" w:rsidRDefault="003A56A4" w:rsidP="00E6091C">
      <w:pPr>
        <w:pStyle w:val="Reponse"/>
      </w:pPr>
      <w:r w:rsidRPr="00E6091C">
        <w:t>0 – Ne devrait pas du tout contribuer à l'aide internationale</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Devrait contribuer généreusement à l'aide internationale</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Q7</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Sur les 628,9 milliards de dollars canadiens de son budget total pour l'exercice 2020-2021, le gouvernement du Canada a consacré environ 1,3 % (soit 8,2 milliards de dollars canadiens) à l'aide internationale fédérale pour les pays pauvres. Pensez-vous que le gouvernement devrait augmenter ou diminuer le budget qu'il consacre à l'aide internationale pour les pays pauvres?</w:t>
      </w:r>
    </w:p>
    <w:p w:rsidR="003A56A4" w:rsidRPr="00E6091C" w:rsidRDefault="003A56A4" w:rsidP="00E6091C">
      <w:pPr>
        <w:pStyle w:val="Reponse"/>
      </w:pPr>
      <w:r w:rsidRPr="00E6091C">
        <w:t>Augmenter fortement</w:t>
      </w:r>
      <w:r w:rsidRPr="00E6091C">
        <w:tab/>
        <w:t>1</w:t>
      </w:r>
    </w:p>
    <w:p w:rsidR="003A56A4" w:rsidRPr="00E6091C" w:rsidRDefault="003A56A4" w:rsidP="00E6091C">
      <w:pPr>
        <w:pStyle w:val="Reponse"/>
      </w:pPr>
      <w:r w:rsidRPr="00E6091C">
        <w:t>Augmenter un peu</w:t>
      </w:r>
      <w:r w:rsidRPr="00E6091C">
        <w:tab/>
        <w:t>2</w:t>
      </w:r>
    </w:p>
    <w:p w:rsidR="003A56A4" w:rsidRPr="00E6091C" w:rsidRDefault="003A56A4" w:rsidP="00E6091C">
      <w:pPr>
        <w:pStyle w:val="Reponse"/>
      </w:pPr>
      <w:r w:rsidRPr="00E6091C">
        <w:t>Ne pas modifier</w:t>
      </w:r>
      <w:r w:rsidRPr="00E6091C">
        <w:tab/>
        <w:t>3</w:t>
      </w:r>
    </w:p>
    <w:p w:rsidR="003A56A4" w:rsidRPr="00E6091C" w:rsidRDefault="003A56A4" w:rsidP="00E6091C">
      <w:pPr>
        <w:pStyle w:val="Reponse"/>
      </w:pPr>
      <w:r w:rsidRPr="00E6091C">
        <w:t>Diminuer un peu</w:t>
      </w:r>
      <w:r w:rsidRPr="00E6091C">
        <w:tab/>
        <w:t>4</w:t>
      </w:r>
    </w:p>
    <w:p w:rsidR="003A56A4" w:rsidRPr="00E6091C" w:rsidRDefault="003A56A4" w:rsidP="00E6091C">
      <w:pPr>
        <w:pStyle w:val="Reponse"/>
      </w:pPr>
      <w:r w:rsidRPr="00E6091C">
        <w:t>Diminuer fortement</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Q8A</w:t>
      </w:r>
    </w:p>
    <w:p w:rsidR="003A56A4" w:rsidRPr="00E6091C" w:rsidRDefault="003A56A4" w:rsidP="00E6091C">
      <w:pPr>
        <w:pStyle w:val="Question"/>
        <w:tabs>
          <w:tab w:val="right" w:pos="7800"/>
        </w:tabs>
        <w:rPr>
          <w:rFonts w:ascii="Calibri" w:hAnsi="Calibri"/>
        </w:rPr>
      </w:pPr>
      <w:r w:rsidRPr="00E6091C">
        <w:rPr>
          <w:rFonts w:ascii="Calibri" w:hAnsi="Calibri"/>
        </w:rPr>
        <w:t>Selon vous, quelle différence chacune des entités suivantes peut-elle faire dans la réduction de la pauvreté dans les pays en voie de développement,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Vous personnellement </w:t>
      </w:r>
    </w:p>
    <w:p w:rsidR="003A56A4" w:rsidRPr="00E6091C" w:rsidRDefault="003A56A4" w:rsidP="00E6091C">
      <w:pPr>
        <w:pStyle w:val="Reponse"/>
      </w:pPr>
      <w:r w:rsidRPr="00E6091C">
        <w:t>Aucune différence 0</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Une grande différence 10</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Q8B</w:t>
      </w:r>
    </w:p>
    <w:p w:rsidR="003A56A4" w:rsidRPr="00E6091C" w:rsidRDefault="003A56A4" w:rsidP="00E6091C">
      <w:pPr>
        <w:pStyle w:val="Question"/>
        <w:tabs>
          <w:tab w:val="right" w:pos="7800"/>
        </w:tabs>
        <w:rPr>
          <w:rFonts w:ascii="Calibri" w:hAnsi="Calibri"/>
        </w:rPr>
      </w:pPr>
      <w:r w:rsidRPr="00E6091C">
        <w:rPr>
          <w:rFonts w:ascii="Calibri" w:hAnsi="Calibri"/>
        </w:rPr>
        <w:t>Selon vous, quelle différence chacune des entités suivantes peut-elle faire dans la réduction de la pauvreté dans les pays en voie de développement,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Le gouvernement du Canada </w:t>
      </w:r>
    </w:p>
    <w:p w:rsidR="003A56A4" w:rsidRPr="00E6091C" w:rsidRDefault="003A56A4" w:rsidP="00E6091C">
      <w:pPr>
        <w:pStyle w:val="Reponse"/>
      </w:pPr>
      <w:r w:rsidRPr="00E6091C">
        <w:t>Aucune différence 0</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Une grande différence 10</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Q8C</w:t>
      </w:r>
    </w:p>
    <w:p w:rsidR="003A56A4" w:rsidRPr="00E6091C" w:rsidRDefault="003A56A4" w:rsidP="00E6091C">
      <w:pPr>
        <w:pStyle w:val="Question"/>
        <w:tabs>
          <w:tab w:val="right" w:pos="7800"/>
        </w:tabs>
        <w:rPr>
          <w:rFonts w:ascii="Calibri" w:hAnsi="Calibri"/>
        </w:rPr>
      </w:pPr>
      <w:r w:rsidRPr="00E6091C">
        <w:rPr>
          <w:rFonts w:ascii="Calibri" w:hAnsi="Calibri"/>
        </w:rPr>
        <w:t>Selon vous, quelle différence chacune des entités suivantes peut-elle faire dans la réduction de la pauvreté dans les pays en voie de développement,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Les organismes de bienfaisance/ONG œuvrant dans le domaine du développement </w:t>
      </w:r>
    </w:p>
    <w:p w:rsidR="003A56A4" w:rsidRPr="00E6091C" w:rsidRDefault="003A56A4" w:rsidP="00E6091C">
      <w:pPr>
        <w:pStyle w:val="Reponse"/>
      </w:pPr>
      <w:r w:rsidRPr="00E6091C">
        <w:t>Aucune différence 0</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lastRenderedPageBreak/>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Une grande différence 10</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Q8D</w:t>
      </w:r>
    </w:p>
    <w:p w:rsidR="003A56A4" w:rsidRPr="00E6091C" w:rsidRDefault="003A56A4" w:rsidP="00E6091C">
      <w:pPr>
        <w:pStyle w:val="Question"/>
        <w:tabs>
          <w:tab w:val="right" w:pos="7800"/>
        </w:tabs>
        <w:rPr>
          <w:rFonts w:ascii="Calibri" w:hAnsi="Calibri"/>
        </w:rPr>
      </w:pPr>
      <w:r w:rsidRPr="00E6091C">
        <w:rPr>
          <w:rFonts w:ascii="Calibri" w:hAnsi="Calibri"/>
        </w:rPr>
        <w:t>Selon vous, quelle différence chacune des entités suivantes peut-elle faire dans la réduction de la pauvreté dans les pays en voie de développement,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Les entreprises /grandes sociétés </w:t>
      </w:r>
    </w:p>
    <w:p w:rsidR="003A56A4" w:rsidRPr="00E6091C" w:rsidRDefault="003A56A4" w:rsidP="00E6091C">
      <w:pPr>
        <w:pStyle w:val="Reponse"/>
      </w:pPr>
      <w:r w:rsidRPr="00E6091C">
        <w:t>Aucune différence 0</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Une grande différence 10</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Q8E</w:t>
      </w:r>
    </w:p>
    <w:p w:rsidR="003A56A4" w:rsidRPr="00E6091C" w:rsidRDefault="003A56A4" w:rsidP="00E6091C">
      <w:pPr>
        <w:pStyle w:val="Question"/>
        <w:tabs>
          <w:tab w:val="right" w:pos="7800"/>
        </w:tabs>
        <w:rPr>
          <w:rFonts w:ascii="Calibri" w:hAnsi="Calibri"/>
        </w:rPr>
      </w:pPr>
      <w:r w:rsidRPr="00E6091C">
        <w:rPr>
          <w:rFonts w:ascii="Calibri" w:hAnsi="Calibri"/>
        </w:rPr>
        <w:t>Selon vous, quelle différence chacune des entités suivantes peut-elle faire dans la réduction de la pauvreté dans les pays en voie de développement,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Les Nations Unies et les autres organisations internationales </w:t>
      </w:r>
    </w:p>
    <w:p w:rsidR="003A56A4" w:rsidRPr="00E6091C" w:rsidRDefault="003A56A4" w:rsidP="00E6091C">
      <w:pPr>
        <w:pStyle w:val="Reponse"/>
      </w:pPr>
      <w:r w:rsidRPr="00E6091C">
        <w:t>Aucune différence 0</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Une grande différence 10</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Q9</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Globalement, sur une échelle de 0 à 10 où 0 signifie « très inefficace » et 10 signifie « très efficace », comment évaluez-vous l'efficacité de l'aide internationale apportée par le gouvernement du Canada.</w:t>
      </w:r>
    </w:p>
    <w:p w:rsidR="003A56A4" w:rsidRPr="00E6091C" w:rsidRDefault="003A56A4" w:rsidP="00E6091C">
      <w:pPr>
        <w:pStyle w:val="Reponse"/>
      </w:pPr>
      <w:r w:rsidRPr="00E6091C">
        <w:t>0 – Très inefficace</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Très efficace</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Q10</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En règle générale, à quel point faites-vous confiance aux ONG et aux organismes de bienfaisance de développement international, le cas échéant?</w:t>
      </w:r>
    </w:p>
    <w:p w:rsidR="003A56A4" w:rsidRPr="00E6091C" w:rsidRDefault="003A56A4" w:rsidP="00E6091C">
      <w:pPr>
        <w:pStyle w:val="Reponse"/>
      </w:pPr>
      <w:r w:rsidRPr="00E6091C">
        <w:t>0 – Pas du tout confiance</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Entièrement confiance</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PREQ11 </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La prochaine série de questions porte sur ce que vous avez fait, le cas échéant, en lien avec la pauvreté et le développement dans le monde.</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Q11A</w:t>
      </w:r>
    </w:p>
    <w:p w:rsidR="003A56A4" w:rsidRPr="00E6091C" w:rsidRDefault="003A56A4" w:rsidP="00E6091C">
      <w:pPr>
        <w:pStyle w:val="Question"/>
        <w:tabs>
          <w:tab w:val="right" w:pos="7800"/>
        </w:tabs>
        <w:rPr>
          <w:rFonts w:ascii="Calibri" w:hAnsi="Calibri"/>
        </w:rPr>
      </w:pPr>
      <w:r w:rsidRPr="00E6091C">
        <w:rPr>
          <w:rFonts w:ascii="Calibri" w:hAnsi="Calibri"/>
        </w:rPr>
        <w:t>En matière de lutte contre la pauvreté et du développement international, lesquelles des mesures suivantes avez-vous prises, au cours des douze derniers mois,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Lire un article, regarder ou écouter un reportage à ce sujet (en ligne ou hors ligne) </w:t>
      </w:r>
    </w:p>
    <w:p w:rsidR="003A56A4" w:rsidRPr="00E6091C" w:rsidRDefault="003A56A4" w:rsidP="00E6091C">
      <w:pPr>
        <w:pStyle w:val="Reponse"/>
      </w:pPr>
      <w:r w:rsidRPr="00E6091C">
        <w:t>Je l'ai fait</w:t>
      </w:r>
      <w:r w:rsidRPr="00E6091C">
        <w:tab/>
        <w:t>1</w:t>
      </w:r>
    </w:p>
    <w:p w:rsidR="003A56A4" w:rsidRPr="00E6091C" w:rsidRDefault="003A56A4" w:rsidP="00E6091C">
      <w:pPr>
        <w:pStyle w:val="Reponse"/>
      </w:pPr>
      <w:r w:rsidRPr="00E6091C">
        <w:t>Je ne l'ai pas fait</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Variable"/>
        <w:keepNext w:val="0"/>
        <w:tabs>
          <w:tab w:val="right" w:pos="7800"/>
        </w:tabs>
        <w:rPr>
          <w:rFonts w:ascii="Calibri" w:hAnsi="Calibri"/>
        </w:rPr>
      </w:pPr>
      <w:r w:rsidRPr="00E6091C">
        <w:rPr>
          <w:rFonts w:ascii="Calibri" w:hAnsi="Calibri"/>
        </w:rPr>
        <w:lastRenderedPageBreak/>
        <w:t>Q11B</w:t>
      </w:r>
    </w:p>
    <w:p w:rsidR="003A56A4" w:rsidRPr="00E6091C" w:rsidRDefault="003A56A4" w:rsidP="00E6091C">
      <w:pPr>
        <w:pStyle w:val="Question"/>
        <w:tabs>
          <w:tab w:val="right" w:pos="7800"/>
        </w:tabs>
        <w:rPr>
          <w:rFonts w:ascii="Calibri" w:hAnsi="Calibri"/>
        </w:rPr>
      </w:pPr>
      <w:r w:rsidRPr="00E6091C">
        <w:rPr>
          <w:rFonts w:ascii="Calibri" w:hAnsi="Calibri"/>
        </w:rPr>
        <w:t>En matière de lutte contre la pauvreté et du développement international, lesquelles des mesures suivantes avez-vous prises, au cours des douze derniers mois,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Discuter de ce sujet avec des amis, des membres de votre famille ou d'autres personnes </w:t>
      </w:r>
    </w:p>
    <w:p w:rsidR="003A56A4" w:rsidRPr="00E6091C" w:rsidRDefault="003A56A4" w:rsidP="00E6091C">
      <w:pPr>
        <w:pStyle w:val="Reponse"/>
      </w:pPr>
      <w:r w:rsidRPr="00E6091C">
        <w:t>Je l'ai fait</w:t>
      </w:r>
      <w:r w:rsidRPr="00E6091C">
        <w:tab/>
        <w:t>1</w:t>
      </w:r>
    </w:p>
    <w:p w:rsidR="003A56A4" w:rsidRPr="00E6091C" w:rsidRDefault="003A56A4" w:rsidP="00E6091C">
      <w:pPr>
        <w:pStyle w:val="Reponse"/>
      </w:pPr>
      <w:r w:rsidRPr="00E6091C">
        <w:t>Je ne l'ai pas fait</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Q11C</w:t>
      </w:r>
    </w:p>
    <w:p w:rsidR="003A56A4" w:rsidRPr="00E6091C" w:rsidRDefault="003A56A4" w:rsidP="00E6091C">
      <w:pPr>
        <w:pStyle w:val="Question"/>
        <w:tabs>
          <w:tab w:val="right" w:pos="7800"/>
        </w:tabs>
        <w:rPr>
          <w:rFonts w:ascii="Calibri" w:hAnsi="Calibri"/>
        </w:rPr>
      </w:pPr>
      <w:r w:rsidRPr="00E6091C">
        <w:rPr>
          <w:rFonts w:ascii="Calibri" w:hAnsi="Calibri"/>
        </w:rPr>
        <w:t>En matière de lutte contre la pauvreté et du développement international, lesquelles des mesures suivantes avez-vous prises, au cours des douze derniers mois, le cas échéant?</w:t>
      </w:r>
    </w:p>
    <w:p w:rsidR="003A56A4" w:rsidRPr="00E6091C" w:rsidRDefault="003A56A4" w:rsidP="00E6091C">
      <w:pPr>
        <w:pStyle w:val="Note"/>
        <w:tabs>
          <w:tab w:val="right" w:pos="7800"/>
        </w:tabs>
        <w:rPr>
          <w:rFonts w:ascii="Calibri" w:hAnsi="Calibri"/>
        </w:rPr>
      </w:pPr>
      <w:r w:rsidRPr="00E6091C">
        <w:rPr>
          <w:rFonts w:ascii="Calibri" w:hAnsi="Calibri"/>
        </w:rPr>
        <w:t xml:space="preserve">Partager ou envoyer un article ou des informations à ce sujet (en ligne ou hors ligne) </w:t>
      </w:r>
    </w:p>
    <w:p w:rsidR="003A56A4" w:rsidRPr="00E6091C" w:rsidRDefault="003A56A4" w:rsidP="00E6091C">
      <w:pPr>
        <w:pStyle w:val="Reponse"/>
      </w:pPr>
      <w:r w:rsidRPr="00E6091C">
        <w:t>Je l'ai fait</w:t>
      </w:r>
      <w:r w:rsidRPr="00E6091C">
        <w:tab/>
        <w:t>1</w:t>
      </w:r>
    </w:p>
    <w:p w:rsidR="003A56A4" w:rsidRPr="00E6091C" w:rsidRDefault="003A56A4" w:rsidP="00E6091C">
      <w:pPr>
        <w:pStyle w:val="Reponse"/>
      </w:pPr>
      <w:r w:rsidRPr="00E6091C">
        <w:t>Je ne l'ai pas fait</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Q12</w:t>
      </w:r>
    </w:p>
    <w:p w:rsidR="003A56A4" w:rsidRPr="00E6091C" w:rsidRDefault="003A56A4" w:rsidP="00E6091C">
      <w:pPr>
        <w:pStyle w:val="QUESTION0"/>
        <w:tabs>
          <w:tab w:val="right" w:pos="7800"/>
        </w:tabs>
        <w:rPr>
          <w:rFonts w:ascii="Calibri" w:hAnsi="Calibri"/>
        </w:rPr>
      </w:pPr>
      <w:r w:rsidRPr="00E6091C">
        <w:rPr>
          <w:rFonts w:ascii="Calibri" w:hAnsi="Calibri"/>
        </w:rPr>
        <w:t xml:space="preserve"> En lien avec les informations que vous avez lues/vues/partagées ou des discussions que vous avez eues à propos de la pauvreté dans le monde, diriez-vous que leur contenu était positif ou négatif? </w:t>
      </w:r>
      <w:r w:rsidRPr="00E6091C">
        <w:rPr>
          <w:rFonts w:ascii="Calibri" w:hAnsi="Calibri"/>
        </w:rPr>
        <w:br/>
        <w:t>Dans l'ensemble, ce contenu était...</w:t>
      </w:r>
    </w:p>
    <w:p w:rsidR="003A56A4" w:rsidRPr="00E6091C" w:rsidRDefault="003A56A4" w:rsidP="00E6091C">
      <w:pPr>
        <w:pStyle w:val="Reponse"/>
      </w:pPr>
      <w:r w:rsidRPr="00E6091C">
        <w:t>plus positif que négatif</w:t>
      </w:r>
      <w:r w:rsidRPr="00E6091C">
        <w:tab/>
        <w:t>1</w:t>
      </w:r>
    </w:p>
    <w:p w:rsidR="003A56A4" w:rsidRPr="00E6091C" w:rsidRDefault="003A56A4" w:rsidP="00E6091C">
      <w:pPr>
        <w:pStyle w:val="Reponse"/>
      </w:pPr>
      <w:r w:rsidRPr="00E6091C">
        <w:t>plus négatif que positif</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Q13A</w:t>
      </w:r>
    </w:p>
    <w:p w:rsidR="003A56A4" w:rsidRPr="00E6091C" w:rsidRDefault="003A56A4" w:rsidP="00E6091C">
      <w:pPr>
        <w:pStyle w:val="Question"/>
        <w:tabs>
          <w:tab w:val="right" w:pos="7800"/>
        </w:tabs>
        <w:rPr>
          <w:rFonts w:ascii="Calibri" w:hAnsi="Calibri"/>
        </w:rPr>
      </w:pPr>
      <w:r w:rsidRPr="00E6091C">
        <w:rPr>
          <w:rFonts w:ascii="Calibri" w:hAnsi="Calibri"/>
        </w:rPr>
        <w:t>Parmi les activités suivantes relatives à la pauvreté dans le monde et au développement des pays en voie de développement, lesquelles avez-vous, le cas échéant, effectuées au cours des douze derniers mois?</w:t>
      </w:r>
    </w:p>
    <w:p w:rsidR="003A56A4" w:rsidRPr="00E6091C" w:rsidRDefault="003A56A4" w:rsidP="00E6091C">
      <w:pPr>
        <w:pStyle w:val="Note"/>
        <w:tabs>
          <w:tab w:val="right" w:pos="7800"/>
        </w:tabs>
        <w:rPr>
          <w:rFonts w:ascii="Calibri" w:hAnsi="Calibri"/>
        </w:rPr>
      </w:pPr>
      <w:r w:rsidRPr="00E6091C">
        <w:rPr>
          <w:rFonts w:ascii="Calibri" w:hAnsi="Calibri"/>
        </w:rPr>
        <w:t xml:space="preserve">Faire du bénévolat pour une organisation ou un organisme de bienfaisance travaillant dans ce domaine, au Canada ou à l'étranger </w:t>
      </w:r>
    </w:p>
    <w:p w:rsidR="003A56A4" w:rsidRPr="00E6091C" w:rsidRDefault="003A56A4" w:rsidP="00E6091C">
      <w:pPr>
        <w:pStyle w:val="Reponse"/>
      </w:pPr>
      <w:r w:rsidRPr="00E6091C">
        <w:t>Je l'ai fait</w:t>
      </w:r>
      <w:r w:rsidRPr="00E6091C">
        <w:tab/>
        <w:t>1</w:t>
      </w:r>
    </w:p>
    <w:p w:rsidR="003A56A4" w:rsidRPr="00E6091C" w:rsidRDefault="003A56A4" w:rsidP="00E6091C">
      <w:pPr>
        <w:pStyle w:val="Reponse"/>
      </w:pPr>
      <w:r w:rsidRPr="00E6091C">
        <w:t>Je ne l'ai pas fait</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Q13B</w:t>
      </w:r>
    </w:p>
    <w:p w:rsidR="003A56A4" w:rsidRPr="00E6091C" w:rsidRDefault="003A56A4" w:rsidP="00E6091C">
      <w:pPr>
        <w:pStyle w:val="Question"/>
        <w:tabs>
          <w:tab w:val="right" w:pos="7800"/>
        </w:tabs>
        <w:rPr>
          <w:rFonts w:ascii="Calibri" w:hAnsi="Calibri"/>
        </w:rPr>
      </w:pPr>
      <w:r w:rsidRPr="00E6091C">
        <w:rPr>
          <w:rFonts w:ascii="Calibri" w:hAnsi="Calibri"/>
        </w:rPr>
        <w:t>Parmi les activités suivantes relatives à la pauvreté dans le monde et au développement des pays en voie de développement, lesquelles avez-vous, le cas échéant, effectuées au cours des douze derniers mois?</w:t>
      </w:r>
    </w:p>
    <w:p w:rsidR="003A56A4" w:rsidRPr="00E6091C" w:rsidRDefault="003A56A4" w:rsidP="00E6091C">
      <w:pPr>
        <w:pStyle w:val="Note"/>
        <w:tabs>
          <w:tab w:val="right" w:pos="7800"/>
        </w:tabs>
        <w:rPr>
          <w:rFonts w:ascii="Calibri" w:hAnsi="Calibri"/>
        </w:rPr>
      </w:pPr>
      <w:r w:rsidRPr="00E6091C">
        <w:rPr>
          <w:rFonts w:ascii="Calibri" w:hAnsi="Calibri"/>
        </w:rPr>
        <w:t xml:space="preserve">Devenir membre, suivre, aimer ou vous abonner au bulletin d'information d'un organisme de bienfaisance ou d'une ONG internationale engagée sur ces questions </w:t>
      </w:r>
    </w:p>
    <w:p w:rsidR="003A56A4" w:rsidRPr="00E6091C" w:rsidRDefault="003A56A4" w:rsidP="00E6091C">
      <w:pPr>
        <w:pStyle w:val="Reponse"/>
      </w:pPr>
      <w:r w:rsidRPr="00E6091C">
        <w:t>Je l'ai fait</w:t>
      </w:r>
      <w:r w:rsidRPr="00E6091C">
        <w:tab/>
        <w:t>1</w:t>
      </w:r>
    </w:p>
    <w:p w:rsidR="003A56A4" w:rsidRPr="00E6091C" w:rsidRDefault="003A56A4" w:rsidP="00E6091C">
      <w:pPr>
        <w:pStyle w:val="Reponse"/>
      </w:pPr>
      <w:r w:rsidRPr="00E6091C">
        <w:t>Je ne l'ai pas fait</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lastRenderedPageBreak/>
        <w:t>Q14A</w:t>
      </w:r>
    </w:p>
    <w:p w:rsidR="003A56A4" w:rsidRPr="00E6091C" w:rsidRDefault="003A56A4" w:rsidP="00E6091C">
      <w:pPr>
        <w:pStyle w:val="Question"/>
        <w:tabs>
          <w:tab w:val="right" w:pos="7800"/>
        </w:tabs>
        <w:rPr>
          <w:rFonts w:ascii="Calibri" w:hAnsi="Calibri"/>
        </w:rPr>
      </w:pPr>
      <w:r w:rsidRPr="00E6091C">
        <w:rPr>
          <w:rFonts w:ascii="Calibri" w:hAnsi="Calibri"/>
        </w:rPr>
        <w:t>Parmi les actions suivantes, lesquelles avez-vous réalisées au cours des douze derniers mois pour soutenir ou vous opposer aux mesures visant à résoudre la pauvreté dans le monde?</w:t>
      </w:r>
    </w:p>
    <w:p w:rsidR="003A56A4" w:rsidRPr="00E6091C" w:rsidRDefault="003A56A4" w:rsidP="00E6091C">
      <w:pPr>
        <w:pStyle w:val="Note"/>
        <w:tabs>
          <w:tab w:val="right" w:pos="7800"/>
        </w:tabs>
        <w:rPr>
          <w:rFonts w:ascii="Calibri" w:hAnsi="Calibri"/>
        </w:rPr>
      </w:pPr>
      <w:r w:rsidRPr="00E6091C">
        <w:rPr>
          <w:rFonts w:ascii="Calibri" w:hAnsi="Calibri"/>
        </w:rPr>
        <w:t xml:space="preserve">Exprimer votre opinion pour exercer une influence sur cette question (p. ex., en signant une pétition, écrire un blog, etc.) </w:t>
      </w:r>
    </w:p>
    <w:p w:rsidR="003A56A4" w:rsidRPr="00E6091C" w:rsidRDefault="003A56A4" w:rsidP="00E6091C">
      <w:pPr>
        <w:pStyle w:val="Reponse"/>
      </w:pPr>
      <w:r w:rsidRPr="00E6091C">
        <w:t>Je l'ai fait pour soutenir les efforts visant à résoudre la question de la pauvreté dans le monde</w:t>
      </w:r>
      <w:r w:rsidRPr="00E6091C">
        <w:tab/>
        <w:t>1</w:t>
      </w:r>
    </w:p>
    <w:p w:rsidR="003A56A4" w:rsidRPr="00E6091C" w:rsidRDefault="003A56A4" w:rsidP="00E6091C">
      <w:pPr>
        <w:pStyle w:val="Reponse"/>
      </w:pPr>
      <w:r w:rsidRPr="00E6091C">
        <w:t>Je l'ai fait pour m'opposer aux efforts visant à résoudre la question de la pauvreté dans le monde</w:t>
      </w:r>
      <w:r w:rsidRPr="00E6091C">
        <w:tab/>
        <w:t>2</w:t>
      </w:r>
    </w:p>
    <w:p w:rsidR="003A56A4" w:rsidRPr="00E6091C" w:rsidRDefault="003A56A4" w:rsidP="00E6091C">
      <w:pPr>
        <w:pStyle w:val="Reponse"/>
      </w:pPr>
      <w:r w:rsidRPr="00E6091C">
        <w:t>Je ne l'ai pas fait</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Q14B</w:t>
      </w:r>
    </w:p>
    <w:p w:rsidR="003A56A4" w:rsidRPr="00E6091C" w:rsidRDefault="003A56A4" w:rsidP="00E6091C">
      <w:pPr>
        <w:pStyle w:val="Question"/>
        <w:tabs>
          <w:tab w:val="right" w:pos="7800"/>
        </w:tabs>
        <w:rPr>
          <w:rFonts w:ascii="Calibri" w:hAnsi="Calibri"/>
        </w:rPr>
      </w:pPr>
      <w:r w:rsidRPr="00E6091C">
        <w:rPr>
          <w:rFonts w:ascii="Calibri" w:hAnsi="Calibri"/>
        </w:rPr>
        <w:t>Parmi les actions suivantes, lesquelles avez-vous réalisées au cours des douze derniers mois pour soutenir ou vous opposer aux mesures visant à résoudre la pauvreté dans le monde?</w:t>
      </w:r>
    </w:p>
    <w:p w:rsidR="003A56A4" w:rsidRPr="00E6091C" w:rsidRDefault="003A56A4" w:rsidP="00E6091C">
      <w:pPr>
        <w:pStyle w:val="Note"/>
        <w:tabs>
          <w:tab w:val="right" w:pos="7800"/>
        </w:tabs>
        <w:rPr>
          <w:rFonts w:ascii="Calibri" w:hAnsi="Calibri"/>
        </w:rPr>
      </w:pPr>
      <w:r w:rsidRPr="00E6091C">
        <w:rPr>
          <w:rFonts w:ascii="Calibri" w:hAnsi="Calibri"/>
        </w:rPr>
        <w:t xml:space="preserve">Contacter un député ou un autre élu (en personne, au téléphone, par courrier ou par le biais de Twitter, Facebook ou d'un autre réseau social) </w:t>
      </w:r>
    </w:p>
    <w:p w:rsidR="003A56A4" w:rsidRPr="00E6091C" w:rsidRDefault="003A56A4" w:rsidP="00E6091C">
      <w:pPr>
        <w:pStyle w:val="Reponse"/>
      </w:pPr>
      <w:r w:rsidRPr="00E6091C">
        <w:t>Je l'ai fait pour soutenir les efforts visant à résoudre la question de la pauvreté dans le monde</w:t>
      </w:r>
      <w:r w:rsidRPr="00E6091C">
        <w:tab/>
        <w:t>1</w:t>
      </w:r>
    </w:p>
    <w:p w:rsidR="003A56A4" w:rsidRPr="00E6091C" w:rsidRDefault="003A56A4" w:rsidP="00E6091C">
      <w:pPr>
        <w:pStyle w:val="Reponse"/>
      </w:pPr>
      <w:r w:rsidRPr="00E6091C">
        <w:t>Je l'ai fait pour m'opposer aux efforts visant à résoudre la question de la pauvreté dans le monde</w:t>
      </w:r>
      <w:r w:rsidRPr="00E6091C">
        <w:tab/>
        <w:t>2</w:t>
      </w:r>
    </w:p>
    <w:p w:rsidR="003A56A4" w:rsidRPr="00E6091C" w:rsidRDefault="003A56A4" w:rsidP="00E6091C">
      <w:pPr>
        <w:pStyle w:val="Reponse"/>
      </w:pPr>
      <w:r w:rsidRPr="00E6091C">
        <w:t>Je ne l'ai pas fait</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Q14C</w:t>
      </w:r>
    </w:p>
    <w:p w:rsidR="003A56A4" w:rsidRPr="00E6091C" w:rsidRDefault="003A56A4" w:rsidP="00E6091C">
      <w:pPr>
        <w:pStyle w:val="Question"/>
        <w:tabs>
          <w:tab w:val="right" w:pos="7800"/>
        </w:tabs>
        <w:rPr>
          <w:rFonts w:ascii="Calibri" w:hAnsi="Calibri"/>
        </w:rPr>
      </w:pPr>
      <w:r w:rsidRPr="00E6091C">
        <w:rPr>
          <w:rFonts w:ascii="Calibri" w:hAnsi="Calibri"/>
        </w:rPr>
        <w:t>Parmi les actions suivantes, lesquelles avez-vous réalisées au cours des douze derniers mois pour soutenir ou vous opposer aux mesures visant à résoudre la pauvreté dans le monde?</w:t>
      </w:r>
    </w:p>
    <w:p w:rsidR="003A56A4" w:rsidRPr="00E6091C" w:rsidRDefault="003A56A4" w:rsidP="00E6091C">
      <w:pPr>
        <w:pStyle w:val="Note"/>
        <w:tabs>
          <w:tab w:val="right" w:pos="7800"/>
        </w:tabs>
        <w:rPr>
          <w:rFonts w:ascii="Calibri" w:hAnsi="Calibri"/>
        </w:rPr>
      </w:pPr>
      <w:r w:rsidRPr="00E6091C">
        <w:rPr>
          <w:rFonts w:ascii="Calibri" w:hAnsi="Calibri"/>
        </w:rPr>
        <w:t xml:space="preserve">Participer à une manifestation, un rassemblement, une marche ou à un autre événement sur cette question </w:t>
      </w:r>
    </w:p>
    <w:p w:rsidR="003A56A4" w:rsidRPr="00E6091C" w:rsidRDefault="003A56A4" w:rsidP="00E6091C">
      <w:pPr>
        <w:pStyle w:val="Reponse"/>
      </w:pPr>
      <w:r w:rsidRPr="00E6091C">
        <w:t>Je l'ai fait pour soutenir les efforts visant à résoudre la question de la pauvreté dans le monde</w:t>
      </w:r>
      <w:r w:rsidRPr="00E6091C">
        <w:tab/>
        <w:t>1</w:t>
      </w:r>
    </w:p>
    <w:p w:rsidR="003A56A4" w:rsidRPr="00E6091C" w:rsidRDefault="003A56A4" w:rsidP="00E6091C">
      <w:pPr>
        <w:pStyle w:val="Reponse"/>
      </w:pPr>
      <w:r w:rsidRPr="00E6091C">
        <w:t>Je l'ai fait pour m'opposer aux efforts visant à résoudre la question de la pauvreté dans le monde</w:t>
      </w:r>
      <w:r w:rsidRPr="00E6091C">
        <w:tab/>
        <w:t>2</w:t>
      </w:r>
    </w:p>
    <w:p w:rsidR="003A56A4" w:rsidRPr="00E6091C" w:rsidRDefault="003A56A4" w:rsidP="00E6091C">
      <w:pPr>
        <w:pStyle w:val="Reponse"/>
      </w:pPr>
      <w:r w:rsidRPr="00E6091C">
        <w:t>Je ne l'ai pas fait</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Q14D</w:t>
      </w:r>
    </w:p>
    <w:p w:rsidR="003A56A4" w:rsidRPr="00E6091C" w:rsidRDefault="003A56A4" w:rsidP="00E6091C">
      <w:pPr>
        <w:pStyle w:val="Question"/>
        <w:tabs>
          <w:tab w:val="right" w:pos="7800"/>
        </w:tabs>
        <w:rPr>
          <w:rFonts w:ascii="Calibri" w:hAnsi="Calibri"/>
        </w:rPr>
      </w:pPr>
      <w:r w:rsidRPr="00E6091C">
        <w:rPr>
          <w:rFonts w:ascii="Calibri" w:hAnsi="Calibri"/>
        </w:rPr>
        <w:t>Parmi les actions suivantes, lesquelles avez-vous réalisées au cours des douze derniers mois pour soutenir ou vous opposer aux mesures visant à résoudre la pauvreté dans le monde?</w:t>
      </w:r>
    </w:p>
    <w:p w:rsidR="003A56A4" w:rsidRPr="00E6091C" w:rsidRDefault="003A56A4" w:rsidP="00E6091C">
      <w:pPr>
        <w:pStyle w:val="Note"/>
        <w:tabs>
          <w:tab w:val="right" w:pos="7800"/>
        </w:tabs>
        <w:rPr>
          <w:rFonts w:ascii="Calibri" w:hAnsi="Calibri"/>
        </w:rPr>
      </w:pPr>
      <w:r w:rsidRPr="00E6091C">
        <w:rPr>
          <w:rFonts w:ascii="Calibri" w:hAnsi="Calibri"/>
        </w:rPr>
        <w:t xml:space="preserve">Acheter des produits ou boycotter des produits/services en rapport avec cette question (p. ex., en achetant des produits dans la boutique d'un organisme de bienfaisance) </w:t>
      </w:r>
    </w:p>
    <w:p w:rsidR="003A56A4" w:rsidRPr="00E6091C" w:rsidRDefault="003A56A4" w:rsidP="00E6091C">
      <w:pPr>
        <w:pStyle w:val="Reponse"/>
      </w:pPr>
      <w:r w:rsidRPr="00E6091C">
        <w:t>Je l'ai fait pour soutenir les efforts visant à résoudre la question de la pauvreté dans le monde</w:t>
      </w:r>
      <w:r w:rsidRPr="00E6091C">
        <w:tab/>
        <w:t>1</w:t>
      </w:r>
    </w:p>
    <w:p w:rsidR="003A56A4" w:rsidRPr="00E6091C" w:rsidRDefault="003A56A4" w:rsidP="00E6091C">
      <w:pPr>
        <w:pStyle w:val="Reponse"/>
      </w:pPr>
      <w:r w:rsidRPr="00E6091C">
        <w:t>Je l'ai fait pour m'opposer aux efforts visant à résoudre la question de la pauvreté dans le monde</w:t>
      </w:r>
      <w:r w:rsidRPr="00E6091C">
        <w:tab/>
        <w:t>2</w:t>
      </w:r>
    </w:p>
    <w:p w:rsidR="003A56A4" w:rsidRPr="00E6091C" w:rsidRDefault="003A56A4" w:rsidP="00E6091C">
      <w:pPr>
        <w:pStyle w:val="Reponse"/>
      </w:pPr>
      <w:r w:rsidRPr="00E6091C">
        <w:lastRenderedPageBreak/>
        <w:t>Je ne l'ai pas fait</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Q15 [1,4]</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Lesquels des mots suivants, le cas échéant, décrivent de façon générale vos sentiments vis-à-vis de l'aide financière apportée par le gouvernement du Canada aux populations des pays en voie de développement?</w:t>
      </w:r>
    </w:p>
    <w:p w:rsidR="003A56A4" w:rsidRPr="00E6091C" w:rsidRDefault="003A56A4" w:rsidP="00E6091C">
      <w:pPr>
        <w:pStyle w:val="Note"/>
        <w:tabs>
          <w:tab w:val="right" w:pos="7800"/>
        </w:tabs>
        <w:rPr>
          <w:rFonts w:ascii="Calibri" w:hAnsi="Calibri"/>
        </w:rPr>
      </w:pPr>
      <w:r w:rsidRPr="00E6091C">
        <w:rPr>
          <w:rFonts w:ascii="Calibri" w:hAnsi="Calibri"/>
        </w:rPr>
        <w:t>Veuillez cocher quatre options maximum</w:t>
      </w:r>
    </w:p>
    <w:p w:rsidR="003A56A4" w:rsidRPr="00E6091C" w:rsidRDefault="003A56A4" w:rsidP="00E6091C">
      <w:pPr>
        <w:pStyle w:val="Reponse"/>
      </w:pPr>
      <w:r w:rsidRPr="00E6091C">
        <w:t>Heureux(se), dynamique</w:t>
      </w:r>
      <w:r w:rsidRPr="00E6091C">
        <w:tab/>
        <w:t>1</w:t>
      </w:r>
    </w:p>
    <w:p w:rsidR="003A56A4" w:rsidRPr="00E6091C" w:rsidRDefault="003A56A4" w:rsidP="00E6091C">
      <w:pPr>
        <w:pStyle w:val="Reponse"/>
      </w:pPr>
      <w:r w:rsidRPr="00E6091C">
        <w:t>Plein(e) d'espoir, enthousiaste, optimiste</w:t>
      </w:r>
      <w:r w:rsidRPr="00E6091C">
        <w:tab/>
        <w:t>2</w:t>
      </w:r>
    </w:p>
    <w:p w:rsidR="003A56A4" w:rsidRPr="00E6091C" w:rsidRDefault="003A56A4" w:rsidP="00E6091C">
      <w:pPr>
        <w:pStyle w:val="Reponse"/>
        <w:rPr>
          <w:lang w:val="it-IT"/>
        </w:rPr>
      </w:pPr>
      <w:r w:rsidRPr="00E6091C">
        <w:rPr>
          <w:lang w:val="it-IT"/>
        </w:rPr>
        <w:t>Content(e), satisfait(e), ravi(e)</w:t>
      </w:r>
      <w:r w:rsidRPr="00E6091C">
        <w:rPr>
          <w:lang w:val="it-IT"/>
        </w:rPr>
        <w:tab/>
        <w:t>3</w:t>
      </w:r>
    </w:p>
    <w:p w:rsidR="003A56A4" w:rsidRPr="00E6091C" w:rsidRDefault="003A56A4" w:rsidP="00E6091C">
      <w:pPr>
        <w:pStyle w:val="Reponse"/>
      </w:pPr>
      <w:r w:rsidRPr="00E6091C">
        <w:t>Détendu(e), serein(e), en paix avec vous-même</w:t>
      </w:r>
      <w:r w:rsidRPr="00E6091C">
        <w:tab/>
        <w:t>4</w:t>
      </w:r>
    </w:p>
    <w:p w:rsidR="003A56A4" w:rsidRPr="00E6091C" w:rsidRDefault="003A56A4" w:rsidP="00E6091C">
      <w:pPr>
        <w:pStyle w:val="Reponse"/>
      </w:pPr>
      <w:r w:rsidRPr="00E6091C">
        <w:t>Paisible, tranquille, décontracté(e)</w:t>
      </w:r>
      <w:r w:rsidRPr="00E6091C">
        <w:tab/>
        <w:t>5</w:t>
      </w:r>
    </w:p>
    <w:p w:rsidR="003A56A4" w:rsidRPr="00E6091C" w:rsidRDefault="003A56A4" w:rsidP="00E6091C">
      <w:pPr>
        <w:pStyle w:val="Reponse"/>
      </w:pPr>
      <w:r w:rsidRPr="00E6091C">
        <w:t>Indifférent(e), réservé(e), calme</w:t>
      </w:r>
      <w:r w:rsidRPr="00E6091C">
        <w:tab/>
        <w:t>6</w:t>
      </w:r>
    </w:p>
    <w:p w:rsidR="003A56A4" w:rsidRPr="00E6091C" w:rsidRDefault="003A56A4" w:rsidP="00E6091C">
      <w:pPr>
        <w:pStyle w:val="Reponse"/>
        <w:rPr>
          <w:lang w:val="pt-PT"/>
        </w:rPr>
      </w:pPr>
      <w:r w:rsidRPr="00E6091C">
        <w:rPr>
          <w:lang w:val="pt-PT"/>
        </w:rPr>
        <w:t>Exaspéré(e), las(se), fatigué(e)</w:t>
      </w:r>
      <w:r w:rsidRPr="00E6091C">
        <w:rPr>
          <w:lang w:val="pt-PT"/>
        </w:rPr>
        <w:tab/>
        <w:t>7</w:t>
      </w:r>
    </w:p>
    <w:p w:rsidR="003A56A4" w:rsidRPr="00E6091C" w:rsidRDefault="003A56A4" w:rsidP="00E6091C">
      <w:pPr>
        <w:pStyle w:val="Reponse"/>
      </w:pPr>
      <w:r w:rsidRPr="00E6091C">
        <w:t>Triste, morose, déprimé(e)</w:t>
      </w:r>
      <w:r w:rsidRPr="00E6091C">
        <w:tab/>
        <w:t>8</w:t>
      </w:r>
    </w:p>
    <w:p w:rsidR="003A56A4" w:rsidRPr="00E6091C" w:rsidRDefault="003A56A4" w:rsidP="00E6091C">
      <w:pPr>
        <w:pStyle w:val="Reponse"/>
      </w:pPr>
      <w:r w:rsidRPr="00E6091C">
        <w:t>Anxieux(se), malheureux(se, insatisfait(e)</w:t>
      </w:r>
      <w:r w:rsidRPr="00E6091C">
        <w:tab/>
        <w:t>9</w:t>
      </w:r>
    </w:p>
    <w:p w:rsidR="003A56A4" w:rsidRPr="00E6091C" w:rsidRDefault="003A56A4" w:rsidP="00E6091C">
      <w:pPr>
        <w:pStyle w:val="Reponse"/>
      </w:pPr>
      <w:r w:rsidRPr="00E6091C">
        <w:t>En colère, bouleversé(e), contrarié(e)</w:t>
      </w:r>
      <w:r w:rsidRPr="00E6091C">
        <w:tab/>
        <w:t>10</w:t>
      </w:r>
    </w:p>
    <w:p w:rsidR="003A56A4" w:rsidRPr="00E6091C" w:rsidRDefault="003A56A4" w:rsidP="00E6091C">
      <w:pPr>
        <w:pStyle w:val="Reponse"/>
        <w:rPr>
          <w:lang w:val="pt-PT"/>
        </w:rPr>
      </w:pPr>
      <w:r w:rsidRPr="00E6091C">
        <w:rPr>
          <w:lang w:val="pt-PT"/>
        </w:rPr>
        <w:t>Irrité(e), perturbé(e), agité(e)</w:t>
      </w:r>
      <w:r w:rsidRPr="00E6091C">
        <w:rPr>
          <w:lang w:val="pt-PT"/>
        </w:rPr>
        <w:tab/>
        <w:t>11</w:t>
      </w:r>
    </w:p>
    <w:p w:rsidR="003A56A4" w:rsidRPr="00E6091C" w:rsidRDefault="003A56A4" w:rsidP="00E6091C">
      <w:pPr>
        <w:pStyle w:val="Reponse"/>
      </w:pPr>
      <w:r w:rsidRPr="00E6091C">
        <w:t>Fier(ère), encouragé(e), stimulé(e)</w:t>
      </w:r>
      <w:r w:rsidRPr="00E6091C">
        <w:tab/>
        <w:t>12</w:t>
      </w:r>
    </w:p>
    <w:p w:rsidR="003A56A4" w:rsidRPr="00E6091C" w:rsidRDefault="003A56A4" w:rsidP="00E6091C">
      <w:pPr>
        <w:pStyle w:val="Reponse"/>
      </w:pPr>
      <w:r w:rsidRPr="00E6091C">
        <w:t>Aucune des réponses ci-dessus</w:t>
      </w:r>
      <w:r w:rsidRPr="00E6091C">
        <w:tab/>
        <w:t>98</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Q16</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Le gouvernement du Canada donne de l'argent aux pays en voie de développement. Veuillez utiliser l'échelle ci-dessous pour indiquer quelle devrait être, selon vous, l'objectif prioritaire de cette aide.</w:t>
      </w:r>
    </w:p>
    <w:p w:rsidR="003A56A4" w:rsidRPr="00E6091C" w:rsidRDefault="003A56A4" w:rsidP="00E6091C">
      <w:pPr>
        <w:pStyle w:val="Reponse"/>
      </w:pPr>
      <w:r w:rsidRPr="00E6091C">
        <w:t xml:space="preserve"> 0 – L'objectif prioritaire de l'aide financière du gouvernement du Canada devrait être de favoriser les intérêts du Canada.</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 L'objectif prioritaire de l'aide financière du gouvernement du Canada devrait être de réduire la pauvreté dans les pays en voie de développement et de favoriser les intérêts du Canada.</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L'objectif prioritaire de l'aide financière du gouvernement du Canada devrait être de réduire la pauvreté dans les pays en voie de développement.</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lastRenderedPageBreak/>
        <w:t>Q17A</w:t>
      </w:r>
    </w:p>
    <w:p w:rsidR="003A56A4" w:rsidRPr="00E6091C" w:rsidRDefault="003A56A4" w:rsidP="00E6091C">
      <w:pPr>
        <w:pStyle w:val="Question"/>
        <w:tabs>
          <w:tab w:val="right" w:pos="7800"/>
        </w:tabs>
        <w:rPr>
          <w:rFonts w:ascii="Calibri" w:hAnsi="Calibri"/>
        </w:rPr>
      </w:pPr>
      <w:r w:rsidRPr="00E6091C">
        <w:rPr>
          <w:rFonts w:ascii="Calibri" w:hAnsi="Calibri"/>
        </w:rPr>
        <w:t>En lien avec l'aide internationale accordée par le gouvernement du Canada aux pays en voie de développement, veuillez indiquer quelles sont les première, deuxième et troisième priorités, selon vous. (choisissez seulement trois dans la liste)</w:t>
      </w:r>
    </w:p>
    <w:p w:rsidR="003A56A4" w:rsidRPr="00E6091C" w:rsidRDefault="003A56A4" w:rsidP="00E6091C">
      <w:pPr>
        <w:pStyle w:val="Note"/>
        <w:tabs>
          <w:tab w:val="right" w:pos="7800"/>
        </w:tabs>
        <w:rPr>
          <w:rFonts w:ascii="Calibri" w:hAnsi="Calibri"/>
        </w:rPr>
      </w:pPr>
      <w:r w:rsidRPr="00E6091C">
        <w:rPr>
          <w:rFonts w:ascii="Calibri" w:hAnsi="Calibri"/>
        </w:rPr>
        <w:t xml:space="preserve">Première </w:t>
      </w:r>
    </w:p>
    <w:p w:rsidR="003A56A4" w:rsidRPr="00E6091C" w:rsidRDefault="003A56A4" w:rsidP="00E6091C">
      <w:pPr>
        <w:pStyle w:val="Reponse"/>
      </w:pPr>
      <w:r w:rsidRPr="00E6091C">
        <w:t>L'éducation : aider les populations à aller à l'école, ou à acquérir des compétences et suivre des formations.</w:t>
      </w:r>
      <w:r w:rsidRPr="00E6091C">
        <w:tab/>
        <w:t>1</w:t>
      </w:r>
    </w:p>
    <w:p w:rsidR="003A56A4" w:rsidRPr="00E6091C" w:rsidRDefault="003A56A4" w:rsidP="00E6091C">
      <w:pPr>
        <w:pStyle w:val="Reponse"/>
      </w:pPr>
      <w:r w:rsidRPr="00E6091C">
        <w:t>La santé : permettre l'accès aux hôpitaux et aux cliniques, traiter les maladies et fournir des vaccins.</w:t>
      </w:r>
      <w:r w:rsidRPr="00E6091C">
        <w:tab/>
        <w:t>2</w:t>
      </w:r>
    </w:p>
    <w:p w:rsidR="003A56A4" w:rsidRPr="00E6091C" w:rsidRDefault="003A56A4" w:rsidP="00E6091C">
      <w:pPr>
        <w:pStyle w:val="Reponse"/>
      </w:pPr>
      <w:r w:rsidRPr="00E6091C">
        <w:t>La planification familiale : fournir l'accès à la contraception et aux autres services familiaux.</w:t>
      </w:r>
      <w:r w:rsidRPr="00E6091C">
        <w:tab/>
        <w:t>3</w:t>
      </w:r>
    </w:p>
    <w:p w:rsidR="003A56A4" w:rsidRPr="00E6091C" w:rsidRDefault="003A56A4" w:rsidP="00E6091C">
      <w:pPr>
        <w:pStyle w:val="Reponse"/>
      </w:pPr>
      <w:r w:rsidRPr="00E6091C">
        <w:t>L'eau : fournir l'accès à l'eau potable, aux toilettes et à l'hygiène.</w:t>
      </w:r>
      <w:r w:rsidRPr="00E6091C">
        <w:tab/>
        <w:t>4</w:t>
      </w:r>
    </w:p>
    <w:p w:rsidR="003A56A4" w:rsidRPr="00E6091C" w:rsidRDefault="003A56A4" w:rsidP="00E6091C">
      <w:pPr>
        <w:pStyle w:val="Reponse"/>
      </w:pPr>
      <w:r w:rsidRPr="00E6091C">
        <w:t xml:space="preserve"> Le gouvernement et la société civile : demander davantage de comptes au gouvernement, répondre aux problèmes de corruption et garantir la paix, la sécurité et la primauté du droit.</w:t>
      </w:r>
      <w:r w:rsidRPr="00E6091C">
        <w:tab/>
        <w:t>5</w:t>
      </w:r>
    </w:p>
    <w:p w:rsidR="003A56A4" w:rsidRPr="00E6091C" w:rsidRDefault="003A56A4" w:rsidP="00E6091C">
      <w:pPr>
        <w:pStyle w:val="Reponse"/>
      </w:pPr>
      <w:r w:rsidRPr="00E6091C">
        <w:t>L'aide sociale : répondre aux questions de pauvreté en fournissant des logements et de l'aide sociale aux personnes qui sont dans l'incapacité de travailler en raison d'une maladie, d'une blessure, de leur âge ou du fait qu'ils ont des enfants.</w:t>
      </w:r>
      <w:r w:rsidRPr="00E6091C">
        <w:tab/>
        <w:t>6</w:t>
      </w:r>
    </w:p>
    <w:p w:rsidR="003A56A4" w:rsidRPr="00E6091C" w:rsidRDefault="003A56A4" w:rsidP="00E6091C">
      <w:pPr>
        <w:pStyle w:val="Reponse"/>
      </w:pPr>
      <w:r w:rsidRPr="00E6091C">
        <w:t>Les infrastructures : construire des routes et des réseaux de télécommunication.</w:t>
      </w:r>
      <w:r w:rsidRPr="00E6091C">
        <w:tab/>
        <w:t>7</w:t>
      </w:r>
    </w:p>
    <w:p w:rsidR="003A56A4" w:rsidRPr="00E6091C" w:rsidRDefault="003A56A4" w:rsidP="00E6091C">
      <w:pPr>
        <w:pStyle w:val="Reponse"/>
      </w:pPr>
      <w:r w:rsidRPr="00E6091C">
        <w:t>L'énergie : fournir de l'électricité et d'autres services d'énergie.</w:t>
      </w:r>
      <w:r w:rsidRPr="00E6091C">
        <w:tab/>
        <w:t>8</w:t>
      </w:r>
    </w:p>
    <w:p w:rsidR="003A56A4" w:rsidRPr="00E6091C" w:rsidRDefault="003A56A4" w:rsidP="00E6091C">
      <w:pPr>
        <w:pStyle w:val="Reponse"/>
      </w:pPr>
      <w:r w:rsidRPr="00E6091C">
        <w:t>L'agriculture : cultiver des denrées alimentaires et d'autres cultures.</w:t>
      </w:r>
      <w:r w:rsidRPr="00E6091C">
        <w:tab/>
        <w:t>9</w:t>
      </w:r>
    </w:p>
    <w:p w:rsidR="003A56A4" w:rsidRPr="00E6091C" w:rsidRDefault="003A56A4" w:rsidP="00E6091C">
      <w:pPr>
        <w:pStyle w:val="Reponse"/>
      </w:pPr>
      <w:r w:rsidRPr="00E6091C">
        <w:t>La croissance économique : créer des emplois et soutenir l'économie.</w:t>
      </w:r>
      <w:r w:rsidRPr="00E6091C">
        <w:tab/>
        <w:t>10</w:t>
      </w:r>
    </w:p>
    <w:p w:rsidR="003A56A4" w:rsidRPr="00E6091C" w:rsidRDefault="003A56A4" w:rsidP="00E6091C">
      <w:pPr>
        <w:pStyle w:val="Reponse"/>
      </w:pPr>
      <w:r w:rsidRPr="00E6091C">
        <w:t>La protection de l'environnement : lutter contre le changement climatique, la pollution atmosphérique et protéger les animaux et leurs habitats.</w:t>
      </w:r>
      <w:r w:rsidRPr="00E6091C">
        <w:tab/>
        <w:t>11</w:t>
      </w:r>
    </w:p>
    <w:p w:rsidR="003A56A4" w:rsidRPr="00E6091C" w:rsidRDefault="003A56A4" w:rsidP="00E6091C">
      <w:pPr>
        <w:pStyle w:val="Reponse"/>
      </w:pPr>
      <w:r w:rsidRPr="00E6091C">
        <w:t>L'allégement de la dette : réduire la dette des pays pauvres.</w:t>
      </w:r>
      <w:r w:rsidRPr="00E6091C">
        <w:tab/>
        <w:t>12</w:t>
      </w:r>
    </w:p>
    <w:p w:rsidR="003A56A4" w:rsidRPr="00E6091C" w:rsidRDefault="003A56A4" w:rsidP="00E6091C">
      <w:pPr>
        <w:pStyle w:val="Reponse"/>
      </w:pPr>
      <w:r w:rsidRPr="00E6091C">
        <w:t>L'aide humanitaire: fournir de l'aide dans les situations d'urgence et de crises humanitaires.</w:t>
      </w:r>
      <w:r w:rsidRPr="00E6091C">
        <w:tab/>
        <w:t>13</w:t>
      </w:r>
    </w:p>
    <w:p w:rsidR="003A56A4" w:rsidRPr="00E6091C" w:rsidRDefault="003A56A4" w:rsidP="00E6091C">
      <w:pPr>
        <w:pStyle w:val="Reponse"/>
      </w:pPr>
      <w:r w:rsidRPr="00E6091C">
        <w:t>Les migrations et les flux de réfugiés : protéger les réfugiés et encourager des parcours migratoires qui garantissent la sécurité des personnes.</w:t>
      </w:r>
      <w:r w:rsidRPr="00E6091C">
        <w:tab/>
        <w:t>14</w:t>
      </w:r>
    </w:p>
    <w:p w:rsidR="003A56A4" w:rsidRPr="00E6091C" w:rsidRDefault="003A56A4" w:rsidP="00E6091C">
      <w:pPr>
        <w:pStyle w:val="Reponse"/>
      </w:pPr>
      <w:r w:rsidRPr="00E6091C">
        <w:t>L'égalité des femmes : soutenir les droits des femmes, l'égalité entre les genres et contribuer à éradiquer la violence envers les femmes.</w:t>
      </w:r>
      <w:r w:rsidRPr="00E6091C">
        <w:tab/>
        <w:t>15</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Q17B</w:t>
      </w:r>
    </w:p>
    <w:p w:rsidR="003A56A4" w:rsidRPr="00E6091C" w:rsidRDefault="003A56A4" w:rsidP="00E6091C">
      <w:pPr>
        <w:pStyle w:val="Question"/>
        <w:tabs>
          <w:tab w:val="right" w:pos="7800"/>
        </w:tabs>
        <w:rPr>
          <w:rFonts w:ascii="Calibri" w:hAnsi="Calibri"/>
        </w:rPr>
      </w:pPr>
      <w:r w:rsidRPr="00E6091C">
        <w:rPr>
          <w:rFonts w:ascii="Calibri" w:hAnsi="Calibri"/>
        </w:rPr>
        <w:t>En lien avec l'aide internationale accordée par le gouvernement du Canada aux pays en voie de développement, veuillez indiquer quelles sont les première, deuxième et troisième priorités, selon vous. (choisissez seulement trois dans la liste)</w:t>
      </w:r>
    </w:p>
    <w:p w:rsidR="003A56A4" w:rsidRPr="00E6091C" w:rsidRDefault="003A56A4" w:rsidP="00E6091C">
      <w:pPr>
        <w:pStyle w:val="Note"/>
        <w:tabs>
          <w:tab w:val="right" w:pos="7800"/>
        </w:tabs>
        <w:rPr>
          <w:rFonts w:ascii="Calibri" w:hAnsi="Calibri"/>
        </w:rPr>
      </w:pPr>
      <w:r w:rsidRPr="00E6091C">
        <w:rPr>
          <w:rFonts w:ascii="Calibri" w:hAnsi="Calibri"/>
        </w:rPr>
        <w:t xml:space="preserve">Deuxième </w:t>
      </w:r>
    </w:p>
    <w:p w:rsidR="003A56A4" w:rsidRPr="00E6091C" w:rsidRDefault="003A56A4" w:rsidP="00E6091C">
      <w:pPr>
        <w:pStyle w:val="Reponse"/>
      </w:pPr>
      <w:r w:rsidRPr="00E6091C">
        <w:t>L'éducation : aider les populations à aller à l'école, ou à acquérir des compétences et suivre des formations.</w:t>
      </w:r>
      <w:r w:rsidRPr="00E6091C">
        <w:tab/>
        <w:t>1</w:t>
      </w:r>
    </w:p>
    <w:p w:rsidR="003A56A4" w:rsidRPr="00E6091C" w:rsidRDefault="003A56A4" w:rsidP="00E6091C">
      <w:pPr>
        <w:pStyle w:val="Reponse"/>
      </w:pPr>
      <w:r w:rsidRPr="00E6091C">
        <w:t>La santé : permettre l'accès aux hôpitaux et aux cliniques, traiter les maladies et fournir des vaccins.</w:t>
      </w:r>
      <w:r w:rsidRPr="00E6091C">
        <w:tab/>
        <w:t>2</w:t>
      </w:r>
    </w:p>
    <w:p w:rsidR="003A56A4" w:rsidRPr="00E6091C" w:rsidRDefault="003A56A4" w:rsidP="00E6091C">
      <w:pPr>
        <w:pStyle w:val="Reponse"/>
      </w:pPr>
      <w:r w:rsidRPr="00E6091C">
        <w:lastRenderedPageBreak/>
        <w:t>La planification familiale : fournir l'accès à la contraception et aux autres services familiaux.</w:t>
      </w:r>
      <w:r w:rsidRPr="00E6091C">
        <w:tab/>
        <w:t>3</w:t>
      </w:r>
    </w:p>
    <w:p w:rsidR="003A56A4" w:rsidRPr="00E6091C" w:rsidRDefault="003A56A4" w:rsidP="00E6091C">
      <w:pPr>
        <w:pStyle w:val="Reponse"/>
      </w:pPr>
      <w:r w:rsidRPr="00E6091C">
        <w:t>L'eau : fournir l'accès à l'eau potable, aux toilettes et à l'hygiène.</w:t>
      </w:r>
      <w:r w:rsidRPr="00E6091C">
        <w:tab/>
        <w:t>4</w:t>
      </w:r>
    </w:p>
    <w:p w:rsidR="003A56A4" w:rsidRPr="00E6091C" w:rsidRDefault="003A56A4" w:rsidP="00E6091C">
      <w:pPr>
        <w:pStyle w:val="Reponse"/>
      </w:pPr>
      <w:r w:rsidRPr="00E6091C">
        <w:t xml:space="preserve"> Le gouvernement et la société civile : demander davantage de comptes au gouvernement, répondre aux problèmes de corruption et garantir la paix, la sécurité et la primauté du droit.</w:t>
      </w:r>
      <w:r w:rsidRPr="00E6091C">
        <w:tab/>
        <w:t>5</w:t>
      </w:r>
    </w:p>
    <w:p w:rsidR="003A56A4" w:rsidRPr="00E6091C" w:rsidRDefault="003A56A4" w:rsidP="00E6091C">
      <w:pPr>
        <w:pStyle w:val="Reponse"/>
      </w:pPr>
      <w:r w:rsidRPr="00E6091C">
        <w:t>L'aide sociale : répondre aux questions de pauvreté en fournissant des logements et de l'aide sociale aux personnes qui sont dans l'incapacité de travailler en raison d'une maladie, d'une blessure, de leur âge ou du fait qu'ils ont des enfants.</w:t>
      </w:r>
      <w:r w:rsidRPr="00E6091C">
        <w:tab/>
        <w:t>6</w:t>
      </w:r>
    </w:p>
    <w:p w:rsidR="003A56A4" w:rsidRPr="00E6091C" w:rsidRDefault="003A56A4" w:rsidP="00E6091C">
      <w:pPr>
        <w:pStyle w:val="Reponse"/>
      </w:pPr>
      <w:r w:rsidRPr="00E6091C">
        <w:t>Les infrastructures : construire des routes et des réseaux de télécommunication.</w:t>
      </w:r>
      <w:r w:rsidRPr="00E6091C">
        <w:tab/>
        <w:t>7</w:t>
      </w:r>
    </w:p>
    <w:p w:rsidR="003A56A4" w:rsidRPr="00E6091C" w:rsidRDefault="003A56A4" w:rsidP="00E6091C">
      <w:pPr>
        <w:pStyle w:val="Reponse"/>
      </w:pPr>
      <w:r w:rsidRPr="00E6091C">
        <w:t>L'énergie : fournir de l'électricité et d'autres services d'énergie.</w:t>
      </w:r>
      <w:r w:rsidRPr="00E6091C">
        <w:tab/>
        <w:t>8</w:t>
      </w:r>
    </w:p>
    <w:p w:rsidR="003A56A4" w:rsidRPr="00E6091C" w:rsidRDefault="003A56A4" w:rsidP="00E6091C">
      <w:pPr>
        <w:pStyle w:val="Reponse"/>
      </w:pPr>
      <w:r w:rsidRPr="00E6091C">
        <w:t>L'agriculture : cultiver des denrées alimentaires et d'autres cultures.</w:t>
      </w:r>
      <w:r w:rsidRPr="00E6091C">
        <w:tab/>
        <w:t>9</w:t>
      </w:r>
    </w:p>
    <w:p w:rsidR="003A56A4" w:rsidRPr="00E6091C" w:rsidRDefault="003A56A4" w:rsidP="00E6091C">
      <w:pPr>
        <w:pStyle w:val="Reponse"/>
      </w:pPr>
      <w:r w:rsidRPr="00E6091C">
        <w:t>La croissance économique : créer des emplois et soutenir l'économie.</w:t>
      </w:r>
      <w:r w:rsidRPr="00E6091C">
        <w:tab/>
        <w:t>10</w:t>
      </w:r>
    </w:p>
    <w:p w:rsidR="003A56A4" w:rsidRPr="00E6091C" w:rsidRDefault="003A56A4" w:rsidP="00E6091C">
      <w:pPr>
        <w:pStyle w:val="Reponse"/>
      </w:pPr>
      <w:r w:rsidRPr="00E6091C">
        <w:t>La protection de l'environnement : lutter contre le changement climatique, la pollution atmosphérique et protéger les animaux et leurs habitats.</w:t>
      </w:r>
      <w:r w:rsidRPr="00E6091C">
        <w:tab/>
        <w:t>11</w:t>
      </w:r>
    </w:p>
    <w:p w:rsidR="003A56A4" w:rsidRPr="00E6091C" w:rsidRDefault="003A56A4" w:rsidP="00E6091C">
      <w:pPr>
        <w:pStyle w:val="Reponse"/>
      </w:pPr>
      <w:r w:rsidRPr="00E6091C">
        <w:t>L'allégement de la dette : réduire la dette des pays pauvres.</w:t>
      </w:r>
      <w:r w:rsidRPr="00E6091C">
        <w:tab/>
        <w:t>12</w:t>
      </w:r>
    </w:p>
    <w:p w:rsidR="003A56A4" w:rsidRPr="00E6091C" w:rsidRDefault="003A56A4" w:rsidP="00E6091C">
      <w:pPr>
        <w:pStyle w:val="Reponse"/>
      </w:pPr>
      <w:r w:rsidRPr="00E6091C">
        <w:t>L'aide humanitaire: fournir de l'aide dans les situations d'urgence et de crises humanitaires.</w:t>
      </w:r>
      <w:r w:rsidRPr="00E6091C">
        <w:tab/>
        <w:t>13</w:t>
      </w:r>
    </w:p>
    <w:p w:rsidR="003A56A4" w:rsidRPr="00E6091C" w:rsidRDefault="003A56A4" w:rsidP="00E6091C">
      <w:pPr>
        <w:pStyle w:val="Reponse"/>
      </w:pPr>
      <w:r w:rsidRPr="00E6091C">
        <w:t>Les migrations et les flux de réfugiés : protéger les réfugiés et encourager des parcours migratoires qui garantissent la sécurité des personnes.</w:t>
      </w:r>
      <w:r w:rsidRPr="00E6091C">
        <w:tab/>
        <w:t>14</w:t>
      </w:r>
    </w:p>
    <w:p w:rsidR="003A56A4" w:rsidRPr="00E6091C" w:rsidRDefault="003A56A4" w:rsidP="00E6091C">
      <w:pPr>
        <w:pStyle w:val="Reponse"/>
      </w:pPr>
      <w:r w:rsidRPr="00E6091C">
        <w:t>L'égalité des femmes : soutenir les droits des femmes, l'égalité entre les genres et contribuer à éradiquer la violence envers les femmes.</w:t>
      </w:r>
      <w:r w:rsidRPr="00E6091C">
        <w:tab/>
        <w:t>15</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Q17C</w:t>
      </w:r>
    </w:p>
    <w:p w:rsidR="003A56A4" w:rsidRPr="00E6091C" w:rsidRDefault="003A56A4" w:rsidP="00E6091C">
      <w:pPr>
        <w:pStyle w:val="Question"/>
        <w:tabs>
          <w:tab w:val="right" w:pos="7800"/>
        </w:tabs>
        <w:rPr>
          <w:rFonts w:ascii="Calibri" w:hAnsi="Calibri"/>
        </w:rPr>
      </w:pPr>
      <w:r w:rsidRPr="00E6091C">
        <w:rPr>
          <w:rFonts w:ascii="Calibri" w:hAnsi="Calibri"/>
        </w:rPr>
        <w:t>En lien avec l'aide internationale accordée par le gouvernement du Canada aux pays en voie de développement, veuillez indiquer quelles sont les première, deuxième et troisième priorités, selon vous. (choisissez seulement trois dans la liste)</w:t>
      </w:r>
    </w:p>
    <w:p w:rsidR="003A56A4" w:rsidRPr="00E6091C" w:rsidRDefault="003A56A4" w:rsidP="00E6091C">
      <w:pPr>
        <w:pStyle w:val="Note"/>
        <w:tabs>
          <w:tab w:val="right" w:pos="7800"/>
        </w:tabs>
        <w:rPr>
          <w:rFonts w:ascii="Calibri" w:hAnsi="Calibri"/>
        </w:rPr>
      </w:pPr>
      <w:r w:rsidRPr="00E6091C">
        <w:rPr>
          <w:rFonts w:ascii="Calibri" w:hAnsi="Calibri"/>
        </w:rPr>
        <w:t xml:space="preserve">Troisième </w:t>
      </w:r>
    </w:p>
    <w:p w:rsidR="003A56A4" w:rsidRPr="00E6091C" w:rsidRDefault="003A56A4" w:rsidP="00E6091C">
      <w:pPr>
        <w:pStyle w:val="Reponse"/>
      </w:pPr>
      <w:r w:rsidRPr="00E6091C">
        <w:t>L'éducation : aider les populations à aller à l'école, ou à acquérir des compétences et suivre des formations.</w:t>
      </w:r>
      <w:r w:rsidRPr="00E6091C">
        <w:tab/>
        <w:t>1</w:t>
      </w:r>
    </w:p>
    <w:p w:rsidR="003A56A4" w:rsidRPr="00E6091C" w:rsidRDefault="003A56A4" w:rsidP="00E6091C">
      <w:pPr>
        <w:pStyle w:val="Reponse"/>
      </w:pPr>
      <w:r w:rsidRPr="00E6091C">
        <w:t>La santé : permettre l'accès aux hôpitaux et aux cliniques, traiter les maladies et fournir des vaccins.</w:t>
      </w:r>
      <w:r w:rsidRPr="00E6091C">
        <w:tab/>
        <w:t>2</w:t>
      </w:r>
    </w:p>
    <w:p w:rsidR="003A56A4" w:rsidRPr="00E6091C" w:rsidRDefault="003A56A4" w:rsidP="00E6091C">
      <w:pPr>
        <w:pStyle w:val="Reponse"/>
      </w:pPr>
      <w:r w:rsidRPr="00E6091C">
        <w:t>La planification familiale : fournir l'accès à la contraception et aux autres services familiaux.</w:t>
      </w:r>
      <w:r w:rsidRPr="00E6091C">
        <w:tab/>
        <w:t>3</w:t>
      </w:r>
    </w:p>
    <w:p w:rsidR="003A56A4" w:rsidRPr="00E6091C" w:rsidRDefault="003A56A4" w:rsidP="00E6091C">
      <w:pPr>
        <w:pStyle w:val="Reponse"/>
      </w:pPr>
      <w:r w:rsidRPr="00E6091C">
        <w:t>L'eau : fournir l'accès à l'eau potable, aux toilettes et à l'hygiène.</w:t>
      </w:r>
      <w:r w:rsidRPr="00E6091C">
        <w:tab/>
        <w:t>4</w:t>
      </w:r>
    </w:p>
    <w:p w:rsidR="003A56A4" w:rsidRPr="00E6091C" w:rsidRDefault="003A56A4" w:rsidP="00E6091C">
      <w:pPr>
        <w:pStyle w:val="Reponse"/>
      </w:pPr>
      <w:r w:rsidRPr="00E6091C">
        <w:t xml:space="preserve"> Le gouvernement et la société civile : demander davantage de comptes au gouvernement, répondre aux problèmes de corruption et garantir la paix, la sécurité et la primauté du droit.</w:t>
      </w:r>
      <w:r w:rsidRPr="00E6091C">
        <w:tab/>
        <w:t>5</w:t>
      </w:r>
    </w:p>
    <w:p w:rsidR="003A56A4" w:rsidRPr="00E6091C" w:rsidRDefault="003A56A4" w:rsidP="00E6091C">
      <w:pPr>
        <w:pStyle w:val="Reponse"/>
      </w:pPr>
      <w:r w:rsidRPr="00E6091C">
        <w:t xml:space="preserve">L'aide sociale : répondre aux questions de pauvreté en fournissant des logements et de l'aide sociale aux personnes qui sont dans l'incapacité de </w:t>
      </w:r>
      <w:r w:rsidRPr="00E6091C">
        <w:lastRenderedPageBreak/>
        <w:t>travailler en raison d'une maladie, d'une blessure, de leur âge ou du fait qu'ils ont des enfants.</w:t>
      </w:r>
      <w:r w:rsidRPr="00E6091C">
        <w:tab/>
        <w:t>6</w:t>
      </w:r>
    </w:p>
    <w:p w:rsidR="003A56A4" w:rsidRPr="00E6091C" w:rsidRDefault="003A56A4" w:rsidP="00E6091C">
      <w:pPr>
        <w:pStyle w:val="Reponse"/>
      </w:pPr>
      <w:r w:rsidRPr="00E6091C">
        <w:t>Les infrastructures : construire des routes et des réseaux de télécommunication.</w:t>
      </w:r>
      <w:r w:rsidRPr="00E6091C">
        <w:tab/>
        <w:t>7</w:t>
      </w:r>
    </w:p>
    <w:p w:rsidR="003A56A4" w:rsidRPr="00E6091C" w:rsidRDefault="003A56A4" w:rsidP="00E6091C">
      <w:pPr>
        <w:pStyle w:val="Reponse"/>
      </w:pPr>
      <w:r w:rsidRPr="00E6091C">
        <w:t>L'énergie : fournir de l'électricité et d'autres services d'énergie.</w:t>
      </w:r>
      <w:r w:rsidRPr="00E6091C">
        <w:tab/>
        <w:t>8</w:t>
      </w:r>
    </w:p>
    <w:p w:rsidR="003A56A4" w:rsidRPr="00E6091C" w:rsidRDefault="003A56A4" w:rsidP="00E6091C">
      <w:pPr>
        <w:pStyle w:val="Reponse"/>
      </w:pPr>
      <w:r w:rsidRPr="00E6091C">
        <w:t>L'agriculture : cultiver des denrées alimentaires et d'autres cultures.</w:t>
      </w:r>
      <w:r w:rsidRPr="00E6091C">
        <w:tab/>
        <w:t>9</w:t>
      </w:r>
    </w:p>
    <w:p w:rsidR="003A56A4" w:rsidRPr="00E6091C" w:rsidRDefault="003A56A4" w:rsidP="00E6091C">
      <w:pPr>
        <w:pStyle w:val="Reponse"/>
      </w:pPr>
      <w:r w:rsidRPr="00E6091C">
        <w:t>La croissance économique : créer des emplois et soutenir l'économie.</w:t>
      </w:r>
      <w:r w:rsidRPr="00E6091C">
        <w:tab/>
        <w:t>10</w:t>
      </w:r>
    </w:p>
    <w:p w:rsidR="003A56A4" w:rsidRPr="00E6091C" w:rsidRDefault="003A56A4" w:rsidP="00E6091C">
      <w:pPr>
        <w:pStyle w:val="Reponse"/>
      </w:pPr>
      <w:r w:rsidRPr="00E6091C">
        <w:t>La protection de l'environnement : lutter contre le changement climatique, la pollution atmosphérique et protéger les animaux et leurs habitats.</w:t>
      </w:r>
      <w:r w:rsidRPr="00E6091C">
        <w:tab/>
        <w:t>11</w:t>
      </w:r>
    </w:p>
    <w:p w:rsidR="003A56A4" w:rsidRPr="00E6091C" w:rsidRDefault="003A56A4" w:rsidP="00E6091C">
      <w:pPr>
        <w:pStyle w:val="Reponse"/>
      </w:pPr>
      <w:r w:rsidRPr="00E6091C">
        <w:t>L'allégement de la dette : réduire la dette des pays pauvres.</w:t>
      </w:r>
      <w:r w:rsidRPr="00E6091C">
        <w:tab/>
        <w:t>12</w:t>
      </w:r>
    </w:p>
    <w:p w:rsidR="003A56A4" w:rsidRPr="00E6091C" w:rsidRDefault="003A56A4" w:rsidP="00E6091C">
      <w:pPr>
        <w:pStyle w:val="Reponse"/>
      </w:pPr>
      <w:r w:rsidRPr="00E6091C">
        <w:t>L'aide humanitaire: fournir de l'aide dans les situations d'urgence et de crises humanitaires.</w:t>
      </w:r>
      <w:r w:rsidRPr="00E6091C">
        <w:tab/>
        <w:t>13</w:t>
      </w:r>
    </w:p>
    <w:p w:rsidR="003A56A4" w:rsidRPr="00E6091C" w:rsidRDefault="003A56A4" w:rsidP="00E6091C">
      <w:pPr>
        <w:pStyle w:val="Reponse"/>
      </w:pPr>
      <w:r w:rsidRPr="00E6091C">
        <w:t>Les migrations et les flux de réfugiés : protéger les réfugiés et encourager des parcours migratoires qui garantissent la sécurité des personnes.</w:t>
      </w:r>
      <w:r w:rsidRPr="00E6091C">
        <w:tab/>
        <w:t>14</w:t>
      </w:r>
    </w:p>
    <w:p w:rsidR="003A56A4" w:rsidRPr="00E6091C" w:rsidRDefault="003A56A4" w:rsidP="00E6091C">
      <w:pPr>
        <w:pStyle w:val="Reponse"/>
      </w:pPr>
      <w:r w:rsidRPr="00E6091C">
        <w:t>L'égalité des femmes : soutenir les droits des femmes, l'égalité entre les genres et contribuer à éradiquer la violence envers les femmes.</w:t>
      </w:r>
      <w:r w:rsidRPr="00E6091C">
        <w:tab/>
        <w:t>15</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Q18A</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à propos de l'aide fournie par le Canada aux pays en voie de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 L'aide financière du Canada aux pays défavorisés renforce sa position sur la scène politique internationale.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Q18B</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à propos de l'aide fournie par le Canada aux pays en voie de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L'aide internationale fournit par le Canada lui permet de promouvoir sa propre sécurité nationale.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Q18C</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à propos de l'aide fournie par le Canada aux pays en voie de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L'aide internationale améliore la vie des populations leur permettant d'avoir accès à l'éducation, aux soins de santé, à l'eau potable et aux installations sanitaires.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Q18D</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à propos de l'aide fournie par le Canada aux pays en voie de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L'aide internationale améliore la croissance économique dans des pays en voie de développement.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Q19A</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relatives à l'aide fournie par le gouvernement du Canada aux pays en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La majorité de l'aide internationale ne parvient pas aux bons destinataires.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Q19B</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relatives à l'aide fournie par le gouvernement du Canada aux pays en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Une grande partie de l'aide internationale du Canada finit dans les poches de responsables politiques corrompus des pays qui la reçoivent.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lastRenderedPageBreak/>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Q19C</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relatives à l'aide fournie par le gouvernement du Canada aux pays en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La majorité de l'aide internationale sert à financer des programmes qui ne contribuent pas à réduire la pauvreté.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Q19D</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 relatives à l'aide fournie par le gouvernement du Canada aux pays en développement?</w:t>
      </w:r>
    </w:p>
    <w:p w:rsidR="003A56A4" w:rsidRPr="00E6091C" w:rsidRDefault="003A56A4" w:rsidP="00E6091C">
      <w:pPr>
        <w:pStyle w:val="Note"/>
        <w:tabs>
          <w:tab w:val="right" w:pos="7800"/>
        </w:tabs>
        <w:rPr>
          <w:rFonts w:ascii="Calibri" w:hAnsi="Calibri"/>
        </w:rPr>
      </w:pPr>
      <w:r w:rsidRPr="00E6091C">
        <w:rPr>
          <w:rFonts w:ascii="Calibri" w:hAnsi="Calibri"/>
        </w:rPr>
        <w:t xml:space="preserve">Le Canada ne peut pas se permettre d'avoir des programmes d'aide internationale.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Q20</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p w:rsidR="003A56A4" w:rsidRPr="00E6091C" w:rsidRDefault="003A56A4" w:rsidP="00E6091C">
      <w:pPr>
        <w:pStyle w:val="Reponse"/>
      </w:pPr>
      <w:r w:rsidRPr="00E6091C">
        <w:t>0 – L'aide internationale rend les pays trop dépendants de la charité publique.</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L'aide internationale aide les pays à devenir autosuffisants</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Q21A</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w:t>
      </w:r>
    </w:p>
    <w:p w:rsidR="003A56A4" w:rsidRPr="00E6091C" w:rsidRDefault="003A56A4" w:rsidP="00E6091C">
      <w:pPr>
        <w:pStyle w:val="Note"/>
        <w:tabs>
          <w:tab w:val="right" w:pos="7800"/>
        </w:tabs>
        <w:rPr>
          <w:rFonts w:ascii="Calibri" w:hAnsi="Calibri"/>
        </w:rPr>
      </w:pPr>
      <w:r w:rsidRPr="00E6091C">
        <w:rPr>
          <w:rFonts w:ascii="Calibri" w:hAnsi="Calibri"/>
        </w:rPr>
        <w:t xml:space="preserve">Les pays comme le Canada devraient participer davantage à l'aide internationale, car c'est moralement la bonne chose à faire.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Q21B</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w:t>
      </w:r>
    </w:p>
    <w:p w:rsidR="003A56A4" w:rsidRPr="00E6091C" w:rsidRDefault="003A56A4" w:rsidP="00E6091C">
      <w:pPr>
        <w:pStyle w:val="Note"/>
        <w:tabs>
          <w:tab w:val="right" w:pos="7800"/>
        </w:tabs>
        <w:rPr>
          <w:rFonts w:ascii="Calibri" w:hAnsi="Calibri"/>
        </w:rPr>
      </w:pPr>
      <w:r w:rsidRPr="00E6091C">
        <w:rPr>
          <w:rFonts w:ascii="Calibri" w:hAnsi="Calibri"/>
        </w:rPr>
        <w:t xml:space="preserve">Je me sentirais très coupable si j'ignorais les besoins des gens pauvres dans les pays en voie de développement.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Q21C</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w:t>
      </w:r>
    </w:p>
    <w:p w:rsidR="003A56A4" w:rsidRPr="00E6091C" w:rsidRDefault="003A56A4" w:rsidP="00E6091C">
      <w:pPr>
        <w:pStyle w:val="Note"/>
        <w:tabs>
          <w:tab w:val="right" w:pos="7800"/>
        </w:tabs>
        <w:rPr>
          <w:rFonts w:ascii="Calibri" w:hAnsi="Calibri"/>
        </w:rPr>
      </w:pPr>
      <w:r w:rsidRPr="00E6091C">
        <w:rPr>
          <w:rFonts w:ascii="Calibri" w:hAnsi="Calibri"/>
        </w:rPr>
        <w:t xml:space="preserve">Aider les personnes dans le besoin est la bonne chose à faire.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Q21D</w:t>
      </w:r>
    </w:p>
    <w:p w:rsidR="003A56A4" w:rsidRPr="00E6091C" w:rsidRDefault="003A56A4" w:rsidP="00E6091C">
      <w:pPr>
        <w:pStyle w:val="Question"/>
        <w:tabs>
          <w:tab w:val="right" w:pos="7800"/>
        </w:tabs>
        <w:rPr>
          <w:rFonts w:ascii="Calibri" w:hAnsi="Calibri"/>
        </w:rPr>
      </w:pPr>
      <w:r w:rsidRPr="00E6091C">
        <w:rPr>
          <w:rFonts w:ascii="Calibri" w:hAnsi="Calibri"/>
        </w:rPr>
        <w:t>Dans quelle mesure êtes-vous en accord ou en désaccord avec les affirmations suivantes?</w:t>
      </w:r>
    </w:p>
    <w:p w:rsidR="003A56A4" w:rsidRPr="00E6091C" w:rsidRDefault="003A56A4" w:rsidP="00E6091C">
      <w:pPr>
        <w:pStyle w:val="Note"/>
        <w:tabs>
          <w:tab w:val="right" w:pos="7800"/>
        </w:tabs>
        <w:rPr>
          <w:rFonts w:ascii="Calibri" w:hAnsi="Calibri"/>
        </w:rPr>
      </w:pPr>
      <w:r w:rsidRPr="00E6091C">
        <w:rPr>
          <w:rFonts w:ascii="Calibri" w:hAnsi="Calibri"/>
        </w:rPr>
        <w:t xml:space="preserve">Toutes les personnes dans le monde devraient être traitées de façon équitable.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Q22</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Sur une échelle de 0 à 10, où 0 signifie « Aucune influence » et 10 « Une très grande influence », quelle influence pensez-vous avoir sur la politique et les affaires publiques, le cas échéant?</w:t>
      </w:r>
    </w:p>
    <w:p w:rsidR="003A56A4" w:rsidRPr="00E6091C" w:rsidRDefault="003A56A4" w:rsidP="00E6091C">
      <w:pPr>
        <w:pStyle w:val="Reponse"/>
      </w:pPr>
      <w:r w:rsidRPr="00E6091C">
        <w:t>0 – Aucune influence sur la politique et les affaires publiques</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Une très grande influence sur la politique et les affaires publiques</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Q23</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p w:rsidR="003A56A4" w:rsidRPr="00E6091C" w:rsidRDefault="003A56A4" w:rsidP="00E6091C">
      <w:pPr>
        <w:pStyle w:val="Reponse"/>
      </w:pPr>
      <w:r w:rsidRPr="00E6091C">
        <w:t>0 – Il est préférable de garantir la sécurité et la prospérité du pays par nous-mêmes</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Il est préférable de collaborer avec d'autres pays pour garantir la sécurité et la prospérité du Canada</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Q24</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Dans quelle mesure êtes-vous en accord ou en désaccord avec l'affirmation suivante. Le but de la démocratie est de trouver un compromis entre des points de vue divergents.</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lastRenderedPageBreak/>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Q25</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Laquelle des deux affirmations suivantes reflète le mieux votre opinion ?</w:t>
      </w:r>
    </w:p>
    <w:p w:rsidR="003A56A4" w:rsidRPr="00E6091C" w:rsidRDefault="003A56A4" w:rsidP="00E6091C">
      <w:pPr>
        <w:pStyle w:val="Reponse"/>
      </w:pPr>
      <w:r w:rsidRPr="00E6091C">
        <w:t>Nos vies sont menacées par les terroristes, les criminels et les immigrants, et notre priorité devrait être de nous protéger.</w:t>
      </w:r>
      <w:r w:rsidRPr="00E6091C">
        <w:tab/>
        <w:t>1</w:t>
      </w:r>
    </w:p>
    <w:p w:rsidR="003A56A4" w:rsidRPr="00E6091C" w:rsidRDefault="003A56A4" w:rsidP="00E6091C">
      <w:pPr>
        <w:pStyle w:val="Reponse"/>
      </w:pPr>
      <w:r w:rsidRPr="00E6091C">
        <w:t>Le monde est beau et grand, principalement constitué de bonnes personnes, et nous devons trouver un moyen de nous accepter les uns les autres et éviter de nous isoler.</w:t>
      </w:r>
      <w:r w:rsidRPr="00E6091C">
        <w:tab/>
        <w:t>2</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Q26</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Avez-vous déjà entendu parler des Objectifs de développement durable des Nations Unies ou lu quelque chose à ce sujet?</w:t>
      </w:r>
    </w:p>
    <w:p w:rsidR="003A56A4" w:rsidRPr="00E6091C" w:rsidRDefault="003A56A4" w:rsidP="00E6091C">
      <w:pPr>
        <w:pStyle w:val="Reponse"/>
      </w:pPr>
      <w:r w:rsidRPr="00E6091C">
        <w:t>Oui, et je sais de quoi il s'agit</w:t>
      </w:r>
      <w:r w:rsidRPr="00E6091C">
        <w:tab/>
        <w:t>1</w:t>
      </w:r>
    </w:p>
    <w:p w:rsidR="003A56A4" w:rsidRPr="00E6091C" w:rsidRDefault="003A56A4" w:rsidP="00E6091C">
      <w:pPr>
        <w:pStyle w:val="Reponse"/>
      </w:pPr>
      <w:r w:rsidRPr="00E6091C">
        <w:t>Oui, mais je ne sais pas vraiment de quoi il s'agit</w:t>
      </w:r>
      <w:r w:rsidRPr="00E6091C">
        <w:tab/>
        <w:t>2</w:t>
      </w:r>
    </w:p>
    <w:p w:rsidR="003A56A4" w:rsidRPr="00E6091C" w:rsidRDefault="003A56A4" w:rsidP="00E6091C">
      <w:pPr>
        <w:pStyle w:val="Reponse"/>
      </w:pPr>
      <w:r w:rsidRPr="00E6091C">
        <w:t>Non</w:t>
      </w:r>
      <w:r w:rsidRPr="00E6091C">
        <w:tab/>
        <w:t>3</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Q27</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Pour la question suivante, veuillez penser au </w:t>
      </w:r>
      <w:r w:rsidRPr="00E6091C">
        <w:rPr>
          <w:rFonts w:ascii="Calibri" w:hAnsi="Calibri"/>
          <w:b/>
        </w:rPr>
        <w:t>monde dans son ensemble</w:t>
      </w:r>
      <w:r w:rsidRPr="00E6091C">
        <w:rPr>
          <w:rFonts w:ascii="Calibri" w:hAnsi="Calibri"/>
        </w:rPr>
        <w:t xml:space="preserve"> et non à des pays en particulier. Certaines personnes disent qu'il faut faire un compromis entre deux priorités, d'une part soutenir la croissance économique pour répondre aux besoins des populations en matière d'alimentation, de logement et de soins de santé et d'autre part protéger l'environnement, le climat et la fertilité des sols. À l'aide d'une échelle de 0 à 10 où 0 signifie « Prioriser les besoins des populations en matière d'alimentation, de logement et de soins de santé » et 10 « Prioriser un environnement durable et le climat », veuillez indiquer l'énoncé qui reflète le mieux votre opinion.</w:t>
      </w:r>
    </w:p>
    <w:p w:rsidR="003A56A4" w:rsidRPr="00E6091C" w:rsidRDefault="003A56A4" w:rsidP="00E6091C">
      <w:pPr>
        <w:pStyle w:val="Reponse"/>
      </w:pPr>
      <w:r w:rsidRPr="00E6091C">
        <w:t xml:space="preserve"> 0 – Prioriser les besoins des populations en matière d'alimentation, de logement et de soins de santé</w:t>
      </w:r>
      <w:r w:rsidRPr="00E6091C">
        <w:tab/>
        <w:t>1</w:t>
      </w:r>
    </w:p>
    <w:p w:rsidR="003A56A4" w:rsidRPr="00E6091C" w:rsidRDefault="003A56A4" w:rsidP="00E6091C">
      <w:pPr>
        <w:pStyle w:val="Reponse"/>
      </w:pPr>
      <w:r w:rsidRPr="00E6091C">
        <w:t>1</w:t>
      </w:r>
      <w:r w:rsidRPr="00E6091C">
        <w:tab/>
        <w:t>2</w:t>
      </w:r>
    </w:p>
    <w:p w:rsidR="003A56A4" w:rsidRPr="00E6091C" w:rsidRDefault="003A56A4" w:rsidP="00E6091C">
      <w:pPr>
        <w:pStyle w:val="Reponse"/>
      </w:pPr>
      <w:r w:rsidRPr="00E6091C">
        <w:t>2</w:t>
      </w:r>
      <w:r w:rsidRPr="00E6091C">
        <w:tab/>
        <w:t>3</w:t>
      </w:r>
    </w:p>
    <w:p w:rsidR="003A56A4" w:rsidRPr="00E6091C" w:rsidRDefault="003A56A4" w:rsidP="00E6091C">
      <w:pPr>
        <w:pStyle w:val="Reponse"/>
      </w:pPr>
      <w:r w:rsidRPr="00E6091C">
        <w:t>3</w:t>
      </w:r>
      <w:r w:rsidRPr="00E6091C">
        <w:tab/>
        <w:t>4</w:t>
      </w:r>
    </w:p>
    <w:p w:rsidR="003A56A4" w:rsidRPr="00E6091C" w:rsidRDefault="003A56A4" w:rsidP="00E6091C">
      <w:pPr>
        <w:pStyle w:val="Reponse"/>
      </w:pPr>
      <w:r w:rsidRPr="00E6091C">
        <w:t>4</w:t>
      </w:r>
      <w:r w:rsidRPr="00E6091C">
        <w:tab/>
        <w:t>5</w:t>
      </w:r>
    </w:p>
    <w:p w:rsidR="003A56A4" w:rsidRPr="00E6091C" w:rsidRDefault="003A56A4" w:rsidP="00E6091C">
      <w:pPr>
        <w:pStyle w:val="Reponse"/>
      </w:pPr>
      <w:r w:rsidRPr="00E6091C">
        <w:t>5</w:t>
      </w:r>
      <w:r w:rsidRPr="00E6091C">
        <w:tab/>
        <w:t>6</w:t>
      </w:r>
    </w:p>
    <w:p w:rsidR="003A56A4" w:rsidRPr="00E6091C" w:rsidRDefault="003A56A4" w:rsidP="00E6091C">
      <w:pPr>
        <w:pStyle w:val="Reponse"/>
      </w:pPr>
      <w:r w:rsidRPr="00E6091C">
        <w:t>6</w:t>
      </w:r>
      <w:r w:rsidRPr="00E6091C">
        <w:tab/>
        <w:t>7</w:t>
      </w:r>
    </w:p>
    <w:p w:rsidR="003A56A4" w:rsidRPr="00E6091C" w:rsidRDefault="003A56A4" w:rsidP="00E6091C">
      <w:pPr>
        <w:pStyle w:val="Reponse"/>
      </w:pPr>
      <w:r w:rsidRPr="00E6091C">
        <w:t>7</w:t>
      </w:r>
      <w:r w:rsidRPr="00E6091C">
        <w:tab/>
        <w:t>8</w:t>
      </w:r>
    </w:p>
    <w:p w:rsidR="003A56A4" w:rsidRPr="00E6091C" w:rsidRDefault="003A56A4" w:rsidP="00E6091C">
      <w:pPr>
        <w:pStyle w:val="Reponse"/>
      </w:pPr>
      <w:r w:rsidRPr="00E6091C">
        <w:t>8</w:t>
      </w:r>
      <w:r w:rsidRPr="00E6091C">
        <w:tab/>
        <w:t>9</w:t>
      </w:r>
    </w:p>
    <w:p w:rsidR="003A56A4" w:rsidRPr="00E6091C" w:rsidRDefault="003A56A4" w:rsidP="00E6091C">
      <w:pPr>
        <w:pStyle w:val="Reponse"/>
      </w:pPr>
      <w:r w:rsidRPr="00E6091C">
        <w:t>9</w:t>
      </w:r>
      <w:r w:rsidRPr="00E6091C">
        <w:tab/>
        <w:t>10</w:t>
      </w:r>
    </w:p>
    <w:p w:rsidR="003A56A4" w:rsidRPr="00E6091C" w:rsidRDefault="003A56A4" w:rsidP="00E6091C">
      <w:pPr>
        <w:pStyle w:val="Reponse"/>
      </w:pPr>
      <w:r w:rsidRPr="00E6091C">
        <w:t>10 – Prioriser un environnement durable et le climat</w:t>
      </w:r>
      <w:r w:rsidRPr="00E6091C">
        <w:tab/>
        <w:t>11</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Q28</w:t>
      </w:r>
    </w:p>
    <w:p w:rsidR="003A56A4" w:rsidRPr="00E6091C" w:rsidRDefault="003A56A4" w:rsidP="00E6091C">
      <w:pPr>
        <w:pStyle w:val="QUESTION0"/>
        <w:tabs>
          <w:tab w:val="right" w:pos="7800"/>
        </w:tabs>
        <w:rPr>
          <w:rFonts w:ascii="Calibri" w:hAnsi="Calibri"/>
        </w:rPr>
      </w:pPr>
      <w:r w:rsidRPr="00E6091C">
        <w:rPr>
          <w:rFonts w:ascii="Calibri" w:hAnsi="Calibri"/>
        </w:rPr>
        <w:t xml:space="preserve"> Veuillez indiquer dans quelle mesure vous êtes en accord ou en désaccord avec l'affirmation suivante. </w:t>
      </w:r>
      <w:r w:rsidRPr="00E6091C">
        <w:rPr>
          <w:rFonts w:ascii="Calibri" w:hAnsi="Calibri"/>
        </w:rPr>
        <w:br/>
        <w:t>L'extrême pauvreté sera éradiquée dans le monde d'ici 2030.</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Q29</w:t>
      </w:r>
    </w:p>
    <w:p w:rsidR="003A56A4" w:rsidRPr="00E6091C" w:rsidRDefault="003A56A4" w:rsidP="00E6091C">
      <w:pPr>
        <w:pStyle w:val="QUESTION0"/>
        <w:tabs>
          <w:tab w:val="right" w:pos="7800"/>
        </w:tabs>
        <w:rPr>
          <w:rFonts w:ascii="Calibri" w:hAnsi="Calibri"/>
        </w:rPr>
      </w:pPr>
      <w:r w:rsidRPr="00E6091C">
        <w:rPr>
          <w:rFonts w:ascii="Calibri" w:hAnsi="Calibri"/>
        </w:rPr>
        <w:t xml:space="preserve"> Dans quelle mesure êtes-vous en accord ou en désaccord avec l'affirmation suivante. </w:t>
      </w:r>
      <w:r w:rsidRPr="00E6091C">
        <w:rPr>
          <w:rFonts w:ascii="Calibri" w:hAnsi="Calibri"/>
        </w:rPr>
        <w:br/>
        <w:t>Les gens ont généralement ce qu'ils méritent.</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pas d'accord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Q30A</w:t>
      </w:r>
    </w:p>
    <w:p w:rsidR="003A56A4" w:rsidRPr="00E6091C" w:rsidRDefault="003A56A4" w:rsidP="00E6091C">
      <w:pPr>
        <w:pStyle w:val="Question"/>
        <w:tabs>
          <w:tab w:val="right" w:pos="7800"/>
        </w:tabs>
        <w:rPr>
          <w:rFonts w:ascii="Calibri" w:hAnsi="Calibri"/>
        </w:rPr>
      </w:pPr>
      <w:r w:rsidRPr="00E6091C">
        <w:rPr>
          <w:rFonts w:ascii="Calibri" w:hAnsi="Calibri"/>
        </w:rPr>
        <w:t>Veuillez indiquer si vous êtes en accord ou en désaccord avec les affirmations suivantes :</w:t>
      </w:r>
    </w:p>
    <w:p w:rsidR="003A56A4" w:rsidRPr="00E6091C" w:rsidRDefault="003A56A4" w:rsidP="00E6091C">
      <w:pPr>
        <w:pStyle w:val="Note"/>
        <w:tabs>
          <w:tab w:val="right" w:pos="7800"/>
        </w:tabs>
        <w:rPr>
          <w:rFonts w:ascii="Calibri" w:hAnsi="Calibri"/>
        </w:rPr>
      </w:pPr>
      <w:r w:rsidRPr="00E6091C">
        <w:rPr>
          <w:rFonts w:ascii="Calibri" w:hAnsi="Calibri"/>
        </w:rPr>
        <w:t xml:space="preserve">La situation des personnes vivant dans d'autres pays a une influence sur ma propre vie.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Q30B</w:t>
      </w:r>
    </w:p>
    <w:p w:rsidR="003A56A4" w:rsidRPr="00E6091C" w:rsidRDefault="003A56A4" w:rsidP="00E6091C">
      <w:pPr>
        <w:pStyle w:val="Question"/>
        <w:tabs>
          <w:tab w:val="right" w:pos="7800"/>
        </w:tabs>
        <w:rPr>
          <w:rFonts w:ascii="Calibri" w:hAnsi="Calibri"/>
        </w:rPr>
      </w:pPr>
      <w:r w:rsidRPr="00E6091C">
        <w:rPr>
          <w:rFonts w:ascii="Calibri" w:hAnsi="Calibri"/>
        </w:rPr>
        <w:t>Veuillez indiquer si vous êtes en accord ou en désaccord avec les affirmations suivantes :</w:t>
      </w:r>
    </w:p>
    <w:p w:rsidR="003A56A4" w:rsidRPr="00E6091C" w:rsidRDefault="003A56A4" w:rsidP="00E6091C">
      <w:pPr>
        <w:pStyle w:val="Note"/>
        <w:tabs>
          <w:tab w:val="right" w:pos="7800"/>
        </w:tabs>
        <w:rPr>
          <w:rFonts w:ascii="Calibri" w:hAnsi="Calibri"/>
        </w:rPr>
      </w:pPr>
      <w:r w:rsidRPr="00E6091C">
        <w:rPr>
          <w:rFonts w:ascii="Calibri" w:hAnsi="Calibri"/>
        </w:rPr>
        <w:t xml:space="preserve">Il est de mon devoir de m'assurer que mes actions ne nuisent pas aux personnes vivant dans d'autres pays.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Q30C</w:t>
      </w:r>
    </w:p>
    <w:p w:rsidR="003A56A4" w:rsidRPr="00E6091C" w:rsidRDefault="003A56A4" w:rsidP="00E6091C">
      <w:pPr>
        <w:pStyle w:val="Question"/>
        <w:tabs>
          <w:tab w:val="right" w:pos="7800"/>
        </w:tabs>
        <w:rPr>
          <w:rFonts w:ascii="Calibri" w:hAnsi="Calibri"/>
        </w:rPr>
      </w:pPr>
      <w:r w:rsidRPr="00E6091C">
        <w:rPr>
          <w:rFonts w:ascii="Calibri" w:hAnsi="Calibri"/>
        </w:rPr>
        <w:t>Veuillez indiquer si vous êtes en accord ou en désaccord avec les affirmations suivantes :</w:t>
      </w:r>
    </w:p>
    <w:p w:rsidR="003A56A4" w:rsidRPr="00E6091C" w:rsidRDefault="003A56A4" w:rsidP="00E6091C">
      <w:pPr>
        <w:pStyle w:val="Note"/>
        <w:tabs>
          <w:tab w:val="right" w:pos="7800"/>
        </w:tabs>
        <w:rPr>
          <w:rFonts w:ascii="Calibri" w:hAnsi="Calibri"/>
        </w:rPr>
      </w:pPr>
      <w:r w:rsidRPr="00E6091C">
        <w:rPr>
          <w:rFonts w:ascii="Calibri" w:hAnsi="Calibri"/>
        </w:rPr>
        <w:t xml:space="preserve">J'aime visiter d'autres pays et découvrir d'autres cultures.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Q30D</w:t>
      </w:r>
    </w:p>
    <w:p w:rsidR="003A56A4" w:rsidRPr="00E6091C" w:rsidRDefault="003A56A4" w:rsidP="00E6091C">
      <w:pPr>
        <w:pStyle w:val="Question"/>
        <w:tabs>
          <w:tab w:val="right" w:pos="7800"/>
        </w:tabs>
        <w:rPr>
          <w:rFonts w:ascii="Calibri" w:hAnsi="Calibri"/>
        </w:rPr>
      </w:pPr>
      <w:r w:rsidRPr="00E6091C">
        <w:rPr>
          <w:rFonts w:ascii="Calibri" w:hAnsi="Calibri"/>
        </w:rPr>
        <w:t>Veuillez indiquer si vous êtes en accord ou en désaccord avec les affirmations suivantes :</w:t>
      </w:r>
    </w:p>
    <w:p w:rsidR="003A56A4" w:rsidRPr="00E6091C" w:rsidRDefault="003A56A4" w:rsidP="00E6091C">
      <w:pPr>
        <w:pStyle w:val="Note"/>
        <w:tabs>
          <w:tab w:val="right" w:pos="7800"/>
        </w:tabs>
        <w:rPr>
          <w:rFonts w:ascii="Calibri" w:hAnsi="Calibri"/>
        </w:rPr>
      </w:pPr>
      <w:r w:rsidRPr="00E6091C">
        <w:rPr>
          <w:rFonts w:ascii="Calibri" w:hAnsi="Calibri"/>
        </w:rPr>
        <w:t xml:space="preserve">J'ai très peu en commun avec les personnes qui vivent dans d'autres pays.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Q31A</w:t>
      </w:r>
    </w:p>
    <w:p w:rsidR="003A56A4" w:rsidRPr="00E6091C" w:rsidRDefault="003A56A4" w:rsidP="00E6091C">
      <w:pPr>
        <w:pStyle w:val="Question"/>
        <w:tabs>
          <w:tab w:val="right" w:pos="7800"/>
        </w:tabs>
        <w:rPr>
          <w:rFonts w:ascii="Calibri" w:hAnsi="Calibri"/>
        </w:rPr>
      </w:pPr>
      <w:r w:rsidRPr="00E6091C">
        <w:rPr>
          <w:rFonts w:ascii="Calibri" w:hAnsi="Calibri"/>
        </w:rPr>
        <w:t>Voici des énoncés sur le partenariat entre des entreprises du secteur privé et des organismes de bienfaisance. Veuillez indiquer dans quelle mesure vous êtes d'accord ou en désaccord avec chacune de ces affirmations.</w:t>
      </w:r>
    </w:p>
    <w:p w:rsidR="003A56A4" w:rsidRPr="00E6091C" w:rsidRDefault="003A56A4" w:rsidP="00E6091C">
      <w:pPr>
        <w:pStyle w:val="Note"/>
        <w:tabs>
          <w:tab w:val="right" w:pos="7800"/>
        </w:tabs>
        <w:rPr>
          <w:rFonts w:ascii="Calibri" w:hAnsi="Calibri"/>
        </w:rPr>
      </w:pPr>
      <w:r w:rsidRPr="00E6091C">
        <w:rPr>
          <w:rFonts w:ascii="Calibri" w:hAnsi="Calibri"/>
        </w:rPr>
        <w:t xml:space="preserve">Les organismes de bienfaisance qui travaillent en partenariat avec des entreprises du secteur privé sont dans une situation de compromis et sont moins dignes de confiance.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Q31B</w:t>
      </w:r>
    </w:p>
    <w:p w:rsidR="003A56A4" w:rsidRPr="00E6091C" w:rsidRDefault="003A56A4" w:rsidP="00E6091C">
      <w:pPr>
        <w:pStyle w:val="Question"/>
        <w:tabs>
          <w:tab w:val="right" w:pos="7800"/>
        </w:tabs>
        <w:rPr>
          <w:rFonts w:ascii="Calibri" w:hAnsi="Calibri"/>
        </w:rPr>
      </w:pPr>
      <w:r w:rsidRPr="00E6091C">
        <w:rPr>
          <w:rFonts w:ascii="Calibri" w:hAnsi="Calibri"/>
        </w:rPr>
        <w:t>Voici des énoncés sur le partenariat entre des entreprises du secteur privé et des organismes de bienfaisance. Veuillez indiquer dans quelle mesure vous êtes d'accord ou en désaccord avec chacune de ces affirmations.</w:t>
      </w:r>
    </w:p>
    <w:p w:rsidR="003A56A4" w:rsidRPr="00E6091C" w:rsidRDefault="003A56A4" w:rsidP="00E6091C">
      <w:pPr>
        <w:pStyle w:val="Note"/>
        <w:tabs>
          <w:tab w:val="right" w:pos="7800"/>
        </w:tabs>
        <w:rPr>
          <w:rFonts w:ascii="Calibri" w:hAnsi="Calibri"/>
        </w:rPr>
      </w:pPr>
      <w:r w:rsidRPr="00E6091C">
        <w:rPr>
          <w:rFonts w:ascii="Calibri" w:hAnsi="Calibri"/>
        </w:rPr>
        <w:t xml:space="preserve">Les entreprises du secteur privé qui travaillent en partenariat avec des organismes de bienfaisance tentent simplement de renforcer leur réputation et à accroitre leur image de marque.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lastRenderedPageBreak/>
        <w:t>Je ne sais pas</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Q31C</w:t>
      </w:r>
    </w:p>
    <w:p w:rsidR="003A56A4" w:rsidRPr="00E6091C" w:rsidRDefault="003A56A4" w:rsidP="00E6091C">
      <w:pPr>
        <w:pStyle w:val="Question"/>
        <w:tabs>
          <w:tab w:val="right" w:pos="7800"/>
        </w:tabs>
        <w:rPr>
          <w:rFonts w:ascii="Calibri" w:hAnsi="Calibri"/>
        </w:rPr>
      </w:pPr>
      <w:r w:rsidRPr="00E6091C">
        <w:rPr>
          <w:rFonts w:ascii="Calibri" w:hAnsi="Calibri"/>
        </w:rPr>
        <w:t>Voici des énoncés sur le partenariat entre des entreprises du secteur privé et des organismes de bienfaisance. Veuillez indiquer dans quelle mesure vous êtes d'accord ou en désaccord avec chacune de ces affirmations.</w:t>
      </w:r>
    </w:p>
    <w:p w:rsidR="003A56A4" w:rsidRPr="00E6091C" w:rsidRDefault="003A56A4" w:rsidP="00E6091C">
      <w:pPr>
        <w:pStyle w:val="Note"/>
        <w:tabs>
          <w:tab w:val="right" w:pos="7800"/>
        </w:tabs>
        <w:rPr>
          <w:rFonts w:ascii="Calibri" w:hAnsi="Calibri"/>
        </w:rPr>
      </w:pPr>
      <w:r w:rsidRPr="00E6091C">
        <w:rPr>
          <w:rFonts w:ascii="Calibri" w:hAnsi="Calibri"/>
        </w:rPr>
        <w:t xml:space="preserve">Les partenariats avec des entreprises du secteur privé est un moyen intelligent pour les organismes de bienfaisance d'augmenter leurs ressources et de rehausser leur incidence.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Q31D</w:t>
      </w:r>
    </w:p>
    <w:p w:rsidR="003A56A4" w:rsidRPr="00E6091C" w:rsidRDefault="003A56A4" w:rsidP="00E6091C">
      <w:pPr>
        <w:pStyle w:val="Question"/>
        <w:tabs>
          <w:tab w:val="right" w:pos="7800"/>
        </w:tabs>
        <w:rPr>
          <w:rFonts w:ascii="Calibri" w:hAnsi="Calibri"/>
        </w:rPr>
      </w:pPr>
      <w:r w:rsidRPr="00E6091C">
        <w:rPr>
          <w:rFonts w:ascii="Calibri" w:hAnsi="Calibri"/>
        </w:rPr>
        <w:t>Voici des énoncés sur le partenariat entre des entreprises du secteur privé et des organismes de bienfaisance. Veuillez indiquer dans quelle mesure vous êtes d'accord ou en désaccord avec chacune de ces affirmations.</w:t>
      </w:r>
    </w:p>
    <w:p w:rsidR="003A56A4" w:rsidRPr="00E6091C" w:rsidRDefault="003A56A4" w:rsidP="00E6091C">
      <w:pPr>
        <w:pStyle w:val="Note"/>
        <w:tabs>
          <w:tab w:val="right" w:pos="7800"/>
        </w:tabs>
        <w:rPr>
          <w:rFonts w:ascii="Calibri" w:hAnsi="Calibri"/>
        </w:rPr>
      </w:pPr>
      <w:r w:rsidRPr="00E6091C">
        <w:rPr>
          <w:rFonts w:ascii="Calibri" w:hAnsi="Calibri"/>
        </w:rPr>
        <w:t xml:space="preserve">Les partenariats avec les organismes de bienfaisance exploitent efficacement la force des entreprises pour atteindre des objectifs sociaux plus vastes. </w:t>
      </w:r>
    </w:p>
    <w:p w:rsidR="003A56A4" w:rsidRPr="00E6091C" w:rsidRDefault="003A56A4" w:rsidP="00E6091C">
      <w:pPr>
        <w:pStyle w:val="Reponse"/>
      </w:pPr>
      <w:r w:rsidRPr="00E6091C">
        <w:t>Tout à fait d'accord</w:t>
      </w:r>
      <w:r w:rsidRPr="00E6091C">
        <w:tab/>
        <w:t>1</w:t>
      </w:r>
    </w:p>
    <w:p w:rsidR="003A56A4" w:rsidRPr="00E6091C" w:rsidRDefault="003A56A4" w:rsidP="00E6091C">
      <w:pPr>
        <w:pStyle w:val="Reponse"/>
      </w:pPr>
      <w:r w:rsidRPr="00E6091C">
        <w:t>D'accord</w:t>
      </w:r>
      <w:r w:rsidRPr="00E6091C">
        <w:tab/>
        <w:t>2</w:t>
      </w:r>
    </w:p>
    <w:p w:rsidR="003A56A4" w:rsidRPr="00E6091C" w:rsidRDefault="003A56A4" w:rsidP="00E6091C">
      <w:pPr>
        <w:pStyle w:val="Reponse"/>
      </w:pPr>
      <w:r w:rsidRPr="00E6091C">
        <w:t>Ni d'accord ni en désaccord</w:t>
      </w:r>
      <w:r w:rsidRPr="00E6091C">
        <w:tab/>
        <w:t>3</w:t>
      </w:r>
    </w:p>
    <w:p w:rsidR="003A56A4" w:rsidRPr="00E6091C" w:rsidRDefault="003A56A4" w:rsidP="00E6091C">
      <w:pPr>
        <w:pStyle w:val="Reponse"/>
      </w:pPr>
      <w:r w:rsidRPr="00E6091C">
        <w:t>Pas d'accord</w:t>
      </w:r>
      <w:r w:rsidRPr="00E6091C">
        <w:tab/>
        <w:t>4</w:t>
      </w:r>
    </w:p>
    <w:p w:rsidR="003A56A4" w:rsidRPr="00E6091C" w:rsidRDefault="003A56A4" w:rsidP="00E6091C">
      <w:pPr>
        <w:pStyle w:val="Reponse"/>
      </w:pPr>
      <w:r w:rsidRPr="00E6091C">
        <w:t>Pas du tout d'accord</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Q34</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À quel point est-il important pour vous que les grandes ONG de développement international collaborent avec les ONG locales pour offrir des programmes d'aide et du financement?</w:t>
      </w:r>
    </w:p>
    <w:p w:rsidR="003A56A4" w:rsidRPr="00E6091C" w:rsidRDefault="003A56A4" w:rsidP="00E6091C">
      <w:pPr>
        <w:pStyle w:val="Reponse"/>
      </w:pPr>
      <w:r w:rsidRPr="00E6091C">
        <w:t>Très important</w:t>
      </w:r>
      <w:r w:rsidRPr="00E6091C">
        <w:tab/>
        <w:t>1</w:t>
      </w:r>
    </w:p>
    <w:p w:rsidR="003A56A4" w:rsidRPr="00E6091C" w:rsidRDefault="003A56A4" w:rsidP="00E6091C">
      <w:pPr>
        <w:pStyle w:val="Reponse"/>
      </w:pPr>
      <w:r w:rsidRPr="00E6091C">
        <w:t>Important</w:t>
      </w:r>
      <w:r w:rsidRPr="00E6091C">
        <w:tab/>
        <w:t>2</w:t>
      </w:r>
    </w:p>
    <w:p w:rsidR="003A56A4" w:rsidRPr="00E6091C" w:rsidRDefault="003A56A4" w:rsidP="00E6091C">
      <w:pPr>
        <w:pStyle w:val="Reponse"/>
      </w:pPr>
      <w:r w:rsidRPr="00E6091C">
        <w:t>Ni important ni sans importance</w:t>
      </w:r>
      <w:r w:rsidRPr="00E6091C">
        <w:tab/>
        <w:t>3</w:t>
      </w:r>
    </w:p>
    <w:p w:rsidR="003A56A4" w:rsidRPr="00E6091C" w:rsidRDefault="003A56A4" w:rsidP="00E6091C">
      <w:pPr>
        <w:pStyle w:val="Reponse"/>
      </w:pPr>
      <w:r w:rsidRPr="00E6091C">
        <w:t>Peu important</w:t>
      </w:r>
      <w:r w:rsidRPr="00E6091C">
        <w:tab/>
        <w:t>4</w:t>
      </w:r>
    </w:p>
    <w:p w:rsidR="003A56A4" w:rsidRPr="00E6091C" w:rsidRDefault="003A56A4" w:rsidP="00E6091C">
      <w:pPr>
        <w:pStyle w:val="Reponse"/>
      </w:pPr>
      <w:r w:rsidRPr="00E6091C">
        <w:t>Pas du tout important</w:t>
      </w:r>
      <w:r w:rsidRPr="00E6091C">
        <w:tab/>
        <w:t>5</w:t>
      </w:r>
    </w:p>
    <w:p w:rsidR="003A56A4" w:rsidRPr="00E6091C" w:rsidRDefault="003A56A4" w:rsidP="00E6091C">
      <w:pPr>
        <w:pStyle w:val="Reponse"/>
      </w:pPr>
      <w:r w:rsidRPr="00E6091C">
        <w:t>Je ne sais pas</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ROTQ35</w:t>
      </w:r>
    </w:p>
    <w:p w:rsidR="003A56A4" w:rsidRPr="00E6091C" w:rsidRDefault="003A56A4" w:rsidP="00E6091C">
      <w:pPr>
        <w:pStyle w:val="Comm"/>
        <w:tabs>
          <w:tab w:val="right" w:pos="7800"/>
        </w:tabs>
        <w:rPr>
          <w:rFonts w:ascii="Calibri" w:hAnsi="Calibri"/>
        </w:rPr>
      </w:pPr>
      <w:r w:rsidRPr="00E6091C">
        <w:rPr>
          <w:rFonts w:ascii="Calibri" w:hAnsi="Calibri"/>
        </w:rPr>
        <w:t>Calculation, group selection</w:t>
      </w:r>
    </w:p>
    <w:p w:rsidR="003A56A4" w:rsidRPr="00E6091C" w:rsidRDefault="003A56A4" w:rsidP="00E6091C">
      <w:pPr>
        <w:pStyle w:val="Reponse"/>
        <w:rPr>
          <w:lang w:val="en-US"/>
        </w:rPr>
      </w:pPr>
      <w:r w:rsidRPr="00E6091C">
        <w:rPr>
          <w:lang w:val="en-US"/>
        </w:rPr>
        <w:t>Group 1</w:t>
      </w:r>
      <w:r w:rsidRPr="00E6091C">
        <w:rPr>
          <w:lang w:val="en-US"/>
        </w:rPr>
        <w:tab/>
        <w:t>1</w:t>
      </w:r>
    </w:p>
    <w:p w:rsidR="003A56A4" w:rsidRPr="00E6091C" w:rsidRDefault="003A56A4" w:rsidP="00E6091C">
      <w:pPr>
        <w:pStyle w:val="Reponse"/>
        <w:rPr>
          <w:lang w:val="en-US"/>
        </w:rPr>
      </w:pPr>
      <w:r w:rsidRPr="00E6091C">
        <w:rPr>
          <w:lang w:val="en-US"/>
        </w:rPr>
        <w:t>Group 2 (Q35A, Q35B)</w:t>
      </w:r>
      <w:r w:rsidRPr="00E6091C">
        <w:rPr>
          <w:lang w:val="en-US"/>
        </w:rPr>
        <w:tab/>
        <w:t>2</w:t>
      </w:r>
    </w:p>
    <w:p w:rsidR="003A56A4" w:rsidRPr="00E6091C" w:rsidRDefault="003A56A4" w:rsidP="00E6091C">
      <w:pPr>
        <w:pStyle w:val="Reponse"/>
        <w:rPr>
          <w:lang w:val="en-US"/>
        </w:rPr>
      </w:pPr>
      <w:r w:rsidRPr="00E6091C">
        <w:rPr>
          <w:lang w:val="en-US"/>
        </w:rPr>
        <w:t>Group 3 (Q35A, Q35B, Q35C, Q35D)</w:t>
      </w:r>
      <w:r w:rsidRPr="00E6091C">
        <w:rPr>
          <w:lang w:val="en-US"/>
        </w:rPr>
        <w:tab/>
        <w:t>3</w:t>
      </w:r>
    </w:p>
    <w:p w:rsidR="003A56A4" w:rsidRPr="00E6091C" w:rsidRDefault="003A56A4" w:rsidP="00E6091C">
      <w:pPr>
        <w:pStyle w:val="Reponse"/>
        <w:rPr>
          <w:lang w:val="pt-PT"/>
        </w:rPr>
      </w:pPr>
      <w:r w:rsidRPr="00E6091C">
        <w:rPr>
          <w:lang w:val="pt-PT"/>
        </w:rPr>
        <w:t>Group 4 (Q35A, Q35B, Q35E, Q35F)</w:t>
      </w:r>
      <w:r w:rsidRPr="00E6091C">
        <w:rPr>
          <w:lang w:val="pt-PT"/>
        </w:rPr>
        <w:tab/>
        <w:t>4</w:t>
      </w:r>
    </w:p>
    <w:p w:rsidR="003A56A4" w:rsidRPr="00E6091C" w:rsidRDefault="003A56A4" w:rsidP="00E6091C">
      <w:pPr>
        <w:pStyle w:val="Variable"/>
        <w:keepNext w:val="0"/>
        <w:tabs>
          <w:tab w:val="right" w:pos="7800"/>
        </w:tabs>
        <w:rPr>
          <w:rFonts w:ascii="Calibri" w:hAnsi="Calibri"/>
          <w:lang w:val="pt-PT"/>
        </w:rPr>
      </w:pPr>
      <w:r w:rsidRPr="00E6091C">
        <w:rPr>
          <w:rFonts w:ascii="Calibri" w:hAnsi="Calibri"/>
          <w:lang w:val="pt-PT"/>
        </w:rPr>
        <w:lastRenderedPageBreak/>
        <w:t>Q35A</w:t>
      </w:r>
    </w:p>
    <w:p w:rsidR="003A56A4" w:rsidRDefault="003A56A4" w:rsidP="00E6091C">
      <w:pPr>
        <w:pStyle w:val="Question"/>
        <w:tabs>
          <w:tab w:val="right" w:pos="7800"/>
        </w:tabs>
        <w:rPr>
          <w:rFonts w:ascii="Calibri" w:hAnsi="Calibri"/>
        </w:rPr>
      </w:pPr>
      <w:r w:rsidRPr="00E6091C">
        <w:rPr>
          <w:rFonts w:ascii="Calibri" w:hAnsi="Calibri"/>
        </w:rPr>
        <w:t xml:space="preserve">Partout au monde, le niveau de richesse des gens varie considérablement : certaines personnes sont plus riches, d'autres sont plus pauvres. </w:t>
      </w:r>
    </w:p>
    <w:p w:rsidR="003A56A4" w:rsidRDefault="003A56A4" w:rsidP="00E6091C">
      <w:pPr>
        <w:pStyle w:val="Question"/>
        <w:tabs>
          <w:tab w:val="right" w:pos="7800"/>
        </w:tabs>
        <w:rPr>
          <w:rFonts w:ascii="Calibri" w:hAnsi="Calibri"/>
        </w:rPr>
      </w:pPr>
      <w:r w:rsidRPr="00E6091C">
        <w:rPr>
          <w:rFonts w:ascii="Calibri" w:hAnsi="Calibri"/>
        </w:rPr>
        <w:t xml:space="preserve">L'échelle ci-dessous montre la position économique relative des gens dans l'ensemble de la planète, les personnes les plus pauvres se situant au niveau 1, les plus riches se trouvant au niveau 100. </w:t>
      </w:r>
      <w:r w:rsidRPr="00E6091C">
        <w:rPr>
          <w:rFonts w:ascii="Calibri" w:hAnsi="Calibri"/>
        </w:rPr>
        <w:br/>
      </w:r>
    </w:p>
    <w:p w:rsidR="003A56A4" w:rsidRPr="00E6091C" w:rsidRDefault="003A56A4" w:rsidP="00E6091C">
      <w:pPr>
        <w:pStyle w:val="Question"/>
        <w:tabs>
          <w:tab w:val="right" w:pos="7800"/>
        </w:tabs>
        <w:rPr>
          <w:rFonts w:ascii="Calibri" w:hAnsi="Calibri"/>
        </w:rPr>
      </w:pPr>
      <w:r w:rsidRPr="00E6091C">
        <w:rPr>
          <w:rFonts w:ascii="Calibri" w:hAnsi="Calibri"/>
        </w:rPr>
        <w:t xml:space="preserve">n réfléchissant à l'année 2019, où croyez-vous que </w:t>
      </w:r>
      <w:r w:rsidRPr="00E6091C">
        <w:rPr>
          <w:rFonts w:ascii="Calibri" w:hAnsi="Calibri"/>
          <w:b/>
        </w:rPr>
        <w:t>vous</w:t>
      </w:r>
      <w:r w:rsidRPr="00E6091C">
        <w:rPr>
          <w:rFonts w:ascii="Calibri" w:hAnsi="Calibri"/>
        </w:rPr>
        <w:t xml:space="preserve"> vous trouviez sur cette échelle en </w:t>
      </w:r>
      <w:r w:rsidRPr="00E6091C">
        <w:rPr>
          <w:rFonts w:ascii="Calibri" w:hAnsi="Calibri"/>
          <w:b/>
        </w:rPr>
        <w:t>2019</w:t>
      </w:r>
      <w:r w:rsidRPr="00E6091C">
        <w:rPr>
          <w:rFonts w:ascii="Calibri" w:hAnsi="Calibri"/>
        </w:rPr>
        <w:t xml:space="preserve">? </w:t>
      </w:r>
    </w:p>
    <w:p w:rsidR="003A56A4" w:rsidRPr="00E6091C" w:rsidRDefault="003A56A4" w:rsidP="00E6091C">
      <w:pPr>
        <w:pStyle w:val="Question"/>
        <w:tabs>
          <w:tab w:val="right" w:pos="7800"/>
        </w:tabs>
        <w:rPr>
          <w:rFonts w:ascii="Calibri" w:hAnsi="Calibri"/>
        </w:rPr>
      </w:pPr>
      <w:r w:rsidRPr="00E6091C">
        <w:rPr>
          <w:rFonts w:ascii="Calibri" w:hAnsi="Calibri"/>
        </w:rPr>
        <w:t>En regardant l'échelle ci-dessous, veuillez entrer n'importe quel nombre de 1 à 100 ci-dessous.</w:t>
      </w:r>
    </w:p>
    <w:p w:rsidR="003A56A4" w:rsidRPr="00E6091C" w:rsidRDefault="003A56A4" w:rsidP="00F82015">
      <w:pPr>
        <w:pStyle w:val="Reponse"/>
      </w:pPr>
      <w:r>
        <w:tab/>
      </w:r>
      <w:r w:rsidRPr="00E6091C">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Q35B</w:t>
      </w:r>
    </w:p>
    <w:p w:rsidR="003A56A4" w:rsidRPr="00E6091C" w:rsidRDefault="003A56A4" w:rsidP="00E6091C">
      <w:pPr>
        <w:pStyle w:val="Question"/>
        <w:tabs>
          <w:tab w:val="right" w:pos="7800"/>
        </w:tabs>
        <w:rPr>
          <w:rFonts w:ascii="Calibri" w:hAnsi="Calibri"/>
        </w:rPr>
      </w:pPr>
      <w:r w:rsidRPr="00E6091C">
        <w:rPr>
          <w:rFonts w:ascii="Calibri" w:hAnsi="Calibri"/>
        </w:rPr>
        <w:t xml:space="preserve">Maintenant, toujours selon vous, où croyez que </w:t>
      </w:r>
      <w:r w:rsidRPr="00E6091C">
        <w:rPr>
          <w:rFonts w:ascii="Calibri" w:hAnsi="Calibri"/>
          <w:b/>
        </w:rPr>
        <w:t>vous</w:t>
      </w:r>
      <w:r w:rsidRPr="00E6091C">
        <w:rPr>
          <w:rFonts w:ascii="Calibri" w:hAnsi="Calibri"/>
        </w:rPr>
        <w:t xml:space="preserve"> vous situez sur cette échelle </w:t>
      </w:r>
      <w:r w:rsidRPr="00E6091C">
        <w:rPr>
          <w:rFonts w:ascii="Calibri" w:hAnsi="Calibri"/>
          <w:b/>
        </w:rPr>
        <w:t>aujourd'hui</w:t>
      </w:r>
      <w:r w:rsidRPr="00E6091C">
        <w:rPr>
          <w:rFonts w:ascii="Calibri" w:hAnsi="Calibri"/>
        </w:rPr>
        <w:t>?</w:t>
      </w:r>
    </w:p>
    <w:p w:rsidR="003A56A4" w:rsidRPr="00E6091C" w:rsidRDefault="003A56A4" w:rsidP="00E6091C">
      <w:pPr>
        <w:pStyle w:val="Question"/>
        <w:tabs>
          <w:tab w:val="right" w:pos="7800"/>
        </w:tabs>
        <w:rPr>
          <w:rFonts w:ascii="Calibri" w:hAnsi="Calibri"/>
        </w:rPr>
      </w:pPr>
      <w:r w:rsidRPr="00E6091C">
        <w:rPr>
          <w:rFonts w:ascii="Calibri" w:hAnsi="Calibri"/>
        </w:rPr>
        <w:t>En regardant l'échelle ci-dessous, veuillez entrer n'importe quel nombre de 1 à 100 ci-dessous.</w:t>
      </w:r>
    </w:p>
    <w:p w:rsidR="003A56A4" w:rsidRPr="00E6091C" w:rsidRDefault="003A56A4" w:rsidP="00F82015">
      <w:pPr>
        <w:pStyle w:val="Reponse"/>
      </w:pPr>
      <w:r w:rsidRPr="00E6091C">
        <w:tab/>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Q35BX </w:t>
      </w:r>
    </w:p>
    <w:p w:rsidR="003A56A4" w:rsidRPr="00E6091C" w:rsidRDefault="003A56A4" w:rsidP="00E6091C">
      <w:pPr>
        <w:pStyle w:val="QUESTIONCENTER"/>
        <w:tabs>
          <w:tab w:val="right" w:pos="7800"/>
        </w:tabs>
        <w:rPr>
          <w:rFonts w:ascii="Calibri" w:hAnsi="Calibri"/>
        </w:rPr>
      </w:pPr>
      <w:r w:rsidRPr="00E6091C">
        <w:rPr>
          <w:rFonts w:ascii="Calibri" w:hAnsi="Calibri"/>
        </w:rP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Q35A</w:t>
      </w:r>
      <w:r w:rsidRPr="00E6091C">
        <w:rPr>
          <w:rFonts w:ascii="Calibri" w:hAnsi="Calibri"/>
        </w:rPr>
        <w:t>.</w:t>
      </w:r>
    </w:p>
    <w:p w:rsidR="003A56A4" w:rsidRPr="00E6091C" w:rsidRDefault="003A56A4" w:rsidP="00E6091C">
      <w:pPr>
        <w:pStyle w:val="QUESTIONCENTER"/>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Q35C</w:t>
      </w:r>
    </w:p>
    <w:p w:rsidR="003A56A4" w:rsidRPr="00E6091C" w:rsidRDefault="003A56A4" w:rsidP="00E6091C">
      <w:pPr>
        <w:pStyle w:val="Question"/>
        <w:tabs>
          <w:tab w:val="right" w:pos="7800"/>
        </w:tabs>
        <w:rPr>
          <w:rFonts w:ascii="Calibri" w:hAnsi="Calibri"/>
        </w:rPr>
      </w:pPr>
      <w:r w:rsidRPr="00E6091C">
        <w:rPr>
          <w:rFonts w:ascii="Calibri" w:hAnsi="Calibri"/>
        </w:rPr>
        <w:t xml:space="preserve">Ensuite, pensez </w:t>
      </w:r>
      <w:r w:rsidRPr="00E6091C">
        <w:rPr>
          <w:rFonts w:ascii="Calibri" w:hAnsi="Calibri"/>
          <w:b/>
        </w:rPr>
        <w:t>à un individu moyen de votre collectivité locale</w:t>
      </w:r>
      <w:r w:rsidRPr="00E6091C">
        <w:rPr>
          <w:rFonts w:ascii="Calibri" w:hAnsi="Calibri"/>
        </w:rPr>
        <w:t xml:space="preserve">. En réfléchissant à l'année 2019, où croyez-vous que </w:t>
      </w:r>
      <w:r w:rsidRPr="00E6091C">
        <w:rPr>
          <w:rFonts w:ascii="Calibri" w:hAnsi="Calibri"/>
          <w:b/>
        </w:rPr>
        <w:t>cette personne</w:t>
      </w:r>
      <w:r w:rsidRPr="00E6091C">
        <w:rPr>
          <w:rFonts w:ascii="Calibri" w:hAnsi="Calibri"/>
        </w:rPr>
        <w:t xml:space="preserve"> se situait sur cette échelle en </w:t>
      </w:r>
      <w:r w:rsidRPr="00E6091C">
        <w:rPr>
          <w:rFonts w:ascii="Calibri" w:hAnsi="Calibri"/>
          <w:b/>
        </w:rPr>
        <w:t>2019</w:t>
      </w:r>
      <w:r w:rsidRPr="00E6091C">
        <w:rPr>
          <w:rFonts w:ascii="Calibri" w:hAnsi="Calibri"/>
        </w:rPr>
        <w:t xml:space="preserve">? </w:t>
      </w:r>
    </w:p>
    <w:p w:rsidR="003A56A4" w:rsidRPr="00E6091C" w:rsidRDefault="003A56A4" w:rsidP="00E6091C">
      <w:pPr>
        <w:pStyle w:val="Question"/>
        <w:tabs>
          <w:tab w:val="right" w:pos="7800"/>
        </w:tabs>
        <w:rPr>
          <w:rFonts w:ascii="Calibri" w:hAnsi="Calibri"/>
        </w:rPr>
      </w:pPr>
      <w:r w:rsidRPr="00E6091C">
        <w:rPr>
          <w:rFonts w:ascii="Calibri" w:hAnsi="Calibri"/>
        </w:rPr>
        <w:t xml:space="preserve">En regardant l'échelle ci-dessous, veuillez entrer n'importe quel nombre de 1 à 100 ci-dessous. </w:t>
      </w:r>
    </w:p>
    <w:p w:rsidR="003A56A4" w:rsidRPr="00E6091C" w:rsidRDefault="003A56A4" w:rsidP="00F82015">
      <w:pPr>
        <w:pStyle w:val="Reponse"/>
      </w:pPr>
      <w:r w:rsidRPr="00E6091C">
        <w:tab/>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Q35CX </w:t>
      </w:r>
    </w:p>
    <w:p w:rsidR="003A56A4" w:rsidRPr="00E6091C" w:rsidRDefault="003A56A4" w:rsidP="00E6091C">
      <w:pPr>
        <w:pStyle w:val="QUESTIONCENTER"/>
        <w:tabs>
          <w:tab w:val="right" w:pos="7800"/>
        </w:tabs>
        <w:rPr>
          <w:rFonts w:ascii="Calibri" w:hAnsi="Calibri"/>
        </w:rPr>
      </w:pPr>
      <w:r w:rsidRPr="00E6091C">
        <w:rPr>
          <w:rFonts w:ascii="Calibri" w:hAnsi="Calibri"/>
        </w:rP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Q35A</w:t>
      </w:r>
      <w:r w:rsidRPr="00E6091C">
        <w:rPr>
          <w:rFonts w:ascii="Calibri" w:hAnsi="Calibri"/>
        </w:rPr>
        <w:t>.</w:t>
      </w:r>
    </w:p>
    <w:p w:rsidR="003A56A4" w:rsidRPr="00E6091C" w:rsidRDefault="003A56A4" w:rsidP="00E6091C">
      <w:pPr>
        <w:pStyle w:val="Variable"/>
        <w:keepNext w:val="0"/>
        <w:tabs>
          <w:tab w:val="right" w:pos="7800"/>
        </w:tabs>
        <w:rPr>
          <w:rFonts w:ascii="Calibri" w:hAnsi="Calibri"/>
        </w:rPr>
      </w:pPr>
      <w:r w:rsidRPr="00E6091C">
        <w:rPr>
          <w:rFonts w:ascii="Calibri" w:hAnsi="Calibri"/>
        </w:rPr>
        <w:t>Q35D</w:t>
      </w:r>
    </w:p>
    <w:p w:rsidR="003A56A4" w:rsidRPr="00E6091C" w:rsidRDefault="003A56A4" w:rsidP="00E6091C">
      <w:pPr>
        <w:pStyle w:val="Question"/>
        <w:tabs>
          <w:tab w:val="right" w:pos="7800"/>
        </w:tabs>
        <w:rPr>
          <w:rFonts w:ascii="Calibri" w:hAnsi="Calibri"/>
        </w:rPr>
      </w:pPr>
      <w:r w:rsidRPr="00E6091C">
        <w:rPr>
          <w:rFonts w:ascii="Calibri" w:hAnsi="Calibri"/>
        </w:rPr>
        <w:t xml:space="preserve">Où croyez-vous que </w:t>
      </w:r>
      <w:r w:rsidRPr="00E6091C">
        <w:rPr>
          <w:rFonts w:ascii="Calibri" w:hAnsi="Calibri"/>
          <w:b/>
        </w:rPr>
        <w:t>cette personne</w:t>
      </w:r>
      <w:r w:rsidRPr="00E6091C">
        <w:rPr>
          <w:rFonts w:ascii="Calibri" w:hAnsi="Calibri"/>
        </w:rPr>
        <w:t xml:space="preserve"> se situe sur cette échelle </w:t>
      </w:r>
      <w:r w:rsidRPr="00E6091C">
        <w:rPr>
          <w:rFonts w:ascii="Calibri" w:hAnsi="Calibri"/>
          <w:b/>
        </w:rPr>
        <w:t>aujourd'hui</w:t>
      </w:r>
      <w:r w:rsidRPr="00E6091C">
        <w:rPr>
          <w:rFonts w:ascii="Calibri" w:hAnsi="Calibri"/>
        </w:rPr>
        <w:t>?</w:t>
      </w:r>
    </w:p>
    <w:p w:rsidR="003A56A4" w:rsidRPr="00E6091C" w:rsidRDefault="003A56A4" w:rsidP="00E6091C">
      <w:pPr>
        <w:pStyle w:val="Question"/>
        <w:tabs>
          <w:tab w:val="right" w:pos="7800"/>
        </w:tabs>
        <w:rPr>
          <w:rFonts w:ascii="Calibri" w:hAnsi="Calibri"/>
        </w:rPr>
      </w:pPr>
      <w:r w:rsidRPr="00E6091C">
        <w:rPr>
          <w:rFonts w:ascii="Calibri" w:hAnsi="Calibri"/>
        </w:rPr>
        <w:t>En regardant l'échelle ci-dessous, veuillez entrer n'importe quel nombre de 1 à 100 ci-dessous.</w:t>
      </w:r>
    </w:p>
    <w:p w:rsidR="003A56A4" w:rsidRPr="00E6091C" w:rsidRDefault="003A56A4" w:rsidP="00F82015">
      <w:pPr>
        <w:pStyle w:val="Reponse"/>
      </w:pPr>
      <w:r w:rsidRPr="00E6091C">
        <w:tab/>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Q35DX </w:t>
      </w:r>
    </w:p>
    <w:p w:rsidR="003A56A4" w:rsidRPr="00E6091C" w:rsidRDefault="003A56A4" w:rsidP="00E6091C">
      <w:pPr>
        <w:pStyle w:val="QUESTIONCENTER"/>
        <w:tabs>
          <w:tab w:val="right" w:pos="7800"/>
        </w:tabs>
        <w:rPr>
          <w:rFonts w:ascii="Calibri" w:hAnsi="Calibri"/>
        </w:rPr>
      </w:pPr>
      <w:r w:rsidRPr="00E6091C">
        <w:rPr>
          <w:rFonts w:ascii="Calibri" w:hAnsi="Calibri"/>
        </w:rP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Q35A</w:t>
      </w:r>
      <w:r w:rsidRPr="00E6091C">
        <w:rPr>
          <w:rFonts w:ascii="Calibri" w:hAnsi="Calibri"/>
        </w:rPr>
        <w:t>.</w:t>
      </w:r>
      <w:r w:rsidRPr="00E6091C">
        <w:rPr>
          <w:rFonts w:ascii="Calibri" w:hAnsi="Calibri"/>
        </w:rPr>
        <w:br/>
        <w:t xml:space="preserve">Vous affirmez qu'en </w:t>
      </w:r>
      <w:r w:rsidRPr="00E6091C">
        <w:rPr>
          <w:rFonts w:ascii="Calibri" w:hAnsi="Calibri"/>
          <w:b/>
        </w:rPr>
        <w:t>2022</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Q35B</w:t>
      </w:r>
      <w:r w:rsidRPr="00E6091C">
        <w:rPr>
          <w:rFonts w:ascii="Calibri" w:hAnsi="Calibri"/>
        </w:rPr>
        <w:t>.</w:t>
      </w:r>
      <w:r w:rsidRPr="00E6091C">
        <w:rPr>
          <w:rFonts w:ascii="Calibri" w:hAnsi="Calibri"/>
        </w:rPr>
        <w:b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l'individu moyen de votre collectivité</w:t>
      </w:r>
      <w:r w:rsidRPr="00E6091C">
        <w:rPr>
          <w:rFonts w:ascii="Calibri" w:hAnsi="Calibri"/>
        </w:rPr>
        <w:t xml:space="preserve"> était au niveau </w:t>
      </w:r>
      <w:r w:rsidRPr="00E6091C">
        <w:rPr>
          <w:rFonts w:ascii="Calibri" w:hAnsi="Calibri"/>
          <w:b/>
        </w:rPr>
        <w:t>Q35C</w:t>
      </w:r>
      <w:r w:rsidRPr="00E6091C">
        <w:rPr>
          <w:rFonts w:ascii="Calibri" w:hAnsi="Calibri"/>
        </w:rPr>
        <w:t>.</w:t>
      </w:r>
    </w:p>
    <w:p w:rsidR="003A56A4" w:rsidRPr="00E6091C" w:rsidRDefault="003A56A4" w:rsidP="00E6091C">
      <w:pPr>
        <w:pStyle w:val="QUESTIONCENTER"/>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Q35E</w:t>
      </w:r>
    </w:p>
    <w:p w:rsidR="003A56A4" w:rsidRPr="00E6091C" w:rsidRDefault="003A56A4" w:rsidP="00E6091C">
      <w:pPr>
        <w:pStyle w:val="Question"/>
        <w:tabs>
          <w:tab w:val="right" w:pos="7800"/>
        </w:tabs>
        <w:rPr>
          <w:rFonts w:ascii="Calibri" w:hAnsi="Calibri"/>
        </w:rPr>
      </w:pPr>
      <w:r w:rsidRPr="00E6091C">
        <w:rPr>
          <w:rFonts w:ascii="Calibri" w:hAnsi="Calibri"/>
        </w:rPr>
        <w:t xml:space="preserve">Ensuite, pensez </w:t>
      </w:r>
      <w:r w:rsidRPr="00E6091C">
        <w:rPr>
          <w:rFonts w:ascii="Calibri" w:hAnsi="Calibri"/>
          <w:b/>
        </w:rPr>
        <w:t>à un individu moyen d'un pays pauvre</w:t>
      </w:r>
      <w:r w:rsidRPr="00E6091C">
        <w:rPr>
          <w:rFonts w:ascii="Calibri" w:hAnsi="Calibri"/>
        </w:rPr>
        <w:t xml:space="preserve">. En réfléchissant à l'année 2019, où croyez-vous que </w:t>
      </w:r>
      <w:r w:rsidRPr="00E6091C">
        <w:rPr>
          <w:rFonts w:ascii="Calibri" w:hAnsi="Calibri"/>
          <w:b/>
        </w:rPr>
        <w:t>cette personne</w:t>
      </w:r>
      <w:r w:rsidRPr="00E6091C">
        <w:rPr>
          <w:rFonts w:ascii="Calibri" w:hAnsi="Calibri"/>
        </w:rPr>
        <w:t xml:space="preserve"> se situait sur cette échelle en </w:t>
      </w:r>
      <w:r w:rsidRPr="00E6091C">
        <w:rPr>
          <w:rFonts w:ascii="Calibri" w:hAnsi="Calibri"/>
          <w:b/>
        </w:rPr>
        <w:t>2019</w:t>
      </w:r>
      <w:r w:rsidRPr="00E6091C">
        <w:rPr>
          <w:rFonts w:ascii="Calibri" w:hAnsi="Calibri"/>
        </w:rPr>
        <w:t xml:space="preserve">? </w:t>
      </w:r>
    </w:p>
    <w:p w:rsidR="003A56A4" w:rsidRPr="00E6091C" w:rsidRDefault="003A56A4" w:rsidP="00E6091C">
      <w:pPr>
        <w:pStyle w:val="Question"/>
        <w:tabs>
          <w:tab w:val="right" w:pos="7800"/>
        </w:tabs>
        <w:rPr>
          <w:rFonts w:ascii="Calibri" w:hAnsi="Calibri"/>
        </w:rPr>
      </w:pPr>
      <w:r w:rsidRPr="00E6091C">
        <w:rPr>
          <w:rFonts w:ascii="Calibri" w:hAnsi="Calibri"/>
        </w:rPr>
        <w:t>En regardant l'échelle ci-dessous, veuillez entrer n'importe quel nombre de 1 à 100 ci-dessous.</w:t>
      </w:r>
    </w:p>
    <w:p w:rsidR="003A56A4" w:rsidRPr="00E6091C" w:rsidRDefault="003A56A4" w:rsidP="00F82015">
      <w:pPr>
        <w:pStyle w:val="Reponse"/>
      </w:pPr>
      <w:r w:rsidRPr="00E6091C">
        <w:tab/>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Pr>
          <w:rFonts w:ascii="Calibri" w:hAnsi="Calibri"/>
        </w:rPr>
        <w:br w:type="page"/>
      </w:r>
      <w:r w:rsidRPr="00E6091C">
        <w:rPr>
          <w:rFonts w:ascii="Calibri" w:hAnsi="Calibri"/>
        </w:rPr>
        <w:lastRenderedPageBreak/>
        <w:t xml:space="preserve">Q35EX </w:t>
      </w:r>
    </w:p>
    <w:p w:rsidR="003A56A4" w:rsidRPr="00E6091C" w:rsidRDefault="003A56A4" w:rsidP="00E6091C">
      <w:pPr>
        <w:pStyle w:val="QUESTIONCENTER"/>
        <w:tabs>
          <w:tab w:val="right" w:pos="7800"/>
        </w:tabs>
        <w:rPr>
          <w:rFonts w:ascii="Calibri" w:hAnsi="Calibri"/>
        </w:rPr>
      </w:pPr>
      <w:r w:rsidRPr="00E6091C">
        <w:rPr>
          <w:rFonts w:ascii="Calibri" w:hAnsi="Calibri"/>
        </w:rP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Q35A</w:t>
      </w:r>
      <w:r w:rsidRPr="00E6091C">
        <w:rPr>
          <w:rFonts w:ascii="Calibri" w:hAnsi="Calibri"/>
        </w:rPr>
        <w:t>.</w:t>
      </w:r>
    </w:p>
    <w:p w:rsidR="003A56A4" w:rsidRPr="00E6091C" w:rsidRDefault="003A56A4" w:rsidP="00E6091C">
      <w:pPr>
        <w:pStyle w:val="QUESTIONCENTER"/>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Q35F</w:t>
      </w:r>
    </w:p>
    <w:p w:rsidR="003A56A4" w:rsidRPr="00E6091C" w:rsidRDefault="003A56A4" w:rsidP="00E6091C">
      <w:pPr>
        <w:pStyle w:val="Question"/>
        <w:tabs>
          <w:tab w:val="right" w:pos="7800"/>
        </w:tabs>
        <w:rPr>
          <w:rFonts w:ascii="Calibri" w:hAnsi="Calibri"/>
        </w:rPr>
      </w:pPr>
      <w:r w:rsidRPr="00E6091C">
        <w:rPr>
          <w:rFonts w:ascii="Calibri" w:hAnsi="Calibri"/>
        </w:rPr>
        <w:t xml:space="preserve">Où croyez-vous que </w:t>
      </w:r>
      <w:r w:rsidRPr="00E6091C">
        <w:rPr>
          <w:rFonts w:ascii="Calibri" w:hAnsi="Calibri"/>
          <w:b/>
        </w:rPr>
        <w:t>cette personne</w:t>
      </w:r>
      <w:r w:rsidRPr="00E6091C">
        <w:rPr>
          <w:rFonts w:ascii="Calibri" w:hAnsi="Calibri"/>
        </w:rPr>
        <w:t xml:space="preserve"> se situe sur cette échelle </w:t>
      </w:r>
      <w:r w:rsidRPr="00E6091C">
        <w:rPr>
          <w:rFonts w:ascii="Calibri" w:hAnsi="Calibri"/>
          <w:b/>
        </w:rPr>
        <w:t>aujourd'hui</w:t>
      </w:r>
      <w:r w:rsidRPr="00E6091C">
        <w:rPr>
          <w:rFonts w:ascii="Calibri" w:hAnsi="Calibri"/>
        </w:rPr>
        <w:t>?</w:t>
      </w:r>
    </w:p>
    <w:p w:rsidR="003A56A4" w:rsidRPr="00E6091C" w:rsidRDefault="003A56A4" w:rsidP="00E6091C">
      <w:pPr>
        <w:pStyle w:val="Question"/>
        <w:tabs>
          <w:tab w:val="right" w:pos="7800"/>
        </w:tabs>
        <w:rPr>
          <w:rFonts w:ascii="Calibri" w:hAnsi="Calibri"/>
        </w:rPr>
      </w:pPr>
      <w:r w:rsidRPr="00E6091C">
        <w:rPr>
          <w:rFonts w:ascii="Calibri" w:hAnsi="Calibri"/>
        </w:rPr>
        <w:t>En regardant l'échelle ci-dessous, veuillez entrer n'importe quel nombre de 1 à 100 ci-dessous.</w:t>
      </w:r>
    </w:p>
    <w:p w:rsidR="003A56A4" w:rsidRPr="00E6091C" w:rsidRDefault="003A56A4" w:rsidP="00F82015">
      <w:pPr>
        <w:pStyle w:val="Reponse"/>
      </w:pPr>
      <w:r w:rsidRPr="00E6091C">
        <w:tab/>
        <w:t xml:space="preserve">1 </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Q35FX </w:t>
      </w:r>
    </w:p>
    <w:p w:rsidR="003A56A4" w:rsidRPr="00E6091C" w:rsidRDefault="003A56A4" w:rsidP="00E6091C">
      <w:pPr>
        <w:pStyle w:val="QUESTIONCENTER"/>
        <w:tabs>
          <w:tab w:val="right" w:pos="7800"/>
        </w:tabs>
        <w:rPr>
          <w:rFonts w:ascii="Calibri" w:hAnsi="Calibri"/>
        </w:rPr>
      </w:pPr>
      <w:r w:rsidRPr="00E6091C">
        <w:rPr>
          <w:rFonts w:ascii="Calibri" w:hAnsi="Calibri"/>
        </w:rP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Q35A</w:t>
      </w:r>
      <w:r w:rsidRPr="00E6091C">
        <w:rPr>
          <w:rFonts w:ascii="Calibri" w:hAnsi="Calibri"/>
        </w:rPr>
        <w:t>.</w:t>
      </w:r>
      <w:r w:rsidRPr="00E6091C">
        <w:rPr>
          <w:rFonts w:ascii="Calibri" w:hAnsi="Calibri"/>
        </w:rPr>
        <w:br/>
        <w:t xml:space="preserve">Vous affirmez qu'en </w:t>
      </w:r>
      <w:r w:rsidRPr="00E6091C">
        <w:rPr>
          <w:rFonts w:ascii="Calibri" w:hAnsi="Calibri"/>
          <w:b/>
        </w:rPr>
        <w:t>2022</w:t>
      </w:r>
      <w:r w:rsidRPr="00E6091C">
        <w:rPr>
          <w:rFonts w:ascii="Calibri" w:hAnsi="Calibri"/>
        </w:rPr>
        <w:t xml:space="preserve"> </w:t>
      </w:r>
      <w:r w:rsidRPr="00E6091C">
        <w:rPr>
          <w:rFonts w:ascii="Calibri" w:hAnsi="Calibri"/>
          <w:b/>
          <w:u w:val="single"/>
        </w:rPr>
        <w:t>vous</w:t>
      </w:r>
      <w:r w:rsidRPr="00E6091C">
        <w:rPr>
          <w:rFonts w:ascii="Calibri" w:hAnsi="Calibri"/>
        </w:rPr>
        <w:t xml:space="preserve"> étiez au niveau </w:t>
      </w:r>
      <w:r w:rsidRPr="00E6091C">
        <w:rPr>
          <w:rFonts w:ascii="Calibri" w:hAnsi="Calibri"/>
          <w:b/>
        </w:rPr>
        <w:t>Q35B</w:t>
      </w:r>
      <w:r w:rsidRPr="00E6091C">
        <w:rPr>
          <w:rFonts w:ascii="Calibri" w:hAnsi="Calibri"/>
        </w:rPr>
        <w:t>.</w:t>
      </w:r>
      <w:r w:rsidRPr="00E6091C">
        <w:rPr>
          <w:rFonts w:ascii="Calibri" w:hAnsi="Calibri"/>
        </w:rPr>
        <w:br/>
        <w:t xml:space="preserve">Vous affirmez qu'en </w:t>
      </w:r>
      <w:r w:rsidRPr="00E6091C">
        <w:rPr>
          <w:rFonts w:ascii="Calibri" w:hAnsi="Calibri"/>
          <w:b/>
        </w:rPr>
        <w:t>2019</w:t>
      </w:r>
      <w:r w:rsidRPr="00E6091C">
        <w:rPr>
          <w:rFonts w:ascii="Calibri" w:hAnsi="Calibri"/>
        </w:rPr>
        <w:t xml:space="preserve"> </w:t>
      </w:r>
      <w:r w:rsidRPr="00E6091C">
        <w:rPr>
          <w:rFonts w:ascii="Calibri" w:hAnsi="Calibri"/>
          <w:b/>
          <w:u w:val="single"/>
        </w:rPr>
        <w:t>l'individu moyen d'un pays pauvre</w:t>
      </w:r>
      <w:r w:rsidRPr="00E6091C">
        <w:rPr>
          <w:rFonts w:ascii="Calibri" w:hAnsi="Calibri"/>
        </w:rPr>
        <w:t xml:space="preserve"> était au niveau </w:t>
      </w:r>
      <w:r w:rsidRPr="00E6091C">
        <w:rPr>
          <w:rFonts w:ascii="Calibri" w:hAnsi="Calibri"/>
          <w:b/>
        </w:rPr>
        <w:t>Q35E</w:t>
      </w:r>
      <w:r w:rsidRPr="00E6091C">
        <w:rPr>
          <w:rFonts w:ascii="Calibri" w:hAnsi="Calibri"/>
        </w:rPr>
        <w:t>.</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Q35G</w:t>
      </w:r>
    </w:p>
    <w:p w:rsidR="003A56A4" w:rsidRDefault="003A56A4" w:rsidP="00E6091C">
      <w:pPr>
        <w:pStyle w:val="Question"/>
        <w:tabs>
          <w:tab w:val="right" w:pos="7800"/>
        </w:tabs>
        <w:rPr>
          <w:rFonts w:ascii="Calibri" w:hAnsi="Calibri"/>
        </w:rPr>
      </w:pPr>
      <w:r w:rsidRPr="00E6091C">
        <w:rPr>
          <w:rFonts w:ascii="Calibri" w:hAnsi="Calibri"/>
        </w:rPr>
        <w:t xml:space="preserve">Imaginez qu'on vous donne mille dollars canadiens sans que vous vous y attendiez. Vous pouvez séparer de quelque façon que ce soit entre vous, des gens de votre communauté et des habitants de pays pauvres. </w:t>
      </w:r>
    </w:p>
    <w:p w:rsidR="003A56A4" w:rsidRDefault="003A56A4" w:rsidP="00E6091C">
      <w:pPr>
        <w:pStyle w:val="Question"/>
        <w:tabs>
          <w:tab w:val="right" w:pos="7800"/>
        </w:tabs>
        <w:rPr>
          <w:rFonts w:ascii="Calibri" w:hAnsi="Calibri"/>
        </w:rPr>
      </w:pPr>
      <w:r w:rsidRPr="00E6091C">
        <w:rPr>
          <w:rFonts w:ascii="Calibri" w:hAnsi="Calibri"/>
        </w:rPr>
        <w:t xml:space="preserve">Malheureusement, cet argent n'est pas réel, mais faites vos choix comme s'il l'était. </w:t>
      </w:r>
    </w:p>
    <w:p w:rsidR="003A56A4" w:rsidRPr="00E6091C" w:rsidRDefault="003A56A4" w:rsidP="00E6091C">
      <w:pPr>
        <w:pStyle w:val="Question"/>
        <w:tabs>
          <w:tab w:val="right" w:pos="7800"/>
        </w:tabs>
        <w:rPr>
          <w:rFonts w:ascii="Calibri" w:hAnsi="Calibri"/>
        </w:rPr>
      </w:pPr>
      <w:r w:rsidRPr="00E6091C">
        <w:rPr>
          <w:rFonts w:ascii="Calibri" w:hAnsi="Calibri"/>
        </w:rPr>
        <w:t xml:space="preserve">Veuillez indiquer la quantité que vous donneriez ... (Assurez-vous que le montant total correspond à mille dollars canadiens) </w:t>
      </w:r>
    </w:p>
    <w:p w:rsidR="003A56A4" w:rsidRPr="00E6091C" w:rsidRDefault="003A56A4" w:rsidP="00E6091C">
      <w:pPr>
        <w:pStyle w:val="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Q35G1BOX</w:t>
      </w:r>
    </w:p>
    <w:p w:rsidR="003A56A4" w:rsidRPr="00E6091C" w:rsidRDefault="003A56A4" w:rsidP="00E6091C">
      <w:pPr>
        <w:pStyle w:val="Reponse"/>
      </w:pPr>
      <w:r w:rsidRPr="00E6091C">
        <w:t xml:space="preserve"> à vous et à votre ménage</w:t>
      </w:r>
      <w:r w:rsidRPr="00E6091C">
        <w:tab/>
        <w:t>1</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Q35G2BOX</w:t>
      </w:r>
    </w:p>
    <w:p w:rsidR="003A56A4" w:rsidRPr="00E6091C" w:rsidRDefault="003A56A4" w:rsidP="00E6091C">
      <w:pPr>
        <w:pStyle w:val="Reponse"/>
      </w:pPr>
      <w:r w:rsidRPr="00E6091C">
        <w:t xml:space="preserve"> à des gens de votre collectivité</w:t>
      </w:r>
      <w:r w:rsidRPr="00E6091C">
        <w:tab/>
        <w:t>2</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Q35G3BOX</w:t>
      </w:r>
    </w:p>
    <w:p w:rsidR="003A56A4" w:rsidRPr="00E6091C" w:rsidRDefault="003A56A4" w:rsidP="00E6091C">
      <w:pPr>
        <w:pStyle w:val="Reponse"/>
      </w:pPr>
      <w:r w:rsidRPr="00E6091C">
        <w:t xml:space="preserve"> à des habitants de pays pauvres</w:t>
      </w:r>
      <w:r w:rsidRPr="00E6091C">
        <w:tab/>
        <w:t>3</w:t>
      </w:r>
    </w:p>
    <w:p w:rsidR="003A56A4" w:rsidRPr="00E6091C" w:rsidRDefault="003A56A4" w:rsidP="00E6091C">
      <w:pPr>
        <w:pStyle w:val="Reponse"/>
      </w:pP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QAGEX</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Les questions suivantes seront utilisées à des fins statistiques uniquement. Quel âge avez-vous ?</w:t>
      </w:r>
    </w:p>
    <w:p w:rsidR="003A56A4" w:rsidRPr="00E6091C" w:rsidRDefault="003A56A4" w:rsidP="00F82015">
      <w:pPr>
        <w:pStyle w:val="Reponse"/>
      </w:pPr>
      <w:r w:rsidRPr="00E6091C">
        <w:t>Veuillez préciser :</w:t>
      </w:r>
      <w:r w:rsidRPr="00E6091C">
        <w:tab/>
        <w:t xml:space="preserve">77 </w:t>
      </w:r>
    </w:p>
    <w:p w:rsidR="003A56A4" w:rsidRPr="00E6091C" w:rsidRDefault="003A56A4" w:rsidP="00E6091C">
      <w:pPr>
        <w:pStyle w:val="Reponse"/>
      </w:pPr>
      <w:r w:rsidRPr="00E6091C">
        <w:t>Je préfère ne pas répondre</w:t>
      </w:r>
      <w:r w:rsidRPr="00E6091C">
        <w:tab/>
        <w:t>999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lang w:val="en-US"/>
        </w:rPr>
      </w:pPr>
      <w:r w:rsidRPr="00E6091C">
        <w:rPr>
          <w:rFonts w:ascii="Calibri" w:hAnsi="Calibri"/>
          <w:lang w:val="en-US"/>
        </w:rPr>
        <w:t>QAGEY</w:t>
      </w:r>
    </w:p>
    <w:p w:rsidR="003A56A4" w:rsidRPr="00E6091C" w:rsidRDefault="003A56A4" w:rsidP="00E6091C">
      <w:pPr>
        <w:pStyle w:val="Comm"/>
        <w:tabs>
          <w:tab w:val="right" w:pos="7800"/>
        </w:tabs>
        <w:rPr>
          <w:rFonts w:ascii="Calibri" w:hAnsi="Calibri"/>
          <w:lang w:val="en-US"/>
        </w:rPr>
      </w:pPr>
      <w:r w:rsidRPr="00E6091C">
        <w:rPr>
          <w:rFonts w:ascii="Calibri" w:hAnsi="Calibri"/>
          <w:lang w:val="en-US"/>
        </w:rPr>
        <w:t xml:space="preserve"> Hesitant, QAGEX</w:t>
      </w:r>
    </w:p>
    <w:p w:rsidR="003A56A4" w:rsidRPr="00E6091C" w:rsidRDefault="003A56A4" w:rsidP="00E6091C">
      <w:pPr>
        <w:pStyle w:val="Question"/>
        <w:tabs>
          <w:tab w:val="right" w:pos="7800"/>
        </w:tabs>
        <w:rPr>
          <w:rFonts w:ascii="Calibri" w:hAnsi="Calibri"/>
        </w:rPr>
      </w:pPr>
      <w:r w:rsidRPr="00E6091C">
        <w:rPr>
          <w:rFonts w:ascii="Calibri" w:hAnsi="Calibri"/>
        </w:rPr>
        <w:t>Pourrions-nous vous situer dans l'un des groupes d'âges suivants?</w:t>
      </w:r>
    </w:p>
    <w:p w:rsidR="003A56A4" w:rsidRPr="00E6091C" w:rsidRDefault="003A56A4" w:rsidP="00E6091C">
      <w:pPr>
        <w:pStyle w:val="Reponse"/>
      </w:pPr>
      <w:r w:rsidRPr="00E6091C">
        <w:t>18-24 ans</w:t>
      </w:r>
      <w:r w:rsidRPr="00E6091C">
        <w:tab/>
        <w:t>1</w:t>
      </w:r>
    </w:p>
    <w:p w:rsidR="003A56A4" w:rsidRPr="00E6091C" w:rsidRDefault="003A56A4" w:rsidP="00E6091C">
      <w:pPr>
        <w:pStyle w:val="Reponse"/>
      </w:pPr>
      <w:r w:rsidRPr="00E6091C">
        <w:t>25-34 ans</w:t>
      </w:r>
      <w:r w:rsidRPr="00E6091C">
        <w:tab/>
        <w:t>2</w:t>
      </w:r>
    </w:p>
    <w:p w:rsidR="003A56A4" w:rsidRPr="00E6091C" w:rsidRDefault="003A56A4" w:rsidP="00E6091C">
      <w:pPr>
        <w:pStyle w:val="Reponse"/>
      </w:pPr>
      <w:r w:rsidRPr="00E6091C">
        <w:t>35-44 ans</w:t>
      </w:r>
      <w:r w:rsidRPr="00E6091C">
        <w:tab/>
        <w:t>3</w:t>
      </w:r>
    </w:p>
    <w:p w:rsidR="003A56A4" w:rsidRPr="00E6091C" w:rsidRDefault="003A56A4" w:rsidP="00E6091C">
      <w:pPr>
        <w:pStyle w:val="Reponse"/>
      </w:pPr>
      <w:r w:rsidRPr="00E6091C">
        <w:t>45-54 ans</w:t>
      </w:r>
      <w:r w:rsidRPr="00E6091C">
        <w:tab/>
        <w:t>4</w:t>
      </w:r>
    </w:p>
    <w:p w:rsidR="003A56A4" w:rsidRPr="00E6091C" w:rsidRDefault="003A56A4" w:rsidP="00E6091C">
      <w:pPr>
        <w:pStyle w:val="Reponse"/>
      </w:pPr>
      <w:r w:rsidRPr="00E6091C">
        <w:lastRenderedPageBreak/>
        <w:t>55-64 ans</w:t>
      </w:r>
      <w:r w:rsidRPr="00E6091C">
        <w:tab/>
        <w:t>5</w:t>
      </w:r>
    </w:p>
    <w:p w:rsidR="003A56A4" w:rsidRPr="00E6091C" w:rsidRDefault="003A56A4" w:rsidP="00E6091C">
      <w:pPr>
        <w:pStyle w:val="Reponse"/>
      </w:pPr>
      <w:r w:rsidRPr="00E6091C">
        <w:t>65 ans ou plus</w:t>
      </w:r>
      <w:r w:rsidRPr="00E6091C">
        <w:tab/>
        <w:t>6</w:t>
      </w:r>
    </w:p>
    <w:p w:rsidR="003A56A4" w:rsidRPr="00E6091C" w:rsidRDefault="003A56A4" w:rsidP="00E6091C">
      <w:pPr>
        <w:pStyle w:val="Reponse"/>
      </w:pPr>
      <w:r w:rsidRPr="00E6091C">
        <w:t>Je préfère ne pas répondre</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QSEX</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Êtes-vous...?</w:t>
      </w:r>
    </w:p>
    <w:p w:rsidR="003A56A4" w:rsidRPr="00E6091C" w:rsidRDefault="003A56A4" w:rsidP="00E6091C">
      <w:pPr>
        <w:pStyle w:val="Reponse"/>
      </w:pPr>
      <w:r w:rsidRPr="00E6091C">
        <w:t>Homme</w:t>
      </w:r>
      <w:r w:rsidRPr="00E6091C">
        <w:tab/>
        <w:t>1</w:t>
      </w:r>
    </w:p>
    <w:p w:rsidR="003A56A4" w:rsidRPr="00E6091C" w:rsidRDefault="003A56A4" w:rsidP="00E6091C">
      <w:pPr>
        <w:pStyle w:val="Reponse"/>
      </w:pPr>
      <w:r w:rsidRPr="00E6091C">
        <w:t>Femme</w:t>
      </w:r>
      <w:r w:rsidRPr="00E6091C">
        <w:tab/>
        <w:t>2</w:t>
      </w:r>
    </w:p>
    <w:p w:rsidR="003A56A4" w:rsidRPr="00E6091C" w:rsidRDefault="003A56A4" w:rsidP="00F82015">
      <w:pPr>
        <w:pStyle w:val="Reponse"/>
      </w:pPr>
      <w:r w:rsidRPr="00E6091C">
        <w:t>Préfère s'identifier :</w:t>
      </w:r>
      <w:r w:rsidRPr="00E6091C">
        <w:tab/>
        <w:t xml:space="preserve">77 </w:t>
      </w:r>
    </w:p>
    <w:p w:rsidR="003A56A4" w:rsidRPr="00E6091C" w:rsidRDefault="003A56A4" w:rsidP="00E6091C">
      <w:pPr>
        <w:pStyle w:val="Reponse"/>
      </w:pPr>
      <w:r w:rsidRPr="00E6091C">
        <w:t>Je préfère ne pas répondre</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QPROV</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Dans quelle province ou quel territoire habitez-vous?</w:t>
      </w:r>
    </w:p>
    <w:p w:rsidR="003A56A4" w:rsidRPr="00E6091C" w:rsidRDefault="003A56A4" w:rsidP="00E6091C">
      <w:pPr>
        <w:pStyle w:val="Reponse"/>
        <w:rPr>
          <w:lang w:val="it-IT"/>
        </w:rPr>
      </w:pPr>
      <w:r w:rsidRPr="00E6091C">
        <w:rPr>
          <w:lang w:val="it-IT"/>
        </w:rPr>
        <w:t>Colombie-Britannique</w:t>
      </w:r>
      <w:r w:rsidRPr="00E6091C">
        <w:rPr>
          <w:lang w:val="it-IT"/>
        </w:rPr>
        <w:tab/>
        <w:t>1</w:t>
      </w:r>
    </w:p>
    <w:p w:rsidR="003A56A4" w:rsidRPr="00E6091C" w:rsidRDefault="003A56A4" w:rsidP="00E6091C">
      <w:pPr>
        <w:pStyle w:val="Reponse"/>
        <w:rPr>
          <w:lang w:val="it-IT"/>
        </w:rPr>
      </w:pPr>
      <w:r w:rsidRPr="00E6091C">
        <w:rPr>
          <w:lang w:val="it-IT"/>
        </w:rPr>
        <w:t>Alberta</w:t>
      </w:r>
      <w:r w:rsidRPr="00E6091C">
        <w:rPr>
          <w:lang w:val="it-IT"/>
        </w:rPr>
        <w:tab/>
        <w:t>2</w:t>
      </w:r>
    </w:p>
    <w:p w:rsidR="003A56A4" w:rsidRPr="00E6091C" w:rsidRDefault="003A56A4" w:rsidP="00E6091C">
      <w:pPr>
        <w:pStyle w:val="Reponse"/>
        <w:rPr>
          <w:lang w:val="it-IT"/>
        </w:rPr>
      </w:pPr>
      <w:r w:rsidRPr="00E6091C">
        <w:rPr>
          <w:lang w:val="it-IT"/>
        </w:rPr>
        <w:t>Saskatchewan</w:t>
      </w:r>
      <w:r w:rsidRPr="00E6091C">
        <w:rPr>
          <w:lang w:val="it-IT"/>
        </w:rPr>
        <w:tab/>
        <w:t>3</w:t>
      </w:r>
    </w:p>
    <w:p w:rsidR="003A56A4" w:rsidRPr="00E6091C" w:rsidRDefault="003A56A4" w:rsidP="00E6091C">
      <w:pPr>
        <w:pStyle w:val="Reponse"/>
        <w:rPr>
          <w:lang w:val="it-IT"/>
        </w:rPr>
      </w:pPr>
      <w:r w:rsidRPr="00E6091C">
        <w:rPr>
          <w:lang w:val="it-IT"/>
        </w:rPr>
        <w:t>Manitoba</w:t>
      </w:r>
      <w:r w:rsidRPr="00E6091C">
        <w:rPr>
          <w:lang w:val="it-IT"/>
        </w:rPr>
        <w:tab/>
        <w:t>4</w:t>
      </w:r>
    </w:p>
    <w:p w:rsidR="003A56A4" w:rsidRPr="00E6091C" w:rsidRDefault="003A56A4" w:rsidP="00E6091C">
      <w:pPr>
        <w:pStyle w:val="Reponse"/>
      </w:pPr>
      <w:r w:rsidRPr="00E6091C">
        <w:t>Ontario</w:t>
      </w:r>
      <w:r w:rsidRPr="00E6091C">
        <w:tab/>
        <w:t>5</w:t>
      </w:r>
    </w:p>
    <w:p w:rsidR="003A56A4" w:rsidRPr="00E6091C" w:rsidRDefault="003A56A4" w:rsidP="00E6091C">
      <w:pPr>
        <w:pStyle w:val="Reponse"/>
      </w:pPr>
      <w:r w:rsidRPr="00E6091C">
        <w:t>Québec</w:t>
      </w:r>
      <w:r w:rsidRPr="00E6091C">
        <w:tab/>
        <w:t>6</w:t>
      </w:r>
    </w:p>
    <w:p w:rsidR="003A56A4" w:rsidRPr="00E6091C" w:rsidRDefault="003A56A4" w:rsidP="00E6091C">
      <w:pPr>
        <w:pStyle w:val="Reponse"/>
      </w:pPr>
      <w:r w:rsidRPr="00E6091C">
        <w:t>Nouveau-Brunswick</w:t>
      </w:r>
      <w:r w:rsidRPr="00E6091C">
        <w:tab/>
        <w:t>7</w:t>
      </w:r>
    </w:p>
    <w:p w:rsidR="003A56A4" w:rsidRPr="00E6091C" w:rsidRDefault="003A56A4" w:rsidP="00E6091C">
      <w:pPr>
        <w:pStyle w:val="Reponse"/>
      </w:pPr>
      <w:r w:rsidRPr="00E6091C">
        <w:t>Nouvelle-Écosse</w:t>
      </w:r>
      <w:r w:rsidRPr="00E6091C">
        <w:tab/>
        <w:t>8</w:t>
      </w:r>
    </w:p>
    <w:p w:rsidR="003A56A4" w:rsidRPr="00E6091C" w:rsidRDefault="003A56A4" w:rsidP="00E6091C">
      <w:pPr>
        <w:pStyle w:val="Reponse"/>
      </w:pPr>
      <w:r w:rsidRPr="00E6091C">
        <w:t>Île-du-Prince-Édouard</w:t>
      </w:r>
      <w:r w:rsidRPr="00E6091C">
        <w:tab/>
        <w:t>9</w:t>
      </w:r>
    </w:p>
    <w:p w:rsidR="003A56A4" w:rsidRPr="00E6091C" w:rsidRDefault="003A56A4" w:rsidP="00E6091C">
      <w:pPr>
        <w:pStyle w:val="Reponse"/>
      </w:pPr>
      <w:r w:rsidRPr="00E6091C">
        <w:t>Terre-Neuve-et-Labrador</w:t>
      </w:r>
      <w:r w:rsidRPr="00E6091C">
        <w:tab/>
        <w:t>10</w:t>
      </w:r>
    </w:p>
    <w:p w:rsidR="003A56A4" w:rsidRPr="00E6091C" w:rsidRDefault="003A56A4" w:rsidP="00E6091C">
      <w:pPr>
        <w:pStyle w:val="Reponse"/>
      </w:pPr>
      <w:r w:rsidRPr="00E6091C">
        <w:t>Yukon</w:t>
      </w:r>
      <w:r w:rsidRPr="00E6091C">
        <w:tab/>
        <w:t>11</w:t>
      </w:r>
    </w:p>
    <w:p w:rsidR="003A56A4" w:rsidRPr="00E6091C" w:rsidRDefault="003A56A4" w:rsidP="00E6091C">
      <w:pPr>
        <w:pStyle w:val="Reponse"/>
      </w:pPr>
      <w:r w:rsidRPr="00E6091C">
        <w:t>Territoire du Nord-Ouest</w:t>
      </w:r>
      <w:r w:rsidRPr="00E6091C">
        <w:tab/>
        <w:t>12</w:t>
      </w:r>
    </w:p>
    <w:p w:rsidR="003A56A4" w:rsidRPr="00E6091C" w:rsidRDefault="003A56A4" w:rsidP="00E6091C">
      <w:pPr>
        <w:pStyle w:val="Reponse"/>
      </w:pPr>
      <w:r w:rsidRPr="00E6091C">
        <w:t>Nunavut</w:t>
      </w:r>
      <w:r w:rsidRPr="00E6091C">
        <w:tab/>
        <w:t>13</w:t>
      </w:r>
    </w:p>
    <w:p w:rsidR="003A56A4" w:rsidRPr="00E6091C" w:rsidRDefault="003A56A4" w:rsidP="00E6091C">
      <w:pPr>
        <w:pStyle w:val="Reponse"/>
      </w:pPr>
      <w:r w:rsidRPr="00E6091C">
        <w:t>Je préfère ne pas répondre</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QEDUC</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Quel est le plus haut niveau d'études que vous avez atteint?</w:t>
      </w:r>
    </w:p>
    <w:p w:rsidR="003A56A4" w:rsidRPr="00E6091C" w:rsidRDefault="003A56A4" w:rsidP="00E6091C">
      <w:pPr>
        <w:pStyle w:val="Reponse"/>
      </w:pPr>
      <w:r w:rsidRPr="00E6091C">
        <w:t>Moins d'un diplôme d'études secondaires ou équivalent</w:t>
      </w:r>
      <w:r w:rsidRPr="00E6091C">
        <w:tab/>
        <w:t>1</w:t>
      </w:r>
    </w:p>
    <w:p w:rsidR="003A56A4" w:rsidRPr="00E6091C" w:rsidRDefault="003A56A4" w:rsidP="00E6091C">
      <w:pPr>
        <w:pStyle w:val="Reponse"/>
      </w:pPr>
      <w:r w:rsidRPr="00E6091C">
        <w:t>Diplôme d'études secondaires ou équivalent</w:t>
      </w:r>
      <w:r w:rsidRPr="00E6091C">
        <w:tab/>
        <w:t>2</w:t>
      </w:r>
    </w:p>
    <w:p w:rsidR="003A56A4" w:rsidRPr="00E6091C" w:rsidRDefault="003A56A4" w:rsidP="00E6091C">
      <w:pPr>
        <w:pStyle w:val="Reponse"/>
      </w:pPr>
      <w:r w:rsidRPr="00E6091C">
        <w:t>Certificat ou diplôme d'apprenti ou autre certificat ou diplôme d'une école de métier</w:t>
      </w:r>
      <w:r w:rsidRPr="00E6091C">
        <w:tab/>
        <w:t>3</w:t>
      </w:r>
    </w:p>
    <w:p w:rsidR="003A56A4" w:rsidRPr="00E6091C" w:rsidRDefault="003A56A4" w:rsidP="00E6091C">
      <w:pPr>
        <w:pStyle w:val="Reponse"/>
      </w:pPr>
      <w:r w:rsidRPr="00E6091C">
        <w:t>Certificat ou diplôme d'un collège, d'un cégep ou d'un autre établissement non universitaire</w:t>
      </w:r>
      <w:r w:rsidRPr="00E6091C">
        <w:tab/>
        <w:t>4</w:t>
      </w:r>
    </w:p>
    <w:p w:rsidR="003A56A4" w:rsidRPr="00E6091C" w:rsidRDefault="003A56A4" w:rsidP="00E6091C">
      <w:pPr>
        <w:pStyle w:val="Reponse"/>
      </w:pPr>
      <w:r w:rsidRPr="00E6091C">
        <w:t>Certificat ou diplôme universitaire inférieur à un baccalauréat</w:t>
      </w:r>
      <w:r w:rsidRPr="00E6091C">
        <w:tab/>
        <w:t>5</w:t>
      </w:r>
    </w:p>
    <w:p w:rsidR="003A56A4" w:rsidRPr="00E6091C" w:rsidRDefault="003A56A4" w:rsidP="00E6091C">
      <w:pPr>
        <w:pStyle w:val="Reponse"/>
      </w:pPr>
      <w:r w:rsidRPr="00E6091C">
        <w:t>Baccalauréat</w:t>
      </w:r>
      <w:r w:rsidRPr="00E6091C">
        <w:tab/>
        <w:t>6</w:t>
      </w:r>
    </w:p>
    <w:p w:rsidR="003A56A4" w:rsidRPr="00E6091C" w:rsidRDefault="003A56A4" w:rsidP="00E6091C">
      <w:pPr>
        <w:pStyle w:val="Reponse"/>
      </w:pPr>
      <w:r w:rsidRPr="00E6091C">
        <w:t>Diplôme de deuxième ou de troisième cycle d'études universitaires ou plus</w:t>
      </w:r>
      <w:r w:rsidRPr="00E6091C">
        <w:tab/>
        <w:t>7</w:t>
      </w:r>
    </w:p>
    <w:p w:rsidR="003A56A4" w:rsidRPr="00E6091C" w:rsidRDefault="003A56A4" w:rsidP="00E6091C">
      <w:pPr>
        <w:pStyle w:val="Reponse"/>
      </w:pPr>
      <w:r w:rsidRPr="00E6091C">
        <w:t>Je préfère ne pas répondre</w:t>
      </w:r>
      <w:r w:rsidRPr="00E6091C">
        <w:tab/>
        <w:t>99</w:t>
      </w:r>
    </w:p>
    <w:p w:rsidR="003A56A4" w:rsidRPr="00E6091C" w:rsidRDefault="003A56A4" w:rsidP="00E6091C">
      <w:pPr>
        <w:pStyle w:val="EndQuestion"/>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QHINCOME</w:t>
      </w:r>
    </w:p>
    <w:p w:rsidR="003A56A4" w:rsidRPr="00E6091C" w:rsidRDefault="003A56A4" w:rsidP="00E6091C">
      <w:pPr>
        <w:pStyle w:val="Question"/>
        <w:tabs>
          <w:tab w:val="right" w:pos="7800"/>
        </w:tabs>
        <w:rPr>
          <w:rFonts w:ascii="Calibri" w:hAnsi="Calibri"/>
        </w:rPr>
      </w:pPr>
      <w:r w:rsidRPr="00E6091C">
        <w:rPr>
          <w:rFonts w:ascii="Calibri" w:hAnsi="Calibri"/>
        </w:rPr>
        <w:lastRenderedPageBreak/>
        <w:t xml:space="preserve"> Quel est le revenu brut de &lt;hover="Le revenu brut du ménage est le revenu combiné de tous les salariés d'un ménage provenant de toutes les sources, y compris les salaires, les traitements ou les loyers et avant les déductions fiscales."&gt;</w:t>
      </w:r>
      <w:r w:rsidRPr="00E6091C">
        <w:rPr>
          <w:rFonts w:ascii="Calibri" w:hAnsi="Calibri"/>
          <w:b/>
        </w:rPr>
        <w:t>votre ménage</w:t>
      </w:r>
      <w:r w:rsidRPr="00E6091C">
        <w:rPr>
          <w:rFonts w:ascii="Calibri" w:hAnsi="Calibri"/>
        </w:rPr>
        <w:t>&gt; ?</w:t>
      </w:r>
    </w:p>
    <w:p w:rsidR="003A56A4" w:rsidRPr="00E6091C" w:rsidRDefault="003A56A4" w:rsidP="00E6091C">
      <w:pPr>
        <w:pStyle w:val="Reponse"/>
      </w:pPr>
      <w:r w:rsidRPr="00E6091C">
        <w:t>Moins de 20 000 $CA</w:t>
      </w:r>
      <w:r w:rsidRPr="00E6091C">
        <w:tab/>
        <w:t>1</w:t>
      </w:r>
    </w:p>
    <w:p w:rsidR="003A56A4" w:rsidRPr="00E6091C" w:rsidRDefault="003A56A4" w:rsidP="00E6091C">
      <w:pPr>
        <w:pStyle w:val="Reponse"/>
      </w:pPr>
      <w:r w:rsidRPr="00E6091C">
        <w:t>20 000 $CA à moins de 40 000 $CA</w:t>
      </w:r>
      <w:r w:rsidRPr="00E6091C">
        <w:tab/>
        <w:t>2</w:t>
      </w:r>
    </w:p>
    <w:p w:rsidR="003A56A4" w:rsidRPr="00E6091C" w:rsidRDefault="003A56A4" w:rsidP="00E6091C">
      <w:pPr>
        <w:pStyle w:val="Reponse"/>
      </w:pPr>
      <w:r w:rsidRPr="00E6091C">
        <w:t>40 000 $CA à moins de 60 000 $CA</w:t>
      </w:r>
      <w:r w:rsidRPr="00E6091C">
        <w:tab/>
        <w:t>3</w:t>
      </w:r>
    </w:p>
    <w:p w:rsidR="003A56A4" w:rsidRPr="00E6091C" w:rsidRDefault="003A56A4" w:rsidP="00E6091C">
      <w:pPr>
        <w:pStyle w:val="Reponse"/>
      </w:pPr>
      <w:r w:rsidRPr="00E6091C">
        <w:t>60 000 $CA à moins de 80 000 $CA</w:t>
      </w:r>
      <w:r w:rsidRPr="00E6091C">
        <w:tab/>
        <w:t>4</w:t>
      </w:r>
    </w:p>
    <w:p w:rsidR="003A56A4" w:rsidRPr="00E6091C" w:rsidRDefault="003A56A4" w:rsidP="00E6091C">
      <w:pPr>
        <w:pStyle w:val="Reponse"/>
      </w:pPr>
      <w:r w:rsidRPr="00E6091C">
        <w:t>80 000 $CA à moins de 100 000 $CA</w:t>
      </w:r>
      <w:r w:rsidRPr="00E6091C">
        <w:tab/>
        <w:t>5</w:t>
      </w:r>
    </w:p>
    <w:p w:rsidR="003A56A4" w:rsidRPr="00E6091C" w:rsidRDefault="003A56A4" w:rsidP="00E6091C">
      <w:pPr>
        <w:pStyle w:val="Reponse"/>
      </w:pPr>
      <w:r w:rsidRPr="00E6091C">
        <w:t>100 000 $CA à moins de 150 000 $CA</w:t>
      </w:r>
      <w:r w:rsidRPr="00E6091C">
        <w:tab/>
        <w:t>6</w:t>
      </w:r>
    </w:p>
    <w:p w:rsidR="003A56A4" w:rsidRPr="00E6091C" w:rsidRDefault="003A56A4" w:rsidP="00E6091C">
      <w:pPr>
        <w:pStyle w:val="Reponse"/>
      </w:pPr>
      <w:r w:rsidRPr="00E6091C">
        <w:t>150 000 $CA et plus</w:t>
      </w:r>
      <w:r w:rsidRPr="00E6091C">
        <w:tab/>
        <w:t>7</w:t>
      </w:r>
    </w:p>
    <w:p w:rsidR="003A56A4" w:rsidRPr="00E6091C" w:rsidRDefault="003A56A4" w:rsidP="00E6091C">
      <w:pPr>
        <w:pStyle w:val="Reponse"/>
      </w:pPr>
      <w:r w:rsidRPr="00E6091C">
        <w:t>Je préfère ne pas répondre</w:t>
      </w:r>
      <w:r w:rsidRPr="00E6091C">
        <w:tab/>
        <w:t>99</w:t>
      </w:r>
    </w:p>
    <w:p w:rsidR="003A56A4" w:rsidRPr="00E6091C" w:rsidRDefault="003A56A4" w:rsidP="00E6091C">
      <w:pPr>
        <w:pStyle w:val="Reponse"/>
      </w:pPr>
    </w:p>
    <w:p w:rsidR="003A56A4" w:rsidRPr="00E6091C" w:rsidRDefault="003A56A4" w:rsidP="00E6091C">
      <w:pPr>
        <w:pStyle w:val="Variable"/>
        <w:keepNext w:val="0"/>
        <w:tabs>
          <w:tab w:val="right" w:pos="7800"/>
        </w:tabs>
        <w:rPr>
          <w:rFonts w:ascii="Calibri" w:hAnsi="Calibri"/>
        </w:rPr>
      </w:pPr>
      <w:r w:rsidRPr="00E6091C">
        <w:rPr>
          <w:rFonts w:ascii="Calibri" w:hAnsi="Calibri"/>
        </w:rPr>
        <w:t>QETHN [1,14]</w:t>
      </w:r>
    </w:p>
    <w:p w:rsidR="003A56A4" w:rsidRPr="00E6091C" w:rsidRDefault="003A56A4" w:rsidP="00E6091C">
      <w:pPr>
        <w:pStyle w:val="Question"/>
        <w:tabs>
          <w:tab w:val="right" w:pos="7800"/>
        </w:tabs>
        <w:rPr>
          <w:rFonts w:ascii="Calibri" w:hAnsi="Calibri"/>
        </w:rPr>
      </w:pPr>
      <w:r w:rsidRPr="00E6091C">
        <w:rPr>
          <w:rFonts w:ascii="Calibri" w:hAnsi="Calibri"/>
        </w:rPr>
        <w:t xml:space="preserve"> Les personnes vivant au Canada proviennent de nombreux milieux ou pays ethnoculturels différents. Vous considérez-vous comme :</w:t>
      </w:r>
    </w:p>
    <w:p w:rsidR="003A56A4" w:rsidRPr="00E6091C" w:rsidRDefault="003A56A4" w:rsidP="00E6091C">
      <w:pPr>
        <w:pStyle w:val="Reponse"/>
      </w:pPr>
      <w:r w:rsidRPr="00E6091C">
        <w:t>Arabe</w:t>
      </w:r>
      <w:r w:rsidRPr="00E6091C">
        <w:tab/>
        <w:t>1</w:t>
      </w:r>
    </w:p>
    <w:p w:rsidR="003A56A4" w:rsidRPr="00E6091C" w:rsidRDefault="003A56A4" w:rsidP="00E6091C">
      <w:pPr>
        <w:pStyle w:val="Reponse"/>
      </w:pPr>
      <w:r w:rsidRPr="00E6091C">
        <w:t>Amérique latine</w:t>
      </w:r>
      <w:r w:rsidRPr="00E6091C">
        <w:tab/>
        <w:t>2</w:t>
      </w:r>
    </w:p>
    <w:p w:rsidR="003A56A4" w:rsidRPr="00E6091C" w:rsidRDefault="003A56A4" w:rsidP="00E6091C">
      <w:pPr>
        <w:pStyle w:val="Reponse"/>
      </w:pPr>
      <w:r w:rsidRPr="00E6091C">
        <w:t>Blanc</w:t>
      </w:r>
      <w:r w:rsidRPr="00E6091C">
        <w:tab/>
        <w:t>3</w:t>
      </w:r>
    </w:p>
    <w:p w:rsidR="003A56A4" w:rsidRPr="00E6091C" w:rsidRDefault="003A56A4" w:rsidP="00E6091C">
      <w:pPr>
        <w:pStyle w:val="Reponse"/>
      </w:pPr>
      <w:r w:rsidRPr="00E6091C">
        <w:t>Noir(e)</w:t>
      </w:r>
      <w:r w:rsidRPr="00E6091C">
        <w:tab/>
        <w:t>4</w:t>
      </w:r>
    </w:p>
    <w:p w:rsidR="003A56A4" w:rsidRPr="00E6091C" w:rsidRDefault="003A56A4" w:rsidP="00E6091C">
      <w:pPr>
        <w:pStyle w:val="Reponse"/>
      </w:pPr>
      <w:r w:rsidRPr="00E6091C">
        <w:t>Asiatique du Sud-Est (p.ex., Vietnamien, Cambodgien, Laotien, Thaï)</w:t>
      </w:r>
      <w:r w:rsidRPr="00E6091C">
        <w:tab/>
        <w:t>5</w:t>
      </w:r>
    </w:p>
    <w:p w:rsidR="003A56A4" w:rsidRPr="00E6091C" w:rsidRDefault="003A56A4" w:rsidP="00E6091C">
      <w:pPr>
        <w:pStyle w:val="Reponse"/>
      </w:pPr>
      <w:r w:rsidRPr="00E6091C">
        <w:t>Asiatique de l'Ouest (p. ex., Iranien, Afghan)</w:t>
      </w:r>
      <w:r w:rsidRPr="00E6091C">
        <w:tab/>
        <w:t>6</w:t>
      </w:r>
    </w:p>
    <w:p w:rsidR="003A56A4" w:rsidRPr="00E6091C" w:rsidRDefault="003A56A4" w:rsidP="00E6091C">
      <w:pPr>
        <w:pStyle w:val="Reponse"/>
      </w:pPr>
      <w:r w:rsidRPr="00E6091C">
        <w:t>Asiatique du Sud (p. ex., Indien de l'Est, Pakistanais, Sri Lankais)</w:t>
      </w:r>
      <w:r w:rsidRPr="00E6091C">
        <w:tab/>
        <w:t>7</w:t>
      </w:r>
    </w:p>
    <w:p w:rsidR="003A56A4" w:rsidRPr="00E6091C" w:rsidRDefault="003A56A4" w:rsidP="00E6091C">
      <w:pPr>
        <w:pStyle w:val="Reponse"/>
      </w:pPr>
      <w:r w:rsidRPr="00E6091C">
        <w:t>Philippin</w:t>
      </w:r>
      <w:r w:rsidRPr="00E6091C">
        <w:tab/>
        <w:t>8</w:t>
      </w:r>
    </w:p>
    <w:p w:rsidR="003A56A4" w:rsidRPr="00E6091C" w:rsidRDefault="003A56A4" w:rsidP="00E6091C">
      <w:pPr>
        <w:pStyle w:val="Reponse"/>
      </w:pPr>
      <w:r w:rsidRPr="00E6091C">
        <w:t>Chinois</w:t>
      </w:r>
      <w:r w:rsidRPr="00E6091C">
        <w:tab/>
        <w:t>9</w:t>
      </w:r>
    </w:p>
    <w:p w:rsidR="003A56A4" w:rsidRPr="00E6091C" w:rsidRDefault="003A56A4" w:rsidP="00E6091C">
      <w:pPr>
        <w:pStyle w:val="Reponse"/>
      </w:pPr>
      <w:r w:rsidRPr="00E6091C">
        <w:t>Japonais</w:t>
      </w:r>
      <w:r w:rsidRPr="00E6091C">
        <w:tab/>
        <w:t>10</w:t>
      </w:r>
    </w:p>
    <w:p w:rsidR="003A56A4" w:rsidRPr="00E6091C" w:rsidRDefault="003A56A4" w:rsidP="00E6091C">
      <w:pPr>
        <w:pStyle w:val="Reponse"/>
      </w:pPr>
      <w:r w:rsidRPr="00E6091C">
        <w:t>Coréen</w:t>
      </w:r>
      <w:r w:rsidRPr="00E6091C">
        <w:tab/>
        <w:t>11</w:t>
      </w:r>
    </w:p>
    <w:p w:rsidR="003A56A4" w:rsidRPr="00E6091C" w:rsidRDefault="003A56A4" w:rsidP="00E6091C">
      <w:pPr>
        <w:pStyle w:val="Reponse"/>
      </w:pPr>
      <w:r w:rsidRPr="00E6091C">
        <w:t>Autochtone (p. ex., Ojibway, Iroquois, Cri)</w:t>
      </w:r>
      <w:r w:rsidRPr="00E6091C">
        <w:tab/>
        <w:t>12</w:t>
      </w:r>
    </w:p>
    <w:p w:rsidR="003A56A4" w:rsidRPr="00E6091C" w:rsidRDefault="003A56A4" w:rsidP="00E6091C">
      <w:pPr>
        <w:pStyle w:val="Reponse"/>
      </w:pPr>
      <w:r w:rsidRPr="00E6091C">
        <w:t>Autre (Veuillez préciser) :</w:t>
      </w:r>
      <w:r w:rsidRPr="00E6091C">
        <w:tab/>
        <w:t>77</w:t>
      </w:r>
    </w:p>
    <w:p w:rsidR="003A56A4" w:rsidRPr="00E6091C" w:rsidRDefault="003A56A4" w:rsidP="00E6091C">
      <w:pPr>
        <w:pStyle w:val="Reponse"/>
      </w:pPr>
      <w:r w:rsidRPr="00E6091C">
        <w:t>Aucun de ce qui précède</w:t>
      </w:r>
      <w:r w:rsidRPr="00E6091C">
        <w:tab/>
        <w:t>98</w:t>
      </w:r>
    </w:p>
    <w:p w:rsidR="003A56A4" w:rsidRPr="00E6091C" w:rsidRDefault="003A56A4" w:rsidP="00E6091C">
      <w:pPr>
        <w:pStyle w:val="Reponse"/>
      </w:pPr>
      <w:r w:rsidRPr="00E6091C">
        <w:t>Préfère ne pas répondre</w:t>
      </w:r>
      <w:r w:rsidRPr="00E6091C">
        <w:tab/>
        <w:t>99</w:t>
      </w:r>
    </w:p>
    <w:p w:rsidR="003A56A4" w:rsidRPr="00E6091C" w:rsidRDefault="003A56A4" w:rsidP="00E6091C">
      <w:pPr>
        <w:pStyle w:val="Variable"/>
        <w:keepNext w:val="0"/>
        <w:tabs>
          <w:tab w:val="right" w:pos="7800"/>
        </w:tabs>
        <w:rPr>
          <w:rFonts w:ascii="Calibri" w:hAnsi="Calibri"/>
        </w:rPr>
      </w:pPr>
    </w:p>
    <w:p w:rsidR="003A56A4" w:rsidRPr="00E6091C" w:rsidRDefault="003A56A4" w:rsidP="00E6091C">
      <w:pPr>
        <w:pStyle w:val="Variable"/>
        <w:keepNext w:val="0"/>
        <w:tabs>
          <w:tab w:val="right" w:pos="7800"/>
        </w:tabs>
        <w:rPr>
          <w:rFonts w:ascii="Calibri" w:hAnsi="Calibri"/>
        </w:rPr>
      </w:pPr>
      <w:r w:rsidRPr="00E6091C">
        <w:rPr>
          <w:rFonts w:ascii="Calibri" w:hAnsi="Calibri"/>
        </w:rPr>
        <w:t xml:space="preserve">THNK </w:t>
      </w:r>
    </w:p>
    <w:p w:rsidR="003A56A4" w:rsidRPr="00E6091C" w:rsidRDefault="003A56A4" w:rsidP="00E6091C">
      <w:pPr>
        <w:pStyle w:val="QUESTION0"/>
        <w:tabs>
          <w:tab w:val="right" w:pos="7800"/>
        </w:tabs>
        <w:rPr>
          <w:rFonts w:ascii="Calibri" w:hAnsi="Calibri"/>
        </w:rPr>
      </w:pPr>
      <w:r w:rsidRPr="00E6091C">
        <w:rPr>
          <w:rFonts w:ascii="Calibri" w:hAnsi="Calibri"/>
        </w:rPr>
        <w:t xml:space="preserve"> Le sondage est maintenant terminé. Au nom du gouvernement du Canada, nous vous remercions d'avoir pris le temps de nous fournir vos commentaires. Nous l'apprécions énormément.</w:t>
      </w:r>
    </w:p>
    <w:p w:rsidR="003A56A4" w:rsidRPr="00032624" w:rsidRDefault="003A56A4" w:rsidP="00E6091C">
      <w:pPr>
        <w:pStyle w:val="Chapterbodytext"/>
      </w:pPr>
    </w:p>
    <w:p w:rsidR="003A56A4" w:rsidRPr="00032624" w:rsidRDefault="003A56A4" w:rsidP="00DE05F7">
      <w:pPr>
        <w:pStyle w:val="Chapterbodytext"/>
        <w:sectPr w:rsidR="003A56A4" w:rsidRPr="00032624" w:rsidSect="002060B4">
          <w:footerReference w:type="first" r:id="rId88"/>
          <w:pgSz w:w="12240" w:h="15840" w:code="1"/>
          <w:pgMar w:top="1440" w:right="1440" w:bottom="1440" w:left="1440" w:header="720" w:footer="576" w:gutter="0"/>
          <w:cols w:space="720"/>
          <w:titlePg/>
          <w:rtlGutter/>
          <w:docGrid w:linePitch="360"/>
        </w:sectPr>
      </w:pPr>
    </w:p>
    <w:p w:rsidR="003A56A4" w:rsidRPr="00032624" w:rsidRDefault="003A56A4" w:rsidP="00B93F7E">
      <w:pPr>
        <w:pStyle w:val="Heading4"/>
      </w:pPr>
      <w:bookmarkStart w:id="55" w:name="_Toc130298067"/>
      <w:bookmarkEnd w:id="54"/>
      <w:r w:rsidRPr="00032624">
        <w:lastRenderedPageBreak/>
        <w:t>Tableaux détaillés</w:t>
      </w:r>
      <w:bookmarkEnd w:id="55"/>
    </w:p>
    <w:p w:rsidR="003A56A4" w:rsidRPr="00032624" w:rsidRDefault="003A56A4" w:rsidP="00F62C7E">
      <w:pPr>
        <w:pStyle w:val="Chapterbodytext"/>
      </w:pPr>
    </w:p>
    <w:p w:rsidR="003A56A4" w:rsidRPr="00032624" w:rsidRDefault="003A56A4" w:rsidP="00F62C7E">
      <w:pPr>
        <w:pStyle w:val="Chapterbodytext"/>
      </w:pPr>
    </w:p>
    <w:p w:rsidR="003A56A4" w:rsidRPr="00032624" w:rsidRDefault="003A56A4" w:rsidP="00F62C7E">
      <w:pPr>
        <w:pStyle w:val="Chapterbodytext"/>
      </w:pP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t>Dans la liste des enjeux ci-dessous, quels sont les trois principaux enjeux qui vous préoccupent personnellement?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widowControl w:val="0"/>
              <w:autoSpaceDE w:val="0"/>
              <w:autoSpaceDN w:val="0"/>
              <w:adjustRightInd w:val="0"/>
              <w:jc w:val="right"/>
              <w:rPr>
                <w:sz w:val="20"/>
              </w:rPr>
            </w:pPr>
            <w:r w:rsidRPr="00032624">
              <w:rPr>
                <w:sz w:val="20"/>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widowControl w:val="0"/>
              <w:autoSpaceDE w:val="0"/>
              <w:autoSpaceDN w:val="0"/>
              <w:adjustRightInd w:val="0"/>
              <w:jc w:val="center"/>
              <w:rPr>
                <w:sz w:val="20"/>
              </w:rPr>
            </w:pPr>
            <w:r w:rsidRPr="00032624">
              <w:rPr>
                <w:sz w:val="20"/>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widowControl w:val="0"/>
              <w:autoSpaceDE w:val="0"/>
              <w:autoSpaceDN w:val="0"/>
              <w:adjustRightInd w:val="0"/>
              <w:jc w:val="right"/>
              <w:rPr>
                <w:sz w:val="20"/>
              </w:rPr>
            </w:pPr>
            <w:r w:rsidRPr="00032624">
              <w:rPr>
                <w:sz w:val="20"/>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Changements climatiques, environnement, biodiversité, pollution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Inégalités entre les riches et les pauvres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43 %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Populisme, nationalisme, extrémisme politique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Nouvelles technologies, robotisation, intelligence artificielle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Immigration, flux migratoires, réfugiés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Guerres, conflits, terrorisme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28 %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Éducation, soins de santé, eau potable et faim dans les pays en voie de développement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Crises économiques, sécurité de l'emploi, salaires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44 %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Fausses nouvelles, désinformation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Grandes pandémies et maladies à l'échelle mondiale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la liste des enjeux ci-dessous, quels sont les trois principaux enjeux qui vous préoccupent personnellement?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Changements climatiques, environnement, biodiversité, pollution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Inégalités entre les riches et les pauvres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Populisme, nationalisme, extrémisme politique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Nouvelles technologies, robotisation, intelligence artificielle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Immigration, flux migratoires, réfugiés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Guerres, conflits, terrorisme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Éducation, soins de santé, eau potable et faim dans les pays en voie de développement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Crises économiques, sécurité de l'emploi, salaires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49 %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Fausses nouvelles, désinformation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Grandes pandémies et maladies à l'échelle mondiale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Tout bien considéré, pensez-vous que le monde s'améliore ou empire, ou qu’il n'y a pas de changement?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S'améliore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Empire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79 %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de changement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Tout bien considéré, pensez-vous que le monde s'améliore ou empire, ou qu’il n'y a pas de changement?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s'améliore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s'aggrave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de changement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Ce qui se passe dans les pays en développement touche rarement les gens comme moi qui vivent au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3,69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3,46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3,93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3,64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3,68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3,68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3,82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3,57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3,82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Ce qui se passe dans les pays en développement touche rarement les gens comme moi qui vivent au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3,69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3,56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3,63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3,64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3,68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 de l’étudiant(e)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ce qui concerne la pauvreté et le développement dans le monde, avez-vous fait don d'argent à une ONG ou à une association caritative internationale qui travaille dans ce domaine au cours des douze derniers mois?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ce qui concerne la pauvreté et le développement dans le monde, avez-vous fait don d'argent à une ONG ou à une association caritative internationale qui travaille dans ce domaine au cours des douze derniers mois?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Lequel des énoncés suivants décrit le mieux votre sentiment vis-à-vis de la pauvreté dans les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Assez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Très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Plutôt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d’opinion tranchée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très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2,44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2,54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2,12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 de l’étudiant(e)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Lequel des énoncés suivants décrit le mieux votre sentiment vis-à-vis de la pauvreté dans les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Assez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66 %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59 %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Très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Plutôt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d’opinion tranchée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très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préoccupé(e)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2,21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2,22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2,46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et 10 signifie que le Canada « devrait contribuer très généreusement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d’aide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Neutre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Aide généreuse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devrait rien donner du tout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Devrait donner des aides très généreuses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5,52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5,40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4,90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5,20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6,39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5,25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6,15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2,58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Concernant l'aide internationale accordée aux pays en voie de développement, sur une échelle de 0 à 10, veuillez indiquer dans quelle mesure vous pensez que le gouvernement du Canada devrait contribuer à l'aide internationale, où 0 signifie que le Canada « ne devrait pas du tout contribuer et 10 signifie que le Canada « devrait contribuer très généreusement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d’aide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Neutre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Aide généreuse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57 %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devrait rien donner du tout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Devrait donner des aides très généreuses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5,23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5,15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5,89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5,67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Sur les 628,9 milliards de dollars canadiens de son budget total pour l’exercice 2020-2021, le gouvernement du Canada a consacré environ 1,3 % (soit 8,2 milliards de dollars) à l'aide internationale pour les pays pauvres. Pensez-vous que le gouvernement devrait augmenter ou diminuer le budget qu'il consacre à l'aide internationale pour les pays pauvres?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Augmentation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Reste la même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Diminution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 augmentation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Augmentation moyenne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Demeurer le même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Diminution moyenne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 diminution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3,00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3,33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3,16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3,07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3,10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2,84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Sur les 628,9 milliards de dollars canadiens de son budget total pour l’exercice 2020-2021, le gouvernement du Canada a consacré environ 1,3 % (soit 8,2 milliards de dollars) à l'aide internationale pour les pays pauvres. Pensez-vous que le gouvernement devrait augmenter ou diminuer le budget qu'il consacre à l'aide internationale pour les pays pauvres?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Augmentation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Reste la même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Diminution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 augmentation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Augmentation moyenne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Demeurer le même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Diminution moyenne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 diminution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3,21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2,87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2,98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3,02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Vous personnellement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2,18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2,93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2,77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2,49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Vous personnellement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82 %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2,57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2,64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2,16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2,22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Le gouvernement du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5,18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4,51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4,70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4,73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4,26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4,76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4,79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5,56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5,22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5,40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Le gouvernement du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44 %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4,53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5,27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5,04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4,88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4,68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2,84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ONG/Œuvre de bienfaisance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5,53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5,14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6,17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5,22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6,21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2,49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ONG/Œuvre de bienfaisance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33 %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5,53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5,80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5,62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2,74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Entreprises/Sociétés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6,35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6,34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6,57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5,93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6,09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6,35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6,77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6,36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6,02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6,78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Entreprises/Sociétés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6,26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6,20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6,30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L’ONU et d’autres organisations internationales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65 %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6,41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5,66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5,88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6,18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5,91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6,68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5,46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6,58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3,10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Selon vous, quelle différence chacune des entités suivantes peut-elle faire dans la réduction de la pauvreté dans les pays en voie de développement, le cas échéant? L’ONU et d’autres organisations internationales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Q8E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différence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Différence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Grande différence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Ne peut rien changer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Peut faire une grande différence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5,65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6,26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6,13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6,02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1"/>
            </w:pPr>
            <w:r w:rsidRPr="00032624">
              <w:t>5,77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3,01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90</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Globalement, sur une échelle de 0 à 10 où 0 signifie « très inefficace » et 10 signifie « très efficace », comment évaluez-vous l'efficacité de l'aide internationale apportée par le gouvernement du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Q9</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Inefficaces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Efficaces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Très inefficace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Très efficace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4,48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3,76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3,79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3,85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3,44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4,02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4,92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4,21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3,74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4,57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Globalement, sur une échelle de 0 à 10 où 0 signifie « très inefficace » et 10 signifie « très efficace », comment évaluez-vous l'efficacité de l'aide internationale apportée par le gouvernement du Canada?</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Q9</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Inefficaces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48 %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Efficaces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24 %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Très inefficace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Très efficace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4,06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3,87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4,36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4,27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4,41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4,16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3,75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règle générale, à quel point faites-vous confiance aux ONG et aux organismes de bienfaisance de développement international, le cas échéant?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Q10</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confiance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Moyennement confiance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Entièrement confiance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Pas du tout confiance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Entièrement confiance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4,89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4,52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4,46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4,57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3,91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4,37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4,63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4,28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5,11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règle générale, à quel point faites-vous confiance aux ONG et aux organismes de bienfaisance de développement international, le cas échéant?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Q10</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confiance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Moyennement confiance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Entièrement confiance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45 %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Pas du tout confiance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Entièrement confiance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4,00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4,08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5,32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4,31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4,75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4,86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4,72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2,77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Lire un article, regarder ou écouter un reportage à ce sujet (en ligne ou hors ligne)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78 %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81 %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Lire un article, regarder ou écouter un reportage à ce sujet (en ligne ou hors ligne)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83 %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Discuter des amis, des membres de votre famille ou d'autres personnes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Discuter des amis, des membres de votre famille ou d'autres personnes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Partager ou envoyer un article ou des informations à ce sujet (en ligne ou hors ligne)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 prochaine série de questions porte sur ce que vous avez fait, le cas échéant, en lien avec la pauvreté et le développement dans le monde. Partager ou envoyer un article ou des informations à ce sujet (en ligne ou hors ligne)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lien avec les informations que vous avez lues/vues/partagées ou des discussions que vous avez eues à propos de la pauvreté dans le monde, diriez-vous que leur contenu était positif ou négatif? Dans l'ensemble, ce contenu était...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Plus positif que négatif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Plus négatif que positif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lien avec les informations que vous avez lues/vues/partagées ou des discussions que vous avez eues à propos de la pauvreté dans le monde, diriez-vous que leur contenu était positif ou négatif? Dans l'ensemble, ce contenu était...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Plus positif que négatif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Plus négatif que positif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Parmi les activités suivantes relatives à la pauvreté dans le monde et au développement des pays en voie de développement, lesquelles avez-vous, le cas échéant, effectuées au cours des douze derniers mois? Faire du bénévolat pour une organisation ou un organisme de bienfaisance travaillant dans ce domaine, au Canada ou à l'étranger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Q13A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87 %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activités suivantes relatives à la pauvreté dans le monde et au développement des pays en voie de développement, lesquelles avez-vous, le cas échéant, effectuées au cours des douze derniers mois? Faire du bénévolat pour une organisation ou un organisme de bienfaisance travaillant dans ce domaine, au Canada ou à l'étranger</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Q13A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91 %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92 %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activités suivantes relatives à la pauvreté dans le monde et au développement des pays en voie de développement, lesquelles avez-vous, le cas échéant, effectuées au cours des douze derniers mois? Devenir membre, suivre, aimer ou vous abonner au bulletin d'information d'un organisme de bienfaisance ou d'une ONG internationale engagée sur ces questions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Q13B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activités suivantes relatives à la pauvreté dans le monde et au développement des pays en voie de développement, lesquelles avez-vous, le cas échéant, effectuées au cours des douze derniers mois? Devenir membre, suivre, aimer ou vous abonner au bulletin d'information d'un organisme de bienfaisance ou d'une ONG internationale engagée sur ces questions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Q13B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83 %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Parmi les actions suivantes, lesquelles avez-vous réalisées au cours des douze derniers mois pour soutenir ou vous opposer aux mesures visant à résoudre la pauvreté dans le monde? Exprimer votre opinion pour exercer une influence sur cette question (p. ex., en signant une pétition, écrire un blog, etc.)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actions suivantes, lesquelles avez-vous réalisées au cours des douze derniers mois pour soutenir ou vous opposer aux mesures visant à résoudre la pauvreté dans le monde? Exprimer votre opinion pour exercer une influence sur cette question (p. ex., en signant une pétition, écrire un blog, etc.)</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80 %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Parmi les actions suivantes, lesquelles avez-vous réalisées au cours des douze derniers mois pour soutenir ou vous opposer aux mesures visant à résoudre la pauvreté dans le monde? Contacter un député ou un autre élu (en personne, au téléphone, par courrier ou par le biais de Twitter, Facebook ou d'un autre réseau social)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92 %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86 %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actions suivantes, lesquelles avez-vous réalisées au cours des douze derniers mois pour soutenir ou vous opposer aux mesures visant à résoudre la pauvreté dans le monde? Contacter un député ou un autre élu (en personne, au téléphone, par courrier ou par le biais de Twitter, Facebook ou d'un autre réseau social)</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94 %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Parmi les actions suivantes, lesquelles avez-vous réalisées au cours des douze derniers mois pour soutenir ou vous opposer aux mesures visant à résoudre la pauvreté dans le monde? Participer à une manifestation, un rassemblement, une marche ou à un autre événement sur cette question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96 %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97 %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89 %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actions suivantes, lesquelles avez-vous réalisées au cours des douze derniers mois pour soutenir ou vous opposer aux mesures visant à résoudre la pauvreté dans le monde? Participer à une manifestation, un rassemblement, une marche ou à un autre événement sur cette question</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94 %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96 %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actions suivantes, lesquelles avez-vous réalisées au cours des douze derniers mois pour soutenir ou vous opposer aux mesures visant à résoudre la pauvreté dans le monde? Acheter des produits ou boycotter des produits/services en rapport avec cette question (p. ex., en achetant des produits dans la boutique d'un organisme de bienfaisance)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Parmi les actions suivantes, lesquelles avez-vous réalisées au cours des douze derniers mois pour soutenir ou vous opposer aux mesures visant à résoudre la pauvreté dans le monde? Acheter des produits ou boycotter des produits/services en rapport avec cette question (p. ex., en achetant des produits dans la boutique d'un organisme de bienfaisance)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Q14D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soutenir les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l'ai fait pour m'opposer aux efforts visant à résoudre la question de la pauvreté dans le monde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l’ai pas fait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Lesquels des mots suivants, le cas échéant, décrivent de façon générale vos sentiments vis-à-vis de l'aide financière apportée par le gouvernement du Canada aux populations des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Heureux(se), dynamique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Plein(e) d'espoir, enthousiaste, optimiste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it-IT"/>
              </w:rPr>
            </w:pPr>
            <w:r w:rsidRPr="00032624">
              <w:rPr>
                <w:lang w:val="it-IT"/>
              </w:rPr>
              <w:t>Content(e), satisfait(e), ravi(e)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Détendu(e), serein(e), en paix avec vous-même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Paisible, tranquille, décontracté(e)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Indifférent(e), réservé(e), calme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pt-PT"/>
              </w:rPr>
            </w:pPr>
            <w:r w:rsidRPr="00032624">
              <w:rPr>
                <w:lang w:val="pt-PT"/>
              </w:rPr>
              <w:t>Exaspéré(e), las(se), fatigué(e)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Triste, morose, déprimé(e)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Anxieux(se), malheureux(se), insatisfait(e)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colère, bouleversé(e), contrarié(e)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pt-PT"/>
              </w:rPr>
            </w:pPr>
            <w:r w:rsidRPr="00032624">
              <w:rPr>
                <w:lang w:val="pt-PT"/>
              </w:rPr>
              <w:t>Irrité(e), perturbé(e), agité(e)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Fier(ère), encouragé(e), stimulé(e)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de ces réponses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Lesquels des mots suivants, le cas échéant, décrivent de façon générale vos sentiments vis-à-vis de l'aide financière apportée par le gouvernement du Canada aux populations des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Heureux(se), dynamique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Plein(e) d'espoir, enthousiaste, optimiste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it-IT"/>
              </w:rPr>
            </w:pPr>
            <w:r w:rsidRPr="00032624">
              <w:rPr>
                <w:lang w:val="it-IT"/>
              </w:rPr>
              <w:t>Content(e), satisfait(e), ravi(e)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Détendu(e), serein(e), en paix avec vous-même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Paisible, tranquille, décontracté(e)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Indifférent(e), réservé(e), calme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pt-PT"/>
              </w:rPr>
            </w:pPr>
            <w:r w:rsidRPr="00032624">
              <w:rPr>
                <w:lang w:val="pt-PT"/>
              </w:rPr>
              <w:t>Exaspéré(e), las(se), fatigué(e)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Triste, morose, déprimé(e)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Anxieux(se), malheureux(se), insatisfait(e)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colère, bouleversé(e), contrarié(e)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rPr>
                <w:lang w:val="pt-PT"/>
              </w:rPr>
            </w:pPr>
            <w:r w:rsidRPr="00032624">
              <w:rPr>
                <w:lang w:val="pt-PT"/>
              </w:rPr>
              <w:t>Irrité(e), perturbé(e), agité(e)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Fier(ère), encouragé(e), stimulé(e)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de ces réponses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 gouvernement du Canada donne de l'argent aux pays en voie de développement. Veuillez utiliser l'échelle ci-dessous pour indiquer quelle devrait être, selon vous, l'objectif prioritaire de cette aide.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Favoriser les intérêts du Canada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deux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Réduire la pauvreté dans les pays en voie de développement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 xml:space="preserve"> 0 – L'objectif prioritaire de l'aide financière du gouvernement du Canada devrait être de favoriser les intérêts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 – L'objectif prioritaire de l'aide financière du gouvernement du Canada devrait être de réduire la pauvreté dans les pays en voie de développement et de favoriser les intérêts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L'objectif prioritaire de l'aide financière du gouvernement du Canada devrait être de réduire la pauvreté dans les pays en voie de développement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6,04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6,52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7,27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7,71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6,34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6,98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7,12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6,25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7,32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3,21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 gouvernement du Canada donne de l'argent aux pays en voie de développement. Veuillez utiliser l'échelle ci-dessous pour indiquer quelle devrait être, selon vous, l'objectif prioritaire de cette aide.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Favoriser les intérêts du Canada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deux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Réduire la pauvreté dans les pays en voie de développement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L'objectif prioritaire de l'aide financière du gouvernement du Canada devrait être de favoriser les intérêts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 – L'objectif prioritaire de l'aide financière du gouvernement du Canada devrait être de réduire la pauvreté dans les pays en voie de développement et de favoriser les intérêts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L'objectif prioritaire de l'aide financière du gouvernement du Canada devrait être de réduire la pauvreté dans les pays en voie de développement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6,49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7,01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6,94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6,95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6,41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3,08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lien avec l'aide internationale accordée par le gouvernement du Canada aux pays en voie de développement, veuillez indiquer quelles sont les première, deuxième et troisième priorités, selon vous.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L'éducation : aider les populations à aller à l'école, ou à acquérir des compétences et suivre des formations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santé : permettre l'accès aux hôpitaux et aux cliniques, traiter les maladies et fournir des vaccins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planification familiale : fournir l'accès à la contraception et aux autres services familiaux</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L'eau : fournir l'accès à l'eau potable, aux toilettes et à l'hygiène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47 %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 gouvernement et la société civile : demander davantage de comptes au gouvernement, répondre aux problèmes de corruption et garantir la paix, la sécurité et la primauté du droit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L'aide sociale : répondre aux questions de pauvreté en fournissant des logements et de l'aide sociale aux personnes qui sont dans l'incapacité de travailler en raison d'une maladie, d'une blessure, de leur âge ou du fait qu'ils ont des enfants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infrastructures : construire des routes et des réseaux de télécommunication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L'énergie : fournir de l'électricité et d'autres services d'énergie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L'agriculture : cultiver des denrées alimentaires et d'autres cultures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croissance économique : créer des emplois et soutenir l'économie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protection de l'environnement : lutter contre les changements climatiques, la pollution atmosphérique et protéger les animaux et leurs habitats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L'allégement de la dette : réduire la dette des pays pauvres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lastRenderedPageBreak/>
              <w:t>L'aide humanitaire: fournir de l'aide dans les situations d'urgence et de crises humanitaires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migrations et les flux de réfugiés : protéger les réfugiés et encourager des parcours migratoires qui garantissent la sécurité des personnes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L'égalité des femmes : soutenir les droits des femmes, l'égalité entre les genres et contribuer à éradiquer la violence envers les femmes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lien avec l'aide internationale accordée par le gouvernement du Canada aux pays en voie de développement, veuillez indiquer quelles sont les première, deuxième et troisième priorités, selon vous.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L'éducation : aider les populations à aller à l'école, ou à acquérir des compétences et suivre des formations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43 %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santé : permettre l'accès aux hôpitaux et aux cliniques, traiter les maladies et fournir des vaccins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planification familiale : fournir l'accès à la contraception et aux autres services familiaux</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L'eau : fournir l'accès à l'eau potable, aux toilettes et à l'hygiène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 gouvernement et la société civile : demander davantage de comptes au gouvernement, répondre aux problèmes de corruption et garantir la paix, la sécurité et la primauté du droit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L'aide sociale : répondre aux questions de pauvreté en fournissant des logements et de l'aide sociale aux personnes qui sont dans l'incapacité de travailler en raison d'une maladie, d'une blessure, de leur âge ou du fait qu'ils ont des enfants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infrastructures : construire des routes et des réseaux de télécommunication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L'énergie : fournir de l'électricité et d'autres services d'énergie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L'agriculture : cultiver des denrées alimentaires et d'autres cultures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croissance économique : créer des emplois et soutenir l'économie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 protection de l'environnement : lutter contre les changements climatiques, la pollution atmosphérique et protéger les animaux et leurs habitats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lastRenderedPageBreak/>
              <w:t>L'allégement de la dette : réduire la dette des pays pauvres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L'aide humanitaire: fournir de l'aide dans les situations d'urgence et de crises humanitaires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migrations et les flux de réfugiés : protéger les réfugiés et encourager des parcours migratoires qui garantissent la sécurité des personnes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L'égalité des femmes : soutenir les droits des femmes, l'égalité entre les genres et contribuer à éradiquer la violence envers les femmes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Dans quelle mesure êtes-vous en accord ou en désaccord avec les affirmations suivantes à propos de l'aide fournie par le Canada aux pays en voie de développement? L'aide financière du Canada aux pays défavorisés renforce sa position sur la scène politique internationale.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2,53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2,74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2,62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financière du Canada aux pays défavorisés renforce sa position sur la scène politique internationale.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2,61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1,11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fournit par le Canada lui permet de promouvoir sa propre sécurité nationale.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31 %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3,12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3,03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2,91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fournit par le Canada lui permet de promouvoir sa propre sécurité nationale.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26 %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3,12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1"/>
            </w:pPr>
            <w:r w:rsidRPr="00032624">
              <w:t>2,89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1,15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90</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améliore la vie des populations leur permettant d'avoir accès à l'éducation, aux soins de santé, à l'eau potable et aux installations sanitaires.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2,25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2,26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2,10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2,26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améliore la vie des populations leur permettant d'avoir accès à l'éducation, aux soins de santé, à l'eau potable et aux installations sanitaires.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74 %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2,26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1"/>
            </w:pPr>
            <w:r w:rsidRPr="00032624">
              <w:t>2,10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0,965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0,950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0,951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90</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améliore la croissance économique dans des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2,58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2,75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2,75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2,57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à propos de l'aide fournie par le Canada aux pays en voie de développement? L'aide internationale améliore la croissance économique dans des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Q18D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2,76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2,64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La majorité de l'aide internationale ne parvient pas aux bons destinataires.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2,37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2,22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2,40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La majorité de l'aide internationale ne parvient pas aux bons destinataires.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50 %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2,16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2,21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2,43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1,12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Dans quelle mesure êtes-vous en accord ou en désaccord avec les affirmations suivantes relatives à l'aide fournie par le gouvernement du Canada aux pays en développement? Une grande partie de l'aide internationale du Canada finit dans les poches de responsables politiques corrompus des pays qui la reçoivent.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50 %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2,32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Une grande partie de l'aide internationale du Canada finit dans les poches de responsables politiques corrompus des pays qui la reçoivent.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2,33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La majorité de l'aide internationale sert à financer des programmes qui ne contribuent pas à réduire la pauvreté.</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2,46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2,50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2,64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La majorité de l'aide internationale sert à financer des programmes qui ne contribuent pas à réduire la pauvreté.</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2,37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2,46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2,65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Dans quelle mesure êtes-vous en accord ou en désaccord avec les affirmations suivantes relatives à l'aide fournie par le gouvernement du Canada aux pays en développement? Le Canada ne peut pas se permettre d'avoir des programmes d'aide internationale.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60 %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3,52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3,39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3,43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3,53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3,50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3,22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3,49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3,56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3,47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3,60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1,40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1,26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mesure êtes-vous en accord ou en désaccord avec les affirmations suivantes relatives à l'aide fournie par le gouvernement du Canada aux pays en développement? Le Canada ne peut pas se permettre d'avoir des programmes d'aide internationale.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Q19D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3,52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3,24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3,27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3,38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3,58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3,67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1,34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Q20</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Trop dépendants de la charité publique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Aide les pays à devenir autosuffisants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56 %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L'aide internationale rend les pays trop dépendants de la charité publique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L'aide internationale aide les pays à devenir autosuffisants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5,48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5,30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5,49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4,97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5,66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laquelle des affirmations suivantes se rapproche le plus de votre opinion à l'aide d'une échelle de 0 à 10 où 0 signifie que « l'aide internationale rend les pays trop dépendants de la charité publique » et 10 signifie que « l'aide internationale aide les pays à devenir autosuffisants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Q20</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Trop dépendants de la charité publique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Aide les pays à devenir autosuffisants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L'aide internationale rend les pays trop dépendants de la charité publique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L'aide internationale aide les pays à devenir autosuffisants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5,08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5,49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5,69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5,61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2,84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Les pays comme le Canada devraient participer davantage à l'aide internationale, car c'est moralement la bonne chose à faire.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2,95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2,99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2,97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2,64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1,33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1,20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Les pays comme le Canada devraient participer davantage à l'aide internationale, car c'est moralement la bonne chose à faire.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2,73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2,83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1,34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Je me sentirais très coupable si j'ignorais les besoins des gens pauvres dans les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2,87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2,39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Je me sentirais très coupable si j'ignorais les besoins des gens pauvres dans les pays en voie de développement.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2,53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2,76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1,26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Aider les personnes dans le besoin est la bonne chose à faire.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88 %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1,84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1,68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1,84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1,67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0,824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0,885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0,746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0,844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0,772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Aider les personnes dans le besoin est la bonne chose à faire.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81 %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89 %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1,81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1,86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1,69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0,796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0,881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0,805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0,754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Toutes les personnes dans le monde devraient être traitées de façon équitable.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2,02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1,66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1,81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Toutes les personnes dans le monde devraient être traitées de façon équitable.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Q21D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1,84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1,84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1,15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Sur une échelle de 0 à 10, où 0 signifie « Aucune influence » et 10 « Une très grande influence », quelle influence pensez-vous avoir sur la politique et les affaires publiques, le cas échéant?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influence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Une influence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Une très grande influence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Aucune influence sur la politique et les affaires publiques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Une très grande influence sur la politique et les affaires publiques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2,43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2,84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2,57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Sur une échelle de 0 à 10, où 0 signifie « Aucune influence » et 10 « Une très grande influence », quelle influence pensez-vous avoir sur la politique et les affaires publiques, le cas échéant?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influence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77 %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Une influence moyenne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Une très grande influence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Aucune influence sur la politique et les affaires publiques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Une très grande influence sur la politique et les affaires publiques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2,44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2,81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2,51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2,40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Il est préférable de garantir la sécurité et la prospérité du pays par nous-mêmes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Avec d’autres pays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67 %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Il est préférable de garantir la sécurité et la prospérité du pays par nous-mêmes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Il est préférable de collaborer avec d'autres pays pour garantir la sécurité et la prospérité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6,63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7,20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6,63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6,96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6,69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6,58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7,02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2,77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Laquelle des affirmations suivantes reflète le mieux votre opinion concernant la manière de garantir la sécurité et la prospérité du Canada? Veuillez répondre en utilisant une échelle de 0 à 10 où 0 signifie « Il est préférable de garantir la sécurité et la prospérité du Canada par nous-mêmes » et 10 « Il est préférable de collaborer avec d'autres pays pour garantir la sécurité et la prospérité du Canada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Il est préférable de garantir la sécurité et la prospérité du pays par nous-mêmes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Avec d’autres pays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Il est préférable de garantir la sécurité et la prospérité du pays par nous-mêmes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Il est préférable de collaborer avec d'autres pays pour garantir la sécurité et la prospérité du Canada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6,40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7,18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6,66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7,05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 but de la démocratie est de trouver un compromis entre des points de vue divergents.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2,13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 but de la démocratie est de trouver un compromis entre des points de vue divergents.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77 %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2,10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Laquelle des deux affirmations suivantes reflète le mieux votre opinion?</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Nos vies sont menacées par les terroristes, les criminels et les immigrants, et notre priorité devrait être de nous protéger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 monde est beau et grand, principalement constitué de bonnes personnes, et nous devons trouver un moyen de nous accepter les uns les autres et éviter de nous isoler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Laquelle des deux affirmations suivantes reflète le mieux votre opinion?</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Q25</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Nos vies sont menacées par les terroristes, les criminels et les immigrants, et notre priorité devrait être de nous protéger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 monde est beau et grand, principalement constitué de bonnes personnes, et nous devons trouver un moyen de nous accepter les uns les autres et éviter de nous isoler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72 %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Avez-vous déjà entendu parler des Objectifs de développement durable des Nations Unies ou lu quelque chose à ce sujet?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 et je sais de quoi il s'agit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 mais je ne sais pas vraiment de quoi il s'agit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44 %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Avez-vous déjà entendu parler des Objectifs de développement durable des Nations Unies ou lu quelque chose à ce sujet?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Q26</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 et je sais de quoi il s'agit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25 %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Oui, mais je ne sais pas vraiment de quoi il s'agit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37 %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l'aide d'une échelle de 0 à 10 où 0 signifie « Prioriser les besoins des populations en matière d'alimentation, de logement et de soins de santé » et 10 « Prioriser un environnement durable et le climat », veuillez indiquer l'énoncé qui reflète le mieux votre opinion.</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besoins des gens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L’environnement et le climat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 xml:space="preserve"> 0 – Prioriser les besoins des populations en matière d'alimentation, de logement et de soins de santé</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Prioriser un environnement durable et le climat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4,51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4,49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4,39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4,31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4,67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4,09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4,37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5,08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4,24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4,81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2,82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l'aide d'une échelle de 0 à 10 où 0 signifie « Prioriser les besoins des populations en matière d'alimentation, de logement et de soins de santé » et 10 « Prioriser un environnement durable et le climat », veuillez indiquer l'énoncé qui reflète le mieux votre opinion.</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Q27</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Les besoins des gens (0-4)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L’environnement et le climat (6-10)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 – Prioriser les besoins des populations en matière d'alimentation, de logement et de soins de santé</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 – Prioriser un environnement durable et le climat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4,51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4,19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4,14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4,48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4,70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4,60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4,40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2,89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dans quelle mesure vous êtes en accord ou en désaccord avec l'affirmation suivante. L'extrême pauvreté sera éradiquée dans le monde d'ici 2030.</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Q28</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85 %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82 %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4,43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4,26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4,50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4,51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4,42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4,52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4,50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4,47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4,38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0,869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0,839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0,796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0,870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0,818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0,869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0,878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dans quelle mesure vous êtes en accord ou en désaccord avec l'affirmation suivante. L'extrême pauvreté sera éradiquée dans le monde d'ici 2030.</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Q28</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87 %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4,43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4,36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4,33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4,39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4,46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1"/>
            </w:pPr>
            <w:r w:rsidRPr="00032624">
              <w:t>4,49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0,869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0,935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0,869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0,952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0,882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0,850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0,830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90</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Les gens ont généralement ce qu'ils méritent.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Q29</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3,70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3,88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3,94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3,87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3,69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3,64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3,93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3,68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3,97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êtes-vous d'accord ou en désaccord avec les énoncés suivants? Les gens ont généralement ce qu'ils méritent.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Q29</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3,65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3,70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3,88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Veuillez indiquer si vous êtes en accord ou en désaccord avec les affirmations suivantes : La situation des personnes vivant dans d'autres pays a une influence sur ma propre vie.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54 %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29 %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2,73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2,69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2,50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La situation des personnes vivant dans d'autres pays a une influence sur ma propre vie.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56 %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2,76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2,64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2,57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Il est de mon devoir de m'assurer que mes actions ne nuisent pas aux personnes vivant dans d'autres pays.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81 %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2,23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1,86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2,22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1,91</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Il est de mon devoir de m'assurer que mes actions ne nuisent pas aux personnes vivant dans d'autres pays.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2,22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2,08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J'aime visiter d'autres pays et découvrir d'autres cultures.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75 %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78 %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1,78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1,97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1,93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1,82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0,948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0,941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0,924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0,975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0,914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J'aime visiter d'autres pays et découvrir d'autres cultures.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88 %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1,96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1,80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1,66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0,84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J'ai très peu en commun avec les personnes qui vivent dans d'autres pays.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3,67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3,92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3,83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3,65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3,69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3,87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J'ai très peu en commun avec les personnes qui vivent dans d'autres pays.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Q30D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3,78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3,54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3,67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3,65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3,72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3,87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3,85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organismes de bienfaisance qui travaillent en partenariat avec des entreprises du secteur privé sont dans une situation de compromis et sont moins dignes de confiance.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36 %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3,19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3,26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3,01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3,12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3,10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3,14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3,17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organismes de bienfaisance qui travaillent en partenariat avec des entreprises du secteur privé sont dans une situation de compromis et sont moins dignes de confiance.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3,07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2,95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3,02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3,15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2,89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2,98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3,11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3,28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entreprises du secteur privé qui travaillent en partenariat avec des organismes de bienfaisance tentent simplement de renforcer leur réputation et à accroitre leur image de marque.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2,19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2,54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2,31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2,56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entreprises du secteur privé qui travaillent en partenariat avec des organismes de bienfaisance tentent simplement de renforcer leur réputation et à accroitre leur image de marque.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57 %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2,43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2,44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partenariats avec des entreprises du secteur privé est un moyen intelligent pour les organismes de bienfaisance d'augmenter leurs ressources et de rehausser leur incidence.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2,42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2,57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2,44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partenariats avec des entreprises du secteur privé est un moyen intelligent pour les organismes de bienfaisance d'augmenter leurs ressources et de rehausser leur incidence.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59 %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2,50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2,61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2,50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2,39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partenariats avec les organismes de bienfaisance exploitent efficacement la force des entreprises pour atteindre des objectifs sociaux plus vastes.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2,82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2,58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2,80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2,67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2,82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2,65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0,89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si vous êtes en accord ou en désaccord avec les affirmations suivantes : Les partenariats avec les organismes de bienfaisance exploitent efficacement la force des entreprises pour atteindre des objectifs sociaux plus vastes.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Q31D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47 %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Tout à fait 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d'accord ni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Fortement en désaccord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2,73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2,66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1,04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est-il important pour vous que les grandes ONG de développement international collaborent avec les ONG locales pour offrir des programmes d'aide et du financement?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Important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important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Très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important ni sans importance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2,26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2,26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2,25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2,32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2,35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2,03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0,91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1,13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0,94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À quel point est-il important pour vous que les grandes ONG de développement international collaborent avec les ONG locales pour offrir des programmes d'aide et du financement?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 à 80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 à 150 ans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Q34</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Important (1-2)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l'un ni l'autre (3)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important (4-5)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Très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Ni important ni sans importance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Pas du tout important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ne sais pas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2,25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1,09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0,99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1,06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1,14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réfléchissant à l'année 2019, où croyez-vous que vous vous trouviez sur cette échelle en 2019?</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749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318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1093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1140</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851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538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1097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1138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0F194B">
            <w:pPr>
              <w:pStyle w:val="ChoiceLabelRow"/>
            </w:pPr>
            <w:r w:rsidRPr="00032624">
              <w:t>21</w:t>
            </w:r>
            <w:r w:rsidR="000F194B">
              <w:t>-</w:t>
            </w:r>
            <w:r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61-70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61,5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58,0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60,4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59,4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62,4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53,9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 réfléchissant à l'année 2019, où croyez-vous que vous vous trouviez sur cette échelle en 2019?</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Q35A</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667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1087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396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544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424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61-70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48,7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53,2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40,9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53,4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73,5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25,9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23,2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Maintenant, toujours selon vous, où croyez que vous vous situez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749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318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1093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1140</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851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501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538</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1097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1138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21-</w:t>
            </w:r>
            <w:r w:rsidR="003A56A4"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0F194B">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0F194B" w:rsidP="008C22A5">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60,7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54,1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58,9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54,2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59,0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58,0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61,9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53,2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27,3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29,1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26,4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Maintenant, toujours selon vous, où croyez que vous vous situez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Q35B</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667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1087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396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2282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544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424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61-70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38,2</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74,0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27,2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26,7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26,4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23,4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 xml:space="preserve">Ensuite, pensez à un individu moyen de votre collectivité locale. En réfléchissant à l'année 2019, où croyez-vous que cette personne se situait sur cette échelle en 2019?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124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346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403</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160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132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345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399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11-</w:t>
            </w:r>
            <w:r w:rsidR="003A56A4" w:rsidRPr="00032624">
              <w:t>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51-</w:t>
            </w:r>
            <w:r w:rsidR="003A56A4" w:rsidRPr="00032624">
              <w:t>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58,8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52,5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59,6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53,5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57,9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56,5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59,6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54,3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22,5</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Ensuite, pensez à un individu moyen de votre collectivité locale. En réfléchissant à l'année 2019, où croyez-vous que cette personne se situait sur cette échelle en 2019?</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123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220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11-</w:t>
            </w:r>
            <w:r w:rsidR="003A56A4" w:rsidRPr="00032624">
              <w:t>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21-</w:t>
            </w:r>
            <w:r w:rsidR="003A56A4"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25 %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56,6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51,0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53,0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49,0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50,9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59,7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65,3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22,7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21,6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Où croyez-vous que cette personne se situe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124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346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403</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160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132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345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399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11-</w:t>
            </w:r>
            <w:r w:rsidR="003A56A4" w:rsidRPr="00032624">
              <w:t>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21-</w:t>
            </w:r>
            <w:r w:rsidR="003A56A4"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51-</w:t>
            </w:r>
            <w:r w:rsidR="003A56A4" w:rsidRPr="00032624">
              <w:t>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57,0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49,7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50,5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55,7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54,6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48,5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57,3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52,4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25,5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24,0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24,4</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22,7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Où croyez-vous que cette personne se situe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Q35D</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123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186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220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11-</w:t>
            </w:r>
            <w:r w:rsidR="003A56A4" w:rsidRPr="00032624">
              <w:t>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54,4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47,9</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51,0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60,3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3"/>
            </w:pPr>
            <w:r w:rsidRPr="00032624">
              <w:t>48,3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47,8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58,1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62,8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23,8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22,0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22,8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Ensuite, pensez à un individu moyen d'un pays pauvre. En réfléchissant à l'année 2019, où croyez-vous que cette personne se situait sur cette échelle en 2019?</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123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380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362</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131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385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21-</w:t>
            </w:r>
            <w:r w:rsidR="003A56A4"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51-</w:t>
            </w:r>
            <w:r w:rsidR="003A56A4" w:rsidRPr="00032624">
              <w:t>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91-</w:t>
            </w:r>
            <w:r w:rsidR="003A56A4"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21,1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18,2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2"/>
            </w:pPr>
            <w:r w:rsidRPr="00032624">
              <w:t>17,2</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24,3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19,8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15,3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15,2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13,9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15,1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14,9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12,9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15,2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16,1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18,4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15,3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Ensuite, pensez à un individu moyen d'un pays pauvre. En réfléchissant à l'année 2019, où croyez-vous que cette personne se situait sur cette échelle en 2019?</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155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135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139</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129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48 %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46 %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21-</w:t>
            </w:r>
            <w:r w:rsidR="003A56A4" w:rsidRPr="00032624">
              <w:t>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71-80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8C22A5">
            <w:pPr>
              <w:pStyle w:val="ChoiceLabelRow"/>
            </w:pPr>
            <w:r>
              <w:t>81-90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5F21B7" w:rsidP="005F21B7">
            <w:pPr>
              <w:pStyle w:val="ChoiceLabelRow"/>
            </w:pPr>
            <w:r>
              <w:t>91-</w:t>
            </w:r>
            <w:r w:rsidR="003A56A4"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2"/>
            </w:pPr>
            <w:r w:rsidRPr="00032624">
              <w:t>17,4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15,3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17,5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18,3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15,2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13,4</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95</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Où croyez-vous que cette personne se situe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Q35F</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123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291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380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362</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177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131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114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43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385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367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51 %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31-40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41-50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51-60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61-70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71-80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91-100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19,6</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15,9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18,0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16,5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16,5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17,4</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23,3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15,8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17,3</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16,8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18,2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14,7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11,6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15,1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17,7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16,3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15,7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Où croyez-vous que cette personne se situe sur cette échelle aujourd'hui?</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Q35F</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761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155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135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247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139</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770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388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129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163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11-20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8C22A5">
            <w:pPr>
              <w:pStyle w:val="ChoiceLabelRow"/>
            </w:pPr>
            <w:r>
              <w:t>21-30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31-</w:t>
            </w:r>
            <w:r w:rsidR="003A56A4" w:rsidRPr="00032624">
              <w:t>40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41-</w:t>
            </w:r>
            <w:r w:rsidR="003A56A4" w:rsidRPr="00032624">
              <w:t>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51-</w:t>
            </w:r>
            <w:r w:rsidR="003A56A4" w:rsidRPr="00032624">
              <w:t>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61-</w:t>
            </w:r>
            <w:r w:rsidR="003A56A4" w:rsidRPr="00032624">
              <w:t>70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71-</w:t>
            </w:r>
            <w:r w:rsidR="003A56A4" w:rsidRPr="00032624">
              <w:t>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81-</w:t>
            </w:r>
            <w:r w:rsidR="003A56A4"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F868FC" w:rsidP="00F868FC">
            <w:pPr>
              <w:pStyle w:val="ChoiceLabelRow"/>
            </w:pPr>
            <w:r>
              <w:t>91-</w:t>
            </w:r>
            <w:r w:rsidR="003A56A4" w:rsidRPr="00032624">
              <w:t>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18,0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17,9</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17,3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16,7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16,0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16,3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14,2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15,0</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vous et à votre ménage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Q35G1</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21 %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703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698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521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671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660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645</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648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609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688</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609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326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310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321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322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308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325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322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vous et à votre ménage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Q35G1</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31 %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667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681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623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658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656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
            </w:pPr>
            <w:r w:rsidRPr="00032624">
              <w:t>656</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326</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317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320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331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301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324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323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348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des gens de votre collectivité</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157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3"/>
            </w:pPr>
            <w:r w:rsidRPr="00032624">
              <w:t>185</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217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268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217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181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222</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218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230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219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205</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216</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217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des gens de votre collectivité</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Q35G2</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45 %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202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196</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2"/>
            </w:pPr>
            <w:r w:rsidRPr="00032624">
              <w:t>181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193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201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1"/>
            </w:pPr>
            <w:r w:rsidRPr="00032624">
              <w:t>217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218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223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208</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184</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247</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90</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des habitants de pays pauvres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59 %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55 %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140</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117</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143</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210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144</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138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133</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148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158</w:t>
            </w:r>
          </w:p>
        </w:tc>
        <w:tc>
          <w:tcPr>
            <w:tcW w:w="848" w:type="dxa"/>
            <w:tcBorders>
              <w:top w:val="single" w:sz="2" w:space="0" w:color="auto"/>
              <w:left w:val="nil"/>
              <w:bottom w:val="single" w:sz="2" w:space="0" w:color="auto"/>
              <w:right w:val="nil"/>
            </w:tcBorders>
          </w:tcPr>
          <w:p w:rsidR="003A56A4" w:rsidRPr="00032624" w:rsidRDefault="003A56A4" w:rsidP="008C22A5">
            <w:pPr>
              <w:pStyle w:val="MeanSig1"/>
            </w:pPr>
            <w:r w:rsidRPr="00032624">
              <w:t>174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4"/>
            </w:pPr>
            <w:r w:rsidRPr="00032624">
              <w:t>131</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4"/>
            </w:pPr>
            <w:r w:rsidRPr="00032624">
              <w:t>169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176</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198</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202</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200</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189</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222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198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Veuillez indiquer la quantité que vous donneriez... à des habitants de pays pauvres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Q35G3</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0-100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101-200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201-300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301-400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401-500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501-600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601-700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701-800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801-900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175F0" w:rsidP="008C22A5">
            <w:pPr>
              <w:pStyle w:val="ChoiceLabelRow"/>
            </w:pPr>
            <w:r>
              <w:t>901-1000</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Moyenne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149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Sig1"/>
            </w:pPr>
            <w:r w:rsidRPr="00032624">
              <w:t>137</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121</w:t>
            </w:r>
          </w:p>
        </w:tc>
        <w:tc>
          <w:tcPr>
            <w:tcW w:w="848" w:type="dxa"/>
            <w:tcBorders>
              <w:top w:val="single" w:sz="2" w:space="0" w:color="auto"/>
              <w:left w:val="nil"/>
              <w:bottom w:val="single" w:sz="2" w:space="0" w:color="auto"/>
              <w:right w:val="nil"/>
            </w:tcBorders>
          </w:tcPr>
          <w:p w:rsidR="003A56A4" w:rsidRPr="00032624" w:rsidRDefault="003A56A4" w:rsidP="008C22A5">
            <w:pPr>
              <w:pStyle w:val="MeanSig4"/>
            </w:pPr>
            <w:r w:rsidRPr="00032624">
              <w:t>171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Mean"/>
            </w:pPr>
            <w:r w:rsidRPr="00032624">
              <w:t>161</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158</w:t>
            </w:r>
          </w:p>
        </w:tc>
        <w:tc>
          <w:tcPr>
            <w:tcW w:w="848" w:type="dxa"/>
            <w:tcBorders>
              <w:top w:val="single" w:sz="2" w:space="0" w:color="auto"/>
              <w:left w:val="nil"/>
              <w:bottom w:val="single" w:sz="2" w:space="0" w:color="auto"/>
              <w:right w:val="nil"/>
            </w:tcBorders>
          </w:tcPr>
          <w:p w:rsidR="003A56A4" w:rsidRPr="00032624" w:rsidRDefault="003A56A4" w:rsidP="008C22A5">
            <w:pPr>
              <w:pStyle w:val="Mean"/>
            </w:pPr>
            <w:r w:rsidRPr="00032624">
              <w:t>143</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MeanSig3"/>
            </w:pPr>
            <w:r w:rsidRPr="00032624">
              <w:t>128</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Écart-type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197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187</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173</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ndardDeviation"/>
            </w:pPr>
            <w:r w:rsidRPr="00032624">
              <w:t>205</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201</w:t>
            </w:r>
          </w:p>
        </w:tc>
        <w:tc>
          <w:tcPr>
            <w:tcW w:w="848" w:type="dxa"/>
            <w:tcBorders>
              <w:top w:val="single" w:sz="2" w:space="0" w:color="auto"/>
              <w:left w:val="nil"/>
              <w:bottom w:val="single" w:sz="2" w:space="0" w:color="auto"/>
              <w:right w:val="nil"/>
            </w:tcBorders>
          </w:tcPr>
          <w:p w:rsidR="003A56A4" w:rsidRPr="00032624" w:rsidRDefault="003A56A4" w:rsidP="008C22A5">
            <w:pPr>
              <w:pStyle w:val="StandardDeviation"/>
            </w:pPr>
            <w:r w:rsidRPr="00032624">
              <w:t>189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ndardDeviation"/>
            </w:pPr>
            <w:r w:rsidRPr="00032624">
              <w:t>189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Test de Student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90</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r w:rsidRPr="00032624">
              <w:t>99</w:t>
            </w: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Âge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ÂGE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18-24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25 à 34 ans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35 à 44 ans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45 à 54 ans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55-64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65 et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25 %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Âge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ÂGE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18-24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25-34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35 à 44 ans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45-54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55-64</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65 et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Genre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QSEX</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Homme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Femme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54 %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Préfère s’auto-identifier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Genre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QSEX</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Homme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50 %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Femme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45 %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38 %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Préfère s’auto-identifier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province ou quel territoire habitez-vous?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QPROV</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Colombie-Britannique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Alberta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Saskatchewan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Manitoba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Ontario</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39 %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Québec</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Nouveau-Brunswick</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Nouvelle-Écosse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Île-du-Prince-Édouard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Terre-Neuve-et-Labrador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Yukon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Territoires du Nord-Ouest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Nunavut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Dans quelle province ou quel territoire habitez-vous?</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QPROV</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Colombie-Britannique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Alberta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Saskatchewan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Manitoba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Ontario</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36 %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Québec</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Nouveau-Brunswick</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Nouvelle-Écosse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Île-du-Prince-Édouard</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Terre-Neuve-et-Labrador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Yukon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Territoires du Nord-Ouest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Nunavut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Quel est le plus haut niveau d'études que vous avez atteint?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QEDUC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Études secondaires non terminées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Diplôme d'études secondaires ou l'équivalent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24 %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Apprentissage enregistré ou tout autre certificat ou diplôme d'une école de métiers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Certificat ou diplôme d'un collège, du CÉGEP ou de tout autre établissement non universitaire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18 %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Certificat ou diplôme universitaire inférieur au baccalauréat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Baccalauréat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20 %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25 %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Études supérieures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Quel est le plus haut niveau d'études que vous avez atteint?</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QEDUC</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Études secondaires non terminées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Diplôme d'études secondaires ou l'équivalent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Apprentissage enregistré ou tout autre certificat ou diplôme d'une école de métiers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Certificat ou diplôme d'un collège, du CÉGEP ou de tout autre établissement non universitaire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76 %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25 %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Certificat ou diplôme universitaire inférieur au baccalauréat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Baccalauréat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29 %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Études supérieures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37 %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34 %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Quel est le revenu brut de votre ménage?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QHINCOME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Moins de 20 000 $CA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6 %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20 000 $CA à moins de 40 000 $CA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40 000 $CA à moins de 60 000 $CA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18 %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11 %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60 000 $CA à moins de 80 000 $CA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80 000 $CA à moins de 100 000 $CA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100 000 $CA à moins de 150 000 $CA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16 %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17 %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150 000 $CA et plus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13 %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9 %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Quel est le revenu brut de votre ménage?</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QHINCOME</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Moins de 20 000 $CA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33 %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20 000 $CA à moins de 40 000 $CA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6 %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67 %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40 000 $CA à moins de 60 000 $CA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60 000 $CA à moins de 80 000 $CA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80 000 $CA à moins de 100 000 $CA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100 000 $CA à moins de 150 000 $CA</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150 000 $CA et plus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18 %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25 %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100 %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3A56A4" w:rsidRPr="00032624" w:rsidTr="008C22A5">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Les personnes vivant au Canada proviennent de nombreux milieux ou pays ethnoculturels différents. Vous considérez-vous comme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Âge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Région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Genre</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18-34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35-54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55-64</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65 et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SK- MB</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ON</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QC</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Atl.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Homme</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Femme</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QETHN</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817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980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702</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434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342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689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1455</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1526</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676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559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677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417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336</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199</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1172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710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207</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1452</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1529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Arabe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Latino-Américain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Blanc</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78 %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78 %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70 %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83 %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85 %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Plus"/>
            </w:pPr>
            <w:r w:rsidRPr="00032624">
              <w:t>78 %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Noir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du Sud-Est (p. ex. Vietnamien Cambodgien, Laotien, Thaïlandais)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de l'Ouest (p. ex., Iranien, Afghan)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du Sud (p. ex., Indien de l’Est, Pakistanais, Sri-lankais).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Philippin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Chinois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Japonais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3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Coréen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Autochtone (ex., Ojibway, Iroquois, Cri)</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9 %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Canadien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5 %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4 %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Pl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Min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EUROPÉEN (VARIÉS)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5 %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AMÉRICAIN(É.-U.)</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JUIF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FRANCAIS/FRANCOPHONE/QUÉBÉCOIS/ACADIEN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ANTILLAIS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RACE MIXTE/BIRACIAL</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Autre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de ces réponses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Minus"/>
            </w:pPr>
            <w:r w:rsidRPr="00032624">
              <w:t>2 %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6 %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lastRenderedPageBreak/>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Stats"/>
            </w:pPr>
          </w:p>
        </w:tc>
      </w:tr>
    </w:tbl>
    <w:p w:rsidR="003A56A4" w:rsidRPr="00032624" w:rsidRDefault="003A56A4" w:rsidP="00F62C7E">
      <w:pPr>
        <w:pStyle w:val="EndOfTable"/>
      </w:pPr>
    </w:p>
    <w:p w:rsidR="003A56A4" w:rsidRPr="00032624" w:rsidRDefault="003A56A4" w:rsidP="00F62C7E">
      <w:pPr>
        <w:pStyle w:val="NormalText"/>
      </w:pPr>
    </w:p>
    <w:p w:rsidR="003A56A4" w:rsidRPr="00032624" w:rsidRDefault="003A56A4" w:rsidP="00F62C7E">
      <w:pPr>
        <w:pStyle w:val="NormalText"/>
      </w:pPr>
      <w:r w:rsidRPr="00032624">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3A56A4" w:rsidRPr="00032624" w:rsidTr="008C22A5">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LongLabelRow"/>
            </w:pPr>
            <w:r w:rsidRPr="00032624">
              <w:lastRenderedPageBreak/>
              <w:t>Les personnes vivant au Canada proviennent de nombreux milieux ou pays ethnoculturels différents. Vous considérez-vous comme :</w:t>
            </w:r>
          </w:p>
        </w:tc>
      </w:tr>
      <w:tr w:rsidR="003A56A4" w:rsidRPr="00032624" w:rsidTr="008C22A5">
        <w:trPr>
          <w:cantSplit/>
          <w:tblHeader/>
        </w:trPr>
        <w:tc>
          <w:tcPr>
            <w:tcW w:w="2544" w:type="dxa"/>
            <w:tcBorders>
              <w:top w:val="single" w:sz="2" w:space="0" w:color="auto"/>
              <w:left w:val="single" w:sz="2" w:space="0" w:color="auto"/>
              <w:bottom w:val="nil"/>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NormalText"/>
              <w:jc w:val="center"/>
            </w:pPr>
            <w:r w:rsidRPr="00032624">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Niveau de scolarité</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Revenu</w:t>
            </w:r>
          </w:p>
        </w:tc>
      </w:tr>
      <w:tr w:rsidR="003A56A4" w:rsidRPr="00032624" w:rsidTr="008C22A5">
        <w:trPr>
          <w:cantSplit/>
          <w:tblHeader/>
        </w:trPr>
        <w:tc>
          <w:tcPr>
            <w:tcW w:w="2544" w:type="dxa"/>
            <w:tcBorders>
              <w:top w:val="nil"/>
              <w:left w:val="single" w:sz="2" w:space="0" w:color="auto"/>
              <w:bottom w:val="single" w:sz="2" w:space="0" w:color="auto"/>
              <w:right w:val="single" w:sz="2" w:space="0" w:color="auto"/>
            </w:tcBorders>
            <w:vAlign w:val="bottom"/>
          </w:tcPr>
          <w:p w:rsidR="003A56A4" w:rsidRPr="00032624" w:rsidRDefault="003A56A4" w:rsidP="008C22A5">
            <w:pPr>
              <w:pStyle w:val="NormalText"/>
              <w:jc w:val="right"/>
            </w:pPr>
            <w:r w:rsidRPr="00032624">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Total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ES</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Coll.</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Univ.</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5F21B7" w:rsidP="008C22A5">
            <w:pPr>
              <w:pStyle w:val="BannerText"/>
              <w:jc w:val="center"/>
            </w:pPr>
            <w:r>
              <w:t>&lt;40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40-80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80-150</w:t>
            </w:r>
          </w:p>
        </w:tc>
        <w:tc>
          <w:tcPr>
            <w:tcW w:w="848" w:type="dxa"/>
            <w:tcBorders>
              <w:top w:val="single" w:sz="2" w:space="0" w:color="auto"/>
              <w:left w:val="single" w:sz="2" w:space="0" w:color="auto"/>
              <w:bottom w:val="single" w:sz="2" w:space="0" w:color="auto"/>
              <w:right w:val="single" w:sz="2" w:space="0" w:color="auto"/>
            </w:tcBorders>
            <w:vAlign w:val="bottom"/>
          </w:tcPr>
          <w:p w:rsidR="003A56A4" w:rsidRPr="00032624" w:rsidRDefault="003A56A4" w:rsidP="008C22A5">
            <w:pPr>
              <w:pStyle w:val="BannerText"/>
              <w:jc w:val="center"/>
            </w:pPr>
            <w:r w:rsidRPr="00032624">
              <w:t>150 et +</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AliasRow"/>
            </w:pPr>
            <w:r w:rsidRPr="00032624">
              <w:t>QETHN</w:t>
            </w:r>
          </w:p>
          <w:p w:rsidR="003A56A4" w:rsidRPr="00032624" w:rsidRDefault="003A56A4" w:rsidP="008C22A5">
            <w:pPr>
              <w:pStyle w:val="ShortLabelRow"/>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nil"/>
            </w:tcBorders>
          </w:tcPr>
          <w:p w:rsidR="003A56A4" w:rsidRPr="00032624" w:rsidRDefault="003A56A4" w:rsidP="008C22A5">
            <w:pPr>
              <w:pStyle w:val="NormalText"/>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NormalText"/>
            </w:pP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pondéré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650</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861</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1483</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485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737</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949</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538</w:t>
            </w:r>
          </w:p>
        </w:tc>
      </w:tr>
      <w:tr w:rsidR="003A56A4" w:rsidRPr="00032624" w:rsidTr="008C22A5">
        <w:trPr>
          <w:cantSplit/>
          <w:tblHeader/>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TotalRowLabel"/>
            </w:pPr>
            <w:r w:rsidRPr="00032624">
              <w:t>Total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3059</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612</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873</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1511</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Frequency"/>
            </w:pPr>
            <w:r w:rsidRPr="00032624">
              <w:t>454</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725</w:t>
            </w:r>
          </w:p>
        </w:tc>
        <w:tc>
          <w:tcPr>
            <w:tcW w:w="848" w:type="dxa"/>
            <w:tcBorders>
              <w:top w:val="single" w:sz="2" w:space="0" w:color="auto"/>
              <w:left w:val="nil"/>
              <w:bottom w:val="single" w:sz="2" w:space="0" w:color="auto"/>
              <w:right w:val="nil"/>
            </w:tcBorders>
          </w:tcPr>
          <w:p w:rsidR="003A56A4" w:rsidRPr="00032624" w:rsidRDefault="003A56A4" w:rsidP="008C22A5">
            <w:pPr>
              <w:pStyle w:val="Frequency"/>
            </w:pPr>
            <w:r w:rsidRPr="00032624">
              <w:t>967</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Frequency"/>
            </w:pPr>
            <w:r w:rsidRPr="00032624">
              <w:t>569</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Arabe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2 %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Latino-Américain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Blanc</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75 %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3Plus"/>
            </w:pPr>
            <w:r w:rsidRPr="00032624">
              <w:t>80 %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78 %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73 %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77 %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78 %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76 %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Noir</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du Sud-Est (p. ex. Vietnamien Cambodgien, Laotien, Thaïlandais)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de l'Ouest (p. ex., Iranien, Afghan)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2Pl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Asiatique du Sud (p. ex., Indien de l’Est, Pakistanais, Sri-lankais).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Plus"/>
            </w:pPr>
            <w:r w:rsidRPr="00032624">
              <w:t>4 %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1Plus"/>
            </w:pPr>
            <w:r w:rsidRPr="00032624">
              <w:t>4 %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Philippin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Chinois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3Min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4Plus"/>
            </w:pPr>
            <w:r w:rsidRPr="00032624">
              <w:t>3 %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Japonais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2 %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Coréen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Autochtone (ex., Ojibway, Iroquois, Cri)</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Canadien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EUROPÉEN (VARIÉS)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AMÉRICAIN(É.-U.)</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JUIF</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FRANCAIS/FRANCOPHONE/QUÉBÉCOIS/ACADIEN</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ANTILLAIS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Pl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RACE MIXTE/BIRACIAL</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Autre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Plus"/>
            </w:pPr>
            <w:r w:rsidRPr="00032624">
              <w:t>1 %</w:t>
            </w:r>
          </w:p>
          <w:p w:rsidR="003A56A4" w:rsidRPr="00032624" w:rsidRDefault="003A56A4" w:rsidP="008C22A5">
            <w:pPr>
              <w:pStyle w:val="DiffSymbol"/>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0 %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1Minus"/>
            </w:pPr>
            <w:r w:rsidRPr="00032624">
              <w:t>0 %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t>Aucune de ces réponses</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5 %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Sig2Minus"/>
            </w:pPr>
            <w:r w:rsidRPr="00032624">
              <w:t>3 %</w:t>
            </w:r>
          </w:p>
          <w:p w:rsidR="003A56A4" w:rsidRPr="00032624" w:rsidRDefault="003A56A4" w:rsidP="008C22A5">
            <w:pPr>
              <w:pStyle w:val="DiffSymbol"/>
            </w:pPr>
            <w:r w:rsidRPr="00032624">
              <w:t>--</w:t>
            </w: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Sig4Plus"/>
            </w:pPr>
            <w:r w:rsidRPr="00032624">
              <w:t>7 %</w:t>
            </w:r>
          </w:p>
          <w:p w:rsidR="003A56A4" w:rsidRPr="00032624" w:rsidRDefault="003A56A4" w:rsidP="008C22A5">
            <w:pPr>
              <w:pStyle w:val="DiffSymbol"/>
            </w:pPr>
            <w:r w:rsidRPr="00032624">
              <w:t>++++</w:t>
            </w:r>
          </w:p>
        </w:tc>
      </w:tr>
      <w:tr w:rsidR="003A56A4" w:rsidRPr="0003262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ChoiceLabelRow"/>
            </w:pPr>
            <w:r w:rsidRPr="00032624">
              <w:lastRenderedPageBreak/>
              <w:t>Je préfère ne pas répondre</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4 %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ColPercentNotSignificant"/>
            </w:pPr>
            <w:r w:rsidRPr="00032624">
              <w:t>2 %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nil"/>
            </w:tcBorders>
          </w:tcPr>
          <w:p w:rsidR="003A56A4" w:rsidRPr="00032624" w:rsidRDefault="003A56A4" w:rsidP="008C22A5">
            <w:pPr>
              <w:pStyle w:val="ColPercentNotSignificant"/>
            </w:pPr>
            <w:r w:rsidRPr="00032624">
              <w:t>3 %</w:t>
            </w:r>
          </w:p>
          <w:p w:rsidR="003A56A4" w:rsidRPr="00032624" w:rsidRDefault="003A56A4" w:rsidP="008C22A5">
            <w:pPr>
              <w:pStyle w:val="DiffSymbol"/>
            </w:pPr>
          </w:p>
        </w:tc>
        <w:tc>
          <w:tcPr>
            <w:tcW w:w="848" w:type="dxa"/>
            <w:tcBorders>
              <w:top w:val="single" w:sz="2" w:space="0" w:color="auto"/>
              <w:left w:val="nil"/>
              <w:bottom w:val="single" w:sz="2" w:space="0" w:color="auto"/>
              <w:right w:val="single" w:sz="2" w:space="0" w:color="auto"/>
            </w:tcBorders>
          </w:tcPr>
          <w:p w:rsidR="003A56A4" w:rsidRPr="00032624" w:rsidRDefault="003A56A4" w:rsidP="008C22A5">
            <w:pPr>
              <w:pStyle w:val="ColPercentNotSignificant"/>
            </w:pPr>
            <w:r w:rsidRPr="00032624">
              <w:t>1 %</w:t>
            </w:r>
          </w:p>
          <w:p w:rsidR="003A56A4" w:rsidRPr="00032624" w:rsidRDefault="003A56A4" w:rsidP="008C22A5">
            <w:pPr>
              <w:pStyle w:val="DiffSymbol"/>
            </w:pPr>
          </w:p>
        </w:tc>
      </w:tr>
      <w:tr w:rsidR="003A56A4" w:rsidTr="008C22A5">
        <w:trPr>
          <w:cantSplit/>
        </w:trPr>
        <w:tc>
          <w:tcPr>
            <w:tcW w:w="2544" w:type="dxa"/>
            <w:tcBorders>
              <w:top w:val="single" w:sz="2" w:space="0" w:color="auto"/>
              <w:left w:val="single" w:sz="2" w:space="0" w:color="auto"/>
              <w:bottom w:val="single" w:sz="2" w:space="0" w:color="auto"/>
              <w:right w:val="single" w:sz="2" w:space="0" w:color="auto"/>
            </w:tcBorders>
          </w:tcPr>
          <w:p w:rsidR="003A56A4" w:rsidRPr="00032624" w:rsidRDefault="003A56A4" w:rsidP="008C22A5">
            <w:pPr>
              <w:pStyle w:val="StatTitle"/>
            </w:pPr>
            <w:r w:rsidRPr="00032624">
              <w:t>Chi2 :</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w:t>
            </w:r>
          </w:p>
        </w:tc>
        <w:tc>
          <w:tcPr>
            <w:tcW w:w="848" w:type="dxa"/>
            <w:tcBorders>
              <w:top w:val="single" w:sz="2" w:space="0" w:color="auto"/>
              <w:left w:val="single" w:sz="2" w:space="0" w:color="auto"/>
              <w:bottom w:val="single" w:sz="2" w:space="0" w:color="auto"/>
              <w:right w:val="nil"/>
            </w:tcBorders>
          </w:tcPr>
          <w:p w:rsidR="003A56A4" w:rsidRPr="00032624" w:rsidRDefault="003A56A4" w:rsidP="008C22A5">
            <w:pPr>
              <w:pStyle w:val="Stats"/>
            </w:pPr>
            <w:r w:rsidRPr="00032624">
              <w:t>(99,9)</w:t>
            </w: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nil"/>
              <w:bottom w:val="single" w:sz="2" w:space="0" w:color="auto"/>
              <w:right w:val="nil"/>
            </w:tcBorders>
          </w:tcPr>
          <w:p w:rsidR="003A56A4" w:rsidRPr="00032624" w:rsidRDefault="003A56A4" w:rsidP="008C22A5">
            <w:pPr>
              <w:pStyle w:val="Stats"/>
            </w:pPr>
          </w:p>
        </w:tc>
        <w:tc>
          <w:tcPr>
            <w:tcW w:w="848" w:type="dxa"/>
            <w:tcBorders>
              <w:top w:val="single" w:sz="2" w:space="0" w:color="auto"/>
              <w:left w:val="single" w:sz="2" w:space="0" w:color="auto"/>
              <w:bottom w:val="single" w:sz="2" w:space="0" w:color="auto"/>
              <w:right w:val="nil"/>
            </w:tcBorders>
          </w:tcPr>
          <w:p w:rsidR="003A56A4" w:rsidRDefault="003A56A4" w:rsidP="008C22A5">
            <w:pPr>
              <w:pStyle w:val="Stats"/>
            </w:pPr>
            <w:r w:rsidRPr="00032624">
              <w:t>(95)</w:t>
            </w:r>
          </w:p>
        </w:tc>
        <w:tc>
          <w:tcPr>
            <w:tcW w:w="848" w:type="dxa"/>
            <w:tcBorders>
              <w:top w:val="single" w:sz="2" w:space="0" w:color="auto"/>
              <w:left w:val="nil"/>
              <w:bottom w:val="single" w:sz="2" w:space="0" w:color="auto"/>
              <w:right w:val="nil"/>
            </w:tcBorders>
          </w:tcPr>
          <w:p w:rsidR="003A56A4" w:rsidRDefault="003A56A4" w:rsidP="008C22A5">
            <w:pPr>
              <w:pStyle w:val="Stats"/>
            </w:pPr>
          </w:p>
        </w:tc>
        <w:tc>
          <w:tcPr>
            <w:tcW w:w="848" w:type="dxa"/>
            <w:tcBorders>
              <w:top w:val="single" w:sz="2" w:space="0" w:color="auto"/>
              <w:left w:val="nil"/>
              <w:bottom w:val="single" w:sz="2" w:space="0" w:color="auto"/>
              <w:right w:val="nil"/>
            </w:tcBorders>
          </w:tcPr>
          <w:p w:rsidR="003A56A4" w:rsidRDefault="003A56A4" w:rsidP="008C22A5">
            <w:pPr>
              <w:pStyle w:val="Stats"/>
            </w:pPr>
          </w:p>
        </w:tc>
        <w:tc>
          <w:tcPr>
            <w:tcW w:w="848" w:type="dxa"/>
            <w:tcBorders>
              <w:top w:val="single" w:sz="2" w:space="0" w:color="auto"/>
              <w:left w:val="nil"/>
              <w:bottom w:val="single" w:sz="2" w:space="0" w:color="auto"/>
              <w:right w:val="single" w:sz="2" w:space="0" w:color="auto"/>
            </w:tcBorders>
          </w:tcPr>
          <w:p w:rsidR="003A56A4" w:rsidRDefault="003A56A4" w:rsidP="008C22A5">
            <w:pPr>
              <w:pStyle w:val="Stats"/>
            </w:pPr>
          </w:p>
        </w:tc>
      </w:tr>
    </w:tbl>
    <w:p w:rsidR="003A56A4" w:rsidRPr="00F62C7E" w:rsidRDefault="003A56A4" w:rsidP="00F62C7E">
      <w:pPr>
        <w:pStyle w:val="Chapterbodytext"/>
      </w:pPr>
    </w:p>
    <w:sectPr w:rsidR="003A56A4" w:rsidRPr="00F62C7E" w:rsidSect="008843C9">
      <w:pgSz w:w="15840" w:h="12240" w:orient="landscape" w:code="1"/>
      <w:pgMar w:top="1440" w:right="992" w:bottom="1440" w:left="1440"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CB6" w:rsidRDefault="00C82CB6">
      <w:r>
        <w:separator/>
      </w:r>
    </w:p>
  </w:endnote>
  <w:endnote w:type="continuationSeparator" w:id="0">
    <w:p w:rsidR="00C82CB6" w:rsidRDefault="00C8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Default="00C82CB6" w:rsidP="004350F0">
    <w:pPr>
      <w:pStyle w:val="Footer"/>
    </w:pPr>
  </w:p>
  <w:p w:rsidR="00C82CB6" w:rsidRDefault="00C82CB6" w:rsidP="004350F0">
    <w:pPr>
      <w:pStyle w:val="Footer"/>
    </w:pPr>
  </w:p>
  <w:p w:rsidR="00C82CB6" w:rsidRPr="002060B4" w:rsidRDefault="00C82CB6" w:rsidP="004350F0">
    <w:pPr>
      <w:pStyle w:val="Footer"/>
    </w:pPr>
    <w:r>
      <w:rPr>
        <w:rStyle w:val="PageNumber"/>
        <w:b/>
      </w:rPr>
      <w:tab/>
    </w:r>
    <w:r>
      <w:rPr>
        <w:rStyle w:val="PageNumber"/>
        <w:caps/>
      </w:rPr>
      <w:t>Les Associés de recherche EKOS</w:t>
    </w:r>
    <w:r>
      <w:rPr>
        <w:rStyle w:val="PageNumber"/>
      </w:rPr>
      <w:t>,</w:t>
    </w:r>
    <w:r>
      <w:t xml:space="preserve"> </w:t>
    </w:r>
    <w:r>
      <w:rPr>
        <w:rStyle w:val="PageNumber"/>
      </w:rPr>
      <w:t xml:space="preserve">2023 </w:t>
    </w:r>
    <w:r>
      <w:rPr>
        <w:rStyle w:val="PageNumber"/>
        <w:b/>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rPr>
      <w:t>3</w:t>
    </w:r>
    <w:r w:rsidRPr="002060B4">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88</w:t>
    </w:r>
    <w:r w:rsidRPr="002060B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rPr>
        <w:u w:val="single"/>
      </w:rPr>
    </w:pPr>
    <w:r>
      <w:rPr>
        <w:u w:val="single"/>
      </w:rPr>
      <w:t>_______________________________________</w:t>
    </w:r>
  </w:p>
  <w:p w:rsidR="00C82CB6" w:rsidRDefault="00C82CB6" w:rsidP="00F40795">
    <w:pPr>
      <w:pStyle w:val="Footer"/>
      <w:spacing w:after="0" w:line="240" w:lineRule="auto"/>
      <w:ind w:left="187" w:right="0"/>
    </w:pPr>
  </w:p>
  <w:p w:rsidR="00C82CB6" w:rsidRPr="002060B4" w:rsidRDefault="00C82CB6" w:rsidP="00F40795">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236</w:t>
    </w:r>
    <w:r w:rsidRPr="002060B4">
      <w:rPr>
        <w:rStyle w:val="PageNumber"/>
      </w:rPr>
      <w:fldChar w:fldCharType="end"/>
    </w:r>
    <w:r>
      <w:rPr>
        <w:rStyle w:val="PageNumber"/>
      </w:rPr>
      <w:t xml:space="preserve"> </w:t>
    </w:r>
    <w:r w:rsidRPr="002060B4">
      <w:rPr>
        <w:rStyle w:val="PageNumber"/>
        <w:b/>
        <w:bCs/>
      </w:rPr>
      <w:t xml:space="preserve">• </w:t>
    </w:r>
    <w:r>
      <w:rPr>
        <w:rStyle w:val="PageNumber"/>
        <w:caps/>
      </w:rPr>
      <w:t>Les Associés de recherche EKOS</w:t>
    </w:r>
    <w:r w:rsidRPr="002060B4">
      <w:rPr>
        <w:rStyle w:val="PageNumber"/>
      </w:rPr>
      <w:t>,</w:t>
    </w:r>
    <w:r w:rsidRPr="002060B4">
      <w:t xml:space="preserve"> </w:t>
    </w:r>
    <w:r>
      <w:rPr>
        <w:rStyle w:val="PageNumber"/>
      </w:rPr>
      <w:t>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992B6A">
    <w:pPr>
      <w:pStyle w:val="Footer"/>
      <w:tabs>
        <w:tab w:val="clear" w:pos="180"/>
        <w:tab w:val="left" w:pos="6300"/>
        <w:tab w:val="right" w:pos="9360"/>
      </w:tabs>
      <w:spacing w:after="0" w:line="240" w:lineRule="auto"/>
      <w:ind w:left="187" w:right="0"/>
      <w:rPr>
        <w:u w:val="single"/>
      </w:rPr>
    </w:pPr>
    <w:r>
      <w:tab/>
    </w:r>
    <w:r>
      <w:tab/>
    </w:r>
    <w:r>
      <w:rPr>
        <w:u w:val="single"/>
      </w:rPr>
      <w:tab/>
    </w:r>
  </w:p>
  <w:p w:rsidR="00C82CB6" w:rsidRDefault="00C82CB6" w:rsidP="00992B6A">
    <w:pPr>
      <w:pStyle w:val="Footer"/>
      <w:spacing w:after="0" w:line="240" w:lineRule="auto"/>
      <w:ind w:left="187" w:right="0"/>
    </w:pPr>
  </w:p>
  <w:p w:rsidR="00C82CB6" w:rsidRPr="002060B4" w:rsidRDefault="00C82CB6" w:rsidP="000B6789">
    <w:pPr>
      <w:pStyle w:val="Footer"/>
      <w:spacing w:after="0" w:line="240" w:lineRule="auto"/>
      <w:ind w:left="187" w:right="0"/>
      <w:jc w:val="right"/>
    </w:pPr>
    <w:r>
      <w:rPr>
        <w:rStyle w:val="PageNumber"/>
      </w:rPr>
      <w:t>Les Associés de recherche EKOS,</w:t>
    </w:r>
    <w:r>
      <w:t xml:space="preserve"> </w:t>
    </w:r>
    <w:r>
      <w:rPr>
        <w:rStyle w:val="PageNumber"/>
      </w:rPr>
      <w:t xml:space="preserve">2023 </w:t>
    </w:r>
    <w:r>
      <w:rPr>
        <w:rStyle w:val="PageNumber"/>
        <w:b/>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rPr>
      <w:t>5</w:t>
    </w:r>
    <w:r w:rsidRPr="002060B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3</w:t>
    </w:r>
    <w:r w:rsidRPr="002060B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13</w:t>
    </w:r>
    <w:r w:rsidRPr="002060B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rPr>
        <w:u w:val="single"/>
      </w:rPr>
    </w:pPr>
    <w:r>
      <w:rPr>
        <w:u w:val="single"/>
      </w:rPr>
      <w:t>_______________________________________</w:t>
    </w:r>
  </w:p>
  <w:p w:rsidR="00C82CB6" w:rsidRDefault="00C82CB6" w:rsidP="00F40795">
    <w:pPr>
      <w:pStyle w:val="Footer"/>
      <w:spacing w:after="0" w:line="240" w:lineRule="auto"/>
      <w:ind w:left="187" w:right="0"/>
    </w:pPr>
  </w:p>
  <w:p w:rsidR="00C82CB6" w:rsidRPr="002060B4" w:rsidRDefault="00C82CB6" w:rsidP="00F40795">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4</w:t>
    </w:r>
    <w:r w:rsidRPr="002060B4">
      <w:rPr>
        <w:rStyle w:val="PageNumber"/>
      </w:rPr>
      <w:fldChar w:fldCharType="end"/>
    </w:r>
    <w:r>
      <w:rPr>
        <w:rStyle w:val="PageNumber"/>
      </w:rPr>
      <w:t xml:space="preserve"> </w:t>
    </w:r>
    <w:r w:rsidRPr="002060B4">
      <w:rPr>
        <w:rStyle w:val="PageNumber"/>
        <w:b/>
        <w:bCs/>
      </w:rPr>
      <w:t xml:space="preserve">• </w:t>
    </w:r>
    <w:r>
      <w:rPr>
        <w:rStyle w:val="PageNumber"/>
        <w:caps/>
      </w:rPr>
      <w:t>Les Associés de recherche EKOS</w:t>
    </w:r>
    <w:r w:rsidRPr="002060B4">
      <w:rPr>
        <w:rStyle w:val="PageNumber"/>
      </w:rPr>
      <w:t>,</w:t>
    </w:r>
    <w:r w:rsidRPr="002060B4">
      <w:t xml:space="preserve"> </w:t>
    </w:r>
    <w:r>
      <w:rPr>
        <w:rStyle w:val="PageNumber"/>
      </w:rPr>
      <w:t>2023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59</w:t>
    </w:r>
    <w:r w:rsidRPr="002060B4">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61</w:t>
    </w:r>
    <w:r w:rsidRPr="002060B4">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B6" w:rsidRPr="00FF3489" w:rsidRDefault="00C82CB6" w:rsidP="00F40795">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C82CB6" w:rsidRDefault="00C82CB6" w:rsidP="00F40795">
    <w:pPr>
      <w:pStyle w:val="Footer"/>
      <w:spacing w:after="0" w:line="240" w:lineRule="auto"/>
      <w:ind w:left="187" w:right="0"/>
      <w:jc w:val="right"/>
    </w:pPr>
  </w:p>
  <w:p w:rsidR="00C82CB6" w:rsidRPr="002060B4" w:rsidRDefault="00C82CB6" w:rsidP="00F40795">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 xml:space="preserve">2023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D44DB0">
      <w:rPr>
        <w:rStyle w:val="PageNumber"/>
        <w:noProof/>
      </w:rPr>
      <w:t>237</w:t>
    </w:r>
    <w:r w:rsidRPr="002060B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CB6" w:rsidRDefault="00C82CB6">
      <w:r>
        <w:separator/>
      </w:r>
    </w:p>
  </w:footnote>
  <w:footnote w:type="continuationSeparator" w:id="0">
    <w:p w:rsidR="00C82CB6" w:rsidRDefault="00C82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9E5"/>
    <w:multiLevelType w:val="hybridMultilevel"/>
    <w:tmpl w:val="5DFE6636"/>
    <w:lvl w:ilvl="0" w:tplc="FFFFFFFF">
      <w:start w:val="1"/>
      <w:numFmt w:val="bullet"/>
      <w:pStyle w:val="Highl-2"/>
      <w:lvlText w:val="o"/>
      <w:lvlJc w:val="left"/>
      <w:pPr>
        <w:tabs>
          <w:tab w:val="num" w:pos="1800"/>
        </w:tabs>
        <w:ind w:left="1800" w:hanging="360"/>
      </w:pPr>
      <w:rPr>
        <w:rFonts w:ascii="Calibri" w:hAnsi="Calibri"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D371A"/>
    <w:multiLevelType w:val="hybridMultilevel"/>
    <w:tmpl w:val="86784782"/>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22B9"/>
    <w:multiLevelType w:val="hybridMultilevel"/>
    <w:tmpl w:val="825689C0"/>
    <w:lvl w:ilvl="0" w:tplc="FFFFFFFF">
      <w:start w:val="1"/>
      <w:numFmt w:val="bullet"/>
      <w:pStyle w:val="g-bul3"/>
      <w:lvlText w:val="¤"/>
      <w:lvlJc w:val="left"/>
      <w:pPr>
        <w:tabs>
          <w:tab w:val="num" w:pos="7200"/>
        </w:tabs>
        <w:ind w:left="7200" w:hanging="360"/>
      </w:pPr>
      <w:rPr>
        <w:rFonts w:ascii="Trebuchet MS" w:hAnsi="Trebuchet MS" w:hint="default"/>
        <w:b w:val="0"/>
        <w:i w:val="0"/>
        <w:sz w:val="22"/>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8F23138"/>
    <w:multiLevelType w:val="multilevel"/>
    <w:tmpl w:val="E3920B56"/>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4" w15:restartNumberingAfterBreak="0">
    <w:nsid w:val="1DC079E0"/>
    <w:multiLevelType w:val="hybridMultilevel"/>
    <w:tmpl w:val="C240BBDA"/>
    <w:lvl w:ilvl="0" w:tplc="84A05E1E">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47C62"/>
    <w:multiLevelType w:val="hybridMultilevel"/>
    <w:tmpl w:val="F0DEFAC6"/>
    <w:lvl w:ilvl="0" w:tplc="9404BFFE">
      <w:start w:val="7"/>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72501"/>
    <w:multiLevelType w:val="hybridMultilevel"/>
    <w:tmpl w:val="A94432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15:restartNumberingAfterBreak="0">
    <w:nsid w:val="396E6711"/>
    <w:multiLevelType w:val="hybridMultilevel"/>
    <w:tmpl w:val="69263808"/>
    <w:lvl w:ilvl="0" w:tplc="E65A88BC">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6169E5"/>
    <w:multiLevelType w:val="hybridMultilevel"/>
    <w:tmpl w:val="B394B86A"/>
    <w:lvl w:ilvl="0" w:tplc="10090003">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9" w15:restartNumberingAfterBreak="0">
    <w:nsid w:val="49CF448C"/>
    <w:multiLevelType w:val="multilevel"/>
    <w:tmpl w:val="B4BE67A0"/>
    <w:lvl w:ilvl="0">
      <w:start w:val="1"/>
      <w:numFmt w:val="decimal"/>
      <w:lvlText w:val="%1."/>
      <w:lvlJc w:val="left"/>
      <w:pPr>
        <w:ind w:left="1080" w:hanging="360"/>
      </w:pPr>
      <w:rPr>
        <w:rFonts w:cs="Times New Roman"/>
        <w:sz w:val="52"/>
        <w:szCs w:val="52"/>
      </w:rPr>
    </w:lvl>
    <w:lvl w:ilvl="1">
      <w:start w:val="1"/>
      <w:numFmt w:val="decimal"/>
      <w:isLgl/>
      <w:lvlText w:val="%1.%2"/>
      <w:lvlJc w:val="left"/>
      <w:pPr>
        <w:ind w:left="1440" w:hanging="720"/>
      </w:pPr>
      <w:rPr>
        <w:rFonts w:cs="Times New Roman" w:hint="default"/>
        <w:b w:val="0"/>
        <w:i w:val="0"/>
        <w:sz w:val="40"/>
      </w:rPr>
    </w:lvl>
    <w:lvl w:ilvl="2">
      <w:start w:val="1"/>
      <w:numFmt w:val="decimal"/>
      <w:isLgl/>
      <w:lvlText w:val="%1.%2.%3"/>
      <w:lvlJc w:val="left"/>
      <w:pPr>
        <w:ind w:left="1800" w:hanging="1080"/>
      </w:pPr>
      <w:rPr>
        <w:rFonts w:cs="Times New Roman" w:hint="default"/>
        <w:b w:val="0"/>
        <w:sz w:val="36"/>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10" w15:restartNumberingAfterBreak="0">
    <w:nsid w:val="57256534"/>
    <w:multiLevelType w:val="hybridMultilevel"/>
    <w:tmpl w:val="64489CB8"/>
    <w:lvl w:ilvl="0" w:tplc="75361B7A">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9235DC"/>
    <w:multiLevelType w:val="hybridMultilevel"/>
    <w:tmpl w:val="3AAC216A"/>
    <w:lvl w:ilvl="0" w:tplc="D5FEEDC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3176CDC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65746DD6"/>
    <w:multiLevelType w:val="hybridMultilevel"/>
    <w:tmpl w:val="E0DA9214"/>
    <w:lvl w:ilvl="0" w:tplc="EE6666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F50172"/>
    <w:multiLevelType w:val="hybridMultilevel"/>
    <w:tmpl w:val="23FE5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072A4D"/>
    <w:multiLevelType w:val="hybridMultilevel"/>
    <w:tmpl w:val="89A2A7C6"/>
    <w:lvl w:ilvl="0" w:tplc="FFFFFFFF">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046FE5"/>
    <w:multiLevelType w:val="hybridMultilevel"/>
    <w:tmpl w:val="4364B454"/>
    <w:lvl w:ilvl="0" w:tplc="04661E9E">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1"/>
  </w:num>
  <w:num w:numId="4">
    <w:abstractNumId w:val="16"/>
  </w:num>
  <w:num w:numId="5">
    <w:abstractNumId w:val="2"/>
  </w:num>
  <w:num w:numId="6">
    <w:abstractNumId w:val="3"/>
  </w:num>
  <w:num w:numId="7">
    <w:abstractNumId w:val="7"/>
  </w:num>
  <w:num w:numId="8">
    <w:abstractNumId w:val="0"/>
  </w:num>
  <w:num w:numId="9">
    <w:abstractNumId w:val="12"/>
  </w:num>
  <w:num w:numId="10">
    <w:abstractNumId w:val="13"/>
  </w:num>
  <w:num w:numId="11">
    <w:abstractNumId w:val="9"/>
  </w:num>
  <w:num w:numId="12">
    <w:abstractNumId w:val="6"/>
  </w:num>
  <w:num w:numId="13">
    <w:abstractNumId w:val="10"/>
  </w:num>
  <w:num w:numId="14">
    <w:abstractNumId w:val="8"/>
  </w:num>
  <w:num w:numId="15">
    <w:abstractNumId w:val="1"/>
  </w:num>
  <w:num w:numId="16">
    <w:abstractNumId w:val="8"/>
  </w:num>
  <w:num w:numId="17">
    <w:abstractNumId w:val="5"/>
  </w:num>
  <w:num w:numId="18">
    <w:abstractNumId w:val="3"/>
  </w:num>
  <w:num w:numId="19">
    <w:abstractNumId w:val="3"/>
  </w:num>
  <w:num w:numId="20">
    <w:abstractNumId w:val="3"/>
  </w:num>
  <w:num w:numId="21">
    <w:abstractNumId w:val="14"/>
  </w:num>
  <w:num w:numId="22">
    <w:abstractNumId w:val="3"/>
  </w:num>
  <w:num w:numId="23">
    <w:abstractNumId w:val="3"/>
  </w:num>
  <w:num w:numId="24">
    <w:abstractNumId w:val="3"/>
  </w:num>
  <w:num w:numId="25">
    <w:abstractNumId w:val="3"/>
  </w:num>
  <w:num w:numId="26">
    <w:abstractNumId w:val="3"/>
  </w:num>
  <w:num w:numId="2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62C"/>
    <w:rsid w:val="00000363"/>
    <w:rsid w:val="00002A01"/>
    <w:rsid w:val="00002B6E"/>
    <w:rsid w:val="00002DD8"/>
    <w:rsid w:val="00005709"/>
    <w:rsid w:val="00005C1C"/>
    <w:rsid w:val="000109AF"/>
    <w:rsid w:val="00011622"/>
    <w:rsid w:val="0001371A"/>
    <w:rsid w:val="0001371D"/>
    <w:rsid w:val="000142CB"/>
    <w:rsid w:val="0001472B"/>
    <w:rsid w:val="00015B22"/>
    <w:rsid w:val="000172D9"/>
    <w:rsid w:val="00017674"/>
    <w:rsid w:val="00017FEA"/>
    <w:rsid w:val="00023B2C"/>
    <w:rsid w:val="00026264"/>
    <w:rsid w:val="0002725D"/>
    <w:rsid w:val="000302C5"/>
    <w:rsid w:val="00030DC6"/>
    <w:rsid w:val="00030F66"/>
    <w:rsid w:val="00031859"/>
    <w:rsid w:val="00032624"/>
    <w:rsid w:val="000327C0"/>
    <w:rsid w:val="000328A5"/>
    <w:rsid w:val="00033574"/>
    <w:rsid w:val="00033BDB"/>
    <w:rsid w:val="00040173"/>
    <w:rsid w:val="00040BC2"/>
    <w:rsid w:val="000433A6"/>
    <w:rsid w:val="00043430"/>
    <w:rsid w:val="00045A7D"/>
    <w:rsid w:val="00046D78"/>
    <w:rsid w:val="00046FDD"/>
    <w:rsid w:val="000544A6"/>
    <w:rsid w:val="00054652"/>
    <w:rsid w:val="00054BA8"/>
    <w:rsid w:val="0005547E"/>
    <w:rsid w:val="00055839"/>
    <w:rsid w:val="00055F6C"/>
    <w:rsid w:val="00056890"/>
    <w:rsid w:val="00056BF7"/>
    <w:rsid w:val="00057ECA"/>
    <w:rsid w:val="000636C4"/>
    <w:rsid w:val="000662AA"/>
    <w:rsid w:val="000670EF"/>
    <w:rsid w:val="000741DA"/>
    <w:rsid w:val="00074D3E"/>
    <w:rsid w:val="00081CD0"/>
    <w:rsid w:val="00082352"/>
    <w:rsid w:val="00082906"/>
    <w:rsid w:val="00082DEE"/>
    <w:rsid w:val="0008380D"/>
    <w:rsid w:val="00083E5F"/>
    <w:rsid w:val="0008443E"/>
    <w:rsid w:val="00085913"/>
    <w:rsid w:val="00091117"/>
    <w:rsid w:val="00091377"/>
    <w:rsid w:val="00092107"/>
    <w:rsid w:val="00094E28"/>
    <w:rsid w:val="000955CF"/>
    <w:rsid w:val="000964A8"/>
    <w:rsid w:val="000A1F64"/>
    <w:rsid w:val="000A6814"/>
    <w:rsid w:val="000A6940"/>
    <w:rsid w:val="000A7594"/>
    <w:rsid w:val="000B268F"/>
    <w:rsid w:val="000B2DCE"/>
    <w:rsid w:val="000B63C9"/>
    <w:rsid w:val="000B6789"/>
    <w:rsid w:val="000B7981"/>
    <w:rsid w:val="000C2365"/>
    <w:rsid w:val="000C36B1"/>
    <w:rsid w:val="000C3A1C"/>
    <w:rsid w:val="000C424E"/>
    <w:rsid w:val="000D1DED"/>
    <w:rsid w:val="000D2D09"/>
    <w:rsid w:val="000D5276"/>
    <w:rsid w:val="000E031D"/>
    <w:rsid w:val="000E0F29"/>
    <w:rsid w:val="000E118C"/>
    <w:rsid w:val="000E1749"/>
    <w:rsid w:val="000E3F1C"/>
    <w:rsid w:val="000E3FFE"/>
    <w:rsid w:val="000E521C"/>
    <w:rsid w:val="000E56EE"/>
    <w:rsid w:val="000E5DB7"/>
    <w:rsid w:val="000E7358"/>
    <w:rsid w:val="000E735B"/>
    <w:rsid w:val="000E7B98"/>
    <w:rsid w:val="000F194B"/>
    <w:rsid w:val="000F3026"/>
    <w:rsid w:val="000F40D6"/>
    <w:rsid w:val="000F5110"/>
    <w:rsid w:val="000F51E8"/>
    <w:rsid w:val="000F5A5E"/>
    <w:rsid w:val="000F6002"/>
    <w:rsid w:val="000F6475"/>
    <w:rsid w:val="000F73B3"/>
    <w:rsid w:val="0010516E"/>
    <w:rsid w:val="00106FC7"/>
    <w:rsid w:val="00107CBB"/>
    <w:rsid w:val="0011022B"/>
    <w:rsid w:val="00111276"/>
    <w:rsid w:val="00111ADF"/>
    <w:rsid w:val="00112104"/>
    <w:rsid w:val="00112604"/>
    <w:rsid w:val="00113CA5"/>
    <w:rsid w:val="00115376"/>
    <w:rsid w:val="00115472"/>
    <w:rsid w:val="001159A6"/>
    <w:rsid w:val="0011790F"/>
    <w:rsid w:val="00122385"/>
    <w:rsid w:val="001236A0"/>
    <w:rsid w:val="00126883"/>
    <w:rsid w:val="00127318"/>
    <w:rsid w:val="00127A75"/>
    <w:rsid w:val="001322B6"/>
    <w:rsid w:val="00136C56"/>
    <w:rsid w:val="00137184"/>
    <w:rsid w:val="0014010D"/>
    <w:rsid w:val="001444B9"/>
    <w:rsid w:val="00145440"/>
    <w:rsid w:val="001456B9"/>
    <w:rsid w:val="00147217"/>
    <w:rsid w:val="001479B7"/>
    <w:rsid w:val="001516B0"/>
    <w:rsid w:val="00155163"/>
    <w:rsid w:val="0015709B"/>
    <w:rsid w:val="001579E8"/>
    <w:rsid w:val="0016479B"/>
    <w:rsid w:val="001649A2"/>
    <w:rsid w:val="001655EA"/>
    <w:rsid w:val="001707A5"/>
    <w:rsid w:val="00173642"/>
    <w:rsid w:val="00173C7E"/>
    <w:rsid w:val="001742C5"/>
    <w:rsid w:val="00176433"/>
    <w:rsid w:val="00181E4A"/>
    <w:rsid w:val="00183336"/>
    <w:rsid w:val="00183507"/>
    <w:rsid w:val="00186AE3"/>
    <w:rsid w:val="00190C78"/>
    <w:rsid w:val="00190DB0"/>
    <w:rsid w:val="0019122F"/>
    <w:rsid w:val="001933FB"/>
    <w:rsid w:val="00195FF4"/>
    <w:rsid w:val="001A3EE3"/>
    <w:rsid w:val="001A4687"/>
    <w:rsid w:val="001A66A4"/>
    <w:rsid w:val="001B2D01"/>
    <w:rsid w:val="001B34D3"/>
    <w:rsid w:val="001B34D9"/>
    <w:rsid w:val="001B4B66"/>
    <w:rsid w:val="001B7091"/>
    <w:rsid w:val="001C0DF1"/>
    <w:rsid w:val="001C1799"/>
    <w:rsid w:val="001C49E3"/>
    <w:rsid w:val="001C583D"/>
    <w:rsid w:val="001C5FF8"/>
    <w:rsid w:val="001C71DF"/>
    <w:rsid w:val="001C779D"/>
    <w:rsid w:val="001C7AE1"/>
    <w:rsid w:val="001C7E71"/>
    <w:rsid w:val="001D0742"/>
    <w:rsid w:val="001D222C"/>
    <w:rsid w:val="001D361A"/>
    <w:rsid w:val="001D4838"/>
    <w:rsid w:val="001D5D8A"/>
    <w:rsid w:val="001D611E"/>
    <w:rsid w:val="001E15E5"/>
    <w:rsid w:val="001E222C"/>
    <w:rsid w:val="001E2437"/>
    <w:rsid w:val="001E2FDE"/>
    <w:rsid w:val="001E38E6"/>
    <w:rsid w:val="001E3F69"/>
    <w:rsid w:val="001E4C9F"/>
    <w:rsid w:val="001E6232"/>
    <w:rsid w:val="001E656A"/>
    <w:rsid w:val="001E6A83"/>
    <w:rsid w:val="001E7A58"/>
    <w:rsid w:val="001F4A01"/>
    <w:rsid w:val="001F5D4B"/>
    <w:rsid w:val="00200B1E"/>
    <w:rsid w:val="00200ED8"/>
    <w:rsid w:val="00204AC3"/>
    <w:rsid w:val="002060B4"/>
    <w:rsid w:val="00206717"/>
    <w:rsid w:val="0020688D"/>
    <w:rsid w:val="0021295C"/>
    <w:rsid w:val="00213BD0"/>
    <w:rsid w:val="0021519A"/>
    <w:rsid w:val="00215578"/>
    <w:rsid w:val="0021588E"/>
    <w:rsid w:val="00216875"/>
    <w:rsid w:val="00220F7B"/>
    <w:rsid w:val="00221AE5"/>
    <w:rsid w:val="002221B8"/>
    <w:rsid w:val="00224783"/>
    <w:rsid w:val="00225341"/>
    <w:rsid w:val="00226E7F"/>
    <w:rsid w:val="00234110"/>
    <w:rsid w:val="00237870"/>
    <w:rsid w:val="00241FAF"/>
    <w:rsid w:val="002475C8"/>
    <w:rsid w:val="00250AB8"/>
    <w:rsid w:val="00253C7A"/>
    <w:rsid w:val="00256CAF"/>
    <w:rsid w:val="00256FAA"/>
    <w:rsid w:val="00257156"/>
    <w:rsid w:val="00264551"/>
    <w:rsid w:val="002649F1"/>
    <w:rsid w:val="00265418"/>
    <w:rsid w:val="00265519"/>
    <w:rsid w:val="00267F55"/>
    <w:rsid w:val="00271224"/>
    <w:rsid w:val="002735FF"/>
    <w:rsid w:val="00275425"/>
    <w:rsid w:val="002820F2"/>
    <w:rsid w:val="00282793"/>
    <w:rsid w:val="00282D8B"/>
    <w:rsid w:val="00282E0B"/>
    <w:rsid w:val="00283169"/>
    <w:rsid w:val="00283B7B"/>
    <w:rsid w:val="002846F7"/>
    <w:rsid w:val="002862B3"/>
    <w:rsid w:val="00286D90"/>
    <w:rsid w:val="00292AC0"/>
    <w:rsid w:val="00292DF1"/>
    <w:rsid w:val="00295EE7"/>
    <w:rsid w:val="00296222"/>
    <w:rsid w:val="00297CE1"/>
    <w:rsid w:val="00297F71"/>
    <w:rsid w:val="002A4003"/>
    <w:rsid w:val="002A4468"/>
    <w:rsid w:val="002A4D30"/>
    <w:rsid w:val="002A527B"/>
    <w:rsid w:val="002A7B90"/>
    <w:rsid w:val="002A7BF0"/>
    <w:rsid w:val="002B1636"/>
    <w:rsid w:val="002B4AA9"/>
    <w:rsid w:val="002B56B7"/>
    <w:rsid w:val="002B6191"/>
    <w:rsid w:val="002B61EA"/>
    <w:rsid w:val="002B6C44"/>
    <w:rsid w:val="002C04E0"/>
    <w:rsid w:val="002C09BB"/>
    <w:rsid w:val="002C0A19"/>
    <w:rsid w:val="002C2245"/>
    <w:rsid w:val="002C2386"/>
    <w:rsid w:val="002C325B"/>
    <w:rsid w:val="002C55B7"/>
    <w:rsid w:val="002C643A"/>
    <w:rsid w:val="002C6A0F"/>
    <w:rsid w:val="002C7F68"/>
    <w:rsid w:val="002D11A3"/>
    <w:rsid w:val="002D2D43"/>
    <w:rsid w:val="002D5875"/>
    <w:rsid w:val="002D6607"/>
    <w:rsid w:val="002E2C22"/>
    <w:rsid w:val="002E3D0E"/>
    <w:rsid w:val="002E4161"/>
    <w:rsid w:val="002E488F"/>
    <w:rsid w:val="002E514F"/>
    <w:rsid w:val="002E7434"/>
    <w:rsid w:val="002F0A33"/>
    <w:rsid w:val="002F2C0D"/>
    <w:rsid w:val="002F4304"/>
    <w:rsid w:val="002F663F"/>
    <w:rsid w:val="003008E9"/>
    <w:rsid w:val="003010D8"/>
    <w:rsid w:val="0030309F"/>
    <w:rsid w:val="00303A2F"/>
    <w:rsid w:val="003061F9"/>
    <w:rsid w:val="00307861"/>
    <w:rsid w:val="00312A2F"/>
    <w:rsid w:val="003148FC"/>
    <w:rsid w:val="003151BB"/>
    <w:rsid w:val="0031681E"/>
    <w:rsid w:val="0031722C"/>
    <w:rsid w:val="003175F0"/>
    <w:rsid w:val="00317EA3"/>
    <w:rsid w:val="00320326"/>
    <w:rsid w:val="003239FF"/>
    <w:rsid w:val="00324A4E"/>
    <w:rsid w:val="00325A65"/>
    <w:rsid w:val="0032613A"/>
    <w:rsid w:val="00326489"/>
    <w:rsid w:val="0032732E"/>
    <w:rsid w:val="00332032"/>
    <w:rsid w:val="003336CF"/>
    <w:rsid w:val="00333A7C"/>
    <w:rsid w:val="0033581B"/>
    <w:rsid w:val="0034020E"/>
    <w:rsid w:val="00340B19"/>
    <w:rsid w:val="00342DD4"/>
    <w:rsid w:val="00343B71"/>
    <w:rsid w:val="00345190"/>
    <w:rsid w:val="00345A1E"/>
    <w:rsid w:val="00345E46"/>
    <w:rsid w:val="00347180"/>
    <w:rsid w:val="0035262C"/>
    <w:rsid w:val="00352CAF"/>
    <w:rsid w:val="00353D4F"/>
    <w:rsid w:val="00354126"/>
    <w:rsid w:val="003553A8"/>
    <w:rsid w:val="00357466"/>
    <w:rsid w:val="003578C4"/>
    <w:rsid w:val="00360987"/>
    <w:rsid w:val="00360D2B"/>
    <w:rsid w:val="00361138"/>
    <w:rsid w:val="00361E2F"/>
    <w:rsid w:val="00362435"/>
    <w:rsid w:val="0036294C"/>
    <w:rsid w:val="00367D3F"/>
    <w:rsid w:val="0037497E"/>
    <w:rsid w:val="003820BD"/>
    <w:rsid w:val="0038272A"/>
    <w:rsid w:val="0038547C"/>
    <w:rsid w:val="0039050C"/>
    <w:rsid w:val="00390987"/>
    <w:rsid w:val="00390C45"/>
    <w:rsid w:val="00391397"/>
    <w:rsid w:val="00392F57"/>
    <w:rsid w:val="003930C8"/>
    <w:rsid w:val="003A1D43"/>
    <w:rsid w:val="003A1E3E"/>
    <w:rsid w:val="003A33BA"/>
    <w:rsid w:val="003A3670"/>
    <w:rsid w:val="003A3FE6"/>
    <w:rsid w:val="003A4E80"/>
    <w:rsid w:val="003A56A4"/>
    <w:rsid w:val="003A59CA"/>
    <w:rsid w:val="003A5DFA"/>
    <w:rsid w:val="003A6A71"/>
    <w:rsid w:val="003A6ABE"/>
    <w:rsid w:val="003A6C8D"/>
    <w:rsid w:val="003A6EC7"/>
    <w:rsid w:val="003A7379"/>
    <w:rsid w:val="003B0C99"/>
    <w:rsid w:val="003B0D47"/>
    <w:rsid w:val="003B1C88"/>
    <w:rsid w:val="003B2284"/>
    <w:rsid w:val="003B46C1"/>
    <w:rsid w:val="003B52EA"/>
    <w:rsid w:val="003B63D8"/>
    <w:rsid w:val="003B685C"/>
    <w:rsid w:val="003B6D5D"/>
    <w:rsid w:val="003B7B57"/>
    <w:rsid w:val="003C18DB"/>
    <w:rsid w:val="003C1DC2"/>
    <w:rsid w:val="003C1FB7"/>
    <w:rsid w:val="003C2648"/>
    <w:rsid w:val="003C286D"/>
    <w:rsid w:val="003C4A91"/>
    <w:rsid w:val="003C693E"/>
    <w:rsid w:val="003C7BB3"/>
    <w:rsid w:val="003D0566"/>
    <w:rsid w:val="003D1BE3"/>
    <w:rsid w:val="003D33BD"/>
    <w:rsid w:val="003D44CD"/>
    <w:rsid w:val="003D60F4"/>
    <w:rsid w:val="003D6F16"/>
    <w:rsid w:val="003D7C57"/>
    <w:rsid w:val="003E08D5"/>
    <w:rsid w:val="003E12BB"/>
    <w:rsid w:val="003E288E"/>
    <w:rsid w:val="003E57E4"/>
    <w:rsid w:val="003E6340"/>
    <w:rsid w:val="003E65D1"/>
    <w:rsid w:val="003E7BA5"/>
    <w:rsid w:val="003F0A68"/>
    <w:rsid w:val="003F2456"/>
    <w:rsid w:val="003F281E"/>
    <w:rsid w:val="003F28AA"/>
    <w:rsid w:val="003F630F"/>
    <w:rsid w:val="003F6578"/>
    <w:rsid w:val="003F7548"/>
    <w:rsid w:val="003F75A2"/>
    <w:rsid w:val="00400090"/>
    <w:rsid w:val="004008AA"/>
    <w:rsid w:val="004012EB"/>
    <w:rsid w:val="0040356E"/>
    <w:rsid w:val="00403925"/>
    <w:rsid w:val="00404AC4"/>
    <w:rsid w:val="00404EAF"/>
    <w:rsid w:val="004053AE"/>
    <w:rsid w:val="0040688C"/>
    <w:rsid w:val="00410B4C"/>
    <w:rsid w:val="00411747"/>
    <w:rsid w:val="004154BC"/>
    <w:rsid w:val="004161D6"/>
    <w:rsid w:val="00421B62"/>
    <w:rsid w:val="004221FB"/>
    <w:rsid w:val="00422ECB"/>
    <w:rsid w:val="0042361E"/>
    <w:rsid w:val="00425016"/>
    <w:rsid w:val="00425DE7"/>
    <w:rsid w:val="004267D1"/>
    <w:rsid w:val="00432B67"/>
    <w:rsid w:val="00434184"/>
    <w:rsid w:val="004350F0"/>
    <w:rsid w:val="0043525A"/>
    <w:rsid w:val="004368A5"/>
    <w:rsid w:val="00440E8A"/>
    <w:rsid w:val="00441F96"/>
    <w:rsid w:val="00442E8C"/>
    <w:rsid w:val="0044325D"/>
    <w:rsid w:val="00445516"/>
    <w:rsid w:val="00446D80"/>
    <w:rsid w:val="0045029D"/>
    <w:rsid w:val="00451052"/>
    <w:rsid w:val="004522D9"/>
    <w:rsid w:val="004526B9"/>
    <w:rsid w:val="00452AE3"/>
    <w:rsid w:val="004530FE"/>
    <w:rsid w:val="00453548"/>
    <w:rsid w:val="004547AC"/>
    <w:rsid w:val="00455BCF"/>
    <w:rsid w:val="004604E8"/>
    <w:rsid w:val="00461675"/>
    <w:rsid w:val="00461D66"/>
    <w:rsid w:val="004629C7"/>
    <w:rsid w:val="004634A4"/>
    <w:rsid w:val="00467B8C"/>
    <w:rsid w:val="00471700"/>
    <w:rsid w:val="00471877"/>
    <w:rsid w:val="00471AC6"/>
    <w:rsid w:val="00473291"/>
    <w:rsid w:val="0047396A"/>
    <w:rsid w:val="00480AF2"/>
    <w:rsid w:val="00482473"/>
    <w:rsid w:val="00485B86"/>
    <w:rsid w:val="00486932"/>
    <w:rsid w:val="00486DBF"/>
    <w:rsid w:val="004879BB"/>
    <w:rsid w:val="00490D06"/>
    <w:rsid w:val="00492FCC"/>
    <w:rsid w:val="004939DD"/>
    <w:rsid w:val="00494184"/>
    <w:rsid w:val="004957F7"/>
    <w:rsid w:val="004964F1"/>
    <w:rsid w:val="004A3664"/>
    <w:rsid w:val="004A369A"/>
    <w:rsid w:val="004A5F3C"/>
    <w:rsid w:val="004A6E06"/>
    <w:rsid w:val="004A701F"/>
    <w:rsid w:val="004A7C0D"/>
    <w:rsid w:val="004B03E6"/>
    <w:rsid w:val="004B059E"/>
    <w:rsid w:val="004B0E11"/>
    <w:rsid w:val="004B213F"/>
    <w:rsid w:val="004B3B19"/>
    <w:rsid w:val="004B6439"/>
    <w:rsid w:val="004C1D9C"/>
    <w:rsid w:val="004C33ED"/>
    <w:rsid w:val="004C4959"/>
    <w:rsid w:val="004C5A2B"/>
    <w:rsid w:val="004C6AED"/>
    <w:rsid w:val="004C73CE"/>
    <w:rsid w:val="004D235A"/>
    <w:rsid w:val="004D2E6D"/>
    <w:rsid w:val="004D54DD"/>
    <w:rsid w:val="004D58CC"/>
    <w:rsid w:val="004D5A7B"/>
    <w:rsid w:val="004D61C0"/>
    <w:rsid w:val="004D79DC"/>
    <w:rsid w:val="004E18BC"/>
    <w:rsid w:val="004E26D3"/>
    <w:rsid w:val="004E29C3"/>
    <w:rsid w:val="004E2ED1"/>
    <w:rsid w:val="004E3697"/>
    <w:rsid w:val="004E5146"/>
    <w:rsid w:val="004E717B"/>
    <w:rsid w:val="004F0B0A"/>
    <w:rsid w:val="004F1F3C"/>
    <w:rsid w:val="004F2314"/>
    <w:rsid w:val="004F462D"/>
    <w:rsid w:val="004F47CA"/>
    <w:rsid w:val="004F4A61"/>
    <w:rsid w:val="004F4ECA"/>
    <w:rsid w:val="004F599B"/>
    <w:rsid w:val="004F5C19"/>
    <w:rsid w:val="005000F6"/>
    <w:rsid w:val="00500B4A"/>
    <w:rsid w:val="00500D3B"/>
    <w:rsid w:val="005015D3"/>
    <w:rsid w:val="005018CB"/>
    <w:rsid w:val="005020D6"/>
    <w:rsid w:val="005035D4"/>
    <w:rsid w:val="005036BD"/>
    <w:rsid w:val="00507093"/>
    <w:rsid w:val="00507DBF"/>
    <w:rsid w:val="0051152D"/>
    <w:rsid w:val="005145A7"/>
    <w:rsid w:val="00515636"/>
    <w:rsid w:val="00515999"/>
    <w:rsid w:val="00524BC3"/>
    <w:rsid w:val="005253B3"/>
    <w:rsid w:val="00525C3B"/>
    <w:rsid w:val="00533876"/>
    <w:rsid w:val="0053779F"/>
    <w:rsid w:val="005411A9"/>
    <w:rsid w:val="0054238E"/>
    <w:rsid w:val="00545AAE"/>
    <w:rsid w:val="00546378"/>
    <w:rsid w:val="00550BA1"/>
    <w:rsid w:val="00551390"/>
    <w:rsid w:val="0055425B"/>
    <w:rsid w:val="0055669F"/>
    <w:rsid w:val="0056299E"/>
    <w:rsid w:val="00562CEA"/>
    <w:rsid w:val="00563421"/>
    <w:rsid w:val="005642A8"/>
    <w:rsid w:val="0056469E"/>
    <w:rsid w:val="0056732D"/>
    <w:rsid w:val="00567DE8"/>
    <w:rsid w:val="00571D9D"/>
    <w:rsid w:val="00572B0C"/>
    <w:rsid w:val="00574DBD"/>
    <w:rsid w:val="00574EA5"/>
    <w:rsid w:val="005758B4"/>
    <w:rsid w:val="005764D4"/>
    <w:rsid w:val="00581E37"/>
    <w:rsid w:val="0058289D"/>
    <w:rsid w:val="005862B4"/>
    <w:rsid w:val="00590785"/>
    <w:rsid w:val="005937C2"/>
    <w:rsid w:val="00597BA4"/>
    <w:rsid w:val="005A0197"/>
    <w:rsid w:val="005A4E68"/>
    <w:rsid w:val="005A7C8F"/>
    <w:rsid w:val="005B0264"/>
    <w:rsid w:val="005B569E"/>
    <w:rsid w:val="005B59DF"/>
    <w:rsid w:val="005B63B3"/>
    <w:rsid w:val="005B79F7"/>
    <w:rsid w:val="005C0B0A"/>
    <w:rsid w:val="005C0C15"/>
    <w:rsid w:val="005C5D34"/>
    <w:rsid w:val="005C6243"/>
    <w:rsid w:val="005D31E2"/>
    <w:rsid w:val="005D3F88"/>
    <w:rsid w:val="005D42F6"/>
    <w:rsid w:val="005D61C1"/>
    <w:rsid w:val="005D61C3"/>
    <w:rsid w:val="005E1110"/>
    <w:rsid w:val="005E1605"/>
    <w:rsid w:val="005E16E4"/>
    <w:rsid w:val="005E460A"/>
    <w:rsid w:val="005F204A"/>
    <w:rsid w:val="005F21B7"/>
    <w:rsid w:val="005F2995"/>
    <w:rsid w:val="005F407E"/>
    <w:rsid w:val="005F4FC7"/>
    <w:rsid w:val="005F6399"/>
    <w:rsid w:val="005F7556"/>
    <w:rsid w:val="006007C0"/>
    <w:rsid w:val="00603EB4"/>
    <w:rsid w:val="00604450"/>
    <w:rsid w:val="006052F5"/>
    <w:rsid w:val="00605431"/>
    <w:rsid w:val="006112B5"/>
    <w:rsid w:val="0061307B"/>
    <w:rsid w:val="00613FB7"/>
    <w:rsid w:val="00615662"/>
    <w:rsid w:val="006166F1"/>
    <w:rsid w:val="006216C7"/>
    <w:rsid w:val="00621FD5"/>
    <w:rsid w:val="00625102"/>
    <w:rsid w:val="006317CC"/>
    <w:rsid w:val="00631E15"/>
    <w:rsid w:val="00632530"/>
    <w:rsid w:val="006338D0"/>
    <w:rsid w:val="0063397B"/>
    <w:rsid w:val="00634051"/>
    <w:rsid w:val="00636572"/>
    <w:rsid w:val="00640201"/>
    <w:rsid w:val="00640470"/>
    <w:rsid w:val="00642E89"/>
    <w:rsid w:val="00643E3D"/>
    <w:rsid w:val="006452D9"/>
    <w:rsid w:val="00645387"/>
    <w:rsid w:val="00645876"/>
    <w:rsid w:val="006467F9"/>
    <w:rsid w:val="00647733"/>
    <w:rsid w:val="006478FE"/>
    <w:rsid w:val="00650329"/>
    <w:rsid w:val="00650746"/>
    <w:rsid w:val="00650913"/>
    <w:rsid w:val="00652550"/>
    <w:rsid w:val="0065411C"/>
    <w:rsid w:val="006543BD"/>
    <w:rsid w:val="006543F3"/>
    <w:rsid w:val="00654FD9"/>
    <w:rsid w:val="00655325"/>
    <w:rsid w:val="006572F7"/>
    <w:rsid w:val="006609FA"/>
    <w:rsid w:val="00661162"/>
    <w:rsid w:val="0066179D"/>
    <w:rsid w:val="00662266"/>
    <w:rsid w:val="006632B0"/>
    <w:rsid w:val="0066374B"/>
    <w:rsid w:val="00663D5B"/>
    <w:rsid w:val="006641E6"/>
    <w:rsid w:val="00666B12"/>
    <w:rsid w:val="00667F3A"/>
    <w:rsid w:val="00670915"/>
    <w:rsid w:val="0067244F"/>
    <w:rsid w:val="0067372B"/>
    <w:rsid w:val="00673974"/>
    <w:rsid w:val="0067671A"/>
    <w:rsid w:val="0068077A"/>
    <w:rsid w:val="00681997"/>
    <w:rsid w:val="0068506F"/>
    <w:rsid w:val="006854DF"/>
    <w:rsid w:val="0069394A"/>
    <w:rsid w:val="00696132"/>
    <w:rsid w:val="006A46CB"/>
    <w:rsid w:val="006A4863"/>
    <w:rsid w:val="006A49B7"/>
    <w:rsid w:val="006A7798"/>
    <w:rsid w:val="006B0F33"/>
    <w:rsid w:val="006B2934"/>
    <w:rsid w:val="006B46EA"/>
    <w:rsid w:val="006B5C7D"/>
    <w:rsid w:val="006B7F7F"/>
    <w:rsid w:val="006C038E"/>
    <w:rsid w:val="006C061D"/>
    <w:rsid w:val="006C1256"/>
    <w:rsid w:val="006C3050"/>
    <w:rsid w:val="006C4F10"/>
    <w:rsid w:val="006C74E8"/>
    <w:rsid w:val="006C7EA8"/>
    <w:rsid w:val="006D23C2"/>
    <w:rsid w:val="006D3477"/>
    <w:rsid w:val="006D44A3"/>
    <w:rsid w:val="006D4F67"/>
    <w:rsid w:val="006D5273"/>
    <w:rsid w:val="006E1EA5"/>
    <w:rsid w:val="006E34DC"/>
    <w:rsid w:val="006E5403"/>
    <w:rsid w:val="006E6472"/>
    <w:rsid w:val="006F1733"/>
    <w:rsid w:val="006F410B"/>
    <w:rsid w:val="006F661F"/>
    <w:rsid w:val="006F66DF"/>
    <w:rsid w:val="006F7948"/>
    <w:rsid w:val="007009A9"/>
    <w:rsid w:val="007043E1"/>
    <w:rsid w:val="00704D7A"/>
    <w:rsid w:val="007072B7"/>
    <w:rsid w:val="0071062D"/>
    <w:rsid w:val="00711695"/>
    <w:rsid w:val="00713785"/>
    <w:rsid w:val="007150E7"/>
    <w:rsid w:val="00715C80"/>
    <w:rsid w:val="00716D17"/>
    <w:rsid w:val="00720561"/>
    <w:rsid w:val="007209F2"/>
    <w:rsid w:val="007219D0"/>
    <w:rsid w:val="007250F8"/>
    <w:rsid w:val="0072592E"/>
    <w:rsid w:val="007278AB"/>
    <w:rsid w:val="00730D4C"/>
    <w:rsid w:val="007332DC"/>
    <w:rsid w:val="00737357"/>
    <w:rsid w:val="0074069B"/>
    <w:rsid w:val="00741F79"/>
    <w:rsid w:val="00742495"/>
    <w:rsid w:val="00742647"/>
    <w:rsid w:val="007448D8"/>
    <w:rsid w:val="00745516"/>
    <w:rsid w:val="00745D88"/>
    <w:rsid w:val="0075027A"/>
    <w:rsid w:val="007511E0"/>
    <w:rsid w:val="00751442"/>
    <w:rsid w:val="00752AC2"/>
    <w:rsid w:val="00754908"/>
    <w:rsid w:val="007551C2"/>
    <w:rsid w:val="00755ABC"/>
    <w:rsid w:val="0075701A"/>
    <w:rsid w:val="007615F1"/>
    <w:rsid w:val="00761EB9"/>
    <w:rsid w:val="007622B0"/>
    <w:rsid w:val="00762CB7"/>
    <w:rsid w:val="00762E88"/>
    <w:rsid w:val="007654B9"/>
    <w:rsid w:val="00765AE5"/>
    <w:rsid w:val="00765FC3"/>
    <w:rsid w:val="00770FE6"/>
    <w:rsid w:val="00771012"/>
    <w:rsid w:val="00771B8C"/>
    <w:rsid w:val="00780482"/>
    <w:rsid w:val="0078141D"/>
    <w:rsid w:val="00783BE6"/>
    <w:rsid w:val="0078561D"/>
    <w:rsid w:val="00787215"/>
    <w:rsid w:val="0079079D"/>
    <w:rsid w:val="00790946"/>
    <w:rsid w:val="007910F7"/>
    <w:rsid w:val="0079212A"/>
    <w:rsid w:val="0079313A"/>
    <w:rsid w:val="00794297"/>
    <w:rsid w:val="0079498E"/>
    <w:rsid w:val="007956BA"/>
    <w:rsid w:val="00795955"/>
    <w:rsid w:val="007963CA"/>
    <w:rsid w:val="007964F8"/>
    <w:rsid w:val="00796E3E"/>
    <w:rsid w:val="007A0ACF"/>
    <w:rsid w:val="007A0D43"/>
    <w:rsid w:val="007A18A9"/>
    <w:rsid w:val="007A2CBE"/>
    <w:rsid w:val="007A7AE5"/>
    <w:rsid w:val="007B01B6"/>
    <w:rsid w:val="007B0235"/>
    <w:rsid w:val="007B1FD3"/>
    <w:rsid w:val="007B630B"/>
    <w:rsid w:val="007B7894"/>
    <w:rsid w:val="007C10CE"/>
    <w:rsid w:val="007C622F"/>
    <w:rsid w:val="007C765C"/>
    <w:rsid w:val="007D0D14"/>
    <w:rsid w:val="007D1A29"/>
    <w:rsid w:val="007D2A00"/>
    <w:rsid w:val="007D49DA"/>
    <w:rsid w:val="007D60A5"/>
    <w:rsid w:val="007D6D78"/>
    <w:rsid w:val="007E27C4"/>
    <w:rsid w:val="007E3CAF"/>
    <w:rsid w:val="007E6179"/>
    <w:rsid w:val="007F1944"/>
    <w:rsid w:val="007F1E7E"/>
    <w:rsid w:val="007F25BD"/>
    <w:rsid w:val="007F2F11"/>
    <w:rsid w:val="007F32FE"/>
    <w:rsid w:val="007F3EF6"/>
    <w:rsid w:val="007F43DE"/>
    <w:rsid w:val="007F5324"/>
    <w:rsid w:val="007F69B6"/>
    <w:rsid w:val="007F77CB"/>
    <w:rsid w:val="0080016B"/>
    <w:rsid w:val="008038D9"/>
    <w:rsid w:val="0080440D"/>
    <w:rsid w:val="008046B7"/>
    <w:rsid w:val="00804EB2"/>
    <w:rsid w:val="008054BA"/>
    <w:rsid w:val="00807B68"/>
    <w:rsid w:val="00814044"/>
    <w:rsid w:val="00814C01"/>
    <w:rsid w:val="00816295"/>
    <w:rsid w:val="00817CD1"/>
    <w:rsid w:val="00817F6C"/>
    <w:rsid w:val="0082073B"/>
    <w:rsid w:val="008252B1"/>
    <w:rsid w:val="008254E8"/>
    <w:rsid w:val="008269A8"/>
    <w:rsid w:val="008277CE"/>
    <w:rsid w:val="00830C24"/>
    <w:rsid w:val="008315EE"/>
    <w:rsid w:val="00832544"/>
    <w:rsid w:val="008350D2"/>
    <w:rsid w:val="00835119"/>
    <w:rsid w:val="008414CA"/>
    <w:rsid w:val="00842417"/>
    <w:rsid w:val="00843157"/>
    <w:rsid w:val="00843288"/>
    <w:rsid w:val="00843556"/>
    <w:rsid w:val="0084374C"/>
    <w:rsid w:val="00845A94"/>
    <w:rsid w:val="00847166"/>
    <w:rsid w:val="00847666"/>
    <w:rsid w:val="00847FBE"/>
    <w:rsid w:val="00850A69"/>
    <w:rsid w:val="0085187A"/>
    <w:rsid w:val="0085457C"/>
    <w:rsid w:val="00855C2E"/>
    <w:rsid w:val="00855F5F"/>
    <w:rsid w:val="00856D10"/>
    <w:rsid w:val="00856ECD"/>
    <w:rsid w:val="0085783F"/>
    <w:rsid w:val="00860396"/>
    <w:rsid w:val="00860DB5"/>
    <w:rsid w:val="0086100E"/>
    <w:rsid w:val="00861F7C"/>
    <w:rsid w:val="0086329C"/>
    <w:rsid w:val="00863496"/>
    <w:rsid w:val="00871BFC"/>
    <w:rsid w:val="0087253F"/>
    <w:rsid w:val="00875489"/>
    <w:rsid w:val="00876589"/>
    <w:rsid w:val="0087781B"/>
    <w:rsid w:val="0088318F"/>
    <w:rsid w:val="0088417E"/>
    <w:rsid w:val="008843C9"/>
    <w:rsid w:val="0088463A"/>
    <w:rsid w:val="00884906"/>
    <w:rsid w:val="00886778"/>
    <w:rsid w:val="008905C8"/>
    <w:rsid w:val="008909DA"/>
    <w:rsid w:val="00894123"/>
    <w:rsid w:val="00894D95"/>
    <w:rsid w:val="00895936"/>
    <w:rsid w:val="00895D56"/>
    <w:rsid w:val="00896DE0"/>
    <w:rsid w:val="008A0A3F"/>
    <w:rsid w:val="008A1004"/>
    <w:rsid w:val="008A18E7"/>
    <w:rsid w:val="008A5DEE"/>
    <w:rsid w:val="008A7DD3"/>
    <w:rsid w:val="008B056A"/>
    <w:rsid w:val="008B05F9"/>
    <w:rsid w:val="008B06E9"/>
    <w:rsid w:val="008B0E88"/>
    <w:rsid w:val="008B1383"/>
    <w:rsid w:val="008B2EA0"/>
    <w:rsid w:val="008B35AF"/>
    <w:rsid w:val="008B4212"/>
    <w:rsid w:val="008B5E0E"/>
    <w:rsid w:val="008B6233"/>
    <w:rsid w:val="008B6888"/>
    <w:rsid w:val="008B6DBE"/>
    <w:rsid w:val="008B6ECB"/>
    <w:rsid w:val="008C0E2C"/>
    <w:rsid w:val="008C15E1"/>
    <w:rsid w:val="008C22A5"/>
    <w:rsid w:val="008C35A4"/>
    <w:rsid w:val="008C3BA9"/>
    <w:rsid w:val="008C4130"/>
    <w:rsid w:val="008C4605"/>
    <w:rsid w:val="008C47EB"/>
    <w:rsid w:val="008C4AE0"/>
    <w:rsid w:val="008C586D"/>
    <w:rsid w:val="008C67B5"/>
    <w:rsid w:val="008D4417"/>
    <w:rsid w:val="008D4F33"/>
    <w:rsid w:val="008D5EC2"/>
    <w:rsid w:val="008D622D"/>
    <w:rsid w:val="008D727E"/>
    <w:rsid w:val="008D7738"/>
    <w:rsid w:val="008E0EAD"/>
    <w:rsid w:val="008E1537"/>
    <w:rsid w:val="008E2547"/>
    <w:rsid w:val="008E2C76"/>
    <w:rsid w:val="008E2CD5"/>
    <w:rsid w:val="008E2DC8"/>
    <w:rsid w:val="008E360E"/>
    <w:rsid w:val="008E4683"/>
    <w:rsid w:val="008E5393"/>
    <w:rsid w:val="008F2A8C"/>
    <w:rsid w:val="008F5B17"/>
    <w:rsid w:val="008F61B5"/>
    <w:rsid w:val="008F657E"/>
    <w:rsid w:val="008F7354"/>
    <w:rsid w:val="00901617"/>
    <w:rsid w:val="009030D0"/>
    <w:rsid w:val="00905717"/>
    <w:rsid w:val="00905D06"/>
    <w:rsid w:val="009064E5"/>
    <w:rsid w:val="009071F2"/>
    <w:rsid w:val="009106F9"/>
    <w:rsid w:val="00911E93"/>
    <w:rsid w:val="0091565F"/>
    <w:rsid w:val="00915806"/>
    <w:rsid w:val="0092107B"/>
    <w:rsid w:val="009218D7"/>
    <w:rsid w:val="00922C32"/>
    <w:rsid w:val="00923A2D"/>
    <w:rsid w:val="00927863"/>
    <w:rsid w:val="00932548"/>
    <w:rsid w:val="00933389"/>
    <w:rsid w:val="00933592"/>
    <w:rsid w:val="009377C1"/>
    <w:rsid w:val="009413EF"/>
    <w:rsid w:val="009431A7"/>
    <w:rsid w:val="00943663"/>
    <w:rsid w:val="0094417D"/>
    <w:rsid w:val="00945CE9"/>
    <w:rsid w:val="00950273"/>
    <w:rsid w:val="009505F8"/>
    <w:rsid w:val="00950BE1"/>
    <w:rsid w:val="0095151D"/>
    <w:rsid w:val="00951A72"/>
    <w:rsid w:val="0095610E"/>
    <w:rsid w:val="0095729B"/>
    <w:rsid w:val="00961071"/>
    <w:rsid w:val="00962EB5"/>
    <w:rsid w:val="0096326F"/>
    <w:rsid w:val="00963270"/>
    <w:rsid w:val="00963648"/>
    <w:rsid w:val="00963ABE"/>
    <w:rsid w:val="009648A8"/>
    <w:rsid w:val="00965E57"/>
    <w:rsid w:val="0096759C"/>
    <w:rsid w:val="0096782C"/>
    <w:rsid w:val="00970EE2"/>
    <w:rsid w:val="0097145D"/>
    <w:rsid w:val="009725EF"/>
    <w:rsid w:val="00972ED2"/>
    <w:rsid w:val="00975D8B"/>
    <w:rsid w:val="00977715"/>
    <w:rsid w:val="009800E4"/>
    <w:rsid w:val="00981137"/>
    <w:rsid w:val="009816E6"/>
    <w:rsid w:val="00983C59"/>
    <w:rsid w:val="00984B08"/>
    <w:rsid w:val="00984C2E"/>
    <w:rsid w:val="00987705"/>
    <w:rsid w:val="00987AE0"/>
    <w:rsid w:val="0099115D"/>
    <w:rsid w:val="009911FA"/>
    <w:rsid w:val="0099131D"/>
    <w:rsid w:val="00991D14"/>
    <w:rsid w:val="00992B6A"/>
    <w:rsid w:val="0099372A"/>
    <w:rsid w:val="009A0790"/>
    <w:rsid w:val="009A3198"/>
    <w:rsid w:val="009A4C82"/>
    <w:rsid w:val="009A6105"/>
    <w:rsid w:val="009A63FC"/>
    <w:rsid w:val="009B0686"/>
    <w:rsid w:val="009B7B78"/>
    <w:rsid w:val="009B7C01"/>
    <w:rsid w:val="009C02B0"/>
    <w:rsid w:val="009C265F"/>
    <w:rsid w:val="009C39A3"/>
    <w:rsid w:val="009D17F0"/>
    <w:rsid w:val="009D22AA"/>
    <w:rsid w:val="009D4793"/>
    <w:rsid w:val="009D5B3C"/>
    <w:rsid w:val="009D6CE7"/>
    <w:rsid w:val="009E08A3"/>
    <w:rsid w:val="009E2A16"/>
    <w:rsid w:val="009E5D4C"/>
    <w:rsid w:val="009F0BE8"/>
    <w:rsid w:val="009F0C95"/>
    <w:rsid w:val="009F23C6"/>
    <w:rsid w:val="009F2896"/>
    <w:rsid w:val="009F38FD"/>
    <w:rsid w:val="009F5694"/>
    <w:rsid w:val="009F6578"/>
    <w:rsid w:val="009F6F81"/>
    <w:rsid w:val="00A01041"/>
    <w:rsid w:val="00A0174C"/>
    <w:rsid w:val="00A01C7E"/>
    <w:rsid w:val="00A04A56"/>
    <w:rsid w:val="00A052F5"/>
    <w:rsid w:val="00A0564C"/>
    <w:rsid w:val="00A07B78"/>
    <w:rsid w:val="00A11BE8"/>
    <w:rsid w:val="00A14343"/>
    <w:rsid w:val="00A14F05"/>
    <w:rsid w:val="00A1786B"/>
    <w:rsid w:val="00A17EFE"/>
    <w:rsid w:val="00A21616"/>
    <w:rsid w:val="00A2319B"/>
    <w:rsid w:val="00A23C19"/>
    <w:rsid w:val="00A23C97"/>
    <w:rsid w:val="00A24706"/>
    <w:rsid w:val="00A249A2"/>
    <w:rsid w:val="00A266FF"/>
    <w:rsid w:val="00A30DD1"/>
    <w:rsid w:val="00A317D6"/>
    <w:rsid w:val="00A322C1"/>
    <w:rsid w:val="00A32977"/>
    <w:rsid w:val="00A3344C"/>
    <w:rsid w:val="00A33469"/>
    <w:rsid w:val="00A349D4"/>
    <w:rsid w:val="00A34B6D"/>
    <w:rsid w:val="00A377EB"/>
    <w:rsid w:val="00A37BC9"/>
    <w:rsid w:val="00A37F88"/>
    <w:rsid w:val="00A4069B"/>
    <w:rsid w:val="00A42430"/>
    <w:rsid w:val="00A42E91"/>
    <w:rsid w:val="00A43E29"/>
    <w:rsid w:val="00A4484C"/>
    <w:rsid w:val="00A4610D"/>
    <w:rsid w:val="00A4744C"/>
    <w:rsid w:val="00A5234B"/>
    <w:rsid w:val="00A54C6F"/>
    <w:rsid w:val="00A5511D"/>
    <w:rsid w:val="00A55E39"/>
    <w:rsid w:val="00A6054A"/>
    <w:rsid w:val="00A62B7F"/>
    <w:rsid w:val="00A62D4C"/>
    <w:rsid w:val="00A6715A"/>
    <w:rsid w:val="00A7028D"/>
    <w:rsid w:val="00A71D13"/>
    <w:rsid w:val="00A7300E"/>
    <w:rsid w:val="00A73911"/>
    <w:rsid w:val="00A73FF2"/>
    <w:rsid w:val="00A761BB"/>
    <w:rsid w:val="00A774C5"/>
    <w:rsid w:val="00A77DAF"/>
    <w:rsid w:val="00A80E87"/>
    <w:rsid w:val="00A81043"/>
    <w:rsid w:val="00A81968"/>
    <w:rsid w:val="00A82B8A"/>
    <w:rsid w:val="00A83B8B"/>
    <w:rsid w:val="00A83F14"/>
    <w:rsid w:val="00A84A24"/>
    <w:rsid w:val="00A8556F"/>
    <w:rsid w:val="00A85CC5"/>
    <w:rsid w:val="00A85DB2"/>
    <w:rsid w:val="00A8669F"/>
    <w:rsid w:val="00A86C94"/>
    <w:rsid w:val="00A90383"/>
    <w:rsid w:val="00A90D5A"/>
    <w:rsid w:val="00A9146A"/>
    <w:rsid w:val="00A92782"/>
    <w:rsid w:val="00A93AA5"/>
    <w:rsid w:val="00A93FE3"/>
    <w:rsid w:val="00A9760D"/>
    <w:rsid w:val="00A97BD1"/>
    <w:rsid w:val="00A97CF0"/>
    <w:rsid w:val="00AA1381"/>
    <w:rsid w:val="00AA2719"/>
    <w:rsid w:val="00AA33EB"/>
    <w:rsid w:val="00AA7079"/>
    <w:rsid w:val="00AA72C9"/>
    <w:rsid w:val="00AA74E0"/>
    <w:rsid w:val="00AB0AD3"/>
    <w:rsid w:val="00AB3366"/>
    <w:rsid w:val="00AB571A"/>
    <w:rsid w:val="00AB663B"/>
    <w:rsid w:val="00AB6D42"/>
    <w:rsid w:val="00AB6E58"/>
    <w:rsid w:val="00AC07C8"/>
    <w:rsid w:val="00AC09C5"/>
    <w:rsid w:val="00AC38AF"/>
    <w:rsid w:val="00AC46F7"/>
    <w:rsid w:val="00AC735E"/>
    <w:rsid w:val="00AD09DB"/>
    <w:rsid w:val="00AD2362"/>
    <w:rsid w:val="00AD25A9"/>
    <w:rsid w:val="00AD39AF"/>
    <w:rsid w:val="00AD4E8D"/>
    <w:rsid w:val="00AE151E"/>
    <w:rsid w:val="00AE2F98"/>
    <w:rsid w:val="00AE44CE"/>
    <w:rsid w:val="00AE61C2"/>
    <w:rsid w:val="00AE6555"/>
    <w:rsid w:val="00AF009F"/>
    <w:rsid w:val="00AF0192"/>
    <w:rsid w:val="00AF0E0F"/>
    <w:rsid w:val="00AF20FD"/>
    <w:rsid w:val="00AF2558"/>
    <w:rsid w:val="00AF25EE"/>
    <w:rsid w:val="00AF39E6"/>
    <w:rsid w:val="00AF50AF"/>
    <w:rsid w:val="00AF59E4"/>
    <w:rsid w:val="00AF644C"/>
    <w:rsid w:val="00B0183A"/>
    <w:rsid w:val="00B03A03"/>
    <w:rsid w:val="00B03DDD"/>
    <w:rsid w:val="00B05A10"/>
    <w:rsid w:val="00B0608D"/>
    <w:rsid w:val="00B06257"/>
    <w:rsid w:val="00B06966"/>
    <w:rsid w:val="00B108A8"/>
    <w:rsid w:val="00B11446"/>
    <w:rsid w:val="00B127F7"/>
    <w:rsid w:val="00B1306B"/>
    <w:rsid w:val="00B215C8"/>
    <w:rsid w:val="00B23844"/>
    <w:rsid w:val="00B24B18"/>
    <w:rsid w:val="00B255C3"/>
    <w:rsid w:val="00B3045C"/>
    <w:rsid w:val="00B31752"/>
    <w:rsid w:val="00B32527"/>
    <w:rsid w:val="00B32AB5"/>
    <w:rsid w:val="00B33517"/>
    <w:rsid w:val="00B34787"/>
    <w:rsid w:val="00B3598B"/>
    <w:rsid w:val="00B36781"/>
    <w:rsid w:val="00B377A6"/>
    <w:rsid w:val="00B411CF"/>
    <w:rsid w:val="00B42513"/>
    <w:rsid w:val="00B4570C"/>
    <w:rsid w:val="00B46A72"/>
    <w:rsid w:val="00B46C1F"/>
    <w:rsid w:val="00B47C7D"/>
    <w:rsid w:val="00B517D2"/>
    <w:rsid w:val="00B5269F"/>
    <w:rsid w:val="00B5371D"/>
    <w:rsid w:val="00B540DE"/>
    <w:rsid w:val="00B54D26"/>
    <w:rsid w:val="00B55AED"/>
    <w:rsid w:val="00B57285"/>
    <w:rsid w:val="00B609FD"/>
    <w:rsid w:val="00B616AE"/>
    <w:rsid w:val="00B61D4A"/>
    <w:rsid w:val="00B61E51"/>
    <w:rsid w:val="00B620E2"/>
    <w:rsid w:val="00B6318E"/>
    <w:rsid w:val="00B63B28"/>
    <w:rsid w:val="00B64D33"/>
    <w:rsid w:val="00B64DB8"/>
    <w:rsid w:val="00B7193A"/>
    <w:rsid w:val="00B72A04"/>
    <w:rsid w:val="00B73029"/>
    <w:rsid w:val="00B76A58"/>
    <w:rsid w:val="00B77D4E"/>
    <w:rsid w:val="00B801B9"/>
    <w:rsid w:val="00B80C0D"/>
    <w:rsid w:val="00B81A86"/>
    <w:rsid w:val="00B84616"/>
    <w:rsid w:val="00B850EC"/>
    <w:rsid w:val="00B8651B"/>
    <w:rsid w:val="00B870F6"/>
    <w:rsid w:val="00B878E3"/>
    <w:rsid w:val="00B90154"/>
    <w:rsid w:val="00B91665"/>
    <w:rsid w:val="00B936F5"/>
    <w:rsid w:val="00B93F7E"/>
    <w:rsid w:val="00B94688"/>
    <w:rsid w:val="00B9480A"/>
    <w:rsid w:val="00BA0ED2"/>
    <w:rsid w:val="00BA3723"/>
    <w:rsid w:val="00BA4933"/>
    <w:rsid w:val="00BA4E15"/>
    <w:rsid w:val="00BA6299"/>
    <w:rsid w:val="00BA6653"/>
    <w:rsid w:val="00BA67EA"/>
    <w:rsid w:val="00BB2B01"/>
    <w:rsid w:val="00BB47A6"/>
    <w:rsid w:val="00BB4DB2"/>
    <w:rsid w:val="00BC4F5C"/>
    <w:rsid w:val="00BC58D2"/>
    <w:rsid w:val="00BC5D39"/>
    <w:rsid w:val="00BC5DFD"/>
    <w:rsid w:val="00BC6F03"/>
    <w:rsid w:val="00BC6F24"/>
    <w:rsid w:val="00BC7E58"/>
    <w:rsid w:val="00BD15C9"/>
    <w:rsid w:val="00BD1938"/>
    <w:rsid w:val="00BD59C3"/>
    <w:rsid w:val="00BD6C11"/>
    <w:rsid w:val="00BD75C7"/>
    <w:rsid w:val="00BF0BE3"/>
    <w:rsid w:val="00BF11C1"/>
    <w:rsid w:val="00BF1BAF"/>
    <w:rsid w:val="00C011D8"/>
    <w:rsid w:val="00C01F27"/>
    <w:rsid w:val="00C044DD"/>
    <w:rsid w:val="00C0766D"/>
    <w:rsid w:val="00C1114F"/>
    <w:rsid w:val="00C11B0B"/>
    <w:rsid w:val="00C131F5"/>
    <w:rsid w:val="00C132EC"/>
    <w:rsid w:val="00C14032"/>
    <w:rsid w:val="00C1716E"/>
    <w:rsid w:val="00C2136F"/>
    <w:rsid w:val="00C21454"/>
    <w:rsid w:val="00C214F6"/>
    <w:rsid w:val="00C22805"/>
    <w:rsid w:val="00C22FF4"/>
    <w:rsid w:val="00C238F8"/>
    <w:rsid w:val="00C258C1"/>
    <w:rsid w:val="00C277EF"/>
    <w:rsid w:val="00C310E7"/>
    <w:rsid w:val="00C31CD1"/>
    <w:rsid w:val="00C32818"/>
    <w:rsid w:val="00C329B8"/>
    <w:rsid w:val="00C33079"/>
    <w:rsid w:val="00C339D7"/>
    <w:rsid w:val="00C34147"/>
    <w:rsid w:val="00C352E4"/>
    <w:rsid w:val="00C4316F"/>
    <w:rsid w:val="00C43C9D"/>
    <w:rsid w:val="00C43F7F"/>
    <w:rsid w:val="00C44BA2"/>
    <w:rsid w:val="00C472CB"/>
    <w:rsid w:val="00C50FFD"/>
    <w:rsid w:val="00C54B76"/>
    <w:rsid w:val="00C55241"/>
    <w:rsid w:val="00C55C68"/>
    <w:rsid w:val="00C56EF4"/>
    <w:rsid w:val="00C60A1D"/>
    <w:rsid w:val="00C611D1"/>
    <w:rsid w:val="00C61EBD"/>
    <w:rsid w:val="00C64A8E"/>
    <w:rsid w:val="00C65D97"/>
    <w:rsid w:val="00C705A5"/>
    <w:rsid w:val="00C70644"/>
    <w:rsid w:val="00C72473"/>
    <w:rsid w:val="00C73812"/>
    <w:rsid w:val="00C738D3"/>
    <w:rsid w:val="00C73E89"/>
    <w:rsid w:val="00C74019"/>
    <w:rsid w:val="00C77B7C"/>
    <w:rsid w:val="00C77E10"/>
    <w:rsid w:val="00C77F81"/>
    <w:rsid w:val="00C817BE"/>
    <w:rsid w:val="00C81D6C"/>
    <w:rsid w:val="00C82CB6"/>
    <w:rsid w:val="00C82D7A"/>
    <w:rsid w:val="00C82F9C"/>
    <w:rsid w:val="00C861DD"/>
    <w:rsid w:val="00C867A8"/>
    <w:rsid w:val="00C86FE5"/>
    <w:rsid w:val="00C9215E"/>
    <w:rsid w:val="00C92EF9"/>
    <w:rsid w:val="00C946D8"/>
    <w:rsid w:val="00C947CB"/>
    <w:rsid w:val="00C94A04"/>
    <w:rsid w:val="00C964F0"/>
    <w:rsid w:val="00C96998"/>
    <w:rsid w:val="00C97EF2"/>
    <w:rsid w:val="00CA01EA"/>
    <w:rsid w:val="00CA4ACC"/>
    <w:rsid w:val="00CA6C9F"/>
    <w:rsid w:val="00CA6DBC"/>
    <w:rsid w:val="00CA7142"/>
    <w:rsid w:val="00CB09DE"/>
    <w:rsid w:val="00CB1C9D"/>
    <w:rsid w:val="00CB2C7C"/>
    <w:rsid w:val="00CC0E6F"/>
    <w:rsid w:val="00CC10CB"/>
    <w:rsid w:val="00CC13B5"/>
    <w:rsid w:val="00CC1AE0"/>
    <w:rsid w:val="00CC1F70"/>
    <w:rsid w:val="00CD369F"/>
    <w:rsid w:val="00CD69AB"/>
    <w:rsid w:val="00CD6C6B"/>
    <w:rsid w:val="00CE27D0"/>
    <w:rsid w:val="00CE33FA"/>
    <w:rsid w:val="00CE4E71"/>
    <w:rsid w:val="00CE4F56"/>
    <w:rsid w:val="00CE6F92"/>
    <w:rsid w:val="00CF05DC"/>
    <w:rsid w:val="00CF314E"/>
    <w:rsid w:val="00CF7122"/>
    <w:rsid w:val="00D00280"/>
    <w:rsid w:val="00D00643"/>
    <w:rsid w:val="00D01912"/>
    <w:rsid w:val="00D01F05"/>
    <w:rsid w:val="00D033C2"/>
    <w:rsid w:val="00D04C68"/>
    <w:rsid w:val="00D05E80"/>
    <w:rsid w:val="00D06367"/>
    <w:rsid w:val="00D06840"/>
    <w:rsid w:val="00D0744D"/>
    <w:rsid w:val="00D074F2"/>
    <w:rsid w:val="00D119C0"/>
    <w:rsid w:val="00D13AAB"/>
    <w:rsid w:val="00D13CAB"/>
    <w:rsid w:val="00D14D21"/>
    <w:rsid w:val="00D15190"/>
    <w:rsid w:val="00D170DC"/>
    <w:rsid w:val="00D1722E"/>
    <w:rsid w:val="00D178D0"/>
    <w:rsid w:val="00D215EE"/>
    <w:rsid w:val="00D2292E"/>
    <w:rsid w:val="00D22FA4"/>
    <w:rsid w:val="00D23D55"/>
    <w:rsid w:val="00D27B33"/>
    <w:rsid w:val="00D32528"/>
    <w:rsid w:val="00D34354"/>
    <w:rsid w:val="00D34ED4"/>
    <w:rsid w:val="00D36245"/>
    <w:rsid w:val="00D37872"/>
    <w:rsid w:val="00D4225D"/>
    <w:rsid w:val="00D44DB0"/>
    <w:rsid w:val="00D4756B"/>
    <w:rsid w:val="00D47D56"/>
    <w:rsid w:val="00D5206F"/>
    <w:rsid w:val="00D5384B"/>
    <w:rsid w:val="00D551BD"/>
    <w:rsid w:val="00D55488"/>
    <w:rsid w:val="00D56944"/>
    <w:rsid w:val="00D6086B"/>
    <w:rsid w:val="00D611BD"/>
    <w:rsid w:val="00D620EE"/>
    <w:rsid w:val="00D64674"/>
    <w:rsid w:val="00D660C1"/>
    <w:rsid w:val="00D66764"/>
    <w:rsid w:val="00D74360"/>
    <w:rsid w:val="00D80419"/>
    <w:rsid w:val="00D8147F"/>
    <w:rsid w:val="00D83EDA"/>
    <w:rsid w:val="00D855F4"/>
    <w:rsid w:val="00D85FBC"/>
    <w:rsid w:val="00D865EF"/>
    <w:rsid w:val="00D86ED5"/>
    <w:rsid w:val="00D8717A"/>
    <w:rsid w:val="00D90C6D"/>
    <w:rsid w:val="00D91AA9"/>
    <w:rsid w:val="00D93568"/>
    <w:rsid w:val="00D93D84"/>
    <w:rsid w:val="00D95DCC"/>
    <w:rsid w:val="00D96DC7"/>
    <w:rsid w:val="00DA03F2"/>
    <w:rsid w:val="00DA2E5A"/>
    <w:rsid w:val="00DA361B"/>
    <w:rsid w:val="00DA47DD"/>
    <w:rsid w:val="00DA54BC"/>
    <w:rsid w:val="00DA584A"/>
    <w:rsid w:val="00DA5950"/>
    <w:rsid w:val="00DA64D5"/>
    <w:rsid w:val="00DA7CCF"/>
    <w:rsid w:val="00DB09F0"/>
    <w:rsid w:val="00DB0B3C"/>
    <w:rsid w:val="00DB2872"/>
    <w:rsid w:val="00DB50EA"/>
    <w:rsid w:val="00DB5412"/>
    <w:rsid w:val="00DB597D"/>
    <w:rsid w:val="00DB6B02"/>
    <w:rsid w:val="00DC11A8"/>
    <w:rsid w:val="00DC13F6"/>
    <w:rsid w:val="00DC2737"/>
    <w:rsid w:val="00DC2B19"/>
    <w:rsid w:val="00DC3A11"/>
    <w:rsid w:val="00DC4436"/>
    <w:rsid w:val="00DC5B73"/>
    <w:rsid w:val="00DC6758"/>
    <w:rsid w:val="00DC7143"/>
    <w:rsid w:val="00DD005F"/>
    <w:rsid w:val="00DD1F4F"/>
    <w:rsid w:val="00DD2BC4"/>
    <w:rsid w:val="00DD2ECF"/>
    <w:rsid w:val="00DD3C9E"/>
    <w:rsid w:val="00DD5E18"/>
    <w:rsid w:val="00DD69A4"/>
    <w:rsid w:val="00DE05F7"/>
    <w:rsid w:val="00DE0971"/>
    <w:rsid w:val="00DE1D66"/>
    <w:rsid w:val="00DE303A"/>
    <w:rsid w:val="00DE3EFC"/>
    <w:rsid w:val="00DE43B5"/>
    <w:rsid w:val="00DE660E"/>
    <w:rsid w:val="00DF1C5F"/>
    <w:rsid w:val="00DF2EBD"/>
    <w:rsid w:val="00DF32AF"/>
    <w:rsid w:val="00DF615C"/>
    <w:rsid w:val="00DF61D2"/>
    <w:rsid w:val="00DF6CEE"/>
    <w:rsid w:val="00E02532"/>
    <w:rsid w:val="00E108A3"/>
    <w:rsid w:val="00E12038"/>
    <w:rsid w:val="00E121C5"/>
    <w:rsid w:val="00E15116"/>
    <w:rsid w:val="00E15652"/>
    <w:rsid w:val="00E15F86"/>
    <w:rsid w:val="00E175AF"/>
    <w:rsid w:val="00E20616"/>
    <w:rsid w:val="00E2083C"/>
    <w:rsid w:val="00E20A81"/>
    <w:rsid w:val="00E20C6D"/>
    <w:rsid w:val="00E20E1F"/>
    <w:rsid w:val="00E241A6"/>
    <w:rsid w:val="00E268CF"/>
    <w:rsid w:val="00E335A5"/>
    <w:rsid w:val="00E336B0"/>
    <w:rsid w:val="00E34D00"/>
    <w:rsid w:val="00E35527"/>
    <w:rsid w:val="00E37328"/>
    <w:rsid w:val="00E375AB"/>
    <w:rsid w:val="00E4287F"/>
    <w:rsid w:val="00E42B0B"/>
    <w:rsid w:val="00E465FF"/>
    <w:rsid w:val="00E475E4"/>
    <w:rsid w:val="00E50ABB"/>
    <w:rsid w:val="00E529D2"/>
    <w:rsid w:val="00E54040"/>
    <w:rsid w:val="00E5444C"/>
    <w:rsid w:val="00E55926"/>
    <w:rsid w:val="00E608CB"/>
    <w:rsid w:val="00E6091C"/>
    <w:rsid w:val="00E61A19"/>
    <w:rsid w:val="00E63BDF"/>
    <w:rsid w:val="00E670BA"/>
    <w:rsid w:val="00E67680"/>
    <w:rsid w:val="00E71EC0"/>
    <w:rsid w:val="00E7476A"/>
    <w:rsid w:val="00E765A5"/>
    <w:rsid w:val="00E771BA"/>
    <w:rsid w:val="00E8009B"/>
    <w:rsid w:val="00E809F1"/>
    <w:rsid w:val="00E810FE"/>
    <w:rsid w:val="00E82FAC"/>
    <w:rsid w:val="00E83CC2"/>
    <w:rsid w:val="00E83F71"/>
    <w:rsid w:val="00E84BCE"/>
    <w:rsid w:val="00E85168"/>
    <w:rsid w:val="00E85A8E"/>
    <w:rsid w:val="00E869FB"/>
    <w:rsid w:val="00E86E11"/>
    <w:rsid w:val="00E87158"/>
    <w:rsid w:val="00E87387"/>
    <w:rsid w:val="00E90869"/>
    <w:rsid w:val="00E90955"/>
    <w:rsid w:val="00E91D86"/>
    <w:rsid w:val="00E922BD"/>
    <w:rsid w:val="00E92673"/>
    <w:rsid w:val="00E973C0"/>
    <w:rsid w:val="00EA2151"/>
    <w:rsid w:val="00EA242A"/>
    <w:rsid w:val="00EA47E3"/>
    <w:rsid w:val="00EA4A4F"/>
    <w:rsid w:val="00EA73A9"/>
    <w:rsid w:val="00EB1D1D"/>
    <w:rsid w:val="00EB216C"/>
    <w:rsid w:val="00EB2811"/>
    <w:rsid w:val="00EB28E0"/>
    <w:rsid w:val="00EB7E6C"/>
    <w:rsid w:val="00EC18F2"/>
    <w:rsid w:val="00EC2297"/>
    <w:rsid w:val="00EC24C4"/>
    <w:rsid w:val="00EC3EEF"/>
    <w:rsid w:val="00EC4C5F"/>
    <w:rsid w:val="00EC5435"/>
    <w:rsid w:val="00EC670E"/>
    <w:rsid w:val="00EC734D"/>
    <w:rsid w:val="00EC77F3"/>
    <w:rsid w:val="00ED0962"/>
    <w:rsid w:val="00ED18A2"/>
    <w:rsid w:val="00ED2210"/>
    <w:rsid w:val="00ED4140"/>
    <w:rsid w:val="00ED430A"/>
    <w:rsid w:val="00ED4678"/>
    <w:rsid w:val="00ED5DC7"/>
    <w:rsid w:val="00ED6D77"/>
    <w:rsid w:val="00EE0CBE"/>
    <w:rsid w:val="00EE0D64"/>
    <w:rsid w:val="00EE1E17"/>
    <w:rsid w:val="00EE32A0"/>
    <w:rsid w:val="00EE4E2D"/>
    <w:rsid w:val="00EE56A4"/>
    <w:rsid w:val="00EE67F3"/>
    <w:rsid w:val="00EE70A0"/>
    <w:rsid w:val="00EE73CA"/>
    <w:rsid w:val="00EF1489"/>
    <w:rsid w:val="00EF35EC"/>
    <w:rsid w:val="00EF4E68"/>
    <w:rsid w:val="00EF50F6"/>
    <w:rsid w:val="00EF5A62"/>
    <w:rsid w:val="00F01BD6"/>
    <w:rsid w:val="00F01CA7"/>
    <w:rsid w:val="00F0210D"/>
    <w:rsid w:val="00F02FC7"/>
    <w:rsid w:val="00F06F40"/>
    <w:rsid w:val="00F07012"/>
    <w:rsid w:val="00F11CF1"/>
    <w:rsid w:val="00F11EB8"/>
    <w:rsid w:val="00F134D4"/>
    <w:rsid w:val="00F21620"/>
    <w:rsid w:val="00F21873"/>
    <w:rsid w:val="00F23A12"/>
    <w:rsid w:val="00F255F0"/>
    <w:rsid w:val="00F26910"/>
    <w:rsid w:val="00F27ECB"/>
    <w:rsid w:val="00F30026"/>
    <w:rsid w:val="00F32859"/>
    <w:rsid w:val="00F33259"/>
    <w:rsid w:val="00F33DAF"/>
    <w:rsid w:val="00F33F8F"/>
    <w:rsid w:val="00F34345"/>
    <w:rsid w:val="00F35120"/>
    <w:rsid w:val="00F3606C"/>
    <w:rsid w:val="00F364E7"/>
    <w:rsid w:val="00F40139"/>
    <w:rsid w:val="00F40795"/>
    <w:rsid w:val="00F40995"/>
    <w:rsid w:val="00F4405D"/>
    <w:rsid w:val="00F474E5"/>
    <w:rsid w:val="00F50DCB"/>
    <w:rsid w:val="00F51488"/>
    <w:rsid w:val="00F51D18"/>
    <w:rsid w:val="00F541D1"/>
    <w:rsid w:val="00F55004"/>
    <w:rsid w:val="00F55067"/>
    <w:rsid w:val="00F5584B"/>
    <w:rsid w:val="00F559D6"/>
    <w:rsid w:val="00F57762"/>
    <w:rsid w:val="00F62678"/>
    <w:rsid w:val="00F62C7E"/>
    <w:rsid w:val="00F63643"/>
    <w:rsid w:val="00F670D3"/>
    <w:rsid w:val="00F67880"/>
    <w:rsid w:val="00F70CF9"/>
    <w:rsid w:val="00F74B70"/>
    <w:rsid w:val="00F74F6F"/>
    <w:rsid w:val="00F76CA7"/>
    <w:rsid w:val="00F76F9F"/>
    <w:rsid w:val="00F776AB"/>
    <w:rsid w:val="00F82015"/>
    <w:rsid w:val="00F82CAA"/>
    <w:rsid w:val="00F82D00"/>
    <w:rsid w:val="00F8322A"/>
    <w:rsid w:val="00F84690"/>
    <w:rsid w:val="00F85BFC"/>
    <w:rsid w:val="00F85E4E"/>
    <w:rsid w:val="00F868FC"/>
    <w:rsid w:val="00F90DB8"/>
    <w:rsid w:val="00F92D43"/>
    <w:rsid w:val="00FA15B3"/>
    <w:rsid w:val="00FA1CAA"/>
    <w:rsid w:val="00FA1FD9"/>
    <w:rsid w:val="00FA28B2"/>
    <w:rsid w:val="00FA3FE3"/>
    <w:rsid w:val="00FA4D81"/>
    <w:rsid w:val="00FA5130"/>
    <w:rsid w:val="00FA76E7"/>
    <w:rsid w:val="00FB0565"/>
    <w:rsid w:val="00FB0975"/>
    <w:rsid w:val="00FB1C5C"/>
    <w:rsid w:val="00FB3AAB"/>
    <w:rsid w:val="00FB5D02"/>
    <w:rsid w:val="00FB7A76"/>
    <w:rsid w:val="00FC2D96"/>
    <w:rsid w:val="00FC417D"/>
    <w:rsid w:val="00FD3126"/>
    <w:rsid w:val="00FD35B2"/>
    <w:rsid w:val="00FD3AE3"/>
    <w:rsid w:val="00FD47D7"/>
    <w:rsid w:val="00FD4DE0"/>
    <w:rsid w:val="00FE2588"/>
    <w:rsid w:val="00FE5003"/>
    <w:rsid w:val="00FE787D"/>
    <w:rsid w:val="00FF0272"/>
    <w:rsid w:val="00FF0EA5"/>
    <w:rsid w:val="00FF1B39"/>
    <w:rsid w:val="00FF3489"/>
    <w:rsid w:val="00FF37DB"/>
    <w:rsid w:val="00FF417E"/>
    <w:rsid w:val="00FF5755"/>
    <w:rsid w:val="00FF592C"/>
    <w:rsid w:val="00FF6322"/>
    <w:rsid w:val="019CE683"/>
    <w:rsid w:val="03B88BFC"/>
    <w:rsid w:val="043F39E2"/>
    <w:rsid w:val="06364D32"/>
    <w:rsid w:val="0D8A75B9"/>
    <w:rsid w:val="0FEB6F77"/>
    <w:rsid w:val="1554AD9A"/>
    <w:rsid w:val="19A32E68"/>
    <w:rsid w:val="1C53E3C4"/>
    <w:rsid w:val="1D4E8C8B"/>
    <w:rsid w:val="1D9CEC49"/>
    <w:rsid w:val="1E7E29F7"/>
    <w:rsid w:val="27D38F02"/>
    <w:rsid w:val="2E61BE11"/>
    <w:rsid w:val="2F8845D2"/>
    <w:rsid w:val="303D2CA9"/>
    <w:rsid w:val="3321967D"/>
    <w:rsid w:val="34AE8C6F"/>
    <w:rsid w:val="34FDCA46"/>
    <w:rsid w:val="3524D74A"/>
    <w:rsid w:val="3563ED53"/>
    <w:rsid w:val="383FB990"/>
    <w:rsid w:val="3983C077"/>
    <w:rsid w:val="3B1C1B50"/>
    <w:rsid w:val="3D58769D"/>
    <w:rsid w:val="41BFF843"/>
    <w:rsid w:val="42BE107B"/>
    <w:rsid w:val="45C3DC96"/>
    <w:rsid w:val="4807D16B"/>
    <w:rsid w:val="48537C58"/>
    <w:rsid w:val="55465500"/>
    <w:rsid w:val="595D6878"/>
    <w:rsid w:val="5B207BA7"/>
    <w:rsid w:val="5D0A20DB"/>
    <w:rsid w:val="5DF3694A"/>
    <w:rsid w:val="5F8F39AB"/>
    <w:rsid w:val="61FB58A2"/>
    <w:rsid w:val="62FE4D13"/>
    <w:rsid w:val="650A5C98"/>
    <w:rsid w:val="65AB14F3"/>
    <w:rsid w:val="69EA4E39"/>
    <w:rsid w:val="6B570682"/>
    <w:rsid w:val="6B799E1C"/>
    <w:rsid w:val="6C0CF982"/>
    <w:rsid w:val="6C88B515"/>
    <w:rsid w:val="6C8A1D51"/>
    <w:rsid w:val="6D334FF8"/>
    <w:rsid w:val="6DA547A5"/>
    <w:rsid w:val="72E10C5B"/>
    <w:rsid w:val="7BCE090E"/>
    <w:rsid w:val="7FA9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ocId w14:val="12F57F3E"/>
  <w15:docId w15:val="{64CC30A4-3C2A-40F9-B0B3-8C62110C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547"/>
    <w:rPr>
      <w:sz w:val="24"/>
      <w:szCs w:val="24"/>
      <w:lang w:val="fr-CA" w:eastAsia="ja-JP"/>
    </w:rPr>
  </w:style>
  <w:style w:type="paragraph" w:styleId="Heading1">
    <w:name w:val="heading 1"/>
    <w:basedOn w:val="Normal"/>
    <w:next w:val="Normal"/>
    <w:link w:val="Heading1Char"/>
    <w:uiPriority w:val="99"/>
    <w:qFormat/>
    <w:rsid w:val="0091565F"/>
    <w:pPr>
      <w:jc w:val="center"/>
      <w:outlineLvl w:val="0"/>
    </w:pPr>
    <w:rPr>
      <w:kern w:val="32"/>
      <w:sz w:val="56"/>
      <w:szCs w:val="20"/>
    </w:rPr>
  </w:style>
  <w:style w:type="paragraph" w:styleId="Heading2">
    <w:name w:val="heading 2"/>
    <w:basedOn w:val="Normal"/>
    <w:next w:val="Normal"/>
    <w:link w:val="Heading2Char"/>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20"/>
    </w:rPr>
  </w:style>
  <w:style w:type="paragraph" w:styleId="Heading4">
    <w:name w:val="heading 4"/>
    <w:basedOn w:val="Normal"/>
    <w:next w:val="Chapterbodytext"/>
    <w:link w:val="Heading4Char"/>
    <w:uiPriority w:val="99"/>
    <w:qFormat/>
    <w:rsid w:val="0096782C"/>
    <w:pPr>
      <w:numPr>
        <w:ilvl w:val="3"/>
        <w:numId w:val="6"/>
      </w:numPr>
      <w:tabs>
        <w:tab w:val="num" w:pos="720"/>
      </w:tabs>
      <w:ind w:left="720" w:right="1080"/>
      <w:outlineLvl w:val="3"/>
    </w:pPr>
    <w:rPr>
      <w:rFonts w:ascii="Calibri" w:hAnsi="Calibri"/>
      <w:b/>
      <w:smallCaps/>
      <w:color w:val="003366"/>
      <w:sz w:val="36"/>
      <w:szCs w:val="20"/>
    </w:rPr>
  </w:style>
  <w:style w:type="paragraph" w:styleId="Heading5">
    <w:name w:val="heading 5"/>
    <w:basedOn w:val="Normal"/>
    <w:next w:val="Chapterbodytext"/>
    <w:link w:val="Heading5Char"/>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sz w:val="20"/>
      <w:szCs w:val="20"/>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szCs w:val="20"/>
    </w:rPr>
  </w:style>
  <w:style w:type="paragraph" w:styleId="Heading9">
    <w:name w:val="heading 9"/>
    <w:basedOn w:val="Normal"/>
    <w:next w:val="Normal"/>
    <w:link w:val="Heading9Char"/>
    <w:uiPriority w:val="99"/>
    <w:qFormat/>
    <w:rsid w:val="00E61A19"/>
    <w:pPr>
      <w:numPr>
        <w:ilvl w:val="8"/>
        <w:numId w:val="6"/>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14032"/>
    <w:rPr>
      <w:rFonts w:eastAsia="MS Mincho" w:cs="Times New Roman"/>
      <w:kern w:val="32"/>
      <w:sz w:val="56"/>
      <w:lang w:val="fr-CA" w:eastAsia="ja-JP"/>
    </w:rPr>
  </w:style>
  <w:style w:type="character" w:customStyle="1" w:styleId="Heading2Char">
    <w:name w:val="Heading 2 Char"/>
    <w:link w:val="Heading2"/>
    <w:uiPriority w:val="99"/>
    <w:locked/>
    <w:rsid w:val="00E175AF"/>
    <w:rPr>
      <w:rFonts w:ascii="Arial Narrow" w:eastAsia="MS Mincho" w:hAnsi="Arial Narrow" w:cs="Times New Roman"/>
      <w:i/>
      <w:sz w:val="32"/>
      <w:lang w:val="fr-CA" w:eastAsia="ja-JP"/>
    </w:rPr>
  </w:style>
  <w:style w:type="character" w:customStyle="1" w:styleId="Heading3Char">
    <w:name w:val="Heading 3 Char"/>
    <w:link w:val="Heading3"/>
    <w:uiPriority w:val="99"/>
    <w:locked/>
    <w:rsid w:val="001E222C"/>
    <w:rPr>
      <w:rFonts w:ascii="Calibri" w:hAnsi="Calibri" w:cs="Times New Roman"/>
      <w:smallCaps/>
      <w:color w:val="003366"/>
      <w:kern w:val="32"/>
      <w:sz w:val="52"/>
      <w:lang w:val="fr-CA" w:eastAsia="ja-JP"/>
    </w:rPr>
  </w:style>
  <w:style w:type="character" w:customStyle="1" w:styleId="Heading4Char">
    <w:name w:val="Heading 4 Char"/>
    <w:link w:val="Heading4"/>
    <w:uiPriority w:val="99"/>
    <w:locked/>
    <w:rsid w:val="0096782C"/>
    <w:rPr>
      <w:rFonts w:ascii="Calibri" w:eastAsia="MS Mincho" w:hAnsi="Calibri" w:cs="Times New Roman"/>
      <w:b/>
      <w:smallCaps/>
      <w:color w:val="003366"/>
      <w:sz w:val="36"/>
      <w:lang w:val="fr-CA" w:eastAsia="ja-JP"/>
    </w:rPr>
  </w:style>
  <w:style w:type="character" w:customStyle="1" w:styleId="Heading5Char">
    <w:name w:val="Heading 5 Char"/>
    <w:link w:val="Heading5"/>
    <w:uiPriority w:val="99"/>
    <w:locked/>
    <w:rsid w:val="00E175AF"/>
    <w:rPr>
      <w:rFonts w:ascii="Calibri" w:eastAsia="MS Mincho" w:hAnsi="Calibri" w:cs="Times New Roman"/>
      <w:b/>
      <w:i/>
      <w:color w:val="003366"/>
      <w:sz w:val="24"/>
      <w:lang w:val="fr-CA" w:eastAsia="ja-JP"/>
    </w:rPr>
  </w:style>
  <w:style w:type="character" w:customStyle="1" w:styleId="Heading6Char">
    <w:name w:val="Heading 6 Char"/>
    <w:link w:val="Heading6"/>
    <w:uiPriority w:val="99"/>
    <w:locked/>
    <w:rsid w:val="003008E9"/>
    <w:rPr>
      <w:rFonts w:ascii="Calibri" w:hAnsi="Calibri" w:cs="Times New Roman"/>
      <w:b/>
      <w:lang w:val="fr-CA" w:eastAsia="ja-JP"/>
    </w:rPr>
  </w:style>
  <w:style w:type="character" w:customStyle="1" w:styleId="Heading7Char">
    <w:name w:val="Heading 7 Char"/>
    <w:link w:val="Heading7"/>
    <w:uiPriority w:val="99"/>
    <w:locked/>
    <w:rsid w:val="003008E9"/>
    <w:rPr>
      <w:rFonts w:ascii="Calibri" w:hAnsi="Calibri" w:cs="Times New Roman"/>
      <w:sz w:val="24"/>
      <w:lang w:val="fr-CA" w:eastAsia="ja-JP"/>
    </w:rPr>
  </w:style>
  <w:style w:type="character" w:customStyle="1" w:styleId="Heading8Char">
    <w:name w:val="Heading 8 Char"/>
    <w:link w:val="Heading8"/>
    <w:uiPriority w:val="99"/>
    <w:locked/>
    <w:rsid w:val="003008E9"/>
    <w:rPr>
      <w:rFonts w:ascii="Calibri" w:hAnsi="Calibri" w:cs="Times New Roman"/>
      <w:i/>
      <w:sz w:val="24"/>
      <w:lang w:val="fr-CA" w:eastAsia="ja-JP"/>
    </w:rPr>
  </w:style>
  <w:style w:type="character" w:customStyle="1" w:styleId="Heading9Char">
    <w:name w:val="Heading 9 Char"/>
    <w:link w:val="Heading9"/>
    <w:uiPriority w:val="99"/>
    <w:locked/>
    <w:rsid w:val="00E175AF"/>
    <w:rPr>
      <w:rFonts w:ascii="Arial" w:eastAsia="MS Mincho" w:hAnsi="Arial" w:cs="Times New Roman"/>
      <w:sz w:val="22"/>
      <w:lang w:val="fr-CA" w:eastAsia="ja-JP"/>
    </w:r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rPr>
  </w:style>
  <w:style w:type="character" w:customStyle="1" w:styleId="ChapterbodytextChar1">
    <w:name w:val="Chapter body text Char1"/>
    <w:link w:val="Chapterbodytext"/>
    <w:uiPriority w:val="99"/>
    <w:locked/>
    <w:rsid w:val="00927863"/>
    <w:rPr>
      <w:rFonts w:ascii="Calibri" w:eastAsia="MS Mincho" w:hAnsi="Calibri"/>
      <w:sz w:val="24"/>
      <w:lang w:val="fr-CA" w:eastAsia="ja-JP"/>
    </w:rPr>
  </w:style>
  <w:style w:type="paragraph" w:customStyle="1" w:styleId="Bul2-table">
    <w:name w:val="Bul2-table"/>
    <w:basedOn w:val="Bul1-table"/>
    <w:uiPriority w:val="99"/>
    <w:rsid w:val="006E34DC"/>
    <w:pPr>
      <w:numPr>
        <w:ilvl w:val="1"/>
        <w:numId w:val="2"/>
      </w:numPr>
      <w:tabs>
        <w:tab w:val="left" w:pos="450"/>
      </w:tabs>
    </w:pPr>
  </w:style>
  <w:style w:type="paragraph" w:styleId="Footer">
    <w:name w:val="footer"/>
    <w:basedOn w:val="FootnoteText"/>
    <w:link w:val="FooterChar"/>
    <w:uiPriority w:val="99"/>
    <w:rsid w:val="004350F0"/>
  </w:style>
  <w:style w:type="character" w:customStyle="1" w:styleId="FooterChar">
    <w:name w:val="Footer Char"/>
    <w:link w:val="Footer"/>
    <w:uiPriority w:val="99"/>
    <w:locked/>
    <w:rsid w:val="004350F0"/>
    <w:rPr>
      <w:rFonts w:ascii="Calibri" w:eastAsia="MS Mincho" w:hAnsi="Calibri" w:cs="Times New Roman"/>
      <w:sz w:val="18"/>
      <w:lang w:val="fr-CA" w:eastAsia="ja-JP"/>
    </w:rPr>
  </w:style>
  <w:style w:type="paragraph" w:styleId="FootnoteText">
    <w:name w:val="footnote text"/>
    <w:aliases w:val="Char Char,Char Char Char,Char,Footnote Text Char1,Footnote Text Char Char,Footnote Text Char1 Char Char,Footnote Text Char Char Char Char,Footnote Text Char1 Char Char Char Char,Footnote Text Char Char Char Char Char Char"/>
    <w:basedOn w:val="Normal"/>
    <w:link w:val="FootnoteTextChar"/>
    <w:autoRedefine/>
    <w:uiPriority w:val="99"/>
    <w:semiHidden/>
    <w:rsid w:val="005D42F6"/>
    <w:pPr>
      <w:tabs>
        <w:tab w:val="left" w:pos="180"/>
      </w:tabs>
      <w:spacing w:after="80" w:line="276" w:lineRule="auto"/>
      <w:ind w:left="180" w:right="360" w:hanging="187"/>
    </w:pPr>
    <w:rPr>
      <w:rFonts w:ascii="Calibri" w:hAnsi="Calibri"/>
      <w:sz w:val="18"/>
      <w:szCs w:val="20"/>
    </w:rPr>
  </w:style>
  <w:style w:type="character" w:customStyle="1" w:styleId="FootnoteTextChar">
    <w:name w:val="Footnote Text Char"/>
    <w:aliases w:val="Char Char Char1,Char Char Char Char,Char Char1,Footnote Text Char1 Char,Footnote Text Char Char Char,Footnote Text Char1 Char Char Char,Footnote Text Char Char Char Char Char,Footnote Text Char1 Char Char Char Char Char"/>
    <w:link w:val="FootnoteText"/>
    <w:uiPriority w:val="99"/>
    <w:semiHidden/>
    <w:locked/>
    <w:rsid w:val="005D42F6"/>
    <w:rPr>
      <w:rFonts w:ascii="Calibri" w:eastAsia="MS Mincho" w:hAnsi="Calibri" w:cs="Times New Roman"/>
      <w:sz w:val="18"/>
      <w:lang w:val="fr-CA" w:eastAsia="ja-JP"/>
    </w:rPr>
  </w:style>
  <w:style w:type="character" w:customStyle="1" w:styleId="BodyText3Char1">
    <w:name w:val="Body Text 3 Char1"/>
    <w:uiPriority w:val="99"/>
    <w:semiHidden/>
    <w:locked/>
    <w:rsid w:val="00E175AF"/>
    <w:rPr>
      <w:rFonts w:ascii="Arial" w:hAnsi="Arial"/>
      <w:sz w:val="16"/>
      <w:lang w:val="fr-CA" w:eastAsia="en-US"/>
    </w:rPr>
  </w:style>
  <w:style w:type="character" w:styleId="FootnoteReference">
    <w:name w:val="footnote reference"/>
    <w:uiPriority w:val="99"/>
    <w:semiHidden/>
    <w:rsid w:val="006E34DC"/>
    <w:rPr>
      <w:rFonts w:cs="Times New Roman"/>
      <w:vertAlign w:val="superscript"/>
    </w:rPr>
  </w:style>
  <w:style w:type="paragraph" w:customStyle="1" w:styleId="g-bul1">
    <w:name w:val="g-bul1"/>
    <w:uiPriority w:val="99"/>
    <w:rsid w:val="006E34DC"/>
    <w:pPr>
      <w:numPr>
        <w:numId w:val="3"/>
      </w:numPr>
      <w:spacing w:line="276" w:lineRule="auto"/>
    </w:pPr>
    <w:rPr>
      <w:rFonts w:ascii="Arial Narrow" w:hAnsi="Arial Narrow"/>
      <w:sz w:val="22"/>
      <w:lang w:val="fr-CA" w:eastAsia="en-US"/>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val="fr-CA" w:eastAsia="en-US"/>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szCs w:val="22"/>
      <w:lang w:val="fr-CA" w:eastAsia="en-US"/>
    </w:rPr>
  </w:style>
  <w:style w:type="character" w:customStyle="1" w:styleId="Highl-1Char">
    <w:name w:val="Highl-1 Char"/>
    <w:link w:val="Highl-1"/>
    <w:uiPriority w:val="99"/>
    <w:locked/>
    <w:rsid w:val="0078561D"/>
    <w:rPr>
      <w:rFonts w:ascii="Calibri" w:hAnsi="Calibri"/>
      <w:sz w:val="22"/>
      <w:lang w:val="fr-CA" w:eastAsia="en-US"/>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rPr>
  </w:style>
  <w:style w:type="paragraph" w:customStyle="1" w:styleId="Highl-3">
    <w:name w:val="Highl-3"/>
    <w:uiPriority w:val="99"/>
    <w:rsid w:val="0020688D"/>
    <w:pPr>
      <w:spacing w:before="60" w:after="60" w:line="276" w:lineRule="auto"/>
      <w:jc w:val="center"/>
    </w:pPr>
    <w:rPr>
      <w:rFonts w:ascii="Calibri" w:hAnsi="Calibri"/>
      <w:b/>
      <w:bCs/>
      <w:sz w:val="28"/>
      <w:szCs w:val="28"/>
      <w:lang w:val="fr-CA" w:eastAsia="en-US"/>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rPr>
  </w:style>
  <w:style w:type="paragraph" w:customStyle="1" w:styleId="Tableheader">
    <w:name w:val="Table header"/>
    <w:uiPriority w:val="99"/>
    <w:rsid w:val="00C64A8E"/>
    <w:pPr>
      <w:tabs>
        <w:tab w:val="left" w:pos="990"/>
      </w:tabs>
      <w:spacing w:before="40" w:after="40"/>
    </w:pPr>
    <w:rPr>
      <w:rFonts w:ascii="Calibri" w:hAnsi="Calibri"/>
      <w:bCs/>
      <w:sz w:val="22"/>
      <w:szCs w:val="22"/>
      <w:lang w:val="fr-CA" w:eastAsia="en-US"/>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eastAsia="en-US"/>
    </w:rPr>
  </w:style>
  <w:style w:type="character" w:styleId="Hyperlink">
    <w:name w:val="Hyperlink"/>
    <w:uiPriority w:val="99"/>
    <w:rsid w:val="0091565F"/>
    <w:rPr>
      <w:rFonts w:cs="Times New Roman"/>
      <w:noProof/>
      <w:color w:val="0000FF"/>
      <w:u w:val="single"/>
    </w:rPr>
  </w:style>
  <w:style w:type="paragraph" w:styleId="Header">
    <w:name w:val="header"/>
    <w:basedOn w:val="Normal"/>
    <w:link w:val="HeaderChar"/>
    <w:uiPriority w:val="99"/>
    <w:rsid w:val="00C77E10"/>
    <w:pPr>
      <w:tabs>
        <w:tab w:val="center" w:pos="4320"/>
        <w:tab w:val="right" w:pos="8640"/>
      </w:tabs>
    </w:pPr>
    <w:rPr>
      <w:szCs w:val="20"/>
    </w:rPr>
  </w:style>
  <w:style w:type="character" w:customStyle="1" w:styleId="HeaderChar">
    <w:name w:val="Header Char"/>
    <w:link w:val="Header"/>
    <w:uiPriority w:val="99"/>
    <w:locked/>
    <w:rsid w:val="00E175AF"/>
    <w:rPr>
      <w:rFonts w:eastAsia="MS Mincho" w:cs="Times New Roman"/>
      <w:sz w:val="24"/>
      <w:lang w:val="fr-CA" w:eastAsia="ja-JP"/>
    </w:rPr>
  </w:style>
  <w:style w:type="character" w:styleId="PageNumber">
    <w:name w:val="page number"/>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eastAsia="en-US"/>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styleId="TOC2">
    <w:name w:val="toc 2"/>
    <w:basedOn w:val="TOC1"/>
    <w:next w:val="TOC3"/>
    <w:autoRedefine/>
    <w:uiPriority w:val="99"/>
    <w:semiHidden/>
    <w:rsid w:val="0021519A"/>
    <w:pPr>
      <w:tabs>
        <w:tab w:val="clear" w:pos="8640"/>
        <w:tab w:val="left" w:pos="1200"/>
        <w:tab w:val="right" w:pos="8630"/>
      </w:tabs>
    </w:pPr>
  </w:style>
  <w:style w:type="paragraph" w:styleId="TOC3">
    <w:name w:val="toc 3"/>
    <w:basedOn w:val="Normal"/>
    <w:next w:val="Normal"/>
    <w:autoRedefine/>
    <w:uiPriority w:val="99"/>
    <w:rsid w:val="00F82015"/>
    <w:pPr>
      <w:tabs>
        <w:tab w:val="left" w:pos="720"/>
        <w:tab w:val="right" w:pos="8630"/>
      </w:tabs>
      <w:ind w:left="720" w:hanging="720"/>
    </w:pPr>
    <w:rPr>
      <w:rFonts w:ascii="Calibri" w:hAnsi="Calibri"/>
      <w:b/>
      <w:bCs/>
      <w:smallCaps/>
      <w:kern w:val="32"/>
      <w:sz w:val="22"/>
      <w:szCs w:val="22"/>
    </w:rPr>
  </w:style>
  <w:style w:type="character" w:styleId="CommentReference">
    <w:name w:val="annotation reference"/>
    <w:uiPriority w:val="99"/>
    <w:semiHidden/>
    <w:rsid w:val="00C472CB"/>
    <w:rPr>
      <w:rFonts w:cs="Times New Roman"/>
      <w:sz w:val="16"/>
    </w:rPr>
  </w:style>
  <w:style w:type="paragraph" w:styleId="CommentText">
    <w:name w:val="annotation text"/>
    <w:basedOn w:val="Normal"/>
    <w:link w:val="CommentTextChar"/>
    <w:uiPriority w:val="99"/>
    <w:semiHidden/>
    <w:rsid w:val="00C472CB"/>
    <w:rPr>
      <w:sz w:val="20"/>
      <w:szCs w:val="20"/>
      <w:lang w:eastAsia="en-US"/>
    </w:rPr>
  </w:style>
  <w:style w:type="character" w:customStyle="1" w:styleId="CommentTextChar">
    <w:name w:val="Comment Text Char"/>
    <w:link w:val="CommentText"/>
    <w:uiPriority w:val="99"/>
    <w:semiHidden/>
    <w:locked/>
    <w:rsid w:val="00C472CB"/>
    <w:rPr>
      <w:rFonts w:cs="Times New Roman"/>
      <w:lang w:val="fr-CA" w:eastAsia="en-US"/>
    </w:rPr>
  </w:style>
  <w:style w:type="paragraph" w:styleId="BalloonText">
    <w:name w:val="Balloon Text"/>
    <w:basedOn w:val="Normal"/>
    <w:link w:val="BalloonTextChar"/>
    <w:uiPriority w:val="99"/>
    <w:semiHidden/>
    <w:rsid w:val="00C472CB"/>
    <w:rPr>
      <w:rFonts w:ascii="Tahoma" w:hAnsi="Tahoma"/>
      <w:sz w:val="16"/>
      <w:szCs w:val="20"/>
    </w:rPr>
  </w:style>
  <w:style w:type="character" w:customStyle="1" w:styleId="BalloonTextChar">
    <w:name w:val="Balloon Text Char"/>
    <w:link w:val="BalloonText"/>
    <w:uiPriority w:val="99"/>
    <w:locked/>
    <w:rsid w:val="00E175AF"/>
    <w:rPr>
      <w:rFonts w:ascii="Tahoma" w:eastAsia="MS Mincho" w:hAnsi="Tahoma" w:cs="Times New Roman"/>
      <w:sz w:val="16"/>
      <w:lang w:val="fr-CA" w:eastAsia="ja-JP"/>
    </w:rPr>
  </w:style>
  <w:style w:type="paragraph" w:styleId="TOC4">
    <w:name w:val="toc 4"/>
    <w:basedOn w:val="TOC2"/>
    <w:next w:val="TOC3"/>
    <w:autoRedefine/>
    <w:uiPriority w:val="99"/>
    <w:rsid w:val="00EF50F6"/>
    <w:pPr>
      <w:tabs>
        <w:tab w:val="clear" w:pos="960"/>
        <w:tab w:val="clear" w:pos="1200"/>
        <w:tab w:val="clear" w:pos="1440"/>
      </w:tabs>
      <w:ind w:left="1440"/>
    </w:pPr>
    <w:rPr>
      <w:bCs w:val="0"/>
      <w:iCs/>
      <w:smallCaps/>
    </w:r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val="fr-CA" w:eastAsia="en-US"/>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fr-CA" w:eastAsia="en-US"/>
    </w:rPr>
  </w:style>
  <w:style w:type="paragraph" w:styleId="BlockText">
    <w:name w:val="Block Text"/>
    <w:basedOn w:val="Normal"/>
    <w:uiPriority w:val="99"/>
    <w:rsid w:val="00987705"/>
    <w:pPr>
      <w:spacing w:after="120"/>
      <w:ind w:left="1440" w:right="1440"/>
    </w:pPr>
  </w:style>
  <w:style w:type="character" w:styleId="Strong">
    <w:name w:val="Strong"/>
    <w:uiPriority w:val="99"/>
    <w:qFormat/>
    <w:rsid w:val="006112B5"/>
    <w:rPr>
      <w:rFonts w:cs="Times New Roman"/>
      <w:b/>
    </w:rPr>
  </w:style>
  <w:style w:type="paragraph" w:styleId="BodyText">
    <w:name w:val="Body Text"/>
    <w:basedOn w:val="Normal"/>
    <w:link w:val="BodyTextChar"/>
    <w:uiPriority w:val="99"/>
    <w:rsid w:val="00B36781"/>
    <w:pPr>
      <w:suppressAutoHyphens/>
      <w:spacing w:after="140" w:line="288" w:lineRule="auto"/>
      <w:ind w:left="1620" w:right="1080"/>
    </w:pPr>
    <w:rPr>
      <w:rFonts w:ascii="Calibri" w:hAnsi="Calibri"/>
      <w:kern w:val="1"/>
      <w:sz w:val="20"/>
      <w:szCs w:val="20"/>
      <w:lang w:eastAsia="zh-CN"/>
    </w:rPr>
  </w:style>
  <w:style w:type="character" w:customStyle="1" w:styleId="BodyTextChar">
    <w:name w:val="Body Text Char"/>
    <w:link w:val="BodyText"/>
    <w:uiPriority w:val="99"/>
    <w:locked/>
    <w:rsid w:val="00B36781"/>
    <w:rPr>
      <w:rFonts w:ascii="Calibri" w:eastAsia="MS Mincho" w:hAnsi="Calibri" w:cs="Times New Roman"/>
      <w:kern w:val="1"/>
      <w:lang w:val="fr-CA" w:eastAsia="zh-CN"/>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ChapterbodytextChar2">
    <w:name w:val="Chapter body text Char2"/>
    <w:uiPriority w:val="99"/>
    <w:locked/>
    <w:rsid w:val="0035262C"/>
    <w:rPr>
      <w:rFonts w:ascii="Arial Narrow" w:hAnsi="Arial Narrow"/>
      <w:sz w:val="24"/>
      <w:lang w:val="fr-CA" w:eastAsia="en-US"/>
    </w:rPr>
  </w:style>
  <w:style w:type="paragraph" w:styleId="Title">
    <w:name w:val="Title"/>
    <w:basedOn w:val="Normal"/>
    <w:next w:val="Normal"/>
    <w:link w:val="TitleChar"/>
    <w:uiPriority w:val="99"/>
    <w:qFormat/>
    <w:rsid w:val="0035262C"/>
    <w:pPr>
      <w:spacing w:before="240" w:after="60"/>
      <w:outlineLvl w:val="0"/>
    </w:pPr>
    <w:rPr>
      <w:rFonts w:ascii="Arial Narrow" w:hAnsi="Arial Narrow"/>
      <w:b/>
      <w:kern w:val="28"/>
      <w:szCs w:val="20"/>
      <w:lang w:val="en-US" w:eastAsia="en-US"/>
    </w:rPr>
  </w:style>
  <w:style w:type="character" w:customStyle="1" w:styleId="TitleChar">
    <w:name w:val="Title Char"/>
    <w:link w:val="Title"/>
    <w:uiPriority w:val="99"/>
    <w:locked/>
    <w:rsid w:val="0035262C"/>
    <w:rPr>
      <w:rFonts w:ascii="Arial Narrow" w:hAnsi="Arial Narrow" w:cs="Times New Roman"/>
      <w:b/>
      <w:kern w:val="28"/>
      <w:sz w:val="24"/>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L,Normal bullets"/>
    <w:basedOn w:val="Normal"/>
    <w:link w:val="ListParagraphChar"/>
    <w:uiPriority w:val="99"/>
    <w:qFormat/>
    <w:rsid w:val="0035262C"/>
    <w:pPr>
      <w:ind w:left="720"/>
      <w:jc w:val="both"/>
    </w:pPr>
    <w:rPr>
      <w:rFonts w:ascii="Arial" w:hAnsi="Arial"/>
      <w:szCs w:val="20"/>
      <w:lang w:eastAsia="en-US"/>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99"/>
    <w:locked/>
    <w:rsid w:val="0035262C"/>
    <w:rPr>
      <w:rFonts w:ascii="Arial" w:hAnsi="Arial"/>
      <w:sz w:val="24"/>
      <w:lang w:val="fr-CA" w:eastAsia="en-US"/>
    </w:rPr>
  </w:style>
  <w:style w:type="paragraph" w:customStyle="1" w:styleId="Body-guide">
    <w:name w:val="Body-guide"/>
    <w:uiPriority w:val="99"/>
    <w:rsid w:val="0035262C"/>
    <w:pPr>
      <w:tabs>
        <w:tab w:val="left" w:pos="360"/>
        <w:tab w:val="num" w:pos="900"/>
      </w:tabs>
      <w:ind w:left="900" w:hanging="360"/>
    </w:pPr>
    <w:rPr>
      <w:rFonts w:ascii="Arial Narrow" w:hAnsi="Arial Narrow"/>
      <w:sz w:val="22"/>
      <w:lang w:val="fr-CA" w:eastAsia="en-US"/>
    </w:rPr>
  </w:style>
  <w:style w:type="character" w:customStyle="1" w:styleId="CharChar12">
    <w:name w:val="Char Char12"/>
    <w:uiPriority w:val="99"/>
    <w:locked/>
    <w:rsid w:val="0035262C"/>
    <w:rPr>
      <w:rFonts w:ascii="Cambria" w:hAnsi="Cambria"/>
      <w:b/>
      <w:sz w:val="26"/>
    </w:rPr>
  </w:style>
  <w:style w:type="paragraph" w:customStyle="1" w:styleId="TableParagraph">
    <w:name w:val="Table Paragraph"/>
    <w:basedOn w:val="Normal"/>
    <w:uiPriority w:val="99"/>
    <w:rsid w:val="00E175AF"/>
    <w:pPr>
      <w:widowControl w:val="0"/>
      <w:autoSpaceDE w:val="0"/>
      <w:autoSpaceDN w:val="0"/>
      <w:ind w:left="107"/>
    </w:pPr>
    <w:rPr>
      <w:rFonts w:ascii="Calibri" w:hAnsi="Calibri" w:cs="Calibri"/>
      <w:sz w:val="22"/>
      <w:szCs w:val="22"/>
      <w:lang w:eastAsia="en-US"/>
    </w:rPr>
  </w:style>
  <w:style w:type="paragraph" w:styleId="NormalWeb">
    <w:name w:val="Normal (Web)"/>
    <w:basedOn w:val="Normal"/>
    <w:link w:val="NormalWebChar"/>
    <w:uiPriority w:val="99"/>
    <w:rsid w:val="00E175AF"/>
    <w:pPr>
      <w:spacing w:before="100" w:beforeAutospacing="1" w:after="100" w:afterAutospacing="1"/>
    </w:pPr>
    <w:rPr>
      <w:szCs w:val="20"/>
      <w:lang w:eastAsia="en-US"/>
    </w:rPr>
  </w:style>
  <w:style w:type="character" w:customStyle="1" w:styleId="NormalWebChar">
    <w:name w:val="Normal (Web) Char"/>
    <w:link w:val="NormalWeb"/>
    <w:uiPriority w:val="99"/>
    <w:locked/>
    <w:rsid w:val="00E175AF"/>
    <w:rPr>
      <w:sz w:val="24"/>
      <w:lang w:val="fr-CA" w:eastAsia="en-US"/>
    </w:rPr>
  </w:style>
  <w:style w:type="paragraph" w:styleId="TOCHeading">
    <w:name w:val="TOC Heading"/>
    <w:basedOn w:val="Heading1"/>
    <w:next w:val="Normal"/>
    <w:uiPriority w:val="99"/>
    <w:qFormat/>
    <w:rsid w:val="00E175AF"/>
    <w:pPr>
      <w:keepLines/>
      <w:tabs>
        <w:tab w:val="num" w:pos="720"/>
      </w:tabs>
      <w:overflowPunct w:val="0"/>
      <w:autoSpaceDE w:val="0"/>
      <w:autoSpaceDN w:val="0"/>
      <w:adjustRightInd w:val="0"/>
      <w:spacing w:before="480" w:line="276" w:lineRule="auto"/>
      <w:jc w:val="left"/>
      <w:textAlignment w:val="baseline"/>
      <w:outlineLvl w:val="9"/>
    </w:pPr>
    <w:rPr>
      <w:rFonts w:ascii="Cambria" w:eastAsia="MS Gothic" w:hAnsi="Cambria"/>
      <w:smallCaps/>
      <w:color w:val="365F91"/>
      <w:kern w:val="0"/>
      <w:sz w:val="52"/>
      <w:szCs w:val="28"/>
    </w:rPr>
  </w:style>
  <w:style w:type="paragraph" w:styleId="Subtitle">
    <w:name w:val="Subtitle"/>
    <w:aliases w:val="Headline"/>
    <w:basedOn w:val="Normal"/>
    <w:next w:val="Normal"/>
    <w:link w:val="SubtitleChar"/>
    <w:uiPriority w:val="99"/>
    <w:qFormat/>
    <w:rsid w:val="00E175AF"/>
    <w:pPr>
      <w:spacing w:before="120" w:after="120"/>
      <w:outlineLvl w:val="1"/>
    </w:pPr>
    <w:rPr>
      <w:rFonts w:ascii="Arial" w:hAnsi="Arial"/>
      <w:b/>
      <w:szCs w:val="20"/>
      <w:lang w:eastAsia="en-US"/>
    </w:rPr>
  </w:style>
  <w:style w:type="character" w:customStyle="1" w:styleId="SubtitleChar">
    <w:name w:val="Subtitle Char"/>
    <w:aliases w:val="Headline Char"/>
    <w:link w:val="Subtitle"/>
    <w:uiPriority w:val="99"/>
    <w:locked/>
    <w:rsid w:val="00E175AF"/>
    <w:rPr>
      <w:rFonts w:ascii="Arial" w:hAnsi="Arial" w:cs="Times New Roman"/>
      <w:b/>
      <w:sz w:val="24"/>
      <w:lang w:val="fr-CA" w:eastAsia="en-US"/>
    </w:rPr>
  </w:style>
  <w:style w:type="paragraph" w:styleId="CommentSubject">
    <w:name w:val="annotation subject"/>
    <w:basedOn w:val="CommentText"/>
    <w:next w:val="CommentText"/>
    <w:link w:val="CommentSubjectChar"/>
    <w:uiPriority w:val="99"/>
    <w:semiHidden/>
    <w:rsid w:val="00E175AF"/>
    <w:pPr>
      <w:jc w:val="both"/>
    </w:pPr>
    <w:rPr>
      <w:rFonts w:ascii="Arial" w:hAnsi="Arial"/>
      <w:b/>
    </w:rPr>
  </w:style>
  <w:style w:type="character" w:customStyle="1" w:styleId="CommentSubjectChar">
    <w:name w:val="Comment Subject Char"/>
    <w:link w:val="CommentSubject"/>
    <w:uiPriority w:val="99"/>
    <w:semiHidden/>
    <w:locked/>
    <w:rsid w:val="00E175AF"/>
    <w:rPr>
      <w:rFonts w:ascii="Arial" w:hAnsi="Arial" w:cs="Times New Roman"/>
      <w:b/>
      <w:lang w:val="fr-CA" w:eastAsia="en-US"/>
    </w:rPr>
  </w:style>
  <w:style w:type="paragraph" w:customStyle="1" w:styleId="Para">
    <w:name w:val="Para"/>
    <w:basedOn w:val="Normal"/>
    <w:link w:val="ParaChar"/>
    <w:uiPriority w:val="99"/>
    <w:rsid w:val="00E175AF"/>
    <w:pPr>
      <w:spacing w:line="280" w:lineRule="exact"/>
    </w:pPr>
    <w:rPr>
      <w:rFonts w:ascii="Calibri" w:hAnsi="Calibri"/>
      <w:sz w:val="22"/>
      <w:szCs w:val="20"/>
      <w:lang w:eastAsia="en-US"/>
    </w:rPr>
  </w:style>
  <w:style w:type="character" w:customStyle="1" w:styleId="ParaChar">
    <w:name w:val="Para Char"/>
    <w:link w:val="Para"/>
    <w:uiPriority w:val="99"/>
    <w:locked/>
    <w:rsid w:val="00E175AF"/>
    <w:rPr>
      <w:rFonts w:ascii="Calibri" w:hAnsi="Calibri"/>
      <w:sz w:val="22"/>
      <w:lang w:val="fr-CA" w:eastAsia="en-US"/>
    </w:rPr>
  </w:style>
  <w:style w:type="paragraph" w:customStyle="1" w:styleId="ExhibitTitle">
    <w:name w:val="Exhibit Title"/>
    <w:basedOn w:val="BodyText3"/>
    <w:link w:val="ExhibitTitleChar"/>
    <w:uiPriority w:val="99"/>
    <w:rsid w:val="00E175AF"/>
    <w:pPr>
      <w:keepNext/>
      <w:numPr>
        <w:ilvl w:val="12"/>
      </w:numPr>
      <w:tabs>
        <w:tab w:val="left" w:pos="-720"/>
      </w:tabs>
      <w:suppressAutoHyphens/>
      <w:spacing w:before="120"/>
      <w:jc w:val="center"/>
    </w:pPr>
    <w:rPr>
      <w:rFonts w:ascii="Calibri" w:hAnsi="Calibri"/>
      <w:b/>
      <w:color w:val="7030A0"/>
      <w:spacing w:val="-3"/>
      <w:sz w:val="22"/>
      <w:lang w:eastAsia="en-US"/>
    </w:rPr>
  </w:style>
  <w:style w:type="paragraph" w:styleId="BodyText3">
    <w:name w:val="Body Text 3"/>
    <w:basedOn w:val="Normal"/>
    <w:link w:val="BodyText3Char"/>
    <w:uiPriority w:val="99"/>
    <w:semiHidden/>
    <w:rsid w:val="00E175AF"/>
    <w:pPr>
      <w:spacing w:after="120"/>
      <w:jc w:val="both"/>
    </w:pPr>
    <w:rPr>
      <w:sz w:val="16"/>
      <w:szCs w:val="20"/>
    </w:rPr>
  </w:style>
  <w:style w:type="character" w:customStyle="1" w:styleId="BodyText3Char">
    <w:name w:val="Body Text 3 Char"/>
    <w:link w:val="BodyText3"/>
    <w:uiPriority w:val="99"/>
    <w:semiHidden/>
    <w:locked/>
    <w:rsid w:val="003008E9"/>
    <w:rPr>
      <w:rFonts w:cs="Times New Roman"/>
      <w:sz w:val="16"/>
      <w:lang w:val="fr-CA" w:eastAsia="ja-JP"/>
    </w:rPr>
  </w:style>
  <w:style w:type="character" w:customStyle="1" w:styleId="ExhibitTitleChar">
    <w:name w:val="Exhibit Title Char"/>
    <w:link w:val="ExhibitTitle"/>
    <w:uiPriority w:val="99"/>
    <w:locked/>
    <w:rsid w:val="00E175AF"/>
    <w:rPr>
      <w:rFonts w:ascii="Calibri" w:hAnsi="Calibri"/>
      <w:b/>
      <w:color w:val="7030A0"/>
      <w:spacing w:val="-3"/>
      <w:sz w:val="22"/>
      <w:lang w:val="fr-CA" w:eastAsia="en-US"/>
    </w:rPr>
  </w:style>
  <w:style w:type="paragraph" w:customStyle="1" w:styleId="Question">
    <w:name w:val="Question"/>
    <w:basedOn w:val="Normal"/>
    <w:link w:val="QuestionChar"/>
    <w:autoRedefine/>
    <w:uiPriority w:val="99"/>
    <w:rsid w:val="00B63B28"/>
    <w:pPr>
      <w:widowControl w:val="0"/>
      <w:tabs>
        <w:tab w:val="left" w:pos="720"/>
        <w:tab w:val="right" w:pos="4320"/>
        <w:tab w:val="right" w:pos="5040"/>
        <w:tab w:val="right" w:pos="8640"/>
      </w:tabs>
      <w:autoSpaceDE w:val="0"/>
      <w:autoSpaceDN w:val="0"/>
      <w:adjustRightInd w:val="0"/>
    </w:pPr>
    <w:rPr>
      <w:rFonts w:ascii="Arial" w:hAnsi="Arial"/>
      <w:color w:val="000000"/>
      <w:sz w:val="22"/>
      <w:szCs w:val="20"/>
      <w:shd w:val="clear" w:color="auto" w:fill="FFFFFF"/>
      <w:lang w:eastAsia="en-CA"/>
    </w:rPr>
  </w:style>
  <w:style w:type="character" w:customStyle="1" w:styleId="QuestionChar">
    <w:name w:val="Question Char"/>
    <w:link w:val="Question"/>
    <w:uiPriority w:val="99"/>
    <w:locked/>
    <w:rsid w:val="00B63B28"/>
    <w:rPr>
      <w:rFonts w:ascii="Arial" w:eastAsia="MS Mincho" w:hAnsi="Arial"/>
      <w:color w:val="000000"/>
      <w:sz w:val="22"/>
      <w:shd w:val="clear" w:color="auto" w:fill="FFFFFF"/>
      <w:lang w:val="fr-CA" w:eastAsia="en-CA"/>
    </w:rPr>
  </w:style>
  <w:style w:type="paragraph" w:styleId="HTMLPreformatted">
    <w:name w:val="HTML Preformatted"/>
    <w:basedOn w:val="Normal"/>
    <w:link w:val="HTMLPreformattedChar"/>
    <w:uiPriority w:val="99"/>
    <w:rsid w:val="00E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PreformattedChar">
    <w:name w:val="HTML Preformatted Char"/>
    <w:link w:val="HTMLPreformatted"/>
    <w:uiPriority w:val="99"/>
    <w:locked/>
    <w:rsid w:val="003008E9"/>
    <w:rPr>
      <w:rFonts w:ascii="Courier New" w:hAnsi="Courier New" w:cs="Times New Roman"/>
      <w:sz w:val="20"/>
      <w:lang w:val="fr-CA" w:eastAsia="ja-JP"/>
    </w:rPr>
  </w:style>
  <w:style w:type="paragraph" w:customStyle="1" w:styleId="Reponse">
    <w:name w:val="Reponse"/>
    <w:uiPriority w:val="99"/>
    <w:rsid w:val="00E6091C"/>
    <w:pPr>
      <w:tabs>
        <w:tab w:val="right" w:pos="7800"/>
        <w:tab w:val="right" w:pos="8505"/>
      </w:tabs>
      <w:overflowPunct w:val="0"/>
      <w:autoSpaceDE w:val="0"/>
      <w:autoSpaceDN w:val="0"/>
      <w:adjustRightInd w:val="0"/>
      <w:ind w:right="2098"/>
      <w:textAlignment w:val="baseline"/>
    </w:pPr>
    <w:rPr>
      <w:rFonts w:ascii="Calibri" w:hAnsi="Calibri"/>
      <w:sz w:val="24"/>
      <w:szCs w:val="24"/>
      <w:lang w:val="fr-CA" w:eastAsia="en-US"/>
    </w:rPr>
  </w:style>
  <w:style w:type="paragraph" w:customStyle="1" w:styleId="Condition">
    <w:name w:val="Condition"/>
    <w:uiPriority w:val="99"/>
    <w:rsid w:val="00E175AF"/>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fr-CA" w:eastAsia="en-US"/>
    </w:rPr>
  </w:style>
  <w:style w:type="paragraph" w:customStyle="1" w:styleId="Variable">
    <w:name w:val="Variable"/>
    <w:uiPriority w:val="99"/>
    <w:rsid w:val="00E175AF"/>
    <w:pPr>
      <w:keepNext/>
      <w:tabs>
        <w:tab w:val="right" w:pos="8640"/>
      </w:tabs>
      <w:overflowPunct w:val="0"/>
      <w:autoSpaceDE w:val="0"/>
      <w:autoSpaceDN w:val="0"/>
      <w:adjustRightInd w:val="0"/>
      <w:spacing w:before="60" w:after="40"/>
      <w:textAlignment w:val="baseline"/>
    </w:pPr>
    <w:rPr>
      <w:b/>
      <w:sz w:val="24"/>
      <w:szCs w:val="24"/>
      <w:lang w:val="fr-CA" w:eastAsia="en-US"/>
    </w:rPr>
  </w:style>
  <w:style w:type="paragraph" w:customStyle="1" w:styleId="EndQuestion">
    <w:name w:val="EndQuestion"/>
    <w:uiPriority w:val="99"/>
    <w:rsid w:val="00E175AF"/>
    <w:pPr>
      <w:widowControl w:val="0"/>
      <w:autoSpaceDE w:val="0"/>
      <w:autoSpaceDN w:val="0"/>
      <w:adjustRightInd w:val="0"/>
    </w:pPr>
    <w:rPr>
      <w:sz w:val="24"/>
      <w:szCs w:val="24"/>
      <w:lang w:val="fr-CA" w:eastAsia="en-US"/>
    </w:rPr>
  </w:style>
  <w:style w:type="paragraph" w:customStyle="1" w:styleId="Note">
    <w:name w:val="Note"/>
    <w:uiPriority w:val="99"/>
    <w:rsid w:val="00E175AF"/>
    <w:pPr>
      <w:widowControl w:val="0"/>
      <w:autoSpaceDE w:val="0"/>
      <w:autoSpaceDN w:val="0"/>
      <w:adjustRightInd w:val="0"/>
    </w:pPr>
    <w:rPr>
      <w:szCs w:val="24"/>
      <w:lang w:val="fr-CA" w:eastAsia="en-US"/>
    </w:rPr>
  </w:style>
  <w:style w:type="paragraph" w:customStyle="1" w:styleId="Comm">
    <w:name w:val="Comm"/>
    <w:uiPriority w:val="99"/>
    <w:rsid w:val="00E175AF"/>
    <w:pPr>
      <w:widowControl w:val="0"/>
      <w:autoSpaceDE w:val="0"/>
      <w:autoSpaceDN w:val="0"/>
      <w:adjustRightInd w:val="0"/>
    </w:pPr>
    <w:rPr>
      <w:rFonts w:ascii="Tms Rmn" w:hAnsi="Tms Rmn"/>
      <w:b/>
      <w:bCs/>
      <w:i/>
      <w:iCs/>
      <w:color w:val="993300"/>
      <w:sz w:val="22"/>
      <w:szCs w:val="22"/>
      <w:lang w:val="fr-CA" w:eastAsia="en-US"/>
    </w:rPr>
  </w:style>
  <w:style w:type="paragraph" w:customStyle="1" w:styleId="QUESTION0">
    <w:name w:val="&quot;QUESTION&quot;"/>
    <w:uiPriority w:val="99"/>
    <w:rsid w:val="00E175AF"/>
    <w:pPr>
      <w:widowControl w:val="0"/>
      <w:autoSpaceDE w:val="0"/>
      <w:autoSpaceDN w:val="0"/>
      <w:adjustRightInd w:val="0"/>
    </w:pPr>
    <w:rPr>
      <w:szCs w:val="24"/>
      <w:lang w:val="fr-CA" w:eastAsia="en-US"/>
    </w:rPr>
  </w:style>
  <w:style w:type="character" w:customStyle="1" w:styleId="normaltextrun">
    <w:name w:val="normaltextrun"/>
    <w:uiPriority w:val="99"/>
    <w:rsid w:val="00D23D55"/>
  </w:style>
  <w:style w:type="paragraph" w:customStyle="1" w:styleId="Calcul">
    <w:name w:val="Calcul"/>
    <w:uiPriority w:val="99"/>
    <w:rsid w:val="00CD6C6B"/>
    <w:pPr>
      <w:widowControl w:val="0"/>
      <w:autoSpaceDE w:val="0"/>
      <w:autoSpaceDN w:val="0"/>
      <w:adjustRightInd w:val="0"/>
    </w:pPr>
    <w:rPr>
      <w:sz w:val="24"/>
      <w:szCs w:val="24"/>
      <w:lang w:val="fr-CA" w:eastAsia="en-US"/>
    </w:rPr>
  </w:style>
  <w:style w:type="paragraph" w:customStyle="1" w:styleId="ERREUR">
    <w:name w:val="ERREUR"/>
    <w:uiPriority w:val="99"/>
    <w:rsid w:val="00CD6C6B"/>
    <w:pPr>
      <w:widowControl w:val="0"/>
      <w:autoSpaceDE w:val="0"/>
      <w:autoSpaceDN w:val="0"/>
      <w:adjustRightInd w:val="0"/>
    </w:pPr>
    <w:rPr>
      <w:sz w:val="24"/>
      <w:szCs w:val="24"/>
      <w:lang w:val="fr-CA" w:eastAsia="en-US"/>
    </w:rPr>
  </w:style>
  <w:style w:type="paragraph" w:customStyle="1" w:styleId="BUTTONONCLICKWINDOWOPENHTTPSSURVEYSEKOSCOMCWXCGIEN01622TELKEYREVISEOE">
    <w:name w:val="&quot;BUTTON&quot; ONCLICK=&quot;WINDOW.OPEN('HTTPS://SURVEYS.EKOS.COM/CWX.CGI?EN:01622:$_TELKEY:REVISEOE'"/>
    <w:aliases w:val="'_SELF','','FALSE')&quot;,&quot;BUTTON&quot; ONCLICK=&quot;WINDOW.OPEN('HTTPS://SURVEYS.EKOS.COM/CWX.CGI?EN:01323O:$_TELKEY:REVISEOE'"/>
    <w:uiPriority w:val="99"/>
    <w:rsid w:val="00CD6C6B"/>
    <w:pPr>
      <w:widowControl w:val="0"/>
      <w:autoSpaceDE w:val="0"/>
      <w:autoSpaceDN w:val="0"/>
      <w:adjustRightInd w:val="0"/>
    </w:pPr>
    <w:rPr>
      <w:sz w:val="24"/>
      <w:szCs w:val="24"/>
      <w:lang w:val="fr-CA" w:eastAsia="en-US"/>
    </w:rPr>
  </w:style>
  <w:style w:type="paragraph" w:customStyle="1" w:styleId="NOTE0">
    <w:name w:val="NOTE"/>
    <w:uiPriority w:val="99"/>
    <w:rsid w:val="00CD6C6B"/>
    <w:pPr>
      <w:widowControl w:val="0"/>
      <w:autoSpaceDE w:val="0"/>
      <w:autoSpaceDN w:val="0"/>
      <w:adjustRightInd w:val="0"/>
    </w:pPr>
    <w:rPr>
      <w:sz w:val="24"/>
      <w:szCs w:val="24"/>
      <w:lang w:val="fr-CA" w:eastAsia="en-US"/>
    </w:rPr>
  </w:style>
  <w:style w:type="paragraph" w:customStyle="1" w:styleId="ERREURROLEALERT">
    <w:name w:val="&quot;ERREUR&quot; ROLE=&quot;ALERT&quot;"/>
    <w:uiPriority w:val="99"/>
    <w:rsid w:val="00CD6C6B"/>
    <w:pPr>
      <w:widowControl w:val="0"/>
      <w:autoSpaceDE w:val="0"/>
      <w:autoSpaceDN w:val="0"/>
      <w:adjustRightInd w:val="0"/>
    </w:pPr>
    <w:rPr>
      <w:sz w:val="24"/>
      <w:szCs w:val="24"/>
      <w:lang w:val="fr-CA" w:eastAsia="en-US"/>
    </w:rPr>
  </w:style>
  <w:style w:type="paragraph" w:customStyle="1" w:styleId="FOOTER0">
    <w:name w:val="&quot;FOOTER&quot;"/>
    <w:uiPriority w:val="99"/>
    <w:rsid w:val="00CD6C6B"/>
    <w:pPr>
      <w:widowControl w:val="0"/>
      <w:autoSpaceDE w:val="0"/>
      <w:autoSpaceDN w:val="0"/>
      <w:adjustRightInd w:val="0"/>
    </w:pPr>
    <w:rPr>
      <w:sz w:val="24"/>
      <w:szCs w:val="24"/>
      <w:lang w:val="fr-CA" w:eastAsia="en-US"/>
    </w:rPr>
  </w:style>
  <w:style w:type="paragraph" w:customStyle="1" w:styleId="MOBILEFRAME">
    <w:name w:val="&quot;MOBILEFRAME&quot;"/>
    <w:uiPriority w:val="99"/>
    <w:rsid w:val="00CD6C6B"/>
    <w:pPr>
      <w:widowControl w:val="0"/>
      <w:autoSpaceDE w:val="0"/>
      <w:autoSpaceDN w:val="0"/>
      <w:adjustRightInd w:val="0"/>
    </w:pPr>
    <w:rPr>
      <w:sz w:val="24"/>
      <w:szCs w:val="24"/>
      <w:lang w:val="fr-CA" w:eastAsia="en-US"/>
    </w:rPr>
  </w:style>
  <w:style w:type="paragraph" w:customStyle="1" w:styleId="NOTE1">
    <w:name w:val="&quot;NOTE&quot;"/>
    <w:uiPriority w:val="99"/>
    <w:rsid w:val="00CD6C6B"/>
    <w:pPr>
      <w:widowControl w:val="0"/>
      <w:autoSpaceDE w:val="0"/>
      <w:autoSpaceDN w:val="0"/>
      <w:adjustRightInd w:val="0"/>
    </w:pPr>
    <w:rPr>
      <w:sz w:val="24"/>
      <w:szCs w:val="24"/>
      <w:lang w:val="fr-CA" w:eastAsia="en-US"/>
    </w:rPr>
  </w:style>
  <w:style w:type="paragraph" w:customStyle="1" w:styleId="ERREUR0">
    <w:name w:val="&quot;ERREUR&quot;"/>
    <w:uiPriority w:val="99"/>
    <w:rsid w:val="00CD6C6B"/>
    <w:pPr>
      <w:widowControl w:val="0"/>
      <w:autoSpaceDE w:val="0"/>
      <w:autoSpaceDN w:val="0"/>
      <w:adjustRightInd w:val="0"/>
    </w:pPr>
    <w:rPr>
      <w:sz w:val="24"/>
      <w:szCs w:val="24"/>
      <w:lang w:val="fr-CA" w:eastAsia="en-US"/>
    </w:rPr>
  </w:style>
  <w:style w:type="paragraph" w:customStyle="1" w:styleId="Screen">
    <w:name w:val="Screen"/>
    <w:uiPriority w:val="99"/>
    <w:rsid w:val="00CD6C6B"/>
    <w:pPr>
      <w:keepNext/>
      <w:shd w:val="pct5" w:color="auto" w:fill="auto"/>
      <w:overflowPunct w:val="0"/>
      <w:autoSpaceDE w:val="0"/>
      <w:autoSpaceDN w:val="0"/>
      <w:adjustRightInd w:val="0"/>
      <w:textAlignment w:val="baseline"/>
    </w:pPr>
    <w:rPr>
      <w:rFonts w:ascii="Courier New" w:hAnsi="Courier New"/>
      <w:sz w:val="18"/>
      <w:lang w:val="fr-CA" w:eastAsia="en-US"/>
    </w:rPr>
  </w:style>
  <w:style w:type="paragraph" w:customStyle="1" w:styleId="Alias">
    <w:name w:val="Alias"/>
    <w:uiPriority w:val="99"/>
    <w:rsid w:val="00CD6C6B"/>
    <w:pPr>
      <w:keepNext/>
      <w:tabs>
        <w:tab w:val="right" w:pos="8640"/>
      </w:tabs>
      <w:overflowPunct w:val="0"/>
      <w:autoSpaceDE w:val="0"/>
      <w:autoSpaceDN w:val="0"/>
      <w:adjustRightInd w:val="0"/>
      <w:spacing w:before="60" w:after="40"/>
      <w:textAlignment w:val="baseline"/>
    </w:pPr>
    <w:rPr>
      <w:rFonts w:ascii="Tms Rmn" w:hAnsi="Tms Rmn"/>
      <w:b/>
      <w:sz w:val="24"/>
      <w:lang w:val="fr-CA" w:eastAsia="en-US"/>
    </w:rPr>
  </w:style>
  <w:style w:type="paragraph" w:customStyle="1" w:styleId="ComplexSkip">
    <w:name w:val="Complex Skip"/>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4" w:right="1980" w:hanging="1354"/>
      <w:textAlignment w:val="baseline"/>
    </w:pPr>
    <w:rPr>
      <w:lang w:val="fr-CA" w:eastAsia="en-US"/>
    </w:rPr>
  </w:style>
  <w:style w:type="paragraph" w:customStyle="1" w:styleId="Message">
    <w:name w:val="Message"/>
    <w:uiPriority w:val="99"/>
    <w:rsid w:val="00CD6C6B"/>
    <w:pPr>
      <w:keepNext/>
      <w:shd w:val="pct20" w:color="auto" w:fill="auto"/>
      <w:overflowPunct w:val="0"/>
      <w:autoSpaceDE w:val="0"/>
      <w:autoSpaceDN w:val="0"/>
      <w:adjustRightInd w:val="0"/>
      <w:ind w:right="1980"/>
      <w:textAlignment w:val="baseline"/>
    </w:pPr>
    <w:rPr>
      <w:rFonts w:ascii="Tms Rmn" w:hAnsi="Tms Rmn"/>
      <w:i/>
      <w:lang w:val="fr-CA" w:eastAsia="en-US"/>
    </w:rPr>
  </w:style>
  <w:style w:type="paragraph" w:customStyle="1" w:styleId="LongLabel">
    <w:name w:val="Long Label"/>
    <w:uiPriority w:val="99"/>
    <w:rsid w:val="00CD6C6B"/>
    <w:pPr>
      <w:keepNext/>
      <w:overflowPunct w:val="0"/>
      <w:autoSpaceDE w:val="0"/>
      <w:autoSpaceDN w:val="0"/>
      <w:adjustRightInd w:val="0"/>
      <w:ind w:right="1987"/>
      <w:jc w:val="both"/>
      <w:textAlignment w:val="baseline"/>
    </w:pPr>
    <w:rPr>
      <w:rFonts w:ascii="Tms Rmn" w:hAnsi="Tms Rmn"/>
      <w:lang w:val="fr-CA" w:eastAsia="en-US"/>
    </w:rPr>
  </w:style>
  <w:style w:type="paragraph" w:customStyle="1" w:styleId="ShortLabel">
    <w:name w:val="Short Label"/>
    <w:uiPriority w:val="99"/>
    <w:rsid w:val="00CD6C6B"/>
    <w:pPr>
      <w:keepNext/>
      <w:overflowPunct w:val="0"/>
      <w:autoSpaceDE w:val="0"/>
      <w:autoSpaceDN w:val="0"/>
      <w:adjustRightInd w:val="0"/>
      <w:ind w:left="720"/>
      <w:textAlignment w:val="baseline"/>
    </w:pPr>
    <w:rPr>
      <w:rFonts w:ascii="Tms Rmn" w:hAnsi="Tms Rmn"/>
      <w:lang w:val="fr-CA" w:eastAsia="en-US"/>
    </w:rPr>
  </w:style>
  <w:style w:type="paragraph" w:customStyle="1" w:styleId="Position">
    <w:name w:val="Position"/>
    <w:uiPriority w:val="99"/>
    <w:rsid w:val="00CD6C6B"/>
    <w:pPr>
      <w:keepNext/>
      <w:overflowPunct w:val="0"/>
      <w:autoSpaceDE w:val="0"/>
      <w:autoSpaceDN w:val="0"/>
      <w:adjustRightInd w:val="0"/>
      <w:jc w:val="right"/>
      <w:textAlignment w:val="baseline"/>
    </w:pPr>
    <w:rPr>
      <w:rFonts w:ascii="Helvetica" w:hAnsi="Helvetica"/>
      <w:lang w:val="fr-CA" w:eastAsia="en-US"/>
    </w:rPr>
  </w:style>
  <w:style w:type="paragraph" w:customStyle="1" w:styleId="Mask">
    <w:name w:val="Mask"/>
    <w:uiPriority w:val="99"/>
    <w:rsid w:val="00CD6C6B"/>
    <w:pPr>
      <w:keepNext/>
      <w:overflowPunct w:val="0"/>
      <w:autoSpaceDE w:val="0"/>
      <w:autoSpaceDN w:val="0"/>
      <w:adjustRightInd w:val="0"/>
      <w:ind w:right="6566"/>
      <w:textAlignment w:val="baseline"/>
    </w:pPr>
    <w:rPr>
      <w:rFonts w:ascii="Helvetica" w:hAnsi="Helvetica"/>
      <w:lang w:val="fr-CA" w:eastAsia="en-US"/>
    </w:rPr>
  </w:style>
  <w:style w:type="paragraph" w:customStyle="1" w:styleId="Rotation">
    <w:name w:val="Rotation"/>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1350" w:right="1980" w:hanging="1350"/>
      <w:textAlignment w:val="baseline"/>
    </w:pPr>
    <w:rPr>
      <w:rFonts w:ascii="Tms Rmn" w:hAnsi="Tms Rmn"/>
      <w:lang w:val="fr-CA" w:eastAsia="en-US"/>
    </w:rPr>
  </w:style>
  <w:style w:type="paragraph" w:customStyle="1" w:styleId="Choice">
    <w:name w:val="Choic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fr-CA" w:eastAsia="en-US"/>
    </w:rPr>
  </w:style>
  <w:style w:type="paragraph" w:customStyle="1" w:styleId="Open">
    <w:name w:val="Open"/>
    <w:basedOn w:val="Choice"/>
    <w:uiPriority w:val="99"/>
    <w:rsid w:val="00CD6C6B"/>
    <w:pPr>
      <w:tabs>
        <w:tab w:val="clear" w:pos="6840"/>
        <w:tab w:val="clear" w:pos="7290"/>
        <w:tab w:val="clear" w:pos="8640"/>
        <w:tab w:val="right" w:leader="underscore" w:pos="6660"/>
      </w:tabs>
      <w:spacing w:after="40"/>
      <w:ind w:right="1987"/>
    </w:pPr>
  </w:style>
  <w:style w:type="paragraph" w:customStyle="1" w:styleId="EndQ">
    <w:name w:val="End Q"/>
    <w:basedOn w:val="Normal"/>
    <w:uiPriority w:val="99"/>
    <w:rsid w:val="00CD6C6B"/>
    <w:pPr>
      <w:pBdr>
        <w:bottom w:val="double" w:sz="6" w:space="1" w:color="auto"/>
      </w:pBdr>
      <w:overflowPunct w:val="0"/>
      <w:autoSpaceDE w:val="0"/>
      <w:autoSpaceDN w:val="0"/>
      <w:adjustRightInd w:val="0"/>
      <w:spacing w:after="60"/>
      <w:textAlignment w:val="baseline"/>
    </w:pPr>
    <w:rPr>
      <w:rFonts w:ascii="Tms Rmn" w:hAnsi="Tms Rmn"/>
      <w:sz w:val="20"/>
      <w:szCs w:val="20"/>
      <w:lang w:eastAsia="en-US"/>
    </w:rPr>
  </w:style>
  <w:style w:type="character" w:customStyle="1" w:styleId="Equal">
    <w:name w:val="Equal"/>
    <w:uiPriority w:val="99"/>
    <w:rsid w:val="00CD6C6B"/>
    <w:rPr>
      <w:spacing w:val="-60"/>
    </w:rPr>
  </w:style>
  <w:style w:type="paragraph" w:customStyle="1" w:styleId="Responses">
    <w:name w:val="Responses"/>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fr-CA" w:eastAsia="en-US"/>
    </w:rPr>
  </w:style>
  <w:style w:type="paragraph" w:customStyle="1" w:styleId="Response">
    <w:name w:val="Response"/>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fr-CA" w:eastAsia="en-US"/>
    </w:rPr>
  </w:style>
  <w:style w:type="paragraph" w:customStyle="1" w:styleId="Default">
    <w:name w:val="Default"/>
    <w:uiPriority w:val="99"/>
    <w:rsid w:val="00082906"/>
    <w:pPr>
      <w:autoSpaceDE w:val="0"/>
      <w:autoSpaceDN w:val="0"/>
      <w:adjustRightInd w:val="0"/>
    </w:pPr>
    <w:rPr>
      <w:rFonts w:ascii="Arial" w:hAnsi="Arial" w:cs="Arial"/>
      <w:color w:val="000000"/>
      <w:sz w:val="24"/>
      <w:szCs w:val="24"/>
      <w:lang w:val="fr-CA" w:eastAsia="en-US"/>
    </w:rPr>
  </w:style>
  <w:style w:type="paragraph" w:styleId="Revision">
    <w:name w:val="Revision"/>
    <w:hidden/>
    <w:uiPriority w:val="99"/>
    <w:semiHidden/>
    <w:rsid w:val="00082906"/>
    <w:rPr>
      <w:sz w:val="24"/>
      <w:szCs w:val="24"/>
      <w:lang w:val="fr-CA" w:eastAsia="ja-JP"/>
    </w:rPr>
  </w:style>
  <w:style w:type="paragraph" w:customStyle="1" w:styleId="NormalText">
    <w:name w:val="NormalText"/>
    <w:uiPriority w:val="99"/>
    <w:rsid w:val="003A6EC7"/>
    <w:pPr>
      <w:widowControl w:val="0"/>
    </w:pPr>
    <w:rPr>
      <w:rFonts w:ascii="FrnkGothITC Bk BT" w:hAnsi="FrnkGothITC Bk BT"/>
      <w:sz w:val="14"/>
      <w:lang w:val="fr-CA" w:eastAsia="fr-FR"/>
    </w:rPr>
  </w:style>
  <w:style w:type="paragraph" w:customStyle="1" w:styleId="NormalNumber">
    <w:name w:val="NormalNumber"/>
    <w:uiPriority w:val="99"/>
    <w:rsid w:val="003A6EC7"/>
    <w:pPr>
      <w:widowControl w:val="0"/>
      <w:ind w:right="57"/>
      <w:jc w:val="right"/>
    </w:pPr>
    <w:rPr>
      <w:rFonts w:ascii="FrnkGothITC Bk BT" w:hAnsi="FrnkGothITC Bk BT"/>
      <w:sz w:val="14"/>
      <w:lang w:val="fr-CA" w:eastAsia="fr-FR"/>
    </w:rPr>
  </w:style>
  <w:style w:type="paragraph" w:customStyle="1" w:styleId="DiffSymbol">
    <w:name w:val="DiffSymbol"/>
    <w:uiPriority w:val="99"/>
    <w:rsid w:val="003A6EC7"/>
    <w:pPr>
      <w:widowControl w:val="0"/>
      <w:jc w:val="right"/>
    </w:pPr>
    <w:rPr>
      <w:rFonts w:ascii="FrnkGothITC Bk BT" w:hAnsi="FrnkGothITC Bk BT"/>
      <w:sz w:val="14"/>
      <w:lang w:val="fr-CA" w:eastAsia="fr-FR"/>
    </w:rPr>
  </w:style>
  <w:style w:type="paragraph" w:customStyle="1" w:styleId="DiffLetter">
    <w:name w:val="DiffLetter"/>
    <w:uiPriority w:val="99"/>
    <w:rsid w:val="003A6EC7"/>
    <w:pPr>
      <w:widowControl w:val="0"/>
      <w:jc w:val="right"/>
    </w:pPr>
    <w:rPr>
      <w:rFonts w:ascii="FrnkGothITC Bk BT" w:hAnsi="FrnkGothITC Bk BT"/>
      <w:sz w:val="14"/>
      <w:lang w:val="fr-CA" w:eastAsia="fr-FR"/>
    </w:rPr>
  </w:style>
  <w:style w:type="paragraph" w:customStyle="1" w:styleId="EndOfTable">
    <w:name w:val="EndOfTable"/>
    <w:basedOn w:val="NormalText"/>
    <w:uiPriority w:val="99"/>
    <w:rsid w:val="003A6EC7"/>
  </w:style>
  <w:style w:type="paragraph" w:customStyle="1" w:styleId="BannerText">
    <w:name w:val="BannerText"/>
    <w:basedOn w:val="NormalText"/>
    <w:uiPriority w:val="99"/>
    <w:rsid w:val="003A6EC7"/>
    <w:rPr>
      <w:b/>
    </w:rPr>
  </w:style>
  <w:style w:type="paragraph" w:customStyle="1" w:styleId="HeaderStyle">
    <w:name w:val="HeaderStyle"/>
    <w:basedOn w:val="NormalText"/>
    <w:uiPriority w:val="99"/>
    <w:rsid w:val="003A6EC7"/>
  </w:style>
  <w:style w:type="paragraph" w:customStyle="1" w:styleId="FooterStyle">
    <w:name w:val="FooterStyle"/>
    <w:basedOn w:val="NormalText"/>
    <w:uiPriority w:val="99"/>
    <w:rsid w:val="003A6EC7"/>
  </w:style>
  <w:style w:type="paragraph" w:customStyle="1" w:styleId="TableNote">
    <w:name w:val="TableNote"/>
    <w:basedOn w:val="NormalText"/>
    <w:uiPriority w:val="99"/>
    <w:rsid w:val="003A6EC7"/>
  </w:style>
  <w:style w:type="paragraph" w:customStyle="1" w:styleId="FilterLabel">
    <w:name w:val="FilterLabel"/>
    <w:basedOn w:val="NormalText"/>
    <w:uiPriority w:val="99"/>
    <w:rsid w:val="003A6EC7"/>
  </w:style>
  <w:style w:type="paragraph" w:customStyle="1" w:styleId="LongLabelRow">
    <w:name w:val="LongLabelRow"/>
    <w:basedOn w:val="NormalText"/>
    <w:autoRedefine/>
    <w:uiPriority w:val="99"/>
    <w:rsid w:val="003A6EC7"/>
    <w:pPr>
      <w:shd w:val="clear" w:color="auto" w:fill="73A0E0"/>
    </w:pPr>
    <w:rPr>
      <w:b/>
      <w:color w:val="1C1C1C"/>
      <w:sz w:val="18"/>
    </w:rPr>
  </w:style>
  <w:style w:type="paragraph" w:customStyle="1" w:styleId="LongLabelColumn">
    <w:name w:val="LongLabelColumn"/>
    <w:basedOn w:val="NormalText"/>
    <w:uiPriority w:val="99"/>
    <w:rsid w:val="003A6EC7"/>
  </w:style>
  <w:style w:type="paragraph" w:customStyle="1" w:styleId="ShortLabelRow">
    <w:name w:val="ShortLabelRow"/>
    <w:basedOn w:val="NormalText"/>
    <w:uiPriority w:val="99"/>
    <w:rsid w:val="003A6EC7"/>
    <w:rPr>
      <w:b/>
    </w:rPr>
  </w:style>
  <w:style w:type="paragraph" w:customStyle="1" w:styleId="ChoiceLabelRow">
    <w:name w:val="ChoiceLabelRow"/>
    <w:basedOn w:val="NormalText"/>
    <w:uiPriority w:val="99"/>
    <w:rsid w:val="003A6EC7"/>
    <w:pPr>
      <w:ind w:left="57"/>
    </w:pPr>
    <w:rPr>
      <w:b/>
    </w:rPr>
  </w:style>
  <w:style w:type="paragraph" w:customStyle="1" w:styleId="ChoiceLabelColumn">
    <w:name w:val="ChoiceLabelColumn"/>
    <w:basedOn w:val="NormalText"/>
    <w:uiPriority w:val="99"/>
    <w:rsid w:val="003A6EC7"/>
  </w:style>
  <w:style w:type="paragraph" w:customStyle="1" w:styleId="TotalRowLabel">
    <w:name w:val="TotalRowLabel"/>
    <w:basedOn w:val="NormalText"/>
    <w:uiPriority w:val="99"/>
    <w:rsid w:val="003A6EC7"/>
    <w:pPr>
      <w:spacing w:before="40" w:after="40"/>
      <w:ind w:right="58"/>
      <w:jc w:val="right"/>
    </w:pPr>
  </w:style>
  <w:style w:type="paragraph" w:customStyle="1" w:styleId="TotalColumnLabel">
    <w:name w:val="TotalColumnLabel"/>
    <w:basedOn w:val="NormalText"/>
    <w:uiPriority w:val="99"/>
    <w:rsid w:val="003A6EC7"/>
  </w:style>
  <w:style w:type="paragraph" w:customStyle="1" w:styleId="RowWithoutResponseLabel">
    <w:name w:val="RowWithoutResponseLabel"/>
    <w:basedOn w:val="NormalText"/>
    <w:uiPriority w:val="99"/>
    <w:rsid w:val="003A6EC7"/>
  </w:style>
  <w:style w:type="paragraph" w:customStyle="1" w:styleId="ColWithoutResponseLabel">
    <w:name w:val="ColWithoutResponseLabel"/>
    <w:basedOn w:val="NormalText"/>
    <w:uiPriority w:val="99"/>
    <w:rsid w:val="003A6EC7"/>
  </w:style>
  <w:style w:type="paragraph" w:customStyle="1" w:styleId="StatTitle">
    <w:name w:val="StatTitle"/>
    <w:basedOn w:val="NormalText"/>
    <w:uiPriority w:val="99"/>
    <w:rsid w:val="003A6EC7"/>
    <w:pPr>
      <w:ind w:right="57"/>
      <w:jc w:val="right"/>
    </w:pPr>
  </w:style>
  <w:style w:type="paragraph" w:customStyle="1" w:styleId="AliasRow">
    <w:name w:val="AliasRow"/>
    <w:basedOn w:val="NormalText"/>
    <w:uiPriority w:val="99"/>
    <w:rsid w:val="003A6EC7"/>
  </w:style>
  <w:style w:type="paragraph" w:customStyle="1" w:styleId="PercentTitle">
    <w:name w:val="PercentTitle"/>
    <w:basedOn w:val="NormalText"/>
    <w:uiPriority w:val="99"/>
    <w:rsid w:val="003A6EC7"/>
  </w:style>
  <w:style w:type="paragraph" w:customStyle="1" w:styleId="Frequency">
    <w:name w:val="Frequency"/>
    <w:basedOn w:val="NormalNumber"/>
    <w:uiPriority w:val="99"/>
    <w:rsid w:val="003A6EC7"/>
    <w:pPr>
      <w:spacing w:before="60" w:after="60"/>
      <w:ind w:right="58"/>
    </w:pPr>
    <w:rPr>
      <w:color w:val="808080"/>
      <w:szCs w:val="14"/>
    </w:rPr>
  </w:style>
  <w:style w:type="paragraph" w:customStyle="1" w:styleId="Stats">
    <w:name w:val="Stats"/>
    <w:basedOn w:val="NormalNumber"/>
    <w:uiPriority w:val="99"/>
    <w:rsid w:val="003A6EC7"/>
    <w:rPr>
      <w:color w:val="808080"/>
      <w:szCs w:val="14"/>
    </w:rPr>
  </w:style>
  <w:style w:type="paragraph" w:customStyle="1" w:styleId="Percentiles">
    <w:name w:val="Percentiles"/>
    <w:basedOn w:val="NormalNumber"/>
    <w:uiPriority w:val="99"/>
    <w:rsid w:val="003A6EC7"/>
  </w:style>
  <w:style w:type="paragraph" w:customStyle="1" w:styleId="Mean">
    <w:name w:val="Mean"/>
    <w:basedOn w:val="NormalNumber"/>
    <w:uiPriority w:val="99"/>
    <w:rsid w:val="003A6EC7"/>
    <w:rPr>
      <w:color w:val="808080"/>
      <w:szCs w:val="14"/>
    </w:rPr>
  </w:style>
  <w:style w:type="paragraph" w:customStyle="1" w:styleId="StandardDeviation">
    <w:name w:val="StandardDeviation"/>
    <w:basedOn w:val="NormalNumber"/>
    <w:uiPriority w:val="99"/>
    <w:rsid w:val="003A6EC7"/>
    <w:rPr>
      <w:color w:val="808080"/>
      <w:szCs w:val="14"/>
    </w:rPr>
  </w:style>
  <w:style w:type="paragraph" w:customStyle="1" w:styleId="StandardError">
    <w:name w:val="StandardError"/>
    <w:basedOn w:val="NormalNumber"/>
    <w:uiPriority w:val="99"/>
    <w:rsid w:val="003A6EC7"/>
    <w:rPr>
      <w:sz w:val="12"/>
    </w:rPr>
  </w:style>
  <w:style w:type="paragraph" w:customStyle="1" w:styleId="NormalPercent">
    <w:name w:val="NormalPercent"/>
    <w:basedOn w:val="NormalNumber"/>
    <w:uiPriority w:val="99"/>
    <w:rsid w:val="003A6EC7"/>
  </w:style>
  <w:style w:type="paragraph" w:customStyle="1" w:styleId="MeanSig1">
    <w:name w:val="MeanSig1"/>
    <w:basedOn w:val="Mean"/>
    <w:uiPriority w:val="99"/>
    <w:rsid w:val="003A6EC7"/>
  </w:style>
  <w:style w:type="paragraph" w:customStyle="1" w:styleId="MeanNotSignificant">
    <w:name w:val="MeanNotSignificant"/>
    <w:basedOn w:val="Mean"/>
    <w:uiPriority w:val="99"/>
    <w:rsid w:val="003A6EC7"/>
  </w:style>
  <w:style w:type="paragraph" w:customStyle="1" w:styleId="MeanSig2">
    <w:name w:val="MeanSig2"/>
    <w:basedOn w:val="Mean"/>
    <w:uiPriority w:val="99"/>
    <w:rsid w:val="003A6EC7"/>
    <w:rPr>
      <w:b/>
    </w:rPr>
  </w:style>
  <w:style w:type="paragraph" w:customStyle="1" w:styleId="MeanSig3">
    <w:name w:val="MeanSig3"/>
    <w:basedOn w:val="Mean"/>
    <w:uiPriority w:val="99"/>
    <w:rsid w:val="003A6EC7"/>
    <w:rPr>
      <w:b/>
    </w:rPr>
  </w:style>
  <w:style w:type="paragraph" w:customStyle="1" w:styleId="MeanSig4">
    <w:name w:val="MeanSig4"/>
    <w:basedOn w:val="Mean"/>
    <w:uiPriority w:val="99"/>
    <w:rsid w:val="003A6EC7"/>
    <w:rPr>
      <w:b/>
    </w:rPr>
  </w:style>
  <w:style w:type="paragraph" w:customStyle="1" w:styleId="ConfidenceInterval">
    <w:name w:val="ConfidenceInterval"/>
    <w:basedOn w:val="NormalPercent"/>
    <w:uiPriority w:val="99"/>
    <w:rsid w:val="003A6EC7"/>
  </w:style>
  <w:style w:type="paragraph" w:customStyle="1" w:styleId="RowPercent">
    <w:name w:val="RowPercent"/>
    <w:basedOn w:val="NormalPercent"/>
    <w:uiPriority w:val="99"/>
    <w:rsid w:val="003A6EC7"/>
  </w:style>
  <w:style w:type="paragraph" w:customStyle="1" w:styleId="ColPercent">
    <w:name w:val="ColPercent"/>
    <w:basedOn w:val="NormalPercent"/>
    <w:uiPriority w:val="99"/>
    <w:rsid w:val="003A6EC7"/>
  </w:style>
  <w:style w:type="paragraph" w:customStyle="1" w:styleId="TotalPercent">
    <w:name w:val="TotalPercent"/>
    <w:basedOn w:val="NormalPercent"/>
    <w:uiPriority w:val="99"/>
    <w:rsid w:val="003A6EC7"/>
  </w:style>
  <w:style w:type="paragraph" w:customStyle="1" w:styleId="ColPercentSig1Plus">
    <w:name w:val="ColPercentSig1Plus"/>
    <w:basedOn w:val="NormalPercent"/>
    <w:uiPriority w:val="99"/>
    <w:rsid w:val="003A6EC7"/>
  </w:style>
  <w:style w:type="paragraph" w:customStyle="1" w:styleId="ColPercentSig1Minus">
    <w:name w:val="ColPercentSig1Minus"/>
    <w:basedOn w:val="NormalPercent"/>
    <w:uiPriority w:val="99"/>
    <w:rsid w:val="003A6EC7"/>
  </w:style>
  <w:style w:type="paragraph" w:customStyle="1" w:styleId="ColPercentNotSignificant">
    <w:name w:val="ColPercentNotSignificant"/>
    <w:basedOn w:val="ColPercent"/>
    <w:uiPriority w:val="99"/>
    <w:rsid w:val="003A6EC7"/>
  </w:style>
  <w:style w:type="paragraph" w:customStyle="1" w:styleId="ColPercentSig2Plus">
    <w:name w:val="ColPercentSig2Plus"/>
    <w:basedOn w:val="NormalPercent"/>
    <w:uiPriority w:val="99"/>
    <w:rsid w:val="003A6EC7"/>
    <w:rPr>
      <w:b/>
    </w:rPr>
  </w:style>
  <w:style w:type="paragraph" w:customStyle="1" w:styleId="ColPercentSig3Plus">
    <w:name w:val="ColPercentSig3Plus"/>
    <w:basedOn w:val="NormalPercent"/>
    <w:uiPriority w:val="99"/>
    <w:rsid w:val="003A6EC7"/>
    <w:rPr>
      <w:b/>
    </w:rPr>
  </w:style>
  <w:style w:type="paragraph" w:customStyle="1" w:styleId="ColPercentSig4Plus">
    <w:name w:val="ColPercentSig4Plus"/>
    <w:basedOn w:val="NormalPercent"/>
    <w:uiPriority w:val="99"/>
    <w:rsid w:val="003A6EC7"/>
    <w:rPr>
      <w:b/>
    </w:rPr>
  </w:style>
  <w:style w:type="paragraph" w:customStyle="1" w:styleId="ColPercentSig2Minus">
    <w:name w:val="ColPercentSig2Minus"/>
    <w:basedOn w:val="ColPercent"/>
    <w:uiPriority w:val="99"/>
    <w:rsid w:val="003A6EC7"/>
    <w:rPr>
      <w:b/>
    </w:rPr>
  </w:style>
  <w:style w:type="paragraph" w:customStyle="1" w:styleId="ColPercentSig3Minus">
    <w:name w:val="ColPercentSig3Minus"/>
    <w:basedOn w:val="ColPercent"/>
    <w:uiPriority w:val="99"/>
    <w:rsid w:val="003A6EC7"/>
    <w:rPr>
      <w:b/>
    </w:rPr>
  </w:style>
  <w:style w:type="paragraph" w:customStyle="1" w:styleId="ColPercentSig4Minus">
    <w:name w:val="ColPercentSig4Minus"/>
    <w:basedOn w:val="ColPercent"/>
    <w:uiPriority w:val="99"/>
    <w:rsid w:val="003A6EC7"/>
    <w:rPr>
      <w:b/>
    </w:rPr>
  </w:style>
  <w:style w:type="paragraph" w:customStyle="1" w:styleId="StyleLongLabelRowCustomColorRGB282828">
    <w:name w:val="Style LongLabelRow + Custom Color(RGB(282828))"/>
    <w:basedOn w:val="LongLabelRow"/>
    <w:autoRedefine/>
    <w:uiPriority w:val="99"/>
    <w:rsid w:val="003A6EC7"/>
    <w:pPr>
      <w:shd w:val="clear" w:color="auto" w:fill="589CD6"/>
    </w:pPr>
    <w:rPr>
      <w:bCs/>
    </w:rPr>
  </w:style>
  <w:style w:type="paragraph" w:customStyle="1" w:styleId="QUESTIONCENTER">
    <w:name w:val="&quot;QUESTIONCENTER&quot;"/>
    <w:uiPriority w:val="99"/>
    <w:rsid w:val="00D93568"/>
    <w:pPr>
      <w:widowControl w:val="0"/>
      <w:autoSpaceDE w:val="0"/>
      <w:autoSpaceDN w:val="0"/>
      <w:adjustRightInd w:val="0"/>
    </w:pPr>
    <w:rPr>
      <w:szCs w:val="24"/>
      <w:lang w:val="fr-CA" w:eastAsia="en-US"/>
    </w:rPr>
  </w:style>
  <w:style w:type="paragraph" w:customStyle="1" w:styleId="BUTTONONCLICKWINDOWOPENHTTPSSURVEYSEKOSCOMCWXCGIFR01323OTELKEYREVISEOE">
    <w:name w:val="&quot;BUTTON&quot; ONCLICK=&quot;WINDOW.OPEN('HTTPS://SURVEYS.EKOS.COM/CWX.CGI?FR:01323O:$_TELKEY:REVISEOE'"/>
    <w:aliases w:val="'_SELF'1,''1,'FALSE')&quot;1"/>
    <w:uiPriority w:val="99"/>
    <w:rsid w:val="00DE05F7"/>
    <w:pPr>
      <w:widowControl w:val="0"/>
      <w:autoSpaceDE w:val="0"/>
      <w:autoSpaceDN w:val="0"/>
      <w:adjustRightInd w:val="0"/>
    </w:pPr>
    <w:rPr>
      <w:szCs w:val="24"/>
      <w:lang w:val="en-US" w:eastAsia="en-US"/>
    </w:rPr>
  </w:style>
  <w:style w:type="paragraph" w:customStyle="1" w:styleId="HEADERTABLE">
    <w:name w:val="&quot;HEADERTABLE&quot;"/>
    <w:uiPriority w:val="99"/>
    <w:rsid w:val="00DE05F7"/>
    <w:pPr>
      <w:widowControl w:val="0"/>
      <w:autoSpaceDE w:val="0"/>
      <w:autoSpaceDN w:val="0"/>
      <w:adjustRightInd w:val="0"/>
    </w:pPr>
    <w:rPr>
      <w:szCs w:val="24"/>
      <w:lang w:val="en-US" w:eastAsia="en-US"/>
    </w:rPr>
  </w:style>
  <w:style w:type="paragraph" w:customStyle="1" w:styleId="HEADERTABLEROW">
    <w:name w:val="&quot;HEADERTABLEROW&quot;"/>
    <w:uiPriority w:val="99"/>
    <w:rsid w:val="00DE05F7"/>
    <w:pPr>
      <w:widowControl w:val="0"/>
      <w:autoSpaceDE w:val="0"/>
      <w:autoSpaceDN w:val="0"/>
      <w:adjustRightInd w:val="0"/>
    </w:pPr>
    <w:rPr>
      <w:szCs w:val="24"/>
      <w:lang w:val="en-US" w:eastAsia="en-US"/>
    </w:rPr>
  </w:style>
  <w:style w:type="paragraph" w:customStyle="1" w:styleId="HEADERTABLECELL1">
    <w:name w:val="&quot;HEADERTABLECELL1&quot;"/>
    <w:uiPriority w:val="99"/>
    <w:rsid w:val="00DE05F7"/>
    <w:pPr>
      <w:widowControl w:val="0"/>
      <w:autoSpaceDE w:val="0"/>
      <w:autoSpaceDN w:val="0"/>
      <w:adjustRightInd w:val="0"/>
    </w:pPr>
    <w:rPr>
      <w:szCs w:val="24"/>
      <w:lang w:val="en-US" w:eastAsia="en-US"/>
    </w:rPr>
  </w:style>
  <w:style w:type="paragraph" w:customStyle="1" w:styleId="HEADERTABLECELL2">
    <w:name w:val="&quot;HEADERTABLECELL2&quot;"/>
    <w:uiPriority w:val="99"/>
    <w:rsid w:val="00DE05F7"/>
    <w:pPr>
      <w:widowControl w:val="0"/>
      <w:autoSpaceDE w:val="0"/>
      <w:autoSpaceDN w:val="0"/>
      <w:adjustRightInd w:val="0"/>
    </w:pPr>
    <w:rPr>
      <w:szCs w:val="24"/>
      <w:lang w:val="en-US" w:eastAsia="en-US"/>
    </w:rPr>
  </w:style>
  <w:style w:type="paragraph" w:customStyle="1" w:styleId="HEADERTABLECELL3">
    <w:name w:val="&quot;HEADERTABLECELL3&quot;"/>
    <w:uiPriority w:val="99"/>
    <w:rsid w:val="00DE05F7"/>
    <w:pPr>
      <w:widowControl w:val="0"/>
      <w:autoSpaceDE w:val="0"/>
      <w:autoSpaceDN w:val="0"/>
      <w:adjustRightInd w:val="0"/>
    </w:pPr>
    <w:rPr>
      <w:szCs w:val="24"/>
      <w:lang w:val="en-US" w:eastAsia="en-US"/>
    </w:rPr>
  </w:style>
  <w:style w:type="paragraph" w:customStyle="1" w:styleId="SKIP-LINKHREFCONTENT">
    <w:name w:val="&quot;SKIP-LINK&quot; HREF=&quot;#CONTENT&quot;"/>
    <w:uiPriority w:val="99"/>
    <w:rsid w:val="00DE05F7"/>
    <w:pPr>
      <w:widowControl w:val="0"/>
      <w:autoSpaceDE w:val="0"/>
      <w:autoSpaceDN w:val="0"/>
      <w:adjustRightInd w:val="0"/>
    </w:pPr>
    <w:rPr>
      <w:szCs w:val="24"/>
      <w:lang w:val="en-US" w:eastAsia="en-US"/>
    </w:rPr>
  </w:style>
  <w:style w:type="character" w:styleId="FollowedHyperlink">
    <w:name w:val="FollowedHyperlink"/>
    <w:uiPriority w:val="99"/>
    <w:semiHidden/>
    <w:locked/>
    <w:rsid w:val="00F62C7E"/>
    <w:rPr>
      <w:rFonts w:cs="Times New Roman"/>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152347">
      <w:marLeft w:val="0"/>
      <w:marRight w:val="0"/>
      <w:marTop w:val="0"/>
      <w:marBottom w:val="0"/>
      <w:divBdr>
        <w:top w:val="none" w:sz="0" w:space="0" w:color="auto"/>
        <w:left w:val="none" w:sz="0" w:space="0" w:color="auto"/>
        <w:bottom w:val="none" w:sz="0" w:space="0" w:color="auto"/>
        <w:right w:val="none" w:sz="0" w:space="0" w:color="auto"/>
      </w:divBdr>
    </w:div>
    <w:div w:id="2125152348">
      <w:marLeft w:val="0"/>
      <w:marRight w:val="0"/>
      <w:marTop w:val="0"/>
      <w:marBottom w:val="0"/>
      <w:divBdr>
        <w:top w:val="none" w:sz="0" w:space="0" w:color="auto"/>
        <w:left w:val="none" w:sz="0" w:space="0" w:color="auto"/>
        <w:bottom w:val="none" w:sz="0" w:space="0" w:color="auto"/>
        <w:right w:val="none" w:sz="0" w:space="0" w:color="auto"/>
      </w:divBdr>
    </w:div>
    <w:div w:id="2125152349">
      <w:marLeft w:val="0"/>
      <w:marRight w:val="0"/>
      <w:marTop w:val="0"/>
      <w:marBottom w:val="0"/>
      <w:divBdr>
        <w:top w:val="none" w:sz="0" w:space="0" w:color="auto"/>
        <w:left w:val="none" w:sz="0" w:space="0" w:color="auto"/>
        <w:bottom w:val="none" w:sz="0" w:space="0" w:color="auto"/>
        <w:right w:val="none" w:sz="0" w:space="0" w:color="auto"/>
      </w:divBdr>
    </w:div>
    <w:div w:id="2125152350">
      <w:marLeft w:val="0"/>
      <w:marRight w:val="0"/>
      <w:marTop w:val="0"/>
      <w:marBottom w:val="0"/>
      <w:divBdr>
        <w:top w:val="none" w:sz="0" w:space="0" w:color="auto"/>
        <w:left w:val="none" w:sz="0" w:space="0" w:color="auto"/>
        <w:bottom w:val="none" w:sz="0" w:space="0" w:color="auto"/>
        <w:right w:val="none" w:sz="0" w:space="0" w:color="auto"/>
      </w:divBdr>
    </w:div>
    <w:div w:id="2125152351">
      <w:marLeft w:val="0"/>
      <w:marRight w:val="0"/>
      <w:marTop w:val="0"/>
      <w:marBottom w:val="0"/>
      <w:divBdr>
        <w:top w:val="none" w:sz="0" w:space="0" w:color="auto"/>
        <w:left w:val="none" w:sz="0" w:space="0" w:color="auto"/>
        <w:bottom w:val="none" w:sz="0" w:space="0" w:color="auto"/>
        <w:right w:val="none" w:sz="0" w:space="0" w:color="auto"/>
      </w:divBdr>
      <w:divsChild>
        <w:div w:id="2125152352">
          <w:marLeft w:val="0"/>
          <w:marRight w:val="0"/>
          <w:marTop w:val="0"/>
          <w:marBottom w:val="0"/>
          <w:divBdr>
            <w:top w:val="none" w:sz="0" w:space="0" w:color="auto"/>
            <w:left w:val="none" w:sz="0" w:space="0" w:color="auto"/>
            <w:bottom w:val="none" w:sz="0" w:space="0" w:color="auto"/>
            <w:right w:val="none" w:sz="0" w:space="0" w:color="auto"/>
          </w:divBdr>
        </w:div>
      </w:divsChild>
    </w:div>
    <w:div w:id="2125152353">
      <w:marLeft w:val="0"/>
      <w:marRight w:val="0"/>
      <w:marTop w:val="0"/>
      <w:marBottom w:val="0"/>
      <w:divBdr>
        <w:top w:val="none" w:sz="0" w:space="0" w:color="auto"/>
        <w:left w:val="none" w:sz="0" w:space="0" w:color="auto"/>
        <w:bottom w:val="none" w:sz="0" w:space="0" w:color="auto"/>
        <w:right w:val="none" w:sz="0" w:space="0" w:color="auto"/>
      </w:divBdr>
    </w:div>
    <w:div w:id="2125152354">
      <w:marLeft w:val="0"/>
      <w:marRight w:val="0"/>
      <w:marTop w:val="0"/>
      <w:marBottom w:val="0"/>
      <w:divBdr>
        <w:top w:val="none" w:sz="0" w:space="0" w:color="auto"/>
        <w:left w:val="none" w:sz="0" w:space="0" w:color="auto"/>
        <w:bottom w:val="none" w:sz="0" w:space="0" w:color="auto"/>
        <w:right w:val="none" w:sz="0" w:space="0" w:color="auto"/>
      </w:divBdr>
    </w:div>
    <w:div w:id="2125152355">
      <w:marLeft w:val="0"/>
      <w:marRight w:val="0"/>
      <w:marTop w:val="0"/>
      <w:marBottom w:val="0"/>
      <w:divBdr>
        <w:top w:val="none" w:sz="0" w:space="0" w:color="auto"/>
        <w:left w:val="none" w:sz="0" w:space="0" w:color="auto"/>
        <w:bottom w:val="none" w:sz="0" w:space="0" w:color="auto"/>
        <w:right w:val="none" w:sz="0" w:space="0" w:color="auto"/>
      </w:divBdr>
      <w:divsChild>
        <w:div w:id="2125152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4.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4.emf"/><Relationship Id="rId87"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oleObject" Target="embeddings/oleObject32.bin"/><Relationship Id="rId90" Type="http://schemas.openxmlformats.org/officeDocument/2006/relationships/theme" Target="theme/theme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hyperlink" Target="mailto:POR-ROP@international.gc.ca" TargetMode="External"/><Relationship Id="rId51" Type="http://schemas.openxmlformats.org/officeDocument/2006/relationships/image" Target="media/image20.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1.bin"/><Relationship Id="rId41" Type="http://schemas.openxmlformats.org/officeDocument/2006/relationships/image" Target="media/image15.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OR-ROP@international.gc.ca"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yperlink" Target="mailto:POR-ROP@international.gc.ca" TargetMode="External"/><Relationship Id="rId31" Type="http://schemas.openxmlformats.org/officeDocument/2006/relationships/image" Target="media/image10.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0.bin"/><Relationship Id="rId81" Type="http://schemas.openxmlformats.org/officeDocument/2006/relationships/image" Target="media/image35.emf"/><Relationship Id="rId86"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Template%20to%20submit%20to%20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Template to submit to LAC2</Template>
  <TotalTime>95</TotalTime>
  <Pages>237</Pages>
  <Words>47778</Words>
  <Characters>272341</Characters>
  <Application>Microsoft Office Word</Application>
  <DocSecurity>0</DocSecurity>
  <Lines>2269</Lines>
  <Paragraphs>638</Paragraphs>
  <ScaleCrop>false</ScaleCrop>
  <HeadingPairs>
    <vt:vector size="2" baseType="variant">
      <vt:variant>
        <vt:lpstr>Title</vt:lpstr>
      </vt:variant>
      <vt:variant>
        <vt:i4>1</vt:i4>
      </vt:variant>
    </vt:vector>
  </HeadingPairs>
  <TitlesOfParts>
    <vt:vector size="1" baseType="lpstr">
      <vt:lpstr/>
    </vt:vector>
  </TitlesOfParts>
  <Company>Local</Company>
  <LinksUpToDate>false</LinksUpToDate>
  <CharactersWithSpaces>319481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Duhamel</dc:creator>
  <cp:lastModifiedBy>Popovici, Ruxandra -LCB</cp:lastModifiedBy>
  <cp:revision>4</cp:revision>
  <cp:lastPrinted>2023-06-16T15:56:00Z</cp:lastPrinted>
  <dcterms:created xsi:type="dcterms:W3CDTF">2023-04-11T16:07:00Z</dcterms:created>
  <dcterms:modified xsi:type="dcterms:W3CDTF">2023-06-16T15:56:00Z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0x010100B920832F457B8841B7192D24A0001E730100DF5DF4E8DACDC840AB8C5316C972804F</vt:lpwstr>
  </property>
  <property fmtid="{D5CDD505-2E9C-101B-9397-08002B2CF9AE}" pid="3" name="Security Classification1">
    <vt:lpwstr/>
  </property>
  <property fmtid="{D5CDD505-2E9C-101B-9397-08002B2CF9AE}" pid="4" name="Functions">
    <vt:lpwstr/>
  </property>
  <property fmtid="{D5CDD505-2E9C-101B-9397-08002B2CF9AE}" pid="5" name="Comms Documents">
    <vt:lpwstr/>
  </property>
  <property fmtid="{D5CDD505-2E9C-101B-9397-08002B2CF9AE}" pid="6" name="Document Category1">
    <vt:lpwstr/>
  </property>
  <property fmtid="{D5CDD505-2E9C-101B-9397-08002B2CF9AE}" pid="7" name="Office of Primary Interest (OPI)">
    <vt:lpwstr/>
  </property>
  <property fmtid="{D5CDD505-2E9C-101B-9397-08002B2CF9AE}" pid="8" name="Business Unit1">
    <vt:lpwstr/>
  </property>
  <property fmtid="{D5CDD505-2E9C-101B-9397-08002B2CF9AE}" pid="9" name="Business Activity1">
    <vt:lpwstr/>
  </property>
  <property fmtid="{D5CDD505-2E9C-101B-9397-08002B2CF9AE}" pid="10" name="Document Language1">
    <vt:lpwstr/>
  </property>
  <property fmtid="{D5CDD505-2E9C-101B-9397-08002B2CF9AE}" pid="11" name="SharedWithUsers">
    <vt:lpwstr>73;#Seipp, Jennifer -LCAP;#26;#Cyr, Katherine -LCAP</vt:lpwstr>
  </property>
  <property fmtid="{D5CDD505-2E9C-101B-9397-08002B2CF9AE}" pid="12" name="ef9d6ad5900b413a9a334268af897fc0">
    <vt:lpwstr/>
  </property>
  <property fmtid="{D5CDD505-2E9C-101B-9397-08002B2CF9AE}" pid="13" name="_DCDateModified">
    <vt:lpwstr/>
  </property>
  <property fmtid="{D5CDD505-2E9C-101B-9397-08002B2CF9AE}" pid="14" name="TaxCatchAll">
    <vt:lpwstr/>
  </property>
  <property fmtid="{D5CDD505-2E9C-101B-9397-08002B2CF9AE}" pid="15" name="l59323a3b37743c9a05d167b0a4094d0">
    <vt:lpwstr/>
  </property>
  <property fmtid="{D5CDD505-2E9C-101B-9397-08002B2CF9AE}" pid="16" name="g237e419fbf341d8947eac51fe2c843a">
    <vt:lpwstr/>
  </property>
  <property fmtid="{D5CDD505-2E9C-101B-9397-08002B2CF9AE}" pid="17" name="mfbba1a5d95a48a09b3e734ff26bab7d">
    <vt:lpwstr/>
  </property>
  <property fmtid="{D5CDD505-2E9C-101B-9397-08002B2CF9AE}" pid="18" name="i5d6d1fbe0d94c53bc7147a1f744e879">
    <vt:lpwstr/>
  </property>
  <property fmtid="{D5CDD505-2E9C-101B-9397-08002B2CF9AE}" pid="19" name="oa788a6f379449b38a26ed11e63f3a07">
    <vt:lpwstr/>
  </property>
  <property fmtid="{D5CDD505-2E9C-101B-9397-08002B2CF9AE}" pid="20" name="l0a7cb6bdd1046bea80901cfb905bac8">
    <vt:lpwstr/>
  </property>
  <property fmtid="{D5CDD505-2E9C-101B-9397-08002B2CF9AE}" pid="21" name="_DCDateCreated">
    <vt:lpwstr/>
  </property>
  <property fmtid="{D5CDD505-2E9C-101B-9397-08002B2CF9AE}" pid="22" name="oe630823c6d44ceaa151d0042aef3f65">
    <vt:lpwstr/>
  </property>
</Properties>
</file>