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1CB23" w14:textId="2F436C7A" w:rsidR="0045557C" w:rsidRPr="00800B42" w:rsidRDefault="00E9148A" w:rsidP="00153355">
      <w:bookmarkStart w:id="0" w:name="_Hlk479310107"/>
      <w:bookmarkStart w:id="1" w:name="_Toc471732133"/>
      <w:bookmarkEnd w:id="0"/>
      <w:r>
        <w:rPr>
          <w:noProof/>
          <w:szCs w:val="20"/>
          <w:lang w:eastAsia="en-CA"/>
        </w:rPr>
        <w:drawing>
          <wp:anchor distT="0" distB="0" distL="114300" distR="114300" simplePos="0" relativeHeight="251660288" behindDoc="0" locked="0" layoutInCell="1" allowOverlap="1" wp14:anchorId="48A550AC" wp14:editId="7EFD164A">
            <wp:simplePos x="0" y="0"/>
            <wp:positionH relativeFrom="column">
              <wp:posOffset>-678180</wp:posOffset>
            </wp:positionH>
            <wp:positionV relativeFrom="page">
              <wp:posOffset>190500</wp:posOffset>
            </wp:positionV>
            <wp:extent cx="1623060" cy="5638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png"/>
                    <pic:cNvPicPr/>
                  </pic:nvPicPr>
                  <pic:blipFill>
                    <a:blip r:embed="rId14">
                      <a:extLst>
                        <a:ext uri="{28A0092B-C50C-407E-A947-70E740481C1C}">
                          <a14:useLocalDpi xmlns:a14="http://schemas.microsoft.com/office/drawing/2010/main" val="0"/>
                        </a:ext>
                      </a:extLst>
                    </a:blip>
                    <a:stretch>
                      <a:fillRect/>
                    </a:stretch>
                  </pic:blipFill>
                  <pic:spPr>
                    <a:xfrm>
                      <a:off x="0" y="0"/>
                      <a:ext cx="1623060" cy="563880"/>
                    </a:xfrm>
                    <a:prstGeom prst="rect">
                      <a:avLst/>
                    </a:prstGeom>
                  </pic:spPr>
                </pic:pic>
              </a:graphicData>
            </a:graphic>
            <wp14:sizeRelH relativeFrom="page">
              <wp14:pctWidth>0</wp14:pctWidth>
            </wp14:sizeRelH>
            <wp14:sizeRelV relativeFrom="page">
              <wp14:pctHeight>0</wp14:pctHeight>
            </wp14:sizeRelV>
          </wp:anchor>
        </w:drawing>
      </w:r>
      <w:r w:rsidR="00003973">
        <w:rPr>
          <w:noProof/>
          <w:lang w:eastAsia="en-CA"/>
        </w:rPr>
        <mc:AlternateContent>
          <mc:Choice Requires="wps">
            <w:drawing>
              <wp:anchor distT="0" distB="0" distL="114300" distR="114300" simplePos="0" relativeHeight="251656192" behindDoc="0" locked="0" layoutInCell="1" allowOverlap="1" wp14:anchorId="4B44534B" wp14:editId="0781990C">
                <wp:simplePos x="0" y="0"/>
                <wp:positionH relativeFrom="page">
                  <wp:posOffset>4023995</wp:posOffset>
                </wp:positionH>
                <wp:positionV relativeFrom="page">
                  <wp:posOffset>171450</wp:posOffset>
                </wp:positionV>
                <wp:extent cx="3657600" cy="632460"/>
                <wp:effectExtent l="0" t="0" r="0" b="0"/>
                <wp:wrapNone/>
                <wp:docPr id="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4EB2" w14:textId="2C99F93A" w:rsidR="00335E99" w:rsidRPr="00BD0E27" w:rsidRDefault="00335E99" w:rsidP="0065654A">
                            <w:pPr>
                              <w:jc w:val="right"/>
                              <w:rPr>
                                <w:rFonts w:cs="Arial"/>
                                <w:b/>
                                <w:color w:val="FFFFFF" w:themeColor="background1"/>
                                <w:sz w:val="18"/>
                              </w:rPr>
                            </w:pPr>
                            <w:r w:rsidRPr="00BD0E27">
                              <w:rPr>
                                <w:rFonts w:cs="Arial"/>
                                <w:b/>
                                <w:color w:val="FFFFFF" w:themeColor="background1"/>
                                <w:sz w:val="18"/>
                              </w:rPr>
                              <w:t>POR Number:</w:t>
                            </w:r>
                            <w:r>
                              <w:rPr>
                                <w:rFonts w:cs="Arial"/>
                                <w:b/>
                                <w:color w:val="FFFFFF" w:themeColor="background1"/>
                                <w:sz w:val="18"/>
                              </w:rPr>
                              <w:t xml:space="preserve"> 088-16</w:t>
                            </w:r>
                            <w:r w:rsidRPr="00BD0E27">
                              <w:rPr>
                                <w:rFonts w:cs="Arial"/>
                                <w:b/>
                                <w:color w:val="FFFFFF" w:themeColor="background1"/>
                                <w:sz w:val="18"/>
                              </w:rPr>
                              <w:t xml:space="preserve"> </w:t>
                            </w:r>
                          </w:p>
                          <w:p w14:paraId="2227C37B" w14:textId="12643CC3" w:rsidR="00335E99" w:rsidRPr="00BD0E27" w:rsidRDefault="00335E99" w:rsidP="0065654A">
                            <w:pPr>
                              <w:jc w:val="right"/>
                              <w:rPr>
                                <w:rFonts w:cs="Arial"/>
                                <w:b/>
                                <w:color w:val="FFFFFF" w:themeColor="background1"/>
                                <w:sz w:val="18"/>
                              </w:rPr>
                            </w:pPr>
                            <w:r>
                              <w:rPr>
                                <w:rFonts w:cs="Arial"/>
                                <w:b/>
                                <w:color w:val="FFFFFF" w:themeColor="background1"/>
                                <w:sz w:val="18"/>
                              </w:rPr>
                              <w:t xml:space="preserve">Contract Number: </w:t>
                            </w:r>
                            <w:r w:rsidRPr="000F6A8E">
                              <w:rPr>
                                <w:rFonts w:cs="Arial"/>
                                <w:b/>
                                <w:color w:val="FFFFFF" w:themeColor="background1"/>
                                <w:sz w:val="18"/>
                              </w:rPr>
                              <w:t>HT372-164514</w:t>
                            </w:r>
                            <w:r>
                              <w:rPr>
                                <w:rFonts w:cs="Arial"/>
                                <w:b/>
                                <w:color w:val="FFFFFF" w:themeColor="background1"/>
                                <w:sz w:val="18"/>
                              </w:rPr>
                              <w:t xml:space="preserve"> </w:t>
                            </w:r>
                            <w:r w:rsidRPr="00BD0E27">
                              <w:rPr>
                                <w:rFonts w:cs="Arial"/>
                                <w:b/>
                                <w:color w:val="FFFFFF" w:themeColor="background1"/>
                                <w:sz w:val="18"/>
                              </w:rPr>
                              <w:t xml:space="preserve"> </w:t>
                            </w:r>
                          </w:p>
                          <w:p w14:paraId="6A82FDBA" w14:textId="33397006" w:rsidR="00335E99" w:rsidRPr="00BD0E27" w:rsidRDefault="00335E99" w:rsidP="0065654A">
                            <w:pPr>
                              <w:pStyle w:val="ListParagraph"/>
                              <w:ind w:left="360" w:hanging="360"/>
                              <w:jc w:val="right"/>
                              <w:rPr>
                                <w:rFonts w:ascii="Calibri" w:hAnsi="Calibri"/>
                                <w:b/>
                                <w:color w:val="FFFFFF" w:themeColor="background1"/>
                                <w:sz w:val="18"/>
                              </w:rPr>
                            </w:pPr>
                            <w:r w:rsidRPr="00BD0E27">
                              <w:rPr>
                                <w:rFonts w:cs="Arial"/>
                                <w:b/>
                                <w:color w:val="FFFFFF" w:themeColor="background1"/>
                                <w:sz w:val="18"/>
                              </w:rPr>
                              <w:t xml:space="preserve">Contract Award Date: </w:t>
                            </w:r>
                            <w:r>
                              <w:rPr>
                                <w:rFonts w:cs="Arial"/>
                                <w:b/>
                                <w:color w:val="FFFFFF" w:themeColor="background1"/>
                                <w:sz w:val="18"/>
                              </w:rPr>
                              <w:t>2016-12-22</w:t>
                            </w:r>
                          </w:p>
                          <w:p w14:paraId="3E4CC3AE" w14:textId="3D630588" w:rsidR="00335E99" w:rsidRPr="00D70521" w:rsidRDefault="00335E99" w:rsidP="0065654A">
                            <w:pPr>
                              <w:jc w:val="right"/>
                              <w:rPr>
                                <w:rFonts w:cs="Arial"/>
                                <w:b/>
                                <w:color w:val="FFFFFF" w:themeColor="background1"/>
                                <w:sz w:val="16"/>
                              </w:rPr>
                            </w:pPr>
                            <w:r w:rsidRPr="00BD0E27">
                              <w:rPr>
                                <w:rFonts w:cs="Arial"/>
                                <w:b/>
                                <w:color w:val="FFFFFF" w:themeColor="background1"/>
                                <w:sz w:val="18"/>
                              </w:rPr>
                              <w:t>Date of Submission: 2017</w:t>
                            </w:r>
                            <w:r>
                              <w:rPr>
                                <w:rFonts w:cs="Arial"/>
                                <w:b/>
                                <w:color w:val="FFFFFF" w:themeColor="background1"/>
                                <w:sz w:val="18"/>
                              </w:rPr>
                              <w:t>-04-25</w:t>
                            </w:r>
                          </w:p>
                          <w:p w14:paraId="681EFFFA" w14:textId="1F4E228D" w:rsidR="00335E99" w:rsidRPr="003127CD" w:rsidRDefault="00335E99" w:rsidP="003127CD">
                            <w:pPr>
                              <w:jc w:val="right"/>
                              <w:rPr>
                                <w:rFonts w:cs="Arial"/>
                                <w:b/>
                                <w:color w:val="FFFFFF" w:themeColor="background1"/>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6.85pt;margin-top:13.5pt;width:4in;height:4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Itw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" filled="f" stroked="f">
                <v:textbox>
                  <w:txbxContent>
                    <w:p w14:paraId="13904EB2" w14:textId="2C99F93A" w:rsidR="00335E99" w:rsidRPr="00BD0E27" w:rsidRDefault="00335E99" w:rsidP="0065654A">
                      <w:pPr>
                        <w:jc w:val="right"/>
                        <w:rPr>
                          <w:rFonts w:cs="Arial"/>
                          <w:b/>
                          <w:color w:val="FFFFFF" w:themeColor="background1"/>
                          <w:sz w:val="18"/>
                        </w:rPr>
                      </w:pPr>
                      <w:r w:rsidRPr="00BD0E27">
                        <w:rPr>
                          <w:rFonts w:cs="Arial"/>
                          <w:b/>
                          <w:color w:val="FFFFFF" w:themeColor="background1"/>
                          <w:sz w:val="18"/>
                        </w:rPr>
                        <w:t>POR Number:</w:t>
                      </w:r>
                      <w:r>
                        <w:rPr>
                          <w:rFonts w:cs="Arial"/>
                          <w:b/>
                          <w:color w:val="FFFFFF" w:themeColor="background1"/>
                          <w:sz w:val="18"/>
                        </w:rPr>
                        <w:t xml:space="preserve"> 088-16</w:t>
                      </w:r>
                      <w:r w:rsidRPr="00BD0E27">
                        <w:rPr>
                          <w:rFonts w:cs="Arial"/>
                          <w:b/>
                          <w:color w:val="FFFFFF" w:themeColor="background1"/>
                          <w:sz w:val="18"/>
                        </w:rPr>
                        <w:t xml:space="preserve"> </w:t>
                      </w:r>
                    </w:p>
                    <w:p w14:paraId="2227C37B" w14:textId="12643CC3" w:rsidR="00335E99" w:rsidRPr="00BD0E27" w:rsidRDefault="00335E99" w:rsidP="0065654A">
                      <w:pPr>
                        <w:jc w:val="right"/>
                        <w:rPr>
                          <w:rFonts w:cs="Arial"/>
                          <w:b/>
                          <w:color w:val="FFFFFF" w:themeColor="background1"/>
                          <w:sz w:val="18"/>
                        </w:rPr>
                      </w:pPr>
                      <w:r>
                        <w:rPr>
                          <w:rFonts w:cs="Arial"/>
                          <w:b/>
                          <w:color w:val="FFFFFF" w:themeColor="background1"/>
                          <w:sz w:val="18"/>
                        </w:rPr>
                        <w:t xml:space="preserve">Contract Number: </w:t>
                      </w:r>
                      <w:r w:rsidRPr="000F6A8E">
                        <w:rPr>
                          <w:rFonts w:cs="Arial"/>
                          <w:b/>
                          <w:color w:val="FFFFFF" w:themeColor="background1"/>
                          <w:sz w:val="18"/>
                        </w:rPr>
                        <w:t>HT372-164514</w:t>
                      </w:r>
                      <w:r>
                        <w:rPr>
                          <w:rFonts w:cs="Arial"/>
                          <w:b/>
                          <w:color w:val="FFFFFF" w:themeColor="background1"/>
                          <w:sz w:val="18"/>
                        </w:rPr>
                        <w:t xml:space="preserve"> </w:t>
                      </w:r>
                      <w:r w:rsidRPr="00BD0E27">
                        <w:rPr>
                          <w:rFonts w:cs="Arial"/>
                          <w:b/>
                          <w:color w:val="FFFFFF" w:themeColor="background1"/>
                          <w:sz w:val="18"/>
                        </w:rPr>
                        <w:t xml:space="preserve"> </w:t>
                      </w:r>
                    </w:p>
                    <w:p w14:paraId="6A82FDBA" w14:textId="33397006" w:rsidR="00335E99" w:rsidRPr="00BD0E27" w:rsidRDefault="00335E99" w:rsidP="0065654A">
                      <w:pPr>
                        <w:pStyle w:val="ListParagraph"/>
                        <w:ind w:left="360" w:hanging="360"/>
                        <w:jc w:val="right"/>
                        <w:rPr>
                          <w:rFonts w:ascii="Calibri" w:hAnsi="Calibri"/>
                          <w:b/>
                          <w:color w:val="FFFFFF" w:themeColor="background1"/>
                          <w:sz w:val="18"/>
                        </w:rPr>
                      </w:pPr>
                      <w:r w:rsidRPr="00BD0E27">
                        <w:rPr>
                          <w:rFonts w:cs="Arial"/>
                          <w:b/>
                          <w:color w:val="FFFFFF" w:themeColor="background1"/>
                          <w:sz w:val="18"/>
                        </w:rPr>
                        <w:t xml:space="preserve">Contract Award Date: </w:t>
                      </w:r>
                      <w:r>
                        <w:rPr>
                          <w:rFonts w:cs="Arial"/>
                          <w:b/>
                          <w:color w:val="FFFFFF" w:themeColor="background1"/>
                          <w:sz w:val="18"/>
                        </w:rPr>
                        <w:t>2016-12-22</w:t>
                      </w:r>
                    </w:p>
                    <w:p w14:paraId="3E4CC3AE" w14:textId="3D630588" w:rsidR="00335E99" w:rsidRPr="00D70521" w:rsidRDefault="00335E99" w:rsidP="0065654A">
                      <w:pPr>
                        <w:jc w:val="right"/>
                        <w:rPr>
                          <w:rFonts w:cs="Arial"/>
                          <w:b/>
                          <w:color w:val="FFFFFF" w:themeColor="background1"/>
                          <w:sz w:val="16"/>
                        </w:rPr>
                      </w:pPr>
                      <w:r w:rsidRPr="00BD0E27">
                        <w:rPr>
                          <w:rFonts w:cs="Arial"/>
                          <w:b/>
                          <w:color w:val="FFFFFF" w:themeColor="background1"/>
                          <w:sz w:val="18"/>
                        </w:rPr>
                        <w:t>Date of Submission: 2017</w:t>
                      </w:r>
                      <w:r>
                        <w:rPr>
                          <w:rFonts w:cs="Arial"/>
                          <w:b/>
                          <w:color w:val="FFFFFF" w:themeColor="background1"/>
                          <w:sz w:val="18"/>
                        </w:rPr>
                        <w:t>-04-25</w:t>
                      </w:r>
                    </w:p>
                    <w:p w14:paraId="681EFFFA" w14:textId="1F4E228D" w:rsidR="00335E99" w:rsidRPr="003127CD" w:rsidRDefault="00335E99" w:rsidP="003127CD">
                      <w:pPr>
                        <w:jc w:val="right"/>
                        <w:rPr>
                          <w:rFonts w:cs="Arial"/>
                          <w:b/>
                          <w:color w:val="FFFFFF" w:themeColor="background1"/>
                          <w:sz w:val="20"/>
                        </w:rPr>
                      </w:pPr>
                    </w:p>
                  </w:txbxContent>
                </v:textbox>
                <w10:wrap anchorx="page" anchory="page"/>
              </v:shape>
            </w:pict>
          </mc:Fallback>
        </mc:AlternateContent>
      </w:r>
      <w:r w:rsidR="0009355C">
        <w:rPr>
          <w:noProof/>
          <w:szCs w:val="20"/>
          <w:lang w:eastAsia="en-CA"/>
        </w:rPr>
        <w:drawing>
          <wp:anchor distT="0" distB="0" distL="114300" distR="114300" simplePos="0" relativeHeight="251655168" behindDoc="1" locked="0" layoutInCell="0" allowOverlap="1" wp14:anchorId="72AE43A9" wp14:editId="145BEFC3">
            <wp:simplePos x="0" y="0"/>
            <wp:positionH relativeFrom="page">
              <wp:posOffset>-31750</wp:posOffset>
            </wp:positionH>
            <wp:positionV relativeFrom="paragraph">
              <wp:posOffset>-914400</wp:posOffset>
            </wp:positionV>
            <wp:extent cx="7797800" cy="9128125"/>
            <wp:effectExtent l="0" t="0" r="0" b="0"/>
            <wp:wrapNone/>
            <wp:docPr id="17" name="Picture 17" descr="Letterhead - Background - 04 - 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 Background - 04 - S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97800" cy="9128125"/>
                    </a:xfrm>
                    <a:prstGeom prst="rect">
                      <a:avLst/>
                    </a:prstGeom>
                    <a:noFill/>
                    <a:ln>
                      <a:noFill/>
                    </a:ln>
                  </pic:spPr>
                </pic:pic>
              </a:graphicData>
            </a:graphic>
            <wp14:sizeRelV relativeFrom="margin">
              <wp14:pctHeight>0</wp14:pctHeight>
            </wp14:sizeRelV>
          </wp:anchor>
        </w:drawing>
      </w:r>
      <w:bookmarkStart w:id="2" w:name="_Hlk478371749"/>
      <w:bookmarkEnd w:id="1"/>
      <w:bookmarkEnd w:id="2"/>
    </w:p>
    <w:p w14:paraId="05CAFA1A" w14:textId="59E4A193" w:rsidR="0045557C" w:rsidRPr="00800B42" w:rsidRDefault="0045557C" w:rsidP="00153355"/>
    <w:p w14:paraId="56E958A3" w14:textId="69AD9A5F" w:rsidR="0045557C" w:rsidRPr="00800B42" w:rsidRDefault="0045557C" w:rsidP="00153355"/>
    <w:p w14:paraId="50FA50F6" w14:textId="148D4021" w:rsidR="0045557C" w:rsidRPr="00800B42" w:rsidRDefault="0045557C" w:rsidP="00153355"/>
    <w:p w14:paraId="2E00CEDA" w14:textId="77777777" w:rsidR="0045557C" w:rsidRPr="00800B42" w:rsidRDefault="0045557C" w:rsidP="00153355">
      <w:pPr>
        <w:jc w:val="right"/>
      </w:pPr>
    </w:p>
    <w:p w14:paraId="700C40BB" w14:textId="3C6240BE" w:rsidR="0045557C" w:rsidRPr="00800B42" w:rsidRDefault="0045557C" w:rsidP="00153355"/>
    <w:p w14:paraId="211C4756" w14:textId="77777777" w:rsidR="00D35646" w:rsidRPr="00800B42" w:rsidRDefault="00D35646" w:rsidP="00153355">
      <w:pPr>
        <w:pStyle w:val="Title"/>
        <w:spacing w:before="0" w:after="0"/>
      </w:pPr>
    </w:p>
    <w:p w14:paraId="3057152F" w14:textId="77777777" w:rsidR="000F41B9" w:rsidRDefault="000F41B9" w:rsidP="00153355">
      <w:pPr>
        <w:jc w:val="center"/>
        <w:rPr>
          <w:b/>
          <w:sz w:val="36"/>
        </w:rPr>
      </w:pPr>
    </w:p>
    <w:p w14:paraId="78C0BD6B" w14:textId="77777777" w:rsidR="000F41B9" w:rsidRDefault="000F41B9" w:rsidP="00153355">
      <w:pPr>
        <w:jc w:val="center"/>
        <w:rPr>
          <w:b/>
          <w:sz w:val="36"/>
        </w:rPr>
      </w:pPr>
    </w:p>
    <w:p w14:paraId="1C55F37A" w14:textId="034870DC" w:rsidR="0045557C" w:rsidRPr="00E60EF5" w:rsidRDefault="00140699" w:rsidP="00153355">
      <w:pPr>
        <w:jc w:val="center"/>
        <w:rPr>
          <w:b/>
          <w:sz w:val="36"/>
        </w:rPr>
      </w:pPr>
      <w:r>
        <w:rPr>
          <w:b/>
          <w:sz w:val="36"/>
        </w:rPr>
        <w:t>FINAL</w:t>
      </w:r>
      <w:r w:rsidRPr="00E60EF5">
        <w:rPr>
          <w:b/>
          <w:sz w:val="36"/>
        </w:rPr>
        <w:t xml:space="preserve"> </w:t>
      </w:r>
      <w:r w:rsidR="00C81AE9" w:rsidRPr="00E60EF5">
        <w:rPr>
          <w:b/>
          <w:sz w:val="36"/>
        </w:rPr>
        <w:t>REPORT</w:t>
      </w:r>
    </w:p>
    <w:p w14:paraId="286A5F6C" w14:textId="77777777" w:rsidR="00743533" w:rsidRPr="00800B42" w:rsidRDefault="00743533" w:rsidP="00153355">
      <w:pPr>
        <w:jc w:val="center"/>
      </w:pPr>
    </w:p>
    <w:p w14:paraId="13DB6C62" w14:textId="77777777" w:rsidR="0045557C" w:rsidRPr="00800B42" w:rsidRDefault="0045557C" w:rsidP="00153355">
      <w:pPr>
        <w:jc w:val="center"/>
      </w:pPr>
    </w:p>
    <w:p w14:paraId="420D9265" w14:textId="77777777" w:rsidR="000F41B9" w:rsidRDefault="000F41B9" w:rsidP="000F41B9">
      <w:pPr>
        <w:jc w:val="center"/>
        <w:rPr>
          <w:b/>
          <w:bCs/>
          <w:sz w:val="32"/>
          <w:szCs w:val="22"/>
          <w:lang w:val="en-GB"/>
        </w:rPr>
      </w:pPr>
      <w:r w:rsidRPr="000F41B9">
        <w:rPr>
          <w:b/>
          <w:bCs/>
          <w:sz w:val="32"/>
          <w:szCs w:val="22"/>
          <w:lang w:val="en-GB"/>
        </w:rPr>
        <w:t xml:space="preserve">Qualitative/Quantitative Research on </w:t>
      </w:r>
    </w:p>
    <w:p w14:paraId="08917141" w14:textId="7C361697" w:rsidR="000F41B9" w:rsidRPr="005A451A" w:rsidRDefault="000F41B9" w:rsidP="000F41B9">
      <w:pPr>
        <w:jc w:val="center"/>
        <w:rPr>
          <w:rFonts w:cs="Arial"/>
          <w:b/>
          <w:color w:val="000000"/>
          <w:szCs w:val="22"/>
        </w:rPr>
      </w:pPr>
      <w:r w:rsidRPr="000F41B9">
        <w:rPr>
          <w:b/>
          <w:bCs/>
          <w:sz w:val="32"/>
          <w:szCs w:val="22"/>
          <w:lang w:val="en-GB"/>
        </w:rPr>
        <w:t>E-cigarette Flavours and Risk Perception</w:t>
      </w:r>
      <w:r w:rsidRPr="005A451A">
        <w:rPr>
          <w:b/>
          <w:bCs/>
          <w:szCs w:val="22"/>
          <w:lang w:val="en-GB"/>
        </w:rPr>
        <w:t xml:space="preserve">  </w:t>
      </w:r>
    </w:p>
    <w:p w14:paraId="495F24DB" w14:textId="31AE001A" w:rsidR="00BA1BCE" w:rsidRDefault="00BA1BCE" w:rsidP="00153355">
      <w:pPr>
        <w:jc w:val="center"/>
      </w:pPr>
    </w:p>
    <w:p w14:paraId="7B46AC2D" w14:textId="55D0151C" w:rsidR="00663FF7" w:rsidRPr="00C05E81" w:rsidRDefault="00663FF7" w:rsidP="00153355">
      <w:pPr>
        <w:jc w:val="center"/>
        <w:rPr>
          <w:b/>
          <w:sz w:val="32"/>
        </w:rPr>
      </w:pPr>
    </w:p>
    <w:p w14:paraId="2AC6AEBC" w14:textId="4C273EE5" w:rsidR="00663FF7" w:rsidRDefault="00C05E81" w:rsidP="00153355">
      <w:pPr>
        <w:jc w:val="center"/>
        <w:rPr>
          <w:b/>
          <w:sz w:val="32"/>
        </w:rPr>
      </w:pPr>
      <w:r w:rsidRPr="002A0021">
        <w:rPr>
          <w:b/>
          <w:i/>
          <w:sz w:val="32"/>
        </w:rPr>
        <w:t>Prepared for:</w:t>
      </w:r>
      <w:r w:rsidRPr="00C05E81">
        <w:rPr>
          <w:b/>
          <w:sz w:val="32"/>
        </w:rPr>
        <w:t xml:space="preserve"> Health Canada</w:t>
      </w:r>
    </w:p>
    <w:p w14:paraId="18A4BF6B" w14:textId="77777777" w:rsidR="00C05E81" w:rsidRPr="00C05E81" w:rsidRDefault="00C05E81" w:rsidP="00153355">
      <w:pPr>
        <w:jc w:val="center"/>
        <w:rPr>
          <w:b/>
          <w:sz w:val="32"/>
        </w:rPr>
      </w:pPr>
    </w:p>
    <w:p w14:paraId="5C7F6FA8" w14:textId="5615E864" w:rsidR="00C05E81" w:rsidRPr="002A0021" w:rsidRDefault="002A0021" w:rsidP="00C05E81">
      <w:pPr>
        <w:jc w:val="center"/>
        <w:rPr>
          <w:b/>
          <w:sz w:val="28"/>
          <w:szCs w:val="28"/>
          <w:lang w:val="en-US"/>
        </w:rPr>
      </w:pPr>
      <w:r w:rsidRPr="002A0021">
        <w:rPr>
          <w:b/>
          <w:sz w:val="28"/>
          <w:szCs w:val="28"/>
        </w:rPr>
        <w:t>For more information, please contact</w:t>
      </w:r>
      <w:r w:rsidR="00C05E81" w:rsidRPr="002A0021">
        <w:rPr>
          <w:b/>
          <w:sz w:val="28"/>
          <w:szCs w:val="28"/>
          <w:lang w:val="en-US"/>
        </w:rPr>
        <w:t>: por-rop@hc-sc.gc.ca</w:t>
      </w:r>
    </w:p>
    <w:p w14:paraId="39D9A1AC" w14:textId="77777777" w:rsidR="00C05E81" w:rsidRPr="00800B42" w:rsidRDefault="00C05E81" w:rsidP="00153355">
      <w:pPr>
        <w:jc w:val="center"/>
      </w:pPr>
    </w:p>
    <w:p w14:paraId="6215B608" w14:textId="77777777" w:rsidR="00BA1BCE" w:rsidRPr="00800B42" w:rsidRDefault="00BA1BCE" w:rsidP="00153355">
      <w:pPr>
        <w:jc w:val="center"/>
      </w:pPr>
    </w:p>
    <w:p w14:paraId="24D643B3" w14:textId="77777777" w:rsidR="00C05E81" w:rsidRPr="007E67B7" w:rsidRDefault="00C05E81" w:rsidP="00153355">
      <w:pPr>
        <w:jc w:val="center"/>
        <w:rPr>
          <w:sz w:val="32"/>
        </w:rPr>
      </w:pPr>
    </w:p>
    <w:p w14:paraId="360C9909" w14:textId="77777777" w:rsidR="00C05E81" w:rsidRPr="007E67B7" w:rsidRDefault="00C05E81" w:rsidP="00153355">
      <w:pPr>
        <w:jc w:val="center"/>
        <w:rPr>
          <w:sz w:val="32"/>
        </w:rPr>
      </w:pPr>
    </w:p>
    <w:p w14:paraId="75F52DE4" w14:textId="7490AA39" w:rsidR="0045557C" w:rsidRPr="00EB4595" w:rsidRDefault="00D4083B" w:rsidP="00153355">
      <w:pPr>
        <w:jc w:val="center"/>
        <w:rPr>
          <w:sz w:val="24"/>
          <w:lang w:val="fr-CA"/>
        </w:rPr>
      </w:pPr>
      <w:r>
        <w:rPr>
          <w:sz w:val="32"/>
          <w:lang w:val="fr-CA"/>
        </w:rPr>
        <w:t>April</w:t>
      </w:r>
      <w:r w:rsidRPr="00663FF7">
        <w:rPr>
          <w:sz w:val="32"/>
          <w:lang w:val="fr-CA"/>
        </w:rPr>
        <w:t xml:space="preserve"> </w:t>
      </w:r>
      <w:r w:rsidR="00663FF7" w:rsidRPr="00663FF7">
        <w:rPr>
          <w:sz w:val="32"/>
          <w:lang w:val="fr-CA"/>
        </w:rPr>
        <w:t>201</w:t>
      </w:r>
      <w:r w:rsidR="00C03A0F">
        <w:rPr>
          <w:sz w:val="32"/>
          <w:lang w:val="fr-CA"/>
        </w:rPr>
        <w:t>7</w:t>
      </w:r>
    </w:p>
    <w:p w14:paraId="59EE6DA0" w14:textId="77777777" w:rsidR="00743533" w:rsidRPr="00EB4595" w:rsidRDefault="00743533" w:rsidP="00153355">
      <w:pPr>
        <w:jc w:val="center"/>
        <w:rPr>
          <w:lang w:val="fr-CA"/>
        </w:rPr>
      </w:pPr>
    </w:p>
    <w:p w14:paraId="2AF07F40" w14:textId="77777777" w:rsidR="003127CD" w:rsidRPr="00EB4595" w:rsidRDefault="003127CD" w:rsidP="00153355">
      <w:pPr>
        <w:jc w:val="center"/>
        <w:rPr>
          <w:lang w:val="fr-CA"/>
        </w:rPr>
      </w:pPr>
    </w:p>
    <w:p w14:paraId="674E71D8" w14:textId="77777777" w:rsidR="003127CD" w:rsidRPr="00EB4595" w:rsidRDefault="003127CD" w:rsidP="00153355">
      <w:pPr>
        <w:jc w:val="center"/>
        <w:rPr>
          <w:lang w:val="fr-CA"/>
        </w:rPr>
      </w:pPr>
    </w:p>
    <w:p w14:paraId="47726321" w14:textId="77777777" w:rsidR="00743533" w:rsidRPr="00EB4595" w:rsidRDefault="00743533" w:rsidP="00153355">
      <w:pPr>
        <w:jc w:val="center"/>
        <w:rPr>
          <w:lang w:val="fr-CA"/>
        </w:rPr>
      </w:pPr>
    </w:p>
    <w:p w14:paraId="0A51C5E7" w14:textId="5679FA20" w:rsidR="0045557C" w:rsidRPr="00800B42" w:rsidRDefault="0045557C" w:rsidP="00153355">
      <w:pPr>
        <w:jc w:val="center"/>
        <w:rPr>
          <w:sz w:val="24"/>
          <w:lang w:val="fr-FR"/>
        </w:rPr>
      </w:pPr>
      <w:r w:rsidRPr="00800B42">
        <w:rPr>
          <w:sz w:val="24"/>
          <w:lang w:val="fr-FR"/>
        </w:rPr>
        <w:t>Ce rapport est aussi disponible en français.</w:t>
      </w:r>
    </w:p>
    <w:p w14:paraId="7E21EB62" w14:textId="77777777" w:rsidR="00F35641" w:rsidRPr="00800B42" w:rsidRDefault="00F35641" w:rsidP="00153355">
      <w:pPr>
        <w:jc w:val="center"/>
        <w:rPr>
          <w:lang w:val="fr-CA"/>
        </w:rPr>
      </w:pPr>
    </w:p>
    <w:p w14:paraId="764FFED7" w14:textId="77777777" w:rsidR="00743533" w:rsidRPr="00800B42" w:rsidRDefault="00743533" w:rsidP="00153355">
      <w:pPr>
        <w:rPr>
          <w:lang w:val="fr-CA"/>
        </w:rPr>
      </w:pPr>
    </w:p>
    <w:p w14:paraId="2B296E2A" w14:textId="77777777" w:rsidR="00D35646" w:rsidRPr="00800B42" w:rsidRDefault="00D35646" w:rsidP="00153355">
      <w:pPr>
        <w:pStyle w:val="Subtitle"/>
        <w:spacing w:before="0" w:after="0"/>
        <w:jc w:val="center"/>
        <w:rPr>
          <w:rStyle w:val="SubtleEmphasis"/>
          <w:lang w:val="fr-CA"/>
        </w:rPr>
      </w:pPr>
    </w:p>
    <w:p w14:paraId="6F73FF72" w14:textId="77777777" w:rsidR="00F35641" w:rsidRPr="00800B42" w:rsidRDefault="00F35641" w:rsidP="00153355">
      <w:pPr>
        <w:jc w:val="center"/>
        <w:rPr>
          <w:rStyle w:val="SubtleEmphasis"/>
          <w:i w:val="0"/>
          <w:sz w:val="16"/>
        </w:rPr>
      </w:pPr>
      <w:r w:rsidRPr="00800B42">
        <w:rPr>
          <w:rStyle w:val="SubtleEmphasis"/>
          <w:i w:val="0"/>
          <w:sz w:val="16"/>
        </w:rPr>
        <w:t>Phoenix SPI is a ‘Gold Seal Certified’ Corporate Member of the MRIA</w:t>
      </w:r>
    </w:p>
    <w:p w14:paraId="501BAF79" w14:textId="77777777" w:rsidR="004372B8" w:rsidRPr="00800B42" w:rsidRDefault="004372B8" w:rsidP="00153355"/>
    <w:p w14:paraId="5127A6EC" w14:textId="77777777" w:rsidR="0045557C" w:rsidRPr="00800B42" w:rsidRDefault="00763C10" w:rsidP="00153355">
      <w:pPr>
        <w:jc w:val="center"/>
      </w:pPr>
      <w:r w:rsidRPr="00800B42">
        <w:rPr>
          <w:noProof/>
          <w:lang w:eastAsia="en-CA"/>
        </w:rPr>
        <w:drawing>
          <wp:inline distT="0" distB="0" distL="0" distR="0" wp14:anchorId="7E5A35D3" wp14:editId="241D20E7">
            <wp:extent cx="411480" cy="411480"/>
            <wp:effectExtent l="0" t="0" r="7620" b="7620"/>
            <wp:docPr id="2" name="Picture 1"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AGoldSealGold-ENG-rg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5557C" w:rsidRPr="00800B42">
        <w:br w:type="page"/>
      </w:r>
    </w:p>
    <w:p w14:paraId="697E6F27" w14:textId="77777777" w:rsidR="00071D23" w:rsidRDefault="00071D23" w:rsidP="00153355">
      <w:pPr>
        <w:sectPr w:rsidR="00071D23" w:rsidSect="003470AE">
          <w:headerReference w:type="default" r:id="rId17"/>
          <w:footerReference w:type="default" r:id="rId18"/>
          <w:headerReference w:type="first" r:id="rId19"/>
          <w:type w:val="oddPage"/>
          <w:pgSz w:w="12240" w:h="15840" w:code="1"/>
          <w:pgMar w:top="1440" w:right="1728" w:bottom="1440" w:left="1728" w:header="720" w:footer="720" w:gutter="0"/>
          <w:cols w:space="720"/>
          <w:docGrid w:linePitch="360"/>
        </w:sectPr>
      </w:pPr>
    </w:p>
    <w:bookmarkStart w:id="3" w:name="_Toc471732135"/>
    <w:bookmarkStart w:id="4" w:name="_Toc471742315"/>
    <w:p w14:paraId="56C88F0C" w14:textId="44FE9CC8" w:rsidR="00795D3F" w:rsidRDefault="008C0A62" w:rsidP="00153355">
      <w:pPr>
        <w:rPr>
          <w:lang w:eastAsia="en-CA"/>
        </w:rPr>
      </w:pPr>
      <w:r>
        <w:rPr>
          <w:noProof/>
          <w:lang w:eastAsia="en-CA"/>
        </w:rPr>
        <w:lastRenderedPageBreak/>
        <mc:AlternateContent>
          <mc:Choice Requires="wps">
            <w:drawing>
              <wp:anchor distT="0" distB="0" distL="114300" distR="114300" simplePos="0" relativeHeight="251657216" behindDoc="0" locked="0" layoutInCell="1" allowOverlap="1" wp14:anchorId="3EA74679" wp14:editId="79D2E513">
                <wp:simplePos x="0" y="0"/>
                <wp:positionH relativeFrom="column">
                  <wp:posOffset>6395340</wp:posOffset>
                </wp:positionH>
                <wp:positionV relativeFrom="paragraph">
                  <wp:posOffset>-928048</wp:posOffset>
                </wp:positionV>
                <wp:extent cx="259137" cy="15858509"/>
                <wp:effectExtent l="0" t="0" r="762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137" cy="15858509"/>
                        </a:xfrm>
                        <a:prstGeom prst="rect">
                          <a:avLst/>
                        </a:prstGeom>
                        <a:solidFill>
                          <a:srgbClr val="80008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0BCE4C2C" id="Rectangle 3" o:spid="_x0000_s1026" style="position:absolute;margin-left:503.55pt;margin-top:-73.05pt;width:20.4pt;height:124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" fillcolor="purple" stroked="f" strokeweight="2pt">
                <v:path arrowok="t"/>
              </v:rect>
            </w:pict>
          </mc:Fallback>
        </mc:AlternateContent>
      </w:r>
    </w:p>
    <w:p w14:paraId="343422A6" w14:textId="77777777" w:rsidR="00795D3F" w:rsidRDefault="00795D3F" w:rsidP="00153355">
      <w:pPr>
        <w:rPr>
          <w:lang w:eastAsia="en-CA"/>
        </w:rPr>
      </w:pPr>
    </w:p>
    <w:p w14:paraId="2AB2960F" w14:textId="3B827EF6" w:rsidR="00795D3F" w:rsidRDefault="00795D3F" w:rsidP="00153355">
      <w:pPr>
        <w:rPr>
          <w:lang w:eastAsia="en-CA"/>
        </w:rPr>
      </w:pPr>
    </w:p>
    <w:p w14:paraId="75918301" w14:textId="77777777" w:rsidR="008C0A62" w:rsidRPr="009F7DF1" w:rsidRDefault="008C0A62" w:rsidP="00153355">
      <w:pPr>
        <w:pStyle w:val="Title"/>
        <w:spacing w:before="0" w:after="0"/>
        <w:jc w:val="right"/>
        <w:rPr>
          <w:i/>
          <w:color w:val="800080"/>
          <w:sz w:val="40"/>
        </w:rPr>
      </w:pPr>
      <w:r w:rsidRPr="009F7DF1">
        <w:rPr>
          <w:i/>
          <w:color w:val="800080"/>
          <w:sz w:val="40"/>
        </w:rPr>
        <w:t>Table of Contents</w:t>
      </w:r>
    </w:p>
    <w:p w14:paraId="58A69230" w14:textId="55271E9E" w:rsidR="00795D3F" w:rsidRDefault="00795D3F" w:rsidP="00153355">
      <w:pPr>
        <w:rPr>
          <w:lang w:eastAsia="en-CA"/>
        </w:rPr>
      </w:pPr>
    </w:p>
    <w:p w14:paraId="4534C413" w14:textId="1452F2E2" w:rsidR="00666D41" w:rsidRDefault="00666D41" w:rsidP="00153355">
      <w:pPr>
        <w:rPr>
          <w:lang w:eastAsia="en-CA"/>
        </w:rPr>
      </w:pPr>
    </w:p>
    <w:p w14:paraId="4D3C83BE" w14:textId="3492C8D7" w:rsidR="00666D41" w:rsidRPr="00795D3F" w:rsidRDefault="00666D41" w:rsidP="00153355">
      <w:pPr>
        <w:rPr>
          <w:lang w:eastAsia="en-CA"/>
        </w:rPr>
      </w:pPr>
    </w:p>
    <w:p w14:paraId="4051218B" w14:textId="63964E61" w:rsidR="00742267" w:rsidRDefault="00666D41">
      <w:pPr>
        <w:pStyle w:val="TOC1"/>
        <w:rPr>
          <w:rFonts w:asciiTheme="minorHAnsi" w:eastAsiaTheme="minorEastAsia" w:hAnsiTheme="minorHAnsi" w:cstheme="minorBidi"/>
          <w:sz w:val="22"/>
          <w:szCs w:val="22"/>
          <w:lang w:eastAsia="en-CA"/>
        </w:rPr>
      </w:pPr>
      <w:r>
        <w:rPr>
          <w:lang w:eastAsia="en-CA"/>
        </w:rPr>
        <w:fldChar w:fldCharType="begin"/>
      </w:r>
      <w:r>
        <w:rPr>
          <w:lang w:eastAsia="en-CA"/>
        </w:rPr>
        <w:instrText xml:space="preserve"> TOC \h \z \t "Heading 1,1,Heading 2,2" </w:instrText>
      </w:r>
      <w:r>
        <w:rPr>
          <w:lang w:eastAsia="en-CA"/>
        </w:rPr>
        <w:fldChar w:fldCharType="separate"/>
      </w:r>
      <w:hyperlink w:anchor="_Toc481142913" w:history="1">
        <w:r w:rsidR="00742267" w:rsidRPr="00AE59D5">
          <w:rPr>
            <w:rStyle w:val="Hyperlink"/>
            <w:lang w:eastAsia="en-CA"/>
          </w:rPr>
          <w:t>Executive Summary</w:t>
        </w:r>
        <w:r w:rsidR="00742267">
          <w:rPr>
            <w:webHidden/>
          </w:rPr>
          <w:tab/>
        </w:r>
        <w:r w:rsidR="00742267">
          <w:rPr>
            <w:webHidden/>
          </w:rPr>
          <w:fldChar w:fldCharType="begin"/>
        </w:r>
        <w:r w:rsidR="00742267">
          <w:rPr>
            <w:webHidden/>
          </w:rPr>
          <w:instrText xml:space="preserve"> PAGEREF _Toc481142913 \h </w:instrText>
        </w:r>
        <w:r w:rsidR="00742267">
          <w:rPr>
            <w:webHidden/>
          </w:rPr>
        </w:r>
        <w:r w:rsidR="00742267">
          <w:rPr>
            <w:webHidden/>
          </w:rPr>
          <w:fldChar w:fldCharType="separate"/>
        </w:r>
        <w:r w:rsidR="002A1706">
          <w:rPr>
            <w:webHidden/>
          </w:rPr>
          <w:t>1</w:t>
        </w:r>
        <w:r w:rsidR="00742267">
          <w:rPr>
            <w:webHidden/>
          </w:rPr>
          <w:fldChar w:fldCharType="end"/>
        </w:r>
      </w:hyperlink>
    </w:p>
    <w:p w14:paraId="0380A7AB" w14:textId="56D1539F"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14" w:history="1">
        <w:r w:rsidR="00742267" w:rsidRPr="00AE59D5">
          <w:rPr>
            <w:rStyle w:val="Hyperlink"/>
            <w:noProof/>
            <w:lang w:eastAsia="en-CA"/>
          </w:rPr>
          <w:t>Background and Objectives</w:t>
        </w:r>
        <w:r w:rsidR="00742267">
          <w:rPr>
            <w:noProof/>
            <w:webHidden/>
          </w:rPr>
          <w:tab/>
        </w:r>
        <w:r w:rsidR="00742267">
          <w:rPr>
            <w:noProof/>
            <w:webHidden/>
          </w:rPr>
          <w:fldChar w:fldCharType="begin"/>
        </w:r>
        <w:r w:rsidR="00742267">
          <w:rPr>
            <w:noProof/>
            <w:webHidden/>
          </w:rPr>
          <w:instrText xml:space="preserve"> PAGEREF _Toc481142914 \h </w:instrText>
        </w:r>
        <w:r w:rsidR="00742267">
          <w:rPr>
            <w:noProof/>
            <w:webHidden/>
          </w:rPr>
        </w:r>
        <w:r w:rsidR="00742267">
          <w:rPr>
            <w:noProof/>
            <w:webHidden/>
          </w:rPr>
          <w:fldChar w:fldCharType="separate"/>
        </w:r>
        <w:r w:rsidR="002A1706">
          <w:rPr>
            <w:noProof/>
            <w:webHidden/>
          </w:rPr>
          <w:t>1</w:t>
        </w:r>
        <w:r w:rsidR="00742267">
          <w:rPr>
            <w:noProof/>
            <w:webHidden/>
          </w:rPr>
          <w:fldChar w:fldCharType="end"/>
        </w:r>
      </w:hyperlink>
    </w:p>
    <w:p w14:paraId="79ACFA3F" w14:textId="1E129E16"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15" w:history="1">
        <w:r w:rsidR="00742267" w:rsidRPr="00AE59D5">
          <w:rPr>
            <w:rStyle w:val="Hyperlink"/>
            <w:noProof/>
          </w:rPr>
          <w:t>Methodology</w:t>
        </w:r>
        <w:r w:rsidR="00742267">
          <w:rPr>
            <w:noProof/>
            <w:webHidden/>
          </w:rPr>
          <w:tab/>
        </w:r>
        <w:r w:rsidR="00742267">
          <w:rPr>
            <w:noProof/>
            <w:webHidden/>
          </w:rPr>
          <w:fldChar w:fldCharType="begin"/>
        </w:r>
        <w:r w:rsidR="00742267">
          <w:rPr>
            <w:noProof/>
            <w:webHidden/>
          </w:rPr>
          <w:instrText xml:space="preserve"> PAGEREF _Toc481142915 \h </w:instrText>
        </w:r>
        <w:r w:rsidR="00742267">
          <w:rPr>
            <w:noProof/>
            <w:webHidden/>
          </w:rPr>
        </w:r>
        <w:r w:rsidR="00742267">
          <w:rPr>
            <w:noProof/>
            <w:webHidden/>
          </w:rPr>
          <w:fldChar w:fldCharType="separate"/>
        </w:r>
        <w:r w:rsidR="002A1706">
          <w:rPr>
            <w:noProof/>
            <w:webHidden/>
          </w:rPr>
          <w:t>2</w:t>
        </w:r>
        <w:r w:rsidR="00742267">
          <w:rPr>
            <w:noProof/>
            <w:webHidden/>
          </w:rPr>
          <w:fldChar w:fldCharType="end"/>
        </w:r>
      </w:hyperlink>
    </w:p>
    <w:p w14:paraId="7C094CC0" w14:textId="5B106681"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16" w:history="1">
        <w:r w:rsidR="00742267" w:rsidRPr="00AE59D5">
          <w:rPr>
            <w:rStyle w:val="Hyperlink"/>
            <w:noProof/>
          </w:rPr>
          <w:t>Key Findings</w:t>
        </w:r>
        <w:r w:rsidR="00742267">
          <w:rPr>
            <w:noProof/>
            <w:webHidden/>
          </w:rPr>
          <w:tab/>
        </w:r>
        <w:r w:rsidR="00742267">
          <w:rPr>
            <w:noProof/>
            <w:webHidden/>
          </w:rPr>
          <w:fldChar w:fldCharType="begin"/>
        </w:r>
        <w:r w:rsidR="00742267">
          <w:rPr>
            <w:noProof/>
            <w:webHidden/>
          </w:rPr>
          <w:instrText xml:space="preserve"> PAGEREF _Toc481142916 \h </w:instrText>
        </w:r>
        <w:r w:rsidR="00742267">
          <w:rPr>
            <w:noProof/>
            <w:webHidden/>
          </w:rPr>
        </w:r>
        <w:r w:rsidR="00742267">
          <w:rPr>
            <w:noProof/>
            <w:webHidden/>
          </w:rPr>
          <w:fldChar w:fldCharType="separate"/>
        </w:r>
        <w:r w:rsidR="002A1706">
          <w:rPr>
            <w:noProof/>
            <w:webHidden/>
          </w:rPr>
          <w:t>4</w:t>
        </w:r>
        <w:r w:rsidR="00742267">
          <w:rPr>
            <w:noProof/>
            <w:webHidden/>
          </w:rPr>
          <w:fldChar w:fldCharType="end"/>
        </w:r>
      </w:hyperlink>
    </w:p>
    <w:p w14:paraId="0BD26A59" w14:textId="16AEB319"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17" w:history="1">
        <w:r w:rsidR="00742267" w:rsidRPr="00AE59D5">
          <w:rPr>
            <w:rStyle w:val="Hyperlink"/>
            <w:noProof/>
            <w:lang w:eastAsia="en-CA"/>
          </w:rPr>
          <w:t>Notes to Reader</w:t>
        </w:r>
        <w:r w:rsidR="00742267">
          <w:rPr>
            <w:noProof/>
            <w:webHidden/>
          </w:rPr>
          <w:tab/>
        </w:r>
        <w:r w:rsidR="00742267">
          <w:rPr>
            <w:noProof/>
            <w:webHidden/>
          </w:rPr>
          <w:fldChar w:fldCharType="begin"/>
        </w:r>
        <w:r w:rsidR="00742267">
          <w:rPr>
            <w:noProof/>
            <w:webHidden/>
          </w:rPr>
          <w:instrText xml:space="preserve"> PAGEREF _Toc481142917 \h </w:instrText>
        </w:r>
        <w:r w:rsidR="00742267">
          <w:rPr>
            <w:noProof/>
            <w:webHidden/>
          </w:rPr>
        </w:r>
        <w:r w:rsidR="00742267">
          <w:rPr>
            <w:noProof/>
            <w:webHidden/>
          </w:rPr>
          <w:fldChar w:fldCharType="separate"/>
        </w:r>
        <w:r w:rsidR="002A1706">
          <w:rPr>
            <w:noProof/>
            <w:webHidden/>
          </w:rPr>
          <w:t>8</w:t>
        </w:r>
        <w:r w:rsidR="00742267">
          <w:rPr>
            <w:noProof/>
            <w:webHidden/>
          </w:rPr>
          <w:fldChar w:fldCharType="end"/>
        </w:r>
      </w:hyperlink>
    </w:p>
    <w:p w14:paraId="224690E8" w14:textId="4098321C" w:rsidR="00742267" w:rsidRDefault="00335E99">
      <w:pPr>
        <w:pStyle w:val="TOC1"/>
        <w:rPr>
          <w:rFonts w:asciiTheme="minorHAnsi" w:eastAsiaTheme="minorEastAsia" w:hAnsiTheme="minorHAnsi" w:cstheme="minorBidi"/>
          <w:sz w:val="22"/>
          <w:szCs w:val="22"/>
          <w:lang w:eastAsia="en-CA"/>
        </w:rPr>
      </w:pPr>
      <w:hyperlink w:anchor="_Toc481142918" w:history="1">
        <w:r w:rsidR="00742267" w:rsidRPr="00AE59D5">
          <w:rPr>
            <w:rStyle w:val="Hyperlink"/>
            <w:lang w:eastAsia="en-CA"/>
          </w:rPr>
          <w:t>Detailed Findings</w:t>
        </w:r>
        <w:r w:rsidR="00742267">
          <w:rPr>
            <w:webHidden/>
          </w:rPr>
          <w:tab/>
        </w:r>
        <w:r w:rsidR="00742267">
          <w:rPr>
            <w:webHidden/>
          </w:rPr>
          <w:fldChar w:fldCharType="begin"/>
        </w:r>
        <w:r w:rsidR="00742267">
          <w:rPr>
            <w:webHidden/>
          </w:rPr>
          <w:instrText xml:space="preserve"> PAGEREF _Toc481142918 \h </w:instrText>
        </w:r>
        <w:r w:rsidR="00742267">
          <w:rPr>
            <w:webHidden/>
          </w:rPr>
        </w:r>
        <w:r w:rsidR="00742267">
          <w:rPr>
            <w:webHidden/>
          </w:rPr>
          <w:fldChar w:fldCharType="separate"/>
        </w:r>
        <w:r w:rsidR="002A1706">
          <w:rPr>
            <w:webHidden/>
          </w:rPr>
          <w:t>9</w:t>
        </w:r>
        <w:r w:rsidR="00742267">
          <w:rPr>
            <w:webHidden/>
          </w:rPr>
          <w:fldChar w:fldCharType="end"/>
        </w:r>
      </w:hyperlink>
    </w:p>
    <w:p w14:paraId="0831CD15" w14:textId="19355220"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19" w:history="1">
        <w:r w:rsidR="00742267" w:rsidRPr="00AE59D5">
          <w:rPr>
            <w:rStyle w:val="Hyperlink"/>
            <w:noProof/>
          </w:rPr>
          <w:t>Qualitative Research</w:t>
        </w:r>
        <w:r w:rsidR="00742267">
          <w:rPr>
            <w:noProof/>
            <w:webHidden/>
          </w:rPr>
          <w:tab/>
        </w:r>
        <w:r w:rsidR="00742267">
          <w:rPr>
            <w:noProof/>
            <w:webHidden/>
          </w:rPr>
          <w:fldChar w:fldCharType="begin"/>
        </w:r>
        <w:r w:rsidR="00742267">
          <w:rPr>
            <w:noProof/>
            <w:webHidden/>
          </w:rPr>
          <w:instrText xml:space="preserve"> PAGEREF _Toc481142919 \h </w:instrText>
        </w:r>
        <w:r w:rsidR="00742267">
          <w:rPr>
            <w:noProof/>
            <w:webHidden/>
          </w:rPr>
        </w:r>
        <w:r w:rsidR="00742267">
          <w:rPr>
            <w:noProof/>
            <w:webHidden/>
          </w:rPr>
          <w:fldChar w:fldCharType="separate"/>
        </w:r>
        <w:r w:rsidR="002A1706">
          <w:rPr>
            <w:noProof/>
            <w:webHidden/>
          </w:rPr>
          <w:t>10</w:t>
        </w:r>
        <w:r w:rsidR="00742267">
          <w:rPr>
            <w:noProof/>
            <w:webHidden/>
          </w:rPr>
          <w:fldChar w:fldCharType="end"/>
        </w:r>
      </w:hyperlink>
    </w:p>
    <w:p w14:paraId="799545F7" w14:textId="57A7C52C"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20" w:history="1">
        <w:r w:rsidR="00742267" w:rsidRPr="00AE59D5">
          <w:rPr>
            <w:rStyle w:val="Hyperlink"/>
            <w:noProof/>
          </w:rPr>
          <w:t>Quantitative Research</w:t>
        </w:r>
        <w:r w:rsidR="00742267">
          <w:rPr>
            <w:noProof/>
            <w:webHidden/>
          </w:rPr>
          <w:tab/>
        </w:r>
        <w:r w:rsidR="00742267">
          <w:rPr>
            <w:noProof/>
            <w:webHidden/>
          </w:rPr>
          <w:fldChar w:fldCharType="begin"/>
        </w:r>
        <w:r w:rsidR="00742267">
          <w:rPr>
            <w:noProof/>
            <w:webHidden/>
          </w:rPr>
          <w:instrText xml:space="preserve"> PAGEREF _Toc481142920 \h </w:instrText>
        </w:r>
        <w:r w:rsidR="00742267">
          <w:rPr>
            <w:noProof/>
            <w:webHidden/>
          </w:rPr>
        </w:r>
        <w:r w:rsidR="00742267">
          <w:rPr>
            <w:noProof/>
            <w:webHidden/>
          </w:rPr>
          <w:fldChar w:fldCharType="separate"/>
        </w:r>
        <w:r w:rsidR="002A1706">
          <w:rPr>
            <w:noProof/>
            <w:webHidden/>
          </w:rPr>
          <w:t>28</w:t>
        </w:r>
        <w:r w:rsidR="00742267">
          <w:rPr>
            <w:noProof/>
            <w:webHidden/>
          </w:rPr>
          <w:fldChar w:fldCharType="end"/>
        </w:r>
      </w:hyperlink>
    </w:p>
    <w:p w14:paraId="6EA9FC6E" w14:textId="0519339D" w:rsidR="00742267" w:rsidRDefault="00335E99">
      <w:pPr>
        <w:pStyle w:val="TOC1"/>
        <w:rPr>
          <w:rFonts w:asciiTheme="minorHAnsi" w:eastAsiaTheme="minorEastAsia" w:hAnsiTheme="minorHAnsi" w:cstheme="minorBidi"/>
          <w:sz w:val="22"/>
          <w:szCs w:val="22"/>
          <w:lang w:eastAsia="en-CA"/>
        </w:rPr>
      </w:pPr>
      <w:hyperlink w:anchor="_Toc481142921" w:history="1">
        <w:r w:rsidR="00742267" w:rsidRPr="00AE59D5">
          <w:rPr>
            <w:rStyle w:val="Hyperlink"/>
          </w:rPr>
          <w:t>Appendix</w:t>
        </w:r>
        <w:r w:rsidR="00742267">
          <w:rPr>
            <w:webHidden/>
          </w:rPr>
          <w:tab/>
        </w:r>
        <w:r w:rsidR="00742267">
          <w:rPr>
            <w:webHidden/>
          </w:rPr>
          <w:fldChar w:fldCharType="begin"/>
        </w:r>
        <w:r w:rsidR="00742267">
          <w:rPr>
            <w:webHidden/>
          </w:rPr>
          <w:instrText xml:space="preserve"> PAGEREF _Toc481142921 \h </w:instrText>
        </w:r>
        <w:r w:rsidR="00742267">
          <w:rPr>
            <w:webHidden/>
          </w:rPr>
        </w:r>
        <w:r w:rsidR="00742267">
          <w:rPr>
            <w:webHidden/>
          </w:rPr>
          <w:fldChar w:fldCharType="separate"/>
        </w:r>
        <w:r w:rsidR="002A1706">
          <w:rPr>
            <w:webHidden/>
          </w:rPr>
          <w:t>62</w:t>
        </w:r>
        <w:r w:rsidR="00742267">
          <w:rPr>
            <w:webHidden/>
          </w:rPr>
          <w:fldChar w:fldCharType="end"/>
        </w:r>
      </w:hyperlink>
    </w:p>
    <w:p w14:paraId="0A45F0CA" w14:textId="11DAFB32"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22" w:history="1">
        <w:r w:rsidR="00742267" w:rsidRPr="00AE59D5">
          <w:rPr>
            <w:rStyle w:val="Hyperlink"/>
            <w:noProof/>
          </w:rPr>
          <w:t>Annex 1: Qualitative Research Instruments</w:t>
        </w:r>
        <w:r w:rsidR="00742267">
          <w:rPr>
            <w:noProof/>
            <w:webHidden/>
          </w:rPr>
          <w:tab/>
        </w:r>
        <w:r w:rsidR="00742267">
          <w:rPr>
            <w:noProof/>
            <w:webHidden/>
          </w:rPr>
          <w:fldChar w:fldCharType="begin"/>
        </w:r>
        <w:r w:rsidR="00742267">
          <w:rPr>
            <w:noProof/>
            <w:webHidden/>
          </w:rPr>
          <w:instrText xml:space="preserve"> PAGEREF _Toc481142922 \h </w:instrText>
        </w:r>
        <w:r w:rsidR="00742267">
          <w:rPr>
            <w:noProof/>
            <w:webHidden/>
          </w:rPr>
        </w:r>
        <w:r w:rsidR="00742267">
          <w:rPr>
            <w:noProof/>
            <w:webHidden/>
          </w:rPr>
          <w:fldChar w:fldCharType="separate"/>
        </w:r>
        <w:r w:rsidR="002A1706">
          <w:rPr>
            <w:noProof/>
            <w:webHidden/>
          </w:rPr>
          <w:t>63</w:t>
        </w:r>
        <w:r w:rsidR="00742267">
          <w:rPr>
            <w:noProof/>
            <w:webHidden/>
          </w:rPr>
          <w:fldChar w:fldCharType="end"/>
        </w:r>
      </w:hyperlink>
    </w:p>
    <w:p w14:paraId="38332D5B" w14:textId="5BBCFBF9"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23" w:history="1">
        <w:r w:rsidR="00742267" w:rsidRPr="00AE59D5">
          <w:rPr>
            <w:rStyle w:val="Hyperlink"/>
            <w:noProof/>
          </w:rPr>
          <w:t>Annex 2: Quantitative Research Instrument</w:t>
        </w:r>
        <w:r w:rsidR="00742267">
          <w:rPr>
            <w:noProof/>
            <w:webHidden/>
          </w:rPr>
          <w:tab/>
        </w:r>
        <w:r w:rsidR="00742267">
          <w:rPr>
            <w:noProof/>
            <w:webHidden/>
          </w:rPr>
          <w:fldChar w:fldCharType="begin"/>
        </w:r>
        <w:r w:rsidR="00742267">
          <w:rPr>
            <w:noProof/>
            <w:webHidden/>
          </w:rPr>
          <w:instrText xml:space="preserve"> PAGEREF _Toc481142923 \h </w:instrText>
        </w:r>
        <w:r w:rsidR="00742267">
          <w:rPr>
            <w:noProof/>
            <w:webHidden/>
          </w:rPr>
        </w:r>
        <w:r w:rsidR="00742267">
          <w:rPr>
            <w:noProof/>
            <w:webHidden/>
          </w:rPr>
          <w:fldChar w:fldCharType="separate"/>
        </w:r>
        <w:r w:rsidR="002A1706">
          <w:rPr>
            <w:noProof/>
            <w:webHidden/>
          </w:rPr>
          <w:t>78</w:t>
        </w:r>
        <w:r w:rsidR="00742267">
          <w:rPr>
            <w:noProof/>
            <w:webHidden/>
          </w:rPr>
          <w:fldChar w:fldCharType="end"/>
        </w:r>
      </w:hyperlink>
    </w:p>
    <w:p w14:paraId="1E5FC9D6" w14:textId="48CF4D4C"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24" w:history="1">
        <w:r w:rsidR="00742267" w:rsidRPr="00AE59D5">
          <w:rPr>
            <w:rStyle w:val="Hyperlink"/>
            <w:noProof/>
          </w:rPr>
          <w:t>Annex 3: Final Case Dispositions</w:t>
        </w:r>
        <w:r w:rsidR="00742267">
          <w:rPr>
            <w:noProof/>
            <w:webHidden/>
          </w:rPr>
          <w:tab/>
        </w:r>
        <w:r w:rsidR="00742267">
          <w:rPr>
            <w:noProof/>
            <w:webHidden/>
          </w:rPr>
          <w:fldChar w:fldCharType="begin"/>
        </w:r>
        <w:r w:rsidR="00742267">
          <w:rPr>
            <w:noProof/>
            <w:webHidden/>
          </w:rPr>
          <w:instrText xml:space="preserve"> PAGEREF _Toc481142924 \h </w:instrText>
        </w:r>
        <w:r w:rsidR="00742267">
          <w:rPr>
            <w:noProof/>
            <w:webHidden/>
          </w:rPr>
        </w:r>
        <w:r w:rsidR="00742267">
          <w:rPr>
            <w:noProof/>
            <w:webHidden/>
          </w:rPr>
          <w:fldChar w:fldCharType="separate"/>
        </w:r>
        <w:r w:rsidR="002A1706">
          <w:rPr>
            <w:noProof/>
            <w:webHidden/>
          </w:rPr>
          <w:t>92</w:t>
        </w:r>
        <w:r w:rsidR="00742267">
          <w:rPr>
            <w:noProof/>
            <w:webHidden/>
          </w:rPr>
          <w:fldChar w:fldCharType="end"/>
        </w:r>
      </w:hyperlink>
    </w:p>
    <w:p w14:paraId="5BCEDF0C" w14:textId="512FDA31" w:rsidR="00742267" w:rsidRDefault="00335E99">
      <w:pPr>
        <w:pStyle w:val="TOC2"/>
        <w:tabs>
          <w:tab w:val="right" w:leader="dot" w:pos="8774"/>
        </w:tabs>
        <w:rPr>
          <w:rFonts w:asciiTheme="minorHAnsi" w:eastAsiaTheme="minorEastAsia" w:hAnsiTheme="minorHAnsi" w:cstheme="minorBidi"/>
          <w:noProof/>
          <w:szCs w:val="22"/>
          <w:lang w:eastAsia="en-CA"/>
        </w:rPr>
      </w:pPr>
      <w:hyperlink w:anchor="_Toc481142925" w:history="1">
        <w:r w:rsidR="00742267" w:rsidRPr="00AE59D5">
          <w:rPr>
            <w:rStyle w:val="Hyperlink"/>
            <w:noProof/>
          </w:rPr>
          <w:t>Annex 4: Statement of Political Neutrality</w:t>
        </w:r>
        <w:r w:rsidR="00742267">
          <w:rPr>
            <w:noProof/>
            <w:webHidden/>
          </w:rPr>
          <w:tab/>
        </w:r>
        <w:r w:rsidR="00742267">
          <w:rPr>
            <w:noProof/>
            <w:webHidden/>
          </w:rPr>
          <w:fldChar w:fldCharType="begin"/>
        </w:r>
        <w:r w:rsidR="00742267">
          <w:rPr>
            <w:noProof/>
            <w:webHidden/>
          </w:rPr>
          <w:instrText xml:space="preserve"> PAGEREF _Toc481142925 \h </w:instrText>
        </w:r>
        <w:r w:rsidR="00742267">
          <w:rPr>
            <w:noProof/>
            <w:webHidden/>
          </w:rPr>
        </w:r>
        <w:r w:rsidR="00742267">
          <w:rPr>
            <w:noProof/>
            <w:webHidden/>
          </w:rPr>
          <w:fldChar w:fldCharType="separate"/>
        </w:r>
        <w:r w:rsidR="002A1706">
          <w:rPr>
            <w:noProof/>
            <w:webHidden/>
          </w:rPr>
          <w:t>93</w:t>
        </w:r>
        <w:r w:rsidR="00742267">
          <w:rPr>
            <w:noProof/>
            <w:webHidden/>
          </w:rPr>
          <w:fldChar w:fldCharType="end"/>
        </w:r>
      </w:hyperlink>
    </w:p>
    <w:p w14:paraId="214106A8" w14:textId="3B477B47" w:rsidR="00B12402" w:rsidRDefault="00666D41" w:rsidP="00153355">
      <w:pPr>
        <w:rPr>
          <w:lang w:eastAsia="en-CA"/>
        </w:rPr>
        <w:sectPr w:rsidR="00B12402" w:rsidSect="00A9407F">
          <w:footerReference w:type="even" r:id="rId20"/>
          <w:footerReference w:type="first" r:id="rId21"/>
          <w:type w:val="oddPage"/>
          <w:pgSz w:w="12240" w:h="15840" w:code="1"/>
          <w:pgMar w:top="1440" w:right="1728" w:bottom="1440" w:left="1728" w:header="720" w:footer="720" w:gutter="0"/>
          <w:pgNumType w:fmt="lowerRoman" w:start="1"/>
          <w:cols w:space="720"/>
          <w:docGrid w:linePitch="360"/>
        </w:sectPr>
      </w:pPr>
      <w:r>
        <w:rPr>
          <w:lang w:eastAsia="en-CA"/>
        </w:rPr>
        <w:fldChar w:fldCharType="end"/>
      </w:r>
    </w:p>
    <w:p w14:paraId="6F182501" w14:textId="464A2AC3" w:rsidR="00795D3F" w:rsidRDefault="008A127A" w:rsidP="00153355">
      <w:pPr>
        <w:tabs>
          <w:tab w:val="left" w:pos="1400"/>
        </w:tabs>
        <w:rPr>
          <w:lang w:eastAsia="en-CA"/>
        </w:rPr>
      </w:pPr>
      <w:r>
        <w:rPr>
          <w:noProof/>
          <w:lang w:eastAsia="en-CA"/>
        </w:rPr>
        <w:lastRenderedPageBreak/>
        <mc:AlternateContent>
          <mc:Choice Requires="wps">
            <w:drawing>
              <wp:anchor distT="0" distB="0" distL="114300" distR="114300" simplePos="0" relativeHeight="251659264" behindDoc="0" locked="0" layoutInCell="1" allowOverlap="1" wp14:anchorId="312B8058" wp14:editId="3250813A">
                <wp:simplePos x="0" y="0"/>
                <wp:positionH relativeFrom="page">
                  <wp:posOffset>7506970</wp:posOffset>
                </wp:positionH>
                <wp:positionV relativeFrom="paragraph">
                  <wp:posOffset>-965200</wp:posOffset>
                </wp:positionV>
                <wp:extent cx="259137" cy="15858509"/>
                <wp:effectExtent l="0" t="0" r="7620" b="0"/>
                <wp:wrapNone/>
                <wp:docPr id="1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137" cy="15858509"/>
                        </a:xfrm>
                        <a:prstGeom prst="rect">
                          <a:avLst/>
                        </a:prstGeom>
                        <a:solidFill>
                          <a:srgbClr val="80008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0B7039C9" id="Rectangle 3" o:spid="_x0000_s1026" style="position:absolute;margin-left:591.1pt;margin-top:-76pt;width:20.4pt;height:124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" fillcolor="purple" stroked="f" strokeweight="2pt">
                <v:path arrowok="t"/>
                <w10:wrap anchorx="page"/>
              </v:rect>
            </w:pict>
          </mc:Fallback>
        </mc:AlternateContent>
      </w:r>
      <w:r w:rsidR="00666D41">
        <w:rPr>
          <w:lang w:eastAsia="en-CA"/>
        </w:rPr>
        <w:tab/>
      </w:r>
    </w:p>
    <w:p w14:paraId="3BCB87AB" w14:textId="743A50C7" w:rsidR="00B12402" w:rsidRDefault="00795D3F" w:rsidP="00B12402">
      <w:pPr>
        <w:pStyle w:val="Title"/>
        <w:spacing w:before="0" w:after="0"/>
        <w:jc w:val="right"/>
        <w:rPr>
          <w:i/>
          <w:color w:val="800080"/>
          <w:sz w:val="40"/>
        </w:rPr>
      </w:pPr>
      <w:r>
        <w:rPr>
          <w:lang w:eastAsia="en-CA"/>
        </w:rPr>
        <w:tab/>
      </w:r>
      <w:r w:rsidR="00B12402">
        <w:rPr>
          <w:i/>
          <w:color w:val="800080"/>
          <w:sz w:val="40"/>
        </w:rPr>
        <w:t>List</w:t>
      </w:r>
      <w:r w:rsidR="00B12402" w:rsidRPr="009F7DF1">
        <w:rPr>
          <w:i/>
          <w:color w:val="800080"/>
          <w:sz w:val="40"/>
        </w:rPr>
        <w:t xml:space="preserve"> of </w:t>
      </w:r>
      <w:r w:rsidR="00B12402">
        <w:rPr>
          <w:i/>
          <w:color w:val="800080"/>
          <w:sz w:val="40"/>
        </w:rPr>
        <w:t>Figures</w:t>
      </w:r>
    </w:p>
    <w:p w14:paraId="7C39D24F" w14:textId="51460FD1" w:rsidR="008A127A" w:rsidRDefault="008A127A" w:rsidP="008A127A"/>
    <w:p w14:paraId="39C4F017" w14:textId="2EFFC432" w:rsidR="00742267" w:rsidRDefault="008A127A">
      <w:pPr>
        <w:pStyle w:val="TableofFigures"/>
        <w:tabs>
          <w:tab w:val="right" w:leader="dot" w:pos="8774"/>
        </w:tabs>
        <w:rPr>
          <w:rFonts w:asciiTheme="minorHAnsi" w:eastAsiaTheme="minorEastAsia" w:hAnsiTheme="minorHAnsi" w:cstheme="minorBidi"/>
          <w:noProof/>
          <w:szCs w:val="22"/>
          <w:lang w:eastAsia="en-CA"/>
        </w:rPr>
      </w:pPr>
      <w:r>
        <w:fldChar w:fldCharType="begin"/>
      </w:r>
      <w:r>
        <w:instrText xml:space="preserve"> TOC \c "Figure" </w:instrText>
      </w:r>
      <w:r>
        <w:fldChar w:fldCharType="separate"/>
      </w:r>
      <w:r w:rsidR="00742267">
        <w:rPr>
          <w:noProof/>
        </w:rPr>
        <w:t>Figure 1: Smoking Status (Traditional Cigarettes)</w:t>
      </w:r>
      <w:r w:rsidR="00742267">
        <w:rPr>
          <w:noProof/>
        </w:rPr>
        <w:tab/>
      </w:r>
      <w:r w:rsidR="00742267">
        <w:rPr>
          <w:noProof/>
        </w:rPr>
        <w:fldChar w:fldCharType="begin"/>
      </w:r>
      <w:r w:rsidR="00742267">
        <w:rPr>
          <w:noProof/>
        </w:rPr>
        <w:instrText xml:space="preserve"> PAGEREF _Toc481142926 \h </w:instrText>
      </w:r>
      <w:r w:rsidR="00742267">
        <w:rPr>
          <w:noProof/>
        </w:rPr>
      </w:r>
      <w:r w:rsidR="00742267">
        <w:rPr>
          <w:noProof/>
        </w:rPr>
        <w:fldChar w:fldCharType="separate"/>
      </w:r>
      <w:r w:rsidR="002A1706">
        <w:rPr>
          <w:noProof/>
        </w:rPr>
        <w:t>28</w:t>
      </w:r>
      <w:r w:rsidR="00742267">
        <w:rPr>
          <w:noProof/>
        </w:rPr>
        <w:fldChar w:fldCharType="end"/>
      </w:r>
    </w:p>
    <w:p w14:paraId="533B7A2C" w14:textId="48D0F8FD"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 Length of Time Smoking</w:t>
      </w:r>
      <w:r>
        <w:rPr>
          <w:noProof/>
        </w:rPr>
        <w:tab/>
      </w:r>
      <w:r>
        <w:rPr>
          <w:noProof/>
        </w:rPr>
        <w:fldChar w:fldCharType="begin"/>
      </w:r>
      <w:r>
        <w:rPr>
          <w:noProof/>
        </w:rPr>
        <w:instrText xml:space="preserve"> PAGEREF _Toc481142927 \h </w:instrText>
      </w:r>
      <w:r>
        <w:rPr>
          <w:noProof/>
        </w:rPr>
      </w:r>
      <w:r>
        <w:rPr>
          <w:noProof/>
        </w:rPr>
        <w:fldChar w:fldCharType="separate"/>
      </w:r>
      <w:r w:rsidR="002A1706">
        <w:rPr>
          <w:noProof/>
        </w:rPr>
        <w:t>29</w:t>
      </w:r>
      <w:r>
        <w:rPr>
          <w:noProof/>
        </w:rPr>
        <w:fldChar w:fldCharType="end"/>
      </w:r>
    </w:p>
    <w:p w14:paraId="2BCABF54" w14:textId="2F1458FE"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 Use of E-Cigarettes</w:t>
      </w:r>
      <w:r>
        <w:rPr>
          <w:noProof/>
        </w:rPr>
        <w:tab/>
      </w:r>
      <w:r>
        <w:rPr>
          <w:noProof/>
        </w:rPr>
        <w:fldChar w:fldCharType="begin"/>
      </w:r>
      <w:r>
        <w:rPr>
          <w:noProof/>
        </w:rPr>
        <w:instrText xml:space="preserve"> PAGEREF _Toc481142928 \h </w:instrText>
      </w:r>
      <w:r>
        <w:rPr>
          <w:noProof/>
        </w:rPr>
      </w:r>
      <w:r>
        <w:rPr>
          <w:noProof/>
        </w:rPr>
        <w:fldChar w:fldCharType="separate"/>
      </w:r>
      <w:r w:rsidR="002A1706">
        <w:rPr>
          <w:noProof/>
        </w:rPr>
        <w:t>30</w:t>
      </w:r>
      <w:r>
        <w:rPr>
          <w:noProof/>
        </w:rPr>
        <w:fldChar w:fldCharType="end"/>
      </w:r>
    </w:p>
    <w:p w14:paraId="1C1ACF16" w14:textId="48AEE75D"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4: E-Cigarette User Profile Frequency of Use</w:t>
      </w:r>
      <w:r>
        <w:rPr>
          <w:noProof/>
        </w:rPr>
        <w:tab/>
      </w:r>
      <w:r>
        <w:rPr>
          <w:noProof/>
        </w:rPr>
        <w:fldChar w:fldCharType="begin"/>
      </w:r>
      <w:r>
        <w:rPr>
          <w:noProof/>
        </w:rPr>
        <w:instrText xml:space="preserve"> PAGEREF _Toc481142929 \h </w:instrText>
      </w:r>
      <w:r>
        <w:rPr>
          <w:noProof/>
        </w:rPr>
      </w:r>
      <w:r>
        <w:rPr>
          <w:noProof/>
        </w:rPr>
        <w:fldChar w:fldCharType="separate"/>
      </w:r>
      <w:r w:rsidR="002A1706">
        <w:rPr>
          <w:noProof/>
        </w:rPr>
        <w:t>31</w:t>
      </w:r>
      <w:r>
        <w:rPr>
          <w:noProof/>
        </w:rPr>
        <w:fldChar w:fldCharType="end"/>
      </w:r>
    </w:p>
    <w:p w14:paraId="4B87431A" w14:textId="409A6D1F"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5: E-Cigarette User Profile Age of First Use</w:t>
      </w:r>
      <w:r>
        <w:rPr>
          <w:noProof/>
        </w:rPr>
        <w:tab/>
      </w:r>
      <w:r>
        <w:rPr>
          <w:noProof/>
        </w:rPr>
        <w:fldChar w:fldCharType="begin"/>
      </w:r>
      <w:r>
        <w:rPr>
          <w:noProof/>
        </w:rPr>
        <w:instrText xml:space="preserve"> PAGEREF _Toc481142930 \h </w:instrText>
      </w:r>
      <w:r>
        <w:rPr>
          <w:noProof/>
        </w:rPr>
      </w:r>
      <w:r>
        <w:rPr>
          <w:noProof/>
        </w:rPr>
        <w:fldChar w:fldCharType="separate"/>
      </w:r>
      <w:r w:rsidR="002A1706">
        <w:rPr>
          <w:noProof/>
        </w:rPr>
        <w:t>31</w:t>
      </w:r>
      <w:r>
        <w:rPr>
          <w:noProof/>
        </w:rPr>
        <w:fldChar w:fldCharType="end"/>
      </w:r>
    </w:p>
    <w:p w14:paraId="1F261A8F" w14:textId="0B5218B2"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6: Path of Use</w:t>
      </w:r>
      <w:r>
        <w:rPr>
          <w:noProof/>
        </w:rPr>
        <w:tab/>
      </w:r>
      <w:r>
        <w:rPr>
          <w:noProof/>
        </w:rPr>
        <w:fldChar w:fldCharType="begin"/>
      </w:r>
      <w:r>
        <w:rPr>
          <w:noProof/>
        </w:rPr>
        <w:instrText xml:space="preserve"> PAGEREF _Toc481142931 \h </w:instrText>
      </w:r>
      <w:r>
        <w:rPr>
          <w:noProof/>
        </w:rPr>
      </w:r>
      <w:r>
        <w:rPr>
          <w:noProof/>
        </w:rPr>
        <w:fldChar w:fldCharType="separate"/>
      </w:r>
      <w:r w:rsidR="002A1706">
        <w:rPr>
          <w:noProof/>
        </w:rPr>
        <w:t>32</w:t>
      </w:r>
      <w:r>
        <w:rPr>
          <w:noProof/>
        </w:rPr>
        <w:fldChar w:fldCharType="end"/>
      </w:r>
    </w:p>
    <w:p w14:paraId="13D598D3" w14:textId="59DBE31F"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7: Sources of E-Cigarette Awareness</w:t>
      </w:r>
      <w:r>
        <w:rPr>
          <w:noProof/>
        </w:rPr>
        <w:tab/>
      </w:r>
      <w:r>
        <w:rPr>
          <w:noProof/>
        </w:rPr>
        <w:fldChar w:fldCharType="begin"/>
      </w:r>
      <w:r>
        <w:rPr>
          <w:noProof/>
        </w:rPr>
        <w:instrText xml:space="preserve"> PAGEREF _Toc481142932 \h </w:instrText>
      </w:r>
      <w:r>
        <w:rPr>
          <w:noProof/>
        </w:rPr>
      </w:r>
      <w:r>
        <w:rPr>
          <w:noProof/>
        </w:rPr>
        <w:fldChar w:fldCharType="separate"/>
      </w:r>
      <w:r w:rsidR="002A1706">
        <w:rPr>
          <w:noProof/>
        </w:rPr>
        <w:t>33</w:t>
      </w:r>
      <w:r>
        <w:rPr>
          <w:noProof/>
        </w:rPr>
        <w:fldChar w:fldCharType="end"/>
      </w:r>
    </w:p>
    <w:p w14:paraId="045484F6" w14:textId="093DAA2B"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8: E-Cigarette Users in Personal Life</w:t>
      </w:r>
      <w:r>
        <w:rPr>
          <w:noProof/>
        </w:rPr>
        <w:tab/>
      </w:r>
      <w:r>
        <w:rPr>
          <w:noProof/>
        </w:rPr>
        <w:fldChar w:fldCharType="begin"/>
      </w:r>
      <w:r>
        <w:rPr>
          <w:noProof/>
        </w:rPr>
        <w:instrText xml:space="preserve"> PAGEREF _Toc481142933 \h </w:instrText>
      </w:r>
      <w:r>
        <w:rPr>
          <w:noProof/>
        </w:rPr>
      </w:r>
      <w:r>
        <w:rPr>
          <w:noProof/>
        </w:rPr>
        <w:fldChar w:fldCharType="separate"/>
      </w:r>
      <w:r w:rsidR="002A1706">
        <w:rPr>
          <w:noProof/>
        </w:rPr>
        <w:t>34</w:t>
      </w:r>
      <w:r>
        <w:rPr>
          <w:noProof/>
        </w:rPr>
        <w:fldChar w:fldCharType="end"/>
      </w:r>
    </w:p>
    <w:p w14:paraId="397D8E96" w14:textId="5E48CBD2"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9: Knowledge of Nicotine Content</w:t>
      </w:r>
      <w:r>
        <w:rPr>
          <w:noProof/>
        </w:rPr>
        <w:tab/>
      </w:r>
      <w:r>
        <w:rPr>
          <w:noProof/>
        </w:rPr>
        <w:fldChar w:fldCharType="begin"/>
      </w:r>
      <w:r>
        <w:rPr>
          <w:noProof/>
        </w:rPr>
        <w:instrText xml:space="preserve"> PAGEREF _Toc481142934 \h </w:instrText>
      </w:r>
      <w:r>
        <w:rPr>
          <w:noProof/>
        </w:rPr>
      </w:r>
      <w:r>
        <w:rPr>
          <w:noProof/>
        </w:rPr>
        <w:fldChar w:fldCharType="separate"/>
      </w:r>
      <w:r w:rsidR="002A1706">
        <w:rPr>
          <w:noProof/>
        </w:rPr>
        <w:t>35</w:t>
      </w:r>
      <w:r>
        <w:rPr>
          <w:noProof/>
        </w:rPr>
        <w:fldChar w:fldCharType="end"/>
      </w:r>
    </w:p>
    <w:p w14:paraId="20D3D355" w14:textId="3A924C65"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10: First-Time Users' Reasons for Trying E-Cigarettes</w:t>
      </w:r>
      <w:r>
        <w:rPr>
          <w:noProof/>
        </w:rPr>
        <w:tab/>
      </w:r>
      <w:r>
        <w:rPr>
          <w:noProof/>
        </w:rPr>
        <w:fldChar w:fldCharType="begin"/>
      </w:r>
      <w:r>
        <w:rPr>
          <w:noProof/>
        </w:rPr>
        <w:instrText xml:space="preserve"> PAGEREF _Toc481142935 \h </w:instrText>
      </w:r>
      <w:r>
        <w:rPr>
          <w:noProof/>
        </w:rPr>
      </w:r>
      <w:r>
        <w:rPr>
          <w:noProof/>
        </w:rPr>
        <w:fldChar w:fldCharType="separate"/>
      </w:r>
      <w:r w:rsidR="002A1706">
        <w:rPr>
          <w:noProof/>
        </w:rPr>
        <w:t>36</w:t>
      </w:r>
      <w:r>
        <w:rPr>
          <w:noProof/>
        </w:rPr>
        <w:fldChar w:fldCharType="end"/>
      </w:r>
    </w:p>
    <w:p w14:paraId="795F1840" w14:textId="685C2891"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11: Likelihood of Trying E-Cigarettes Again</w:t>
      </w:r>
      <w:r>
        <w:rPr>
          <w:noProof/>
        </w:rPr>
        <w:tab/>
      </w:r>
      <w:r>
        <w:rPr>
          <w:noProof/>
        </w:rPr>
        <w:fldChar w:fldCharType="begin"/>
      </w:r>
      <w:r>
        <w:rPr>
          <w:noProof/>
        </w:rPr>
        <w:instrText xml:space="preserve"> PAGEREF _Toc481142936 \h </w:instrText>
      </w:r>
      <w:r>
        <w:rPr>
          <w:noProof/>
        </w:rPr>
      </w:r>
      <w:r>
        <w:rPr>
          <w:noProof/>
        </w:rPr>
        <w:fldChar w:fldCharType="separate"/>
      </w:r>
      <w:r w:rsidR="002A1706">
        <w:rPr>
          <w:noProof/>
        </w:rPr>
        <w:t>37</w:t>
      </w:r>
      <w:r>
        <w:rPr>
          <w:noProof/>
        </w:rPr>
        <w:fldChar w:fldCharType="end"/>
      </w:r>
    </w:p>
    <w:p w14:paraId="50324E2E" w14:textId="5516D418"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12: Reasons for Not Using E-Cigarettes Again</w:t>
      </w:r>
      <w:r>
        <w:rPr>
          <w:noProof/>
        </w:rPr>
        <w:tab/>
      </w:r>
      <w:r>
        <w:rPr>
          <w:noProof/>
        </w:rPr>
        <w:fldChar w:fldCharType="begin"/>
      </w:r>
      <w:r>
        <w:rPr>
          <w:noProof/>
        </w:rPr>
        <w:instrText xml:space="preserve"> PAGEREF _Toc481142937 \h </w:instrText>
      </w:r>
      <w:r>
        <w:rPr>
          <w:noProof/>
        </w:rPr>
      </w:r>
      <w:r>
        <w:rPr>
          <w:noProof/>
        </w:rPr>
        <w:fldChar w:fldCharType="separate"/>
      </w:r>
      <w:r w:rsidR="002A1706">
        <w:rPr>
          <w:noProof/>
        </w:rPr>
        <w:t>37</w:t>
      </w:r>
      <w:r>
        <w:rPr>
          <w:noProof/>
        </w:rPr>
        <w:fldChar w:fldCharType="end"/>
      </w:r>
    </w:p>
    <w:p w14:paraId="34EE0929" w14:textId="0D0D90D3"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13: Frequency of E-Cigarette Use Over Time</w:t>
      </w:r>
      <w:r>
        <w:rPr>
          <w:noProof/>
        </w:rPr>
        <w:tab/>
      </w:r>
      <w:r>
        <w:rPr>
          <w:noProof/>
        </w:rPr>
        <w:fldChar w:fldCharType="begin"/>
      </w:r>
      <w:r>
        <w:rPr>
          <w:noProof/>
        </w:rPr>
        <w:instrText xml:space="preserve"> PAGEREF _Toc481142938 \h </w:instrText>
      </w:r>
      <w:r>
        <w:rPr>
          <w:noProof/>
        </w:rPr>
      </w:r>
      <w:r>
        <w:rPr>
          <w:noProof/>
        </w:rPr>
        <w:fldChar w:fldCharType="separate"/>
      </w:r>
      <w:r w:rsidR="002A1706">
        <w:rPr>
          <w:noProof/>
        </w:rPr>
        <w:t>38</w:t>
      </w:r>
      <w:r>
        <w:rPr>
          <w:noProof/>
        </w:rPr>
        <w:fldChar w:fldCharType="end"/>
      </w:r>
    </w:p>
    <w:p w14:paraId="2AE24A8E" w14:textId="12628607"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14: Location of E-Cigarette Use</w:t>
      </w:r>
      <w:r>
        <w:rPr>
          <w:noProof/>
        </w:rPr>
        <w:tab/>
      </w:r>
      <w:r>
        <w:rPr>
          <w:noProof/>
        </w:rPr>
        <w:fldChar w:fldCharType="begin"/>
      </w:r>
      <w:r>
        <w:rPr>
          <w:noProof/>
        </w:rPr>
        <w:instrText xml:space="preserve"> PAGEREF _Toc481142939 \h </w:instrText>
      </w:r>
      <w:r>
        <w:rPr>
          <w:noProof/>
        </w:rPr>
      </w:r>
      <w:r>
        <w:rPr>
          <w:noProof/>
        </w:rPr>
        <w:fldChar w:fldCharType="separate"/>
      </w:r>
      <w:r w:rsidR="002A1706">
        <w:rPr>
          <w:noProof/>
        </w:rPr>
        <w:t>39</w:t>
      </w:r>
      <w:r>
        <w:rPr>
          <w:noProof/>
        </w:rPr>
        <w:fldChar w:fldCharType="end"/>
      </w:r>
    </w:p>
    <w:p w14:paraId="4652E933" w14:textId="27F34BF0"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15: Length of Time After Waking Before Using an E-Cigarette</w:t>
      </w:r>
      <w:r>
        <w:rPr>
          <w:noProof/>
        </w:rPr>
        <w:tab/>
      </w:r>
      <w:r>
        <w:rPr>
          <w:noProof/>
        </w:rPr>
        <w:fldChar w:fldCharType="begin"/>
      </w:r>
      <w:r>
        <w:rPr>
          <w:noProof/>
        </w:rPr>
        <w:instrText xml:space="preserve"> PAGEREF _Toc481142940 \h </w:instrText>
      </w:r>
      <w:r>
        <w:rPr>
          <w:noProof/>
        </w:rPr>
      </w:r>
      <w:r>
        <w:rPr>
          <w:noProof/>
        </w:rPr>
        <w:fldChar w:fldCharType="separate"/>
      </w:r>
      <w:r w:rsidR="002A1706">
        <w:rPr>
          <w:noProof/>
        </w:rPr>
        <w:t>40</w:t>
      </w:r>
      <w:r>
        <w:rPr>
          <w:noProof/>
        </w:rPr>
        <w:fldChar w:fldCharType="end"/>
      </w:r>
    </w:p>
    <w:p w14:paraId="75C92B88" w14:textId="040534F3"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16: Strong Cravings to Use an E-Cigarette</w:t>
      </w:r>
      <w:r>
        <w:rPr>
          <w:noProof/>
        </w:rPr>
        <w:tab/>
      </w:r>
      <w:r>
        <w:rPr>
          <w:noProof/>
        </w:rPr>
        <w:fldChar w:fldCharType="begin"/>
      </w:r>
      <w:r>
        <w:rPr>
          <w:noProof/>
        </w:rPr>
        <w:instrText xml:space="preserve"> PAGEREF _Toc481142941 \h </w:instrText>
      </w:r>
      <w:r>
        <w:rPr>
          <w:noProof/>
        </w:rPr>
      </w:r>
      <w:r>
        <w:rPr>
          <w:noProof/>
        </w:rPr>
        <w:fldChar w:fldCharType="separate"/>
      </w:r>
      <w:r w:rsidR="002A1706">
        <w:rPr>
          <w:noProof/>
        </w:rPr>
        <w:t>40</w:t>
      </w:r>
      <w:r>
        <w:rPr>
          <w:noProof/>
        </w:rPr>
        <w:fldChar w:fldCharType="end"/>
      </w:r>
    </w:p>
    <w:p w14:paraId="4197F0B9" w14:textId="5B239B41"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17: Parents' Awareness of E-Cigarette Use</w:t>
      </w:r>
      <w:r>
        <w:rPr>
          <w:noProof/>
        </w:rPr>
        <w:tab/>
      </w:r>
      <w:r>
        <w:rPr>
          <w:noProof/>
        </w:rPr>
        <w:fldChar w:fldCharType="begin"/>
      </w:r>
      <w:r>
        <w:rPr>
          <w:noProof/>
        </w:rPr>
        <w:instrText xml:space="preserve"> PAGEREF _Toc481142942 \h </w:instrText>
      </w:r>
      <w:r>
        <w:rPr>
          <w:noProof/>
        </w:rPr>
      </w:r>
      <w:r>
        <w:rPr>
          <w:noProof/>
        </w:rPr>
        <w:fldChar w:fldCharType="separate"/>
      </w:r>
      <w:r w:rsidR="002A1706">
        <w:rPr>
          <w:noProof/>
        </w:rPr>
        <w:t>41</w:t>
      </w:r>
      <w:r>
        <w:rPr>
          <w:noProof/>
        </w:rPr>
        <w:fldChar w:fldCharType="end"/>
      </w:r>
    </w:p>
    <w:p w14:paraId="7CFACDD5" w14:textId="515CF923"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18: Parents' Perceptions of E-Cigarettes</w:t>
      </w:r>
      <w:r>
        <w:rPr>
          <w:noProof/>
        </w:rPr>
        <w:tab/>
      </w:r>
      <w:r>
        <w:rPr>
          <w:noProof/>
        </w:rPr>
        <w:fldChar w:fldCharType="begin"/>
      </w:r>
      <w:r>
        <w:rPr>
          <w:noProof/>
        </w:rPr>
        <w:instrText xml:space="preserve"> PAGEREF _Toc481142943 \h </w:instrText>
      </w:r>
      <w:r>
        <w:rPr>
          <w:noProof/>
        </w:rPr>
      </w:r>
      <w:r>
        <w:rPr>
          <w:noProof/>
        </w:rPr>
        <w:fldChar w:fldCharType="separate"/>
      </w:r>
      <w:r w:rsidR="002A1706">
        <w:rPr>
          <w:noProof/>
        </w:rPr>
        <w:t>42</w:t>
      </w:r>
      <w:r>
        <w:rPr>
          <w:noProof/>
        </w:rPr>
        <w:fldChar w:fldCharType="end"/>
      </w:r>
    </w:p>
    <w:p w14:paraId="3CB76269" w14:textId="149F8E49"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19: Quitting E-Cigarettes Tried to Stop Using</w:t>
      </w:r>
      <w:r>
        <w:rPr>
          <w:noProof/>
        </w:rPr>
        <w:tab/>
      </w:r>
      <w:r>
        <w:rPr>
          <w:noProof/>
        </w:rPr>
        <w:fldChar w:fldCharType="begin"/>
      </w:r>
      <w:r>
        <w:rPr>
          <w:noProof/>
        </w:rPr>
        <w:instrText xml:space="preserve"> PAGEREF _Toc481142944 \h </w:instrText>
      </w:r>
      <w:r>
        <w:rPr>
          <w:noProof/>
        </w:rPr>
      </w:r>
      <w:r>
        <w:rPr>
          <w:noProof/>
        </w:rPr>
        <w:fldChar w:fldCharType="separate"/>
      </w:r>
      <w:r w:rsidR="002A1706">
        <w:rPr>
          <w:noProof/>
        </w:rPr>
        <w:t>43</w:t>
      </w:r>
      <w:r>
        <w:rPr>
          <w:noProof/>
        </w:rPr>
        <w:fldChar w:fldCharType="end"/>
      </w:r>
    </w:p>
    <w:p w14:paraId="62471DB3" w14:textId="77953877"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20: Quitting E-Cigarettes Likelihood of Ever Quitting</w:t>
      </w:r>
      <w:r>
        <w:rPr>
          <w:noProof/>
        </w:rPr>
        <w:tab/>
      </w:r>
      <w:r>
        <w:rPr>
          <w:noProof/>
        </w:rPr>
        <w:fldChar w:fldCharType="begin"/>
      </w:r>
      <w:r>
        <w:rPr>
          <w:noProof/>
        </w:rPr>
        <w:instrText xml:space="preserve"> PAGEREF _Toc481142945 \h </w:instrText>
      </w:r>
      <w:r>
        <w:rPr>
          <w:noProof/>
        </w:rPr>
      </w:r>
      <w:r>
        <w:rPr>
          <w:noProof/>
        </w:rPr>
        <w:fldChar w:fldCharType="separate"/>
      </w:r>
      <w:r w:rsidR="002A1706">
        <w:rPr>
          <w:noProof/>
        </w:rPr>
        <w:t>43</w:t>
      </w:r>
      <w:r>
        <w:rPr>
          <w:noProof/>
        </w:rPr>
        <w:fldChar w:fldCharType="end"/>
      </w:r>
    </w:p>
    <w:p w14:paraId="5D4B47C6" w14:textId="6EACA3DB"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21: Use of E-Cigarettes to Quit Smoking</w:t>
      </w:r>
      <w:r>
        <w:rPr>
          <w:noProof/>
        </w:rPr>
        <w:tab/>
      </w:r>
      <w:r>
        <w:rPr>
          <w:noProof/>
        </w:rPr>
        <w:fldChar w:fldCharType="begin"/>
      </w:r>
      <w:r>
        <w:rPr>
          <w:noProof/>
        </w:rPr>
        <w:instrText xml:space="preserve"> PAGEREF _Toc481142946 \h </w:instrText>
      </w:r>
      <w:r>
        <w:rPr>
          <w:noProof/>
        </w:rPr>
      </w:r>
      <w:r>
        <w:rPr>
          <w:noProof/>
        </w:rPr>
        <w:fldChar w:fldCharType="separate"/>
      </w:r>
      <w:r w:rsidR="002A1706">
        <w:rPr>
          <w:noProof/>
        </w:rPr>
        <w:t>44</w:t>
      </w:r>
      <w:r>
        <w:rPr>
          <w:noProof/>
        </w:rPr>
        <w:fldChar w:fldCharType="end"/>
      </w:r>
    </w:p>
    <w:p w14:paraId="2C0D586A" w14:textId="2E52B703"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22: Likelihood of Using E-Cigarettes to Quit Smoking</w:t>
      </w:r>
      <w:r>
        <w:rPr>
          <w:noProof/>
        </w:rPr>
        <w:tab/>
      </w:r>
      <w:r>
        <w:rPr>
          <w:noProof/>
        </w:rPr>
        <w:fldChar w:fldCharType="begin"/>
      </w:r>
      <w:r>
        <w:rPr>
          <w:noProof/>
        </w:rPr>
        <w:instrText xml:space="preserve"> PAGEREF _Toc481142947 \h </w:instrText>
      </w:r>
      <w:r>
        <w:rPr>
          <w:noProof/>
        </w:rPr>
      </w:r>
      <w:r>
        <w:rPr>
          <w:noProof/>
        </w:rPr>
        <w:fldChar w:fldCharType="separate"/>
      </w:r>
      <w:r w:rsidR="002A1706">
        <w:rPr>
          <w:noProof/>
        </w:rPr>
        <w:t>45</w:t>
      </w:r>
      <w:r>
        <w:rPr>
          <w:noProof/>
        </w:rPr>
        <w:fldChar w:fldCharType="end"/>
      </w:r>
    </w:p>
    <w:p w14:paraId="17059A0D" w14:textId="6DE4A200"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23: Devices Ownership</w:t>
      </w:r>
      <w:r>
        <w:rPr>
          <w:noProof/>
        </w:rPr>
        <w:tab/>
      </w:r>
      <w:r>
        <w:rPr>
          <w:noProof/>
        </w:rPr>
        <w:fldChar w:fldCharType="begin"/>
      </w:r>
      <w:r>
        <w:rPr>
          <w:noProof/>
        </w:rPr>
        <w:instrText xml:space="preserve"> PAGEREF _Toc481142948 \h </w:instrText>
      </w:r>
      <w:r>
        <w:rPr>
          <w:noProof/>
        </w:rPr>
      </w:r>
      <w:r>
        <w:rPr>
          <w:noProof/>
        </w:rPr>
        <w:fldChar w:fldCharType="separate"/>
      </w:r>
      <w:r w:rsidR="002A1706">
        <w:rPr>
          <w:noProof/>
        </w:rPr>
        <w:t>46</w:t>
      </w:r>
      <w:r>
        <w:rPr>
          <w:noProof/>
        </w:rPr>
        <w:fldChar w:fldCharType="end"/>
      </w:r>
    </w:p>
    <w:p w14:paraId="4CF39966" w14:textId="1190C8ED"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24: Devices Use of Refillable Devices</w:t>
      </w:r>
      <w:r>
        <w:rPr>
          <w:noProof/>
        </w:rPr>
        <w:tab/>
      </w:r>
      <w:r>
        <w:rPr>
          <w:noProof/>
        </w:rPr>
        <w:fldChar w:fldCharType="begin"/>
      </w:r>
      <w:r>
        <w:rPr>
          <w:noProof/>
        </w:rPr>
        <w:instrText xml:space="preserve"> PAGEREF _Toc481142949 \h </w:instrText>
      </w:r>
      <w:r>
        <w:rPr>
          <w:noProof/>
        </w:rPr>
      </w:r>
      <w:r>
        <w:rPr>
          <w:noProof/>
        </w:rPr>
        <w:fldChar w:fldCharType="separate"/>
      </w:r>
      <w:r w:rsidR="002A1706">
        <w:rPr>
          <w:noProof/>
        </w:rPr>
        <w:t>46</w:t>
      </w:r>
      <w:r>
        <w:rPr>
          <w:noProof/>
        </w:rPr>
        <w:fldChar w:fldCharType="end"/>
      </w:r>
    </w:p>
    <w:p w14:paraId="3850AC21" w14:textId="4FA70393"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25: Nicotine Use in E-Cigarettes Frequency of Use</w:t>
      </w:r>
      <w:r>
        <w:rPr>
          <w:noProof/>
        </w:rPr>
        <w:tab/>
      </w:r>
      <w:r>
        <w:rPr>
          <w:noProof/>
        </w:rPr>
        <w:fldChar w:fldCharType="begin"/>
      </w:r>
      <w:r>
        <w:rPr>
          <w:noProof/>
        </w:rPr>
        <w:instrText xml:space="preserve"> PAGEREF _Toc481142950 \h </w:instrText>
      </w:r>
      <w:r>
        <w:rPr>
          <w:noProof/>
        </w:rPr>
      </w:r>
      <w:r>
        <w:rPr>
          <w:noProof/>
        </w:rPr>
        <w:fldChar w:fldCharType="separate"/>
      </w:r>
      <w:r w:rsidR="002A1706">
        <w:rPr>
          <w:noProof/>
        </w:rPr>
        <w:t>47</w:t>
      </w:r>
      <w:r>
        <w:rPr>
          <w:noProof/>
        </w:rPr>
        <w:fldChar w:fldCharType="end"/>
      </w:r>
    </w:p>
    <w:p w14:paraId="09E8522C" w14:textId="6665C859"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26: Nicotine Use in E-Cigarettes Nicotine Concentration</w:t>
      </w:r>
      <w:r>
        <w:rPr>
          <w:noProof/>
        </w:rPr>
        <w:tab/>
      </w:r>
      <w:r>
        <w:rPr>
          <w:noProof/>
        </w:rPr>
        <w:fldChar w:fldCharType="begin"/>
      </w:r>
      <w:r>
        <w:rPr>
          <w:noProof/>
        </w:rPr>
        <w:instrText xml:space="preserve"> PAGEREF _Toc481142951 \h </w:instrText>
      </w:r>
      <w:r>
        <w:rPr>
          <w:noProof/>
        </w:rPr>
      </w:r>
      <w:r>
        <w:rPr>
          <w:noProof/>
        </w:rPr>
        <w:fldChar w:fldCharType="separate"/>
      </w:r>
      <w:r w:rsidR="002A1706">
        <w:rPr>
          <w:noProof/>
        </w:rPr>
        <w:t>47</w:t>
      </w:r>
      <w:r>
        <w:rPr>
          <w:noProof/>
        </w:rPr>
        <w:fldChar w:fldCharType="end"/>
      </w:r>
    </w:p>
    <w:p w14:paraId="30A50FD7" w14:textId="15582E60"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27: E-Cigarette Flavour Preferences Last Flavour Used</w:t>
      </w:r>
      <w:r>
        <w:rPr>
          <w:noProof/>
        </w:rPr>
        <w:tab/>
      </w:r>
      <w:r>
        <w:rPr>
          <w:noProof/>
        </w:rPr>
        <w:fldChar w:fldCharType="begin"/>
      </w:r>
      <w:r>
        <w:rPr>
          <w:noProof/>
        </w:rPr>
        <w:instrText xml:space="preserve"> PAGEREF _Toc481142952 \h </w:instrText>
      </w:r>
      <w:r>
        <w:rPr>
          <w:noProof/>
        </w:rPr>
      </w:r>
      <w:r>
        <w:rPr>
          <w:noProof/>
        </w:rPr>
        <w:fldChar w:fldCharType="separate"/>
      </w:r>
      <w:r w:rsidR="002A1706">
        <w:rPr>
          <w:noProof/>
        </w:rPr>
        <w:t>48</w:t>
      </w:r>
      <w:r>
        <w:rPr>
          <w:noProof/>
        </w:rPr>
        <w:fldChar w:fldCharType="end"/>
      </w:r>
    </w:p>
    <w:p w14:paraId="475D8B3D" w14:textId="38E71345"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28: E-Cigarette Flavour Preferences Last Flavour Used by Age Group</w:t>
      </w:r>
      <w:r>
        <w:rPr>
          <w:noProof/>
        </w:rPr>
        <w:tab/>
      </w:r>
      <w:r>
        <w:rPr>
          <w:noProof/>
        </w:rPr>
        <w:fldChar w:fldCharType="begin"/>
      </w:r>
      <w:r>
        <w:rPr>
          <w:noProof/>
        </w:rPr>
        <w:instrText xml:space="preserve"> PAGEREF _Toc481142953 \h </w:instrText>
      </w:r>
      <w:r>
        <w:rPr>
          <w:noProof/>
        </w:rPr>
      </w:r>
      <w:r>
        <w:rPr>
          <w:noProof/>
        </w:rPr>
        <w:fldChar w:fldCharType="separate"/>
      </w:r>
      <w:r w:rsidR="002A1706">
        <w:rPr>
          <w:noProof/>
        </w:rPr>
        <w:t>48</w:t>
      </w:r>
      <w:r>
        <w:rPr>
          <w:noProof/>
        </w:rPr>
        <w:fldChar w:fldCharType="end"/>
      </w:r>
    </w:p>
    <w:p w14:paraId="6AB37EB8" w14:textId="64B4FD01"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29: E-Cigarette Flavour Preferences Preferred Flavour</w:t>
      </w:r>
      <w:r>
        <w:rPr>
          <w:noProof/>
        </w:rPr>
        <w:tab/>
      </w:r>
      <w:r>
        <w:rPr>
          <w:noProof/>
        </w:rPr>
        <w:fldChar w:fldCharType="begin"/>
      </w:r>
      <w:r>
        <w:rPr>
          <w:noProof/>
        </w:rPr>
        <w:instrText xml:space="preserve"> PAGEREF _Toc481142954 \h </w:instrText>
      </w:r>
      <w:r>
        <w:rPr>
          <w:noProof/>
        </w:rPr>
      </w:r>
      <w:r>
        <w:rPr>
          <w:noProof/>
        </w:rPr>
        <w:fldChar w:fldCharType="separate"/>
      </w:r>
      <w:r w:rsidR="002A1706">
        <w:rPr>
          <w:noProof/>
        </w:rPr>
        <w:t>49</w:t>
      </w:r>
      <w:r>
        <w:rPr>
          <w:noProof/>
        </w:rPr>
        <w:fldChar w:fldCharType="end"/>
      </w:r>
    </w:p>
    <w:p w14:paraId="031157B4" w14:textId="5A943494"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30: E-Cigarette Flavour Preferences Preferred Flavour by Age Group</w:t>
      </w:r>
      <w:r>
        <w:rPr>
          <w:noProof/>
        </w:rPr>
        <w:tab/>
      </w:r>
      <w:r>
        <w:rPr>
          <w:noProof/>
        </w:rPr>
        <w:fldChar w:fldCharType="begin"/>
      </w:r>
      <w:r>
        <w:rPr>
          <w:noProof/>
        </w:rPr>
        <w:instrText xml:space="preserve"> PAGEREF _Toc481142955 \h </w:instrText>
      </w:r>
      <w:r>
        <w:rPr>
          <w:noProof/>
        </w:rPr>
      </w:r>
      <w:r>
        <w:rPr>
          <w:noProof/>
        </w:rPr>
        <w:fldChar w:fldCharType="separate"/>
      </w:r>
      <w:r w:rsidR="002A1706">
        <w:rPr>
          <w:noProof/>
        </w:rPr>
        <w:t>49</w:t>
      </w:r>
      <w:r>
        <w:rPr>
          <w:noProof/>
        </w:rPr>
        <w:fldChar w:fldCharType="end"/>
      </w:r>
    </w:p>
    <w:p w14:paraId="4B5E355C" w14:textId="767EACE8"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31: Purchasing Habits</w:t>
      </w:r>
      <w:r>
        <w:rPr>
          <w:noProof/>
        </w:rPr>
        <w:tab/>
      </w:r>
      <w:r>
        <w:rPr>
          <w:noProof/>
        </w:rPr>
        <w:fldChar w:fldCharType="begin"/>
      </w:r>
      <w:r>
        <w:rPr>
          <w:noProof/>
        </w:rPr>
        <w:instrText xml:space="preserve"> PAGEREF _Toc481142956 \h </w:instrText>
      </w:r>
      <w:r>
        <w:rPr>
          <w:noProof/>
        </w:rPr>
      </w:r>
      <w:r>
        <w:rPr>
          <w:noProof/>
        </w:rPr>
        <w:fldChar w:fldCharType="separate"/>
      </w:r>
      <w:r w:rsidR="002A1706">
        <w:rPr>
          <w:noProof/>
        </w:rPr>
        <w:t>50</w:t>
      </w:r>
      <w:r>
        <w:rPr>
          <w:noProof/>
        </w:rPr>
        <w:fldChar w:fldCharType="end"/>
      </w:r>
    </w:p>
    <w:p w14:paraId="7831E143" w14:textId="13892EC3"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32: Reasons for E-Cigarette Use</w:t>
      </w:r>
      <w:r>
        <w:rPr>
          <w:noProof/>
        </w:rPr>
        <w:tab/>
      </w:r>
      <w:r>
        <w:rPr>
          <w:noProof/>
        </w:rPr>
        <w:fldChar w:fldCharType="begin"/>
      </w:r>
      <w:r>
        <w:rPr>
          <w:noProof/>
        </w:rPr>
        <w:instrText xml:space="preserve"> PAGEREF _Toc481142957 \h </w:instrText>
      </w:r>
      <w:r>
        <w:rPr>
          <w:noProof/>
        </w:rPr>
      </w:r>
      <w:r>
        <w:rPr>
          <w:noProof/>
        </w:rPr>
        <w:fldChar w:fldCharType="separate"/>
      </w:r>
      <w:r w:rsidR="002A1706">
        <w:rPr>
          <w:noProof/>
        </w:rPr>
        <w:t>51</w:t>
      </w:r>
      <w:r>
        <w:rPr>
          <w:noProof/>
        </w:rPr>
        <w:fldChar w:fldCharType="end"/>
      </w:r>
    </w:p>
    <w:p w14:paraId="2C9BCC30" w14:textId="7A8205AF"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33: Perceived Disadvantages of E-Cigarettes</w:t>
      </w:r>
      <w:r>
        <w:rPr>
          <w:noProof/>
        </w:rPr>
        <w:tab/>
      </w:r>
      <w:r>
        <w:rPr>
          <w:noProof/>
        </w:rPr>
        <w:fldChar w:fldCharType="begin"/>
      </w:r>
      <w:r>
        <w:rPr>
          <w:noProof/>
        </w:rPr>
        <w:instrText xml:space="preserve"> PAGEREF _Toc481142958 \h </w:instrText>
      </w:r>
      <w:r>
        <w:rPr>
          <w:noProof/>
        </w:rPr>
      </w:r>
      <w:r>
        <w:rPr>
          <w:noProof/>
        </w:rPr>
        <w:fldChar w:fldCharType="separate"/>
      </w:r>
      <w:r w:rsidR="002A1706">
        <w:rPr>
          <w:noProof/>
        </w:rPr>
        <w:t>52</w:t>
      </w:r>
      <w:r>
        <w:rPr>
          <w:noProof/>
        </w:rPr>
        <w:fldChar w:fldCharType="end"/>
      </w:r>
    </w:p>
    <w:p w14:paraId="6FF52939" w14:textId="7CA27BE5"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34: Perceived Risks of Smoking and Vaping</w:t>
      </w:r>
      <w:r>
        <w:rPr>
          <w:noProof/>
        </w:rPr>
        <w:tab/>
      </w:r>
      <w:r>
        <w:rPr>
          <w:noProof/>
        </w:rPr>
        <w:fldChar w:fldCharType="begin"/>
      </w:r>
      <w:r>
        <w:rPr>
          <w:noProof/>
        </w:rPr>
        <w:instrText xml:space="preserve"> PAGEREF _Toc481142959 \h </w:instrText>
      </w:r>
      <w:r>
        <w:rPr>
          <w:noProof/>
        </w:rPr>
      </w:r>
      <w:r>
        <w:rPr>
          <w:noProof/>
        </w:rPr>
        <w:fldChar w:fldCharType="separate"/>
      </w:r>
      <w:r w:rsidR="002A1706">
        <w:rPr>
          <w:noProof/>
        </w:rPr>
        <w:t>53</w:t>
      </w:r>
      <w:r>
        <w:rPr>
          <w:noProof/>
        </w:rPr>
        <w:fldChar w:fldCharType="end"/>
      </w:r>
    </w:p>
    <w:p w14:paraId="2B3B5D1B" w14:textId="7F590E41"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35: E-Cigarette Status and Perceived Risks</w:t>
      </w:r>
      <w:r>
        <w:rPr>
          <w:noProof/>
        </w:rPr>
        <w:tab/>
      </w:r>
      <w:r>
        <w:rPr>
          <w:noProof/>
        </w:rPr>
        <w:fldChar w:fldCharType="begin"/>
      </w:r>
      <w:r>
        <w:rPr>
          <w:noProof/>
        </w:rPr>
        <w:instrText xml:space="preserve"> PAGEREF _Toc481142960 \h </w:instrText>
      </w:r>
      <w:r>
        <w:rPr>
          <w:noProof/>
        </w:rPr>
      </w:r>
      <w:r>
        <w:rPr>
          <w:noProof/>
        </w:rPr>
        <w:fldChar w:fldCharType="separate"/>
      </w:r>
      <w:r w:rsidR="002A1706">
        <w:rPr>
          <w:noProof/>
        </w:rPr>
        <w:t>54</w:t>
      </w:r>
      <w:r>
        <w:rPr>
          <w:noProof/>
        </w:rPr>
        <w:fldChar w:fldCharType="end"/>
      </w:r>
    </w:p>
    <w:p w14:paraId="1F6F8FC8" w14:textId="1EC3700E"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36: Attitudes Towards E-Cigarettes and Nicotine</w:t>
      </w:r>
      <w:r>
        <w:rPr>
          <w:noProof/>
        </w:rPr>
        <w:tab/>
      </w:r>
      <w:r>
        <w:rPr>
          <w:noProof/>
        </w:rPr>
        <w:fldChar w:fldCharType="begin"/>
      </w:r>
      <w:r>
        <w:rPr>
          <w:noProof/>
        </w:rPr>
        <w:instrText xml:space="preserve"> PAGEREF _Toc481142961 \h </w:instrText>
      </w:r>
      <w:r>
        <w:rPr>
          <w:noProof/>
        </w:rPr>
      </w:r>
      <w:r>
        <w:rPr>
          <w:noProof/>
        </w:rPr>
        <w:fldChar w:fldCharType="separate"/>
      </w:r>
      <w:r w:rsidR="002A1706">
        <w:rPr>
          <w:noProof/>
        </w:rPr>
        <w:t>55</w:t>
      </w:r>
      <w:r>
        <w:rPr>
          <w:noProof/>
        </w:rPr>
        <w:fldChar w:fldCharType="end"/>
      </w:r>
    </w:p>
    <w:p w14:paraId="15EB9D43" w14:textId="219A6165"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37: E-Cigarette Status and Attitudes Towards E-Cigarettes and Nicotine</w:t>
      </w:r>
      <w:r>
        <w:rPr>
          <w:noProof/>
        </w:rPr>
        <w:tab/>
      </w:r>
      <w:r>
        <w:rPr>
          <w:noProof/>
        </w:rPr>
        <w:fldChar w:fldCharType="begin"/>
      </w:r>
      <w:r>
        <w:rPr>
          <w:noProof/>
        </w:rPr>
        <w:instrText xml:space="preserve"> PAGEREF _Toc481142962 \h </w:instrText>
      </w:r>
      <w:r>
        <w:rPr>
          <w:noProof/>
        </w:rPr>
      </w:r>
      <w:r>
        <w:rPr>
          <w:noProof/>
        </w:rPr>
        <w:fldChar w:fldCharType="separate"/>
      </w:r>
      <w:r w:rsidR="002A1706">
        <w:rPr>
          <w:noProof/>
        </w:rPr>
        <w:t>55</w:t>
      </w:r>
      <w:r>
        <w:rPr>
          <w:noProof/>
        </w:rPr>
        <w:fldChar w:fldCharType="end"/>
      </w:r>
    </w:p>
    <w:p w14:paraId="0AFCD043" w14:textId="486F92CC"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38: E-Cigarette Information Sought</w:t>
      </w:r>
      <w:r>
        <w:rPr>
          <w:noProof/>
        </w:rPr>
        <w:tab/>
      </w:r>
      <w:r>
        <w:rPr>
          <w:noProof/>
        </w:rPr>
        <w:fldChar w:fldCharType="begin"/>
      </w:r>
      <w:r>
        <w:rPr>
          <w:noProof/>
        </w:rPr>
        <w:instrText xml:space="preserve"> PAGEREF _Toc481142963 \h </w:instrText>
      </w:r>
      <w:r>
        <w:rPr>
          <w:noProof/>
        </w:rPr>
      </w:r>
      <w:r>
        <w:rPr>
          <w:noProof/>
        </w:rPr>
        <w:fldChar w:fldCharType="separate"/>
      </w:r>
      <w:r w:rsidR="002A1706">
        <w:rPr>
          <w:noProof/>
        </w:rPr>
        <w:t>57</w:t>
      </w:r>
      <w:r>
        <w:rPr>
          <w:noProof/>
        </w:rPr>
        <w:fldChar w:fldCharType="end"/>
      </w:r>
    </w:p>
    <w:p w14:paraId="1FCE414E" w14:textId="7379CD77"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39: Sources of E-Cigarette Information</w:t>
      </w:r>
      <w:r>
        <w:rPr>
          <w:noProof/>
        </w:rPr>
        <w:tab/>
      </w:r>
      <w:r>
        <w:rPr>
          <w:noProof/>
        </w:rPr>
        <w:fldChar w:fldCharType="begin"/>
      </w:r>
      <w:r>
        <w:rPr>
          <w:noProof/>
        </w:rPr>
        <w:instrText xml:space="preserve"> PAGEREF _Toc481142964 \h </w:instrText>
      </w:r>
      <w:r>
        <w:rPr>
          <w:noProof/>
        </w:rPr>
      </w:r>
      <w:r>
        <w:rPr>
          <w:noProof/>
        </w:rPr>
        <w:fldChar w:fldCharType="separate"/>
      </w:r>
      <w:r w:rsidR="002A1706">
        <w:rPr>
          <w:noProof/>
        </w:rPr>
        <w:t>58</w:t>
      </w:r>
      <w:r>
        <w:rPr>
          <w:noProof/>
        </w:rPr>
        <w:fldChar w:fldCharType="end"/>
      </w:r>
    </w:p>
    <w:p w14:paraId="46AC1232" w14:textId="3222347A"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40: Gender</w:t>
      </w:r>
      <w:r>
        <w:rPr>
          <w:noProof/>
        </w:rPr>
        <w:tab/>
      </w:r>
      <w:r>
        <w:rPr>
          <w:noProof/>
        </w:rPr>
        <w:fldChar w:fldCharType="begin"/>
      </w:r>
      <w:r>
        <w:rPr>
          <w:noProof/>
        </w:rPr>
        <w:instrText xml:space="preserve"> PAGEREF _Toc481142965 \h </w:instrText>
      </w:r>
      <w:r>
        <w:rPr>
          <w:noProof/>
        </w:rPr>
      </w:r>
      <w:r>
        <w:rPr>
          <w:noProof/>
        </w:rPr>
        <w:fldChar w:fldCharType="separate"/>
      </w:r>
      <w:r w:rsidR="002A1706">
        <w:rPr>
          <w:noProof/>
        </w:rPr>
        <w:t>60</w:t>
      </w:r>
      <w:r>
        <w:rPr>
          <w:noProof/>
        </w:rPr>
        <w:fldChar w:fldCharType="end"/>
      </w:r>
    </w:p>
    <w:p w14:paraId="5242DF3B" w14:textId="5369F046"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41: Language</w:t>
      </w:r>
      <w:r>
        <w:rPr>
          <w:noProof/>
        </w:rPr>
        <w:tab/>
      </w:r>
      <w:r>
        <w:rPr>
          <w:noProof/>
        </w:rPr>
        <w:fldChar w:fldCharType="begin"/>
      </w:r>
      <w:r>
        <w:rPr>
          <w:noProof/>
        </w:rPr>
        <w:instrText xml:space="preserve"> PAGEREF _Toc481142966 \h </w:instrText>
      </w:r>
      <w:r>
        <w:rPr>
          <w:noProof/>
        </w:rPr>
      </w:r>
      <w:r>
        <w:rPr>
          <w:noProof/>
        </w:rPr>
        <w:fldChar w:fldCharType="separate"/>
      </w:r>
      <w:r w:rsidR="002A1706">
        <w:rPr>
          <w:noProof/>
        </w:rPr>
        <w:t>60</w:t>
      </w:r>
      <w:r>
        <w:rPr>
          <w:noProof/>
        </w:rPr>
        <w:fldChar w:fldCharType="end"/>
      </w:r>
    </w:p>
    <w:p w14:paraId="6A7AB6D1" w14:textId="21F0C0FE"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42: Age</w:t>
      </w:r>
      <w:r>
        <w:rPr>
          <w:noProof/>
        </w:rPr>
        <w:tab/>
      </w:r>
      <w:r>
        <w:rPr>
          <w:noProof/>
        </w:rPr>
        <w:fldChar w:fldCharType="begin"/>
      </w:r>
      <w:r>
        <w:rPr>
          <w:noProof/>
        </w:rPr>
        <w:instrText xml:space="preserve"> PAGEREF _Toc481142967 \h </w:instrText>
      </w:r>
      <w:r>
        <w:rPr>
          <w:noProof/>
        </w:rPr>
      </w:r>
      <w:r>
        <w:rPr>
          <w:noProof/>
        </w:rPr>
        <w:fldChar w:fldCharType="separate"/>
      </w:r>
      <w:r w:rsidR="002A1706">
        <w:rPr>
          <w:noProof/>
        </w:rPr>
        <w:t>60</w:t>
      </w:r>
      <w:r>
        <w:rPr>
          <w:noProof/>
        </w:rPr>
        <w:fldChar w:fldCharType="end"/>
      </w:r>
    </w:p>
    <w:p w14:paraId="00C46EB5" w14:textId="590CE746"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43: Education</w:t>
      </w:r>
      <w:r>
        <w:rPr>
          <w:noProof/>
        </w:rPr>
        <w:tab/>
      </w:r>
      <w:r>
        <w:rPr>
          <w:noProof/>
        </w:rPr>
        <w:fldChar w:fldCharType="begin"/>
      </w:r>
      <w:r>
        <w:rPr>
          <w:noProof/>
        </w:rPr>
        <w:instrText xml:space="preserve"> PAGEREF _Toc481142968 \h </w:instrText>
      </w:r>
      <w:r>
        <w:rPr>
          <w:noProof/>
        </w:rPr>
      </w:r>
      <w:r>
        <w:rPr>
          <w:noProof/>
        </w:rPr>
        <w:fldChar w:fldCharType="separate"/>
      </w:r>
      <w:r w:rsidR="002A1706">
        <w:rPr>
          <w:noProof/>
        </w:rPr>
        <w:t>60</w:t>
      </w:r>
      <w:r>
        <w:rPr>
          <w:noProof/>
        </w:rPr>
        <w:fldChar w:fldCharType="end"/>
      </w:r>
    </w:p>
    <w:p w14:paraId="0AD7D61F" w14:textId="0DF4A439" w:rsidR="00742267" w:rsidRDefault="00742267">
      <w:pPr>
        <w:pStyle w:val="TableofFigures"/>
        <w:tabs>
          <w:tab w:val="right" w:leader="dot" w:pos="8774"/>
        </w:tabs>
        <w:rPr>
          <w:rFonts w:asciiTheme="minorHAnsi" w:eastAsiaTheme="minorEastAsia" w:hAnsiTheme="minorHAnsi" w:cstheme="minorBidi"/>
          <w:noProof/>
          <w:szCs w:val="22"/>
          <w:lang w:eastAsia="en-CA"/>
        </w:rPr>
      </w:pPr>
      <w:r>
        <w:rPr>
          <w:noProof/>
        </w:rPr>
        <w:t>Figure 44: Location</w:t>
      </w:r>
      <w:r>
        <w:rPr>
          <w:noProof/>
        </w:rPr>
        <w:tab/>
      </w:r>
      <w:r>
        <w:rPr>
          <w:noProof/>
        </w:rPr>
        <w:fldChar w:fldCharType="begin"/>
      </w:r>
      <w:r>
        <w:rPr>
          <w:noProof/>
        </w:rPr>
        <w:instrText xml:space="preserve"> PAGEREF _Toc481142969 \h </w:instrText>
      </w:r>
      <w:r>
        <w:rPr>
          <w:noProof/>
        </w:rPr>
      </w:r>
      <w:r>
        <w:rPr>
          <w:noProof/>
        </w:rPr>
        <w:fldChar w:fldCharType="separate"/>
      </w:r>
      <w:r w:rsidR="002A1706">
        <w:rPr>
          <w:noProof/>
        </w:rPr>
        <w:t>61</w:t>
      </w:r>
      <w:r>
        <w:rPr>
          <w:noProof/>
        </w:rPr>
        <w:fldChar w:fldCharType="end"/>
      </w:r>
    </w:p>
    <w:p w14:paraId="07D9AD28" w14:textId="6311B7CC" w:rsidR="008A127A" w:rsidRPr="008A127A" w:rsidRDefault="008A127A" w:rsidP="008A127A">
      <w:r>
        <w:fldChar w:fldCharType="end"/>
      </w:r>
    </w:p>
    <w:p w14:paraId="07DF695D" w14:textId="312317A4" w:rsidR="00A9407F" w:rsidRPr="00795D3F" w:rsidRDefault="00A9407F" w:rsidP="00153355">
      <w:pPr>
        <w:tabs>
          <w:tab w:val="left" w:pos="1400"/>
        </w:tabs>
        <w:rPr>
          <w:lang w:eastAsia="en-CA"/>
        </w:rPr>
        <w:sectPr w:rsidR="00A9407F" w:rsidRPr="00795D3F" w:rsidSect="00B12402">
          <w:pgSz w:w="12240" w:h="15840" w:code="1"/>
          <w:pgMar w:top="1440" w:right="1728" w:bottom="1440" w:left="1728" w:header="720" w:footer="720" w:gutter="0"/>
          <w:pgNumType w:fmt="lowerRoman" w:start="1"/>
          <w:cols w:space="720"/>
          <w:docGrid w:linePitch="360"/>
        </w:sectPr>
      </w:pPr>
    </w:p>
    <w:p w14:paraId="4F4959C9" w14:textId="40C52912" w:rsidR="00194868" w:rsidRDefault="00194868" w:rsidP="00153355">
      <w:pPr>
        <w:pStyle w:val="Heading1"/>
        <w:spacing w:before="0" w:after="0"/>
        <w:rPr>
          <w:lang w:eastAsia="en-CA"/>
        </w:rPr>
      </w:pPr>
      <w:bookmarkStart w:id="5" w:name="_Toc481142913"/>
      <w:r>
        <w:rPr>
          <w:lang w:eastAsia="en-CA"/>
        </w:rPr>
        <w:lastRenderedPageBreak/>
        <w:t>Executive Summary</w:t>
      </w:r>
      <w:bookmarkEnd w:id="3"/>
      <w:bookmarkEnd w:id="4"/>
      <w:bookmarkEnd w:id="5"/>
    </w:p>
    <w:p w14:paraId="3A2A2D2C" w14:textId="13C7EC7E" w:rsidR="001D08DF" w:rsidRPr="00ED248B" w:rsidRDefault="001D08DF" w:rsidP="001D08DF">
      <w:pPr>
        <w:pStyle w:val="QuickFormat6"/>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olor w:val="auto"/>
          <w:sz w:val="22"/>
          <w:lang w:val="en-CA"/>
        </w:rPr>
      </w:pPr>
      <w:r w:rsidRPr="00ED248B">
        <w:rPr>
          <w:rFonts w:ascii="Arial" w:hAnsi="Arial"/>
          <w:sz w:val="22"/>
        </w:rPr>
        <w:t>Health Canada commissioned Phoenix S</w:t>
      </w:r>
      <w:r>
        <w:rPr>
          <w:rFonts w:ascii="Arial" w:hAnsi="Arial"/>
          <w:sz w:val="22"/>
        </w:rPr>
        <w:t xml:space="preserve">trategic </w:t>
      </w:r>
      <w:r w:rsidRPr="00ED248B">
        <w:rPr>
          <w:rFonts w:ascii="Arial" w:hAnsi="Arial"/>
          <w:sz w:val="22"/>
        </w:rPr>
        <w:t>P</w:t>
      </w:r>
      <w:r>
        <w:rPr>
          <w:rFonts w:ascii="Arial" w:hAnsi="Arial"/>
          <w:sz w:val="22"/>
        </w:rPr>
        <w:t xml:space="preserve">erspectives </w:t>
      </w:r>
      <w:r w:rsidRPr="00ED248B">
        <w:rPr>
          <w:rFonts w:ascii="Arial" w:hAnsi="Arial"/>
          <w:sz w:val="22"/>
        </w:rPr>
        <w:t>I</w:t>
      </w:r>
      <w:r>
        <w:rPr>
          <w:rFonts w:ascii="Arial" w:hAnsi="Arial"/>
          <w:sz w:val="22"/>
        </w:rPr>
        <w:t>nc.</w:t>
      </w:r>
      <w:r w:rsidRPr="00ED248B">
        <w:rPr>
          <w:rFonts w:ascii="Arial" w:hAnsi="Arial"/>
          <w:sz w:val="22"/>
        </w:rPr>
        <w:t xml:space="preserve"> to conduct </w:t>
      </w:r>
      <w:r>
        <w:rPr>
          <w:rFonts w:ascii="Arial" w:hAnsi="Arial"/>
          <w:sz w:val="22"/>
        </w:rPr>
        <w:t>qualitative and quantitative</w:t>
      </w:r>
      <w:r w:rsidRPr="00ED248B">
        <w:rPr>
          <w:rFonts w:ascii="Arial" w:hAnsi="Arial"/>
          <w:sz w:val="22"/>
        </w:rPr>
        <w:t xml:space="preserve"> research with </w:t>
      </w:r>
      <w:r>
        <w:rPr>
          <w:rFonts w:ascii="Arial" w:hAnsi="Arial"/>
          <w:sz w:val="22"/>
        </w:rPr>
        <w:t xml:space="preserve">youth and </w:t>
      </w:r>
      <w:r w:rsidRPr="00ED248B">
        <w:rPr>
          <w:rFonts w:ascii="Arial" w:hAnsi="Arial"/>
          <w:sz w:val="22"/>
        </w:rPr>
        <w:t>young adult</w:t>
      </w:r>
      <w:r>
        <w:rPr>
          <w:rFonts w:ascii="Arial" w:hAnsi="Arial"/>
          <w:sz w:val="22"/>
        </w:rPr>
        <w:t xml:space="preserve"> </w:t>
      </w:r>
      <w:r w:rsidRPr="00ED248B">
        <w:rPr>
          <w:rFonts w:ascii="Arial" w:hAnsi="Arial"/>
          <w:sz w:val="22"/>
        </w:rPr>
        <w:t xml:space="preserve">to explore issues related to </w:t>
      </w:r>
      <w:r>
        <w:rPr>
          <w:rFonts w:ascii="Arial" w:hAnsi="Arial"/>
          <w:sz w:val="22"/>
        </w:rPr>
        <w:t>e-cigarettes</w:t>
      </w:r>
      <w:r w:rsidRPr="00ED248B">
        <w:rPr>
          <w:rFonts w:ascii="Arial" w:hAnsi="Arial"/>
          <w:sz w:val="22"/>
        </w:rPr>
        <w:t xml:space="preserve">. </w:t>
      </w:r>
    </w:p>
    <w:p w14:paraId="56274FE0" w14:textId="77777777" w:rsidR="00795D3F" w:rsidRDefault="00795D3F" w:rsidP="00153355">
      <w:pPr>
        <w:rPr>
          <w:lang w:eastAsia="en-CA"/>
        </w:rPr>
      </w:pPr>
    </w:p>
    <w:p w14:paraId="40B25721" w14:textId="34E588AB" w:rsidR="0051181B" w:rsidRDefault="00194868" w:rsidP="00100B32">
      <w:pPr>
        <w:pStyle w:val="Heading2"/>
        <w:spacing w:before="0"/>
        <w:rPr>
          <w:lang w:eastAsia="en-CA"/>
        </w:rPr>
      </w:pPr>
      <w:bookmarkStart w:id="6" w:name="_Toc471732136"/>
      <w:bookmarkStart w:id="7" w:name="_Toc471742316"/>
      <w:bookmarkStart w:id="8" w:name="_Toc481142914"/>
      <w:r>
        <w:rPr>
          <w:lang w:eastAsia="en-CA"/>
        </w:rPr>
        <w:t>Background and Objectives</w:t>
      </w:r>
      <w:bookmarkEnd w:id="6"/>
      <w:bookmarkEnd w:id="7"/>
      <w:bookmarkEnd w:id="8"/>
    </w:p>
    <w:p w14:paraId="53DC239E" w14:textId="2611E3F5" w:rsidR="00C77B0F" w:rsidRPr="00100B32" w:rsidRDefault="00C77B0F" w:rsidP="00E47870">
      <w:r w:rsidRPr="00100B32">
        <w:t xml:space="preserve">Under the current federal framework, vaping products are either regulated under the </w:t>
      </w:r>
      <w:r w:rsidRPr="00100B32">
        <w:rPr>
          <w:i/>
          <w:iCs/>
        </w:rPr>
        <w:t>Food and Drugs Act</w:t>
      </w:r>
      <w:r w:rsidRPr="00100B32">
        <w:t xml:space="preserve"> (FDA) or the </w:t>
      </w:r>
      <w:r w:rsidRPr="00100B32">
        <w:rPr>
          <w:i/>
        </w:rPr>
        <w:t>Canada</w:t>
      </w:r>
      <w:r w:rsidRPr="00100B32">
        <w:t xml:space="preserve"> </w:t>
      </w:r>
      <w:r w:rsidRPr="00100B32">
        <w:rPr>
          <w:i/>
          <w:iCs/>
        </w:rPr>
        <w:t>Consumer Product Safety Act</w:t>
      </w:r>
      <w:r w:rsidR="00100B32">
        <w:t xml:space="preserve"> (CCPSA). </w:t>
      </w:r>
      <w:r w:rsidRPr="00100B32">
        <w:t>Vaping products that contain nicotine or make a therapeutic claim must be authorized under the FDA by He</w:t>
      </w:r>
      <w:r w:rsidR="00100B32">
        <w:t xml:space="preserve">alth Canada before being sold. </w:t>
      </w:r>
      <w:r w:rsidRPr="00100B32">
        <w:t>Vaping products without nicotine and without therapeutic claims do not require authorization by Health Canada but are subject to post-market requirements of the CCPSA.</w:t>
      </w:r>
    </w:p>
    <w:p w14:paraId="3F4F4BE0" w14:textId="77777777" w:rsidR="00C77B0F" w:rsidRPr="00100B32" w:rsidRDefault="00C77B0F" w:rsidP="00E47870"/>
    <w:p w14:paraId="601EA44B" w14:textId="77777777" w:rsidR="00C77B0F" w:rsidRPr="00100B32" w:rsidRDefault="00C77B0F" w:rsidP="00E47870">
      <w:r w:rsidRPr="00100B32">
        <w:t>The Government of Canada has launched an ambitious tobacco control agenda for Canada, which includes banning menthol in most tobacco products, implementing plain packaging requirements, introducing a new approach to regulating vaping products, and modernizing Canada’s approach to tobacco control.</w:t>
      </w:r>
    </w:p>
    <w:p w14:paraId="1291BBDF" w14:textId="77777777" w:rsidR="00C77B0F" w:rsidRPr="00100B32" w:rsidRDefault="00C77B0F" w:rsidP="00E47870"/>
    <w:p w14:paraId="7BE11FB1" w14:textId="77777777" w:rsidR="00C77B0F" w:rsidRPr="00100B32" w:rsidRDefault="00C77B0F" w:rsidP="00E47870">
      <w:r w:rsidRPr="00100B32">
        <w:t xml:space="preserve">With respect to vaping products, the Government of Canada has introduced amendments that would establish the </w:t>
      </w:r>
      <w:r w:rsidRPr="00100B32">
        <w:rPr>
          <w:i/>
        </w:rPr>
        <w:t>Tobacco and Vaping Products Act</w:t>
      </w:r>
      <w:r w:rsidRPr="00100B32">
        <w:t>, a new legislative framework to regulate the manufacture, sale, labelling and promotion of these products in Canada. The proposed legislation aims to protect youth from nicotine addiction and inducements to tobacco use, while allowing adults to legally access vaping products as a likely less harmful alternative to tobacco. The new legislation would apply to a range of devices and substances, such as e-liquids, and cover vaping products with and without nicotine. The proposed legislation includes provisions that would ban the sale and promotion of all vaping products to persons under 18, prohibit the promotion of flavours that appeal to youth, and create regulatory authority to mandate the display of health warning messages on vaping devices and refill packages.</w:t>
      </w:r>
    </w:p>
    <w:p w14:paraId="0689C6A9" w14:textId="77777777" w:rsidR="00C77B0F" w:rsidRPr="00100B32" w:rsidRDefault="00C77B0F" w:rsidP="00E47870"/>
    <w:p w14:paraId="626685F1" w14:textId="77777777" w:rsidR="001D08DF" w:rsidRPr="00100B32" w:rsidRDefault="001D08DF" w:rsidP="001D08DF">
      <w:r w:rsidRPr="00100B32">
        <w:t xml:space="preserve">Though scientific knowledge is still emerging, Health Canada recognizes that vaping products could bring public health benefits if they reduce tobacco-related death and disease by helping smokers quit or switch completely to a likely less harmful source of nicotine. However, vaping products could also bring public health harms. There is </w:t>
      </w:r>
      <w:r>
        <w:t>a growing body of</w:t>
      </w:r>
      <w:r w:rsidRPr="00100B32">
        <w:t xml:space="preserve"> evidence that nicotine exposure during adolescence adversely affects cognitive function and development. Nicotine is also a potent and powerfully addictive substance, particularly for youth. There are concerns that vaping products could potentially lead to nicotine addiction, the use of tobacco products, and the renormalization of smoking behaviours.</w:t>
      </w:r>
    </w:p>
    <w:p w14:paraId="122D6A69" w14:textId="77777777" w:rsidR="001D08DF" w:rsidRPr="00100B32" w:rsidRDefault="001D08DF" w:rsidP="001D08DF"/>
    <w:p w14:paraId="7357FB49" w14:textId="77777777" w:rsidR="001D08DF" w:rsidRPr="00100B32" w:rsidRDefault="001D08DF" w:rsidP="001D08DF">
      <w:r w:rsidRPr="00100B32">
        <w:t xml:space="preserve">There is a wide selection of flavours in e-liquids, some of which may be more appealing to youth.  Health Canada is interested in better understanding how youth and young adult </w:t>
      </w:r>
      <w:r>
        <w:t>e-</w:t>
      </w:r>
      <w:r w:rsidRPr="00100B32">
        <w:t>cigarette users engage with the product and how flavours factor into the appeal of the product</w:t>
      </w:r>
      <w:r>
        <w:t xml:space="preserve"> for both users and non-users</w:t>
      </w:r>
      <w:r w:rsidRPr="00100B32">
        <w:t>.</w:t>
      </w:r>
    </w:p>
    <w:p w14:paraId="115001C1" w14:textId="77777777" w:rsidR="001D08DF" w:rsidRPr="00100B32" w:rsidRDefault="001D08DF" w:rsidP="001D08DF"/>
    <w:p w14:paraId="456001AF" w14:textId="77777777" w:rsidR="001D08DF" w:rsidRPr="00100B32" w:rsidRDefault="001D08DF" w:rsidP="001D08DF">
      <w:r w:rsidRPr="00100B32">
        <w:t xml:space="preserve">The 2014-2015 Canadian Student Tobacco Alcohol and Drugs Survey (CSTADS) asked students in grades 6 to 12 (grade 6 to secondary V in Quebec) about perceived harm associated with e-cigarettes. Almost one in four students (23%) thought there was "no risk" of harm from using an e-cigarette once in a while, compared to 9% who thought </w:t>
      </w:r>
      <w:r w:rsidRPr="00100B32">
        <w:lastRenderedPageBreak/>
        <w:t>there was "great risk". Using an e-cigarette on a regular basis was thought to pose "no risk" of harm by 12% of students and great risk of harm by 25%. Almost one in six students (16%) were unaware how much a person risked harming themselves by using an e-cigarette once in a while or on a regular basis. The perception of risk of harm from smoking cigarettes and using e-cigarettes varied by smoking status. Current and former smokers attribute less risk to the use of cigarettes and e-cigarettes than never smokers.</w:t>
      </w:r>
    </w:p>
    <w:p w14:paraId="0F2D75BD" w14:textId="77777777" w:rsidR="001D08DF" w:rsidRDefault="001D08DF" w:rsidP="001D08DF"/>
    <w:p w14:paraId="5E0A7AFF" w14:textId="77777777" w:rsidR="001D08DF" w:rsidRPr="00100B32" w:rsidRDefault="001D08DF" w:rsidP="001D08DF">
      <w:r w:rsidRPr="00100B32">
        <w:t xml:space="preserve">E-cigarettes have been in the North American market for approximately a decade. With only a few studies available, data are limited on the knowledge, attitudes and beliefs of Canadians as they relate to e-cigarettes. Health Canada is interested in better understanding how Canadians, and in particular youth and young adults, are using e-cigarette products. Further, the study intends to explore the impact of flavours on the appeal to Canadian youth and young adults. </w:t>
      </w:r>
    </w:p>
    <w:p w14:paraId="531D7056" w14:textId="77777777" w:rsidR="001D08DF" w:rsidRPr="00100B32" w:rsidRDefault="001D08DF" w:rsidP="001D08DF">
      <w:pPr>
        <w:rPr>
          <w:szCs w:val="22"/>
          <w:lang w:eastAsia="x-none"/>
        </w:rPr>
      </w:pPr>
    </w:p>
    <w:p w14:paraId="2B6B7C12" w14:textId="77777777" w:rsidR="001D08DF" w:rsidRPr="00100B32" w:rsidRDefault="001D08DF" w:rsidP="001D08DF">
      <w:pPr>
        <w:rPr>
          <w:szCs w:val="22"/>
          <w:lang w:eastAsia="x-none"/>
        </w:rPr>
      </w:pPr>
      <w:r w:rsidRPr="00100B32">
        <w:rPr>
          <w:szCs w:val="22"/>
          <w:lang w:val="en-GB" w:eastAsia="x-none"/>
        </w:rPr>
        <w:t xml:space="preserve">Qualitative and quantitative research </w:t>
      </w:r>
      <w:r>
        <w:rPr>
          <w:szCs w:val="22"/>
          <w:lang w:val="en-GB" w:eastAsia="x-none"/>
        </w:rPr>
        <w:t>was</w:t>
      </w:r>
      <w:r w:rsidRPr="00100B32">
        <w:rPr>
          <w:szCs w:val="22"/>
          <w:lang w:val="en-GB" w:eastAsia="x-none"/>
        </w:rPr>
        <w:t xml:space="preserve"> therefore required to better understand Canadians’ perceptions on e-cigarette flavours, and perceptions of harms associated with e-cigarette use with a special focus on youth and young adults. </w:t>
      </w:r>
    </w:p>
    <w:p w14:paraId="5583766F" w14:textId="77777777" w:rsidR="001D08DF" w:rsidRPr="00100B32" w:rsidRDefault="001D08DF" w:rsidP="001D08DF">
      <w:pPr>
        <w:rPr>
          <w:szCs w:val="22"/>
          <w:lang w:eastAsia="x-none"/>
        </w:rPr>
      </w:pPr>
    </w:p>
    <w:p w14:paraId="2F636D7F" w14:textId="77777777" w:rsidR="001D08DF" w:rsidRPr="00100B32" w:rsidRDefault="001D08DF" w:rsidP="001D08DF">
      <w:pPr>
        <w:spacing w:after="120"/>
        <w:rPr>
          <w:szCs w:val="22"/>
          <w:lang w:eastAsia="x-none"/>
        </w:rPr>
      </w:pPr>
      <w:r w:rsidRPr="00100B32">
        <w:rPr>
          <w:szCs w:val="22"/>
          <w:lang w:eastAsia="x-none"/>
        </w:rPr>
        <w:t>Specific objectives</w:t>
      </w:r>
      <w:r>
        <w:rPr>
          <w:szCs w:val="22"/>
          <w:lang w:eastAsia="x-none"/>
        </w:rPr>
        <w:t xml:space="preserve"> of the research were</w:t>
      </w:r>
      <w:r w:rsidRPr="00100B32">
        <w:rPr>
          <w:szCs w:val="22"/>
          <w:lang w:eastAsia="x-none"/>
        </w:rPr>
        <w:t>:</w:t>
      </w:r>
    </w:p>
    <w:p w14:paraId="146C6D91" w14:textId="77777777" w:rsidR="001D08DF" w:rsidRPr="00100B32" w:rsidRDefault="001D08DF" w:rsidP="001D08DF">
      <w:pPr>
        <w:numPr>
          <w:ilvl w:val="0"/>
          <w:numId w:val="26"/>
        </w:numPr>
        <w:jc w:val="left"/>
        <w:rPr>
          <w:szCs w:val="22"/>
          <w:lang w:eastAsia="x-none"/>
        </w:rPr>
      </w:pPr>
      <w:r w:rsidRPr="00100B32">
        <w:rPr>
          <w:szCs w:val="22"/>
          <w:lang w:eastAsia="x-none"/>
        </w:rPr>
        <w:t>To examine Canadian youth and young adults’ knowledge, awareness, attitudes, opinions and behaviours regarding e-cigarettes.</w:t>
      </w:r>
    </w:p>
    <w:p w14:paraId="1EB411A5" w14:textId="77777777" w:rsidR="001D08DF" w:rsidRPr="00100B32" w:rsidRDefault="001D08DF" w:rsidP="001D08DF">
      <w:pPr>
        <w:numPr>
          <w:ilvl w:val="0"/>
          <w:numId w:val="26"/>
        </w:numPr>
        <w:jc w:val="left"/>
        <w:rPr>
          <w:szCs w:val="22"/>
          <w:lang w:eastAsia="x-none"/>
        </w:rPr>
      </w:pPr>
      <w:r w:rsidRPr="00100B32">
        <w:rPr>
          <w:szCs w:val="22"/>
          <w:lang w:eastAsia="x-none"/>
        </w:rPr>
        <w:t>To gain a broader understanding of Canadian youth and young adults’ perceptions and opinions of e-cigarettes risks (including sources of information on e-cigarettes).</w:t>
      </w:r>
    </w:p>
    <w:p w14:paraId="7D15A2BB" w14:textId="77777777" w:rsidR="001D08DF" w:rsidRPr="00100B32" w:rsidRDefault="001D08DF" w:rsidP="001D08DF">
      <w:pPr>
        <w:numPr>
          <w:ilvl w:val="0"/>
          <w:numId w:val="26"/>
        </w:numPr>
        <w:jc w:val="left"/>
        <w:rPr>
          <w:szCs w:val="22"/>
          <w:lang w:eastAsia="x-none"/>
        </w:rPr>
      </w:pPr>
      <w:r w:rsidRPr="00100B32">
        <w:rPr>
          <w:szCs w:val="22"/>
          <w:lang w:eastAsia="x-none"/>
        </w:rPr>
        <w:t xml:space="preserve">To explore Canadian youth and young adults’ perceptions regarding e-cigarettes flavours, including the attractiveness of certain flavours. </w:t>
      </w:r>
    </w:p>
    <w:p w14:paraId="4210DE30" w14:textId="77777777" w:rsidR="001D08DF" w:rsidRPr="00100B32" w:rsidRDefault="001D08DF" w:rsidP="001D08DF">
      <w:pPr>
        <w:rPr>
          <w:szCs w:val="22"/>
          <w:lang w:eastAsia="x-none"/>
        </w:rPr>
      </w:pPr>
    </w:p>
    <w:p w14:paraId="1C28B3D4" w14:textId="77777777" w:rsidR="001D08DF" w:rsidRPr="00100B32" w:rsidRDefault="001D08DF" w:rsidP="001D08DF">
      <w:pPr>
        <w:rPr>
          <w:szCs w:val="22"/>
          <w:lang w:eastAsia="x-none"/>
        </w:rPr>
      </w:pPr>
      <w:r w:rsidRPr="00100B32">
        <w:rPr>
          <w:szCs w:val="22"/>
          <w:lang w:eastAsia="x-none"/>
        </w:rPr>
        <w:t xml:space="preserve">Findings from this study </w:t>
      </w:r>
      <w:r>
        <w:rPr>
          <w:szCs w:val="22"/>
          <w:lang w:eastAsia="x-none"/>
        </w:rPr>
        <w:t xml:space="preserve">are intended to </w:t>
      </w:r>
      <w:r w:rsidRPr="00100B32">
        <w:rPr>
          <w:szCs w:val="22"/>
          <w:lang w:eastAsia="x-none"/>
        </w:rPr>
        <w:t xml:space="preserve">provide greater insight and understanding </w:t>
      </w:r>
      <w:r>
        <w:rPr>
          <w:szCs w:val="22"/>
          <w:lang w:eastAsia="x-none"/>
        </w:rPr>
        <w:t>into</w:t>
      </w:r>
      <w:r w:rsidRPr="00100B32">
        <w:rPr>
          <w:szCs w:val="22"/>
          <w:lang w:eastAsia="x-none"/>
        </w:rPr>
        <w:t xml:space="preserve"> how Canadians are interacting with e-cigarettes and </w:t>
      </w:r>
      <w:r>
        <w:rPr>
          <w:szCs w:val="22"/>
          <w:lang w:eastAsia="x-none"/>
        </w:rPr>
        <w:t xml:space="preserve">what the </w:t>
      </w:r>
      <w:r w:rsidRPr="00100B32">
        <w:rPr>
          <w:szCs w:val="22"/>
          <w:lang w:eastAsia="x-none"/>
        </w:rPr>
        <w:t>appeal of e-cigarette products</w:t>
      </w:r>
      <w:r>
        <w:rPr>
          <w:szCs w:val="22"/>
          <w:lang w:eastAsia="x-none"/>
        </w:rPr>
        <w:t xml:space="preserve"> is</w:t>
      </w:r>
      <w:r w:rsidRPr="00100B32">
        <w:rPr>
          <w:szCs w:val="22"/>
          <w:lang w:eastAsia="x-none"/>
        </w:rPr>
        <w:t xml:space="preserve">, particularly among Canadian youth and young adults. The results will inform future regulation as well as contribute to future public awareness and education campaigns.  </w:t>
      </w:r>
    </w:p>
    <w:p w14:paraId="60877E11" w14:textId="77777777" w:rsidR="001D08DF" w:rsidRDefault="001D08DF" w:rsidP="001D08DF">
      <w:pPr>
        <w:rPr>
          <w:lang w:eastAsia="en-CA"/>
        </w:rPr>
      </w:pPr>
    </w:p>
    <w:p w14:paraId="48FC38E7" w14:textId="77777777" w:rsidR="001D08DF" w:rsidRDefault="001D08DF" w:rsidP="001D08DF">
      <w:pPr>
        <w:pStyle w:val="Heading2"/>
      </w:pPr>
      <w:bookmarkStart w:id="9" w:name="_Toc471732137"/>
      <w:bookmarkStart w:id="10" w:name="_Toc471742317"/>
      <w:bookmarkStart w:id="11" w:name="_Toc481142915"/>
      <w:r w:rsidRPr="00795D3F">
        <w:t>Methodology</w:t>
      </w:r>
      <w:bookmarkEnd w:id="9"/>
      <w:bookmarkEnd w:id="10"/>
      <w:bookmarkEnd w:id="11"/>
    </w:p>
    <w:p w14:paraId="0F1FD0E2" w14:textId="77777777" w:rsidR="001D08DF" w:rsidRPr="004D34BD" w:rsidRDefault="001D08DF" w:rsidP="001D08DF">
      <w:pPr>
        <w:shd w:val="clear" w:color="000000" w:fill="FFFFFF"/>
        <w:rPr>
          <w:rFonts w:cs="Arial"/>
          <w:szCs w:val="18"/>
          <w:lang w:val="en-US"/>
        </w:rPr>
      </w:pPr>
      <w:bookmarkStart w:id="12" w:name="_Toc447263034"/>
      <w:r>
        <w:rPr>
          <w:rFonts w:cs="Arial"/>
        </w:rPr>
        <w:t>To meet the research objectives, qualitative and quantitative research was conducted with Canadian youth and young adults.</w:t>
      </w:r>
      <w:r>
        <w:rPr>
          <w:rFonts w:cs="Arial"/>
          <w:szCs w:val="18"/>
          <w:lang w:val="en-US"/>
        </w:rPr>
        <w:t xml:space="preserve"> </w:t>
      </w:r>
      <w:r>
        <w:rPr>
          <w:rFonts w:cs="Arial"/>
          <w:szCs w:val="18"/>
        </w:rPr>
        <w:t>Specifically:</w:t>
      </w:r>
      <w:r w:rsidRPr="00B2017C">
        <w:rPr>
          <w:rFonts w:cs="Arial"/>
        </w:rPr>
        <w:t xml:space="preserve"> </w:t>
      </w:r>
      <w:r>
        <w:rPr>
          <w:rFonts w:cs="Arial"/>
        </w:rPr>
        <w:t xml:space="preserve">a </w:t>
      </w:r>
      <w:r w:rsidRPr="00B2017C">
        <w:rPr>
          <w:rFonts w:cs="Arial"/>
        </w:rPr>
        <w:t>series of 1</w:t>
      </w:r>
      <w:r>
        <w:rPr>
          <w:rFonts w:cs="Arial"/>
        </w:rPr>
        <w:t>2</w:t>
      </w:r>
      <w:r w:rsidRPr="00B2017C">
        <w:rPr>
          <w:rFonts w:cs="Arial"/>
        </w:rPr>
        <w:t xml:space="preserve"> in-person focus groups in </w:t>
      </w:r>
      <w:r>
        <w:rPr>
          <w:rFonts w:cs="Arial"/>
        </w:rPr>
        <w:t>three</w:t>
      </w:r>
      <w:r w:rsidRPr="00B2017C">
        <w:rPr>
          <w:rFonts w:cs="Arial"/>
        </w:rPr>
        <w:t xml:space="preserve"> locations across Canada; and</w:t>
      </w:r>
      <w:r>
        <w:rPr>
          <w:rFonts w:cs="Arial"/>
          <w:szCs w:val="18"/>
          <w:lang w:val="en-US"/>
        </w:rPr>
        <w:t xml:space="preserve"> </w:t>
      </w:r>
      <w:r w:rsidRPr="00B2017C">
        <w:rPr>
          <w:rFonts w:cs="Arial"/>
          <w:szCs w:val="18"/>
        </w:rPr>
        <w:t>a</w:t>
      </w:r>
      <w:r>
        <w:rPr>
          <w:rFonts w:cs="Arial"/>
          <w:szCs w:val="18"/>
        </w:rPr>
        <w:t>n online s</w:t>
      </w:r>
      <w:r w:rsidRPr="00B2017C">
        <w:rPr>
          <w:rFonts w:cs="Arial"/>
          <w:szCs w:val="18"/>
        </w:rPr>
        <w:t>urvey</w:t>
      </w:r>
      <w:r w:rsidRPr="00B2017C">
        <w:rPr>
          <w:rFonts w:cs="Arial"/>
        </w:rPr>
        <w:t xml:space="preserve"> </w:t>
      </w:r>
      <w:r>
        <w:rPr>
          <w:rFonts w:cs="Arial"/>
          <w:szCs w:val="18"/>
          <w:lang w:val="en-US"/>
        </w:rPr>
        <w:t xml:space="preserve">of 1,509 Canadian residents between the ages of 15 and 24 years. </w:t>
      </w:r>
      <w:r w:rsidRPr="00957FF5">
        <w:rPr>
          <w:rFonts w:cs="Arial"/>
          <w:szCs w:val="22"/>
        </w:rPr>
        <w:t>Phoenix ensured that all</w:t>
      </w:r>
      <w:r w:rsidRPr="00957FF5">
        <w:rPr>
          <w:rFonts w:cs="Arial"/>
          <w:szCs w:val="22"/>
          <w:lang w:val="en-GB"/>
        </w:rPr>
        <w:t xml:space="preserve"> s</w:t>
      </w:r>
      <w:r>
        <w:rPr>
          <w:rFonts w:cs="Arial"/>
          <w:szCs w:val="22"/>
          <w:lang w:val="en-GB"/>
        </w:rPr>
        <w:t>teps in</w:t>
      </w:r>
      <w:r w:rsidRPr="00957FF5">
        <w:rPr>
          <w:rFonts w:cs="Arial"/>
          <w:szCs w:val="22"/>
          <w:lang w:val="en-GB"/>
        </w:rPr>
        <w:t xml:space="preserve"> the research complied with market research industry standards and guidelines, including those of the Marketing Research and Intelligence Association (MRIA).</w:t>
      </w:r>
    </w:p>
    <w:p w14:paraId="529D3535" w14:textId="77777777" w:rsidR="001D08DF" w:rsidRDefault="001D08DF" w:rsidP="001D08DF">
      <w:pPr>
        <w:rPr>
          <w:b/>
          <w:bCs/>
        </w:rPr>
      </w:pPr>
    </w:p>
    <w:p w14:paraId="740F1A8D" w14:textId="77777777" w:rsidR="001D08DF" w:rsidRPr="0053443D" w:rsidRDefault="001D08DF" w:rsidP="001D08DF">
      <w:pPr>
        <w:pStyle w:val="ListParagraph"/>
        <w:numPr>
          <w:ilvl w:val="0"/>
          <w:numId w:val="27"/>
        </w:numPr>
        <w:spacing w:after="120"/>
        <w:contextualSpacing w:val="0"/>
        <w:rPr>
          <w:rFonts w:cs="Arial"/>
          <w:b/>
          <w:color w:val="000000" w:themeColor="text1"/>
          <w:sz w:val="24"/>
        </w:rPr>
      </w:pPr>
      <w:r w:rsidRPr="0053443D">
        <w:rPr>
          <w:b/>
          <w:sz w:val="24"/>
        </w:rPr>
        <w:t>Qualitative</w:t>
      </w:r>
    </w:p>
    <w:p w14:paraId="027A8D6F" w14:textId="3E08C0CB" w:rsidR="001D08DF" w:rsidRDefault="001D08DF" w:rsidP="001D08DF">
      <w:pPr>
        <w:rPr>
          <w:bCs/>
        </w:rPr>
      </w:pPr>
      <w:r>
        <w:t>Phoenix conducted a series of 12</w:t>
      </w:r>
      <w:r w:rsidRPr="00C81E7E">
        <w:t xml:space="preserve"> focus groups </w:t>
      </w:r>
      <w:r>
        <w:t>with youth and young adults</w:t>
      </w:r>
      <w:r w:rsidRPr="00C81E7E">
        <w:t xml:space="preserve"> between </w:t>
      </w:r>
      <w:r>
        <w:t>January 30</w:t>
      </w:r>
      <w:r w:rsidRPr="00141FB3">
        <w:rPr>
          <w:vertAlign w:val="superscript"/>
        </w:rPr>
        <w:t>th</w:t>
      </w:r>
      <w:r>
        <w:t xml:space="preserve"> </w:t>
      </w:r>
      <w:r w:rsidRPr="00C81E7E">
        <w:t xml:space="preserve">and </w:t>
      </w:r>
      <w:r>
        <w:t>February 2</w:t>
      </w:r>
      <w:r w:rsidRPr="00141FB3">
        <w:rPr>
          <w:vertAlign w:val="superscript"/>
        </w:rPr>
        <w:t>nd</w:t>
      </w:r>
      <w:r>
        <w:t>, 2017</w:t>
      </w:r>
      <w:r w:rsidRPr="00C81E7E">
        <w:t xml:space="preserve">. </w:t>
      </w:r>
      <w:r>
        <w:t>Four</w:t>
      </w:r>
      <w:r w:rsidRPr="00C81E7E">
        <w:t xml:space="preserve"> sessions were conducted in each of </w:t>
      </w:r>
      <w:r>
        <w:t>Toronto, Montreal and Vancouver: two groups with non-users of e-cigarettes and two groups with e-cigarette users. The groups were segment by age: 15-19 year olds in one group, and 20-24 year olds in the other group.</w:t>
      </w:r>
      <w:r w:rsidRPr="0053443D">
        <w:rPr>
          <w:rFonts w:cs="Arial"/>
          <w:color w:val="000000" w:themeColor="text1"/>
        </w:rPr>
        <w:t xml:space="preserve"> </w:t>
      </w:r>
      <w:r w:rsidR="007E6216">
        <w:rPr>
          <w:rFonts w:cs="Arial"/>
          <w:color w:val="000000" w:themeColor="text1"/>
        </w:rPr>
        <w:t xml:space="preserve">Each group included a mix of </w:t>
      </w:r>
      <w:r w:rsidR="00316D7C">
        <w:rPr>
          <w:rFonts w:cs="Arial"/>
          <w:color w:val="000000" w:themeColor="text1"/>
        </w:rPr>
        <w:t xml:space="preserve">cigarette </w:t>
      </w:r>
      <w:r w:rsidR="007E6216">
        <w:rPr>
          <w:rFonts w:cs="Arial"/>
          <w:color w:val="000000" w:themeColor="text1"/>
        </w:rPr>
        <w:t xml:space="preserve">smokers and non-smokers. </w:t>
      </w:r>
      <w:r w:rsidRPr="0053443D">
        <w:rPr>
          <w:rFonts w:cs="Arial"/>
          <w:color w:val="000000" w:themeColor="text1"/>
        </w:rPr>
        <w:t xml:space="preserve">Groups lasted two hours and turnout was excellent, with at least eight </w:t>
      </w:r>
      <w:r w:rsidRPr="0053443D">
        <w:rPr>
          <w:rFonts w:cs="Arial"/>
          <w:color w:val="000000" w:themeColor="text1"/>
        </w:rPr>
        <w:lastRenderedPageBreak/>
        <w:t>participants taking part in each group.</w:t>
      </w:r>
      <w:r w:rsidRPr="00D251C0">
        <w:t xml:space="preserve"> </w:t>
      </w:r>
      <w:r w:rsidRPr="00DF1E4B">
        <w:t xml:space="preserve">Recruitment </w:t>
      </w:r>
      <w:r>
        <w:t>was undertaken</w:t>
      </w:r>
      <w:r w:rsidRPr="00DF1E4B">
        <w:t xml:space="preserve"> by Research House</w:t>
      </w:r>
      <w:r>
        <w:t>, under sub-contract to Phoenix, and participants received an honorarium of $125 in appreciation of their time</w:t>
      </w:r>
      <w:r w:rsidRPr="0053443D">
        <w:rPr>
          <w:bCs/>
        </w:rPr>
        <w:t>.</w:t>
      </w:r>
      <w:r w:rsidR="007E6216">
        <w:rPr>
          <w:bCs/>
        </w:rPr>
        <w:t xml:space="preserve"> Parental consent was obtained for all 15 year olds who participated in </w:t>
      </w:r>
      <w:r w:rsidR="00316D7C">
        <w:rPr>
          <w:bCs/>
        </w:rPr>
        <w:t xml:space="preserve">one of the </w:t>
      </w:r>
      <w:r w:rsidR="007E6216">
        <w:rPr>
          <w:bCs/>
        </w:rPr>
        <w:t>focus group discussion</w:t>
      </w:r>
      <w:r w:rsidR="00316D7C">
        <w:rPr>
          <w:bCs/>
        </w:rPr>
        <w:t>s</w:t>
      </w:r>
      <w:r w:rsidR="007E6216">
        <w:rPr>
          <w:bCs/>
        </w:rPr>
        <w:t>.</w:t>
      </w:r>
    </w:p>
    <w:p w14:paraId="329098B1" w14:textId="77777777" w:rsidR="001D08DF" w:rsidRPr="0053443D" w:rsidRDefault="001D08DF" w:rsidP="001D08DF">
      <w:pPr>
        <w:rPr>
          <w:rFonts w:cs="Arial"/>
          <w:color w:val="000000" w:themeColor="text1"/>
        </w:rPr>
      </w:pPr>
    </w:p>
    <w:p w14:paraId="703E8F13" w14:textId="77777777" w:rsidR="001D08DF" w:rsidRPr="00AB3F25" w:rsidRDefault="001D08DF" w:rsidP="001D08DF">
      <w:pPr>
        <w:rPr>
          <w:rFonts w:cs="Arial"/>
          <w:color w:val="000000" w:themeColor="text1"/>
        </w:rPr>
      </w:pPr>
      <w:r>
        <w:t xml:space="preserve">The 12 </w:t>
      </w:r>
      <w:r w:rsidRPr="00C81E7E">
        <w:t>sessions were distributed as follows:</w:t>
      </w:r>
    </w:p>
    <w:p w14:paraId="2B03B567" w14:textId="77777777" w:rsidR="001D08DF" w:rsidRDefault="001D08DF" w:rsidP="001D08DF">
      <w:pPr>
        <w:rPr>
          <w:rFonts w:ascii="Calibri" w:hAnsi="Calibri" w:cs="Calibri"/>
          <w:szCs w:val="22"/>
          <w:lang w:val="en-GB"/>
        </w:rPr>
      </w:pPr>
    </w:p>
    <w:p w14:paraId="1DB3DF1A" w14:textId="56F875CA" w:rsidR="005D6D00" w:rsidRPr="00E40675" w:rsidRDefault="005D6D00" w:rsidP="005D6D00">
      <w:pPr>
        <w:jc w:val="center"/>
        <w:rPr>
          <w:rFonts w:cs="Arial"/>
          <w:b/>
          <w:szCs w:val="22"/>
          <w:lang w:val="en-GB"/>
        </w:rPr>
      </w:pPr>
      <w:r w:rsidRPr="00E40675">
        <w:rPr>
          <w:rFonts w:cs="Arial"/>
          <w:b/>
          <w:szCs w:val="22"/>
          <w:lang w:val="en-GB"/>
        </w:rPr>
        <w:t>Groups’ distribution</w:t>
      </w:r>
    </w:p>
    <w:tbl>
      <w:tblPr>
        <w:tblStyle w:val="TableGridLight1"/>
        <w:tblW w:w="8730" w:type="dxa"/>
        <w:tblLayout w:type="fixed"/>
        <w:tblLook w:val="01E0" w:firstRow="1" w:lastRow="1" w:firstColumn="1" w:lastColumn="1" w:noHBand="0" w:noVBand="0"/>
      </w:tblPr>
      <w:tblGrid>
        <w:gridCol w:w="3330"/>
        <w:gridCol w:w="2790"/>
        <w:gridCol w:w="2610"/>
      </w:tblGrid>
      <w:tr w:rsidR="001D08DF" w:rsidRPr="00AC7860" w14:paraId="060DE4F0" w14:textId="77777777" w:rsidTr="00287EB5">
        <w:tc>
          <w:tcPr>
            <w:tcW w:w="3330" w:type="dxa"/>
          </w:tcPr>
          <w:p w14:paraId="485300AA" w14:textId="77777777" w:rsidR="001D08DF" w:rsidRPr="00F11D97" w:rsidRDefault="001D08DF" w:rsidP="00287EB5">
            <w:pPr>
              <w:spacing w:before="40" w:after="40"/>
              <w:rPr>
                <w:b/>
                <w:color w:val="000000" w:themeColor="text1"/>
                <w:sz w:val="20"/>
              </w:rPr>
            </w:pPr>
            <w:r w:rsidRPr="00F11D97">
              <w:rPr>
                <w:b/>
                <w:color w:val="000000" w:themeColor="text1"/>
                <w:sz w:val="20"/>
              </w:rPr>
              <w:t>Date and time</w:t>
            </w:r>
          </w:p>
        </w:tc>
        <w:tc>
          <w:tcPr>
            <w:tcW w:w="2790" w:type="dxa"/>
          </w:tcPr>
          <w:p w14:paraId="334D6834" w14:textId="77777777" w:rsidR="001D08DF" w:rsidRPr="00F11D97" w:rsidRDefault="001D08DF" w:rsidP="00287EB5">
            <w:pPr>
              <w:spacing w:before="40" w:after="40"/>
              <w:rPr>
                <w:b/>
                <w:color w:val="000000" w:themeColor="text1"/>
                <w:sz w:val="20"/>
              </w:rPr>
            </w:pPr>
            <w:r w:rsidRPr="00F11D97">
              <w:rPr>
                <w:b/>
                <w:color w:val="000000" w:themeColor="text1"/>
                <w:sz w:val="20"/>
              </w:rPr>
              <w:t>Location</w:t>
            </w:r>
          </w:p>
        </w:tc>
        <w:tc>
          <w:tcPr>
            <w:tcW w:w="2610" w:type="dxa"/>
          </w:tcPr>
          <w:p w14:paraId="3BA362B1" w14:textId="77777777" w:rsidR="001D08DF" w:rsidRPr="00F11D97" w:rsidRDefault="001D08DF" w:rsidP="00287EB5">
            <w:pPr>
              <w:spacing w:before="40" w:after="40"/>
              <w:rPr>
                <w:b/>
                <w:color w:val="000000" w:themeColor="text1"/>
                <w:sz w:val="20"/>
              </w:rPr>
            </w:pPr>
            <w:r w:rsidRPr="00F11D97">
              <w:rPr>
                <w:b/>
                <w:color w:val="000000" w:themeColor="text1"/>
                <w:sz w:val="20"/>
              </w:rPr>
              <w:t>Group Composition</w:t>
            </w:r>
          </w:p>
        </w:tc>
      </w:tr>
      <w:tr w:rsidR="001D08DF" w:rsidRPr="00AC7860" w14:paraId="1413ECAA" w14:textId="77777777" w:rsidTr="00287EB5">
        <w:tc>
          <w:tcPr>
            <w:tcW w:w="3330" w:type="dxa"/>
          </w:tcPr>
          <w:p w14:paraId="5E148D59" w14:textId="77777777" w:rsidR="001D08DF" w:rsidRPr="00F11D97" w:rsidRDefault="001D08DF" w:rsidP="00287EB5">
            <w:pPr>
              <w:spacing w:before="40" w:after="40"/>
              <w:rPr>
                <w:color w:val="000000" w:themeColor="text1"/>
                <w:sz w:val="20"/>
              </w:rPr>
            </w:pPr>
            <w:r w:rsidRPr="00F11D97">
              <w:rPr>
                <w:color w:val="000000" w:themeColor="text1"/>
                <w:sz w:val="20"/>
              </w:rPr>
              <w:t>January 30, 5:30 p.m. Eastern</w:t>
            </w:r>
          </w:p>
        </w:tc>
        <w:tc>
          <w:tcPr>
            <w:tcW w:w="2790" w:type="dxa"/>
          </w:tcPr>
          <w:p w14:paraId="557F7815"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Toronto, Ontario</w:t>
            </w:r>
          </w:p>
        </w:tc>
        <w:tc>
          <w:tcPr>
            <w:tcW w:w="2610" w:type="dxa"/>
          </w:tcPr>
          <w:p w14:paraId="162E94EC"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Youth (users)</w:t>
            </w:r>
            <w:r w:rsidRPr="00F11D97">
              <w:rPr>
                <w:color w:val="000000" w:themeColor="text1"/>
                <w:sz w:val="20"/>
                <w:szCs w:val="22"/>
              </w:rPr>
              <w:t xml:space="preserve"> </w:t>
            </w:r>
          </w:p>
        </w:tc>
      </w:tr>
      <w:tr w:rsidR="001D08DF" w:rsidRPr="00AC7860" w14:paraId="6BB56C47" w14:textId="77777777" w:rsidTr="00287EB5">
        <w:tc>
          <w:tcPr>
            <w:tcW w:w="3330" w:type="dxa"/>
          </w:tcPr>
          <w:p w14:paraId="5B6B01CF" w14:textId="77777777" w:rsidR="001D08DF" w:rsidRPr="00F11D97" w:rsidRDefault="001D08DF" w:rsidP="00287EB5">
            <w:pPr>
              <w:spacing w:before="40" w:after="40"/>
              <w:rPr>
                <w:color w:val="000000" w:themeColor="text1"/>
                <w:sz w:val="20"/>
              </w:rPr>
            </w:pPr>
            <w:r w:rsidRPr="00F11D97">
              <w:rPr>
                <w:color w:val="000000" w:themeColor="text1"/>
                <w:sz w:val="20"/>
              </w:rPr>
              <w:t>January 30, 7:30 p.m. Eastern</w:t>
            </w:r>
          </w:p>
        </w:tc>
        <w:tc>
          <w:tcPr>
            <w:tcW w:w="2790" w:type="dxa"/>
          </w:tcPr>
          <w:p w14:paraId="33314A0D"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Toronto, Ontario</w:t>
            </w:r>
          </w:p>
        </w:tc>
        <w:tc>
          <w:tcPr>
            <w:tcW w:w="2610" w:type="dxa"/>
          </w:tcPr>
          <w:p w14:paraId="04F2A520"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Youth (non-users)</w:t>
            </w:r>
          </w:p>
        </w:tc>
      </w:tr>
      <w:tr w:rsidR="001D08DF" w:rsidRPr="00AC7860" w14:paraId="2C0ACBFF" w14:textId="77777777" w:rsidTr="00287EB5">
        <w:tc>
          <w:tcPr>
            <w:tcW w:w="3330" w:type="dxa"/>
          </w:tcPr>
          <w:p w14:paraId="2A07CDB7" w14:textId="77777777" w:rsidR="001D08DF" w:rsidRPr="00F11D97" w:rsidRDefault="001D08DF" w:rsidP="00287EB5">
            <w:pPr>
              <w:spacing w:before="40" w:after="40"/>
              <w:rPr>
                <w:color w:val="000000" w:themeColor="text1"/>
                <w:sz w:val="20"/>
              </w:rPr>
            </w:pPr>
            <w:r w:rsidRPr="00F11D97">
              <w:rPr>
                <w:color w:val="000000" w:themeColor="text1"/>
                <w:sz w:val="20"/>
              </w:rPr>
              <w:t>January 31, 5:30 p.m. Eastern</w:t>
            </w:r>
          </w:p>
        </w:tc>
        <w:tc>
          <w:tcPr>
            <w:tcW w:w="2790" w:type="dxa"/>
          </w:tcPr>
          <w:p w14:paraId="086BAAF1"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Toronto, Ontario</w:t>
            </w:r>
          </w:p>
        </w:tc>
        <w:tc>
          <w:tcPr>
            <w:tcW w:w="2610" w:type="dxa"/>
          </w:tcPr>
          <w:p w14:paraId="2589A1A4"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Young adult (users)</w:t>
            </w:r>
            <w:r w:rsidRPr="00F11D97">
              <w:rPr>
                <w:color w:val="000000" w:themeColor="text1"/>
                <w:sz w:val="20"/>
                <w:szCs w:val="22"/>
              </w:rPr>
              <w:t xml:space="preserve"> </w:t>
            </w:r>
          </w:p>
        </w:tc>
      </w:tr>
      <w:tr w:rsidR="001D08DF" w:rsidRPr="00AC7860" w14:paraId="01592D3F" w14:textId="77777777" w:rsidTr="00287EB5">
        <w:tc>
          <w:tcPr>
            <w:tcW w:w="3330" w:type="dxa"/>
          </w:tcPr>
          <w:p w14:paraId="3540D10D" w14:textId="77777777" w:rsidR="001D08DF" w:rsidRPr="00F11D97" w:rsidRDefault="001D08DF" w:rsidP="00287EB5">
            <w:pPr>
              <w:spacing w:before="40" w:after="40"/>
              <w:rPr>
                <w:color w:val="000000" w:themeColor="text1"/>
                <w:sz w:val="20"/>
              </w:rPr>
            </w:pPr>
            <w:r w:rsidRPr="00F11D97">
              <w:rPr>
                <w:color w:val="000000" w:themeColor="text1"/>
                <w:sz w:val="20"/>
              </w:rPr>
              <w:t>January 31, 7:30 p.m. Eastern</w:t>
            </w:r>
          </w:p>
        </w:tc>
        <w:tc>
          <w:tcPr>
            <w:tcW w:w="2790" w:type="dxa"/>
          </w:tcPr>
          <w:p w14:paraId="12A0AA48"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Toronto, Ontario</w:t>
            </w:r>
          </w:p>
        </w:tc>
        <w:tc>
          <w:tcPr>
            <w:tcW w:w="2610" w:type="dxa"/>
          </w:tcPr>
          <w:p w14:paraId="38B1355E"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Young adult (non-users)</w:t>
            </w:r>
          </w:p>
        </w:tc>
      </w:tr>
      <w:tr w:rsidR="001D08DF" w:rsidRPr="00AC7860" w14:paraId="2948D403" w14:textId="77777777" w:rsidTr="00287EB5">
        <w:tc>
          <w:tcPr>
            <w:tcW w:w="3330" w:type="dxa"/>
          </w:tcPr>
          <w:p w14:paraId="5529720C" w14:textId="77777777" w:rsidR="001D08DF" w:rsidRPr="00F11D97" w:rsidRDefault="001D08DF" w:rsidP="00287EB5">
            <w:pPr>
              <w:spacing w:before="40" w:after="40"/>
              <w:rPr>
                <w:color w:val="000000" w:themeColor="text1"/>
                <w:sz w:val="20"/>
              </w:rPr>
            </w:pPr>
            <w:r w:rsidRPr="00F11D97">
              <w:rPr>
                <w:color w:val="000000" w:themeColor="text1"/>
                <w:sz w:val="20"/>
              </w:rPr>
              <w:t>February 1, 5:30 p.m. Eastern</w:t>
            </w:r>
          </w:p>
        </w:tc>
        <w:tc>
          <w:tcPr>
            <w:tcW w:w="2790" w:type="dxa"/>
          </w:tcPr>
          <w:p w14:paraId="32091DFD"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Montreal, Quebec</w:t>
            </w:r>
          </w:p>
        </w:tc>
        <w:tc>
          <w:tcPr>
            <w:tcW w:w="2610" w:type="dxa"/>
          </w:tcPr>
          <w:p w14:paraId="22D039DF"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Youth (users)</w:t>
            </w:r>
            <w:r w:rsidRPr="00F11D97">
              <w:rPr>
                <w:color w:val="000000" w:themeColor="text1"/>
                <w:sz w:val="20"/>
                <w:szCs w:val="22"/>
              </w:rPr>
              <w:t xml:space="preserve"> </w:t>
            </w:r>
          </w:p>
        </w:tc>
      </w:tr>
      <w:tr w:rsidR="001D08DF" w:rsidRPr="00AC7860" w14:paraId="36662655" w14:textId="77777777" w:rsidTr="00287EB5">
        <w:tc>
          <w:tcPr>
            <w:tcW w:w="3330" w:type="dxa"/>
          </w:tcPr>
          <w:p w14:paraId="69FA532D" w14:textId="77777777" w:rsidR="001D08DF" w:rsidRPr="00F11D97" w:rsidRDefault="001D08DF" w:rsidP="00287EB5">
            <w:pPr>
              <w:spacing w:before="40" w:after="40"/>
              <w:rPr>
                <w:color w:val="000000" w:themeColor="text1"/>
                <w:sz w:val="20"/>
              </w:rPr>
            </w:pPr>
            <w:r w:rsidRPr="00F11D97">
              <w:rPr>
                <w:color w:val="000000" w:themeColor="text1"/>
                <w:sz w:val="20"/>
              </w:rPr>
              <w:t>February 1, 7:30 p.m. Eastern</w:t>
            </w:r>
          </w:p>
        </w:tc>
        <w:tc>
          <w:tcPr>
            <w:tcW w:w="2790" w:type="dxa"/>
          </w:tcPr>
          <w:p w14:paraId="4355C841"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Montreal, Quebec</w:t>
            </w:r>
          </w:p>
        </w:tc>
        <w:tc>
          <w:tcPr>
            <w:tcW w:w="2610" w:type="dxa"/>
          </w:tcPr>
          <w:p w14:paraId="4CF03676"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Youth (non-users)</w:t>
            </w:r>
          </w:p>
        </w:tc>
      </w:tr>
      <w:tr w:rsidR="001D08DF" w:rsidRPr="00AC7860" w14:paraId="2B4886A0" w14:textId="77777777" w:rsidTr="00287EB5">
        <w:tc>
          <w:tcPr>
            <w:tcW w:w="3330" w:type="dxa"/>
          </w:tcPr>
          <w:p w14:paraId="07D96013" w14:textId="77777777" w:rsidR="001D08DF" w:rsidRPr="00F11D97" w:rsidRDefault="001D08DF" w:rsidP="00287EB5">
            <w:pPr>
              <w:spacing w:before="40" w:after="40"/>
              <w:rPr>
                <w:color w:val="000000" w:themeColor="text1"/>
                <w:sz w:val="20"/>
              </w:rPr>
            </w:pPr>
            <w:r w:rsidRPr="00F11D97">
              <w:rPr>
                <w:color w:val="000000" w:themeColor="text1"/>
                <w:sz w:val="20"/>
              </w:rPr>
              <w:t>February 1, 5:30 p.m. Pacific</w:t>
            </w:r>
          </w:p>
        </w:tc>
        <w:tc>
          <w:tcPr>
            <w:tcW w:w="2790" w:type="dxa"/>
          </w:tcPr>
          <w:p w14:paraId="39478089"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Vancouver, British Columbia</w:t>
            </w:r>
          </w:p>
        </w:tc>
        <w:tc>
          <w:tcPr>
            <w:tcW w:w="2610" w:type="dxa"/>
          </w:tcPr>
          <w:p w14:paraId="071AD420"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Youth (users)</w:t>
            </w:r>
            <w:r w:rsidRPr="00F11D97">
              <w:rPr>
                <w:color w:val="000000" w:themeColor="text1"/>
                <w:sz w:val="20"/>
                <w:szCs w:val="22"/>
              </w:rPr>
              <w:t xml:space="preserve"> </w:t>
            </w:r>
          </w:p>
        </w:tc>
      </w:tr>
      <w:tr w:rsidR="001D08DF" w:rsidRPr="00AC7860" w14:paraId="3B0E5758" w14:textId="77777777" w:rsidTr="00287EB5">
        <w:tc>
          <w:tcPr>
            <w:tcW w:w="3330" w:type="dxa"/>
          </w:tcPr>
          <w:p w14:paraId="1861680B" w14:textId="77777777" w:rsidR="001D08DF" w:rsidRPr="00F11D97" w:rsidRDefault="001D08DF" w:rsidP="00287EB5">
            <w:pPr>
              <w:spacing w:before="40" w:after="40"/>
              <w:rPr>
                <w:color w:val="000000" w:themeColor="text1"/>
                <w:sz w:val="20"/>
              </w:rPr>
            </w:pPr>
            <w:r w:rsidRPr="00F11D97">
              <w:rPr>
                <w:color w:val="000000" w:themeColor="text1"/>
                <w:sz w:val="20"/>
              </w:rPr>
              <w:t>February 1, 7:30 p.m. Pacific</w:t>
            </w:r>
          </w:p>
        </w:tc>
        <w:tc>
          <w:tcPr>
            <w:tcW w:w="2790" w:type="dxa"/>
          </w:tcPr>
          <w:p w14:paraId="6BE11F26"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Vancouver, British Columbia</w:t>
            </w:r>
          </w:p>
        </w:tc>
        <w:tc>
          <w:tcPr>
            <w:tcW w:w="2610" w:type="dxa"/>
          </w:tcPr>
          <w:p w14:paraId="3674D4A4"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Youth (non-users)</w:t>
            </w:r>
          </w:p>
        </w:tc>
      </w:tr>
      <w:tr w:rsidR="001D08DF" w:rsidRPr="00AC7860" w14:paraId="0EFC2FA5" w14:textId="77777777" w:rsidTr="00287EB5">
        <w:tc>
          <w:tcPr>
            <w:tcW w:w="3330" w:type="dxa"/>
          </w:tcPr>
          <w:p w14:paraId="3039948D" w14:textId="77777777" w:rsidR="001D08DF" w:rsidRPr="00F11D97" w:rsidRDefault="001D08DF" w:rsidP="00287EB5">
            <w:pPr>
              <w:spacing w:before="40" w:after="40"/>
              <w:rPr>
                <w:color w:val="000000" w:themeColor="text1"/>
                <w:sz w:val="20"/>
              </w:rPr>
            </w:pPr>
            <w:r w:rsidRPr="00F11D97">
              <w:rPr>
                <w:color w:val="000000" w:themeColor="text1"/>
                <w:sz w:val="20"/>
              </w:rPr>
              <w:t>February 2, 5:30 p.m. Eastern</w:t>
            </w:r>
          </w:p>
        </w:tc>
        <w:tc>
          <w:tcPr>
            <w:tcW w:w="2790" w:type="dxa"/>
          </w:tcPr>
          <w:p w14:paraId="2C04A6F0"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Montreal, Quebec</w:t>
            </w:r>
          </w:p>
        </w:tc>
        <w:tc>
          <w:tcPr>
            <w:tcW w:w="2610" w:type="dxa"/>
          </w:tcPr>
          <w:p w14:paraId="49850421"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Young adult (users)</w:t>
            </w:r>
            <w:r w:rsidRPr="00F11D97">
              <w:rPr>
                <w:color w:val="000000" w:themeColor="text1"/>
                <w:sz w:val="20"/>
                <w:szCs w:val="22"/>
              </w:rPr>
              <w:t xml:space="preserve"> </w:t>
            </w:r>
          </w:p>
        </w:tc>
      </w:tr>
      <w:tr w:rsidR="001D08DF" w:rsidRPr="00AC7860" w14:paraId="06BFDEF3" w14:textId="77777777" w:rsidTr="00287EB5">
        <w:tc>
          <w:tcPr>
            <w:tcW w:w="3330" w:type="dxa"/>
          </w:tcPr>
          <w:p w14:paraId="7BBC959E" w14:textId="77777777" w:rsidR="001D08DF" w:rsidRPr="00F11D97" w:rsidRDefault="001D08DF" w:rsidP="00287EB5">
            <w:pPr>
              <w:spacing w:before="40" w:after="40"/>
              <w:rPr>
                <w:color w:val="000000" w:themeColor="text1"/>
                <w:sz w:val="20"/>
              </w:rPr>
            </w:pPr>
            <w:r w:rsidRPr="00F11D97">
              <w:rPr>
                <w:color w:val="000000" w:themeColor="text1"/>
                <w:sz w:val="20"/>
              </w:rPr>
              <w:t>February 2, 7:30 p.m. Eastern</w:t>
            </w:r>
          </w:p>
        </w:tc>
        <w:tc>
          <w:tcPr>
            <w:tcW w:w="2790" w:type="dxa"/>
          </w:tcPr>
          <w:p w14:paraId="0CC4D5F2" w14:textId="77777777" w:rsidR="001D08DF" w:rsidRPr="00F11D97" w:rsidRDefault="001D08DF" w:rsidP="00287EB5">
            <w:pPr>
              <w:spacing w:before="40" w:after="40"/>
              <w:rPr>
                <w:rFonts w:cs="Arial"/>
                <w:color w:val="000000" w:themeColor="text1"/>
                <w:sz w:val="20"/>
                <w:szCs w:val="22"/>
              </w:rPr>
            </w:pPr>
            <w:r w:rsidRPr="00F11D97">
              <w:rPr>
                <w:color w:val="000000" w:themeColor="text1"/>
                <w:sz w:val="20"/>
                <w:szCs w:val="22"/>
              </w:rPr>
              <w:t>Montreal, Quebec</w:t>
            </w:r>
          </w:p>
        </w:tc>
        <w:tc>
          <w:tcPr>
            <w:tcW w:w="2610" w:type="dxa"/>
          </w:tcPr>
          <w:p w14:paraId="76506F04" w14:textId="77777777" w:rsidR="001D08DF" w:rsidRPr="00F11D97" w:rsidRDefault="001D08DF" w:rsidP="00287EB5">
            <w:pPr>
              <w:spacing w:before="40" w:after="40"/>
              <w:rPr>
                <w:color w:val="000000" w:themeColor="text1"/>
                <w:sz w:val="20"/>
                <w:szCs w:val="22"/>
              </w:rPr>
            </w:pPr>
            <w:r>
              <w:rPr>
                <w:rFonts w:cs="Arial"/>
                <w:color w:val="000000" w:themeColor="text1"/>
                <w:sz w:val="20"/>
                <w:szCs w:val="22"/>
              </w:rPr>
              <w:t>Young adult (non-users)</w:t>
            </w:r>
          </w:p>
        </w:tc>
      </w:tr>
      <w:tr w:rsidR="001D08DF" w:rsidRPr="00AC7860" w14:paraId="47422754" w14:textId="77777777" w:rsidTr="00287EB5">
        <w:tc>
          <w:tcPr>
            <w:tcW w:w="3330" w:type="dxa"/>
          </w:tcPr>
          <w:p w14:paraId="09D8B260" w14:textId="77777777" w:rsidR="001D08DF" w:rsidRPr="00F11D97" w:rsidRDefault="001D08DF" w:rsidP="00287EB5">
            <w:pPr>
              <w:spacing w:before="40" w:after="40"/>
              <w:rPr>
                <w:color w:val="000000" w:themeColor="text1"/>
                <w:sz w:val="20"/>
              </w:rPr>
            </w:pPr>
            <w:r w:rsidRPr="00F11D97">
              <w:rPr>
                <w:color w:val="000000" w:themeColor="text1"/>
                <w:sz w:val="20"/>
              </w:rPr>
              <w:t>February 2, 5:30 p.m. Pacific</w:t>
            </w:r>
          </w:p>
        </w:tc>
        <w:tc>
          <w:tcPr>
            <w:tcW w:w="2790" w:type="dxa"/>
          </w:tcPr>
          <w:p w14:paraId="593FB2CA" w14:textId="77777777" w:rsidR="001D08DF" w:rsidRPr="00F11D97" w:rsidRDefault="001D08DF" w:rsidP="00287EB5">
            <w:pPr>
              <w:spacing w:before="40" w:after="40"/>
              <w:rPr>
                <w:color w:val="000000" w:themeColor="text1"/>
                <w:sz w:val="20"/>
                <w:szCs w:val="22"/>
              </w:rPr>
            </w:pPr>
            <w:r w:rsidRPr="00F11D97">
              <w:rPr>
                <w:color w:val="000000" w:themeColor="text1"/>
                <w:sz w:val="20"/>
                <w:szCs w:val="22"/>
              </w:rPr>
              <w:t>Vancouver, British Columbia</w:t>
            </w:r>
          </w:p>
        </w:tc>
        <w:tc>
          <w:tcPr>
            <w:tcW w:w="2610" w:type="dxa"/>
          </w:tcPr>
          <w:p w14:paraId="7BBAC5C6" w14:textId="77777777" w:rsidR="001D08DF" w:rsidRPr="00F11D97" w:rsidRDefault="001D08DF" w:rsidP="00287EB5">
            <w:pPr>
              <w:spacing w:before="40" w:after="40"/>
              <w:rPr>
                <w:rFonts w:cs="Arial"/>
                <w:color w:val="000000" w:themeColor="text1"/>
                <w:sz w:val="20"/>
                <w:szCs w:val="22"/>
              </w:rPr>
            </w:pPr>
            <w:r>
              <w:rPr>
                <w:rFonts w:cs="Arial"/>
                <w:color w:val="000000" w:themeColor="text1"/>
                <w:sz w:val="20"/>
                <w:szCs w:val="22"/>
              </w:rPr>
              <w:t>Young adult (users)</w:t>
            </w:r>
            <w:r w:rsidRPr="00F11D97">
              <w:rPr>
                <w:color w:val="000000" w:themeColor="text1"/>
                <w:sz w:val="20"/>
                <w:szCs w:val="22"/>
              </w:rPr>
              <w:t xml:space="preserve"> </w:t>
            </w:r>
          </w:p>
        </w:tc>
      </w:tr>
      <w:tr w:rsidR="001D08DF" w:rsidRPr="00AC7860" w14:paraId="506C1514" w14:textId="77777777" w:rsidTr="00287EB5">
        <w:tc>
          <w:tcPr>
            <w:tcW w:w="3330" w:type="dxa"/>
          </w:tcPr>
          <w:p w14:paraId="4FEB98A8" w14:textId="77777777" w:rsidR="001D08DF" w:rsidRPr="00F11D97" w:rsidRDefault="001D08DF" w:rsidP="00287EB5">
            <w:pPr>
              <w:spacing w:before="40" w:after="40"/>
              <w:rPr>
                <w:color w:val="000000" w:themeColor="text1"/>
                <w:sz w:val="20"/>
              </w:rPr>
            </w:pPr>
            <w:r w:rsidRPr="00F11D97">
              <w:rPr>
                <w:color w:val="000000" w:themeColor="text1"/>
                <w:sz w:val="20"/>
              </w:rPr>
              <w:t>February 2, 7:30 p.m. Pacific</w:t>
            </w:r>
          </w:p>
        </w:tc>
        <w:tc>
          <w:tcPr>
            <w:tcW w:w="2790" w:type="dxa"/>
          </w:tcPr>
          <w:p w14:paraId="1C4C4863" w14:textId="77777777" w:rsidR="001D08DF" w:rsidRPr="00F11D97" w:rsidRDefault="001D08DF" w:rsidP="00287EB5">
            <w:pPr>
              <w:spacing w:before="40" w:after="40"/>
              <w:rPr>
                <w:color w:val="000000" w:themeColor="text1"/>
                <w:sz w:val="20"/>
                <w:szCs w:val="22"/>
              </w:rPr>
            </w:pPr>
            <w:r w:rsidRPr="00F11D97">
              <w:rPr>
                <w:color w:val="000000" w:themeColor="text1"/>
                <w:sz w:val="20"/>
                <w:szCs w:val="22"/>
              </w:rPr>
              <w:t>Vancouver, British Columbia</w:t>
            </w:r>
          </w:p>
        </w:tc>
        <w:tc>
          <w:tcPr>
            <w:tcW w:w="2610" w:type="dxa"/>
          </w:tcPr>
          <w:p w14:paraId="3581D243" w14:textId="77777777" w:rsidR="001D08DF" w:rsidRPr="00F11D97" w:rsidRDefault="001D08DF" w:rsidP="00287EB5">
            <w:pPr>
              <w:spacing w:before="40" w:after="40"/>
              <w:rPr>
                <w:rFonts w:cs="Arial"/>
                <w:color w:val="000000" w:themeColor="text1"/>
                <w:sz w:val="20"/>
                <w:szCs w:val="22"/>
              </w:rPr>
            </w:pPr>
            <w:r>
              <w:rPr>
                <w:rFonts w:cs="Arial"/>
                <w:color w:val="000000" w:themeColor="text1"/>
                <w:sz w:val="20"/>
                <w:szCs w:val="22"/>
              </w:rPr>
              <w:t>Young adult (non-users)</w:t>
            </w:r>
          </w:p>
        </w:tc>
      </w:tr>
    </w:tbl>
    <w:p w14:paraId="5D7177B5" w14:textId="77777777" w:rsidR="001D08DF" w:rsidRDefault="001D08DF" w:rsidP="001D08DF">
      <w:pPr>
        <w:pStyle w:val="Para"/>
      </w:pPr>
    </w:p>
    <w:p w14:paraId="650A339E" w14:textId="77777777" w:rsidR="001D08DF" w:rsidRPr="00123056" w:rsidRDefault="001D08DF" w:rsidP="001D08DF">
      <w:pPr>
        <w:pStyle w:val="Para"/>
        <w:rPr>
          <w:rFonts w:ascii="Arial" w:hAnsi="Arial" w:cs="Arial"/>
        </w:rPr>
      </w:pPr>
      <w:r w:rsidRPr="00123056">
        <w:rPr>
          <w:rFonts w:ascii="Arial" w:hAnsi="Arial" w:cs="Arial"/>
        </w:rPr>
        <w:t>The groups in Toronto and Vancouver were conducted in English and those in Montreal in French.</w:t>
      </w:r>
    </w:p>
    <w:p w14:paraId="536B1E92" w14:textId="77777777" w:rsidR="001D08DF" w:rsidRDefault="001D08DF" w:rsidP="001D08DF"/>
    <w:p w14:paraId="4F80AFA3" w14:textId="77777777" w:rsidR="001D08DF" w:rsidRDefault="001D08DF" w:rsidP="001D08DF">
      <w:r>
        <w:t>The investigators for this study were Alethea Woods and Philippe Azzie. Alethea moderated the groups in Vancouver. Philippe moderated the focus groups in Toronto and Montreal. Both moderators contributed to the final report.</w:t>
      </w:r>
    </w:p>
    <w:p w14:paraId="16DEEFF0" w14:textId="77777777" w:rsidR="001D08DF" w:rsidRDefault="001D08DF" w:rsidP="001D08DF">
      <w:pPr>
        <w:rPr>
          <w:b/>
          <w:bCs/>
        </w:rPr>
      </w:pPr>
    </w:p>
    <w:p w14:paraId="01A77700" w14:textId="77777777" w:rsidR="001D08DF" w:rsidRPr="00634722" w:rsidRDefault="001D08DF" w:rsidP="001D08DF">
      <w:pPr>
        <w:pStyle w:val="ListParagraph"/>
        <w:numPr>
          <w:ilvl w:val="0"/>
          <w:numId w:val="27"/>
        </w:numPr>
        <w:spacing w:after="120"/>
        <w:rPr>
          <w:rFonts w:cs="Arial"/>
          <w:b/>
          <w:color w:val="000000" w:themeColor="text1"/>
          <w:sz w:val="24"/>
        </w:rPr>
      </w:pPr>
      <w:r w:rsidRPr="00634722">
        <w:rPr>
          <w:b/>
          <w:sz w:val="24"/>
        </w:rPr>
        <w:t>Quantitative</w:t>
      </w:r>
    </w:p>
    <w:p w14:paraId="108CDFF1" w14:textId="1673F303" w:rsidR="001D08DF" w:rsidRPr="00E47870" w:rsidRDefault="001D08DF" w:rsidP="001D08DF">
      <w:pPr>
        <w:rPr>
          <w:rFonts w:cs="Arial"/>
          <w:szCs w:val="18"/>
          <w:lang w:val="en-GB"/>
        </w:rPr>
      </w:pPr>
      <w:r>
        <w:rPr>
          <w:lang w:eastAsia="en-CA"/>
        </w:rPr>
        <w:t>A</w:t>
      </w:r>
      <w:r w:rsidRPr="00694881">
        <w:rPr>
          <w:lang w:eastAsia="en-CA"/>
        </w:rPr>
        <w:t>n</w:t>
      </w:r>
      <w:r>
        <w:rPr>
          <w:lang w:eastAsia="en-CA"/>
        </w:rPr>
        <w:t xml:space="preserve"> </w:t>
      </w:r>
      <w:r w:rsidRPr="00694881">
        <w:rPr>
          <w:lang w:eastAsia="en-CA"/>
        </w:rPr>
        <w:t xml:space="preserve">online survey </w:t>
      </w:r>
      <w:r>
        <w:rPr>
          <w:lang w:eastAsia="en-CA"/>
        </w:rPr>
        <w:t>was</w:t>
      </w:r>
      <w:r w:rsidRPr="00694881">
        <w:rPr>
          <w:lang w:eastAsia="en-CA"/>
        </w:rPr>
        <w:t xml:space="preserve"> administered to </w:t>
      </w:r>
      <w:r w:rsidRPr="00E47870">
        <w:rPr>
          <w:rFonts w:cs="Arial"/>
          <w:szCs w:val="18"/>
          <w:lang w:val="en-GB"/>
        </w:rPr>
        <w:t>1,50</w:t>
      </w:r>
      <w:r>
        <w:rPr>
          <w:rFonts w:cs="Arial"/>
          <w:szCs w:val="18"/>
          <w:lang w:val="en-GB"/>
        </w:rPr>
        <w:t>9</w:t>
      </w:r>
      <w:r w:rsidRPr="00E47870">
        <w:rPr>
          <w:rFonts w:cs="Arial"/>
          <w:szCs w:val="18"/>
          <w:lang w:val="en-GB"/>
        </w:rPr>
        <w:t xml:space="preserve"> Canadian youth (15-19 year olds</w:t>
      </w:r>
      <w:r>
        <w:rPr>
          <w:rFonts w:cs="Arial"/>
          <w:szCs w:val="18"/>
          <w:lang w:val="en-GB"/>
        </w:rPr>
        <w:t>, n=759</w:t>
      </w:r>
      <w:r w:rsidRPr="00E47870">
        <w:rPr>
          <w:rFonts w:cs="Arial"/>
          <w:szCs w:val="18"/>
          <w:lang w:val="en-GB"/>
        </w:rPr>
        <w:t xml:space="preserve">) and young adults </w:t>
      </w:r>
      <w:r>
        <w:rPr>
          <w:rFonts w:cs="Arial"/>
          <w:szCs w:val="18"/>
          <w:lang w:val="en-GB"/>
        </w:rPr>
        <w:t>(20-24 year olds, n=750) between March 1</w:t>
      </w:r>
      <w:r w:rsidRPr="00E47870">
        <w:rPr>
          <w:rFonts w:cs="Arial"/>
          <w:szCs w:val="18"/>
          <w:vertAlign w:val="superscript"/>
          <w:lang w:val="en-GB"/>
        </w:rPr>
        <w:t>st</w:t>
      </w:r>
      <w:r>
        <w:rPr>
          <w:rFonts w:cs="Arial"/>
          <w:szCs w:val="18"/>
          <w:lang w:val="en-GB"/>
        </w:rPr>
        <w:t xml:space="preserve"> and 20</w:t>
      </w:r>
      <w:r w:rsidRPr="00E47870">
        <w:rPr>
          <w:rFonts w:cs="Arial"/>
          <w:szCs w:val="18"/>
          <w:vertAlign w:val="superscript"/>
          <w:lang w:val="en-GB"/>
        </w:rPr>
        <w:t>th</w:t>
      </w:r>
      <w:r>
        <w:rPr>
          <w:rFonts w:cs="Arial"/>
          <w:szCs w:val="18"/>
          <w:lang w:val="en-GB"/>
        </w:rPr>
        <w:t>, 2017</w:t>
      </w:r>
      <w:r w:rsidRPr="00E47870">
        <w:rPr>
          <w:rFonts w:cs="Arial"/>
          <w:szCs w:val="18"/>
          <w:lang w:val="en-GB"/>
        </w:rPr>
        <w:t xml:space="preserve">. </w:t>
      </w:r>
      <w:r w:rsidR="00AB441F">
        <w:rPr>
          <w:rFonts w:cs="Arial"/>
          <w:szCs w:val="18"/>
          <w:lang w:val="en-GB"/>
        </w:rPr>
        <w:t xml:space="preserve">The survey was designed to take up to 10 minutes to complete. </w:t>
      </w:r>
      <w:r w:rsidR="008A6CBF">
        <w:t xml:space="preserve">The sample was drawn from </w:t>
      </w:r>
      <w:r w:rsidR="008A6CBF" w:rsidRPr="00AB5C03">
        <w:t>Research Now</w:t>
      </w:r>
      <w:r w:rsidR="008A6CBF">
        <w:t>’</w:t>
      </w:r>
      <w:r w:rsidR="008A6CBF" w:rsidRPr="00AB5C03">
        <w:t>s</w:t>
      </w:r>
      <w:r w:rsidR="008A6CBF">
        <w:t xml:space="preserve"> </w:t>
      </w:r>
      <w:r w:rsidR="008A6CBF" w:rsidRPr="00AB5C03">
        <w:t>panel</w:t>
      </w:r>
      <w:r w:rsidR="008A6CBF">
        <w:t xml:space="preserve"> of online Canadians</w:t>
      </w:r>
      <w:r w:rsidR="008A6CBF" w:rsidRPr="00AB5C03">
        <w:t>.</w:t>
      </w:r>
      <w:r w:rsidR="008A6CBF">
        <w:rPr>
          <w:rStyle w:val="FootnoteReference"/>
          <w:rFonts w:cs="Arial"/>
          <w:color w:val="000000" w:themeColor="text1"/>
          <w:szCs w:val="22"/>
        </w:rPr>
        <w:footnoteReference w:id="1"/>
      </w:r>
      <w:r w:rsidR="008A6CBF">
        <w:t xml:space="preserve"> Surveys that use samples drawn from online panels cannot be described as statistically projectable to the target population. </w:t>
      </w:r>
      <w:r>
        <w:t>Panellists were invited to participate in the survey through an email invitation which contained a password-protected URL to access the survey. Parental permission was obtained for youth 15 years of age. Panellists were</w:t>
      </w:r>
      <w:r w:rsidRPr="00896F03">
        <w:t xml:space="preserve"> rewarded for taking part in </w:t>
      </w:r>
      <w:r>
        <w:t xml:space="preserve">the survey per the panel’s incentive program, </w:t>
      </w:r>
      <w:r w:rsidRPr="002A141B">
        <w:rPr>
          <w:rFonts w:cs="Arial"/>
          <w:szCs w:val="22"/>
        </w:rPr>
        <w:t xml:space="preserve">which is structured to reflect the length of survey and the nature of the sample. Survey data has been weighted by region, age and gender to </w:t>
      </w:r>
      <w:r w:rsidRPr="002A141B">
        <w:rPr>
          <w:rFonts w:cs="Arial"/>
          <w:color w:val="000000"/>
          <w:szCs w:val="22"/>
          <w:shd w:val="clear" w:color="auto" w:fill="FFFFFF"/>
        </w:rPr>
        <w:t xml:space="preserve">reflect the demographic composition of the </w:t>
      </w:r>
      <w:r w:rsidR="00AD1EA6">
        <w:rPr>
          <w:rFonts w:cs="Arial"/>
          <w:szCs w:val="22"/>
        </w:rPr>
        <w:t>target population</w:t>
      </w:r>
      <w:r w:rsidR="00AD1EA6">
        <w:t xml:space="preserve">. </w:t>
      </w:r>
      <w:r w:rsidR="00AD1EA6" w:rsidRPr="00AD1EA6">
        <w:rPr>
          <w:rFonts w:cs="Arial"/>
          <w:color w:val="000000"/>
          <w:szCs w:val="22"/>
          <w:shd w:val="clear" w:color="auto" w:fill="FFFFFF"/>
        </w:rPr>
        <w:t>Because the sample is based on those who initially self-selected for participation in the panel, no estimates of sampling error can be calculated.</w:t>
      </w:r>
    </w:p>
    <w:p w14:paraId="0777E916" w14:textId="77777777" w:rsidR="001D08DF" w:rsidRPr="00957FF5" w:rsidRDefault="001D08DF" w:rsidP="001D08DF">
      <w:pPr>
        <w:rPr>
          <w:b/>
          <w:bCs/>
        </w:rPr>
      </w:pPr>
    </w:p>
    <w:p w14:paraId="0BAFA8CC" w14:textId="5170B139" w:rsidR="001D08DF" w:rsidRDefault="001D08DF" w:rsidP="001D08DF">
      <w:pPr>
        <w:pStyle w:val="Heading2"/>
        <w:spacing w:before="0" w:after="0"/>
      </w:pPr>
      <w:bookmarkStart w:id="13" w:name="_Toc481142916"/>
      <w:r>
        <w:lastRenderedPageBreak/>
        <w:t>Key Findings</w:t>
      </w:r>
      <w:bookmarkEnd w:id="13"/>
    </w:p>
    <w:bookmarkEnd w:id="12"/>
    <w:p w14:paraId="6CEB5EEE" w14:textId="77777777" w:rsidR="001D08DF" w:rsidRDefault="001D08DF" w:rsidP="001D08DF">
      <w:pPr>
        <w:rPr>
          <w:b/>
          <w:lang w:eastAsia="en-CA"/>
        </w:rPr>
      </w:pPr>
    </w:p>
    <w:p w14:paraId="1CA5B73A" w14:textId="77777777" w:rsidR="001D08DF" w:rsidRPr="008A4A18" w:rsidRDefault="001D08DF" w:rsidP="001D08DF">
      <w:pPr>
        <w:pStyle w:val="ListParagraph"/>
        <w:numPr>
          <w:ilvl w:val="0"/>
          <w:numId w:val="29"/>
        </w:numPr>
        <w:spacing w:after="120"/>
        <w:rPr>
          <w:b/>
          <w:sz w:val="24"/>
        </w:rPr>
      </w:pPr>
      <w:r w:rsidRPr="008A4A18">
        <w:rPr>
          <w:b/>
          <w:sz w:val="24"/>
        </w:rPr>
        <w:t>Qualitative</w:t>
      </w:r>
    </w:p>
    <w:p w14:paraId="1C72F760" w14:textId="77777777" w:rsidR="001D08DF" w:rsidRPr="008A4A18" w:rsidRDefault="001D08DF" w:rsidP="001D08DF">
      <w:pPr>
        <w:rPr>
          <w:i/>
          <w:color w:val="800080"/>
        </w:rPr>
      </w:pPr>
      <w:r w:rsidRPr="008A4A18">
        <w:rPr>
          <w:i/>
          <w:color w:val="800080"/>
        </w:rPr>
        <w:t xml:space="preserve">First Encounters with </w:t>
      </w:r>
      <w:r>
        <w:rPr>
          <w:i/>
          <w:color w:val="800080"/>
        </w:rPr>
        <w:t>E</w:t>
      </w:r>
      <w:r w:rsidRPr="008A4A18">
        <w:rPr>
          <w:i/>
          <w:color w:val="800080"/>
        </w:rPr>
        <w:t>-</w:t>
      </w:r>
      <w:r>
        <w:rPr>
          <w:i/>
          <w:color w:val="800080"/>
        </w:rPr>
        <w:t>c</w:t>
      </w:r>
      <w:r w:rsidRPr="008A4A18">
        <w:rPr>
          <w:i/>
          <w:color w:val="800080"/>
        </w:rPr>
        <w:t>igarettes</w:t>
      </w:r>
    </w:p>
    <w:p w14:paraId="0188E669" w14:textId="77777777" w:rsidR="001D08DF" w:rsidRDefault="001D08DF" w:rsidP="001D08DF">
      <w:pPr>
        <w:spacing w:before="120"/>
      </w:pPr>
      <w:r>
        <w:t xml:space="preserve">Users and non-users of e-cigarettes first learned of them in similar ways. These typically include friends/acquaintances/colleagues, seeing vapers using them, social media (e.g. ads on Facebook, YouTube videos, Snapchat), ads in stores and vape shop windows, and relatives using them to try to quit smoking. Contexts or situations in which users first tried e-cigarettes varied but the vast majority were offered their first e-cigarette (i.e. they did not purchase it themselves). Routinely identified situations in which they first tried e-cigarettes include at school, at parties, in bars/on patios, at friends’ houses, in parks, and on break at work. </w:t>
      </w:r>
    </w:p>
    <w:p w14:paraId="7BFBF706" w14:textId="77777777" w:rsidR="001D08DF" w:rsidRDefault="001D08DF" w:rsidP="001D08DF"/>
    <w:p w14:paraId="0C4099D2" w14:textId="2ACF3649" w:rsidR="001D08DF" w:rsidRDefault="001D08DF" w:rsidP="001D08DF">
      <w:pPr>
        <w:rPr>
          <w:u w:val="single"/>
        </w:rPr>
      </w:pPr>
      <w:r w:rsidRPr="00936FE3">
        <w:t>R</w:t>
      </w:r>
      <w:r>
        <w:t>outinely given r</w:t>
      </w:r>
      <w:r w:rsidRPr="00936FE3">
        <w:t>easons for first trying</w:t>
      </w:r>
      <w:r>
        <w:t xml:space="preserve"> e-cigarettes include curiosity, appealing smell, social bonding (e.g. fun making clouds/doing tricks), and convenience (i.e. the ability to vape indoors</w:t>
      </w:r>
      <w:r w:rsidR="00C820A4">
        <w:t>)</w:t>
      </w:r>
      <w:r>
        <w:t>. Some were encouraged to try by others, and some said they first tried it because it seemed ‘cool’ (e.g. allowed them to engage in smoking without the bad effects of smoking). Only a few started vaping in order to quit smoking.</w:t>
      </w:r>
    </w:p>
    <w:p w14:paraId="2559B6E0" w14:textId="77777777" w:rsidR="001D08DF" w:rsidRDefault="001D08DF" w:rsidP="001D08DF">
      <w:pPr>
        <w:rPr>
          <w:u w:val="single"/>
        </w:rPr>
      </w:pPr>
    </w:p>
    <w:p w14:paraId="7DC981F1" w14:textId="77777777" w:rsidR="001D08DF" w:rsidRPr="008A4A18" w:rsidRDefault="001D08DF" w:rsidP="001D08DF">
      <w:pPr>
        <w:rPr>
          <w:u w:val="single"/>
        </w:rPr>
      </w:pPr>
      <w:r>
        <w:t xml:space="preserve">Non-users have seen e-cigarettes used in many places, including all those places in which users first tried theirs. In addition, non-users have seen them used on buses, subways, in movie theatres, in class, in school halls, on university campuses, and in cars. Virtually all non-users have smelled e-cigarettes and most found the smell pleasant, mainly because it was sweet, fragrant, or fruity. Most non-users have had the opportunity to try e-cigarettes or been offered one, typically by friends, colleagues, relatives, and acquaintances. </w:t>
      </w:r>
    </w:p>
    <w:p w14:paraId="368B0133" w14:textId="77777777" w:rsidR="001D08DF" w:rsidRDefault="001D08DF" w:rsidP="001D08DF">
      <w:pPr>
        <w:rPr>
          <w:u w:val="single"/>
        </w:rPr>
      </w:pPr>
    </w:p>
    <w:p w14:paraId="0DB9C4BE" w14:textId="77777777" w:rsidR="001D08DF" w:rsidRPr="008A4A18" w:rsidRDefault="001D08DF" w:rsidP="001D08DF">
      <w:pPr>
        <w:rPr>
          <w:i/>
          <w:color w:val="800080"/>
        </w:rPr>
      </w:pPr>
      <w:r w:rsidRPr="008A4A18">
        <w:rPr>
          <w:i/>
          <w:color w:val="800080"/>
        </w:rPr>
        <w:t>Patterns of Use</w:t>
      </w:r>
    </w:p>
    <w:p w14:paraId="2ABD5DE1" w14:textId="77777777" w:rsidR="001D08DF" w:rsidRPr="00CA77C9" w:rsidRDefault="001D08DF" w:rsidP="001D08DF">
      <w:pPr>
        <w:spacing w:before="120"/>
      </w:pPr>
      <w:r>
        <w:t>E</w:t>
      </w:r>
      <w:r w:rsidRPr="000D6477">
        <w:t xml:space="preserve">-cigarettes </w:t>
      </w:r>
      <w:r>
        <w:t xml:space="preserve">are used both indoors and outdoors. Indoor locations include one’s own house, friend’s houses, parties, bars, on subways, and in cars. Outdoor locations include school yards, while walking home, while waiting for the bus, on work breaks, and on restaurant or bar patios. Patterns of use do not tend to vary (indeed there do not tend to be any patterns) because use of e-cigarettes tends to be circumstantial. Most do not purchase their own and usually use them only if and when offered by a friend or only in the company of other vapers (i.e. a group setting). Smokers were more likely to distinguish their vaping behaviour from their smoking behaviour. They are more likely to vape inside and smoke outside, smoke for relaxation/stress relief and vape for fun/amusement. </w:t>
      </w:r>
    </w:p>
    <w:p w14:paraId="3DC744B3" w14:textId="77777777" w:rsidR="001D08DF" w:rsidRPr="000D6477" w:rsidRDefault="001D08DF" w:rsidP="001D08DF">
      <w:pPr>
        <w:pStyle w:val="ListParagraph"/>
        <w:rPr>
          <w:u w:val="single"/>
        </w:rPr>
      </w:pPr>
    </w:p>
    <w:p w14:paraId="20A35734" w14:textId="77777777" w:rsidR="001D08DF" w:rsidRPr="00153EBB" w:rsidRDefault="001D08DF" w:rsidP="001D08DF">
      <w:pPr>
        <w:rPr>
          <w:i/>
          <w:color w:val="800080"/>
        </w:rPr>
      </w:pPr>
      <w:r w:rsidRPr="00153EBB">
        <w:rPr>
          <w:i/>
          <w:color w:val="800080"/>
        </w:rPr>
        <w:t>Devices, Liquids, Flavours</w:t>
      </w:r>
    </w:p>
    <w:p w14:paraId="35552701" w14:textId="77777777" w:rsidR="001D08DF" w:rsidRDefault="001D08DF" w:rsidP="001D08DF">
      <w:pPr>
        <w:spacing w:before="120"/>
      </w:pPr>
      <w:r>
        <w:t xml:space="preserve">Most vapers use cig-a-likes, but many have at least tried an advanced vaping device. Cig-a-likes are typically used because they are what is on offer from friends, they are cheaper, and they are ready to use. Vaping devices are preferred because they allow a more intense pleasure (i.e. better/stronger flavour), produce thicker smoke, allow more puffs, are more hobby-like (e.g. can be customized), and allow you to change or mix flavours. </w:t>
      </w:r>
    </w:p>
    <w:p w14:paraId="1EC62549" w14:textId="77777777" w:rsidR="001D08DF" w:rsidRDefault="001D08DF" w:rsidP="001D08DF"/>
    <w:p w14:paraId="329125C8" w14:textId="77777777" w:rsidR="001D08DF" w:rsidRPr="00B3039F" w:rsidRDefault="001D08DF" w:rsidP="001D08DF">
      <w:r>
        <w:t xml:space="preserve">All users seem to know whether their e-cigarettes contain nicotine or not, but few users of nicotine-filled e-cigarettes know the strength of nicotine they contain. All users have tried </w:t>
      </w:r>
      <w:r>
        <w:lastRenderedPageBreak/>
        <w:t xml:space="preserve">more than one flavour but all have their favourite flavours, mostly sweet (e.g. dessert-like) or fruit-like flavours. The main reason why vapers like the flavours they use is that it matches some of their consumption preferences (e.g. they like bubble gum, fruit, candy floss, cake, cappuccino). </w:t>
      </w:r>
    </w:p>
    <w:p w14:paraId="05632F58" w14:textId="77777777" w:rsidR="001D08DF" w:rsidRDefault="001D08DF" w:rsidP="001D08DF">
      <w:pPr>
        <w:rPr>
          <w:u w:val="single"/>
        </w:rPr>
      </w:pPr>
    </w:p>
    <w:p w14:paraId="491BF399" w14:textId="77777777" w:rsidR="001D08DF" w:rsidRPr="00153EBB" w:rsidRDefault="001D08DF" w:rsidP="001D08DF">
      <w:pPr>
        <w:rPr>
          <w:i/>
          <w:color w:val="800080"/>
        </w:rPr>
      </w:pPr>
      <w:r w:rsidRPr="00153EBB">
        <w:rPr>
          <w:i/>
          <w:color w:val="800080"/>
        </w:rPr>
        <w:t>Drivers/Motivating Factors</w:t>
      </w:r>
    </w:p>
    <w:p w14:paraId="505D0A00" w14:textId="77777777" w:rsidR="001D08DF" w:rsidRPr="00153EBB" w:rsidRDefault="001D08DF" w:rsidP="001D08DF">
      <w:pPr>
        <w:spacing w:before="120"/>
        <w:rPr>
          <w:b/>
        </w:rPr>
      </w:pPr>
      <w:r w:rsidRPr="00601B77">
        <w:t>Users typically use e-cigarettes for</w:t>
      </w:r>
      <w:r>
        <w:t xml:space="preserve"> fun/pleasure and/or as a social bonding experience</w:t>
      </w:r>
      <w:r w:rsidRPr="00153EBB">
        <w:rPr>
          <w:b/>
        </w:rPr>
        <w:t xml:space="preserve">. </w:t>
      </w:r>
      <w:r>
        <w:t xml:space="preserve">For their part, non-users typically have not vaped because they find nothing appealing or attractive about it. </w:t>
      </w:r>
      <w:r w:rsidRPr="00AD09DA">
        <w:t xml:space="preserve">Users and non-users tended to identify the same </w:t>
      </w:r>
      <w:r>
        <w:t xml:space="preserve">advantages and disadvantages of vaping. The main advantages included fun, pleasure, taste, social bonding, and convenience (i.e. ability to vape in many places including indoors). The main inconveniences included potential health risks/lack of knowledge of long-term health implications, cost, and social stigma. </w:t>
      </w:r>
    </w:p>
    <w:p w14:paraId="1C557E8A" w14:textId="77777777" w:rsidR="001D08DF" w:rsidRPr="00E46168" w:rsidRDefault="001D08DF" w:rsidP="001D08DF"/>
    <w:p w14:paraId="16E43420" w14:textId="77777777" w:rsidR="001D08DF" w:rsidRPr="00153EBB" w:rsidRDefault="001D08DF" w:rsidP="001D08DF">
      <w:pPr>
        <w:rPr>
          <w:i/>
          <w:color w:val="800080"/>
        </w:rPr>
      </w:pPr>
      <w:r w:rsidRPr="00153EBB">
        <w:rPr>
          <w:i/>
          <w:color w:val="800080"/>
        </w:rPr>
        <w:t>Sources of Information</w:t>
      </w:r>
    </w:p>
    <w:p w14:paraId="4BB067BF" w14:textId="77777777" w:rsidR="001D08DF" w:rsidRDefault="001D08DF" w:rsidP="001D08DF">
      <w:pPr>
        <w:spacing w:before="120"/>
      </w:pPr>
      <w:r w:rsidRPr="00404081">
        <w:t xml:space="preserve">Many users and non-users </w:t>
      </w:r>
      <w:r>
        <w:t>recall having</w:t>
      </w:r>
      <w:r w:rsidRPr="00404081">
        <w:t xml:space="preserve"> seen advertising for e-cigarettes and they tended to identify the same </w:t>
      </w:r>
      <w:r>
        <w:t>locations or sources</w:t>
      </w:r>
      <w:r w:rsidRPr="00404081">
        <w:t xml:space="preserve"> in terms of where they have seen ads and their content.</w:t>
      </w:r>
      <w:r>
        <w:t xml:space="preserve"> Sources include television, online (e.g. Facebook, Youtube), in store/vape shop windows, in bus shelters, on buses, and in the metro/subway. Users and non-users also tend to agree on the target audience(s) of e-cigarette advertising. These include smokers in general, smokers trying to quit, and especially youth/young people. Users and non-users identified similar sources they would use to find information about e-cigarettes, with many adding that the source would depend on the information they were seeking. Google or the Internet were routinely identified first and most often. </w:t>
      </w:r>
    </w:p>
    <w:p w14:paraId="4988E619" w14:textId="77777777" w:rsidR="001D08DF" w:rsidRDefault="001D08DF" w:rsidP="001D08DF"/>
    <w:p w14:paraId="23F03383" w14:textId="77777777" w:rsidR="001D08DF" w:rsidRPr="00214E3F" w:rsidRDefault="001D08DF" w:rsidP="001D08DF">
      <w:r>
        <w:t>Among both users and non-users, the most frequently identified important information for potential vapers was the possible long-term health effects of vaping and information about the content/ingredients in vaping liquids/flavours. Users and non-users also identified similar sources of information on the health benefits and risks of e-cigarettes. These typically included physicians, pharmacists, government sites (e.g. Health Canada), Universities, and research-based resources.</w:t>
      </w:r>
    </w:p>
    <w:p w14:paraId="50F4E7AE" w14:textId="77777777" w:rsidR="001D08DF" w:rsidRDefault="001D08DF" w:rsidP="001D08DF">
      <w:pPr>
        <w:rPr>
          <w:b/>
        </w:rPr>
      </w:pPr>
    </w:p>
    <w:p w14:paraId="5E68D5CD" w14:textId="77777777" w:rsidR="001D08DF" w:rsidRPr="00153EBB" w:rsidRDefault="001D08DF" w:rsidP="001D08DF">
      <w:pPr>
        <w:rPr>
          <w:i/>
          <w:color w:val="800080"/>
        </w:rPr>
      </w:pPr>
      <w:r w:rsidRPr="00153EBB">
        <w:rPr>
          <w:i/>
          <w:color w:val="800080"/>
        </w:rPr>
        <w:t>Risk Perceptions</w:t>
      </w:r>
    </w:p>
    <w:p w14:paraId="76DF0045" w14:textId="77777777" w:rsidR="001D08DF" w:rsidRDefault="001D08DF" w:rsidP="001D08DF">
      <w:pPr>
        <w:spacing w:before="120"/>
      </w:pPr>
      <w:r w:rsidRPr="00870B6F">
        <w:t>Both users and non-users</w:t>
      </w:r>
      <w:r>
        <w:t xml:space="preserve"> tended to have difficulty identifying definite health risks or benefits associated with e-cigarettes. The only benefit identified with any frequency was the possibility of weaning oneself off cigarettes. The most frequently identified health risks were associated with lack of knowledge and information about the possible long-term health effects of vaping (e.g. lung problems resulting from inhaling vapour such as ‘popcorn lung’ or water on the lungs, possible allergic reactions, effects on pregnant women, abscesses, etc.) </w:t>
      </w:r>
    </w:p>
    <w:p w14:paraId="641A5F5C" w14:textId="77777777" w:rsidR="001D08DF" w:rsidRDefault="001D08DF" w:rsidP="001D08DF">
      <w:pPr>
        <w:rPr>
          <w:lang w:eastAsia="en-CA"/>
        </w:rPr>
      </w:pPr>
    </w:p>
    <w:p w14:paraId="2DF9F38B" w14:textId="77777777" w:rsidR="0067201E" w:rsidRPr="00DE4DA1" w:rsidRDefault="0067201E" w:rsidP="0067201E">
      <w:pPr>
        <w:pStyle w:val="ListParagraph"/>
        <w:numPr>
          <w:ilvl w:val="0"/>
          <w:numId w:val="29"/>
        </w:numPr>
        <w:spacing w:after="120"/>
        <w:rPr>
          <w:rFonts w:cs="Arial"/>
          <w:b/>
          <w:color w:val="000000" w:themeColor="text1"/>
          <w:sz w:val="24"/>
        </w:rPr>
      </w:pPr>
      <w:r w:rsidRPr="00DE4DA1">
        <w:rPr>
          <w:b/>
          <w:sz w:val="24"/>
        </w:rPr>
        <w:t>Quantitative</w:t>
      </w:r>
    </w:p>
    <w:p w14:paraId="60895B9D" w14:textId="748616F1" w:rsidR="000B0CC4" w:rsidRDefault="000B0CC4" w:rsidP="001D08DF">
      <w:pPr>
        <w:pStyle w:val="Title"/>
        <w:rPr>
          <w:b w:val="0"/>
          <w:i/>
          <w:color w:val="800080"/>
        </w:rPr>
      </w:pPr>
      <w:r>
        <w:rPr>
          <w:b w:val="0"/>
          <w:i/>
          <w:color w:val="800080"/>
        </w:rPr>
        <w:t>Smoking Status</w:t>
      </w:r>
    </w:p>
    <w:p w14:paraId="55122BA9" w14:textId="1C86B3E7" w:rsidR="009A6D01" w:rsidRDefault="009A6D01" w:rsidP="009A6D01">
      <w:r>
        <w:rPr>
          <w:lang w:eastAsia="en-CA"/>
        </w:rPr>
        <w:t xml:space="preserve">Six in 10 respondents said that </w:t>
      </w:r>
      <w:r w:rsidRPr="005A132A">
        <w:rPr>
          <w:lang w:eastAsia="en-CA"/>
        </w:rPr>
        <w:t>they do not smoke</w:t>
      </w:r>
      <w:r w:rsidR="004605A3">
        <w:rPr>
          <w:lang w:eastAsia="en-CA"/>
        </w:rPr>
        <w:t xml:space="preserve"> at the present time</w:t>
      </w:r>
      <w:r w:rsidRPr="005A132A">
        <w:rPr>
          <w:lang w:eastAsia="en-CA"/>
        </w:rPr>
        <w:t>.</w:t>
      </w:r>
      <w:r>
        <w:rPr>
          <w:lang w:eastAsia="en-CA"/>
        </w:rPr>
        <w:t xml:space="preserve"> Specifically, </w:t>
      </w:r>
      <w:r>
        <w:t>47% are non-smokers and 13% are former smokers. Conversely, 40% are</w:t>
      </w:r>
      <w:r w:rsidRPr="001E5049">
        <w:t xml:space="preserve"> </w:t>
      </w:r>
      <w:r>
        <w:t>current smoker</w:t>
      </w:r>
      <w:r w:rsidRPr="001E5049">
        <w:t>s</w:t>
      </w:r>
      <w:r>
        <w:t>, of which 18% smoke daily and 22% smoke occasionally</w:t>
      </w:r>
      <w:r w:rsidRPr="001E5049">
        <w:t>.</w:t>
      </w:r>
      <w:r>
        <w:t xml:space="preserve"> </w:t>
      </w:r>
    </w:p>
    <w:p w14:paraId="572B2126" w14:textId="77777777" w:rsidR="009A6D01" w:rsidRPr="009A6D01" w:rsidRDefault="009A6D01" w:rsidP="009A6D01"/>
    <w:p w14:paraId="439C21D9" w14:textId="77777777" w:rsidR="0078766C" w:rsidRDefault="0078766C">
      <w:pPr>
        <w:jc w:val="left"/>
        <w:rPr>
          <w:bCs/>
          <w:i/>
          <w:color w:val="800080"/>
          <w:kern w:val="28"/>
          <w:szCs w:val="32"/>
        </w:rPr>
      </w:pPr>
      <w:r>
        <w:rPr>
          <w:b/>
          <w:i/>
          <w:color w:val="800080"/>
        </w:rPr>
        <w:br w:type="page"/>
      </w:r>
    </w:p>
    <w:p w14:paraId="5C238F1C" w14:textId="39A32A57" w:rsidR="001D08DF" w:rsidRPr="0041326B" w:rsidRDefault="001D08DF" w:rsidP="001D08DF">
      <w:pPr>
        <w:pStyle w:val="Title"/>
        <w:rPr>
          <w:b w:val="0"/>
          <w:i/>
          <w:color w:val="800080"/>
        </w:rPr>
      </w:pPr>
      <w:r>
        <w:rPr>
          <w:b w:val="0"/>
          <w:i/>
          <w:color w:val="800080"/>
        </w:rPr>
        <w:lastRenderedPageBreak/>
        <w:t>Use of E</w:t>
      </w:r>
      <w:r w:rsidRPr="0041326B">
        <w:rPr>
          <w:b w:val="0"/>
          <w:i/>
          <w:color w:val="800080"/>
        </w:rPr>
        <w:t>-cigarettes</w:t>
      </w:r>
    </w:p>
    <w:p w14:paraId="5B3617BC" w14:textId="77777777" w:rsidR="001D08DF" w:rsidRDefault="001D08DF" w:rsidP="001D08DF">
      <w:pPr>
        <w:rPr>
          <w:rFonts w:cs="Arial"/>
          <w:b/>
          <w:bCs/>
          <w:iCs/>
          <w:color w:val="000000" w:themeColor="text1"/>
          <w:sz w:val="28"/>
          <w:szCs w:val="28"/>
        </w:rPr>
      </w:pPr>
      <w:r>
        <w:rPr>
          <w:lang w:eastAsia="en-CA"/>
        </w:rPr>
        <w:t>Just over half the respondents (53%) said they have never tried an e-cigarette, while the remainder (47%) said they have. Among all respondents,</w:t>
      </w:r>
      <w:r w:rsidRPr="0041326B">
        <w:rPr>
          <w:color w:val="000000" w:themeColor="text1"/>
          <w:lang w:eastAsia="en-CA"/>
        </w:rPr>
        <w:t xml:space="preserve"> </w:t>
      </w:r>
      <w:r w:rsidRPr="008100B3">
        <w:rPr>
          <w:color w:val="000000" w:themeColor="text1"/>
          <w:lang w:eastAsia="en-CA"/>
        </w:rPr>
        <w:t>15% said the</w:t>
      </w:r>
      <w:r>
        <w:rPr>
          <w:color w:val="000000" w:themeColor="text1"/>
          <w:lang w:eastAsia="en-CA"/>
        </w:rPr>
        <w:t>y</w:t>
      </w:r>
      <w:r w:rsidRPr="008100B3">
        <w:rPr>
          <w:color w:val="000000" w:themeColor="text1"/>
          <w:lang w:eastAsia="en-CA"/>
        </w:rPr>
        <w:t xml:space="preserve"> </w:t>
      </w:r>
      <w:r>
        <w:rPr>
          <w:color w:val="000000" w:themeColor="text1"/>
          <w:lang w:eastAsia="en-CA"/>
        </w:rPr>
        <w:t>use e-cigarettes</w:t>
      </w:r>
      <w:r w:rsidRPr="008100B3">
        <w:rPr>
          <w:color w:val="000000" w:themeColor="text1"/>
          <w:lang w:eastAsia="en-CA"/>
        </w:rPr>
        <w:t xml:space="preserve"> occasionally and 6% do so daily. </w:t>
      </w:r>
      <w:r>
        <w:rPr>
          <w:color w:val="000000" w:themeColor="text1"/>
          <w:lang w:eastAsia="en-CA"/>
        </w:rPr>
        <w:t>The rest are</w:t>
      </w:r>
      <w:r w:rsidRPr="008100B3">
        <w:rPr>
          <w:color w:val="000000" w:themeColor="text1"/>
          <w:lang w:eastAsia="en-CA"/>
        </w:rPr>
        <w:t xml:space="preserve"> infrequent </w:t>
      </w:r>
      <w:r>
        <w:rPr>
          <w:color w:val="000000" w:themeColor="text1"/>
          <w:lang w:eastAsia="en-CA"/>
        </w:rPr>
        <w:t>(14%) or one-time (13%) users</w:t>
      </w:r>
      <w:r w:rsidRPr="008100B3">
        <w:rPr>
          <w:color w:val="000000" w:themeColor="text1"/>
          <w:lang w:eastAsia="en-CA"/>
        </w:rPr>
        <w:t>.</w:t>
      </w:r>
      <w:r>
        <w:rPr>
          <w:color w:val="000000" w:themeColor="text1"/>
          <w:lang w:eastAsia="en-CA"/>
        </w:rPr>
        <w:t xml:space="preserve"> </w:t>
      </w:r>
      <w:r w:rsidRPr="008976BF">
        <w:rPr>
          <w:lang w:eastAsia="en-CA"/>
        </w:rPr>
        <w:t xml:space="preserve">The likelihood of having tried e-cigarettes was higher among young adults (20-24 years old) than </w:t>
      </w:r>
      <w:r>
        <w:rPr>
          <w:lang w:eastAsia="en-CA"/>
        </w:rPr>
        <w:t xml:space="preserve">among </w:t>
      </w:r>
      <w:r w:rsidRPr="008976BF">
        <w:rPr>
          <w:lang w:eastAsia="en-CA"/>
        </w:rPr>
        <w:t>youth (15-19 years old).</w:t>
      </w:r>
      <w:r>
        <w:rPr>
          <w:rFonts w:cs="Arial"/>
        </w:rPr>
        <w:t xml:space="preserve"> </w:t>
      </w:r>
      <w:r w:rsidRPr="00B721FA">
        <w:rPr>
          <w:color w:val="000000" w:themeColor="text1"/>
          <w:lang w:eastAsia="en-CA"/>
        </w:rPr>
        <w:t xml:space="preserve">Nearly two-thirds of users were between 16 and 18 years of age (32%) or 19 and 21 years of age (31%) when they first tried an e-cigarette. </w:t>
      </w:r>
      <w:r w:rsidRPr="00195DCB">
        <w:rPr>
          <w:color w:val="000000" w:themeColor="text1"/>
          <w:lang w:eastAsia="en-CA"/>
        </w:rPr>
        <w:t xml:space="preserve">Half (51%) of all e-cigarette users indicated that their parents are aware that they use e-cigarettes. </w:t>
      </w:r>
    </w:p>
    <w:p w14:paraId="45397D16" w14:textId="77777777" w:rsidR="001D08DF" w:rsidRPr="00B721FA" w:rsidRDefault="001D08DF" w:rsidP="001D08DF">
      <w:pPr>
        <w:rPr>
          <w:color w:val="000000" w:themeColor="text1"/>
          <w:lang w:eastAsia="en-CA"/>
        </w:rPr>
      </w:pPr>
    </w:p>
    <w:p w14:paraId="49807D26" w14:textId="77777777" w:rsidR="001D08DF" w:rsidRDefault="001D08DF" w:rsidP="001D08DF">
      <w:pPr>
        <w:rPr>
          <w:lang w:eastAsia="en-CA"/>
        </w:rPr>
      </w:pPr>
      <w:r>
        <w:rPr>
          <w:lang w:eastAsia="en-CA"/>
        </w:rPr>
        <w:t>Friends are, by far, the most common source through which respondents first learned about e-cigarettes, with close to two-thirds (62%) saying this is how they initially heard about them. Friends were identified twice as often as the next most frequently cited source which was social media (31%). Young adults</w:t>
      </w:r>
      <w:r w:rsidRPr="00D309FF">
        <w:rPr>
          <w:lang w:eastAsia="en-CA"/>
        </w:rPr>
        <w:t xml:space="preserve"> were more likely to have heard about e-cigarettes from their co-workers.</w:t>
      </w:r>
      <w:r>
        <w:rPr>
          <w:lang w:eastAsia="en-CA"/>
        </w:rPr>
        <w:t xml:space="preserve"> Conversely, youth were more likely to have first learned about e-cigarettes from YouTube. Friends also topped the list of people in respondents’ lives who use e-cigarettes. Just over half (53%) indicated that they have friends who use e-cigarettes. </w:t>
      </w:r>
    </w:p>
    <w:p w14:paraId="614DF192" w14:textId="77777777" w:rsidR="001D08DF" w:rsidRDefault="001D08DF" w:rsidP="001D08DF"/>
    <w:p w14:paraId="063954EB" w14:textId="77777777" w:rsidR="001D08DF" w:rsidRDefault="001D08DF" w:rsidP="001D08DF">
      <w:r>
        <w:t xml:space="preserve">Most daily and occasional vapers have not tried quitting (64%), but a significant minority (43%) think they will </w:t>
      </w:r>
      <w:r w:rsidRPr="00276C7E">
        <w:rPr>
          <w:color w:val="000000" w:themeColor="text1"/>
          <w:lang w:eastAsia="en-CA"/>
        </w:rPr>
        <w:t>stop using e-cigarettes</w:t>
      </w:r>
      <w:r>
        <w:rPr>
          <w:color w:val="000000" w:themeColor="text1"/>
          <w:lang w:eastAsia="en-CA"/>
        </w:rPr>
        <w:t xml:space="preserve"> at some point. A </w:t>
      </w:r>
      <w:r>
        <w:t>majority (58%) of smokers who vape daily or occasionally have used e-cigarettes as a quitting aide.</w:t>
      </w:r>
      <w:r>
        <w:rPr>
          <w:color w:val="000000" w:themeColor="text1"/>
          <w:lang w:eastAsia="en-CA"/>
        </w:rPr>
        <w:t xml:space="preserve"> </w:t>
      </w:r>
      <w:r w:rsidRPr="00276C7E">
        <w:rPr>
          <w:color w:val="000000" w:themeColor="text1"/>
          <w:lang w:eastAsia="en-CA"/>
        </w:rPr>
        <w:t xml:space="preserve">Among those who have </w:t>
      </w:r>
      <w:r w:rsidRPr="002215E8">
        <w:rPr>
          <w:color w:val="000000" w:themeColor="text1"/>
          <w:lang w:eastAsia="en-CA"/>
        </w:rPr>
        <w:t>not</w:t>
      </w:r>
      <w:r>
        <w:rPr>
          <w:color w:val="000000" w:themeColor="text1"/>
          <w:lang w:eastAsia="en-CA"/>
        </w:rPr>
        <w:t>, 62%</w:t>
      </w:r>
      <w:r w:rsidRPr="00276C7E">
        <w:rPr>
          <w:color w:val="000000" w:themeColor="text1"/>
          <w:lang w:eastAsia="en-CA"/>
        </w:rPr>
        <w:t xml:space="preserve"> said they would be </w:t>
      </w:r>
      <w:r>
        <w:rPr>
          <w:color w:val="000000" w:themeColor="text1"/>
          <w:lang w:eastAsia="en-CA"/>
        </w:rPr>
        <w:t xml:space="preserve">somewhat or very </w:t>
      </w:r>
      <w:r w:rsidRPr="00276C7E">
        <w:rPr>
          <w:color w:val="000000" w:themeColor="text1"/>
          <w:lang w:eastAsia="en-CA"/>
        </w:rPr>
        <w:t xml:space="preserve">likely to do this. </w:t>
      </w:r>
    </w:p>
    <w:p w14:paraId="607B7DE8" w14:textId="77777777" w:rsidR="001D08DF" w:rsidRDefault="001D08DF" w:rsidP="001D08DF"/>
    <w:p w14:paraId="7C9A1282" w14:textId="7494C72A" w:rsidR="001D08DF" w:rsidRPr="00AA7174" w:rsidRDefault="001D08DF" w:rsidP="001D08DF">
      <w:pPr>
        <w:pStyle w:val="Heading3"/>
      </w:pPr>
      <w:r w:rsidRPr="00AA7174">
        <w:t>E-</w:t>
      </w:r>
      <w:r w:rsidR="00D4486E">
        <w:t>c</w:t>
      </w:r>
      <w:r w:rsidRPr="00AA7174">
        <w:t xml:space="preserve">igarette Users’ Knowledge and Habits </w:t>
      </w:r>
    </w:p>
    <w:p w14:paraId="3DC4EE47" w14:textId="77777777" w:rsidR="001D08DF" w:rsidRPr="00FF6053" w:rsidRDefault="001D08DF" w:rsidP="001D08DF">
      <w:pPr>
        <w:rPr>
          <w:lang w:eastAsia="en-CA"/>
        </w:rPr>
      </w:pPr>
      <w:r>
        <w:t>Most e-cigarette users (64%) know</w:t>
      </w:r>
      <w:r w:rsidRPr="00053064">
        <w:rPr>
          <w:lang w:eastAsia="en-CA"/>
        </w:rPr>
        <w:t xml:space="preserve"> that e-cigarettes </w:t>
      </w:r>
      <w:r w:rsidRPr="00053064">
        <w:rPr>
          <w:i/>
          <w:lang w:eastAsia="en-CA"/>
        </w:rPr>
        <w:t>sometimes</w:t>
      </w:r>
      <w:r w:rsidRPr="00053064">
        <w:rPr>
          <w:lang w:eastAsia="en-CA"/>
        </w:rPr>
        <w:t xml:space="preserve"> contain nicotine. </w:t>
      </w:r>
      <w:r w:rsidRPr="00FF6053">
        <w:t>Compared to youth, young adult</w:t>
      </w:r>
      <w:r>
        <w:t>s</w:t>
      </w:r>
      <w:r w:rsidRPr="00FF6053">
        <w:t xml:space="preserve"> were more l</w:t>
      </w:r>
      <w:r>
        <w:t xml:space="preserve">ikely to say that e-cigarettes </w:t>
      </w:r>
      <w:r w:rsidRPr="00A43CA8">
        <w:rPr>
          <w:i/>
        </w:rPr>
        <w:t>always</w:t>
      </w:r>
      <w:r w:rsidRPr="00FF6053">
        <w:t xml:space="preserve"> </w:t>
      </w:r>
      <w:r>
        <w:t xml:space="preserve">and </w:t>
      </w:r>
      <w:r w:rsidRPr="00A43CA8">
        <w:rPr>
          <w:i/>
        </w:rPr>
        <w:t>sometimes</w:t>
      </w:r>
      <w:r>
        <w:t xml:space="preserve"> contain nicotine</w:t>
      </w:r>
      <w:r w:rsidRPr="00FF6053">
        <w:t>.</w:t>
      </w:r>
      <w:r>
        <w:t xml:space="preserve"> Conversely, youth were more apt to believe that e-cigarettes </w:t>
      </w:r>
      <w:r w:rsidRPr="00A43CA8">
        <w:rPr>
          <w:i/>
        </w:rPr>
        <w:t xml:space="preserve">never </w:t>
      </w:r>
      <w:r>
        <w:t>contain nicotine.</w:t>
      </w:r>
    </w:p>
    <w:p w14:paraId="46F5E6BF" w14:textId="77777777" w:rsidR="001D08DF" w:rsidRDefault="001D08DF" w:rsidP="001D08DF">
      <w:pPr>
        <w:rPr>
          <w:b/>
        </w:rPr>
      </w:pPr>
    </w:p>
    <w:p w14:paraId="62A1F5C4" w14:textId="6A6251E1" w:rsidR="001D08DF" w:rsidRPr="00DE6031" w:rsidRDefault="001D08DF" w:rsidP="001D08DF">
      <w:pPr>
        <w:rPr>
          <w:color w:val="000000" w:themeColor="text1"/>
          <w:lang w:eastAsia="en-CA"/>
        </w:rPr>
      </w:pPr>
      <w:r w:rsidRPr="00BC4B50">
        <w:rPr>
          <w:color w:val="000000" w:themeColor="text1"/>
          <w:lang w:eastAsia="en-CA"/>
        </w:rPr>
        <w:t xml:space="preserve">One-time users of e-cigarettes </w:t>
      </w:r>
      <w:r>
        <w:rPr>
          <w:color w:val="000000" w:themeColor="text1"/>
          <w:lang w:eastAsia="en-CA"/>
        </w:rPr>
        <w:t>said</w:t>
      </w:r>
      <w:r w:rsidRPr="00BC4B50">
        <w:rPr>
          <w:color w:val="000000" w:themeColor="text1"/>
          <w:lang w:eastAsia="en-CA"/>
        </w:rPr>
        <w:t xml:space="preserve"> they tried e-cigarette</w:t>
      </w:r>
      <w:r>
        <w:rPr>
          <w:color w:val="000000" w:themeColor="text1"/>
          <w:lang w:eastAsia="en-CA"/>
        </w:rPr>
        <w:t xml:space="preserve">s </w:t>
      </w:r>
      <w:r w:rsidRPr="00BC4B50">
        <w:rPr>
          <w:color w:val="000000" w:themeColor="text1"/>
          <w:lang w:eastAsia="en-CA"/>
        </w:rPr>
        <w:t>because their friends were vaping (43%), because they liked the flavours and smell (40%), and because it was offered to them (39%)</w:t>
      </w:r>
      <w:r>
        <w:rPr>
          <w:color w:val="000000" w:themeColor="text1"/>
          <w:lang w:eastAsia="en-CA"/>
        </w:rPr>
        <w:t xml:space="preserve"> (multiple responses accepted)</w:t>
      </w:r>
      <w:r w:rsidRPr="00BC4B50">
        <w:rPr>
          <w:color w:val="000000" w:themeColor="text1"/>
          <w:lang w:eastAsia="en-CA"/>
        </w:rPr>
        <w:t xml:space="preserve">. </w:t>
      </w:r>
      <w:r w:rsidRPr="004F15C2">
        <w:rPr>
          <w:lang w:eastAsia="en-CA"/>
        </w:rPr>
        <w:t>Youth were more likely to say they tried e-cigarettes because their friends were vaping. Conversely, young adults were more likely to say they tried because they liked the flavours and smell.</w:t>
      </w:r>
      <w:r>
        <w:rPr>
          <w:color w:val="000000" w:themeColor="text1"/>
          <w:lang w:eastAsia="en-CA"/>
        </w:rPr>
        <w:t xml:space="preserve"> </w:t>
      </w:r>
      <w:r w:rsidRPr="00F033F5">
        <w:rPr>
          <w:color w:val="000000" w:themeColor="text1"/>
          <w:lang w:eastAsia="en-CA"/>
        </w:rPr>
        <w:t>One-time</w:t>
      </w:r>
      <w:r w:rsidR="00C820A4">
        <w:rPr>
          <w:color w:val="000000" w:themeColor="text1"/>
          <w:lang w:eastAsia="en-CA"/>
        </w:rPr>
        <w:t xml:space="preserve"> and infrequent</w:t>
      </w:r>
      <w:r w:rsidRPr="00F033F5">
        <w:rPr>
          <w:color w:val="000000" w:themeColor="text1"/>
          <w:lang w:eastAsia="en-CA"/>
        </w:rPr>
        <w:t xml:space="preserve"> users of e-cigarettes were divided over whether they would try an e-cigarette again: 38% said they would, 32% said they would not, and 30% said they did not know.</w:t>
      </w:r>
      <w:r>
        <w:rPr>
          <w:color w:val="000000" w:themeColor="text1"/>
          <w:lang w:eastAsia="en-CA"/>
        </w:rPr>
        <w:t xml:space="preserve"> </w:t>
      </w:r>
      <w:r>
        <w:rPr>
          <w:lang w:eastAsia="en-CA"/>
        </w:rPr>
        <w:t xml:space="preserve">The main reasons cited for not using an e-cigarette again were that it’s not healthy (40%) and that it’s unappealing (37%). </w:t>
      </w:r>
    </w:p>
    <w:p w14:paraId="7A5E4BDF" w14:textId="77777777" w:rsidR="001D08DF" w:rsidRDefault="001D08DF" w:rsidP="001D08DF">
      <w:pPr>
        <w:rPr>
          <w:lang w:eastAsia="en-CA"/>
        </w:rPr>
      </w:pPr>
    </w:p>
    <w:p w14:paraId="0E91AAE4" w14:textId="77777777" w:rsidR="001D08DF" w:rsidRPr="00117D39" w:rsidRDefault="001D08DF" w:rsidP="001D08DF">
      <w:pPr>
        <w:rPr>
          <w:color w:val="000000" w:themeColor="text1"/>
          <w:lang w:eastAsia="en-CA"/>
        </w:rPr>
      </w:pPr>
      <w:r>
        <w:rPr>
          <w:lang w:eastAsia="en-CA"/>
        </w:rPr>
        <w:t xml:space="preserve">Many </w:t>
      </w:r>
      <w:r>
        <w:t>daily and occasional vapers use e-cigarettes at home (59%).</w:t>
      </w:r>
      <w:r>
        <w:rPr>
          <w:color w:val="000000" w:themeColor="text1"/>
          <w:lang w:eastAsia="en-CA"/>
        </w:rPr>
        <w:t xml:space="preserve"> </w:t>
      </w:r>
      <w:r>
        <w:rPr>
          <w:lang w:eastAsia="en-CA"/>
        </w:rPr>
        <w:t xml:space="preserve">A substantial minority (43%) said they tend to use them at parties, while approximately one-quarter identified the sidewalk (29%), school (26%), while driving (24%), and work (23%) (multiple responses accepted). </w:t>
      </w:r>
      <w:r w:rsidRPr="00A62637">
        <w:rPr>
          <w:lang w:eastAsia="en-CA"/>
        </w:rPr>
        <w:t>Respondents 20 and 24 years old were more likely to say they use e-cigarettes at home and while they are driving. Those between 15 and 19 were more apt to say they use them at parties, at school, or at movie theatres or pool halls.</w:t>
      </w:r>
      <w:r>
        <w:rPr>
          <w:color w:val="000000" w:themeColor="text1"/>
          <w:lang w:eastAsia="en-CA"/>
        </w:rPr>
        <w:t xml:space="preserve"> </w:t>
      </w:r>
      <w:r>
        <w:rPr>
          <w:lang w:eastAsia="en-CA"/>
        </w:rPr>
        <w:t>Three-quarters of daily users of e-cigarettes</w:t>
      </w:r>
      <w:r>
        <w:rPr>
          <w:rStyle w:val="FootnoteReference"/>
          <w:lang w:eastAsia="en-CA"/>
        </w:rPr>
        <w:footnoteReference w:id="2"/>
      </w:r>
      <w:r>
        <w:rPr>
          <w:lang w:eastAsia="en-CA"/>
        </w:rPr>
        <w:t xml:space="preserve"> (76%) said, that in a typical day, they vape within one hour of </w:t>
      </w:r>
      <w:r>
        <w:rPr>
          <w:lang w:eastAsia="en-CA"/>
        </w:rPr>
        <w:lastRenderedPageBreak/>
        <w:t xml:space="preserve">waking up, with almost half (46%) doing so almost immediately after waking (i.e. within 15 minutes of waking). </w:t>
      </w:r>
      <w:r>
        <w:t>More than half of daily users (57%) said they have strong cravings</w:t>
      </w:r>
      <w:r>
        <w:rPr>
          <w:color w:val="000000" w:themeColor="text1"/>
          <w:lang w:eastAsia="en-CA"/>
        </w:rPr>
        <w:t xml:space="preserve"> </w:t>
      </w:r>
      <w:r w:rsidRPr="00117D39">
        <w:rPr>
          <w:color w:val="000000" w:themeColor="text1"/>
          <w:lang w:eastAsia="en-CA"/>
        </w:rPr>
        <w:t>to use an e-cigarette.</w:t>
      </w:r>
    </w:p>
    <w:p w14:paraId="0555B07E" w14:textId="77777777" w:rsidR="001D08DF" w:rsidRDefault="001D08DF" w:rsidP="001D08DF"/>
    <w:p w14:paraId="43608613" w14:textId="77777777" w:rsidR="001D08DF" w:rsidRPr="002215E8" w:rsidRDefault="001D08DF" w:rsidP="001D08DF">
      <w:pPr>
        <w:pStyle w:val="Heading3"/>
        <w:rPr>
          <w:b/>
          <w:iCs/>
          <w:color w:val="000000" w:themeColor="text1"/>
          <w:sz w:val="28"/>
          <w:szCs w:val="28"/>
        </w:rPr>
      </w:pPr>
      <w:r>
        <w:t>Consumer Behaviour</w:t>
      </w:r>
    </w:p>
    <w:p w14:paraId="6904587F" w14:textId="77777777" w:rsidR="001D08DF" w:rsidRDefault="001D08DF" w:rsidP="001D08DF">
      <w:pPr>
        <w:rPr>
          <w:lang w:eastAsia="en-CA"/>
        </w:rPr>
      </w:pPr>
      <w:r>
        <w:rPr>
          <w:lang w:eastAsia="en-CA"/>
        </w:rPr>
        <w:t xml:space="preserve">More than three-quarters (77%) of daily and occasional users of e-cigarettes said they own their own device. Among those who own a device, more than half (58%) said they always use a device that can be refilled. Regarding nicotine, 54% said they </w:t>
      </w:r>
      <w:r w:rsidRPr="00CD2C97">
        <w:rPr>
          <w:i/>
          <w:lang w:eastAsia="en-CA"/>
        </w:rPr>
        <w:t>sometimes</w:t>
      </w:r>
      <w:r>
        <w:rPr>
          <w:lang w:eastAsia="en-CA"/>
        </w:rPr>
        <w:t xml:space="preserve"> use nicotine in their e-cigarette. Conversely, nearly one-quarter (23%) </w:t>
      </w:r>
      <w:r w:rsidRPr="00CD2C97">
        <w:rPr>
          <w:i/>
          <w:lang w:eastAsia="en-CA"/>
        </w:rPr>
        <w:t>always</w:t>
      </w:r>
      <w:r>
        <w:rPr>
          <w:lang w:eastAsia="en-CA"/>
        </w:rPr>
        <w:t xml:space="preserve"> use nicotine, while approximately one in five (19%) </w:t>
      </w:r>
      <w:r w:rsidRPr="00CD2C97">
        <w:rPr>
          <w:i/>
          <w:lang w:eastAsia="en-CA"/>
        </w:rPr>
        <w:t>never</w:t>
      </w:r>
      <w:r>
        <w:rPr>
          <w:lang w:eastAsia="en-CA"/>
        </w:rPr>
        <w:t xml:space="preserve"> use nicotine. Half of the respondents who use nicotine in their e-cigarette (51%) do not know what concentration of nicotine they use. </w:t>
      </w:r>
    </w:p>
    <w:p w14:paraId="66C3F8EB" w14:textId="77777777" w:rsidR="001D08DF" w:rsidRDefault="001D08DF" w:rsidP="001D08DF">
      <w:pPr>
        <w:rPr>
          <w:lang w:eastAsia="en-CA"/>
        </w:rPr>
      </w:pPr>
    </w:p>
    <w:p w14:paraId="07314816" w14:textId="66050FF1" w:rsidR="001D08DF" w:rsidRDefault="001D08DF" w:rsidP="001D08DF">
      <w:r w:rsidRPr="002215E8">
        <w:rPr>
          <w:color w:val="000000" w:themeColor="text1"/>
          <w:lang w:eastAsia="en-CA"/>
        </w:rPr>
        <w:t>The most popular flavour by far among e-cigarette users is fruit. Asked what flavour they used last time they vaped, over one-third (37%) said fruit. Fruit is also the preferred flavour of e-cigarette users.</w:t>
      </w:r>
      <w:r>
        <w:rPr>
          <w:color w:val="000000" w:themeColor="text1"/>
          <w:lang w:eastAsia="en-CA"/>
        </w:rPr>
        <w:t xml:space="preserve"> </w:t>
      </w:r>
      <w:r>
        <w:t xml:space="preserve">Nearly half of </w:t>
      </w:r>
      <w:r w:rsidR="00F937F0">
        <w:t>daily</w:t>
      </w:r>
      <w:r>
        <w:t xml:space="preserve"> </w:t>
      </w:r>
      <w:r w:rsidR="009F22B8">
        <w:t xml:space="preserve">and occasional </w:t>
      </w:r>
      <w:r>
        <w:t xml:space="preserve">e-cigarette users (47%) acquire their e-cigarettes by purchasing them themselves. Fewer, but a sizeable proportion nonetheless, said they usually borrow their e-cigarettes or get them from someone else. This includes 17% who said they get them from friends, 8% from someone else, and 7% from family members. Fourteen percent said they ask someone to purchase e-cigarettes for them. </w:t>
      </w:r>
    </w:p>
    <w:p w14:paraId="08A71903" w14:textId="77777777" w:rsidR="001D08DF" w:rsidRDefault="001D08DF" w:rsidP="001D08DF"/>
    <w:p w14:paraId="0D77313B" w14:textId="77777777" w:rsidR="001D08DF" w:rsidRPr="00230BF7" w:rsidRDefault="001D08DF" w:rsidP="001D08DF">
      <w:pPr>
        <w:pStyle w:val="Heading3"/>
      </w:pPr>
      <w:r w:rsidRPr="00230BF7">
        <w:t xml:space="preserve">Risk Perceptions and Attitudes </w:t>
      </w:r>
    </w:p>
    <w:p w14:paraId="30A84D32" w14:textId="77777777" w:rsidR="001D08DF" w:rsidRDefault="001D08DF" w:rsidP="001D08DF">
      <w:r>
        <w:t xml:space="preserve">Users of e-cigarettes collectively identified numerous reasons why they vape, but flavour and aroma topped the list with nearly half (45%) identifying this as the reason they use e-cigarettes. Following this, close to one-third explained that they vape because their friends do (31%) or because it’s safer than smoking traditional cigarettes (30%) (multiple responses accepted). </w:t>
      </w:r>
      <w:r>
        <w:rPr>
          <w:lang w:eastAsia="en-CA"/>
        </w:rPr>
        <w:t xml:space="preserve">The two perceived disadvantages of using e-cigarettes most frequently identified by vapers were the associated health risks and the cost, each identified by 55% of e-cigarette users. </w:t>
      </w:r>
    </w:p>
    <w:p w14:paraId="43A649CF" w14:textId="77777777" w:rsidR="001D08DF" w:rsidRPr="00230BF7" w:rsidRDefault="001D08DF" w:rsidP="001D08DF"/>
    <w:p w14:paraId="5D6A7173" w14:textId="77777777" w:rsidR="001D08DF" w:rsidRDefault="001D08DF" w:rsidP="001D08DF">
      <w:r>
        <w:t>Turning to perceptions of potential harm, smoking cigarettes and using e-cigarettes with nicotine were seen as the riskiest activities. Nine in 10 respondents rated regular use of cigarettes as at least moderately risky, while 82% felt that way about regular use of e-cigarettes containing nicotine. A</w:t>
      </w:r>
      <w:r w:rsidRPr="009232B6">
        <w:t>part from using nicotine-fr</w:t>
      </w:r>
      <w:r>
        <w:t>ee e-cigarettes once in a while, n</w:t>
      </w:r>
      <w:r w:rsidRPr="009232B6">
        <w:t xml:space="preserve">on-users </w:t>
      </w:r>
      <w:r>
        <w:t xml:space="preserve">of e-cigarettes </w:t>
      </w:r>
      <w:r w:rsidRPr="009232B6">
        <w:t xml:space="preserve">were more likely than e-cigarette users to perceive every risk as a </w:t>
      </w:r>
      <w:r w:rsidRPr="009232B6">
        <w:rPr>
          <w:i/>
        </w:rPr>
        <w:t xml:space="preserve">great </w:t>
      </w:r>
      <w:r w:rsidRPr="009232B6">
        <w:t>risk</w:t>
      </w:r>
      <w:r>
        <w:t xml:space="preserve">. Occasional use of nicotine-free e-cigarettes was the only activity which a majority (59%) viewed as posing no more than a slight risk. </w:t>
      </w:r>
    </w:p>
    <w:p w14:paraId="578F2E27" w14:textId="77777777" w:rsidR="001D08DF" w:rsidRDefault="001D08DF" w:rsidP="001D08DF"/>
    <w:p w14:paraId="2AEA8528" w14:textId="77777777" w:rsidR="001D08DF" w:rsidRDefault="001D08DF" w:rsidP="001D08DF">
      <w:r>
        <w:t xml:space="preserve">Attitudes towards e-cigarettes and nicotine tended to be mixed. The only majority view related to addiction and nicotine. </w:t>
      </w:r>
      <w:r>
        <w:rPr>
          <w:lang w:eastAsia="en-CA"/>
        </w:rPr>
        <w:t xml:space="preserve">Over three-quarters agreed that one can become addicted to e-cigarettes containing nicotine (79%) and that nicotine is a toxic chemical that should be avoided (77%). </w:t>
      </w:r>
    </w:p>
    <w:p w14:paraId="02031418" w14:textId="77777777" w:rsidR="001D08DF" w:rsidRDefault="001D08DF" w:rsidP="001D08DF"/>
    <w:p w14:paraId="4B2697E9" w14:textId="77777777" w:rsidR="001D08DF" w:rsidRPr="00230BF7" w:rsidRDefault="001D08DF" w:rsidP="001D08DF">
      <w:pPr>
        <w:pStyle w:val="Heading3"/>
      </w:pPr>
      <w:r>
        <w:t xml:space="preserve">Information Needs and </w:t>
      </w:r>
      <w:r w:rsidRPr="00230BF7">
        <w:t xml:space="preserve">Sources </w:t>
      </w:r>
    </w:p>
    <w:p w14:paraId="229EB285" w14:textId="77777777" w:rsidR="001D08DF" w:rsidRDefault="001D08DF" w:rsidP="001D08DF">
      <w:r>
        <w:t xml:space="preserve">Information on health effects (42%) is the most common type of information sought by users of e-cigarettes. </w:t>
      </w:r>
      <w:r>
        <w:rPr>
          <w:lang w:eastAsia="en-CA"/>
        </w:rPr>
        <w:t xml:space="preserve">This was followed by information about content/ingredients, with one-third looking for information on ingredients (33%) and chemicals (32%) in e-cigarette </w:t>
      </w:r>
      <w:r>
        <w:rPr>
          <w:lang w:eastAsia="en-CA"/>
        </w:rPr>
        <w:lastRenderedPageBreak/>
        <w:t>liquids. Just over one-quarter (27%) have looked for safety information, including general product safety and information about explosions and device defects, while almost as many have looked for information comparing e-cigarettes to regular cigarettes (24%), information about choosing nicotine levels (24%), and information about the cost of e-cigarettes (23%) (multiple responses accepted).</w:t>
      </w:r>
      <w:r>
        <w:t xml:space="preserve"> </w:t>
      </w:r>
      <w:r>
        <w:rPr>
          <w:lang w:eastAsia="en-CA"/>
        </w:rPr>
        <w:t>Online sources in one form or another constitute the main source of information for users of e-cigarettes.</w:t>
      </w:r>
      <w:r>
        <w:t xml:space="preserve"> </w:t>
      </w:r>
      <w:r>
        <w:rPr>
          <w:lang w:eastAsia="en-CA"/>
        </w:rPr>
        <w:t xml:space="preserve">The most frequently identified non-Internet source of information was friends and colleagues, identified by just over one-quarter of respondents (28%). </w:t>
      </w:r>
    </w:p>
    <w:p w14:paraId="76F1D9C1" w14:textId="77777777" w:rsidR="001D08DF" w:rsidRDefault="001D08DF" w:rsidP="001D08DF">
      <w:pPr>
        <w:rPr>
          <w:lang w:eastAsia="en-CA"/>
        </w:rPr>
      </w:pPr>
    </w:p>
    <w:p w14:paraId="373BC8F6" w14:textId="6D0BA404" w:rsidR="001D08DF" w:rsidRDefault="001D08DF" w:rsidP="001D08DF">
      <w:pPr>
        <w:pStyle w:val="Heading2"/>
        <w:spacing w:before="0" w:after="0"/>
        <w:rPr>
          <w:lang w:eastAsia="en-CA"/>
        </w:rPr>
      </w:pPr>
      <w:bookmarkStart w:id="14" w:name="_Toc471732139"/>
      <w:bookmarkStart w:id="15" w:name="_Toc471742319"/>
      <w:bookmarkStart w:id="16" w:name="_Toc481142917"/>
      <w:r>
        <w:rPr>
          <w:lang w:eastAsia="en-CA"/>
        </w:rPr>
        <w:t>Note</w:t>
      </w:r>
      <w:r w:rsidR="0078766C">
        <w:rPr>
          <w:lang w:eastAsia="en-CA"/>
        </w:rPr>
        <w:t>s</w:t>
      </w:r>
      <w:r>
        <w:rPr>
          <w:lang w:eastAsia="en-CA"/>
        </w:rPr>
        <w:t xml:space="preserve"> to Reader</w:t>
      </w:r>
      <w:bookmarkEnd w:id="14"/>
      <w:bookmarkEnd w:id="15"/>
      <w:bookmarkEnd w:id="16"/>
    </w:p>
    <w:p w14:paraId="0B9944FC" w14:textId="77777777" w:rsidR="001D08DF" w:rsidRDefault="001D08DF" w:rsidP="001D08DF">
      <w:pPr>
        <w:numPr>
          <w:ilvl w:val="0"/>
          <w:numId w:val="28"/>
        </w:numPr>
        <w:spacing w:before="120"/>
        <w:ind w:right="360"/>
        <w:rPr>
          <w:rFonts w:cs="Arial"/>
          <w:szCs w:val="22"/>
        </w:rPr>
      </w:pPr>
      <w:r>
        <w:rPr>
          <w:rFonts w:cs="Arial"/>
          <w:szCs w:val="22"/>
          <w:lang w:eastAsia="en-CA"/>
        </w:rPr>
        <w:t>The report presents the findings from the qualitative research, following by the findings from the quantitative research.</w:t>
      </w:r>
    </w:p>
    <w:p w14:paraId="11F83331" w14:textId="77777777" w:rsidR="001D08DF" w:rsidRPr="008913D8" w:rsidRDefault="001D08DF" w:rsidP="001D08DF">
      <w:pPr>
        <w:numPr>
          <w:ilvl w:val="0"/>
          <w:numId w:val="28"/>
        </w:numPr>
        <w:spacing w:before="120"/>
        <w:ind w:right="360"/>
        <w:rPr>
          <w:rFonts w:cs="Arial"/>
          <w:szCs w:val="22"/>
        </w:rPr>
      </w:pPr>
      <w:r w:rsidRPr="00BE0488">
        <w:t>The expressions ‘users of e-cigarettes’ and ‘vapers’ are used</w:t>
      </w:r>
      <w:r>
        <w:t xml:space="preserve"> interchangeably throughout </w:t>
      </w:r>
      <w:r w:rsidRPr="00BE0488">
        <w:t xml:space="preserve">the report to refer to </w:t>
      </w:r>
      <w:r>
        <w:t xml:space="preserve">focus group </w:t>
      </w:r>
      <w:r w:rsidRPr="00BE0488">
        <w:t>participants</w:t>
      </w:r>
      <w:r>
        <w:t xml:space="preserve"> and survey respondents</w:t>
      </w:r>
      <w:r w:rsidRPr="00BE0488">
        <w:t xml:space="preserve"> who use e-cigarettes. The expression ‘vaping’ is used at times to refer to the use of e-cigarettes.</w:t>
      </w:r>
    </w:p>
    <w:p w14:paraId="79D0A8C0" w14:textId="77777777" w:rsidR="001D08DF" w:rsidRDefault="001D08DF" w:rsidP="001D08DF">
      <w:pPr>
        <w:pStyle w:val="ListParagraph"/>
        <w:numPr>
          <w:ilvl w:val="0"/>
          <w:numId w:val="28"/>
        </w:numPr>
        <w:spacing w:before="120" w:after="120"/>
        <w:contextualSpacing w:val="0"/>
      </w:pPr>
      <w:r>
        <w:t>Qualitative findings:</w:t>
      </w:r>
    </w:p>
    <w:p w14:paraId="54E6D8AB" w14:textId="77777777" w:rsidR="001D08DF" w:rsidRPr="0000475A" w:rsidRDefault="001D08DF" w:rsidP="001D08DF">
      <w:pPr>
        <w:pStyle w:val="ListParagraph"/>
        <w:numPr>
          <w:ilvl w:val="1"/>
          <w:numId w:val="28"/>
        </w:numPr>
        <w:spacing w:before="120" w:after="120"/>
        <w:contextualSpacing w:val="0"/>
        <w:rPr>
          <w:sz w:val="24"/>
        </w:rPr>
      </w:pPr>
      <w:r w:rsidRPr="00BE0488">
        <w:t xml:space="preserve">Overall, differences by age (i.e. between youth and young adults), by use of e-cigarettes (users vs. non-users), and by location (i.e. Toronto, Montreal, Vancouver) were limited. Wherever such differences manifested themselves they are noted. </w:t>
      </w:r>
    </w:p>
    <w:p w14:paraId="3712E8F8" w14:textId="77777777" w:rsidR="001D08DF" w:rsidRPr="0000475A" w:rsidRDefault="001D08DF" w:rsidP="001D08DF">
      <w:pPr>
        <w:pStyle w:val="ListParagraph"/>
        <w:numPr>
          <w:ilvl w:val="1"/>
          <w:numId w:val="28"/>
        </w:numPr>
        <w:spacing w:before="120" w:after="120"/>
        <w:contextualSpacing w:val="0"/>
        <w:rPr>
          <w:sz w:val="24"/>
        </w:rPr>
      </w:pPr>
      <w:r w:rsidRPr="0000475A">
        <w:rPr>
          <w:bCs/>
        </w:rPr>
        <w:t>This research is qualitative in nature, not quantitative. As such, the results provide an indication of participants’ views about the issues explored, but cannot be generalized to the full population of youth and young adult non-smokers, smokers and e-cigarette users</w:t>
      </w:r>
      <w:r>
        <w:rPr>
          <w:bCs/>
        </w:rPr>
        <w:t xml:space="preserve"> and non-users</w:t>
      </w:r>
      <w:r w:rsidRPr="0000475A">
        <w:rPr>
          <w:bCs/>
        </w:rPr>
        <w:t>.</w:t>
      </w:r>
    </w:p>
    <w:p w14:paraId="6B804B8E" w14:textId="77777777" w:rsidR="001D08DF" w:rsidRDefault="001D08DF" w:rsidP="001D08DF">
      <w:pPr>
        <w:pStyle w:val="ListParagraph"/>
        <w:numPr>
          <w:ilvl w:val="0"/>
          <w:numId w:val="28"/>
        </w:numPr>
        <w:spacing w:before="120" w:after="120"/>
        <w:contextualSpacing w:val="0"/>
      </w:pPr>
      <w:r>
        <w:t>Quantitative findings:</w:t>
      </w:r>
    </w:p>
    <w:p w14:paraId="33DF8225" w14:textId="77777777" w:rsidR="001D08DF" w:rsidRPr="00397EC2" w:rsidRDefault="001D08DF" w:rsidP="001D08DF">
      <w:pPr>
        <w:numPr>
          <w:ilvl w:val="1"/>
          <w:numId w:val="28"/>
        </w:numPr>
        <w:spacing w:before="120"/>
        <w:rPr>
          <w:rFonts w:cs="Arial"/>
          <w:szCs w:val="22"/>
        </w:rPr>
      </w:pPr>
      <w:r w:rsidRPr="00DD5116">
        <w:rPr>
          <w:rFonts w:cs="Arial"/>
          <w:szCs w:val="22"/>
          <w:lang w:eastAsia="en-CA"/>
        </w:rPr>
        <w:t xml:space="preserve">All </w:t>
      </w:r>
      <w:r>
        <w:rPr>
          <w:rFonts w:cs="Arial"/>
          <w:szCs w:val="22"/>
          <w:lang w:eastAsia="en-CA"/>
        </w:rPr>
        <w:t xml:space="preserve">quantitative </w:t>
      </w:r>
      <w:r w:rsidRPr="00DD5116">
        <w:rPr>
          <w:rFonts w:cs="Arial"/>
          <w:szCs w:val="22"/>
          <w:lang w:eastAsia="en-CA"/>
        </w:rPr>
        <w:t>results in the report are expressed as percentages, unless otherwise noted.</w:t>
      </w:r>
      <w:r>
        <w:rPr>
          <w:rFonts w:cs="Arial"/>
          <w:szCs w:val="22"/>
        </w:rPr>
        <w:t xml:space="preserve"> </w:t>
      </w:r>
      <w:r w:rsidRPr="00397EC2">
        <w:rPr>
          <w:rFonts w:cs="Arial"/>
          <w:szCs w:val="22"/>
        </w:rPr>
        <w:t>Throughout the report, percentages may not always add to 100% due to rounding</w:t>
      </w:r>
      <w:r>
        <w:rPr>
          <w:rFonts w:cs="Arial"/>
          <w:szCs w:val="22"/>
        </w:rPr>
        <w:t xml:space="preserve"> and questions which permitted multiple responses</w:t>
      </w:r>
      <w:r w:rsidRPr="00397EC2">
        <w:rPr>
          <w:rFonts w:cs="Arial"/>
          <w:szCs w:val="22"/>
        </w:rPr>
        <w:t>.</w:t>
      </w:r>
    </w:p>
    <w:p w14:paraId="20908D26" w14:textId="77777777" w:rsidR="001D08DF" w:rsidRDefault="001D08DF" w:rsidP="001D08DF">
      <w:pPr>
        <w:numPr>
          <w:ilvl w:val="1"/>
          <w:numId w:val="28"/>
        </w:numPr>
        <w:spacing w:before="120"/>
        <w:rPr>
          <w:rFonts w:cs="Arial"/>
          <w:szCs w:val="22"/>
        </w:rPr>
      </w:pPr>
      <w:r w:rsidRPr="00397EC2">
        <w:rPr>
          <w:szCs w:val="22"/>
        </w:rPr>
        <w:t xml:space="preserve">Demographic and other subgroup differences are identified in the report. </w:t>
      </w:r>
      <w:r>
        <w:rPr>
          <w:rFonts w:cs="Arial"/>
          <w:szCs w:val="22"/>
        </w:rPr>
        <w:t>When reporting sub</w:t>
      </w:r>
      <w:r w:rsidRPr="00397EC2">
        <w:rPr>
          <w:rFonts w:cs="Arial"/>
          <w:szCs w:val="22"/>
        </w:rPr>
        <w:t>group variations, only differences that are significant at the 95% confidence level, indicative of a patt</w:t>
      </w:r>
      <w:r>
        <w:rPr>
          <w:rFonts w:cs="Arial"/>
          <w:szCs w:val="22"/>
        </w:rPr>
        <w:t>ern, and/or pertaining to a sub</w:t>
      </w:r>
      <w:r w:rsidRPr="00397EC2">
        <w:rPr>
          <w:rFonts w:cs="Arial"/>
          <w:szCs w:val="22"/>
        </w:rPr>
        <w:t>group sample size of more than n=30 are discussed in the report.</w:t>
      </w:r>
    </w:p>
    <w:p w14:paraId="6483BE1F" w14:textId="77777777" w:rsidR="001D08DF" w:rsidRPr="005F127D" w:rsidRDefault="001D08DF" w:rsidP="001D08DF">
      <w:pPr>
        <w:numPr>
          <w:ilvl w:val="1"/>
          <w:numId w:val="28"/>
        </w:numPr>
        <w:spacing w:before="120"/>
        <w:rPr>
          <w:rFonts w:cs="Arial"/>
          <w:szCs w:val="22"/>
        </w:rPr>
      </w:pPr>
      <w:r w:rsidRPr="005F127D">
        <w:rPr>
          <w:szCs w:val="22"/>
        </w:rPr>
        <w:t xml:space="preserve">The results are reflective of </w:t>
      </w:r>
      <w:r w:rsidRPr="0000475A">
        <w:rPr>
          <w:bCs/>
        </w:rPr>
        <w:t>youth and young adult non-smokers, smokers and e-cigarette users</w:t>
      </w:r>
      <w:r>
        <w:rPr>
          <w:bCs/>
        </w:rPr>
        <w:t xml:space="preserve"> and non-</w:t>
      </w:r>
      <w:r w:rsidRPr="0000475A">
        <w:rPr>
          <w:bCs/>
        </w:rPr>
        <w:t>users</w:t>
      </w:r>
      <w:r w:rsidRPr="005F127D">
        <w:rPr>
          <w:szCs w:val="22"/>
        </w:rPr>
        <w:t xml:space="preserve">, but they cannot be considered representative of the target population because random sampling was not used. </w:t>
      </w:r>
      <w:r>
        <w:t xml:space="preserve">When non-probability sampling is used, the extent to which the survey sample represents the target population is not known (because probability theory cannot be applied). </w:t>
      </w:r>
    </w:p>
    <w:p w14:paraId="2D21AADE" w14:textId="77777777" w:rsidR="001D08DF" w:rsidRPr="00397EC2" w:rsidRDefault="001D08DF" w:rsidP="001D08DF">
      <w:pPr>
        <w:numPr>
          <w:ilvl w:val="1"/>
          <w:numId w:val="28"/>
        </w:numPr>
        <w:spacing w:before="120"/>
        <w:rPr>
          <w:rFonts w:cs="Arial"/>
          <w:szCs w:val="22"/>
        </w:rPr>
      </w:pPr>
      <w:r>
        <w:rPr>
          <w:szCs w:val="22"/>
        </w:rPr>
        <w:t>The full set of tabulated data for the survey are available under separate cover.</w:t>
      </w:r>
    </w:p>
    <w:p w14:paraId="7FA4C6EF" w14:textId="77777777" w:rsidR="001D08DF" w:rsidRPr="00397EC2" w:rsidRDefault="001D08DF" w:rsidP="001D08DF">
      <w:pPr>
        <w:numPr>
          <w:ilvl w:val="0"/>
          <w:numId w:val="28"/>
        </w:numPr>
        <w:spacing w:before="120"/>
        <w:ind w:right="360"/>
        <w:rPr>
          <w:rFonts w:cs="Arial"/>
          <w:szCs w:val="22"/>
        </w:rPr>
      </w:pPr>
      <w:r>
        <w:rPr>
          <w:szCs w:val="22"/>
        </w:rPr>
        <w:t>The research instruments for both phases of the research are appended to this report.</w:t>
      </w:r>
    </w:p>
    <w:p w14:paraId="6F70B92E" w14:textId="77777777" w:rsidR="001D08DF" w:rsidRDefault="001D08DF" w:rsidP="001D08DF"/>
    <w:p w14:paraId="222A50D9" w14:textId="77777777" w:rsidR="001D08DF" w:rsidRDefault="001D08DF" w:rsidP="001D08DF">
      <w:r>
        <w:t>The contract value was $149,077.09 (including applicable taxes).</w:t>
      </w:r>
    </w:p>
    <w:p w14:paraId="75322527" w14:textId="77777777" w:rsidR="00634722" w:rsidRPr="006F0D62" w:rsidRDefault="00634722" w:rsidP="00634722">
      <w:pPr>
        <w:sectPr w:rsidR="00634722" w:rsidRPr="006F0D62" w:rsidSect="00A9407F">
          <w:headerReference w:type="default" r:id="rId22"/>
          <w:footerReference w:type="default" r:id="rId23"/>
          <w:pgSz w:w="12240" w:h="15840" w:code="1"/>
          <w:pgMar w:top="1440" w:right="1728" w:bottom="1440" w:left="1728" w:header="720" w:footer="720" w:gutter="0"/>
          <w:pgNumType w:start="1"/>
          <w:cols w:space="720"/>
          <w:docGrid w:linePitch="360"/>
        </w:sectPr>
      </w:pPr>
    </w:p>
    <w:p w14:paraId="1AFBEC8A" w14:textId="77777777" w:rsidR="006B0140" w:rsidRDefault="006B0140" w:rsidP="00153355">
      <w:pPr>
        <w:pStyle w:val="Heading1"/>
        <w:spacing w:before="0" w:after="0"/>
        <w:rPr>
          <w:lang w:eastAsia="en-CA"/>
        </w:rPr>
      </w:pPr>
      <w:bookmarkStart w:id="17" w:name="_Toc471732140"/>
      <w:bookmarkStart w:id="18" w:name="_Toc471742320"/>
    </w:p>
    <w:p w14:paraId="61AD5B71" w14:textId="77777777" w:rsidR="006B0140" w:rsidRDefault="006B0140" w:rsidP="00153355">
      <w:pPr>
        <w:pStyle w:val="Heading1"/>
        <w:spacing w:before="0" w:after="0"/>
        <w:rPr>
          <w:lang w:eastAsia="en-CA"/>
        </w:rPr>
      </w:pPr>
    </w:p>
    <w:p w14:paraId="1395A6AC" w14:textId="77777777" w:rsidR="006B0140" w:rsidRDefault="006B0140" w:rsidP="00153355">
      <w:pPr>
        <w:pStyle w:val="Heading1"/>
        <w:spacing w:before="0" w:after="0"/>
        <w:rPr>
          <w:lang w:eastAsia="en-CA"/>
        </w:rPr>
      </w:pPr>
    </w:p>
    <w:p w14:paraId="640C42AA" w14:textId="77777777" w:rsidR="006B0140" w:rsidRDefault="006B0140" w:rsidP="00153355">
      <w:pPr>
        <w:pStyle w:val="Heading1"/>
        <w:spacing w:before="0" w:after="0"/>
        <w:rPr>
          <w:lang w:eastAsia="en-CA"/>
        </w:rPr>
      </w:pPr>
    </w:p>
    <w:p w14:paraId="071FBABA" w14:textId="77777777" w:rsidR="006B0140" w:rsidRDefault="006B0140" w:rsidP="00153355">
      <w:pPr>
        <w:pStyle w:val="Heading1"/>
        <w:spacing w:before="0" w:after="0"/>
        <w:rPr>
          <w:lang w:eastAsia="en-CA"/>
        </w:rPr>
      </w:pPr>
    </w:p>
    <w:p w14:paraId="21E1B46E" w14:textId="77777777" w:rsidR="006B0140" w:rsidRDefault="006B0140" w:rsidP="00153355">
      <w:pPr>
        <w:pStyle w:val="Heading1"/>
        <w:spacing w:before="0" w:after="0"/>
        <w:rPr>
          <w:lang w:eastAsia="en-CA"/>
        </w:rPr>
      </w:pPr>
    </w:p>
    <w:p w14:paraId="6607F1B0" w14:textId="77777777" w:rsidR="006B0140" w:rsidRDefault="006B0140" w:rsidP="00153355">
      <w:pPr>
        <w:pStyle w:val="Heading1"/>
        <w:spacing w:before="0" w:after="0"/>
        <w:rPr>
          <w:lang w:eastAsia="en-CA"/>
        </w:rPr>
      </w:pPr>
    </w:p>
    <w:p w14:paraId="464F0F1C" w14:textId="77777777" w:rsidR="006B0140" w:rsidRDefault="006B0140" w:rsidP="00153355">
      <w:pPr>
        <w:pStyle w:val="Heading1"/>
        <w:spacing w:before="0" w:after="0"/>
        <w:rPr>
          <w:lang w:eastAsia="en-CA"/>
        </w:rPr>
      </w:pPr>
    </w:p>
    <w:p w14:paraId="31E374BE" w14:textId="77777777" w:rsidR="006B0140" w:rsidRDefault="006B0140" w:rsidP="00153355">
      <w:pPr>
        <w:pStyle w:val="Heading1"/>
        <w:spacing w:before="0" w:after="0"/>
        <w:rPr>
          <w:lang w:eastAsia="en-CA"/>
        </w:rPr>
      </w:pPr>
    </w:p>
    <w:p w14:paraId="71E47716" w14:textId="77777777" w:rsidR="006B0140" w:rsidRDefault="006B0140" w:rsidP="00153355">
      <w:pPr>
        <w:pStyle w:val="Heading1"/>
        <w:spacing w:before="0" w:after="0"/>
        <w:rPr>
          <w:lang w:eastAsia="en-CA"/>
        </w:rPr>
      </w:pPr>
    </w:p>
    <w:p w14:paraId="604E1BA2" w14:textId="77777777" w:rsidR="006B0140" w:rsidRDefault="006B0140" w:rsidP="00153355">
      <w:pPr>
        <w:pStyle w:val="Heading1"/>
        <w:spacing w:before="0" w:after="0"/>
        <w:rPr>
          <w:lang w:eastAsia="en-CA"/>
        </w:rPr>
      </w:pPr>
    </w:p>
    <w:p w14:paraId="20E02AD1" w14:textId="77777777" w:rsidR="006B0140" w:rsidRDefault="006B0140" w:rsidP="00153355">
      <w:pPr>
        <w:pStyle w:val="Heading1"/>
        <w:spacing w:before="0" w:after="0"/>
        <w:rPr>
          <w:lang w:eastAsia="en-CA"/>
        </w:rPr>
      </w:pPr>
    </w:p>
    <w:p w14:paraId="04C83B79" w14:textId="77777777" w:rsidR="006B0140" w:rsidRDefault="006B0140" w:rsidP="00153355">
      <w:pPr>
        <w:pStyle w:val="Heading1"/>
        <w:spacing w:before="0" w:after="0"/>
        <w:rPr>
          <w:lang w:eastAsia="en-CA"/>
        </w:rPr>
      </w:pPr>
    </w:p>
    <w:p w14:paraId="3D397E5A" w14:textId="77777777" w:rsidR="006B0140" w:rsidRDefault="006B0140" w:rsidP="00153355">
      <w:pPr>
        <w:pStyle w:val="Heading1"/>
        <w:spacing w:before="0" w:after="0"/>
        <w:rPr>
          <w:lang w:eastAsia="en-CA"/>
        </w:rPr>
      </w:pPr>
    </w:p>
    <w:p w14:paraId="59AB2AA3" w14:textId="77777777" w:rsidR="006B0140" w:rsidRDefault="006B0140" w:rsidP="00153355">
      <w:pPr>
        <w:pStyle w:val="Heading1"/>
        <w:spacing w:before="0" w:after="0"/>
        <w:rPr>
          <w:lang w:eastAsia="en-CA"/>
        </w:rPr>
      </w:pPr>
    </w:p>
    <w:p w14:paraId="0472D7FF" w14:textId="33A19A59" w:rsidR="00906889" w:rsidRPr="006F0D62" w:rsidRDefault="00071D23" w:rsidP="00153355">
      <w:pPr>
        <w:pStyle w:val="Heading1"/>
        <w:spacing w:before="0" w:after="0"/>
        <w:jc w:val="right"/>
        <w:rPr>
          <w:i/>
          <w:sz w:val="44"/>
          <w:lang w:eastAsia="en-CA"/>
        </w:rPr>
      </w:pPr>
      <w:bookmarkStart w:id="19" w:name="_Toc481142918"/>
      <w:r w:rsidRPr="006F0D62">
        <w:rPr>
          <w:i/>
          <w:sz w:val="44"/>
          <w:lang w:eastAsia="en-CA"/>
        </w:rPr>
        <w:t>Detailed Findings</w:t>
      </w:r>
      <w:bookmarkEnd w:id="17"/>
      <w:bookmarkEnd w:id="18"/>
      <w:bookmarkEnd w:id="19"/>
      <w:r w:rsidRPr="006F0D62">
        <w:rPr>
          <w:i/>
          <w:sz w:val="44"/>
          <w:lang w:eastAsia="en-CA"/>
        </w:rPr>
        <w:t xml:space="preserve"> </w:t>
      </w:r>
      <w:bookmarkStart w:id="20" w:name="_Toc471732141"/>
    </w:p>
    <w:p w14:paraId="026F3433" w14:textId="77777777" w:rsidR="006B0140" w:rsidRDefault="006B0140" w:rsidP="00153355">
      <w:pPr>
        <w:pStyle w:val="Heading2"/>
        <w:numPr>
          <w:ilvl w:val="0"/>
          <w:numId w:val="2"/>
        </w:numPr>
        <w:spacing w:before="0" w:after="0"/>
        <w:ind w:left="284" w:hanging="349"/>
        <w:rPr>
          <w:lang w:eastAsia="en-CA"/>
        </w:rPr>
      </w:pPr>
      <w:bookmarkStart w:id="21" w:name="_Toc471742321"/>
      <w:r>
        <w:rPr>
          <w:lang w:eastAsia="en-CA"/>
        </w:rPr>
        <w:br w:type="page"/>
      </w:r>
    </w:p>
    <w:bookmarkEnd w:id="20"/>
    <w:bookmarkEnd w:id="21"/>
    <w:p w14:paraId="5646D219" w14:textId="34EC7C6D" w:rsidR="003A4662" w:rsidRPr="003A4662" w:rsidRDefault="003A4662" w:rsidP="00153355">
      <w:pPr>
        <w:rPr>
          <w:lang w:eastAsia="en-CA"/>
        </w:rPr>
        <w:sectPr w:rsidR="003A4662" w:rsidRPr="003A4662" w:rsidSect="00A9407F">
          <w:footerReference w:type="first" r:id="rId24"/>
          <w:pgSz w:w="12240" w:h="15840" w:code="1"/>
          <w:pgMar w:top="1152" w:right="1728" w:bottom="1152" w:left="1728" w:header="720" w:footer="432" w:gutter="0"/>
          <w:cols w:space="720"/>
          <w:docGrid w:linePitch="360"/>
        </w:sectPr>
      </w:pPr>
    </w:p>
    <w:p w14:paraId="1C0C6B2D" w14:textId="0C278F74" w:rsidR="007904E6" w:rsidRDefault="007904E6" w:rsidP="00D02B49">
      <w:pPr>
        <w:pStyle w:val="Heading2"/>
        <w:pBdr>
          <w:bottom w:val="single" w:sz="4" w:space="1" w:color="auto"/>
        </w:pBdr>
      </w:pPr>
      <w:bookmarkStart w:id="22" w:name="_Toc481142919"/>
      <w:r>
        <w:lastRenderedPageBreak/>
        <w:t>Qualitative Research</w:t>
      </w:r>
      <w:bookmarkEnd w:id="22"/>
    </w:p>
    <w:p w14:paraId="64B71B92" w14:textId="07E0F86D" w:rsidR="002E5156" w:rsidRPr="002E5156" w:rsidRDefault="002E5156" w:rsidP="002E5156">
      <w:pPr>
        <w:spacing w:before="120"/>
        <w:rPr>
          <w:lang w:eastAsia="en-CA"/>
        </w:rPr>
      </w:pPr>
      <w:r>
        <w:rPr>
          <w:lang w:eastAsia="en-CA"/>
        </w:rPr>
        <w:t>This section of the report describes the findings from the qualitative research (the focus groups).</w:t>
      </w:r>
    </w:p>
    <w:p w14:paraId="54C4EE73" w14:textId="2EAE627A" w:rsidR="00BD4BA3" w:rsidRPr="00A85EB4" w:rsidRDefault="00BD4BA3" w:rsidP="00834F45">
      <w:pPr>
        <w:pStyle w:val="ListParagraph"/>
        <w:numPr>
          <w:ilvl w:val="0"/>
          <w:numId w:val="25"/>
        </w:numPr>
        <w:spacing w:before="240" w:after="120"/>
        <w:rPr>
          <w:b/>
          <w:color w:val="000000" w:themeColor="text1"/>
          <w:sz w:val="24"/>
        </w:rPr>
      </w:pPr>
      <w:r w:rsidRPr="00A85EB4">
        <w:rPr>
          <w:b/>
          <w:color w:val="000000" w:themeColor="text1"/>
          <w:sz w:val="24"/>
        </w:rPr>
        <w:t>Context</w:t>
      </w:r>
    </w:p>
    <w:p w14:paraId="21FC889F" w14:textId="72E803DE" w:rsidR="00BD4BA3" w:rsidRDefault="00BD4BA3" w:rsidP="00BD4BA3">
      <w:r>
        <w:t xml:space="preserve">This section provides background information about users and non-users of e-cigarettes. </w:t>
      </w:r>
    </w:p>
    <w:p w14:paraId="49E93FD4" w14:textId="77777777" w:rsidR="00A85EB4" w:rsidRPr="002768BD" w:rsidRDefault="00A85EB4" w:rsidP="00BD4BA3"/>
    <w:p w14:paraId="499090C5" w14:textId="77777777" w:rsidR="001D08DF" w:rsidRPr="002768BD" w:rsidRDefault="001D08DF" w:rsidP="001D08DF">
      <w:pPr>
        <w:spacing w:before="120" w:after="120"/>
        <w:rPr>
          <w:b/>
          <w:u w:val="single"/>
        </w:rPr>
      </w:pPr>
      <w:r w:rsidRPr="002768BD">
        <w:rPr>
          <w:b/>
        </w:rPr>
        <w:t>U</w:t>
      </w:r>
      <w:r>
        <w:rPr>
          <w:b/>
        </w:rPr>
        <w:t>se</w:t>
      </w:r>
      <w:r w:rsidRPr="002768BD">
        <w:rPr>
          <w:b/>
        </w:rPr>
        <w:t xml:space="preserve"> of e-cigarettes tend</w:t>
      </w:r>
      <w:r>
        <w:rPr>
          <w:b/>
        </w:rPr>
        <w:t>s</w:t>
      </w:r>
      <w:r w:rsidRPr="002768BD">
        <w:rPr>
          <w:b/>
        </w:rPr>
        <w:t xml:space="preserve"> to be</w:t>
      </w:r>
      <w:r>
        <w:rPr>
          <w:b/>
        </w:rPr>
        <w:t xml:space="preserve"> recent</w:t>
      </w:r>
    </w:p>
    <w:p w14:paraId="4A0EB5ED" w14:textId="77777777" w:rsidR="001D08DF" w:rsidRDefault="001D08DF" w:rsidP="001D08DF">
      <w:pPr>
        <w:spacing w:before="120"/>
      </w:pPr>
      <w:r w:rsidRPr="002768BD">
        <w:t>Both youth and young adult users of e-cigarettes tend to be</w:t>
      </w:r>
      <w:r>
        <w:t xml:space="preserve"> recent vapers. A majority of e-cigarette users in every group said they have been vaping for less than one year and many said they only tried their first e-cigarette within a few months of the research. Only a small number</w:t>
      </w:r>
      <w:r w:rsidRPr="002768BD">
        <w:t xml:space="preserve"> have been vaping for more t</w:t>
      </w:r>
      <w:r>
        <w:t xml:space="preserve">han one year, and the longest anyone has been vaping is approximately three years.  </w:t>
      </w:r>
    </w:p>
    <w:p w14:paraId="31660F34" w14:textId="77777777" w:rsidR="001D08DF" w:rsidRDefault="001D08DF" w:rsidP="001D08DF"/>
    <w:p w14:paraId="33620A05" w14:textId="77777777" w:rsidR="001D08DF" w:rsidRPr="002D55A3" w:rsidRDefault="001D08DF" w:rsidP="001D08DF">
      <w:pPr>
        <w:spacing w:before="120" w:after="120"/>
        <w:rPr>
          <w:b/>
        </w:rPr>
      </w:pPr>
      <w:r w:rsidRPr="002D55A3">
        <w:rPr>
          <w:b/>
        </w:rPr>
        <w:t>Use o</w:t>
      </w:r>
      <w:r>
        <w:rPr>
          <w:b/>
        </w:rPr>
        <w:t>f e-cigarettes tends to be occa</w:t>
      </w:r>
      <w:r w:rsidRPr="002D55A3">
        <w:rPr>
          <w:b/>
        </w:rPr>
        <w:t>sional</w:t>
      </w:r>
    </w:p>
    <w:p w14:paraId="53272A45" w14:textId="77777777" w:rsidR="001D08DF" w:rsidRDefault="001D08DF" w:rsidP="001D08DF">
      <w:r w:rsidRPr="002768BD">
        <w:t>In addition</w:t>
      </w:r>
      <w:r>
        <w:t xml:space="preserve"> to being recent users of e-cigarettes, most vapers tend to describe themselves as occasional users. For the most part,</w:t>
      </w:r>
      <w:r w:rsidRPr="002768BD">
        <w:t xml:space="preserve"> </w:t>
      </w:r>
      <w:r>
        <w:t>use of e-cigarettes as reported by vapers ranges</w:t>
      </w:r>
      <w:r w:rsidRPr="002768BD">
        <w:t xml:space="preserve"> from a few times a week to less than once a month.</w:t>
      </w:r>
      <w:r>
        <w:t xml:space="preserve"> Some occasional users indicated that their use of e-cigarettes may vary because they borrow e-cigarettes from their friends. Consequently, their use depends on the availability of e-cigarettes through their friends. Only a small number are daily users of e-cigarettes, and most of these were</w:t>
      </w:r>
      <w:r w:rsidRPr="002768BD">
        <w:rPr>
          <w:color w:val="FF0000"/>
        </w:rPr>
        <w:t xml:space="preserve"> </w:t>
      </w:r>
      <w:r w:rsidRPr="007D6D27">
        <w:t xml:space="preserve">in Vancouver. A few users of e-cigarettes in other locations specified that they used to be daily users but </w:t>
      </w:r>
      <w:r>
        <w:t xml:space="preserve">are </w:t>
      </w:r>
      <w:r w:rsidRPr="007D6D27">
        <w:t>not anymore.</w:t>
      </w:r>
    </w:p>
    <w:p w14:paraId="208D8BB5" w14:textId="77777777" w:rsidR="001D08DF" w:rsidRDefault="001D08DF" w:rsidP="001D08DF"/>
    <w:p w14:paraId="71357525" w14:textId="77777777" w:rsidR="001D08DF" w:rsidRPr="00DD0968" w:rsidRDefault="001D08DF" w:rsidP="001D08DF">
      <w:pPr>
        <w:spacing w:before="120" w:after="120"/>
        <w:rPr>
          <w:b/>
        </w:rPr>
      </w:pPr>
      <w:r>
        <w:rPr>
          <w:b/>
        </w:rPr>
        <w:t>Some</w:t>
      </w:r>
      <w:r w:rsidRPr="00DD0968">
        <w:rPr>
          <w:b/>
        </w:rPr>
        <w:t xml:space="preserve"> users of e-cigarettes also smoke regular cigarettes</w:t>
      </w:r>
    </w:p>
    <w:p w14:paraId="2ADBF6D7" w14:textId="77777777" w:rsidR="001D08DF" w:rsidRDefault="001D08DF" w:rsidP="001D08DF">
      <w:r>
        <w:t xml:space="preserve">Every group with users of e-cigarettes included at least a few </w:t>
      </w:r>
      <w:r w:rsidRPr="00DD0968">
        <w:t>smokers</w:t>
      </w:r>
      <w:r>
        <w:t xml:space="preserve"> of regular cigarettes as well</w:t>
      </w:r>
      <w:r w:rsidRPr="00DD0968">
        <w:t>,</w:t>
      </w:r>
      <w:r>
        <w:t xml:space="preserve"> but most of these said they smoke cigarettes</w:t>
      </w:r>
      <w:r w:rsidRPr="00DD0968">
        <w:t xml:space="preserve"> o</w:t>
      </w:r>
      <w:r>
        <w:t>ccasionally rather than daily. The most frequently given reason</w:t>
      </w:r>
      <w:r w:rsidRPr="00DD0968">
        <w:t xml:space="preserve"> for smoking </w:t>
      </w:r>
      <w:r w:rsidRPr="00296AE5">
        <w:rPr>
          <w:u w:val="single"/>
        </w:rPr>
        <w:t>both</w:t>
      </w:r>
      <w:r w:rsidRPr="00DD0968">
        <w:t xml:space="preserve"> cigarett</w:t>
      </w:r>
      <w:r>
        <w:t>es and using e-cigarettes was that s</w:t>
      </w:r>
      <w:r w:rsidRPr="007144F1">
        <w:t xml:space="preserve">moking is addictive or a bad habit that </w:t>
      </w:r>
      <w:r>
        <w:t>relieves stress and/or helps them</w:t>
      </w:r>
      <w:r w:rsidRPr="007144F1">
        <w:t xml:space="preserve"> relax whereas vaping is an amusement and/or a fun social activity.</w:t>
      </w:r>
      <w:r>
        <w:t xml:space="preserve"> </w:t>
      </w:r>
    </w:p>
    <w:p w14:paraId="53996D3F" w14:textId="77777777" w:rsidR="001D08DF" w:rsidRDefault="001D08DF" w:rsidP="001D08DF"/>
    <w:p w14:paraId="4000ED3E" w14:textId="77777777" w:rsidR="001D08DF" w:rsidRDefault="001D08DF" w:rsidP="001D08DF">
      <w:r>
        <w:t>Other reasons for vaping and smoking cigarettes tended to emphasize advantages of vaping over smoking. These included taste (i.e. vaping tastes good), convenience (i.e. e-cigarettes can be used</w:t>
      </w:r>
      <w:r w:rsidRPr="007144F1">
        <w:t xml:space="preserve"> indoors</w:t>
      </w:r>
      <w:r>
        <w:t>), and the fact that vaping does not make one’s clothes smell bad. Only a f</w:t>
      </w:r>
      <w:r w:rsidRPr="007144F1">
        <w:t>ew</w:t>
      </w:r>
      <w:r>
        <w:t xml:space="preserve"> indicated that they use</w:t>
      </w:r>
      <w:r w:rsidRPr="007144F1">
        <w:t xml:space="preserve"> e-cigarettes to wean themselves off cigarettes</w:t>
      </w:r>
      <w:r>
        <w:t xml:space="preserve"> while a few other daily smokers noted that this was the reason they first started using e-cigarettes but that it has not worked for them</w:t>
      </w:r>
      <w:r w:rsidRPr="007144F1">
        <w:t>.</w:t>
      </w:r>
    </w:p>
    <w:p w14:paraId="7E9A37D0" w14:textId="77777777" w:rsidR="001D08DF" w:rsidRDefault="001D08DF" w:rsidP="001D08DF"/>
    <w:p w14:paraId="7D5C3406" w14:textId="77777777" w:rsidR="001D08DF" w:rsidRPr="00DD0968" w:rsidRDefault="001D08DF" w:rsidP="001D08DF">
      <w:pPr>
        <w:spacing w:before="120" w:after="120"/>
        <w:rPr>
          <w:b/>
        </w:rPr>
      </w:pPr>
      <w:r>
        <w:rPr>
          <w:b/>
        </w:rPr>
        <w:t>Some</w:t>
      </w:r>
      <w:r w:rsidRPr="00DD0968">
        <w:rPr>
          <w:b/>
        </w:rPr>
        <w:t xml:space="preserve"> </w:t>
      </w:r>
      <w:r>
        <w:rPr>
          <w:b/>
        </w:rPr>
        <w:t>non-users of e-cigarettes</w:t>
      </w:r>
      <w:r w:rsidRPr="00DD0968">
        <w:rPr>
          <w:b/>
        </w:rPr>
        <w:t xml:space="preserve"> smoke regular cigarettes</w:t>
      </w:r>
    </w:p>
    <w:p w14:paraId="5544C7FC" w14:textId="77777777" w:rsidR="001D08DF" w:rsidRDefault="001D08DF" w:rsidP="001D08DF">
      <w:r>
        <w:t>Every group of non-users of e-cigarettes included a</w:t>
      </w:r>
      <w:r w:rsidRPr="000451F1">
        <w:t>t least a few</w:t>
      </w:r>
      <w:r>
        <w:t xml:space="preserve"> participants who are smokers of regular cigarettes. Like their counterparts among e-cigarette users</w:t>
      </w:r>
      <w:r w:rsidRPr="000451F1">
        <w:t xml:space="preserve"> </w:t>
      </w:r>
      <w:r>
        <w:t>most of these smoke cigarettes</w:t>
      </w:r>
      <w:r w:rsidRPr="00DD0968">
        <w:t xml:space="preserve"> o</w:t>
      </w:r>
      <w:r>
        <w:t>ccasionally rather than daily. The length of time they have been smoking varies widely, ranging from as recently as one year to as long as ten years,</w:t>
      </w:r>
      <w:r w:rsidRPr="000451F1">
        <w:t xml:space="preserve"> </w:t>
      </w:r>
      <w:r>
        <w:t xml:space="preserve">but </w:t>
      </w:r>
      <w:r w:rsidRPr="000451F1">
        <w:t>mo</w:t>
      </w:r>
      <w:r>
        <w:t>st have been smoking somewhere between</w:t>
      </w:r>
      <w:r w:rsidRPr="000451F1">
        <w:t xml:space="preserve"> 1-3 years. </w:t>
      </w:r>
    </w:p>
    <w:p w14:paraId="4AB8E77D" w14:textId="77777777" w:rsidR="001D08DF" w:rsidRDefault="001D08DF" w:rsidP="001D08DF"/>
    <w:p w14:paraId="32957131" w14:textId="77777777" w:rsidR="001D08DF" w:rsidRPr="000451F1" w:rsidRDefault="001D08DF" w:rsidP="001D08DF">
      <w:r w:rsidRPr="000451F1">
        <w:lastRenderedPageBreak/>
        <w:t>Only a few</w:t>
      </w:r>
      <w:r>
        <w:t xml:space="preserve"> smokers said they</w:t>
      </w:r>
      <w:r w:rsidRPr="000451F1">
        <w:t xml:space="preserve"> have tried to quit</w:t>
      </w:r>
      <w:r>
        <w:t xml:space="preserve"> smoking. Some who haven’t tried volunteered that they feel no real need to quit smoking because their consumption of cigarettes is only occasional</w:t>
      </w:r>
      <w:r w:rsidRPr="000451F1">
        <w:t>.</w:t>
      </w:r>
      <w:r>
        <w:t xml:space="preserve"> In other words, while they see smoking as a bad habit they do not see it as an addiction. Since they feel they can quit smoking anytime they do not feel dependent and therefore see no reason to quit.</w:t>
      </w:r>
    </w:p>
    <w:p w14:paraId="2A2422EB" w14:textId="77777777" w:rsidR="001D08DF" w:rsidRDefault="001D08DF" w:rsidP="001D08DF"/>
    <w:p w14:paraId="475C5B1A" w14:textId="77777777" w:rsidR="001D08DF" w:rsidRPr="005A24C2" w:rsidRDefault="001D08DF" w:rsidP="001D08DF">
      <w:pPr>
        <w:spacing w:before="120" w:after="120"/>
        <w:rPr>
          <w:b/>
        </w:rPr>
      </w:pPr>
      <w:r>
        <w:rPr>
          <w:b/>
        </w:rPr>
        <w:t>Quit smoking technique – Main thing non-users know about</w:t>
      </w:r>
      <w:r w:rsidRPr="005A24C2">
        <w:rPr>
          <w:b/>
        </w:rPr>
        <w:t xml:space="preserve"> e-cigarettes</w:t>
      </w:r>
    </w:p>
    <w:p w14:paraId="3D1FC418" w14:textId="77777777" w:rsidR="001D08DF" w:rsidRDefault="001D08DF" w:rsidP="001D08DF">
      <w:pPr>
        <w:spacing w:before="120"/>
      </w:pPr>
      <w:r w:rsidRPr="005A24C2">
        <w:t>All</w:t>
      </w:r>
      <w:r>
        <w:t xml:space="preserve"> non-users of e-cigarettes had</w:t>
      </w:r>
      <w:r w:rsidRPr="005A24C2">
        <w:t xml:space="preserve"> heard of e-cigarettes</w:t>
      </w:r>
      <w:r>
        <w:t xml:space="preserve"> prior to the research and are familiar with them at least to some extent</w:t>
      </w:r>
      <w:r w:rsidRPr="005A24C2">
        <w:t xml:space="preserve">. </w:t>
      </w:r>
      <w:r>
        <w:t xml:space="preserve">Asked what they know about e-cigarettes, non-users collectively identified a variety of things, but the only thing identified routinely in every group was that e-cigarettes can be used as a way to quit smoking, though a few added that they may not be effective in this regard. </w:t>
      </w:r>
    </w:p>
    <w:p w14:paraId="06B2A9C9" w14:textId="77777777" w:rsidR="001D08DF" w:rsidRDefault="001D08DF" w:rsidP="001D08DF"/>
    <w:p w14:paraId="0F282810" w14:textId="77777777" w:rsidR="001D08DF" w:rsidRPr="00A85EB4" w:rsidRDefault="001D08DF" w:rsidP="001D08DF">
      <w:pPr>
        <w:rPr>
          <w:color w:val="000000" w:themeColor="text1"/>
        </w:rPr>
      </w:pPr>
      <w:r w:rsidRPr="00A85EB4">
        <w:rPr>
          <w:color w:val="000000" w:themeColor="text1"/>
        </w:rPr>
        <w:t xml:space="preserve">Presented below is a list of other things identified by non-users as ‘known’ about e-cigarettes. Most of these things were identified by at least a few participants in all groups </w:t>
      </w:r>
      <w:r>
        <w:rPr>
          <w:color w:val="000000" w:themeColor="text1"/>
        </w:rPr>
        <w:t xml:space="preserve">of </w:t>
      </w:r>
      <w:r w:rsidRPr="00A85EB4">
        <w:rPr>
          <w:color w:val="000000" w:themeColor="text1"/>
        </w:rPr>
        <w:t>non-user</w:t>
      </w:r>
      <w:r>
        <w:rPr>
          <w:color w:val="000000" w:themeColor="text1"/>
        </w:rPr>
        <w:t>s</w:t>
      </w:r>
      <w:r w:rsidRPr="00A85EB4">
        <w:rPr>
          <w:color w:val="000000" w:themeColor="text1"/>
        </w:rPr>
        <w:t>. They have been grouped by category so as to facilitate review. When reviewing the list, it should be kept in mind that while participants were asked what they ‘know’ about e-cigarettes, they were not always certain that their impressions were correct.</w:t>
      </w:r>
    </w:p>
    <w:p w14:paraId="1295AF74" w14:textId="77777777" w:rsidR="001D08DF" w:rsidRDefault="001D08DF" w:rsidP="001D08DF">
      <w:pPr>
        <w:spacing w:before="240" w:after="120"/>
        <w:rPr>
          <w:u w:val="single"/>
        </w:rPr>
      </w:pPr>
      <w:r>
        <w:rPr>
          <w:u w:val="single"/>
        </w:rPr>
        <w:t>Characteristics/features of e-cigarettes</w:t>
      </w:r>
    </w:p>
    <w:p w14:paraId="1378AD1D" w14:textId="77777777" w:rsidR="001D08DF" w:rsidRDefault="001D08DF" w:rsidP="001D08DF">
      <w:pPr>
        <w:pStyle w:val="ListParagraph"/>
        <w:numPr>
          <w:ilvl w:val="0"/>
          <w:numId w:val="4"/>
        </w:numPr>
        <w:spacing w:before="120"/>
        <w:ind w:left="714" w:hanging="357"/>
      </w:pPr>
      <w:r>
        <w:t>e-cigarettes</w:t>
      </w:r>
      <w:r w:rsidRPr="00E66D70">
        <w:t xml:space="preserve"> contain less nicotine than </w:t>
      </w:r>
      <w:r>
        <w:t xml:space="preserve">regular </w:t>
      </w:r>
      <w:r w:rsidRPr="00E66D70">
        <w:t>cigarettes</w:t>
      </w:r>
    </w:p>
    <w:p w14:paraId="1795FF50" w14:textId="77777777" w:rsidR="001D08DF" w:rsidRPr="005476A2" w:rsidRDefault="001D08DF" w:rsidP="001D08DF">
      <w:pPr>
        <w:pStyle w:val="ListParagraph"/>
        <w:numPr>
          <w:ilvl w:val="0"/>
          <w:numId w:val="4"/>
        </w:numPr>
        <w:spacing w:before="120"/>
        <w:ind w:left="714" w:hanging="357"/>
      </w:pPr>
      <w:r>
        <w:t>some types of e-cigarettes contain nicotine and some do not</w:t>
      </w:r>
    </w:p>
    <w:p w14:paraId="7070685E" w14:textId="77777777" w:rsidR="001D08DF" w:rsidRDefault="001D08DF" w:rsidP="001D08DF">
      <w:pPr>
        <w:pStyle w:val="ListParagraph"/>
        <w:numPr>
          <w:ilvl w:val="0"/>
          <w:numId w:val="3"/>
        </w:numPr>
        <w:spacing w:before="120"/>
      </w:pPr>
      <w:r>
        <w:t>users can control/regulate their intake of vapour and/or nicotine</w:t>
      </w:r>
    </w:p>
    <w:p w14:paraId="2360C2DB" w14:textId="77777777" w:rsidR="001D08DF" w:rsidRDefault="001D08DF" w:rsidP="001D08DF">
      <w:pPr>
        <w:pStyle w:val="ListParagraph"/>
        <w:numPr>
          <w:ilvl w:val="0"/>
          <w:numId w:val="3"/>
        </w:numPr>
        <w:spacing w:before="120"/>
      </w:pPr>
      <w:r>
        <w:t>e-cigarettes have to be refilled</w:t>
      </w:r>
    </w:p>
    <w:p w14:paraId="522003D4" w14:textId="77777777" w:rsidR="001D08DF" w:rsidRDefault="001D08DF" w:rsidP="001D08DF">
      <w:pPr>
        <w:pStyle w:val="ListParagraph"/>
        <w:numPr>
          <w:ilvl w:val="0"/>
          <w:numId w:val="3"/>
        </w:numPr>
        <w:spacing w:before="120"/>
      </w:pPr>
      <w:r>
        <w:t>liquids can be added to e-cigarettes</w:t>
      </w:r>
    </w:p>
    <w:p w14:paraId="313FC5AA" w14:textId="77777777" w:rsidR="001D08DF" w:rsidRDefault="001D08DF" w:rsidP="001D08DF">
      <w:pPr>
        <w:pStyle w:val="ListParagraph"/>
        <w:numPr>
          <w:ilvl w:val="0"/>
          <w:numId w:val="3"/>
        </w:numPr>
        <w:spacing w:before="120"/>
      </w:pPr>
      <w:r>
        <w:t>e-cigarettes can be used indoors</w:t>
      </w:r>
      <w:r w:rsidRPr="00F025BB">
        <w:t xml:space="preserve"> </w:t>
      </w:r>
    </w:p>
    <w:p w14:paraId="768EE8F1" w14:textId="77777777" w:rsidR="001D08DF" w:rsidRDefault="001D08DF" w:rsidP="001D08DF">
      <w:pPr>
        <w:pStyle w:val="ListParagraph"/>
        <w:numPr>
          <w:ilvl w:val="0"/>
          <w:numId w:val="3"/>
        </w:numPr>
        <w:spacing w:before="120"/>
      </w:pPr>
      <w:r>
        <w:t>t</w:t>
      </w:r>
      <w:r w:rsidRPr="00F025BB">
        <w:t>here are</w:t>
      </w:r>
      <w:r>
        <w:t xml:space="preserve"> many different flavours of e-cigarettes</w:t>
      </w:r>
    </w:p>
    <w:p w14:paraId="638B4BC0" w14:textId="77777777" w:rsidR="001D08DF" w:rsidRDefault="001D08DF" w:rsidP="001D08DF">
      <w:pPr>
        <w:pStyle w:val="ListParagraph"/>
        <w:numPr>
          <w:ilvl w:val="0"/>
          <w:numId w:val="3"/>
        </w:numPr>
        <w:spacing w:before="120"/>
      </w:pPr>
      <w:r>
        <w:t>e-cigarettes</w:t>
      </w:r>
      <w:r w:rsidRPr="00F025BB">
        <w:t xml:space="preserve"> com</w:t>
      </w:r>
      <w:r>
        <w:t>e in different sizes and shapes</w:t>
      </w:r>
      <w:r w:rsidRPr="00F025BB">
        <w:t xml:space="preserve"> </w:t>
      </w:r>
    </w:p>
    <w:p w14:paraId="71E5FBA9" w14:textId="77777777" w:rsidR="001D08DF" w:rsidRDefault="001D08DF" w:rsidP="001D08DF">
      <w:pPr>
        <w:pStyle w:val="ListParagraph"/>
        <w:numPr>
          <w:ilvl w:val="0"/>
          <w:numId w:val="3"/>
        </w:numPr>
        <w:spacing w:before="120"/>
      </w:pPr>
      <w:r>
        <w:t>e-cigarettes</w:t>
      </w:r>
      <w:r w:rsidRPr="00F025BB">
        <w:t xml:space="preserve"> lack </w:t>
      </w:r>
      <w:r>
        <w:t>the social stigma of cigarettes</w:t>
      </w:r>
      <w:r w:rsidRPr="00F025BB">
        <w:t xml:space="preserve"> </w:t>
      </w:r>
    </w:p>
    <w:p w14:paraId="1EF4665A" w14:textId="77777777" w:rsidR="001D08DF" w:rsidRDefault="001D08DF" w:rsidP="001D08DF">
      <w:pPr>
        <w:pStyle w:val="ListParagraph"/>
        <w:numPr>
          <w:ilvl w:val="0"/>
          <w:numId w:val="3"/>
        </w:numPr>
        <w:spacing w:before="120"/>
      </w:pPr>
      <w:r>
        <w:t>e-cigarettes are trendy</w:t>
      </w:r>
      <w:r w:rsidRPr="00F025BB">
        <w:t xml:space="preserve"> </w:t>
      </w:r>
    </w:p>
    <w:p w14:paraId="21074A29" w14:textId="77777777" w:rsidR="001D08DF" w:rsidRDefault="001D08DF" w:rsidP="001D08DF">
      <w:pPr>
        <w:pStyle w:val="ListParagraph"/>
        <w:numPr>
          <w:ilvl w:val="0"/>
          <w:numId w:val="3"/>
        </w:numPr>
        <w:spacing w:before="120"/>
      </w:pPr>
      <w:r>
        <w:t>e-cigarettes are expensive</w:t>
      </w:r>
      <w:r w:rsidRPr="00F025BB">
        <w:t xml:space="preserve"> </w:t>
      </w:r>
    </w:p>
    <w:p w14:paraId="2FB4DAF7" w14:textId="77777777" w:rsidR="001D08DF" w:rsidRPr="00F025BB" w:rsidRDefault="001D08DF" w:rsidP="001D08DF">
      <w:pPr>
        <w:pStyle w:val="ListParagraph"/>
        <w:numPr>
          <w:ilvl w:val="0"/>
          <w:numId w:val="3"/>
        </w:numPr>
        <w:spacing w:before="120"/>
      </w:pPr>
      <w:r>
        <w:t>e-cigarettes</w:t>
      </w:r>
      <w:r w:rsidRPr="00F025BB">
        <w:t xml:space="preserve"> are cheaper tha</w:t>
      </w:r>
      <w:r>
        <w:t>n cigarettes over the long-term</w:t>
      </w:r>
    </w:p>
    <w:p w14:paraId="484107ED" w14:textId="77777777" w:rsidR="001D08DF" w:rsidRDefault="001D08DF" w:rsidP="001D08DF">
      <w:pPr>
        <w:spacing w:before="240" w:after="120"/>
        <w:rPr>
          <w:u w:val="single"/>
        </w:rPr>
      </w:pPr>
      <w:r>
        <w:rPr>
          <w:u w:val="single"/>
        </w:rPr>
        <w:t>Availability</w:t>
      </w:r>
    </w:p>
    <w:p w14:paraId="01D9F2E8" w14:textId="77777777" w:rsidR="001D08DF" w:rsidRDefault="001D08DF" w:rsidP="001D08DF">
      <w:pPr>
        <w:pStyle w:val="ListParagraph"/>
        <w:numPr>
          <w:ilvl w:val="0"/>
          <w:numId w:val="3"/>
        </w:numPr>
        <w:spacing w:before="120"/>
      </w:pPr>
      <w:r>
        <w:t>e-cigarettes are easily accessible</w:t>
      </w:r>
    </w:p>
    <w:p w14:paraId="21485FA9" w14:textId="77777777" w:rsidR="001D08DF" w:rsidRDefault="001D08DF" w:rsidP="001D08DF">
      <w:pPr>
        <w:pStyle w:val="ListParagraph"/>
        <w:numPr>
          <w:ilvl w:val="0"/>
          <w:numId w:val="3"/>
        </w:numPr>
        <w:spacing w:before="120"/>
      </w:pPr>
      <w:r>
        <w:t>e-cigarettes</w:t>
      </w:r>
      <w:r w:rsidRPr="00F025BB">
        <w:t xml:space="preserve"> can be</w:t>
      </w:r>
      <w:r>
        <w:t xml:space="preserve"> purchased in stores/shops and ordered online</w:t>
      </w:r>
    </w:p>
    <w:p w14:paraId="708AA4C5" w14:textId="77777777" w:rsidR="001D08DF" w:rsidRDefault="001D08DF" w:rsidP="001D08DF">
      <w:pPr>
        <w:pStyle w:val="ListParagraph"/>
        <w:numPr>
          <w:ilvl w:val="0"/>
          <w:numId w:val="3"/>
        </w:numPr>
        <w:spacing w:before="120"/>
      </w:pPr>
      <w:r>
        <w:t>the production and use of e-cigarettes is not regulated</w:t>
      </w:r>
    </w:p>
    <w:p w14:paraId="11E00A43" w14:textId="77777777" w:rsidR="001D08DF" w:rsidRDefault="001D08DF" w:rsidP="001D08DF">
      <w:pPr>
        <w:spacing w:before="240" w:after="120"/>
        <w:rPr>
          <w:u w:val="single"/>
        </w:rPr>
      </w:pPr>
      <w:r>
        <w:rPr>
          <w:u w:val="single"/>
        </w:rPr>
        <w:t>Potential risks/dangers</w:t>
      </w:r>
    </w:p>
    <w:p w14:paraId="5AF66702" w14:textId="77777777" w:rsidR="001D08DF" w:rsidRDefault="001D08DF" w:rsidP="001D08DF">
      <w:pPr>
        <w:pStyle w:val="ListParagraph"/>
        <w:numPr>
          <w:ilvl w:val="0"/>
          <w:numId w:val="3"/>
        </w:numPr>
        <w:spacing w:before="120"/>
      </w:pPr>
      <w:r>
        <w:t>e-cigarettes can/might explode (i.e. they can be defective)</w:t>
      </w:r>
    </w:p>
    <w:p w14:paraId="39DA9A2F" w14:textId="77777777" w:rsidR="001D08DF" w:rsidRDefault="001D08DF" w:rsidP="001D08DF">
      <w:pPr>
        <w:pStyle w:val="ListParagraph"/>
        <w:numPr>
          <w:ilvl w:val="0"/>
          <w:numId w:val="3"/>
        </w:numPr>
        <w:spacing w:before="120"/>
      </w:pPr>
      <w:r>
        <w:t>e-cigarettes might have negative health effects</w:t>
      </w:r>
      <w:r w:rsidRPr="00F025BB">
        <w:t xml:space="preserve"> </w:t>
      </w:r>
    </w:p>
    <w:p w14:paraId="1259CA7A" w14:textId="77777777" w:rsidR="001D08DF" w:rsidRPr="005476A2" w:rsidRDefault="001D08DF" w:rsidP="001D08DF">
      <w:pPr>
        <w:pStyle w:val="ListParagraph"/>
        <w:numPr>
          <w:ilvl w:val="0"/>
          <w:numId w:val="3"/>
        </w:numPr>
        <w:spacing w:before="120"/>
      </w:pPr>
      <w:r>
        <w:t>t</w:t>
      </w:r>
      <w:r w:rsidRPr="00F025BB">
        <w:t>here is lack of information</w:t>
      </w:r>
      <w:r>
        <w:t>/knowledge</w:t>
      </w:r>
      <w:r w:rsidRPr="00F025BB">
        <w:t xml:space="preserve"> about </w:t>
      </w:r>
      <w:r>
        <w:t>the long-term health effects of e-cigarettes.</w:t>
      </w:r>
    </w:p>
    <w:p w14:paraId="19B97627" w14:textId="77777777" w:rsidR="001D08DF" w:rsidRDefault="001D08DF" w:rsidP="001D08DF">
      <w:pPr>
        <w:rPr>
          <w:u w:val="single"/>
        </w:rPr>
      </w:pPr>
    </w:p>
    <w:p w14:paraId="7AF662BF" w14:textId="77777777" w:rsidR="001D08DF" w:rsidRDefault="001D08DF" w:rsidP="001D08DF">
      <w:pPr>
        <w:jc w:val="left"/>
        <w:rPr>
          <w:b/>
          <w:color w:val="000000" w:themeColor="text1"/>
          <w:sz w:val="24"/>
        </w:rPr>
      </w:pPr>
      <w:r>
        <w:rPr>
          <w:b/>
          <w:color w:val="000000" w:themeColor="text1"/>
          <w:sz w:val="24"/>
        </w:rPr>
        <w:br w:type="page"/>
      </w:r>
    </w:p>
    <w:p w14:paraId="59373C83" w14:textId="77777777" w:rsidR="001D08DF" w:rsidRPr="00A85EB4" w:rsidRDefault="001D08DF" w:rsidP="001D08DF">
      <w:pPr>
        <w:pStyle w:val="ListParagraph"/>
        <w:numPr>
          <w:ilvl w:val="0"/>
          <w:numId w:val="25"/>
        </w:numPr>
        <w:spacing w:before="120" w:after="120"/>
        <w:rPr>
          <w:b/>
          <w:color w:val="000000" w:themeColor="text1"/>
          <w:sz w:val="24"/>
        </w:rPr>
      </w:pPr>
      <w:r w:rsidRPr="00A85EB4">
        <w:rPr>
          <w:b/>
          <w:color w:val="000000" w:themeColor="text1"/>
          <w:sz w:val="24"/>
        </w:rPr>
        <w:lastRenderedPageBreak/>
        <w:t>First Encounters with e-Cigarettes</w:t>
      </w:r>
    </w:p>
    <w:p w14:paraId="371942A2" w14:textId="77777777" w:rsidR="001D08DF" w:rsidRPr="00631127" w:rsidRDefault="001D08DF" w:rsidP="001D08DF">
      <w:r w:rsidRPr="00631127">
        <w:t xml:space="preserve">This section reports on the circumstances </w:t>
      </w:r>
      <w:r>
        <w:t>under which participants first encountered e-cigarettes</w:t>
      </w:r>
      <w:r w:rsidRPr="00631127">
        <w:t>.</w:t>
      </w:r>
    </w:p>
    <w:p w14:paraId="5F1E20E8" w14:textId="77777777" w:rsidR="001D08DF" w:rsidRDefault="001D08DF" w:rsidP="001D08DF">
      <w:pPr>
        <w:rPr>
          <w:u w:val="single"/>
        </w:rPr>
      </w:pPr>
    </w:p>
    <w:p w14:paraId="21E15F3E" w14:textId="77777777" w:rsidR="001D08DF" w:rsidRPr="00631127" w:rsidRDefault="001D08DF" w:rsidP="001D08DF">
      <w:pPr>
        <w:spacing w:before="120" w:after="120"/>
        <w:rPr>
          <w:b/>
          <w:u w:val="single"/>
        </w:rPr>
      </w:pPr>
      <w:r w:rsidRPr="00631127">
        <w:rPr>
          <w:b/>
        </w:rPr>
        <w:t>Users and non-users of e-</w:t>
      </w:r>
      <w:r>
        <w:rPr>
          <w:b/>
        </w:rPr>
        <w:t>cigarettes became aware of them</w:t>
      </w:r>
      <w:r w:rsidRPr="00631127">
        <w:rPr>
          <w:b/>
        </w:rPr>
        <w:t xml:space="preserve"> in similar ways</w:t>
      </w:r>
    </w:p>
    <w:p w14:paraId="5E0F83C5" w14:textId="77777777" w:rsidR="001D08DF" w:rsidRDefault="001D08DF" w:rsidP="001D08DF">
      <w:pPr>
        <w:spacing w:before="120"/>
      </w:pPr>
      <w:r>
        <w:t>Both u</w:t>
      </w:r>
      <w:r w:rsidRPr="00631127">
        <w:t>sers and non-use</w:t>
      </w:r>
      <w:r>
        <w:t>rs of e-cigarettes first became aware</w:t>
      </w:r>
      <w:r w:rsidRPr="00631127">
        <w:t xml:space="preserve"> of them in similar ways. These</w:t>
      </w:r>
      <w:r>
        <w:t xml:space="preserve"> ways</w:t>
      </w:r>
      <w:r w:rsidRPr="00631127">
        <w:t xml:space="preserve"> typically include</w:t>
      </w:r>
      <w:r>
        <w:t xml:space="preserve">d learning about them through friends, </w:t>
      </w:r>
      <w:r w:rsidRPr="00631127">
        <w:t>acquaintances</w:t>
      </w:r>
      <w:r>
        <w:t xml:space="preserve">, </w:t>
      </w:r>
      <w:r w:rsidRPr="00631127">
        <w:t>colleagues</w:t>
      </w:r>
      <w:r>
        <w:t>/co-workers, and family members, seeing e-cigarettes used in public (e.g. on the street, in bars/pubs, outside at school)</w:t>
      </w:r>
      <w:r w:rsidRPr="00631127">
        <w:t xml:space="preserve">, </w:t>
      </w:r>
      <w:r>
        <w:t xml:space="preserve">seeing them in convenience stores or seeing ads in convenience stores, and seeing vape shops and ads in vape shop windows. </w:t>
      </w:r>
    </w:p>
    <w:p w14:paraId="143F09E4" w14:textId="77777777" w:rsidR="001D08DF" w:rsidRDefault="001D08DF" w:rsidP="001D08DF"/>
    <w:p w14:paraId="516B23D4" w14:textId="77777777" w:rsidR="001D08DF" w:rsidRDefault="001D08DF" w:rsidP="001D08DF">
      <w:r>
        <w:t xml:space="preserve">Many also recall first hearing about e-cigarettes through </w:t>
      </w:r>
      <w:r w:rsidRPr="00631127">
        <w:t>social media</w:t>
      </w:r>
      <w:r>
        <w:t>. This included</w:t>
      </w:r>
      <w:r w:rsidRPr="00631127">
        <w:t xml:space="preserve"> </w:t>
      </w:r>
      <w:r>
        <w:t>hearing about them through Facebook, YouTube</w:t>
      </w:r>
      <w:r w:rsidRPr="00631127">
        <w:t>, Snapchat</w:t>
      </w:r>
      <w:r>
        <w:t>, and Instagram.</w:t>
      </w:r>
      <w:r w:rsidRPr="00631127">
        <w:t xml:space="preserve"> </w:t>
      </w:r>
      <w:r>
        <w:t xml:space="preserve">Some recall hearing about e-cigarettes through a television ad or through TV news and </w:t>
      </w:r>
      <w:r w:rsidRPr="00997BFD">
        <w:t>one participant trying to quit smoking heard about them through her physician. N</w:t>
      </w:r>
      <w:r w:rsidRPr="00631127">
        <w:t xml:space="preserve">early all non-users </w:t>
      </w:r>
      <w:r>
        <w:t xml:space="preserve">said they </w:t>
      </w:r>
      <w:r w:rsidRPr="00631127">
        <w:t>know someone who vapes (e.g. friends, students</w:t>
      </w:r>
      <w:r>
        <w:t xml:space="preserve"> at school</w:t>
      </w:r>
      <w:r w:rsidRPr="00631127">
        <w:t>, colleagues, family members).</w:t>
      </w:r>
    </w:p>
    <w:p w14:paraId="164A581B" w14:textId="77777777" w:rsidR="001D08DF" w:rsidRDefault="001D08DF" w:rsidP="001D08DF"/>
    <w:p w14:paraId="3D22C05A" w14:textId="77777777" w:rsidR="001D08DF" w:rsidRPr="0052737E" w:rsidRDefault="001D08DF" w:rsidP="001D08DF">
      <w:pPr>
        <w:spacing w:before="120" w:after="120"/>
        <w:rPr>
          <w:b/>
        </w:rPr>
      </w:pPr>
      <w:r w:rsidRPr="0052737E">
        <w:rPr>
          <w:b/>
        </w:rPr>
        <w:t>Most</w:t>
      </w:r>
      <w:r>
        <w:rPr>
          <w:b/>
        </w:rPr>
        <w:t xml:space="preserve"> vapers</w:t>
      </w:r>
      <w:r w:rsidRPr="0052737E">
        <w:rPr>
          <w:b/>
        </w:rPr>
        <w:t xml:space="preserve"> were offered their first e-ci</w:t>
      </w:r>
      <w:r>
        <w:rPr>
          <w:b/>
        </w:rPr>
        <w:t>garette in a group setting</w:t>
      </w:r>
    </w:p>
    <w:p w14:paraId="793A0D8A" w14:textId="77777777" w:rsidR="001D08DF" w:rsidRDefault="001D08DF" w:rsidP="001D08DF">
      <w:r>
        <w:t>While the specific circumstances</w:t>
      </w:r>
      <w:r w:rsidRPr="0052737E">
        <w:t xml:space="preserve"> in which users</w:t>
      </w:r>
      <w:r>
        <w:t xml:space="preserve"> of e-cigarettes</w:t>
      </w:r>
      <w:r w:rsidRPr="0052737E">
        <w:t xml:space="preserve"> first tried</w:t>
      </w:r>
      <w:r>
        <w:t xml:space="preserve"> one varied,</w:t>
      </w:r>
      <w:r w:rsidRPr="0052737E">
        <w:t xml:space="preserve"> the vast majority</w:t>
      </w:r>
      <w:r>
        <w:t xml:space="preserve"> of them</w:t>
      </w:r>
      <w:r w:rsidRPr="0052737E">
        <w:t xml:space="preserve"> </w:t>
      </w:r>
      <w:r>
        <w:t xml:space="preserve">said they </w:t>
      </w:r>
      <w:r w:rsidRPr="0052737E">
        <w:t>were offered their first e-cigarette (i.e. they did not purchase it themselves).</w:t>
      </w:r>
      <w:r>
        <w:t xml:space="preserve"> Routinely identified circumstance in which users</w:t>
      </w:r>
      <w:r w:rsidRPr="0052737E">
        <w:t xml:space="preserve"> first tried</w:t>
      </w:r>
      <w:r>
        <w:t xml:space="preserve"> an e-cigarette</w:t>
      </w:r>
      <w:r w:rsidRPr="0052737E">
        <w:t xml:space="preserve"> include</w:t>
      </w:r>
      <w:r>
        <w:t xml:space="preserve"> outside</w:t>
      </w:r>
      <w:r w:rsidRPr="0052737E">
        <w:t xml:space="preserve"> at school, at </w:t>
      </w:r>
      <w:r>
        <w:t xml:space="preserve">house </w:t>
      </w:r>
      <w:r w:rsidRPr="0052737E">
        <w:t xml:space="preserve">parties, in </w:t>
      </w:r>
      <w:r>
        <w:t>a bar</w:t>
      </w:r>
      <w:r w:rsidRPr="0052737E">
        <w:t>/on</w:t>
      </w:r>
      <w:r>
        <w:t xml:space="preserve"> a nightclub patio</w:t>
      </w:r>
      <w:r w:rsidRPr="0052737E">
        <w:t xml:space="preserve">, at </w:t>
      </w:r>
      <w:r>
        <w:t>a friend’s house</w:t>
      </w:r>
      <w:r w:rsidRPr="0052737E">
        <w:t xml:space="preserve">, in </w:t>
      </w:r>
      <w:r>
        <w:t>a park</w:t>
      </w:r>
      <w:r w:rsidRPr="0052737E">
        <w:t>, and on</w:t>
      </w:r>
      <w:r>
        <w:t xml:space="preserve"> a</w:t>
      </w:r>
      <w:r w:rsidRPr="0052737E">
        <w:t xml:space="preserve"> break at work. </w:t>
      </w:r>
      <w:r>
        <w:t>Some participants specified that they first tried an e-cigarette in their own home or a relative’s home and that they were offered the e-cigarette by a relative or family member. The common element underlining all these circumstances is that users tried their first e-cigarette in a group setting.</w:t>
      </w:r>
    </w:p>
    <w:p w14:paraId="432666F6" w14:textId="77777777" w:rsidR="001D08DF" w:rsidRDefault="001D08DF" w:rsidP="001D08DF"/>
    <w:p w14:paraId="3348C0B6" w14:textId="77777777" w:rsidR="001D08DF" w:rsidRDefault="001D08DF" w:rsidP="001D08DF">
      <w:r>
        <w:t>Those who purchased their first e-cigarette</w:t>
      </w:r>
      <w:r w:rsidRPr="0052737E">
        <w:t xml:space="preserve"> were far more likely to do so from a convenience st</w:t>
      </w:r>
      <w:r>
        <w:t>ore than from a vape shop. A</w:t>
      </w:r>
      <w:r w:rsidRPr="0052737E">
        <w:t xml:space="preserve"> few</w:t>
      </w:r>
      <w:r>
        <w:t xml:space="preserve"> of those who purchased their first e-cigarette specified that they did not purchase it alone or individually but rather purchased it</w:t>
      </w:r>
      <w:r w:rsidRPr="0052737E">
        <w:t xml:space="preserve"> wi</w:t>
      </w:r>
      <w:r>
        <w:t>th others</w:t>
      </w:r>
      <w:r w:rsidRPr="0052737E">
        <w:t xml:space="preserve"> in order to share it. </w:t>
      </w:r>
    </w:p>
    <w:p w14:paraId="0915DBB0" w14:textId="77777777" w:rsidR="001D08DF" w:rsidRDefault="001D08DF" w:rsidP="001D08DF"/>
    <w:p w14:paraId="2699B30D" w14:textId="77777777" w:rsidR="001D08DF" w:rsidRPr="00736930" w:rsidRDefault="001D08DF" w:rsidP="001D08DF">
      <w:pPr>
        <w:spacing w:before="120" w:after="120"/>
        <w:rPr>
          <w:b/>
        </w:rPr>
      </w:pPr>
      <w:r w:rsidRPr="00736930">
        <w:rPr>
          <w:b/>
        </w:rPr>
        <w:t>Most non-users of e-cigarettes have had the opportunity to try one</w:t>
      </w:r>
    </w:p>
    <w:p w14:paraId="7176B177" w14:textId="77777777" w:rsidR="001D08DF" w:rsidRPr="00315EDF" w:rsidRDefault="001D08DF" w:rsidP="001D08DF">
      <w:r>
        <w:t>For their part, m</w:t>
      </w:r>
      <w:r w:rsidRPr="00315EDF">
        <w:t xml:space="preserve">ost non-users </w:t>
      </w:r>
      <w:r>
        <w:t xml:space="preserve">said they </w:t>
      </w:r>
      <w:r w:rsidRPr="00315EDF">
        <w:t xml:space="preserve">have had the opportunity to try </w:t>
      </w:r>
      <w:r>
        <w:t xml:space="preserve">an </w:t>
      </w:r>
      <w:r w:rsidRPr="00315EDF">
        <w:t>e-cig</w:t>
      </w:r>
      <w:r>
        <w:t>arette or have been offered one. Moreover,</w:t>
      </w:r>
      <w:r w:rsidRPr="00315EDF">
        <w:t xml:space="preserve"> </w:t>
      </w:r>
      <w:r>
        <w:t>the</w:t>
      </w:r>
      <w:r w:rsidRPr="00315EDF">
        <w:t xml:space="preserve"> contexts in which they were offered e-cigarettes were the same as those in which </w:t>
      </w:r>
      <w:r>
        <w:t xml:space="preserve">most </w:t>
      </w:r>
      <w:r w:rsidRPr="00315EDF">
        <w:t>users first tried theirs.</w:t>
      </w:r>
      <w:r>
        <w:t xml:space="preserve"> In other words, non-users were most often offered an e-cigarette </w:t>
      </w:r>
      <w:r w:rsidRPr="00315EDF">
        <w:t>by friends, colleagues, relatives, and acquaintances</w:t>
      </w:r>
      <w:r>
        <w:t xml:space="preserve"> in the types of circumstances identified above</w:t>
      </w:r>
      <w:r w:rsidRPr="00611415">
        <w:t xml:space="preserve"> </w:t>
      </w:r>
      <w:r>
        <w:t xml:space="preserve">(e.g. </w:t>
      </w:r>
      <w:r w:rsidRPr="0052737E">
        <w:t xml:space="preserve">at school, at </w:t>
      </w:r>
      <w:r>
        <w:t xml:space="preserve">house </w:t>
      </w:r>
      <w:r w:rsidRPr="0052737E">
        <w:t xml:space="preserve">parties, in </w:t>
      </w:r>
      <w:r>
        <w:t>a bar</w:t>
      </w:r>
      <w:r w:rsidRPr="0052737E">
        <w:t>/on</w:t>
      </w:r>
      <w:r>
        <w:t xml:space="preserve"> a nightclub patio</w:t>
      </w:r>
      <w:r w:rsidRPr="0052737E">
        <w:t xml:space="preserve">, at </w:t>
      </w:r>
      <w:r>
        <w:t>a friend’s house)</w:t>
      </w:r>
      <w:r w:rsidRPr="00315EDF">
        <w:t xml:space="preserve">. </w:t>
      </w:r>
    </w:p>
    <w:p w14:paraId="718327D3" w14:textId="77777777" w:rsidR="001D08DF" w:rsidRPr="0052737E" w:rsidRDefault="001D08DF" w:rsidP="001D08DF">
      <w:pPr>
        <w:rPr>
          <w:u w:val="single"/>
        </w:rPr>
      </w:pPr>
    </w:p>
    <w:p w14:paraId="4F9BC4C2" w14:textId="77777777" w:rsidR="001D08DF" w:rsidRDefault="001D08DF" w:rsidP="001D08DF">
      <w:pPr>
        <w:spacing w:before="120" w:after="120"/>
      </w:pPr>
      <w:r>
        <w:rPr>
          <w:b/>
        </w:rPr>
        <w:t>Curiosity, aroma/smell, social bonding – main m</w:t>
      </w:r>
      <w:r w:rsidRPr="00240F4B">
        <w:rPr>
          <w:b/>
        </w:rPr>
        <w:t>otivations for trying e-cigarette</w:t>
      </w:r>
      <w:r w:rsidRPr="00100EE3">
        <w:rPr>
          <w:b/>
        </w:rPr>
        <w:t>s</w:t>
      </w:r>
    </w:p>
    <w:p w14:paraId="25D8311A" w14:textId="77777777" w:rsidR="001D08DF" w:rsidRDefault="001D08DF" w:rsidP="001D08DF">
      <w:r>
        <w:t>Among users of e-cigarettes, r</w:t>
      </w:r>
      <w:r w:rsidRPr="00240F4B">
        <w:t>outinely given reaso</w:t>
      </w:r>
      <w:r>
        <w:t>ns for first trying one</w:t>
      </w:r>
      <w:r w:rsidRPr="00240F4B">
        <w:t xml:space="preserve"> include</w:t>
      </w:r>
      <w:r>
        <w:t>d</w:t>
      </w:r>
      <w:r w:rsidRPr="00240F4B">
        <w:t xml:space="preserve"> curiosity, </w:t>
      </w:r>
      <w:r>
        <w:t xml:space="preserve">the </w:t>
      </w:r>
      <w:r w:rsidRPr="00240F4B">
        <w:t>appealing smell</w:t>
      </w:r>
      <w:r>
        <w:t>/aroma</w:t>
      </w:r>
      <w:r w:rsidRPr="00A85EB4">
        <w:rPr>
          <w:color w:val="000000" w:themeColor="text1"/>
        </w:rPr>
        <w:t xml:space="preserve">, and the social bonding aspect of vaping (e.g. having fun, making clouds/doing tricks). Reasons identified less frequently but by at least a few participants in all groups with e-cigarette users included convenience (i.e. the </w:t>
      </w:r>
      <w:r w:rsidRPr="00A85EB4">
        <w:rPr>
          <w:color w:val="000000" w:themeColor="text1"/>
        </w:rPr>
        <w:lastRenderedPageBreak/>
        <w:t>ability to vape indoors), encouragement from others, the impression that it is ‘cool’ or ‘trendy’ and the ability to engage in the experience of smoking without the bad effects of smoking. Only a few users said they started vaping in order to quit smoking.</w:t>
      </w:r>
    </w:p>
    <w:p w14:paraId="71E07820" w14:textId="77777777" w:rsidR="001D08DF" w:rsidRDefault="001D08DF" w:rsidP="001D08DF"/>
    <w:p w14:paraId="4B6D60FB" w14:textId="77777777" w:rsidR="001D08DF" w:rsidRPr="007A06FF" w:rsidRDefault="001D08DF" w:rsidP="001D08DF">
      <w:pPr>
        <w:spacing w:before="120" w:after="120"/>
        <w:rPr>
          <w:b/>
        </w:rPr>
      </w:pPr>
      <w:r w:rsidRPr="007A06FF">
        <w:rPr>
          <w:b/>
        </w:rPr>
        <w:t>Lack of appeal</w:t>
      </w:r>
      <w:r>
        <w:rPr>
          <w:b/>
        </w:rPr>
        <w:t>/attraction</w:t>
      </w:r>
      <w:r w:rsidRPr="007A06FF">
        <w:rPr>
          <w:b/>
        </w:rPr>
        <w:t xml:space="preserve"> – main reason for not trying e-cigarettes</w:t>
      </w:r>
    </w:p>
    <w:p w14:paraId="3E2E52AD" w14:textId="77777777" w:rsidR="001D08DF" w:rsidRDefault="001D08DF" w:rsidP="001D08DF">
      <w:r>
        <w:t>For their part, non-users most often explained their lack of interest in vaping by saying that they find little or nothing appealing or attractive about it. Lack of appeal was ascribed to a variety of factors:</w:t>
      </w:r>
    </w:p>
    <w:p w14:paraId="12269A5B" w14:textId="77777777" w:rsidR="001D08DF" w:rsidRDefault="001D08DF" w:rsidP="001D08DF">
      <w:pPr>
        <w:pStyle w:val="ListParagraph"/>
        <w:numPr>
          <w:ilvl w:val="0"/>
          <w:numId w:val="5"/>
        </w:numPr>
        <w:spacing w:before="120"/>
        <w:ind w:left="714" w:hanging="357"/>
      </w:pPr>
      <w:r>
        <w:t>Some described vaping as</w:t>
      </w:r>
      <w:r w:rsidRPr="002A7651">
        <w:t xml:space="preserve"> unappealing because it amounts to ‘pretend smoking’ and that if one wants to smoke one should just smoke cigarettes. Since they do not want to smoke, they see no reason to vape either. </w:t>
      </w:r>
    </w:p>
    <w:p w14:paraId="6DFC50EC" w14:textId="77777777" w:rsidR="001D08DF" w:rsidRPr="008B0898" w:rsidRDefault="001D08DF" w:rsidP="001D08DF">
      <w:pPr>
        <w:pStyle w:val="ListParagraph"/>
        <w:spacing w:before="120"/>
        <w:ind w:left="714"/>
        <w:rPr>
          <w:sz w:val="16"/>
        </w:rPr>
      </w:pPr>
    </w:p>
    <w:p w14:paraId="03B972F6" w14:textId="77777777" w:rsidR="001D08DF" w:rsidRDefault="001D08DF" w:rsidP="001D08DF">
      <w:pPr>
        <w:pStyle w:val="ListParagraph"/>
        <w:numPr>
          <w:ilvl w:val="0"/>
          <w:numId w:val="5"/>
        </w:numPr>
        <w:spacing w:before="120"/>
        <w:ind w:left="714" w:hanging="357"/>
      </w:pPr>
      <w:r>
        <w:t xml:space="preserve">Some </w:t>
      </w:r>
      <w:r w:rsidRPr="002A7651">
        <w:t xml:space="preserve">said they see nothing appealing in what was described by one participant as ‘inhaling what they like to eat’, the suggestion being that users of e-cigarettes </w:t>
      </w:r>
      <w:r>
        <w:t xml:space="preserve">tend to </w:t>
      </w:r>
      <w:r w:rsidRPr="002A7651">
        <w:t>choose flavours that correspond to foods</w:t>
      </w:r>
      <w:r>
        <w:t xml:space="preserve"> or tastes</w:t>
      </w:r>
      <w:r w:rsidRPr="002A7651">
        <w:t xml:space="preserve"> they find appealing. </w:t>
      </w:r>
    </w:p>
    <w:p w14:paraId="7C7BF957" w14:textId="77777777" w:rsidR="001D08DF" w:rsidRPr="008B0898" w:rsidRDefault="001D08DF" w:rsidP="001D08DF">
      <w:pPr>
        <w:pStyle w:val="ListParagraph"/>
        <w:spacing w:before="120"/>
        <w:ind w:left="714"/>
        <w:rPr>
          <w:sz w:val="16"/>
        </w:rPr>
      </w:pPr>
    </w:p>
    <w:p w14:paraId="3B1984BA" w14:textId="77777777" w:rsidR="001D08DF" w:rsidRPr="00D32E3B" w:rsidRDefault="001D08DF" w:rsidP="001D08DF">
      <w:pPr>
        <w:pStyle w:val="ListParagraph"/>
        <w:numPr>
          <w:ilvl w:val="0"/>
          <w:numId w:val="5"/>
        </w:numPr>
        <w:spacing w:before="120"/>
        <w:ind w:left="714" w:hanging="357"/>
      </w:pPr>
      <w:r>
        <w:t>Some described vaping</w:t>
      </w:r>
      <w:r w:rsidRPr="002A7651">
        <w:t xml:space="preserve"> as unappealing because the experience strikes them as</w:t>
      </w:r>
      <w:r>
        <w:t xml:space="preserve"> ‘juvenile’ or ‘dorky’, consisting in such activities as making clouds and blowing smoke</w:t>
      </w:r>
      <w:r w:rsidRPr="002A7651">
        <w:t xml:space="preserve">. </w:t>
      </w:r>
      <w:r>
        <w:t>This impression was most likely to be articulated by young adult non-users.</w:t>
      </w:r>
    </w:p>
    <w:p w14:paraId="5D05B2CD" w14:textId="77777777" w:rsidR="001D08DF" w:rsidRPr="00D32E3B" w:rsidRDefault="001D08DF" w:rsidP="001D08DF">
      <w:pPr>
        <w:pStyle w:val="ListParagraph"/>
        <w:spacing w:before="120"/>
        <w:ind w:left="714"/>
        <w:rPr>
          <w:sz w:val="16"/>
        </w:rPr>
      </w:pPr>
    </w:p>
    <w:p w14:paraId="3EA95D81" w14:textId="77777777" w:rsidR="001D08DF" w:rsidRPr="002A7651" w:rsidRDefault="001D08DF" w:rsidP="001D08DF">
      <w:pPr>
        <w:pStyle w:val="ListParagraph"/>
        <w:numPr>
          <w:ilvl w:val="0"/>
          <w:numId w:val="5"/>
        </w:numPr>
        <w:spacing w:before="120"/>
        <w:ind w:left="714" w:hanging="357"/>
      </w:pPr>
      <w:r>
        <w:t>A few described vaping</w:t>
      </w:r>
      <w:r w:rsidRPr="002A7651">
        <w:t xml:space="preserve"> as unappealing because they do not like being exposed to smoke or inhaling vapours.</w:t>
      </w:r>
    </w:p>
    <w:p w14:paraId="02750172" w14:textId="77777777" w:rsidR="001D08DF" w:rsidRDefault="001D08DF" w:rsidP="001D08DF"/>
    <w:p w14:paraId="5DC53540" w14:textId="77777777" w:rsidR="001D08DF" w:rsidRDefault="001D08DF" w:rsidP="001D08DF">
      <w:r>
        <w:t xml:space="preserve">Other routinely identified reasons for not vaping included health concerns and/or apprehensions due to a lack of information about potential health risks, the fact that they have no friends or acquaintances who vape, and the perception that it is costly and/or a waste of money. </w:t>
      </w:r>
    </w:p>
    <w:p w14:paraId="7198B2FD" w14:textId="77777777" w:rsidR="001D08DF" w:rsidRDefault="001D08DF" w:rsidP="001D08DF"/>
    <w:p w14:paraId="0A17837B" w14:textId="77777777" w:rsidR="001D08DF" w:rsidRDefault="001D08DF" w:rsidP="001D08DF">
      <w:r>
        <w:t>Reasons for not vaping mentioned by small numbers included the impression that it is a bad habit and possible gateway to smoking, apprehensions that e-cigarettes can malfunction (i.e. explode), the impression that e-cigarettes are designed to help people stop smoking and they themselves do not need such help, and the impression, identified by a few smokers, that e-cigarettes will not help them quit smoking.</w:t>
      </w:r>
    </w:p>
    <w:p w14:paraId="431BCAFE" w14:textId="77777777" w:rsidR="001D08DF" w:rsidRDefault="001D08DF" w:rsidP="001D08DF"/>
    <w:p w14:paraId="1C474CCA" w14:textId="77777777" w:rsidR="001D08DF" w:rsidRDefault="001D08DF" w:rsidP="001D08DF">
      <w:pPr>
        <w:rPr>
          <w:b/>
        </w:rPr>
      </w:pPr>
      <w:r>
        <w:t>Despite its lack of appeal to them personally, v</w:t>
      </w:r>
      <w:r w:rsidRPr="002170F1">
        <w:t>irtually all non-users have smelled e-cigarettes and most</w:t>
      </w:r>
      <w:r>
        <w:t xml:space="preserve"> said that they</w:t>
      </w:r>
      <w:r w:rsidRPr="002170F1">
        <w:t xml:space="preserve"> found the smell pleasant, </w:t>
      </w:r>
      <w:r>
        <w:t>often describing the aroma as</w:t>
      </w:r>
      <w:r w:rsidRPr="002170F1">
        <w:t xml:space="preserve"> </w:t>
      </w:r>
      <w:r>
        <w:t>‘</w:t>
      </w:r>
      <w:r w:rsidRPr="002170F1">
        <w:t>sweet</w:t>
      </w:r>
      <w:r>
        <w:t>’</w:t>
      </w:r>
      <w:r w:rsidRPr="002170F1">
        <w:t xml:space="preserve">, </w:t>
      </w:r>
      <w:r>
        <w:t>‘</w:t>
      </w:r>
      <w:r w:rsidRPr="002170F1">
        <w:t>fragrant</w:t>
      </w:r>
      <w:r>
        <w:t>’</w:t>
      </w:r>
      <w:r w:rsidRPr="002170F1">
        <w:t xml:space="preserve">, or </w:t>
      </w:r>
      <w:r>
        <w:t>‘</w:t>
      </w:r>
      <w:r w:rsidRPr="002170F1">
        <w:t>fruity</w:t>
      </w:r>
      <w:r>
        <w:t>’</w:t>
      </w:r>
      <w:r w:rsidRPr="002170F1">
        <w:t>. Those who did not like the smell were more likely to be</w:t>
      </w:r>
      <w:r>
        <w:t xml:space="preserve"> neutral about the aroma</w:t>
      </w:r>
      <w:r w:rsidRPr="002170F1">
        <w:t xml:space="preserve"> than negative</w:t>
      </w:r>
      <w:r>
        <w:t xml:space="preserve"> about it</w:t>
      </w:r>
      <w:r w:rsidRPr="002170F1">
        <w:t xml:space="preserve">. Those who did not like the smell described it </w:t>
      </w:r>
      <w:r>
        <w:t xml:space="preserve">either </w:t>
      </w:r>
      <w:r w:rsidRPr="002170F1">
        <w:t>as too sweet, too strong, o</w:t>
      </w:r>
      <w:r>
        <w:t>r unnatural/artificial</w:t>
      </w:r>
      <w:r w:rsidRPr="002170F1">
        <w:t>.</w:t>
      </w:r>
    </w:p>
    <w:p w14:paraId="7659A50A" w14:textId="77777777" w:rsidR="001D08DF" w:rsidRDefault="001D08DF" w:rsidP="001D08DF"/>
    <w:p w14:paraId="39A463D9" w14:textId="77777777" w:rsidR="006917FD" w:rsidRDefault="006917FD">
      <w:pPr>
        <w:jc w:val="left"/>
        <w:rPr>
          <w:b/>
          <w:color w:val="000000" w:themeColor="text1"/>
          <w:sz w:val="24"/>
        </w:rPr>
      </w:pPr>
      <w:r>
        <w:rPr>
          <w:b/>
          <w:color w:val="000000" w:themeColor="text1"/>
          <w:sz w:val="24"/>
        </w:rPr>
        <w:br w:type="page"/>
      </w:r>
    </w:p>
    <w:p w14:paraId="681D71A8" w14:textId="64C6CC9C" w:rsidR="001D08DF" w:rsidRPr="00A85EB4" w:rsidRDefault="001D08DF" w:rsidP="001D08DF">
      <w:pPr>
        <w:pStyle w:val="ListParagraph"/>
        <w:numPr>
          <w:ilvl w:val="0"/>
          <w:numId w:val="25"/>
        </w:numPr>
        <w:spacing w:before="120" w:after="120"/>
        <w:rPr>
          <w:b/>
          <w:color w:val="000000" w:themeColor="text1"/>
          <w:sz w:val="24"/>
        </w:rPr>
      </w:pPr>
      <w:r w:rsidRPr="00A85EB4">
        <w:rPr>
          <w:b/>
          <w:color w:val="000000" w:themeColor="text1"/>
          <w:sz w:val="24"/>
        </w:rPr>
        <w:lastRenderedPageBreak/>
        <w:t>Patterns of Use</w:t>
      </w:r>
    </w:p>
    <w:p w14:paraId="4C9E3224" w14:textId="77777777" w:rsidR="001D08DF" w:rsidRDefault="001D08DF" w:rsidP="001D08DF">
      <w:r>
        <w:t>This section reports on patterns or behavio</w:t>
      </w:r>
      <w:r w:rsidRPr="0018440E">
        <w:t>rs when it comes to using e-cigarettes.</w:t>
      </w:r>
      <w:r>
        <w:t xml:space="preserve"> Given the focus on the use of e-cigarettes, feedback in this section was provided mainly by users of cigarettes. However, in some instances relevant feedback from non-users is included.</w:t>
      </w:r>
    </w:p>
    <w:p w14:paraId="6BF66F6F" w14:textId="77777777" w:rsidR="001D08DF" w:rsidRDefault="001D08DF" w:rsidP="001D08DF"/>
    <w:p w14:paraId="681DE5CA" w14:textId="37A50EE0" w:rsidR="001D08DF" w:rsidRPr="0018440E" w:rsidRDefault="001D08DF" w:rsidP="001D08DF">
      <w:pPr>
        <w:spacing w:before="120" w:after="120"/>
        <w:rPr>
          <w:b/>
          <w:color w:val="0000FF"/>
        </w:rPr>
      </w:pPr>
      <w:r>
        <w:rPr>
          <w:b/>
        </w:rPr>
        <w:t>E</w:t>
      </w:r>
      <w:r w:rsidRPr="0018440E">
        <w:rPr>
          <w:b/>
        </w:rPr>
        <w:t>-cigarettes used</w:t>
      </w:r>
      <w:r>
        <w:rPr>
          <w:b/>
        </w:rPr>
        <w:t xml:space="preserve"> and seen used</w:t>
      </w:r>
      <w:r w:rsidRPr="0018440E">
        <w:rPr>
          <w:b/>
        </w:rPr>
        <w:t xml:space="preserve"> in many locations, both indoors and outdoors</w:t>
      </w:r>
    </w:p>
    <w:p w14:paraId="5E0568F2" w14:textId="77777777" w:rsidR="001D08DF" w:rsidRDefault="001D08DF" w:rsidP="001D08DF">
      <w:r>
        <w:t>Users of e-cigarettes tend to vape in a variety of locations, both indoors and outdoors. Indoor locations usually include their</w:t>
      </w:r>
      <w:r w:rsidRPr="0018440E">
        <w:t xml:space="preserve"> own</w:t>
      </w:r>
      <w:r>
        <w:t xml:space="preserve"> house, friend’s houses</w:t>
      </w:r>
      <w:r w:rsidRPr="0018440E">
        <w:t xml:space="preserve">, </w:t>
      </w:r>
      <w:r>
        <w:t xml:space="preserve">and </w:t>
      </w:r>
      <w:r w:rsidRPr="0018440E">
        <w:t>bars</w:t>
      </w:r>
      <w:r>
        <w:t>/pubs/night clubs. Some also said they have vaped on subways,</w:t>
      </w:r>
      <w:r w:rsidRPr="0018440E">
        <w:t xml:space="preserve"> in cars</w:t>
      </w:r>
      <w:r>
        <w:t xml:space="preserve"> (i.e. while driving or being driven), and in the halls at school</w:t>
      </w:r>
      <w:r w:rsidRPr="0018440E">
        <w:t>. Outdoor locations</w:t>
      </w:r>
      <w:r>
        <w:t xml:space="preserve"> routinely include school</w:t>
      </w:r>
      <w:r w:rsidRPr="0018440E">
        <w:t>yards</w:t>
      </w:r>
      <w:r>
        <w:t xml:space="preserve"> and college campuses</w:t>
      </w:r>
      <w:r w:rsidRPr="0018440E">
        <w:t xml:space="preserve">, </w:t>
      </w:r>
      <w:r>
        <w:t>parks, on the street in general</w:t>
      </w:r>
      <w:r w:rsidRPr="0018440E">
        <w:t xml:space="preserve">, while waiting for the bus, </w:t>
      </w:r>
      <w:r>
        <w:t>outside the office during</w:t>
      </w:r>
      <w:r w:rsidRPr="0018440E">
        <w:t xml:space="preserve"> work breaks, and on restaurant or bar patios.</w:t>
      </w:r>
    </w:p>
    <w:p w14:paraId="109801B4" w14:textId="77777777" w:rsidR="001D08DF" w:rsidRDefault="001D08DF" w:rsidP="001D08DF"/>
    <w:p w14:paraId="32861E8C" w14:textId="77777777" w:rsidR="001D08DF" w:rsidRPr="00851DED" w:rsidRDefault="001D08DF" w:rsidP="001D08DF">
      <w:r>
        <w:t>For their part, n</w:t>
      </w:r>
      <w:r w:rsidRPr="00851DED">
        <w:t xml:space="preserve">on-users have seen e-cigarettes used in </w:t>
      </w:r>
      <w:r>
        <w:t>many places, including all the</w:t>
      </w:r>
      <w:r w:rsidRPr="00851DED">
        <w:t xml:space="preserve"> places in which </w:t>
      </w:r>
      <w:r>
        <w:t>users indicated that they tend to vape</w:t>
      </w:r>
      <w:r w:rsidRPr="00851DED">
        <w:t>. In addition</w:t>
      </w:r>
      <w:r>
        <w:t xml:space="preserve"> to these locations</w:t>
      </w:r>
      <w:r w:rsidRPr="00851DED">
        <w:t>, non-users have seen them used on buses, subways, in movie theat</w:t>
      </w:r>
      <w:r>
        <w:t>res, and in class</w:t>
      </w:r>
      <w:r w:rsidRPr="00851DED">
        <w:t>. A few have also seen them used in their own houses by relatives trying to quit smoking.</w:t>
      </w:r>
    </w:p>
    <w:p w14:paraId="5E4EB7A0" w14:textId="77777777" w:rsidR="001D08DF" w:rsidRDefault="001D08DF" w:rsidP="001D08DF"/>
    <w:p w14:paraId="0CE75C01" w14:textId="77777777" w:rsidR="001D08DF" w:rsidRPr="00363ADE" w:rsidRDefault="001D08DF" w:rsidP="001D08DF">
      <w:pPr>
        <w:spacing w:before="120" w:after="120"/>
        <w:rPr>
          <w:b/>
        </w:rPr>
      </w:pPr>
      <w:r>
        <w:rPr>
          <w:b/>
        </w:rPr>
        <w:t xml:space="preserve">Use of e-cigarettes </w:t>
      </w:r>
      <w:r w:rsidRPr="00363ADE">
        <w:rPr>
          <w:b/>
        </w:rPr>
        <w:t>does not tend to follow a pattern</w:t>
      </w:r>
    </w:p>
    <w:p w14:paraId="22C154E7" w14:textId="77777777" w:rsidR="001D08DF" w:rsidRDefault="001D08DF" w:rsidP="001D08DF">
      <w:r>
        <w:t>Most users of e-cigarettes indicated that their</w:t>
      </w:r>
      <w:r w:rsidRPr="00363ADE">
        <w:t xml:space="preserve"> usage pattern</w:t>
      </w:r>
      <w:r>
        <w:t>s</w:t>
      </w:r>
      <w:r w:rsidRPr="00363ADE">
        <w:t xml:space="preserve"> do not tend to change</w:t>
      </w:r>
      <w:r>
        <w:t xml:space="preserve"> or vary</w:t>
      </w:r>
      <w:r w:rsidRPr="00363ADE">
        <w:t xml:space="preserve"> depending on who they are with or where </w:t>
      </w:r>
      <w:r>
        <w:t>they are. The main reason why is that</w:t>
      </w:r>
      <w:r>
        <w:rPr>
          <w:color w:val="FF0000"/>
        </w:rPr>
        <w:t xml:space="preserve"> </w:t>
      </w:r>
      <w:r w:rsidRPr="00E661E2">
        <w:t xml:space="preserve">their </w:t>
      </w:r>
      <w:r w:rsidRPr="00A73E43">
        <w:t>use of e-cigarettes tends to be</w:t>
      </w:r>
      <w:r>
        <w:t xml:space="preserve"> occasional and circumstantial (i.e. they do not vape on a regular basis and usually only do so with friends/acquaintances in social situations). In short</w:t>
      </w:r>
      <w:r w:rsidRPr="00363ADE">
        <w:t>, there is relatively little structure to vaping behaviour</w:t>
      </w:r>
      <w:r>
        <w:t>. Indeed, the only patterned behaviours related to vaping were identified by individual vapers and included the following:</w:t>
      </w:r>
    </w:p>
    <w:p w14:paraId="6DE2E0C8" w14:textId="77777777" w:rsidR="001D08DF" w:rsidRDefault="001D08DF" w:rsidP="001D08DF">
      <w:pPr>
        <w:pStyle w:val="ListParagraph"/>
        <w:numPr>
          <w:ilvl w:val="0"/>
          <w:numId w:val="7"/>
        </w:numPr>
        <w:spacing w:before="120"/>
        <w:ind w:left="714" w:hanging="357"/>
      </w:pPr>
      <w:r>
        <w:t>being more likely to vape on weekends than weekdays</w:t>
      </w:r>
    </w:p>
    <w:p w14:paraId="33D641B5" w14:textId="77777777" w:rsidR="001D08DF" w:rsidRDefault="001D08DF" w:rsidP="001D08DF">
      <w:pPr>
        <w:pStyle w:val="ListParagraph"/>
        <w:numPr>
          <w:ilvl w:val="0"/>
          <w:numId w:val="7"/>
        </w:numPr>
        <w:spacing w:before="120"/>
      </w:pPr>
      <w:r>
        <w:t>being more likely to vape in the evening than the morning</w:t>
      </w:r>
    </w:p>
    <w:p w14:paraId="3DA389B5" w14:textId="77777777" w:rsidR="001D08DF" w:rsidRPr="00E41023" w:rsidRDefault="001D08DF" w:rsidP="001D08DF">
      <w:pPr>
        <w:pStyle w:val="ListParagraph"/>
        <w:numPr>
          <w:ilvl w:val="0"/>
          <w:numId w:val="7"/>
        </w:numPr>
        <w:spacing w:before="120"/>
      </w:pPr>
      <w:r>
        <w:t>never vaping in the presence of parents</w:t>
      </w:r>
    </w:p>
    <w:p w14:paraId="45E6AD22" w14:textId="77777777" w:rsidR="001D08DF" w:rsidRDefault="001D08DF" w:rsidP="001D08DF"/>
    <w:p w14:paraId="3D8CDD06" w14:textId="77777777" w:rsidR="001D08DF" w:rsidRPr="00A95E90" w:rsidRDefault="001D08DF" w:rsidP="001D08DF">
      <w:pPr>
        <w:spacing w:before="120" w:after="120"/>
        <w:rPr>
          <w:b/>
        </w:rPr>
      </w:pPr>
      <w:r w:rsidRPr="00A95E90">
        <w:rPr>
          <w:b/>
        </w:rPr>
        <w:t>Use of cigarettes tends to differ from use of e-cigarettes</w:t>
      </w:r>
    </w:p>
    <w:p w14:paraId="600809B1" w14:textId="77777777" w:rsidR="001D08DF" w:rsidRDefault="001D08DF" w:rsidP="001D08DF">
      <w:r>
        <w:t>Smokers who vape</w:t>
      </w:r>
      <w:r w:rsidRPr="00A95E90">
        <w:t xml:space="preserve"> tend to distinguish their use of e-cigarettes from their use of regular cigarettes</w:t>
      </w:r>
      <w:r>
        <w:t xml:space="preserve">. This was especially the case among regular smokers and daily vapers. The following differences were identified: </w:t>
      </w:r>
    </w:p>
    <w:p w14:paraId="2F68B553" w14:textId="77777777" w:rsidR="001D08DF" w:rsidRDefault="001D08DF" w:rsidP="001D08DF">
      <w:pPr>
        <w:pStyle w:val="ListParagraph"/>
        <w:numPr>
          <w:ilvl w:val="0"/>
          <w:numId w:val="6"/>
        </w:numPr>
        <w:spacing w:before="120"/>
        <w:ind w:left="714" w:hanging="357"/>
      </w:pPr>
      <w:r>
        <w:t>vaping indoors and smoking</w:t>
      </w:r>
      <w:r w:rsidRPr="0088369C">
        <w:t xml:space="preserve"> outdoors</w:t>
      </w:r>
    </w:p>
    <w:p w14:paraId="5F010BD0" w14:textId="77777777" w:rsidR="001D08DF" w:rsidRDefault="001D08DF" w:rsidP="001D08DF">
      <w:pPr>
        <w:pStyle w:val="ListParagraph"/>
        <w:numPr>
          <w:ilvl w:val="0"/>
          <w:numId w:val="6"/>
        </w:numPr>
        <w:spacing w:before="120"/>
        <w:ind w:left="714" w:hanging="357"/>
      </w:pPr>
      <w:r>
        <w:t>smoking</w:t>
      </w:r>
      <w:r w:rsidRPr="0088369C">
        <w:t xml:space="preserve"> for r</w:t>
      </w:r>
      <w:r>
        <w:t>elaxation/stress relief and vaping for fun/amusement</w:t>
      </w:r>
    </w:p>
    <w:p w14:paraId="462F2286" w14:textId="77777777" w:rsidR="001D08DF" w:rsidRPr="0088369C" w:rsidRDefault="001D08DF" w:rsidP="001D08DF">
      <w:pPr>
        <w:pStyle w:val="ListParagraph"/>
        <w:numPr>
          <w:ilvl w:val="0"/>
          <w:numId w:val="6"/>
        </w:numPr>
        <w:spacing w:before="120"/>
        <w:ind w:left="714" w:hanging="357"/>
      </w:pPr>
      <w:r>
        <w:t>vaping in order to help quit smoking</w:t>
      </w:r>
      <w:r w:rsidRPr="0088369C">
        <w:t xml:space="preserve"> </w:t>
      </w:r>
    </w:p>
    <w:p w14:paraId="194C411A" w14:textId="77777777" w:rsidR="001D08DF" w:rsidRDefault="001D08DF" w:rsidP="001D08DF">
      <w:pPr>
        <w:pStyle w:val="ListParagraph"/>
        <w:numPr>
          <w:ilvl w:val="0"/>
          <w:numId w:val="6"/>
        </w:numPr>
        <w:spacing w:before="120"/>
        <w:ind w:left="714" w:hanging="357"/>
      </w:pPr>
      <w:r>
        <w:t>vaping with girlfriend/friends and smoking alone (because girlfriend/friends do not like smoking)</w:t>
      </w:r>
    </w:p>
    <w:p w14:paraId="1D6A54CB" w14:textId="77777777" w:rsidR="001D08DF" w:rsidRDefault="001D08DF" w:rsidP="001D08DF">
      <w:pPr>
        <w:pStyle w:val="ListParagraph"/>
        <w:numPr>
          <w:ilvl w:val="0"/>
          <w:numId w:val="6"/>
        </w:numPr>
        <w:spacing w:before="120"/>
        <w:ind w:left="714" w:hanging="357"/>
      </w:pPr>
      <w:r>
        <w:t>smoking</w:t>
      </w:r>
      <w:r w:rsidRPr="0088369C">
        <w:t xml:space="preserve"> when drinking alcohol </w:t>
      </w:r>
      <w:r>
        <w:t>(alcohol complementing cigarettes better than e-cigarettes)</w:t>
      </w:r>
    </w:p>
    <w:p w14:paraId="1343BB21" w14:textId="77777777" w:rsidR="001D08DF" w:rsidRDefault="001D08DF" w:rsidP="001D08DF">
      <w:pPr>
        <w:pStyle w:val="ListParagraph"/>
        <w:numPr>
          <w:ilvl w:val="0"/>
          <w:numId w:val="6"/>
        </w:numPr>
        <w:spacing w:before="120"/>
        <w:ind w:left="714" w:hanging="357"/>
      </w:pPr>
      <w:r>
        <w:t xml:space="preserve">smoking more often than vaping </w:t>
      </w:r>
      <w:r w:rsidRPr="0088369C">
        <w:t>b</w:t>
      </w:r>
      <w:r>
        <w:t>ecause the individual in question</w:t>
      </w:r>
      <w:r w:rsidRPr="0088369C">
        <w:t xml:space="preserve"> p</w:t>
      </w:r>
      <w:r>
        <w:t>urchases cigarettes but</w:t>
      </w:r>
      <w:r w:rsidRPr="0088369C">
        <w:t xml:space="preserve"> borrow</w:t>
      </w:r>
      <w:r>
        <w:t>s</w:t>
      </w:r>
      <w:r w:rsidRPr="0088369C">
        <w:t xml:space="preserve"> e-cigarettes</w:t>
      </w:r>
      <w:r>
        <w:t xml:space="preserve"> which means that</w:t>
      </w:r>
      <w:r w:rsidRPr="0088369C">
        <w:t xml:space="preserve"> cigare</w:t>
      </w:r>
      <w:r>
        <w:t>ttes are more readily available</w:t>
      </w:r>
      <w:r w:rsidRPr="0088369C">
        <w:t>.</w:t>
      </w:r>
    </w:p>
    <w:p w14:paraId="286E8A20" w14:textId="77777777" w:rsidR="001D08DF" w:rsidRDefault="001D08DF" w:rsidP="001D08DF">
      <w:pPr>
        <w:rPr>
          <w:color w:val="FF0000"/>
        </w:rPr>
      </w:pPr>
    </w:p>
    <w:p w14:paraId="5E16E465" w14:textId="77777777" w:rsidR="001D08DF" w:rsidRPr="00A85EB4" w:rsidRDefault="001D08DF" w:rsidP="001D08DF">
      <w:pPr>
        <w:pStyle w:val="ListParagraph"/>
        <w:numPr>
          <w:ilvl w:val="0"/>
          <w:numId w:val="25"/>
        </w:numPr>
        <w:spacing w:before="120" w:after="120"/>
        <w:rPr>
          <w:color w:val="000000" w:themeColor="text1"/>
          <w:sz w:val="24"/>
        </w:rPr>
      </w:pPr>
      <w:r w:rsidRPr="00A85EB4">
        <w:rPr>
          <w:b/>
          <w:color w:val="000000" w:themeColor="text1"/>
          <w:sz w:val="24"/>
        </w:rPr>
        <w:lastRenderedPageBreak/>
        <w:t>Devices, Liquids, Flavours</w:t>
      </w:r>
    </w:p>
    <w:p w14:paraId="2F44DDF2" w14:textId="77777777" w:rsidR="001D08DF" w:rsidRDefault="001D08DF" w:rsidP="001D08DF">
      <w:r w:rsidRPr="009C55DD">
        <w:t xml:space="preserve">This section reports on </w:t>
      </w:r>
      <w:r>
        <w:t>the purchasing habits of e-cigarette users, including the types of devices and flavours they use. Given the focus, feedback in this section comes almost exclusively from users of e-cigarettes, with some relevant feedback from non-users included at the end.</w:t>
      </w:r>
    </w:p>
    <w:p w14:paraId="00034BEF" w14:textId="77777777" w:rsidR="001D08DF" w:rsidRPr="009C55DD" w:rsidRDefault="001D08DF" w:rsidP="001D08DF"/>
    <w:p w14:paraId="1984BA16" w14:textId="77777777" w:rsidR="001D08DF" w:rsidRPr="009C55DD" w:rsidRDefault="001D08DF" w:rsidP="001D08DF">
      <w:pPr>
        <w:spacing w:before="120" w:after="120"/>
        <w:rPr>
          <w:b/>
        </w:rPr>
      </w:pPr>
      <w:r w:rsidRPr="009C55DD">
        <w:rPr>
          <w:b/>
        </w:rPr>
        <w:t>Users of e-cigarettes more likely to borrow them than purchase them</w:t>
      </w:r>
    </w:p>
    <w:p w14:paraId="13E3A28E" w14:textId="77777777" w:rsidR="001D08DF" w:rsidRDefault="001D08DF" w:rsidP="001D08DF">
      <w:r>
        <w:t>M</w:t>
      </w:r>
      <w:r w:rsidRPr="009C55DD">
        <w:t>ost users</w:t>
      </w:r>
      <w:r>
        <w:t xml:space="preserve"> of e-cigarettes</w:t>
      </w:r>
      <w:r w:rsidRPr="009C55DD">
        <w:t xml:space="preserve"> </w:t>
      </w:r>
      <w:r>
        <w:t>said that they do not usually purchase their own. They are much more likely to borrow e-cigarettes and</w:t>
      </w:r>
      <w:r w:rsidRPr="009C55DD">
        <w:t xml:space="preserve"> use them only if and when offered by a friend or in the company of oth</w:t>
      </w:r>
      <w:r>
        <w:t>er vapers</w:t>
      </w:r>
      <w:r w:rsidRPr="009C55DD">
        <w:t xml:space="preserve">. </w:t>
      </w:r>
      <w:r w:rsidRPr="000F3E0D">
        <w:t>Those who purchase their own e</w:t>
      </w:r>
      <w:r>
        <w:t>-cigarettes are most likely to acquire them in</w:t>
      </w:r>
      <w:r w:rsidRPr="000F3E0D">
        <w:t xml:space="preserve"> a convenience store. Some have purchased them from a vape shop and a few have purchased them online. </w:t>
      </w:r>
      <w:r>
        <w:t xml:space="preserve">Those who purchase their e-cigarettes from a vape shop or online were most likely to be frequent or regular users of e-cigarettes. </w:t>
      </w:r>
    </w:p>
    <w:p w14:paraId="1EDFEA9B" w14:textId="77777777" w:rsidR="001D08DF" w:rsidRDefault="001D08DF" w:rsidP="001D08DF"/>
    <w:p w14:paraId="0F38034E" w14:textId="77777777" w:rsidR="001D08DF" w:rsidRDefault="001D08DF" w:rsidP="001D08DF">
      <w:r>
        <w:t>A few users said they usually</w:t>
      </w:r>
      <w:r w:rsidRPr="000F3E0D">
        <w:t xml:space="preserve"> have friends purchase them (i.e. they provide the money and the friend purchases the e-cigarettes)</w:t>
      </w:r>
      <w:r>
        <w:t>, while a few others indicated that they typically tend to pool their funds with friends and purchase e-cigarettes to share</w:t>
      </w:r>
      <w:r w:rsidRPr="000F3E0D">
        <w:t xml:space="preserve">. </w:t>
      </w:r>
    </w:p>
    <w:p w14:paraId="72E39200" w14:textId="77777777" w:rsidR="001D08DF" w:rsidRDefault="001D08DF" w:rsidP="001D08DF"/>
    <w:p w14:paraId="1F64F736" w14:textId="77777777" w:rsidR="001D08DF" w:rsidRDefault="001D08DF" w:rsidP="001D08DF">
      <w:r w:rsidRPr="000F3E0D">
        <w:t>Nearly everyone purchases liquids and devices from the same place for rea</w:t>
      </w:r>
      <w:r>
        <w:t>son of convenience. Some volunteered that since they use disposable e-cigarettes this is not an issue. The few who purchase their devices and liquids from different places explained that they tend to</w:t>
      </w:r>
      <w:r w:rsidRPr="000F3E0D">
        <w:t xml:space="preserve"> purchase specialty liquids from a particular shop.</w:t>
      </w:r>
    </w:p>
    <w:p w14:paraId="7F6C8F61" w14:textId="77777777" w:rsidR="001D08DF" w:rsidRDefault="001D08DF" w:rsidP="001D08DF"/>
    <w:p w14:paraId="02C5885C" w14:textId="77777777" w:rsidR="001D08DF" w:rsidRPr="00637074" w:rsidRDefault="001D08DF" w:rsidP="001D08DF">
      <w:pPr>
        <w:spacing w:before="120" w:after="120"/>
        <w:rPr>
          <w:b/>
        </w:rPr>
      </w:pPr>
      <w:r w:rsidRPr="00637074">
        <w:rPr>
          <w:b/>
        </w:rPr>
        <w:t>Cig</w:t>
      </w:r>
      <w:r>
        <w:rPr>
          <w:b/>
        </w:rPr>
        <w:t>-</w:t>
      </w:r>
      <w:r w:rsidRPr="00637074">
        <w:rPr>
          <w:b/>
        </w:rPr>
        <w:t>a</w:t>
      </w:r>
      <w:r>
        <w:rPr>
          <w:b/>
        </w:rPr>
        <w:t>-</w:t>
      </w:r>
      <w:r w:rsidRPr="00637074">
        <w:rPr>
          <w:b/>
        </w:rPr>
        <w:t>likes much more likely to be used than advanced vaping devices</w:t>
      </w:r>
    </w:p>
    <w:p w14:paraId="6F0CD84F" w14:textId="77777777" w:rsidR="001D08DF" w:rsidRPr="005D3D3A" w:rsidRDefault="001D08DF" w:rsidP="001D08DF">
      <w:r>
        <w:t xml:space="preserve">Most </w:t>
      </w:r>
      <w:r w:rsidRPr="005D3D3A">
        <w:t xml:space="preserve">vapers </w:t>
      </w:r>
      <w:r>
        <w:t>said they use cig-a-likes, though</w:t>
      </w:r>
      <w:r w:rsidRPr="005D3D3A">
        <w:t xml:space="preserve"> many have at least tried an advanced vaping device. </w:t>
      </w:r>
      <w:r>
        <w:t>Routinely given reasons for using c</w:t>
      </w:r>
      <w:r w:rsidRPr="005D3D3A">
        <w:t>ig</w:t>
      </w:r>
      <w:r>
        <w:t>-</w:t>
      </w:r>
      <w:r w:rsidRPr="005D3D3A">
        <w:t>a</w:t>
      </w:r>
      <w:r>
        <w:t>-</w:t>
      </w:r>
      <w:r w:rsidRPr="005D3D3A">
        <w:t>likes are</w:t>
      </w:r>
      <w:r>
        <w:t xml:space="preserve"> that they are cheaper, convenient because ready to use, and</w:t>
      </w:r>
      <w:r w:rsidRPr="004C0AE9">
        <w:t xml:space="preserve"> </w:t>
      </w:r>
      <w:r>
        <w:t xml:space="preserve">usually </w:t>
      </w:r>
      <w:r w:rsidRPr="005D3D3A">
        <w:t>what is on offer from friends</w:t>
      </w:r>
      <w:r>
        <w:t xml:space="preserve">. Regarding the latter point, many re-iterated that they tend to borrow rather than purchase e-cigarettes and that as a result of this they tend to use whatever is on offer. Some also explained that they use cig-a-likes because they only vape occasionally so there is no reason to purchase a more sophisticated type of vaping device. </w:t>
      </w:r>
      <w:r w:rsidRPr="005D3D3A">
        <w:t>Users of cig</w:t>
      </w:r>
      <w:r>
        <w:t>-</w:t>
      </w:r>
      <w:r w:rsidRPr="005D3D3A">
        <w:t>a</w:t>
      </w:r>
      <w:r>
        <w:t>-</w:t>
      </w:r>
      <w:r w:rsidRPr="005D3D3A">
        <w:t>likes use</w:t>
      </w:r>
      <w:r>
        <w:t>,</w:t>
      </w:r>
      <w:r w:rsidRPr="005D3D3A">
        <w:t xml:space="preserve"> or have used</w:t>
      </w:r>
      <w:r>
        <w:t>,</w:t>
      </w:r>
      <w:r w:rsidRPr="005D3D3A">
        <w:t xml:space="preserve"> both </w:t>
      </w:r>
      <w:r>
        <w:t>rechargeable and disposable types</w:t>
      </w:r>
      <w:r w:rsidRPr="005D3D3A">
        <w:t xml:space="preserve">, with many </w:t>
      </w:r>
      <w:r>
        <w:t xml:space="preserve">again </w:t>
      </w:r>
      <w:r w:rsidRPr="005D3D3A">
        <w:t>adding that it depends on what is on offer because they tend to borrow</w:t>
      </w:r>
      <w:r>
        <w:t xml:space="preserve"> e-cigarettes</w:t>
      </w:r>
      <w:r w:rsidRPr="005D3D3A">
        <w:t xml:space="preserve"> from friends. </w:t>
      </w:r>
    </w:p>
    <w:p w14:paraId="5AD332F4" w14:textId="77777777" w:rsidR="001D08DF" w:rsidRDefault="001D08DF" w:rsidP="001D08DF"/>
    <w:p w14:paraId="7356ACE7" w14:textId="77777777" w:rsidR="001D08DF" w:rsidRDefault="001D08DF" w:rsidP="001D08DF">
      <w:r>
        <w:t>Routinely given reasons for using advanced v</w:t>
      </w:r>
      <w:r w:rsidRPr="005D3D3A">
        <w:t>aping devices</w:t>
      </w:r>
      <w:r>
        <w:t xml:space="preserve"> included the impression that they provide</w:t>
      </w:r>
      <w:r w:rsidRPr="005D3D3A">
        <w:t xml:space="preserve"> a more intense pleasure (i.e. better/stronger flavour), produce thicker smoke, </w:t>
      </w:r>
      <w:r>
        <w:t xml:space="preserve">and last longer (i.e. </w:t>
      </w:r>
      <w:r w:rsidRPr="005D3D3A">
        <w:t>allow more puffs</w:t>
      </w:r>
      <w:r>
        <w:t>). It was also observed that advanced devices allow the whole experience of vaping to acquire a</w:t>
      </w:r>
      <w:r w:rsidRPr="005D3D3A">
        <w:t xml:space="preserve"> hobby-like</w:t>
      </w:r>
      <w:r>
        <w:t xml:space="preserve"> character</w:t>
      </w:r>
      <w:r w:rsidRPr="005D3D3A">
        <w:t xml:space="preserve"> (e.g. </w:t>
      </w:r>
      <w:r>
        <w:t>devices can be</w:t>
      </w:r>
      <w:r w:rsidRPr="005D3D3A">
        <w:t xml:space="preserve"> customized</w:t>
      </w:r>
      <w:r>
        <w:t>, liquids can be changed or mixed</w:t>
      </w:r>
      <w:r w:rsidRPr="005D3D3A">
        <w:t>). Only a few</w:t>
      </w:r>
      <w:r>
        <w:t xml:space="preserve"> users said they</w:t>
      </w:r>
      <w:r w:rsidRPr="005D3D3A">
        <w:t xml:space="preserve"> have cus</w:t>
      </w:r>
      <w:r>
        <w:t>tomized their own device</w:t>
      </w:r>
      <w:r w:rsidRPr="005D3D3A">
        <w:t xml:space="preserve">. </w:t>
      </w:r>
      <w:r>
        <w:t>This includes building coils, mixing flavours, and purchasing accessories (e.g. a tank guard).</w:t>
      </w:r>
    </w:p>
    <w:p w14:paraId="5F341A32" w14:textId="77777777" w:rsidR="001D08DF" w:rsidRDefault="001D08DF" w:rsidP="001D08DF"/>
    <w:p w14:paraId="6CDDC8CD" w14:textId="77777777" w:rsidR="001D08DF" w:rsidRPr="006F37AD" w:rsidRDefault="001D08DF" w:rsidP="001D08DF">
      <w:pPr>
        <w:spacing w:before="120" w:after="120"/>
        <w:rPr>
          <w:b/>
        </w:rPr>
      </w:pPr>
      <w:r w:rsidRPr="006F37AD">
        <w:rPr>
          <w:b/>
        </w:rPr>
        <w:t>Both nicotine and nicotine-free e-cigarettes used</w:t>
      </w:r>
    </w:p>
    <w:p w14:paraId="136D5C1B" w14:textId="77777777" w:rsidR="001D08DF" w:rsidRDefault="001D08DF" w:rsidP="001D08DF">
      <w:r>
        <w:t>User experience with e-cigarettes varies when it comes to the content of e-cigarettes. Vapers</w:t>
      </w:r>
      <w:r w:rsidRPr="006F37AD">
        <w:t xml:space="preserve"> include people who use nicotine filled e-cigarettes, nicotine-free e-cigarettes, or both. </w:t>
      </w:r>
      <w:r>
        <w:t>Virtually a</w:t>
      </w:r>
      <w:r w:rsidRPr="006F37AD">
        <w:t xml:space="preserve">ll users </w:t>
      </w:r>
      <w:r>
        <w:t>said they</w:t>
      </w:r>
      <w:r w:rsidRPr="006F37AD">
        <w:t xml:space="preserve"> know whether their e-cig</w:t>
      </w:r>
      <w:r>
        <w:t xml:space="preserve">arettes contain nicotine or not. </w:t>
      </w:r>
      <w:r>
        <w:lastRenderedPageBreak/>
        <w:t>On the other hand, only a small number of users</w:t>
      </w:r>
      <w:r w:rsidRPr="006F37AD">
        <w:t xml:space="preserve"> of nicotine-filled e-cigarettes </w:t>
      </w:r>
      <w:r>
        <w:t xml:space="preserve">said they </w:t>
      </w:r>
      <w:r w:rsidRPr="006F37AD">
        <w:t xml:space="preserve">know the strength of nicotine they contain. </w:t>
      </w:r>
    </w:p>
    <w:p w14:paraId="6573468E" w14:textId="77777777" w:rsidR="001D08DF" w:rsidRDefault="001D08DF" w:rsidP="001D08DF"/>
    <w:p w14:paraId="1266B21F" w14:textId="77777777" w:rsidR="001D08DF" w:rsidRDefault="001D08DF" w:rsidP="001D08DF">
      <w:r>
        <w:t>Users of nicotine-filled e-cigarettes who know the strength nicotine content</w:t>
      </w:r>
      <w:r w:rsidRPr="006F37AD">
        <w:t xml:space="preserve"> are people using them</w:t>
      </w:r>
      <w:r>
        <w:t xml:space="preserve"> (or who have used them)</w:t>
      </w:r>
      <w:r w:rsidRPr="006F37AD">
        <w:t xml:space="preserve"> to try to quit smoking.</w:t>
      </w:r>
      <w:r>
        <w:t xml:space="preserve"> Specific strengths identified by these users include 8 mgs, between 3-9 mgs, between 6-12 mgs and between 8-16 mgs. A few have changed the strength of nicotine content over time, either to help wean themselves off cigarettes or because they found that a higher dose of nicotine made the experience less pleasant (e.g. the higher dose hurt their lungs).</w:t>
      </w:r>
    </w:p>
    <w:p w14:paraId="08CBFE65" w14:textId="77777777" w:rsidR="001D08DF" w:rsidRDefault="001D08DF" w:rsidP="001D08DF"/>
    <w:p w14:paraId="14EB25D6" w14:textId="77777777" w:rsidR="001D08DF" w:rsidRDefault="001D08DF" w:rsidP="001D08DF">
      <w:r>
        <w:t>Among users of nicotine-free e-cigarettes most said they began that way (i.e. they have only ever used nicotine-free versions), but some said that they changed from nicotine to nicotine-free versions because of health concerns or because they did not like the taste of e-cigarettes containing nicotine.</w:t>
      </w:r>
    </w:p>
    <w:p w14:paraId="1C173E9D" w14:textId="77777777" w:rsidR="001D08DF" w:rsidRDefault="001D08DF" w:rsidP="001D08DF"/>
    <w:p w14:paraId="42C9C588" w14:textId="77777777" w:rsidR="001D08DF" w:rsidRPr="005F142A" w:rsidRDefault="001D08DF" w:rsidP="001D08DF">
      <w:pPr>
        <w:spacing w:before="120" w:after="120"/>
        <w:rPr>
          <w:b/>
        </w:rPr>
      </w:pPr>
      <w:r>
        <w:rPr>
          <w:b/>
        </w:rPr>
        <w:t xml:space="preserve">Virtually all </w:t>
      </w:r>
      <w:r w:rsidRPr="005F142A">
        <w:rPr>
          <w:b/>
        </w:rPr>
        <w:t xml:space="preserve">e-cigarettes </w:t>
      </w:r>
      <w:r>
        <w:rPr>
          <w:b/>
        </w:rPr>
        <w:t>users have tried more than one flavour</w:t>
      </w:r>
    </w:p>
    <w:p w14:paraId="51ABCA99" w14:textId="77777777" w:rsidR="001D08DF" w:rsidRDefault="001D08DF" w:rsidP="001D08DF">
      <w:r>
        <w:t xml:space="preserve">Virtually all users of e-cigarettes said they </w:t>
      </w:r>
      <w:r w:rsidRPr="005F142A">
        <w:t>have tried more than one flavour</w:t>
      </w:r>
      <w:r>
        <w:t>. Most have tried a limited number, ranging somewhere between 2-5 flavours. On the other hand, many say they have tried a wider variety of flavours, ranging anywhere between 10 flavours and over 50.  Although users of e-cigarettes have tried a variety of flavours, their current use tends to be limited. Indeed, most said they currently tend to use only one flavour and those who currently use more than one flavour tend to limit themselves to a few options.</w:t>
      </w:r>
    </w:p>
    <w:p w14:paraId="46882167" w14:textId="77777777" w:rsidR="001D08DF" w:rsidRDefault="001D08DF" w:rsidP="001D08DF"/>
    <w:p w14:paraId="6F7653BE" w14:textId="77777777" w:rsidR="001D08DF" w:rsidRPr="00585A24" w:rsidRDefault="001D08DF" w:rsidP="001D08DF">
      <w:pPr>
        <w:spacing w:before="120" w:after="120"/>
        <w:rPr>
          <w:b/>
        </w:rPr>
      </w:pPr>
      <w:r w:rsidRPr="00585A24">
        <w:rPr>
          <w:b/>
        </w:rPr>
        <w:t>Taste –</w:t>
      </w:r>
      <w:r>
        <w:rPr>
          <w:b/>
        </w:rPr>
        <w:t xml:space="preserve"> Main reason for using</w:t>
      </w:r>
      <w:r w:rsidRPr="00585A24">
        <w:rPr>
          <w:b/>
        </w:rPr>
        <w:t xml:space="preserve"> one</w:t>
      </w:r>
      <w:r>
        <w:rPr>
          <w:b/>
        </w:rPr>
        <w:t xml:space="preserve"> flavour or multiple flavours</w:t>
      </w:r>
    </w:p>
    <w:p w14:paraId="29778C5F" w14:textId="143D7E06" w:rsidR="001D08DF" w:rsidRDefault="001D08DF" w:rsidP="001D08DF">
      <w:r>
        <w:t xml:space="preserve">Both those who currently use only one flavour and those who currently use more than one flavour routinely provided the same reason to explain why: they have a favourite flavour or favourite flavours. For the most part, users said they prefer sweet flavours, usually fruit-like flavours but also dessert or candy-like flavours. Favourite flavours identified included the </w:t>
      </w:r>
      <w:r w:rsidR="008B4271">
        <w:t>following</w:t>
      </w:r>
      <w:r w:rsidR="00180B5E">
        <w:t xml:space="preserve"> (presented in alphabetical order)</w:t>
      </w:r>
      <w:r>
        <w:t>:</w:t>
      </w:r>
    </w:p>
    <w:p w14:paraId="6A50E529" w14:textId="77777777" w:rsidR="001D08DF" w:rsidRPr="00B723E4" w:rsidRDefault="001D08DF" w:rsidP="001D08DF">
      <w:pPr>
        <w:sectPr w:rsidR="001D08DF" w:rsidRPr="00B723E4">
          <w:pgSz w:w="12240" w:h="15840"/>
          <w:pgMar w:top="1440" w:right="1800" w:bottom="1440" w:left="1800" w:header="708" w:footer="708" w:gutter="0"/>
          <w:cols w:space="708"/>
        </w:sectPr>
      </w:pPr>
    </w:p>
    <w:p w14:paraId="3C744F21" w14:textId="77777777" w:rsidR="001D08DF" w:rsidRDefault="001D08DF" w:rsidP="001D08DF">
      <w:pPr>
        <w:pStyle w:val="ListParagraph"/>
        <w:numPr>
          <w:ilvl w:val="0"/>
          <w:numId w:val="8"/>
        </w:numPr>
        <w:spacing w:before="120"/>
        <w:ind w:left="714" w:hanging="357"/>
      </w:pPr>
      <w:r>
        <w:lastRenderedPageBreak/>
        <w:t>black classic (tobacco taste)</w:t>
      </w:r>
    </w:p>
    <w:p w14:paraId="550C7AC8" w14:textId="77777777" w:rsidR="001D08DF" w:rsidRDefault="001D08DF" w:rsidP="001D08DF">
      <w:pPr>
        <w:pStyle w:val="ListParagraph"/>
        <w:numPr>
          <w:ilvl w:val="0"/>
          <w:numId w:val="8"/>
        </w:numPr>
      </w:pPr>
      <w:r>
        <w:t>blueberry</w:t>
      </w:r>
    </w:p>
    <w:p w14:paraId="5ACF23AB" w14:textId="77777777" w:rsidR="001D08DF" w:rsidRDefault="001D08DF" w:rsidP="001D08DF">
      <w:pPr>
        <w:pStyle w:val="ListParagraph"/>
        <w:numPr>
          <w:ilvl w:val="0"/>
          <w:numId w:val="8"/>
        </w:numPr>
      </w:pPr>
      <w:r>
        <w:t>bubblegum</w:t>
      </w:r>
    </w:p>
    <w:p w14:paraId="57984F3B" w14:textId="77777777" w:rsidR="001D08DF" w:rsidRDefault="001D08DF" w:rsidP="001D08DF">
      <w:pPr>
        <w:pStyle w:val="ListParagraph"/>
        <w:numPr>
          <w:ilvl w:val="0"/>
          <w:numId w:val="8"/>
        </w:numPr>
      </w:pPr>
      <w:r>
        <w:t>cappuccino</w:t>
      </w:r>
    </w:p>
    <w:p w14:paraId="09246ACC" w14:textId="77777777" w:rsidR="001D08DF" w:rsidRDefault="001D08DF" w:rsidP="001D08DF">
      <w:pPr>
        <w:pStyle w:val="ListParagraph"/>
        <w:numPr>
          <w:ilvl w:val="0"/>
          <w:numId w:val="8"/>
        </w:numPr>
      </w:pPr>
      <w:r>
        <w:t>cherry</w:t>
      </w:r>
    </w:p>
    <w:p w14:paraId="5521B7D9" w14:textId="77777777" w:rsidR="001D08DF" w:rsidRDefault="001D08DF" w:rsidP="001D08DF">
      <w:pPr>
        <w:pStyle w:val="ListParagraph"/>
        <w:numPr>
          <w:ilvl w:val="0"/>
          <w:numId w:val="8"/>
        </w:numPr>
      </w:pPr>
      <w:r>
        <w:t>chocolate</w:t>
      </w:r>
    </w:p>
    <w:p w14:paraId="0996F253" w14:textId="77777777" w:rsidR="001D08DF" w:rsidRDefault="001D08DF" w:rsidP="001D08DF">
      <w:pPr>
        <w:pStyle w:val="ListParagraph"/>
        <w:numPr>
          <w:ilvl w:val="0"/>
          <w:numId w:val="8"/>
        </w:numPr>
      </w:pPr>
      <w:r>
        <w:t>coffee</w:t>
      </w:r>
    </w:p>
    <w:p w14:paraId="7EDB229B" w14:textId="77777777" w:rsidR="001D08DF" w:rsidRDefault="001D08DF" w:rsidP="001D08DF">
      <w:pPr>
        <w:pStyle w:val="ListParagraph"/>
        <w:numPr>
          <w:ilvl w:val="0"/>
          <w:numId w:val="8"/>
        </w:numPr>
      </w:pPr>
      <w:r>
        <w:t>cotton candy</w:t>
      </w:r>
    </w:p>
    <w:p w14:paraId="37CB86F3" w14:textId="77777777" w:rsidR="001D08DF" w:rsidRDefault="001D08DF" w:rsidP="001D08DF">
      <w:pPr>
        <w:pStyle w:val="ListParagraph"/>
        <w:numPr>
          <w:ilvl w:val="0"/>
          <w:numId w:val="8"/>
        </w:numPr>
      </w:pPr>
      <w:r>
        <w:t>dessert</w:t>
      </w:r>
    </w:p>
    <w:p w14:paraId="1604EED3" w14:textId="77777777" w:rsidR="001D08DF" w:rsidRDefault="001D08DF" w:rsidP="001D08DF">
      <w:pPr>
        <w:pStyle w:val="ListParagraph"/>
        <w:numPr>
          <w:ilvl w:val="0"/>
          <w:numId w:val="8"/>
        </w:numPr>
      </w:pPr>
      <w:r>
        <w:t>menthol</w:t>
      </w:r>
    </w:p>
    <w:p w14:paraId="564AC042" w14:textId="77777777" w:rsidR="001D08DF" w:rsidRDefault="001D08DF" w:rsidP="001D08DF">
      <w:pPr>
        <w:pStyle w:val="ListParagraph"/>
        <w:numPr>
          <w:ilvl w:val="0"/>
          <w:numId w:val="8"/>
        </w:numPr>
      </w:pPr>
      <w:r>
        <w:t>mint</w:t>
      </w:r>
    </w:p>
    <w:p w14:paraId="0CBE993E" w14:textId="77777777" w:rsidR="001D08DF" w:rsidRDefault="001D08DF" w:rsidP="001D08DF">
      <w:pPr>
        <w:pStyle w:val="ListParagraph"/>
        <w:numPr>
          <w:ilvl w:val="0"/>
          <w:numId w:val="8"/>
        </w:numPr>
      </w:pPr>
      <w:r>
        <w:t>peach</w:t>
      </w:r>
    </w:p>
    <w:p w14:paraId="07099D45" w14:textId="77777777" w:rsidR="001D08DF" w:rsidRDefault="001D08DF" w:rsidP="001D08DF">
      <w:pPr>
        <w:pStyle w:val="ListParagraph"/>
        <w:numPr>
          <w:ilvl w:val="0"/>
          <w:numId w:val="8"/>
        </w:numPr>
      </w:pPr>
      <w:r>
        <w:t>pina colada</w:t>
      </w:r>
    </w:p>
    <w:p w14:paraId="16E306F5" w14:textId="77777777" w:rsidR="001D08DF" w:rsidRDefault="001D08DF" w:rsidP="001D08DF">
      <w:pPr>
        <w:pStyle w:val="ListParagraph"/>
        <w:numPr>
          <w:ilvl w:val="0"/>
          <w:numId w:val="8"/>
        </w:numPr>
      </w:pPr>
      <w:r>
        <w:t>pudding</w:t>
      </w:r>
    </w:p>
    <w:p w14:paraId="1E8EA2E6" w14:textId="77777777" w:rsidR="001D08DF" w:rsidRDefault="001D08DF" w:rsidP="001D08DF">
      <w:pPr>
        <w:pStyle w:val="ListParagraph"/>
        <w:numPr>
          <w:ilvl w:val="0"/>
          <w:numId w:val="8"/>
        </w:numPr>
      </w:pPr>
      <w:r>
        <w:t>strawberry</w:t>
      </w:r>
    </w:p>
    <w:p w14:paraId="610C0661" w14:textId="77777777" w:rsidR="001D08DF" w:rsidRDefault="001D08DF" w:rsidP="001D08DF">
      <w:pPr>
        <w:pStyle w:val="ListParagraph"/>
        <w:numPr>
          <w:ilvl w:val="0"/>
          <w:numId w:val="8"/>
        </w:numPr>
      </w:pPr>
      <w:r>
        <w:t>watermelon</w:t>
      </w:r>
    </w:p>
    <w:p w14:paraId="255D9341" w14:textId="77777777" w:rsidR="001D08DF" w:rsidRDefault="001D08DF" w:rsidP="001D08DF">
      <w:pPr>
        <w:pStyle w:val="ListParagraph"/>
        <w:sectPr w:rsidR="001D08DF">
          <w:type w:val="continuous"/>
          <w:pgSz w:w="12240" w:h="15840"/>
          <w:pgMar w:top="1440" w:right="1800" w:bottom="1440" w:left="1800" w:header="708" w:footer="708" w:gutter="0"/>
          <w:cols w:num="2" w:space="720"/>
        </w:sectPr>
      </w:pPr>
    </w:p>
    <w:p w14:paraId="11E6DA31" w14:textId="77777777" w:rsidR="001D08DF" w:rsidRDefault="001D08DF" w:rsidP="001D08DF">
      <w:r>
        <w:lastRenderedPageBreak/>
        <w:t xml:space="preserve">Among those who currently use more than one flavour, reasons offered less frequently for doing so included a desire for some variety and a desire to experiment/curiosity. A small number also linked use of more than one flavour to following a pattern regarding their use of flavours (see details below under heading </w:t>
      </w:r>
      <w:r w:rsidRPr="009F7B3C">
        <w:rPr>
          <w:i/>
        </w:rPr>
        <w:t>Few follow a pattern in their use of flavours</w:t>
      </w:r>
      <w:r>
        <w:t xml:space="preserve">). Among those who currently use only one flavour reasons offered less frequently included cost, habit, and limited use of e-cigarettes. </w:t>
      </w:r>
    </w:p>
    <w:p w14:paraId="604D3868" w14:textId="77777777" w:rsidR="001D08DF" w:rsidRDefault="001D08DF" w:rsidP="001D08DF"/>
    <w:p w14:paraId="0D79C6E0" w14:textId="77777777" w:rsidR="001D08DF" w:rsidRDefault="001D08DF" w:rsidP="001D08DF">
      <w:r>
        <w:t>A number of participants indicated that the extent to which they use one or more flavours is at least partly dependent on the fact that they are occasional users of e-cigarettes who tend to borrow them rather than purchase them. Consequently, the number of flavours they currently use depends in part on what is on offer from their friends.</w:t>
      </w:r>
    </w:p>
    <w:p w14:paraId="13CF31BB" w14:textId="77777777" w:rsidR="001D08DF" w:rsidRDefault="001D08DF" w:rsidP="001D08DF"/>
    <w:p w14:paraId="0EB388CF" w14:textId="77777777" w:rsidR="001D08DF" w:rsidRPr="00FC7232" w:rsidRDefault="001D08DF" w:rsidP="001D08DF">
      <w:pPr>
        <w:spacing w:before="120" w:after="120"/>
        <w:rPr>
          <w:b/>
        </w:rPr>
      </w:pPr>
      <w:r w:rsidRPr="00FC7232">
        <w:rPr>
          <w:b/>
        </w:rPr>
        <w:t>Change of flavours tends to be limited or conditional upon what is on offer</w:t>
      </w:r>
    </w:p>
    <w:p w14:paraId="189437AE" w14:textId="77777777" w:rsidR="001D08DF" w:rsidRDefault="001D08DF" w:rsidP="001D08DF">
      <w:r>
        <w:t xml:space="preserve">Most users of e-cigarettes also said they rarely or very rarely change flavours and the reasons given to explain why tended to be the same ones identified above to explain why they use the flavour(s) they currently use (i.e. preferred flavour/flavours, </w:t>
      </w:r>
      <w:r w:rsidRPr="005F142A">
        <w:t>habit</w:t>
      </w:r>
      <w:r>
        <w:t>, and limited use of e-cigarettes)</w:t>
      </w:r>
      <w:r w:rsidRPr="005F142A">
        <w:t xml:space="preserve">. </w:t>
      </w:r>
      <w:r>
        <w:t xml:space="preserve">Once again, a number of users indicated that the extent to which they change flavours depends in part on the fact that they tend to borrow e-cigarettes rather than purchase them (i.e. it depends in part on what is on offer from their friends). </w:t>
      </w:r>
    </w:p>
    <w:p w14:paraId="0928D6D2" w14:textId="77777777" w:rsidR="001D08DF" w:rsidRDefault="001D08DF" w:rsidP="001D08DF"/>
    <w:p w14:paraId="7EC5EA23" w14:textId="77777777" w:rsidR="001D08DF" w:rsidRDefault="001D08DF" w:rsidP="001D08DF">
      <w:r>
        <w:t>Relatively few users indicated that they switch flavours often or on a regular basis. Reasons given to explain frequent or regular changes included the following, none of which was offered by more than a couple of individuals: a tendency to switch flavours when they run out of a certain liquid, curiosity about other flavours, and a desire for a change of taste.</w:t>
      </w:r>
    </w:p>
    <w:p w14:paraId="09B4353B" w14:textId="77777777" w:rsidR="001D08DF" w:rsidRDefault="001D08DF" w:rsidP="001D08DF"/>
    <w:p w14:paraId="616ADD4A" w14:textId="77777777" w:rsidR="001D08DF" w:rsidRPr="0050361A" w:rsidRDefault="001D08DF" w:rsidP="001D08DF">
      <w:pPr>
        <w:spacing w:before="120" w:after="120"/>
        <w:rPr>
          <w:b/>
        </w:rPr>
      </w:pPr>
      <w:r w:rsidRPr="0050361A">
        <w:rPr>
          <w:b/>
        </w:rPr>
        <w:t>Few follow a pattern in their use of flavours</w:t>
      </w:r>
    </w:p>
    <w:p w14:paraId="5BB85D50" w14:textId="77777777" w:rsidR="001D08DF" w:rsidRDefault="001D08DF" w:rsidP="001D08DF">
      <w:r>
        <w:t>Only a few participants said they follow any kind of pattern when it comes to the flavours they use. The pattern in question involved matching vaping behaviour to consumption patterns (i.e. a breakfast-like flavour in the morning like coffee and a dessert-like flavour in the evening like cake).</w:t>
      </w:r>
    </w:p>
    <w:p w14:paraId="4AE0A273" w14:textId="77777777" w:rsidR="001D08DF" w:rsidRDefault="001D08DF" w:rsidP="001D08DF"/>
    <w:p w14:paraId="26C4EE32" w14:textId="77777777" w:rsidR="001D08DF" w:rsidRPr="00AC26F2" w:rsidRDefault="001D08DF" w:rsidP="001D08DF">
      <w:pPr>
        <w:spacing w:before="120" w:after="120"/>
        <w:rPr>
          <w:b/>
        </w:rPr>
      </w:pPr>
      <w:r>
        <w:rPr>
          <w:b/>
        </w:rPr>
        <w:t>Taste and aroma</w:t>
      </w:r>
      <w:r w:rsidRPr="00AC26F2">
        <w:rPr>
          <w:b/>
        </w:rPr>
        <w:t xml:space="preserve"> – Most appealing aspects of e-cigarette flavours</w:t>
      </w:r>
    </w:p>
    <w:p w14:paraId="6BF2B486" w14:textId="77777777" w:rsidR="001D08DF" w:rsidRDefault="001D08DF" w:rsidP="001D08DF">
      <w:r>
        <w:t xml:space="preserve">What most appeals to vapers about the flavours they use </w:t>
      </w:r>
      <w:r w:rsidRPr="005F142A">
        <w:t>is</w:t>
      </w:r>
      <w:r>
        <w:t xml:space="preserve"> the taste and aroma, with many adding that the flavours they like mirror </w:t>
      </w:r>
      <w:r w:rsidRPr="005F142A">
        <w:t>their consumption preferen</w:t>
      </w:r>
      <w:r>
        <w:t xml:space="preserve">ces (e.g. they like </w:t>
      </w:r>
      <w:r w:rsidRPr="005F142A">
        <w:t xml:space="preserve">fruit, </w:t>
      </w:r>
      <w:r>
        <w:t>desserts, coffee, etc.</w:t>
      </w:r>
      <w:r w:rsidRPr="005F142A">
        <w:t>).</w:t>
      </w:r>
      <w:r>
        <w:t xml:space="preserve"> While some indicated that they first tried flavours based on trial and error, what was offered to them, or simply curiosity, what appeals to them principally is taste and aroma. </w:t>
      </w:r>
    </w:p>
    <w:p w14:paraId="59047A01" w14:textId="77777777" w:rsidR="001D08DF" w:rsidRDefault="001D08DF" w:rsidP="001D08DF"/>
    <w:p w14:paraId="1BC965FC" w14:textId="3000427D" w:rsidR="001D08DF" w:rsidRDefault="001D08DF" w:rsidP="001D08DF">
      <w:r>
        <w:t>Related to this emphasis on taste, many said that what appeals to them about the flavour(s) they use is the aftertaste, observing that what they like about the flavour they use is</w:t>
      </w:r>
      <w:r w:rsidR="005D6D00">
        <w:t xml:space="preserve"> </w:t>
      </w:r>
      <w:r>
        <w:t>that it makes their mouth feel clean and/or their breath feel fresh. A few observed that the flavour they like is also appealing to others around them who do not vape. A small number of users said that what they find appealing about the flavour they use is that it is popular or commonly used by friends and acquaintances.</w:t>
      </w:r>
    </w:p>
    <w:p w14:paraId="185A446C" w14:textId="77777777" w:rsidR="001D08DF" w:rsidRDefault="001D08DF" w:rsidP="001D08DF"/>
    <w:p w14:paraId="59FFAED6" w14:textId="77777777" w:rsidR="001D08DF" w:rsidRDefault="001D08DF" w:rsidP="001D08DF">
      <w:pPr>
        <w:jc w:val="left"/>
        <w:rPr>
          <w:b/>
        </w:rPr>
      </w:pPr>
      <w:r>
        <w:rPr>
          <w:b/>
        </w:rPr>
        <w:br w:type="page"/>
      </w:r>
    </w:p>
    <w:p w14:paraId="40E32C25" w14:textId="77777777" w:rsidR="001D08DF" w:rsidRPr="0069071D" w:rsidRDefault="001D08DF" w:rsidP="001D08DF">
      <w:pPr>
        <w:spacing w:before="120" w:after="120"/>
        <w:rPr>
          <w:b/>
        </w:rPr>
      </w:pPr>
      <w:r>
        <w:rPr>
          <w:b/>
        </w:rPr>
        <w:lastRenderedPageBreak/>
        <w:t>Most think</w:t>
      </w:r>
      <w:r w:rsidRPr="0069071D">
        <w:rPr>
          <w:b/>
        </w:rPr>
        <w:t xml:space="preserve"> non-descr</w:t>
      </w:r>
      <w:r>
        <w:rPr>
          <w:b/>
        </w:rPr>
        <w:t>iptive e-cigarette flavours are designed to target</w:t>
      </w:r>
      <w:r w:rsidRPr="0069071D">
        <w:rPr>
          <w:b/>
        </w:rPr>
        <w:t xml:space="preserve"> youth</w:t>
      </w:r>
    </w:p>
    <w:p w14:paraId="66217090" w14:textId="77777777" w:rsidR="001D08DF" w:rsidRPr="00A85EB4" w:rsidRDefault="001D08DF" w:rsidP="001D08DF">
      <w:pPr>
        <w:rPr>
          <w:color w:val="000000" w:themeColor="text1"/>
        </w:rPr>
      </w:pPr>
      <w:r w:rsidRPr="00A85EB4">
        <w:rPr>
          <w:color w:val="000000" w:themeColor="text1"/>
        </w:rPr>
        <w:t>Few users of e-cigarettes said they have tried non-descriptive flavours and none currently use a non-descriptive flavour. Those who have tried such flavours said they did so mainly out of curiosity at the name (though only a couple could recall the name of the flavour they tried</w:t>
      </w:r>
      <w:r w:rsidRPr="00A85EB4">
        <w:rPr>
          <w:rStyle w:val="FootnoteReference"/>
          <w:color w:val="000000" w:themeColor="text1"/>
        </w:rPr>
        <w:footnoteReference w:id="3"/>
      </w:r>
      <w:r w:rsidRPr="00A85EB4">
        <w:rPr>
          <w:color w:val="000000" w:themeColor="text1"/>
        </w:rPr>
        <w:t xml:space="preserve">) and/or because the flavour in question is what was on offer at the time.  </w:t>
      </w:r>
    </w:p>
    <w:p w14:paraId="2BE83E72" w14:textId="77777777" w:rsidR="001D08DF" w:rsidRDefault="001D08DF" w:rsidP="001D08DF"/>
    <w:p w14:paraId="07B0781B" w14:textId="77777777" w:rsidR="001D08DF" w:rsidRDefault="001D08DF" w:rsidP="001D08DF">
      <w:r>
        <w:t>Asked who they think flavours with non-descriptive names such as “island breeze”, “unicorn puke”, or “golden ticket” are marketed to, there was widespread agreement that such names target youth or young people.</w:t>
      </w:r>
      <w:r w:rsidRPr="006C145C">
        <w:t xml:space="preserve"> </w:t>
      </w:r>
      <w:r>
        <w:t>There was also widespread agreement among non-users</w:t>
      </w:r>
      <w:r w:rsidRPr="0069071D">
        <w:t xml:space="preserve"> that such names are designed to</w:t>
      </w:r>
      <w:r>
        <w:t xml:space="preserve"> target youth or younger people.</w:t>
      </w:r>
    </w:p>
    <w:p w14:paraId="17FC4B60" w14:textId="77777777" w:rsidR="001D08DF" w:rsidRDefault="001D08DF" w:rsidP="001D08DF"/>
    <w:p w14:paraId="44E451C1" w14:textId="77777777" w:rsidR="001D08DF" w:rsidRDefault="001D08DF" w:rsidP="001D08DF">
      <w:r>
        <w:t xml:space="preserve">Users and non-users of e-cigarettes identified two main reasons to explain why they think such names target younger people. </w:t>
      </w:r>
    </w:p>
    <w:p w14:paraId="06213594" w14:textId="77777777" w:rsidR="001D08DF" w:rsidRDefault="001D08DF" w:rsidP="001D08DF">
      <w:pPr>
        <w:pStyle w:val="ListParagraph"/>
        <w:numPr>
          <w:ilvl w:val="0"/>
          <w:numId w:val="20"/>
        </w:numPr>
        <w:spacing w:before="120"/>
        <w:ind w:left="714" w:hanging="357"/>
      </w:pPr>
      <w:r>
        <w:t>T</w:t>
      </w:r>
      <w:r w:rsidRPr="00F45B3A">
        <w:t xml:space="preserve">he impression that younger people are more likely to be curious and adventurous and therefore more likely to be attracted to things that sound strange or out of the ordinary. </w:t>
      </w:r>
    </w:p>
    <w:p w14:paraId="431127C9" w14:textId="77777777" w:rsidR="001D08DF" w:rsidRDefault="001D08DF" w:rsidP="001D08DF">
      <w:pPr>
        <w:pStyle w:val="ListParagraph"/>
        <w:numPr>
          <w:ilvl w:val="0"/>
          <w:numId w:val="20"/>
        </w:numPr>
        <w:spacing w:before="120"/>
        <w:ind w:left="714" w:hanging="357"/>
      </w:pPr>
      <w:r>
        <w:t>The</w:t>
      </w:r>
      <w:r w:rsidRPr="00F45B3A">
        <w:t xml:space="preserve"> impression that young people are more likely to be impressionable and attracted to what seems fashionable and trendy, especially if it seems to be outside the mainstream. With this in mind, a few non-users suggested that such names would appeal to what was described as ‘edgy teens’ and ‘hipsters’. </w:t>
      </w:r>
    </w:p>
    <w:p w14:paraId="04302CA1" w14:textId="77777777" w:rsidR="001D08DF" w:rsidRDefault="001D08DF" w:rsidP="001D08DF"/>
    <w:p w14:paraId="472CD176" w14:textId="77777777" w:rsidR="001D08DF" w:rsidRPr="00F45B3A" w:rsidRDefault="001D08DF" w:rsidP="001D08DF">
      <w:r>
        <w:t>Some participants suggested that youth or young people are targeted because</w:t>
      </w:r>
      <w:r w:rsidRPr="00F45B3A">
        <w:t xml:space="preserve"> a name like ‘unicorn puke’ sounds ‘juvenile’ and most likely would not appeal to mature people or adults, though some suggested that it might appeal to adults who wants to seem ‘young’ or ‘cool’. </w:t>
      </w:r>
    </w:p>
    <w:p w14:paraId="1D6C85D1" w14:textId="77777777" w:rsidR="001D08DF" w:rsidRDefault="001D08DF" w:rsidP="001D08DF"/>
    <w:p w14:paraId="6756769E" w14:textId="77777777" w:rsidR="001D08DF" w:rsidRPr="0069071D" w:rsidRDefault="001D08DF" w:rsidP="001D08DF">
      <w:r w:rsidRPr="0069071D">
        <w:t>Some</w:t>
      </w:r>
      <w:r>
        <w:t xml:space="preserve"> participants think that non-descriptive flavours do not target a specific age group</w:t>
      </w:r>
      <w:r w:rsidRPr="0069071D">
        <w:t xml:space="preserve"> but </w:t>
      </w:r>
      <w:r>
        <w:t xml:space="preserve">are designed to appeal to </w:t>
      </w:r>
      <w:r w:rsidRPr="0069071D">
        <w:t xml:space="preserve">the ‘curious’ in general.  </w:t>
      </w:r>
      <w:r>
        <w:t>A few participants also suggested that names such as these might be designed to attract non-smokers and women. Regarding non-smokers, the suggestion was that these names make the product sound fun and harmless and therefore might be designed to appeal to people who do not want to start smoking because it is dangerous. Regarding women, it was suggested that a name like “island breeze’, with its emphasis on fragrance, has a feminine undertone to it which might be designed to target women.</w:t>
      </w:r>
    </w:p>
    <w:p w14:paraId="7B11877A" w14:textId="77777777" w:rsidR="001D08DF" w:rsidRDefault="001D08DF" w:rsidP="001D08DF">
      <w:pPr>
        <w:jc w:val="left"/>
        <w:rPr>
          <w:b/>
          <w:color w:val="0000FF"/>
        </w:rPr>
      </w:pPr>
    </w:p>
    <w:p w14:paraId="6A874BBA" w14:textId="77777777" w:rsidR="001D08DF" w:rsidRDefault="001D08DF" w:rsidP="001D08DF">
      <w:pPr>
        <w:jc w:val="left"/>
        <w:rPr>
          <w:b/>
          <w:color w:val="0000FF"/>
        </w:rPr>
      </w:pPr>
    </w:p>
    <w:p w14:paraId="2DDE5A52" w14:textId="77777777" w:rsidR="006917FD" w:rsidRDefault="006917FD">
      <w:pPr>
        <w:jc w:val="left"/>
        <w:rPr>
          <w:b/>
          <w:color w:val="000000" w:themeColor="text1"/>
          <w:sz w:val="24"/>
        </w:rPr>
      </w:pPr>
      <w:r>
        <w:rPr>
          <w:b/>
          <w:color w:val="000000" w:themeColor="text1"/>
          <w:sz w:val="24"/>
        </w:rPr>
        <w:br w:type="page"/>
      </w:r>
    </w:p>
    <w:p w14:paraId="63711AE0" w14:textId="07464554" w:rsidR="001D08DF" w:rsidRPr="00A85EB4" w:rsidRDefault="001D08DF" w:rsidP="001D08DF">
      <w:pPr>
        <w:pStyle w:val="ListParagraph"/>
        <w:numPr>
          <w:ilvl w:val="0"/>
          <w:numId w:val="25"/>
        </w:numPr>
        <w:spacing w:before="120" w:after="120"/>
        <w:rPr>
          <w:b/>
          <w:color w:val="000000" w:themeColor="text1"/>
          <w:sz w:val="24"/>
        </w:rPr>
      </w:pPr>
      <w:r w:rsidRPr="00A85EB4">
        <w:rPr>
          <w:b/>
          <w:color w:val="000000" w:themeColor="text1"/>
          <w:sz w:val="24"/>
        </w:rPr>
        <w:lastRenderedPageBreak/>
        <w:t>Drivers/Motivating Factors</w:t>
      </w:r>
    </w:p>
    <w:p w14:paraId="0520EA55" w14:textId="77777777" w:rsidR="001D08DF" w:rsidRDefault="001D08DF" w:rsidP="001D08DF">
      <w:r w:rsidRPr="00B37C54">
        <w:t>This section reports</w:t>
      </w:r>
      <w:r>
        <w:t xml:space="preserve"> on reasons for using e-cigarettes, as well as on perceived advantages and disadvantages of vaping.</w:t>
      </w:r>
    </w:p>
    <w:p w14:paraId="5ACA6205" w14:textId="77777777" w:rsidR="001D08DF" w:rsidRDefault="001D08DF" w:rsidP="001D08DF"/>
    <w:p w14:paraId="211F3AED" w14:textId="77777777" w:rsidR="001D08DF" w:rsidRDefault="001D08DF" w:rsidP="001D08DF">
      <w:pPr>
        <w:spacing w:before="120" w:after="120"/>
        <w:rPr>
          <w:b/>
        </w:rPr>
      </w:pPr>
      <w:r w:rsidRPr="00722251">
        <w:rPr>
          <w:b/>
        </w:rPr>
        <w:t>E-cigarettes used mainly for fun/pleasure and social bonding</w:t>
      </w:r>
    </w:p>
    <w:p w14:paraId="46245929" w14:textId="77777777" w:rsidR="001D08DF" w:rsidRDefault="001D08DF" w:rsidP="001D08DF">
      <w:r w:rsidRPr="00722251">
        <w:t xml:space="preserve">Users </w:t>
      </w:r>
      <w:r>
        <w:t>of e-cigarettes collectively identified various reasons why they vape but two reasons dominated and were often identified together: it is a fun/pleasant experience and</w:t>
      </w:r>
      <w:r w:rsidRPr="00722251">
        <w:t xml:space="preserve"> a social bonding experience</w:t>
      </w:r>
      <w:r w:rsidRPr="00722251">
        <w:rPr>
          <w:b/>
        </w:rPr>
        <w:t xml:space="preserve">. </w:t>
      </w:r>
      <w:r>
        <w:t>A key factor in making the experience pleasant or fun is the taste and/or aroma of e-cigarettes. While some identified taste as a distinct reason for vaping, many identified it as part of what makes the experience fun or pleasant. The emphasis on the social bonding aspect of vaping underscores what by this point in the discussion had emerged as a recurring theme in all groups: the fact that most users vape in the company of others. The ability to perform tricks was sometimes linked to the social bonding aspect of vaping and sometimes identified separately.</w:t>
      </w:r>
    </w:p>
    <w:p w14:paraId="7B7D432C" w14:textId="77777777" w:rsidR="001D08DF" w:rsidRDefault="001D08DF" w:rsidP="001D08DF"/>
    <w:p w14:paraId="0F86E18E" w14:textId="77777777" w:rsidR="001D08DF" w:rsidRDefault="001D08DF" w:rsidP="001D08DF">
      <w:r>
        <w:t>Two additional reasons for vaping were also identified relatively frequently, but were more likely to be emphasized by cigarettes smokers: convenience (i.e. the ability to vape indoors) and the absence of smell on oneself/one’s clothes. A few cigarette smokers also said they use e-cigarettes in order to try to quit smoking or cut down on their smoking. Reasons identified infrequently included curiosity, the impression that it is a harmless pastime, the ability to make a hobby out of it (e.g. customizing one’s device), the impression that it is fashionable/cool, and the impression that it complements drinking alcohol.</w:t>
      </w:r>
    </w:p>
    <w:p w14:paraId="4487ADB9" w14:textId="77777777" w:rsidR="001D08DF" w:rsidRDefault="001D08DF" w:rsidP="001D08DF"/>
    <w:p w14:paraId="24206155" w14:textId="77777777" w:rsidR="001D08DF" w:rsidRPr="00AE4FF9" w:rsidRDefault="001D08DF" w:rsidP="001D08DF">
      <w:pPr>
        <w:spacing w:before="120" w:after="120"/>
        <w:rPr>
          <w:b/>
        </w:rPr>
      </w:pPr>
      <w:r w:rsidRPr="00AE4FF9">
        <w:rPr>
          <w:b/>
        </w:rPr>
        <w:t>Perceived advantages of using e-cigarettes</w:t>
      </w:r>
    </w:p>
    <w:p w14:paraId="0942CC87" w14:textId="77777777" w:rsidR="001D08DF" w:rsidRPr="00AB5557" w:rsidRDefault="001D08DF" w:rsidP="001D08DF">
      <w:pPr>
        <w:spacing w:before="120"/>
        <w:rPr>
          <w:color w:val="000000" w:themeColor="text1"/>
        </w:rPr>
      </w:pPr>
      <w:r>
        <w:t>Both u</w:t>
      </w:r>
      <w:r w:rsidRPr="00AE4FF9">
        <w:t>sers and non-users</w:t>
      </w:r>
      <w:r>
        <w:t xml:space="preserve"> of e-cigarettes</w:t>
      </w:r>
      <w:r w:rsidRPr="00AE4FF9">
        <w:t xml:space="preserve"> tended to identify the same </w:t>
      </w:r>
      <w:r>
        <w:t>advantages of vaping. Routinely identified</w:t>
      </w:r>
      <w:r w:rsidRPr="00AE4FF9">
        <w:t xml:space="preserve"> advantages incl</w:t>
      </w:r>
      <w:r>
        <w:t>uded fun/</w:t>
      </w:r>
      <w:r w:rsidRPr="00AB5557">
        <w:rPr>
          <w:color w:val="000000" w:themeColor="text1"/>
        </w:rPr>
        <w:t xml:space="preserve">pleasure, taste and aroma, social bonding, and convenience (i.e. ability to vape in many places including indoors). The following reasons were identified less frequently, but were still identified in most groups: </w:t>
      </w:r>
    </w:p>
    <w:p w14:paraId="62AD17EE" w14:textId="77777777" w:rsidR="001D08DF" w:rsidRPr="00AB5557" w:rsidRDefault="001D08DF" w:rsidP="001D08DF">
      <w:pPr>
        <w:pStyle w:val="ListParagraph"/>
        <w:numPr>
          <w:ilvl w:val="0"/>
          <w:numId w:val="9"/>
        </w:numPr>
        <w:spacing w:before="120"/>
        <w:rPr>
          <w:color w:val="000000" w:themeColor="text1"/>
        </w:rPr>
      </w:pPr>
      <w:r w:rsidRPr="00AB5557">
        <w:rPr>
          <w:color w:val="000000" w:themeColor="text1"/>
        </w:rPr>
        <w:t>it lacks the social stigma of smoking cigarettes</w:t>
      </w:r>
    </w:p>
    <w:p w14:paraId="257BEAD7" w14:textId="77777777" w:rsidR="001D08DF" w:rsidRDefault="001D08DF" w:rsidP="001D08DF">
      <w:pPr>
        <w:pStyle w:val="ListParagraph"/>
        <w:numPr>
          <w:ilvl w:val="0"/>
          <w:numId w:val="9"/>
        </w:numPr>
        <w:spacing w:before="120"/>
      </w:pPr>
      <w:r>
        <w:t>it is harmless or less dangerous than smoking cigarettes</w:t>
      </w:r>
    </w:p>
    <w:p w14:paraId="1DED0ABB" w14:textId="77777777" w:rsidR="001D08DF" w:rsidRDefault="001D08DF" w:rsidP="001D08DF">
      <w:pPr>
        <w:pStyle w:val="ListParagraph"/>
        <w:numPr>
          <w:ilvl w:val="0"/>
          <w:numId w:val="9"/>
        </w:numPr>
        <w:spacing w:before="120"/>
      </w:pPr>
      <w:r>
        <w:t>it does not leave one’s clothes smelling bad</w:t>
      </w:r>
    </w:p>
    <w:p w14:paraId="29C16C7F" w14:textId="77777777" w:rsidR="001D08DF" w:rsidRDefault="001D08DF" w:rsidP="001D08DF">
      <w:pPr>
        <w:pStyle w:val="ListParagraph"/>
        <w:numPr>
          <w:ilvl w:val="0"/>
          <w:numId w:val="9"/>
        </w:numPr>
        <w:spacing w:before="120"/>
      </w:pPr>
      <w:r>
        <w:t>it does not cause yellow teeth like smoking</w:t>
      </w:r>
    </w:p>
    <w:p w14:paraId="7C6BFF54" w14:textId="77777777" w:rsidR="001D08DF" w:rsidRDefault="001D08DF" w:rsidP="001D08DF">
      <w:pPr>
        <w:pStyle w:val="ListParagraph"/>
        <w:numPr>
          <w:ilvl w:val="0"/>
          <w:numId w:val="9"/>
        </w:numPr>
        <w:spacing w:before="120"/>
      </w:pPr>
      <w:r>
        <w:t>it can/may help people quit smoking</w:t>
      </w:r>
    </w:p>
    <w:p w14:paraId="562F2663" w14:textId="77777777" w:rsidR="001D08DF" w:rsidRDefault="001D08DF" w:rsidP="001D08DF">
      <w:pPr>
        <w:pStyle w:val="ListParagraph"/>
        <w:numPr>
          <w:ilvl w:val="0"/>
          <w:numId w:val="9"/>
        </w:numPr>
        <w:spacing w:before="120"/>
      </w:pPr>
      <w:r>
        <w:t>it has a soothing/calming effect</w:t>
      </w:r>
    </w:p>
    <w:p w14:paraId="69E07AF4" w14:textId="77777777" w:rsidR="001D08DF" w:rsidRDefault="001D08DF" w:rsidP="001D08DF">
      <w:pPr>
        <w:pStyle w:val="ListParagraph"/>
        <w:numPr>
          <w:ilvl w:val="0"/>
          <w:numId w:val="9"/>
        </w:numPr>
        <w:spacing w:before="120"/>
      </w:pPr>
      <w:r>
        <w:t>non-vapers are not subjected to health-risks posed by second-hand smoke</w:t>
      </w:r>
    </w:p>
    <w:p w14:paraId="63D9DE6C" w14:textId="77777777" w:rsidR="001D08DF" w:rsidRDefault="001D08DF" w:rsidP="001D08DF">
      <w:pPr>
        <w:pStyle w:val="ListParagraph"/>
        <w:numPr>
          <w:ilvl w:val="0"/>
          <w:numId w:val="9"/>
        </w:numPr>
        <w:spacing w:before="120"/>
      </w:pPr>
      <w:r>
        <w:t>there are many different flavours from which to choose</w:t>
      </w:r>
    </w:p>
    <w:p w14:paraId="3836B1C6" w14:textId="77777777" w:rsidR="001D08DF" w:rsidRDefault="001D08DF" w:rsidP="001D08DF">
      <w:pPr>
        <w:pStyle w:val="ListParagraph"/>
        <w:numPr>
          <w:ilvl w:val="0"/>
          <w:numId w:val="9"/>
        </w:numPr>
        <w:spacing w:before="120"/>
      </w:pPr>
      <w:r>
        <w:t>they cost less than cigarettes in the long run</w:t>
      </w:r>
    </w:p>
    <w:p w14:paraId="254EB8EC" w14:textId="77777777" w:rsidR="001D08DF" w:rsidRDefault="001D08DF" w:rsidP="001D08DF"/>
    <w:p w14:paraId="5818EDDB" w14:textId="77777777" w:rsidR="001D08DF" w:rsidRDefault="001D08DF" w:rsidP="001D08DF">
      <w:r>
        <w:t>Advantages identified by individuals or no more than a few participants included the following:</w:t>
      </w:r>
    </w:p>
    <w:p w14:paraId="4F69C645" w14:textId="77777777" w:rsidR="001D08DF" w:rsidRDefault="001D08DF" w:rsidP="001D08DF">
      <w:pPr>
        <w:pStyle w:val="ListParagraph"/>
        <w:numPr>
          <w:ilvl w:val="0"/>
          <w:numId w:val="10"/>
        </w:numPr>
        <w:spacing w:before="120"/>
        <w:ind w:left="714" w:hanging="357"/>
      </w:pPr>
      <w:r>
        <w:t>e-cigarettes do not produce butts like cigarettes</w:t>
      </w:r>
    </w:p>
    <w:p w14:paraId="27E82B7F" w14:textId="77777777" w:rsidR="001D08DF" w:rsidRDefault="001D08DF" w:rsidP="001D08DF">
      <w:pPr>
        <w:pStyle w:val="ListParagraph"/>
        <w:numPr>
          <w:ilvl w:val="0"/>
          <w:numId w:val="10"/>
        </w:numPr>
        <w:spacing w:before="120"/>
        <w:ind w:left="714" w:hanging="357"/>
      </w:pPr>
      <w:r>
        <w:t>e-cigarettes are rechargeable</w:t>
      </w:r>
    </w:p>
    <w:p w14:paraId="10D9663B" w14:textId="77777777" w:rsidR="001D08DF" w:rsidRPr="00957E12" w:rsidRDefault="001D08DF" w:rsidP="001D08DF">
      <w:pPr>
        <w:pStyle w:val="ListParagraph"/>
        <w:numPr>
          <w:ilvl w:val="0"/>
          <w:numId w:val="10"/>
        </w:numPr>
        <w:spacing w:before="120"/>
        <w:ind w:left="714" w:hanging="357"/>
      </w:pPr>
      <w:r>
        <w:t>e-cigarettes do not cause fires or burns like cigarettes</w:t>
      </w:r>
    </w:p>
    <w:p w14:paraId="7F3396A8" w14:textId="77777777" w:rsidR="001D08DF" w:rsidRDefault="001D08DF" w:rsidP="001D08DF">
      <w:pPr>
        <w:jc w:val="left"/>
        <w:rPr>
          <w:b/>
        </w:rPr>
      </w:pPr>
    </w:p>
    <w:p w14:paraId="6430B3DF" w14:textId="77777777" w:rsidR="006917FD" w:rsidRDefault="006917FD">
      <w:pPr>
        <w:jc w:val="left"/>
        <w:rPr>
          <w:b/>
        </w:rPr>
      </w:pPr>
      <w:r>
        <w:rPr>
          <w:b/>
        </w:rPr>
        <w:br w:type="page"/>
      </w:r>
    </w:p>
    <w:p w14:paraId="7927B831" w14:textId="401441E5" w:rsidR="001D08DF" w:rsidRPr="00AE4FF9" w:rsidRDefault="001D08DF" w:rsidP="001D08DF">
      <w:pPr>
        <w:spacing w:before="120" w:after="120"/>
        <w:rPr>
          <w:b/>
        </w:rPr>
      </w:pPr>
      <w:r>
        <w:rPr>
          <w:b/>
        </w:rPr>
        <w:lastRenderedPageBreak/>
        <w:t>Possible health risks/long-term effects – main p</w:t>
      </w:r>
      <w:r w:rsidRPr="00AE4FF9">
        <w:rPr>
          <w:b/>
        </w:rPr>
        <w:t>erceived disadvantages of vaping</w:t>
      </w:r>
    </w:p>
    <w:p w14:paraId="03D23819" w14:textId="77777777" w:rsidR="001D08DF" w:rsidRDefault="001D08DF" w:rsidP="001D08DF">
      <w:r>
        <w:t>As was the case with perceived advantages, u</w:t>
      </w:r>
      <w:r w:rsidRPr="00AE4FF9">
        <w:t>sers and non-users</w:t>
      </w:r>
      <w:r>
        <w:t xml:space="preserve"> of e-cigarettes</w:t>
      </w:r>
      <w:r w:rsidRPr="00AE4FF9">
        <w:t xml:space="preserve"> tended to identify the same </w:t>
      </w:r>
      <w:r>
        <w:t>disadvantages of vaping. The most frequently identified</w:t>
      </w:r>
      <w:r w:rsidRPr="00AE4FF9">
        <w:t xml:space="preserve"> inconveniences </w:t>
      </w:r>
      <w:r>
        <w:t xml:space="preserve">included potential health risks and </w:t>
      </w:r>
      <w:r w:rsidRPr="00AE4FF9">
        <w:t>lack of knowledge of</w:t>
      </w:r>
      <w:r>
        <w:t xml:space="preserve"> long-term health implications of vaping. Although identification of both was widespread, they were more likely to be identified by non-users of e-cigarettes.</w:t>
      </w:r>
    </w:p>
    <w:p w14:paraId="32BEDA25" w14:textId="77777777" w:rsidR="001D08DF" w:rsidRDefault="001D08DF" w:rsidP="001D08DF"/>
    <w:p w14:paraId="5EC386B8" w14:textId="77777777" w:rsidR="001D08DF" w:rsidRDefault="001D08DF" w:rsidP="001D08DF">
      <w:r>
        <w:t xml:space="preserve">Also identified relatively frequently were the </w:t>
      </w:r>
      <w:r w:rsidRPr="00AE4FF9">
        <w:t>cost</w:t>
      </w:r>
      <w:r>
        <w:t xml:space="preserve"> of vaping (including refills and repairs)</w:t>
      </w:r>
      <w:r w:rsidRPr="00AE4FF9">
        <w:t>, and social stigma.</w:t>
      </w:r>
      <w:r>
        <w:t xml:space="preserve"> Regarding the latter, the impression was that while vaping is not as stigmatized as smoking there is nonetheless a stigma associated with it, based primarily on the impression that it is a ‘silly’ activity (e.g. standing around blowing smoke and doing tricks). Some also linked the stigma to the impression that vaping is offensive to many non-vapers who do not like being in a smoke-filled environment. Social stigma was also more likely to be identified as a disadvantage by non-users of e-cigarettes.</w:t>
      </w:r>
    </w:p>
    <w:p w14:paraId="0E14336A" w14:textId="77777777" w:rsidR="001D08DF" w:rsidRPr="00AB5557" w:rsidRDefault="001D08DF" w:rsidP="001D08DF">
      <w:pPr>
        <w:rPr>
          <w:color w:val="000000" w:themeColor="text1"/>
        </w:rPr>
      </w:pPr>
      <w:r w:rsidRPr="00AB5557">
        <w:rPr>
          <w:color w:val="000000" w:themeColor="text1"/>
        </w:rPr>
        <w:t>Perceived disadvantages identified less frequently but in all groups included the following:</w:t>
      </w:r>
    </w:p>
    <w:p w14:paraId="38051292" w14:textId="77777777" w:rsidR="001D08DF" w:rsidRDefault="001D08DF" w:rsidP="001D08DF">
      <w:pPr>
        <w:pStyle w:val="ListParagraph"/>
        <w:numPr>
          <w:ilvl w:val="0"/>
          <w:numId w:val="11"/>
        </w:numPr>
        <w:spacing w:before="120"/>
      </w:pPr>
      <w:r>
        <w:t>potential malfunctions/explosions</w:t>
      </w:r>
    </w:p>
    <w:p w14:paraId="35A63332" w14:textId="77777777" w:rsidR="001D08DF" w:rsidRDefault="001D08DF" w:rsidP="001D08DF">
      <w:pPr>
        <w:pStyle w:val="ListParagraph"/>
        <w:numPr>
          <w:ilvl w:val="0"/>
          <w:numId w:val="11"/>
        </w:numPr>
        <w:spacing w:before="120"/>
      </w:pPr>
      <w:r>
        <w:t>the impression that it does not help one quit smoking</w:t>
      </w:r>
    </w:p>
    <w:p w14:paraId="4406DBEE" w14:textId="77777777" w:rsidR="001D08DF" w:rsidRDefault="001D08DF" w:rsidP="001D08DF">
      <w:pPr>
        <w:pStyle w:val="ListParagraph"/>
        <w:numPr>
          <w:ilvl w:val="0"/>
          <w:numId w:val="11"/>
        </w:numPr>
        <w:spacing w:before="120"/>
      </w:pPr>
      <w:r>
        <w:t>the impression that it could be a gateway activity into smoking</w:t>
      </w:r>
    </w:p>
    <w:p w14:paraId="56302056" w14:textId="77777777" w:rsidR="001D08DF" w:rsidRDefault="001D08DF" w:rsidP="001D08DF">
      <w:pPr>
        <w:pStyle w:val="ListParagraph"/>
        <w:numPr>
          <w:ilvl w:val="0"/>
          <w:numId w:val="11"/>
        </w:numPr>
        <w:spacing w:before="120"/>
      </w:pPr>
      <w:r>
        <w:t>the inconveniences associated with advanced devices (e.g. repairs, recharging the battery, refilling, cleaning)</w:t>
      </w:r>
    </w:p>
    <w:p w14:paraId="0F556C25" w14:textId="77777777" w:rsidR="001D08DF" w:rsidRDefault="001D08DF" w:rsidP="001D08DF"/>
    <w:p w14:paraId="5B22864E" w14:textId="77777777" w:rsidR="001D08DF" w:rsidRPr="00475FC6" w:rsidRDefault="001D08DF" w:rsidP="001D08DF">
      <w:r>
        <w:t>Perceived disadvantages identified by individuals or no more than a few participants included the environmental impact of vaping (e.g. how are devices, including batteries, disposed of), and the impression that vaping is an unregulated activity (i.e. there do not seem to be laws governing it to date).</w:t>
      </w:r>
    </w:p>
    <w:p w14:paraId="56874762" w14:textId="77777777" w:rsidR="001D08DF" w:rsidRDefault="001D08DF" w:rsidP="001D08DF"/>
    <w:p w14:paraId="1ECA6DC5" w14:textId="77777777" w:rsidR="001D08DF" w:rsidRPr="009759AC" w:rsidRDefault="001D08DF" w:rsidP="001D08DF">
      <w:pPr>
        <w:spacing w:before="120" w:after="120"/>
        <w:rPr>
          <w:b/>
        </w:rPr>
      </w:pPr>
      <w:r>
        <w:rPr>
          <w:b/>
        </w:rPr>
        <w:t>Most vapers do not see themselves stopping and most non-users do not see themselves starting</w:t>
      </w:r>
    </w:p>
    <w:p w14:paraId="56E1D902" w14:textId="77777777" w:rsidR="001D08DF" w:rsidRDefault="001D08DF" w:rsidP="001D08DF">
      <w:r>
        <w:t>None of the vapers</w:t>
      </w:r>
      <w:r w:rsidRPr="009759AC">
        <w:t xml:space="preserve"> consider themselves </w:t>
      </w:r>
      <w:r>
        <w:t xml:space="preserve">to be </w:t>
      </w:r>
      <w:r w:rsidRPr="009759AC">
        <w:t xml:space="preserve">dependent on e-cigarettes, routinely explaining that their use is only occasional, that they vape only for fun, and that it is harmless, especially if the e-cigarette contains no nicotine. </w:t>
      </w:r>
      <w:r>
        <w:t xml:space="preserve">Some added that they feel no need to vape or cravings, which would be an indication that they are dependent on e-cigarettes. </w:t>
      </w:r>
    </w:p>
    <w:p w14:paraId="314F15A4" w14:textId="77777777" w:rsidR="001D08DF" w:rsidRDefault="001D08DF" w:rsidP="001D08DF"/>
    <w:p w14:paraId="41FE0E58" w14:textId="77777777" w:rsidR="001D08DF" w:rsidRDefault="001D08DF" w:rsidP="001D08DF">
      <w:r>
        <w:t>Most vapers also pointed to their limited or occasional use of e-cigarettes and the perception that it is a harmless activity to explain why they do not see themselves stopping. On the other hand, a few vapers said they already have stopped or will stop in the future. Reasons included the fact that their friends no longer vape, that they are pregnant, and that vaping has not helped cut down on smoking.</w:t>
      </w:r>
    </w:p>
    <w:p w14:paraId="4A7910AC" w14:textId="77777777" w:rsidR="001D08DF" w:rsidRDefault="001D08DF" w:rsidP="001D08DF"/>
    <w:p w14:paraId="218173FF" w14:textId="77777777" w:rsidR="001D08DF" w:rsidRDefault="001D08DF" w:rsidP="001D08DF">
      <w:r w:rsidRPr="009759AC">
        <w:t xml:space="preserve">For their part, virtually none of the non-users see </w:t>
      </w:r>
      <w:r>
        <w:t>themselves as likely to start. Their r</w:t>
      </w:r>
      <w:r w:rsidRPr="009759AC">
        <w:t xml:space="preserve">easons for not starting mirrored </w:t>
      </w:r>
      <w:r>
        <w:t xml:space="preserve">their </w:t>
      </w:r>
      <w:r w:rsidRPr="009759AC">
        <w:t>reasons for not trying in the first place</w:t>
      </w:r>
      <w:r>
        <w:t xml:space="preserve"> (i.e. lack of appeal, health-related concerns, absence of friends who vape, and perceived waste of time and money)</w:t>
      </w:r>
      <w:r w:rsidRPr="009759AC">
        <w:t xml:space="preserve">. </w:t>
      </w:r>
      <w:r>
        <w:t xml:space="preserve">A few said they might try it at some point in the future out of sheer curiosity. </w:t>
      </w:r>
    </w:p>
    <w:p w14:paraId="7E4BCB7C" w14:textId="77777777" w:rsidR="001D08DF" w:rsidRDefault="001D08DF" w:rsidP="001D08DF"/>
    <w:p w14:paraId="7106C578" w14:textId="77777777" w:rsidR="006917FD" w:rsidRDefault="006917FD">
      <w:pPr>
        <w:jc w:val="left"/>
        <w:rPr>
          <w:b/>
        </w:rPr>
      </w:pPr>
      <w:r>
        <w:rPr>
          <w:b/>
        </w:rPr>
        <w:br w:type="page"/>
      </w:r>
    </w:p>
    <w:p w14:paraId="3CCA49AF" w14:textId="68B4895E" w:rsidR="001D08DF" w:rsidRPr="009D6B99" w:rsidRDefault="001D08DF" w:rsidP="001D08DF">
      <w:pPr>
        <w:spacing w:before="120" w:after="120"/>
        <w:rPr>
          <w:b/>
        </w:rPr>
      </w:pPr>
      <w:r w:rsidRPr="009D6B99">
        <w:rPr>
          <w:b/>
        </w:rPr>
        <w:lastRenderedPageBreak/>
        <w:t xml:space="preserve">Most non-users who smoke won’t </w:t>
      </w:r>
      <w:r>
        <w:rPr>
          <w:b/>
        </w:rPr>
        <w:t>start vaping</w:t>
      </w:r>
      <w:r w:rsidRPr="009D6B99">
        <w:rPr>
          <w:b/>
        </w:rPr>
        <w:t xml:space="preserve"> </w:t>
      </w:r>
      <w:r>
        <w:rPr>
          <w:b/>
        </w:rPr>
        <w:t>as a way to</w:t>
      </w:r>
      <w:r w:rsidRPr="009D6B99">
        <w:rPr>
          <w:b/>
        </w:rPr>
        <w:t xml:space="preserve"> quit smoking</w:t>
      </w:r>
    </w:p>
    <w:p w14:paraId="37799F4F" w14:textId="77777777" w:rsidR="001D08DF" w:rsidRPr="00A27B64" w:rsidRDefault="001D08DF" w:rsidP="001D08DF">
      <w:r w:rsidRPr="009759AC">
        <w:t>Most non-users</w:t>
      </w:r>
      <w:r>
        <w:t xml:space="preserve"> of e-cigarettes</w:t>
      </w:r>
      <w:r w:rsidRPr="009759AC">
        <w:t xml:space="preserve"> who smoke</w:t>
      </w:r>
      <w:r>
        <w:t xml:space="preserve"> said they do not see themselves as starting to vape as an aid to help them quit smoking. The main reason given was</w:t>
      </w:r>
      <w:r w:rsidRPr="009759AC">
        <w:t xml:space="preserve"> that they are occasional smokers and </w:t>
      </w:r>
      <w:r>
        <w:t xml:space="preserve">therefore </w:t>
      </w:r>
      <w:r w:rsidRPr="009759AC">
        <w:t xml:space="preserve">see no need </w:t>
      </w:r>
      <w:r w:rsidRPr="00A27B64">
        <w:t xml:space="preserve">to wean themselves off cigarettes. </w:t>
      </w:r>
      <w:r>
        <w:t xml:space="preserve">One smoker added that there is no proof that vaping helps one quit smoking, which is why he/she does not plan to start. </w:t>
      </w:r>
      <w:r w:rsidRPr="00A27B64">
        <w:t>On the other hand, a few regular smokers said they might try vaping at some point in the future as an aid to help them quit smoking</w:t>
      </w:r>
      <w:r>
        <w:t>.</w:t>
      </w:r>
    </w:p>
    <w:p w14:paraId="4FE16048" w14:textId="77777777" w:rsidR="001D08DF" w:rsidRDefault="001D08DF" w:rsidP="001D08DF">
      <w:pPr>
        <w:jc w:val="left"/>
        <w:rPr>
          <w:b/>
          <w:color w:val="0000FF"/>
        </w:rPr>
      </w:pPr>
    </w:p>
    <w:p w14:paraId="1C9C970E" w14:textId="77777777" w:rsidR="006917FD" w:rsidRDefault="006917FD">
      <w:pPr>
        <w:jc w:val="left"/>
        <w:rPr>
          <w:b/>
          <w:color w:val="000000" w:themeColor="text1"/>
          <w:sz w:val="24"/>
        </w:rPr>
      </w:pPr>
      <w:r>
        <w:rPr>
          <w:b/>
          <w:color w:val="000000" w:themeColor="text1"/>
          <w:sz w:val="24"/>
        </w:rPr>
        <w:br w:type="page"/>
      </w:r>
    </w:p>
    <w:p w14:paraId="1437880B" w14:textId="7F1D2836" w:rsidR="001D08DF" w:rsidRPr="00AB5557" w:rsidRDefault="001D08DF" w:rsidP="001D08DF">
      <w:pPr>
        <w:pStyle w:val="ListParagraph"/>
        <w:numPr>
          <w:ilvl w:val="0"/>
          <w:numId w:val="25"/>
        </w:numPr>
        <w:spacing w:before="120" w:after="120"/>
        <w:rPr>
          <w:b/>
          <w:color w:val="000000" w:themeColor="text1"/>
          <w:sz w:val="24"/>
        </w:rPr>
      </w:pPr>
      <w:r w:rsidRPr="00AB5557">
        <w:rPr>
          <w:b/>
          <w:color w:val="000000" w:themeColor="text1"/>
          <w:sz w:val="24"/>
        </w:rPr>
        <w:lastRenderedPageBreak/>
        <w:t>Sources of Information</w:t>
      </w:r>
    </w:p>
    <w:p w14:paraId="316AD854" w14:textId="77777777" w:rsidR="001D08DF" w:rsidRDefault="001D08DF" w:rsidP="001D08DF">
      <w:r w:rsidRPr="0011593A">
        <w:t>This section reports on issues related to information about e-cigarettes</w:t>
      </w:r>
      <w:r>
        <w:t>.</w:t>
      </w:r>
    </w:p>
    <w:p w14:paraId="6AF9C92F" w14:textId="77777777" w:rsidR="001D08DF" w:rsidRDefault="001D08DF" w:rsidP="001D08DF"/>
    <w:p w14:paraId="0BA7F289" w14:textId="77777777" w:rsidR="001D08DF" w:rsidRPr="008725AD" w:rsidRDefault="001D08DF" w:rsidP="001D08DF">
      <w:pPr>
        <w:spacing w:before="120" w:after="120"/>
        <w:rPr>
          <w:b/>
        </w:rPr>
      </w:pPr>
      <w:r>
        <w:rPr>
          <w:b/>
        </w:rPr>
        <w:t>Ads for e-cigarettes noticed</w:t>
      </w:r>
      <w:r w:rsidRPr="008725AD">
        <w:rPr>
          <w:b/>
        </w:rPr>
        <w:t xml:space="preserve"> in variety of places</w:t>
      </w:r>
    </w:p>
    <w:p w14:paraId="451018F5" w14:textId="77777777" w:rsidR="001D08DF" w:rsidRDefault="001D08DF" w:rsidP="001D08DF">
      <w:r>
        <w:t xml:space="preserve">Virtually all </w:t>
      </w:r>
      <w:r w:rsidRPr="008725AD">
        <w:t>users and non-users recall having</w:t>
      </w:r>
      <w:r>
        <w:t xml:space="preserve"> noticed advertising for e-cigarettes</w:t>
      </w:r>
      <w:r w:rsidRPr="008725AD">
        <w:t>.</w:t>
      </w:r>
      <w:r>
        <w:t xml:space="preserve"> Routinely identified locations include social media such as </w:t>
      </w:r>
      <w:r w:rsidRPr="008725AD">
        <w:t>Facebook, Youtube</w:t>
      </w:r>
      <w:r>
        <w:t>, and Instagram,</w:t>
      </w:r>
      <w:r w:rsidRPr="008725AD">
        <w:t xml:space="preserve"> </w:t>
      </w:r>
      <w:r>
        <w:t>convenience stores, vape shop windows, bus shelters and</w:t>
      </w:r>
      <w:r w:rsidRPr="008725AD">
        <w:t xml:space="preserve"> buses, and in the metro/subway. </w:t>
      </w:r>
      <w:r>
        <w:t xml:space="preserve">Some also recall seeing ads on television, hearing an ad on the radio, and seeing ads in newspapers and advertising flyers (publi-sacs). </w:t>
      </w:r>
    </w:p>
    <w:p w14:paraId="159A48C5" w14:textId="77777777" w:rsidR="001D08DF" w:rsidRDefault="001D08DF" w:rsidP="001D08DF"/>
    <w:p w14:paraId="5AE67845" w14:textId="77777777" w:rsidR="001D08DF" w:rsidRDefault="001D08DF" w:rsidP="001D08DF">
      <w:r>
        <w:t>Asked about the nature of the ads, participants who could remember the content of the ads recall the focus being on the following types of things:</w:t>
      </w:r>
    </w:p>
    <w:p w14:paraId="56A0CC93" w14:textId="77777777" w:rsidR="001D08DF" w:rsidRDefault="001D08DF" w:rsidP="001D08DF">
      <w:pPr>
        <w:pStyle w:val="ListParagraph"/>
        <w:numPr>
          <w:ilvl w:val="0"/>
          <w:numId w:val="12"/>
        </w:numPr>
        <w:spacing w:before="120"/>
        <w:ind w:left="714" w:hanging="357"/>
      </w:pPr>
      <w:r>
        <w:t>the range of products/devices available, with pictures of vaping devices.</w:t>
      </w:r>
    </w:p>
    <w:p w14:paraId="71D5179D" w14:textId="77777777" w:rsidR="001D08DF" w:rsidRDefault="001D08DF" w:rsidP="001D08DF">
      <w:pPr>
        <w:pStyle w:val="ListParagraph"/>
        <w:numPr>
          <w:ilvl w:val="0"/>
          <w:numId w:val="12"/>
        </w:numPr>
        <w:spacing w:before="120"/>
        <w:ind w:left="714" w:hanging="357"/>
      </w:pPr>
      <w:r>
        <w:t>the range of fruit-like flavours available, with images of fruits beside their corresponding flavours.</w:t>
      </w:r>
    </w:p>
    <w:p w14:paraId="16F7D7AD" w14:textId="77777777" w:rsidR="001D08DF" w:rsidRDefault="001D08DF" w:rsidP="001D08DF">
      <w:pPr>
        <w:pStyle w:val="ListParagraph"/>
        <w:numPr>
          <w:ilvl w:val="0"/>
          <w:numId w:val="12"/>
        </w:numPr>
        <w:spacing w:before="120"/>
        <w:ind w:left="714" w:hanging="357"/>
      </w:pPr>
      <w:r>
        <w:t>e-cigarettes as a quit smoking aid.</w:t>
      </w:r>
    </w:p>
    <w:p w14:paraId="3D19C238" w14:textId="77777777" w:rsidR="001D08DF" w:rsidRDefault="001D08DF" w:rsidP="001D08DF">
      <w:pPr>
        <w:pStyle w:val="ListParagraph"/>
        <w:numPr>
          <w:ilvl w:val="0"/>
          <w:numId w:val="12"/>
        </w:numPr>
        <w:spacing w:before="120"/>
        <w:ind w:left="714" w:hanging="357"/>
      </w:pPr>
      <w:r>
        <w:t>e-cigarettes as a safe substitute for cigarettes.</w:t>
      </w:r>
    </w:p>
    <w:p w14:paraId="203CA4EE" w14:textId="77777777" w:rsidR="001D08DF" w:rsidRDefault="001D08DF" w:rsidP="001D08DF">
      <w:pPr>
        <w:pStyle w:val="ListParagraph"/>
        <w:numPr>
          <w:ilvl w:val="0"/>
          <w:numId w:val="12"/>
        </w:numPr>
        <w:spacing w:before="120"/>
        <w:ind w:left="714" w:hanging="357"/>
      </w:pPr>
      <w:r>
        <w:t>vaping will not make your teeth yellow.</w:t>
      </w:r>
    </w:p>
    <w:p w14:paraId="518FF5FB" w14:textId="77777777" w:rsidR="001D08DF" w:rsidRDefault="001D08DF" w:rsidP="001D08DF">
      <w:pPr>
        <w:pStyle w:val="ListParagraph"/>
        <w:numPr>
          <w:ilvl w:val="0"/>
          <w:numId w:val="12"/>
        </w:numPr>
        <w:spacing w:before="120"/>
        <w:ind w:left="714" w:hanging="357"/>
      </w:pPr>
      <w:r>
        <w:t>the fun/amusing side of vaping (e.g. making clouds and a jingle that says: ‘don’t just vape, va-va vape!’.</w:t>
      </w:r>
    </w:p>
    <w:p w14:paraId="1ADC8EE1" w14:textId="77777777" w:rsidR="001D08DF" w:rsidRPr="00D56E78" w:rsidRDefault="001D08DF" w:rsidP="001D08DF">
      <w:pPr>
        <w:pStyle w:val="ListParagraph"/>
        <w:numPr>
          <w:ilvl w:val="0"/>
          <w:numId w:val="12"/>
        </w:numPr>
        <w:spacing w:before="120"/>
        <w:ind w:left="714" w:hanging="357"/>
      </w:pPr>
      <w:r>
        <w:t>discounts available on vaping products.</w:t>
      </w:r>
    </w:p>
    <w:p w14:paraId="1A620869" w14:textId="77777777" w:rsidR="001D08DF" w:rsidRDefault="001D08DF" w:rsidP="001D08DF"/>
    <w:p w14:paraId="3DE9603D" w14:textId="77777777" w:rsidR="001D08DF" w:rsidRPr="008725AD" w:rsidRDefault="001D08DF" w:rsidP="001D08DF">
      <w:pPr>
        <w:spacing w:before="120" w:after="120"/>
        <w:rPr>
          <w:b/>
        </w:rPr>
      </w:pPr>
      <w:r>
        <w:rPr>
          <w:b/>
        </w:rPr>
        <w:t>‘</w:t>
      </w:r>
      <w:r w:rsidRPr="008725AD">
        <w:rPr>
          <w:b/>
        </w:rPr>
        <w:t>Youth</w:t>
      </w:r>
      <w:r>
        <w:rPr>
          <w:b/>
        </w:rPr>
        <w:t>’</w:t>
      </w:r>
      <w:r w:rsidRPr="008725AD">
        <w:rPr>
          <w:b/>
        </w:rPr>
        <w:t xml:space="preserve"> </w:t>
      </w:r>
      <w:r>
        <w:rPr>
          <w:b/>
        </w:rPr>
        <w:t xml:space="preserve">and ‘smokers’ </w:t>
      </w:r>
      <w:r w:rsidRPr="008725AD">
        <w:rPr>
          <w:b/>
        </w:rPr>
        <w:t>seen as main target audience</w:t>
      </w:r>
      <w:r>
        <w:rPr>
          <w:b/>
        </w:rPr>
        <w:t>s</w:t>
      </w:r>
      <w:r w:rsidRPr="008725AD">
        <w:rPr>
          <w:b/>
        </w:rPr>
        <w:t xml:space="preserve"> for e-cigarettes</w:t>
      </w:r>
    </w:p>
    <w:p w14:paraId="3D1DD190" w14:textId="77777777" w:rsidR="001D08DF" w:rsidRDefault="001D08DF" w:rsidP="001D08DF">
      <w:pPr>
        <w:spacing w:before="120"/>
      </w:pPr>
      <w:r>
        <w:t>Users and non-users</w:t>
      </w:r>
      <w:r w:rsidRPr="008725AD">
        <w:t xml:space="preserve"> tend to agree on the</w:t>
      </w:r>
      <w:r>
        <w:t xml:space="preserve"> main</w:t>
      </w:r>
      <w:r w:rsidRPr="008725AD">
        <w:t xml:space="preserve"> target audience(s) of e-cigarette advertising. </w:t>
      </w:r>
      <w:r w:rsidRPr="0020221B">
        <w:rPr>
          <w:color w:val="000000" w:themeColor="text1"/>
        </w:rPr>
        <w:t xml:space="preserve">A majority of participants in every group think there are two main target audiences: smokers, </w:t>
      </w:r>
      <w:r>
        <w:t xml:space="preserve">especially </w:t>
      </w:r>
      <w:r w:rsidRPr="008725AD">
        <w:t>smoker</w:t>
      </w:r>
      <w:r>
        <w:t>s trying to quit, and</w:t>
      </w:r>
      <w:r w:rsidRPr="008725AD">
        <w:t xml:space="preserve"> youth/young people. </w:t>
      </w:r>
      <w:r w:rsidRPr="00022EFF">
        <w:t>Smokers</w:t>
      </w:r>
      <w:r>
        <w:t>,</w:t>
      </w:r>
      <w:r w:rsidRPr="00022EFF">
        <w:t xml:space="preserve"> and</w:t>
      </w:r>
      <w:r>
        <w:t xml:space="preserve"> particularly smokers trying to quit, were identified</w:t>
      </w:r>
      <w:r w:rsidRPr="00022EFF">
        <w:t xml:space="preserve"> as a target audience because they are seen as susceptible to</w:t>
      </w:r>
      <w:r>
        <w:t xml:space="preserve"> being influenced by one or more of</w:t>
      </w:r>
      <w:r w:rsidRPr="00022EFF">
        <w:t xml:space="preserve"> the</w:t>
      </w:r>
      <w:r>
        <w:t xml:space="preserve"> following ideas: </w:t>
      </w:r>
    </w:p>
    <w:p w14:paraId="3BFD4D24" w14:textId="77777777" w:rsidR="001D08DF" w:rsidRDefault="001D08DF" w:rsidP="001D08DF">
      <w:pPr>
        <w:pStyle w:val="ListParagraph"/>
        <w:numPr>
          <w:ilvl w:val="0"/>
          <w:numId w:val="13"/>
        </w:numPr>
        <w:spacing w:before="120"/>
      </w:pPr>
      <w:r w:rsidRPr="00022EFF">
        <w:t>vaping i</w:t>
      </w:r>
      <w:r>
        <w:t>s</w:t>
      </w:r>
      <w:r w:rsidRPr="00022EFF">
        <w:t xml:space="preserve"> </w:t>
      </w:r>
      <w:r>
        <w:t>a safe substitute to smoking.</w:t>
      </w:r>
    </w:p>
    <w:p w14:paraId="7F853105" w14:textId="77777777" w:rsidR="001D08DF" w:rsidRDefault="001D08DF" w:rsidP="001D08DF">
      <w:pPr>
        <w:pStyle w:val="ListParagraph"/>
        <w:numPr>
          <w:ilvl w:val="0"/>
          <w:numId w:val="13"/>
        </w:numPr>
        <w:spacing w:before="120"/>
      </w:pPr>
      <w:r>
        <w:t xml:space="preserve">vaping is </w:t>
      </w:r>
      <w:r w:rsidRPr="00022EFF">
        <w:t xml:space="preserve">a way </w:t>
      </w:r>
      <w:r>
        <w:t>to wean oneself off cigarettes.</w:t>
      </w:r>
    </w:p>
    <w:p w14:paraId="33B68FF1" w14:textId="77777777" w:rsidR="001D08DF" w:rsidRDefault="001D08DF" w:rsidP="001D08DF">
      <w:pPr>
        <w:pStyle w:val="ListParagraph"/>
        <w:numPr>
          <w:ilvl w:val="0"/>
          <w:numId w:val="13"/>
        </w:numPr>
        <w:spacing w:before="120"/>
      </w:pPr>
      <w:r>
        <w:t>vaping is more socially acceptable than smoking.</w:t>
      </w:r>
    </w:p>
    <w:p w14:paraId="7DBCE597" w14:textId="77777777" w:rsidR="001D08DF" w:rsidRPr="00022EFF" w:rsidRDefault="001D08DF" w:rsidP="001D08DF">
      <w:pPr>
        <w:pStyle w:val="ListParagraph"/>
        <w:spacing w:before="120"/>
      </w:pPr>
    </w:p>
    <w:p w14:paraId="52C0D847" w14:textId="77777777" w:rsidR="001D08DF" w:rsidRDefault="001D08DF" w:rsidP="001D08DF">
      <w:pPr>
        <w:spacing w:before="120"/>
      </w:pPr>
      <w:r>
        <w:t>Youth and young people (identified by a few as somewhere within the 16-25 age range) we</w:t>
      </w:r>
      <w:r w:rsidRPr="00E81ECA">
        <w:t>re seen as a target audience</w:t>
      </w:r>
      <w:r>
        <w:t xml:space="preserve"> for the following reasons:</w:t>
      </w:r>
    </w:p>
    <w:p w14:paraId="4B35F089" w14:textId="77777777" w:rsidR="001D08DF" w:rsidRDefault="001D08DF" w:rsidP="001D08DF">
      <w:pPr>
        <w:pStyle w:val="ListParagraph"/>
        <w:numPr>
          <w:ilvl w:val="0"/>
          <w:numId w:val="14"/>
        </w:numPr>
        <w:spacing w:before="120"/>
      </w:pPr>
      <w:r>
        <w:t>they tend to be</w:t>
      </w:r>
      <w:r w:rsidRPr="00E81ECA">
        <w:t xml:space="preserve"> curious, impressionable, </w:t>
      </w:r>
      <w:r>
        <w:t>and enticed by what is perceived as fun and/or trendy and fashionable.</w:t>
      </w:r>
    </w:p>
    <w:p w14:paraId="6F59A251" w14:textId="77777777" w:rsidR="001D08DF" w:rsidRDefault="001D08DF" w:rsidP="001D08DF">
      <w:pPr>
        <w:pStyle w:val="ListParagraph"/>
        <w:numPr>
          <w:ilvl w:val="0"/>
          <w:numId w:val="14"/>
        </w:numPr>
        <w:spacing w:before="120"/>
      </w:pPr>
      <w:r>
        <w:t>they are</w:t>
      </w:r>
      <w:r w:rsidRPr="00E81ECA">
        <w:t xml:space="preserve"> attracted to technologically advanced gadgetry. </w:t>
      </w:r>
    </w:p>
    <w:p w14:paraId="5CB4E281" w14:textId="77777777" w:rsidR="001D08DF" w:rsidRDefault="001D08DF" w:rsidP="001D08DF">
      <w:pPr>
        <w:pStyle w:val="ListParagraph"/>
        <w:numPr>
          <w:ilvl w:val="0"/>
          <w:numId w:val="14"/>
        </w:numPr>
        <w:spacing w:before="120"/>
      </w:pPr>
      <w:r>
        <w:t>y</w:t>
      </w:r>
      <w:r w:rsidRPr="00E81ECA">
        <w:t>oung people have grown up with the knowledge that smoking is harmful</w:t>
      </w:r>
      <w:r>
        <w:t>, and the law prohibits people under 20 from purchasing cigarettes. This makes them a potentially huge market for any product claiming to be a safe alternative to smoking</w:t>
      </w:r>
      <w:r w:rsidRPr="003D2DE0">
        <w:t>.</w:t>
      </w:r>
    </w:p>
    <w:p w14:paraId="22624A0E" w14:textId="77777777" w:rsidR="001D08DF" w:rsidRDefault="001D08DF" w:rsidP="001D08DF">
      <w:pPr>
        <w:pStyle w:val="ListParagraph"/>
        <w:numPr>
          <w:ilvl w:val="0"/>
          <w:numId w:val="14"/>
        </w:numPr>
        <w:spacing w:before="120"/>
      </w:pPr>
      <w:r>
        <w:t>Targeting people when they are young is a way to make them customers for life or for a number of years.</w:t>
      </w:r>
    </w:p>
    <w:p w14:paraId="2FBFB0BC" w14:textId="77777777" w:rsidR="001D08DF" w:rsidRDefault="001D08DF" w:rsidP="001D08DF"/>
    <w:p w14:paraId="67EBF83B" w14:textId="77777777" w:rsidR="001D08DF" w:rsidRPr="00352662" w:rsidRDefault="001D08DF" w:rsidP="001D08DF">
      <w:r>
        <w:t xml:space="preserve">Some participants felt that the target audience for e-cigarettes is wider than youth and smokers. These wider audiences were seen to include people who like gadgetry and </w:t>
      </w:r>
      <w:r>
        <w:lastRenderedPageBreak/>
        <w:t>technology, people who are curious and like to try new things, and adults trying to act young or seem ‘cool’.</w:t>
      </w:r>
    </w:p>
    <w:p w14:paraId="629EEAC4" w14:textId="77777777" w:rsidR="001D08DF" w:rsidRDefault="001D08DF" w:rsidP="001D08DF"/>
    <w:p w14:paraId="05A13A4C" w14:textId="77777777" w:rsidR="001D08DF" w:rsidRPr="00460736" w:rsidRDefault="001D08DF" w:rsidP="001D08DF">
      <w:pPr>
        <w:spacing w:before="120" w:after="120"/>
        <w:rPr>
          <w:b/>
        </w:rPr>
      </w:pPr>
      <w:r>
        <w:rPr>
          <w:b/>
        </w:rPr>
        <w:t>Google/Internet – Main source</w:t>
      </w:r>
      <w:r w:rsidRPr="00460736">
        <w:rPr>
          <w:b/>
        </w:rPr>
        <w:t xml:space="preserve"> of information about e-cigarettes</w:t>
      </w:r>
    </w:p>
    <w:p w14:paraId="154627F7" w14:textId="77777777" w:rsidR="001D08DF" w:rsidRDefault="001D08DF" w:rsidP="001D08DF">
      <w:r w:rsidRPr="00460736">
        <w:t>Users and non-users identified similar sources they would use</w:t>
      </w:r>
      <w:r>
        <w:t xml:space="preserve"> or go to in order</w:t>
      </w:r>
      <w:r w:rsidRPr="00460736">
        <w:t xml:space="preserve"> to find information about e-cigarettes, with many adding that the source would depend on the information they were seeking. Google or the Internet</w:t>
      </w:r>
      <w:r>
        <w:t xml:space="preserve"> (including social media)</w:t>
      </w:r>
      <w:r w:rsidRPr="00460736">
        <w:t xml:space="preserve"> were routinely identified first and most often</w:t>
      </w:r>
      <w:r>
        <w:t xml:space="preserve"> as a source of information</w:t>
      </w:r>
      <w:r w:rsidRPr="00460736">
        <w:t xml:space="preserve">. Other routinely identified sources included vape shops/vendors, friends </w:t>
      </w:r>
      <w:r>
        <w:t xml:space="preserve">and acquaintances who vape, research/evidence-based </w:t>
      </w:r>
      <w:r w:rsidRPr="00460736">
        <w:t>sources (e.g. PubMed</w:t>
      </w:r>
      <w:r>
        <w:t>, physicians, universities, government, news sites), and vendors/manufacturers of vaping products.</w:t>
      </w:r>
    </w:p>
    <w:p w14:paraId="3F77E49B" w14:textId="77777777" w:rsidR="001D08DF" w:rsidRDefault="001D08DF" w:rsidP="001D08DF"/>
    <w:p w14:paraId="7589D8C9" w14:textId="77777777" w:rsidR="001D08DF" w:rsidRDefault="001D08DF" w:rsidP="001D08DF">
      <w:r>
        <w:t>Routinely given reasons for using various sources included the following:</w:t>
      </w:r>
    </w:p>
    <w:p w14:paraId="444E85FD" w14:textId="77777777" w:rsidR="001D08DF" w:rsidRDefault="001D08DF" w:rsidP="001D08DF">
      <w:pPr>
        <w:pStyle w:val="ListParagraph"/>
        <w:numPr>
          <w:ilvl w:val="0"/>
          <w:numId w:val="15"/>
        </w:numPr>
        <w:spacing w:before="120"/>
        <w:ind w:left="714" w:hanging="357"/>
      </w:pPr>
      <w:r w:rsidRPr="00461195">
        <w:rPr>
          <w:i/>
        </w:rPr>
        <w:t>Vendors/manufacturers</w:t>
      </w:r>
      <w:r>
        <w:t>: This source would be used for information about the products themselves (e.g. what is available/range of products, cost, how devices work, maintenance and upkeep).</w:t>
      </w:r>
    </w:p>
    <w:p w14:paraId="13771534" w14:textId="77777777" w:rsidR="001D08DF" w:rsidRPr="00461195" w:rsidRDefault="001D08DF" w:rsidP="001D08DF">
      <w:pPr>
        <w:pStyle w:val="ListParagraph"/>
        <w:spacing w:before="120"/>
        <w:ind w:left="714"/>
        <w:rPr>
          <w:sz w:val="16"/>
        </w:rPr>
      </w:pPr>
    </w:p>
    <w:p w14:paraId="5A751AA5" w14:textId="77777777" w:rsidR="001D08DF" w:rsidRPr="00461195" w:rsidRDefault="001D08DF" w:rsidP="001D08DF">
      <w:pPr>
        <w:pStyle w:val="ListParagraph"/>
        <w:numPr>
          <w:ilvl w:val="0"/>
          <w:numId w:val="15"/>
        </w:numPr>
        <w:spacing w:before="120"/>
        <w:ind w:left="714" w:hanging="357"/>
      </w:pPr>
      <w:r w:rsidRPr="00461195">
        <w:rPr>
          <w:i/>
        </w:rPr>
        <w:t>Friends/acquaintances who vape and social media</w:t>
      </w:r>
      <w:r w:rsidRPr="00461195">
        <w:t xml:space="preserve">: These are seen as a source of practical information based on first-hand experience with e-cigarettes. </w:t>
      </w:r>
    </w:p>
    <w:p w14:paraId="598C12F7" w14:textId="77777777" w:rsidR="001D08DF" w:rsidRPr="00461195" w:rsidRDefault="001D08DF" w:rsidP="001D08DF">
      <w:pPr>
        <w:pStyle w:val="ListParagraph"/>
        <w:spacing w:before="120"/>
        <w:ind w:left="714"/>
        <w:rPr>
          <w:sz w:val="16"/>
        </w:rPr>
      </w:pPr>
    </w:p>
    <w:p w14:paraId="6DC08490" w14:textId="77777777" w:rsidR="001D08DF" w:rsidRDefault="001D08DF" w:rsidP="001D08DF">
      <w:pPr>
        <w:pStyle w:val="ListParagraph"/>
        <w:numPr>
          <w:ilvl w:val="0"/>
          <w:numId w:val="15"/>
        </w:numPr>
        <w:spacing w:before="120"/>
        <w:ind w:left="714" w:hanging="357"/>
      </w:pPr>
      <w:r w:rsidRPr="00461195">
        <w:rPr>
          <w:i/>
        </w:rPr>
        <w:t>Research/evidence-based sources</w:t>
      </w:r>
      <w:r>
        <w:t>: These are seen neutral sources for objective information/data on such things as the health effects/implications of vaping, the content/ingredients of liquids, and possible defects/malfunctions associated with e-cigarettes.</w:t>
      </w:r>
    </w:p>
    <w:p w14:paraId="0DAA8BAA" w14:textId="77777777" w:rsidR="001D08DF" w:rsidRPr="00461195" w:rsidRDefault="001D08DF" w:rsidP="001D08DF">
      <w:pPr>
        <w:pStyle w:val="ListParagraph"/>
        <w:spacing w:before="120"/>
        <w:ind w:left="714"/>
        <w:rPr>
          <w:sz w:val="16"/>
        </w:rPr>
      </w:pPr>
    </w:p>
    <w:p w14:paraId="62BCBC44" w14:textId="77777777" w:rsidR="001D08DF" w:rsidRPr="00461195" w:rsidRDefault="001D08DF" w:rsidP="001D08DF">
      <w:pPr>
        <w:pStyle w:val="ListParagraph"/>
        <w:numPr>
          <w:ilvl w:val="0"/>
          <w:numId w:val="15"/>
        </w:numPr>
        <w:spacing w:before="120"/>
        <w:ind w:left="714" w:hanging="357"/>
      </w:pPr>
      <w:r w:rsidRPr="00461195">
        <w:rPr>
          <w:i/>
        </w:rPr>
        <w:t>YouTube</w:t>
      </w:r>
      <w:r>
        <w:t>: Seen as a good source for testimonials and tutorials/demos on such things as customizing one’s device.</w:t>
      </w:r>
    </w:p>
    <w:p w14:paraId="7D8F6FCA" w14:textId="77777777" w:rsidR="001D08DF" w:rsidRDefault="001D08DF" w:rsidP="001D08DF">
      <w:pPr>
        <w:pStyle w:val="ListParagraph"/>
        <w:spacing w:before="120"/>
        <w:ind w:left="714"/>
      </w:pPr>
    </w:p>
    <w:p w14:paraId="02C09897" w14:textId="77777777" w:rsidR="001D08DF" w:rsidRPr="00FC16BB" w:rsidRDefault="001D08DF" w:rsidP="001D08DF">
      <w:pPr>
        <w:pStyle w:val="ListParagraph"/>
        <w:numPr>
          <w:ilvl w:val="0"/>
          <w:numId w:val="15"/>
        </w:numPr>
        <w:spacing w:before="120"/>
        <w:ind w:left="714" w:hanging="357"/>
      </w:pPr>
      <w:r w:rsidRPr="00461195">
        <w:rPr>
          <w:i/>
        </w:rPr>
        <w:t>Wikipedia</w:t>
      </w:r>
      <w:r>
        <w:t>: Seen as a good first stop for general information.</w:t>
      </w:r>
    </w:p>
    <w:p w14:paraId="31AA843D" w14:textId="77777777" w:rsidR="001D08DF" w:rsidRPr="00460736" w:rsidRDefault="001D08DF" w:rsidP="001D08DF">
      <w:r w:rsidRPr="00460736">
        <w:t xml:space="preserve"> </w:t>
      </w:r>
    </w:p>
    <w:p w14:paraId="759FF884" w14:textId="77777777" w:rsidR="001D08DF" w:rsidRPr="00081364" w:rsidRDefault="001D08DF" w:rsidP="001D08DF">
      <w:pPr>
        <w:spacing w:before="120" w:after="120"/>
        <w:rPr>
          <w:b/>
        </w:rPr>
      </w:pPr>
      <w:r>
        <w:rPr>
          <w:b/>
        </w:rPr>
        <w:t>Potential health effects and ingredients – most i</w:t>
      </w:r>
      <w:r w:rsidRPr="00081364">
        <w:rPr>
          <w:b/>
        </w:rPr>
        <w:t>mportant information about e-cigarettes</w:t>
      </w:r>
    </w:p>
    <w:p w14:paraId="150DE76D" w14:textId="77777777" w:rsidR="001D08DF" w:rsidRDefault="001D08DF" w:rsidP="001D08DF">
      <w:pPr>
        <w:spacing w:before="120"/>
      </w:pPr>
      <w:r>
        <w:t>U</w:t>
      </w:r>
      <w:r w:rsidRPr="00DC27B2">
        <w:t>sers an</w:t>
      </w:r>
      <w:r>
        <w:t>d non-users routinely identified</w:t>
      </w:r>
      <w:r w:rsidRPr="00DC27B2">
        <w:t xml:space="preserve"> the possible long-term health effects of vaping and information about the content/ingredients in vaping liquids/flavours</w:t>
      </w:r>
      <w:r>
        <w:t xml:space="preserve"> as the most</w:t>
      </w:r>
      <w:r w:rsidRPr="00DC27B2">
        <w:t xml:space="preserve"> important information for someone to have in order to make an informed decision about whether or not to begin using e-cigarettes. </w:t>
      </w:r>
      <w:r>
        <w:t>Other types of information were identified much less frequently but came up in most groups. They included the following:</w:t>
      </w:r>
    </w:p>
    <w:p w14:paraId="517403A8" w14:textId="77777777" w:rsidR="001D08DF" w:rsidRDefault="001D08DF" w:rsidP="001D08DF">
      <w:pPr>
        <w:pStyle w:val="ListParagraph"/>
        <w:numPr>
          <w:ilvl w:val="0"/>
          <w:numId w:val="16"/>
        </w:numPr>
        <w:spacing w:before="120"/>
      </w:pPr>
      <w:r>
        <w:t>costs associated with vaping (e.g. cost of devices, liquids, etc.)</w:t>
      </w:r>
    </w:p>
    <w:p w14:paraId="6ABD33AC" w14:textId="77777777" w:rsidR="001D08DF" w:rsidRDefault="001D08DF" w:rsidP="001D08DF">
      <w:pPr>
        <w:pStyle w:val="ListParagraph"/>
        <w:numPr>
          <w:ilvl w:val="0"/>
          <w:numId w:val="16"/>
        </w:numPr>
        <w:spacing w:before="120"/>
      </w:pPr>
      <w:r>
        <w:t>how e-cigarettes work and how to maintain devices</w:t>
      </w:r>
    </w:p>
    <w:p w14:paraId="7774400C" w14:textId="77777777" w:rsidR="001D08DF" w:rsidRPr="00A061AC" w:rsidRDefault="001D08DF" w:rsidP="001D08DF">
      <w:pPr>
        <w:pStyle w:val="ListParagraph"/>
        <w:numPr>
          <w:ilvl w:val="0"/>
          <w:numId w:val="16"/>
        </w:numPr>
        <w:spacing w:before="120"/>
      </w:pPr>
      <w:r>
        <w:t>where and how e-cigarettes are produced</w:t>
      </w:r>
    </w:p>
    <w:p w14:paraId="41CA0226" w14:textId="77777777" w:rsidR="001D08DF" w:rsidRDefault="001D08DF" w:rsidP="001D08DF">
      <w:pPr>
        <w:pStyle w:val="ListParagraph"/>
        <w:numPr>
          <w:ilvl w:val="0"/>
          <w:numId w:val="16"/>
        </w:numPr>
        <w:spacing w:before="120"/>
      </w:pPr>
      <w:r>
        <w:t>options available in terms of vaping (e.g. types of devices, nicotine content).</w:t>
      </w:r>
    </w:p>
    <w:p w14:paraId="7DC133F5" w14:textId="77777777" w:rsidR="001D08DF" w:rsidRDefault="001D08DF" w:rsidP="001D08DF">
      <w:pPr>
        <w:pStyle w:val="ListParagraph"/>
        <w:numPr>
          <w:ilvl w:val="0"/>
          <w:numId w:val="16"/>
        </w:numPr>
        <w:spacing w:before="120"/>
      </w:pPr>
      <w:r>
        <w:t>potential problems/defects with e-cigarettes</w:t>
      </w:r>
    </w:p>
    <w:p w14:paraId="77F33B22" w14:textId="77777777" w:rsidR="001D08DF" w:rsidRDefault="001D08DF" w:rsidP="001D08DF">
      <w:pPr>
        <w:pStyle w:val="ListParagraph"/>
        <w:numPr>
          <w:ilvl w:val="0"/>
          <w:numId w:val="16"/>
        </w:numPr>
        <w:spacing w:before="120"/>
      </w:pPr>
      <w:r>
        <w:t>regulations/laws governing the production and distribution of e-cigarettes</w:t>
      </w:r>
    </w:p>
    <w:p w14:paraId="49306E61" w14:textId="77777777" w:rsidR="001D08DF" w:rsidRDefault="001D08DF" w:rsidP="001D08DF"/>
    <w:p w14:paraId="3BF2A305" w14:textId="77777777" w:rsidR="006917FD" w:rsidRDefault="006917FD">
      <w:pPr>
        <w:jc w:val="left"/>
        <w:rPr>
          <w:b/>
        </w:rPr>
      </w:pPr>
      <w:r>
        <w:rPr>
          <w:b/>
        </w:rPr>
        <w:br w:type="page"/>
      </w:r>
    </w:p>
    <w:p w14:paraId="62074FC9" w14:textId="6EB1F436" w:rsidR="001D08DF" w:rsidRDefault="001D08DF" w:rsidP="001D08DF">
      <w:pPr>
        <w:spacing w:before="120" w:after="120"/>
      </w:pPr>
      <w:r>
        <w:rPr>
          <w:b/>
        </w:rPr>
        <w:lastRenderedPageBreak/>
        <w:t xml:space="preserve">Non-users most often identify potential health effects of vaping and ingredients in </w:t>
      </w:r>
      <w:r w:rsidRPr="00647DE1">
        <w:rPr>
          <w:b/>
        </w:rPr>
        <w:t>liquids/flavours</w:t>
      </w:r>
      <w:r>
        <w:rPr>
          <w:b/>
        </w:rPr>
        <w:t xml:space="preserve"> as information they would like</w:t>
      </w:r>
    </w:p>
    <w:p w14:paraId="127542CF" w14:textId="30E082A2" w:rsidR="00180B5E" w:rsidRDefault="001D08DF" w:rsidP="005D6D00">
      <w:r w:rsidRPr="00A061AC">
        <w:t xml:space="preserve">Asked if there is any information they do not currently have about e-cigarettes but would like to have, non-users routinely identified the possible long-term health effects of vaping and information about the content/ingredients in vaping liquids/flavours. Types of information identified by smaller numbers or by individuals included the following: how to regulate the nicotine content in e-cigarettes, are e-cigarettes addictive, and </w:t>
      </w:r>
      <w:r>
        <w:t>are there any side-effects</w:t>
      </w:r>
      <w:r w:rsidRPr="00A061AC">
        <w:t xml:space="preserve"> associated with vaping</w:t>
      </w:r>
      <w:r>
        <w:t>.</w:t>
      </w:r>
      <w:r w:rsidR="00180B5E">
        <w:br w:type="page"/>
      </w:r>
    </w:p>
    <w:p w14:paraId="2A2DF723" w14:textId="77777777" w:rsidR="001D08DF" w:rsidRPr="008556BB" w:rsidRDefault="001D08DF" w:rsidP="001D08DF">
      <w:pPr>
        <w:pStyle w:val="ListParagraph"/>
        <w:numPr>
          <w:ilvl w:val="0"/>
          <w:numId w:val="25"/>
        </w:numPr>
        <w:spacing w:before="120" w:after="120"/>
        <w:rPr>
          <w:b/>
          <w:color w:val="000000" w:themeColor="text1"/>
          <w:sz w:val="24"/>
        </w:rPr>
      </w:pPr>
      <w:r w:rsidRPr="008556BB">
        <w:rPr>
          <w:b/>
          <w:color w:val="000000" w:themeColor="text1"/>
          <w:sz w:val="24"/>
        </w:rPr>
        <w:lastRenderedPageBreak/>
        <w:t>Risk Perceptions</w:t>
      </w:r>
    </w:p>
    <w:p w14:paraId="406EBFD9" w14:textId="77777777" w:rsidR="001D08DF" w:rsidRDefault="001D08DF" w:rsidP="001D08DF">
      <w:r w:rsidRPr="00081364">
        <w:t>This section reports on issues related to</w:t>
      </w:r>
      <w:r>
        <w:t xml:space="preserve"> possible</w:t>
      </w:r>
      <w:r w:rsidRPr="00081364">
        <w:t xml:space="preserve"> health</w:t>
      </w:r>
      <w:r>
        <w:t xml:space="preserve"> benefits and</w:t>
      </w:r>
      <w:r w:rsidRPr="00081364">
        <w:t xml:space="preserve"> risks</w:t>
      </w:r>
      <w:r>
        <w:t xml:space="preserve"> associated with e-cigarettes, as well as on sources of information about health benefits and risks.</w:t>
      </w:r>
    </w:p>
    <w:p w14:paraId="73C2C245" w14:textId="77777777" w:rsidR="001D08DF" w:rsidRDefault="001D08DF" w:rsidP="001D08DF"/>
    <w:p w14:paraId="11A3B420" w14:textId="77777777" w:rsidR="001D08DF" w:rsidRPr="00081364" w:rsidRDefault="001D08DF" w:rsidP="001D08DF">
      <w:pPr>
        <w:spacing w:before="120" w:after="120"/>
        <w:rPr>
          <w:b/>
        </w:rPr>
      </w:pPr>
      <w:r w:rsidRPr="00081364">
        <w:rPr>
          <w:b/>
        </w:rPr>
        <w:t>Health risks associated with e-cigarettes</w:t>
      </w:r>
    </w:p>
    <w:p w14:paraId="5041E832" w14:textId="77777777" w:rsidR="001D08DF" w:rsidRDefault="001D08DF" w:rsidP="001D08DF">
      <w:pPr>
        <w:spacing w:before="120"/>
      </w:pPr>
      <w:r>
        <w:t xml:space="preserve">Discussion about health risks associated with e-cigarettes was framed by participants’ self-declared </w:t>
      </w:r>
      <w:r w:rsidRPr="00081364">
        <w:t>lack of knowledge and information about the possible long-term health effects of vaping</w:t>
      </w:r>
      <w:r>
        <w:t xml:space="preserve"> and lack of knowledge about</w:t>
      </w:r>
      <w:r w:rsidRPr="00E162F7">
        <w:t xml:space="preserve"> the ingredients in vaping liquids</w:t>
      </w:r>
      <w:r>
        <w:t>. This lack of knowledge provided the context within which participants in every group raised questions or voiced concerns about potential health problems/issues resulting from the use of e-cigarettes. These included the following:</w:t>
      </w:r>
    </w:p>
    <w:p w14:paraId="0B75A554" w14:textId="77777777" w:rsidR="001D08DF" w:rsidRDefault="001D08DF" w:rsidP="001D08DF">
      <w:pPr>
        <w:pStyle w:val="ListParagraph"/>
        <w:numPr>
          <w:ilvl w:val="0"/>
          <w:numId w:val="17"/>
        </w:numPr>
        <w:spacing w:before="120"/>
        <w:ind w:left="714" w:hanging="357"/>
      </w:pPr>
      <w:r>
        <w:t>L</w:t>
      </w:r>
      <w:r w:rsidRPr="008D1945">
        <w:t>ung problems</w:t>
      </w:r>
      <w:r>
        <w:t>/respiratory problems: Participants most often wondered about potential lung-related health problems</w:t>
      </w:r>
      <w:r w:rsidRPr="00CF30E5">
        <w:t xml:space="preserve"> </w:t>
      </w:r>
      <w:r>
        <w:t>resulting from the use of e-cigarettes. These included asthma, bronchitis, water in the lungs, and</w:t>
      </w:r>
      <w:r w:rsidRPr="008D1945">
        <w:t xml:space="preserve"> </w:t>
      </w:r>
      <w:r>
        <w:t>‘popcorn lung’.</w:t>
      </w:r>
      <w:r w:rsidRPr="008D1945">
        <w:t xml:space="preserve"> </w:t>
      </w:r>
    </w:p>
    <w:p w14:paraId="3B542EDB" w14:textId="77777777" w:rsidR="001D08DF" w:rsidRDefault="001D08DF" w:rsidP="001D08DF">
      <w:pPr>
        <w:pStyle w:val="ListParagraph"/>
        <w:numPr>
          <w:ilvl w:val="0"/>
          <w:numId w:val="17"/>
        </w:numPr>
        <w:spacing w:before="120"/>
      </w:pPr>
      <w:r>
        <w:t>Allergic reactions</w:t>
      </w:r>
    </w:p>
    <w:p w14:paraId="279648E6" w14:textId="77777777" w:rsidR="001D08DF" w:rsidRDefault="001D08DF" w:rsidP="001D08DF">
      <w:pPr>
        <w:pStyle w:val="ListParagraph"/>
        <w:numPr>
          <w:ilvl w:val="0"/>
          <w:numId w:val="17"/>
        </w:numPr>
        <w:spacing w:before="120"/>
      </w:pPr>
      <w:r>
        <w:t>Addiction/dependence</w:t>
      </w:r>
    </w:p>
    <w:p w14:paraId="4B776204" w14:textId="77777777" w:rsidR="001D08DF" w:rsidRDefault="001D08DF" w:rsidP="001D08DF">
      <w:pPr>
        <w:pStyle w:val="ListParagraph"/>
        <w:numPr>
          <w:ilvl w:val="0"/>
          <w:numId w:val="17"/>
        </w:numPr>
        <w:spacing w:before="120"/>
      </w:pPr>
      <w:r>
        <w:t>The effect of vaping</w:t>
      </w:r>
      <w:r w:rsidRPr="00E162F7">
        <w:t xml:space="preserve"> on pregnant women</w:t>
      </w:r>
    </w:p>
    <w:p w14:paraId="3DF811B7" w14:textId="77777777" w:rsidR="001D08DF" w:rsidRDefault="001D08DF" w:rsidP="001D08DF">
      <w:pPr>
        <w:pStyle w:val="ListParagraph"/>
        <w:numPr>
          <w:ilvl w:val="0"/>
          <w:numId w:val="17"/>
        </w:numPr>
        <w:spacing w:before="120"/>
      </w:pPr>
      <w:r>
        <w:t>Polyps, abscesses and cankers</w:t>
      </w:r>
    </w:p>
    <w:p w14:paraId="70CC6049" w14:textId="77777777" w:rsidR="001D08DF" w:rsidRDefault="001D08DF" w:rsidP="001D08DF">
      <w:pPr>
        <w:pStyle w:val="ListParagraph"/>
        <w:numPr>
          <w:ilvl w:val="0"/>
          <w:numId w:val="17"/>
        </w:numPr>
        <w:spacing w:before="120"/>
      </w:pPr>
      <w:r>
        <w:t>Cancers</w:t>
      </w:r>
    </w:p>
    <w:p w14:paraId="6B96C34F" w14:textId="77777777" w:rsidR="001D08DF" w:rsidRDefault="001D08DF" w:rsidP="001D08DF">
      <w:pPr>
        <w:pStyle w:val="ListParagraph"/>
        <w:numPr>
          <w:ilvl w:val="0"/>
          <w:numId w:val="17"/>
        </w:numPr>
        <w:spacing w:before="120"/>
      </w:pPr>
      <w:r>
        <w:t>Allergic reactions</w:t>
      </w:r>
    </w:p>
    <w:p w14:paraId="11CF9208" w14:textId="77777777" w:rsidR="001D08DF" w:rsidRDefault="001D08DF" w:rsidP="001D08DF">
      <w:pPr>
        <w:pStyle w:val="ListParagraph"/>
        <w:numPr>
          <w:ilvl w:val="0"/>
          <w:numId w:val="17"/>
        </w:numPr>
        <w:spacing w:before="120"/>
      </w:pPr>
      <w:r>
        <w:t>The long-term effect of vapours on the nose/nostrils and eyes</w:t>
      </w:r>
    </w:p>
    <w:p w14:paraId="6321F8C6" w14:textId="77777777" w:rsidR="001D08DF" w:rsidRDefault="001D08DF" w:rsidP="001D08DF">
      <w:pPr>
        <w:pStyle w:val="ListParagraph"/>
        <w:numPr>
          <w:ilvl w:val="0"/>
          <w:numId w:val="17"/>
        </w:numPr>
        <w:spacing w:before="120"/>
      </w:pPr>
      <w:r>
        <w:t>Health risks posed to others by the smoke/vapours</w:t>
      </w:r>
    </w:p>
    <w:p w14:paraId="2951A2CA" w14:textId="77777777" w:rsidR="001D08DF" w:rsidRPr="00E162F7" w:rsidRDefault="001D08DF" w:rsidP="001D08DF">
      <w:pPr>
        <w:pStyle w:val="ListParagraph"/>
        <w:numPr>
          <w:ilvl w:val="0"/>
          <w:numId w:val="17"/>
        </w:numPr>
        <w:spacing w:before="120"/>
      </w:pPr>
      <w:r>
        <w:t>V</w:t>
      </w:r>
      <w:r w:rsidRPr="00E162F7">
        <w:t>apin</w:t>
      </w:r>
      <w:r>
        <w:t>g as a gateway activity to smoking.</w:t>
      </w:r>
    </w:p>
    <w:p w14:paraId="3BDEF793" w14:textId="77777777" w:rsidR="001D08DF" w:rsidRDefault="001D08DF" w:rsidP="001D08DF"/>
    <w:p w14:paraId="73CC9439" w14:textId="77777777" w:rsidR="001D08DF" w:rsidRPr="00E96AB3" w:rsidRDefault="001D08DF" w:rsidP="001D08DF">
      <w:pPr>
        <w:spacing w:before="120" w:after="120"/>
        <w:rPr>
          <w:b/>
        </w:rPr>
      </w:pPr>
      <w:r w:rsidRPr="00E96AB3">
        <w:rPr>
          <w:b/>
        </w:rPr>
        <w:t>Possibility of weaning oneself off cigarettes – main benefit of e-cigarettes</w:t>
      </w:r>
    </w:p>
    <w:p w14:paraId="0A5F3609" w14:textId="77777777" w:rsidR="001D08DF" w:rsidRDefault="001D08DF" w:rsidP="001D08DF">
      <w:pPr>
        <w:spacing w:before="120"/>
      </w:pPr>
      <w:r>
        <w:t>U</w:t>
      </w:r>
      <w:r w:rsidRPr="00081364">
        <w:t>sers and non-users</w:t>
      </w:r>
      <w:r>
        <w:t xml:space="preserve"> of e-cigarettes had</w:t>
      </w:r>
      <w:r w:rsidRPr="00081364">
        <w:t xml:space="preserve"> difficulty identifying</w:t>
      </w:r>
      <w:r>
        <w:t xml:space="preserve"> specific </w:t>
      </w:r>
      <w:r w:rsidRPr="00081364">
        <w:t xml:space="preserve">benefits associated with e-cigarettes. </w:t>
      </w:r>
      <w:r>
        <w:t>Indeed, t</w:t>
      </w:r>
      <w:r w:rsidRPr="00081364">
        <w:t>he only</w:t>
      </w:r>
      <w:r>
        <w:t xml:space="preserve"> health</w:t>
      </w:r>
      <w:r w:rsidRPr="00081364">
        <w:t xml:space="preserve"> benefit identified with any frequency was the possibility of weaning oneself off cigarettes.</w:t>
      </w:r>
      <w:r>
        <w:t xml:space="preserve"> Beyond this the only benefits associated with e-cigarettes were the possibility of stress relief and the possibility that they are not as bad as cigarettes. A number of participants, primarily non-users of e-cigarettes, said they can think of no health benefits associated with e-cigarettes.</w:t>
      </w:r>
    </w:p>
    <w:p w14:paraId="01A8BD55" w14:textId="77777777" w:rsidR="001D08DF" w:rsidRDefault="001D08DF" w:rsidP="001D08DF"/>
    <w:p w14:paraId="417412FC" w14:textId="77777777" w:rsidR="001D08DF" w:rsidRPr="00EE20FD" w:rsidRDefault="001D08DF" w:rsidP="001D08DF">
      <w:pPr>
        <w:spacing w:before="120" w:after="120"/>
        <w:rPr>
          <w:b/>
        </w:rPr>
      </w:pPr>
      <w:r>
        <w:rPr>
          <w:b/>
        </w:rPr>
        <w:t>Difference of opinion</w:t>
      </w:r>
      <w:r w:rsidRPr="00EE20FD">
        <w:rPr>
          <w:b/>
        </w:rPr>
        <w:t xml:space="preserve"> on whether or not e-cigarettes are better than cigarettes</w:t>
      </w:r>
    </w:p>
    <w:p w14:paraId="1D0934BA" w14:textId="77777777" w:rsidR="001D08DF" w:rsidRDefault="001D08DF" w:rsidP="001D08DF">
      <w:pPr>
        <w:rPr>
          <w:rFonts w:cs="Arial"/>
          <w:szCs w:val="18"/>
        </w:rPr>
      </w:pPr>
      <w:r>
        <w:t xml:space="preserve">As part of the discussion of the health benefits and risks of e-cigarettes, participants were given a hand out which asked them to rate their level of agreement with the following statement: </w:t>
      </w:r>
      <w:r w:rsidRPr="00EE20FD">
        <w:rPr>
          <w:rFonts w:cs="Arial"/>
          <w:i/>
          <w:szCs w:val="18"/>
        </w:rPr>
        <w:t>I believe e-cigarettes are no better than smoking regular cigarettes</w:t>
      </w:r>
      <w:r>
        <w:rPr>
          <w:rFonts w:cs="Arial"/>
          <w:i/>
          <w:szCs w:val="18"/>
        </w:rPr>
        <w:t>.</w:t>
      </w:r>
      <w:r>
        <w:rPr>
          <w:rFonts w:cs="Arial"/>
          <w:szCs w:val="18"/>
        </w:rPr>
        <w:t xml:space="preserve"> In addition to rating their level of agreement with the statement participants were asked to explain their opinion.</w:t>
      </w:r>
    </w:p>
    <w:p w14:paraId="05388716" w14:textId="77777777" w:rsidR="001D08DF" w:rsidRDefault="001D08DF" w:rsidP="001D08DF"/>
    <w:p w14:paraId="64A2FD5B" w14:textId="77777777" w:rsidR="001D08DF" w:rsidRDefault="001D08DF" w:rsidP="001D08DF">
      <w:pPr>
        <w:rPr>
          <w:color w:val="FF0000"/>
        </w:rPr>
      </w:pPr>
      <w:r w:rsidRPr="00081364">
        <w:t>Participants’ views</w:t>
      </w:r>
      <w:r>
        <w:t xml:space="preserve"> on the extent to which</w:t>
      </w:r>
      <w:r w:rsidRPr="00081364">
        <w:t xml:space="preserve"> e-cigarettes are</w:t>
      </w:r>
      <w:r>
        <w:t xml:space="preserve"> or are not</w:t>
      </w:r>
      <w:r w:rsidRPr="00081364">
        <w:t xml:space="preserve"> better than cigarettes</w:t>
      </w:r>
      <w:r>
        <w:t xml:space="preserve"> varied. In </w:t>
      </w:r>
      <w:r w:rsidRPr="008556BB">
        <w:rPr>
          <w:color w:val="000000" w:themeColor="text1"/>
        </w:rPr>
        <w:t xml:space="preserve">almost every group opinion was divided between those agreeing with the statement, those disagreeing, and those neither agreeing nor disagreeing. To the extent that a pattern emerged it was between users and non-users of e-cigarettes, with non-users more likely to agree that e-cigarettes are no better than regular cigarettes, and users more likely to disagree that they are no better than cigarettes. </w:t>
      </w:r>
    </w:p>
    <w:p w14:paraId="5BDE65E5" w14:textId="77777777" w:rsidR="001D08DF" w:rsidRDefault="001D08DF" w:rsidP="001D08DF">
      <w:pPr>
        <w:rPr>
          <w:color w:val="FF0000"/>
        </w:rPr>
      </w:pPr>
    </w:p>
    <w:p w14:paraId="7DF7FA39" w14:textId="77777777" w:rsidR="001D08DF" w:rsidRDefault="001D08DF" w:rsidP="001D08DF">
      <w:r w:rsidRPr="00487AB9">
        <w:lastRenderedPageBreak/>
        <w:t xml:space="preserve">Those who </w:t>
      </w:r>
      <w:r w:rsidRPr="00487AB9">
        <w:rPr>
          <w:u w:val="single"/>
        </w:rPr>
        <w:t>disagreed</w:t>
      </w:r>
      <w:r w:rsidRPr="00487AB9">
        <w:t xml:space="preserve"> with the statement that e-cigarettes are no better than cigarettes</w:t>
      </w:r>
      <w:r>
        <w:t xml:space="preserve"> provided the following reasons to explain their opinion:</w:t>
      </w:r>
      <w:r w:rsidRPr="00487AB9">
        <w:t xml:space="preserve"> </w:t>
      </w:r>
    </w:p>
    <w:p w14:paraId="2D475C76" w14:textId="77777777" w:rsidR="001D08DF" w:rsidRDefault="001D08DF" w:rsidP="001D08DF">
      <w:pPr>
        <w:pStyle w:val="ListParagraph"/>
        <w:numPr>
          <w:ilvl w:val="0"/>
          <w:numId w:val="18"/>
        </w:numPr>
        <w:spacing w:before="120"/>
        <w:ind w:left="714" w:hanging="357"/>
      </w:pPr>
      <w:r>
        <w:t>e-cigarettes</w:t>
      </w:r>
      <w:r w:rsidRPr="00487AB9">
        <w:t xml:space="preserve"> are</w:t>
      </w:r>
      <w:r>
        <w:t xml:space="preserve"> not as bad as</w:t>
      </w:r>
      <w:r w:rsidRPr="00487AB9">
        <w:t xml:space="preserve"> cigar</w:t>
      </w:r>
      <w:r>
        <w:t>ettes because …</w:t>
      </w:r>
    </w:p>
    <w:p w14:paraId="25B2E92B" w14:textId="77777777" w:rsidR="001D08DF" w:rsidRPr="008C1E98" w:rsidRDefault="001D08DF" w:rsidP="001D08DF">
      <w:pPr>
        <w:pStyle w:val="ListParagraph"/>
        <w:numPr>
          <w:ilvl w:val="1"/>
          <w:numId w:val="18"/>
        </w:numPr>
        <w:spacing w:before="120"/>
      </w:pPr>
      <w:r>
        <w:t xml:space="preserve">they </w:t>
      </w:r>
      <w:r w:rsidRPr="00487AB9">
        <w:rPr>
          <w:color w:val="000000" w:themeColor="text1"/>
        </w:rPr>
        <w:t xml:space="preserve">come in </w:t>
      </w:r>
      <w:r>
        <w:rPr>
          <w:color w:val="000000" w:themeColor="text1"/>
        </w:rPr>
        <w:t>a nicotine-free variety.</w:t>
      </w:r>
    </w:p>
    <w:p w14:paraId="5BA7E957" w14:textId="77777777" w:rsidR="001D08DF" w:rsidRPr="008C1E98" w:rsidRDefault="001D08DF" w:rsidP="001D08DF">
      <w:pPr>
        <w:pStyle w:val="ListParagraph"/>
        <w:numPr>
          <w:ilvl w:val="1"/>
          <w:numId w:val="18"/>
        </w:numPr>
        <w:spacing w:before="120"/>
      </w:pPr>
      <w:r w:rsidRPr="00487AB9">
        <w:rPr>
          <w:color w:val="000000" w:themeColor="text1"/>
        </w:rPr>
        <w:t>they contai</w:t>
      </w:r>
      <w:r>
        <w:rPr>
          <w:color w:val="000000" w:themeColor="text1"/>
        </w:rPr>
        <w:t>n less nicotine than cigarettes.</w:t>
      </w:r>
    </w:p>
    <w:p w14:paraId="53AF9CD3" w14:textId="77777777" w:rsidR="001D08DF" w:rsidRPr="008C1E98" w:rsidRDefault="001D08DF" w:rsidP="001D08DF">
      <w:pPr>
        <w:pStyle w:val="ListParagraph"/>
        <w:numPr>
          <w:ilvl w:val="1"/>
          <w:numId w:val="18"/>
        </w:numPr>
        <w:spacing w:before="120"/>
      </w:pPr>
      <w:r>
        <w:rPr>
          <w:color w:val="000000" w:themeColor="text1"/>
        </w:rPr>
        <w:t>they contain fewer chemicals than</w:t>
      </w:r>
      <w:r w:rsidRPr="00487AB9">
        <w:rPr>
          <w:color w:val="000000" w:themeColor="text1"/>
        </w:rPr>
        <w:t xml:space="preserve"> cigarettes</w:t>
      </w:r>
      <w:r>
        <w:rPr>
          <w:color w:val="000000" w:themeColor="text1"/>
        </w:rPr>
        <w:t>.</w:t>
      </w:r>
    </w:p>
    <w:p w14:paraId="13202BEA" w14:textId="77777777" w:rsidR="001D08DF" w:rsidRPr="008C1E98" w:rsidRDefault="001D08DF" w:rsidP="001D08DF">
      <w:pPr>
        <w:pStyle w:val="ListParagraph"/>
        <w:numPr>
          <w:ilvl w:val="1"/>
          <w:numId w:val="18"/>
        </w:numPr>
        <w:spacing w:before="120"/>
      </w:pPr>
      <w:r w:rsidRPr="00487AB9">
        <w:rPr>
          <w:color w:val="000000" w:themeColor="text1"/>
        </w:rPr>
        <w:t>what is being inhaled is water vapour</w:t>
      </w:r>
      <w:r>
        <w:rPr>
          <w:color w:val="000000" w:themeColor="text1"/>
        </w:rPr>
        <w:t xml:space="preserve"> not organic matter.</w:t>
      </w:r>
    </w:p>
    <w:p w14:paraId="54415AA4" w14:textId="77777777" w:rsidR="001D08DF" w:rsidRPr="008C1E98" w:rsidRDefault="001D08DF" w:rsidP="001D08DF">
      <w:pPr>
        <w:pStyle w:val="ListParagraph"/>
        <w:numPr>
          <w:ilvl w:val="1"/>
          <w:numId w:val="18"/>
        </w:numPr>
        <w:spacing w:before="120"/>
      </w:pPr>
      <w:r>
        <w:rPr>
          <w:color w:val="000000" w:themeColor="text1"/>
        </w:rPr>
        <w:t>vaporized nicotine is not as dangerous as ignited (i.e. lit) nicotine.</w:t>
      </w:r>
    </w:p>
    <w:p w14:paraId="6A3F2CFA" w14:textId="77777777" w:rsidR="001D08DF" w:rsidRPr="008C1E98" w:rsidRDefault="001D08DF" w:rsidP="001D08DF">
      <w:pPr>
        <w:pStyle w:val="ListParagraph"/>
        <w:numPr>
          <w:ilvl w:val="1"/>
          <w:numId w:val="18"/>
        </w:numPr>
        <w:spacing w:before="120"/>
      </w:pPr>
      <w:r w:rsidRPr="008C1E98">
        <w:rPr>
          <w:color w:val="000000" w:themeColor="text1"/>
        </w:rPr>
        <w:t>there is</w:t>
      </w:r>
      <w:r>
        <w:rPr>
          <w:color w:val="000000" w:themeColor="text1"/>
        </w:rPr>
        <w:t xml:space="preserve"> no danger posed to others by second-hand smoke.</w:t>
      </w:r>
    </w:p>
    <w:p w14:paraId="14AD6623" w14:textId="77777777" w:rsidR="001D08DF" w:rsidRPr="008C1E98" w:rsidRDefault="001D08DF" w:rsidP="001D08DF">
      <w:pPr>
        <w:pStyle w:val="ListParagraph"/>
        <w:numPr>
          <w:ilvl w:val="1"/>
          <w:numId w:val="18"/>
        </w:numPr>
        <w:spacing w:before="120"/>
      </w:pPr>
      <w:r>
        <w:rPr>
          <w:color w:val="000000" w:themeColor="text1"/>
        </w:rPr>
        <w:t>e-cigarettes are not carcinogenic.</w:t>
      </w:r>
    </w:p>
    <w:p w14:paraId="5B341518" w14:textId="77777777" w:rsidR="001D08DF" w:rsidRPr="008C1E98" w:rsidRDefault="001D08DF" w:rsidP="001D08DF">
      <w:pPr>
        <w:pStyle w:val="ListParagraph"/>
        <w:numPr>
          <w:ilvl w:val="1"/>
          <w:numId w:val="18"/>
        </w:numPr>
        <w:spacing w:before="120"/>
      </w:pPr>
      <w:r>
        <w:rPr>
          <w:color w:val="000000" w:themeColor="text1"/>
        </w:rPr>
        <w:t>the smoke from cigarettes coats the lungs with tar whereas the vapour from e-cigarettes does not.</w:t>
      </w:r>
    </w:p>
    <w:p w14:paraId="781A2563" w14:textId="77777777" w:rsidR="001D08DF" w:rsidRPr="00487AB9" w:rsidRDefault="001D08DF" w:rsidP="001D08DF">
      <w:pPr>
        <w:pStyle w:val="ListParagraph"/>
        <w:numPr>
          <w:ilvl w:val="0"/>
          <w:numId w:val="18"/>
        </w:numPr>
        <w:spacing w:before="120"/>
        <w:ind w:left="714" w:hanging="357"/>
      </w:pPr>
      <w:r>
        <w:rPr>
          <w:color w:val="000000" w:themeColor="text1"/>
        </w:rPr>
        <w:t>e-cigarettes</w:t>
      </w:r>
      <w:r w:rsidRPr="00487AB9">
        <w:rPr>
          <w:color w:val="000000" w:themeColor="text1"/>
        </w:rPr>
        <w:t xml:space="preserve"> can </w:t>
      </w:r>
      <w:r>
        <w:rPr>
          <w:color w:val="000000" w:themeColor="text1"/>
        </w:rPr>
        <w:t>help wean people off cigarettes.</w:t>
      </w:r>
      <w:r w:rsidRPr="00487AB9">
        <w:rPr>
          <w:color w:val="000000" w:themeColor="text1"/>
        </w:rPr>
        <w:t xml:space="preserve"> </w:t>
      </w:r>
    </w:p>
    <w:p w14:paraId="1E1947D8" w14:textId="77777777" w:rsidR="001D08DF" w:rsidRPr="008C1E98" w:rsidRDefault="001D08DF" w:rsidP="001D08DF">
      <w:pPr>
        <w:pStyle w:val="ListParagraph"/>
        <w:numPr>
          <w:ilvl w:val="0"/>
          <w:numId w:val="18"/>
        </w:numPr>
        <w:spacing w:before="120"/>
        <w:ind w:left="714" w:hanging="357"/>
      </w:pPr>
      <w:r>
        <w:rPr>
          <w:color w:val="000000" w:themeColor="text1"/>
        </w:rPr>
        <w:t>t</w:t>
      </w:r>
      <w:r w:rsidRPr="00487AB9">
        <w:rPr>
          <w:color w:val="000000" w:themeColor="text1"/>
        </w:rPr>
        <w:t>here is no conclusive</w:t>
      </w:r>
      <w:r>
        <w:rPr>
          <w:color w:val="000000" w:themeColor="text1"/>
        </w:rPr>
        <w:t xml:space="preserve"> data</w:t>
      </w:r>
      <w:r w:rsidRPr="00487AB9">
        <w:rPr>
          <w:color w:val="000000" w:themeColor="text1"/>
        </w:rPr>
        <w:t xml:space="preserve"> showing that e-cigarettes are bad</w:t>
      </w:r>
      <w:r>
        <w:rPr>
          <w:color w:val="000000" w:themeColor="text1"/>
        </w:rPr>
        <w:t xml:space="preserve"> or as bad as cigarettes.</w:t>
      </w:r>
    </w:p>
    <w:p w14:paraId="4AE5ED21" w14:textId="77777777" w:rsidR="001D08DF" w:rsidRPr="00487AB9" w:rsidRDefault="001D08DF" w:rsidP="001D08DF">
      <w:pPr>
        <w:pStyle w:val="ListParagraph"/>
        <w:numPr>
          <w:ilvl w:val="0"/>
          <w:numId w:val="18"/>
        </w:numPr>
        <w:spacing w:before="120"/>
        <w:ind w:left="714" w:hanging="357"/>
      </w:pPr>
      <w:r>
        <w:rPr>
          <w:color w:val="000000" w:themeColor="text1"/>
        </w:rPr>
        <w:t>e-cigarettes taste good and have a pleasant odor.</w:t>
      </w:r>
    </w:p>
    <w:p w14:paraId="71C6E5A6" w14:textId="77777777" w:rsidR="001D08DF" w:rsidRPr="00487AB9" w:rsidRDefault="001D08DF" w:rsidP="001D08DF"/>
    <w:p w14:paraId="76650943" w14:textId="77777777" w:rsidR="001D08DF" w:rsidRDefault="001D08DF" w:rsidP="001D08DF">
      <w:pPr>
        <w:spacing w:before="120"/>
      </w:pPr>
      <w:r>
        <w:t xml:space="preserve">Those who </w:t>
      </w:r>
      <w:r w:rsidRPr="004F77B7">
        <w:rPr>
          <w:u w:val="single"/>
        </w:rPr>
        <w:t>agreed</w:t>
      </w:r>
      <w:r w:rsidRPr="004F77B7">
        <w:t xml:space="preserve"> that e-cigarettes</w:t>
      </w:r>
      <w:r>
        <w:t xml:space="preserve"> are no better than cigarettes provided the following reasons to explain their opinion: </w:t>
      </w:r>
    </w:p>
    <w:p w14:paraId="1D214834" w14:textId="77777777" w:rsidR="001D08DF" w:rsidRDefault="001D08DF" w:rsidP="001D08DF">
      <w:pPr>
        <w:pStyle w:val="ListParagraph"/>
        <w:numPr>
          <w:ilvl w:val="0"/>
          <w:numId w:val="19"/>
        </w:numPr>
        <w:spacing w:before="120"/>
      </w:pPr>
      <w:r w:rsidRPr="007F278C">
        <w:t>inhaling anything other than oxygen into one’s lungs cannot be good</w:t>
      </w:r>
      <w:r>
        <w:t>.</w:t>
      </w:r>
    </w:p>
    <w:p w14:paraId="20DBA5EB" w14:textId="77777777" w:rsidR="001D08DF" w:rsidRDefault="001D08DF" w:rsidP="001D08DF">
      <w:pPr>
        <w:pStyle w:val="ListParagraph"/>
        <w:numPr>
          <w:ilvl w:val="0"/>
          <w:numId w:val="19"/>
        </w:numPr>
        <w:spacing w:before="120"/>
      </w:pPr>
      <w:r>
        <w:t>e-cigarettes are no better than cigarettes</w:t>
      </w:r>
      <w:r w:rsidRPr="007F278C">
        <w:t xml:space="preserve"> if they contain nicotine</w:t>
      </w:r>
      <w:r>
        <w:t>.</w:t>
      </w:r>
    </w:p>
    <w:p w14:paraId="2578F699" w14:textId="77777777" w:rsidR="001D08DF" w:rsidRPr="007F278C" w:rsidRDefault="001D08DF" w:rsidP="001D08DF">
      <w:pPr>
        <w:pStyle w:val="ListParagraph"/>
        <w:numPr>
          <w:ilvl w:val="0"/>
          <w:numId w:val="19"/>
        </w:numPr>
        <w:spacing w:before="120"/>
      </w:pPr>
      <w:r w:rsidRPr="007F278C">
        <w:t xml:space="preserve">we do not know the ingredients in vaping liquids. </w:t>
      </w:r>
    </w:p>
    <w:p w14:paraId="2C991756" w14:textId="77777777" w:rsidR="001D08DF" w:rsidRDefault="001D08DF" w:rsidP="001D08DF">
      <w:pPr>
        <w:pStyle w:val="ListParagraph"/>
        <w:numPr>
          <w:ilvl w:val="0"/>
          <w:numId w:val="19"/>
        </w:numPr>
        <w:spacing w:before="120"/>
      </w:pPr>
      <w:r w:rsidRPr="007F278C">
        <w:t>we do not yet know the long-term health effects of vaping.</w:t>
      </w:r>
    </w:p>
    <w:p w14:paraId="08210A39" w14:textId="77777777" w:rsidR="001D08DF" w:rsidRPr="007F278C" w:rsidRDefault="001D08DF" w:rsidP="001D08DF">
      <w:pPr>
        <w:pStyle w:val="ListParagraph"/>
        <w:numPr>
          <w:ilvl w:val="0"/>
          <w:numId w:val="19"/>
        </w:numPr>
        <w:spacing w:before="120"/>
      </w:pPr>
      <w:r>
        <w:t>the fact that e-cigarettes contain fewer chemicals than cigarettes does not mean they are better.</w:t>
      </w:r>
      <w:r w:rsidRPr="007F278C">
        <w:t xml:space="preserve"> </w:t>
      </w:r>
    </w:p>
    <w:p w14:paraId="7691E739" w14:textId="77777777" w:rsidR="001D08DF" w:rsidRDefault="001D08DF" w:rsidP="001D08DF"/>
    <w:p w14:paraId="56607097" w14:textId="77777777" w:rsidR="001D08DF" w:rsidRDefault="001D08DF" w:rsidP="001D08DF">
      <w:r>
        <w:t>Finally, t</w:t>
      </w:r>
      <w:r w:rsidRPr="004F77B7">
        <w:t xml:space="preserve">hose who </w:t>
      </w:r>
      <w:r w:rsidRPr="00EF6402">
        <w:rPr>
          <w:u w:val="single"/>
        </w:rPr>
        <w:t>neither agree</w:t>
      </w:r>
      <w:r>
        <w:rPr>
          <w:u w:val="single"/>
        </w:rPr>
        <w:t>d</w:t>
      </w:r>
      <w:r w:rsidRPr="00EF6402">
        <w:rPr>
          <w:u w:val="single"/>
        </w:rPr>
        <w:t xml:space="preserve"> nor disagree</w:t>
      </w:r>
      <w:r>
        <w:rPr>
          <w:u w:val="single"/>
        </w:rPr>
        <w:t>d</w:t>
      </w:r>
      <w:r w:rsidRPr="004F77B7">
        <w:t xml:space="preserve"> </w:t>
      </w:r>
      <w:r>
        <w:t>with the statement most often</w:t>
      </w:r>
      <w:r w:rsidRPr="004F77B7">
        <w:t xml:space="preserve"> point</w:t>
      </w:r>
      <w:r>
        <w:t>ed</w:t>
      </w:r>
      <w:r w:rsidRPr="004F77B7">
        <w:t xml:space="preserve"> to lack of knowledge</w:t>
      </w:r>
      <w:r>
        <w:t xml:space="preserve"> or information to explain their position</w:t>
      </w:r>
      <w:r w:rsidRPr="004F77B7">
        <w:t xml:space="preserve"> or indicated that it depends on whether or not the e-cigarette contains nicotine or not.</w:t>
      </w:r>
      <w:r>
        <w:t xml:space="preserve"> Other reasons for taking a more neutral stance included the impression that e-cigarettes are designed to help people quit smoking but they might also act as a gateway to smoking, that inhaling anything but oxygen into one’s lungs could be risky, and that it depends on whether the e-cigarettes contain nicotine or are nicotine-free.</w:t>
      </w:r>
    </w:p>
    <w:p w14:paraId="4CCC2680" w14:textId="77777777" w:rsidR="001D08DF" w:rsidRDefault="001D08DF" w:rsidP="001D08DF"/>
    <w:p w14:paraId="4EEDC794" w14:textId="77777777" w:rsidR="001D08DF" w:rsidRPr="00B80030" w:rsidRDefault="001D08DF" w:rsidP="001D08DF">
      <w:r>
        <w:t>In some instances,</w:t>
      </w:r>
      <w:r w:rsidRPr="00B80030">
        <w:t xml:space="preserve"> participants used the same reason to justify different opinions. For example, some felt that e-cigarettes are no better than cigarettes due to lack of knowledge about their long-term health effects, while some used the same reasoning to take a neutral stance on the issue.</w:t>
      </w:r>
    </w:p>
    <w:p w14:paraId="130E52C2" w14:textId="77777777" w:rsidR="001D08DF" w:rsidRDefault="001D08DF" w:rsidP="001D08DF">
      <w:pPr>
        <w:rPr>
          <w:b/>
          <w:u w:val="single"/>
        </w:rPr>
      </w:pPr>
    </w:p>
    <w:p w14:paraId="278995B9" w14:textId="77777777" w:rsidR="001D08DF" w:rsidRPr="00081364" w:rsidRDefault="001D08DF" w:rsidP="001D08DF">
      <w:pPr>
        <w:spacing w:before="120" w:after="120"/>
        <w:rPr>
          <w:b/>
        </w:rPr>
      </w:pPr>
      <w:r>
        <w:rPr>
          <w:b/>
        </w:rPr>
        <w:t>Participants look mainly to trustworthy sources for</w:t>
      </w:r>
      <w:r w:rsidRPr="00081364">
        <w:rPr>
          <w:b/>
        </w:rPr>
        <w:t xml:space="preserve"> information about health-risks</w:t>
      </w:r>
      <w:r>
        <w:rPr>
          <w:b/>
        </w:rPr>
        <w:t xml:space="preserve"> and benefits</w:t>
      </w:r>
      <w:r w:rsidRPr="00081364">
        <w:rPr>
          <w:b/>
        </w:rPr>
        <w:t xml:space="preserve"> of e-cigarettes</w:t>
      </w:r>
    </w:p>
    <w:p w14:paraId="6441AB5A" w14:textId="77777777" w:rsidR="001D08DF" w:rsidRDefault="001D08DF" w:rsidP="001D08DF">
      <w:r>
        <w:t>U</w:t>
      </w:r>
      <w:r w:rsidRPr="006C5B33">
        <w:t>sers and non-users</w:t>
      </w:r>
      <w:r>
        <w:t xml:space="preserve"> of e-cigarettes identified</w:t>
      </w:r>
      <w:r w:rsidRPr="006C5B33">
        <w:t xml:space="preserve"> similar sources</w:t>
      </w:r>
      <w:r>
        <w:t xml:space="preserve"> they would go to for information about</w:t>
      </w:r>
      <w:r w:rsidRPr="006C5B33">
        <w:t xml:space="preserve"> the health benefits and risks </w:t>
      </w:r>
      <w:r>
        <w:t>of e-cigarettes. Sources identified most frequently</w:t>
      </w:r>
      <w:r w:rsidRPr="006C5B33">
        <w:t xml:space="preserve"> included physicians, pharmacists, government</w:t>
      </w:r>
      <w:r>
        <w:t>/government websites, Health Canada, u</w:t>
      </w:r>
      <w:r w:rsidRPr="006C5B33">
        <w:t>niversities, and research-based resources</w:t>
      </w:r>
      <w:r>
        <w:t xml:space="preserve"> such as PubMed, scientific journals, and Google scholar</w:t>
      </w:r>
      <w:r w:rsidRPr="006C5B33">
        <w:t>.</w:t>
      </w:r>
      <w:r>
        <w:t xml:space="preserve"> Sources mentioned less frequently included Reddit, Wikipedia, friends and acquaintances, the World Health Organization (WHO), the Food and Drug Administration (FDA), and vendors of e-cigarettes.</w:t>
      </w:r>
    </w:p>
    <w:p w14:paraId="46579108" w14:textId="77777777" w:rsidR="001D08DF" w:rsidRDefault="001D08DF" w:rsidP="001D08DF"/>
    <w:p w14:paraId="2863CAFB" w14:textId="77777777" w:rsidR="001D08DF" w:rsidRPr="006C5B33" w:rsidRDefault="001D08DF" w:rsidP="001D08DF">
      <w:r>
        <w:t xml:space="preserve">Reasons for using these sources revolved primarily around the issue of trust. Such sources were described using expressions such as ‘credible’, ‘authoritative’, ‘neutral’, ‘objective’, and ‘disinterested’. In the case of vendors, it was suggested that they would be obliged to provide health-related information. In the case of friends and acquaintances it was suggested that they would have first-hand experience about the health impact of using e-cigarettes. In addition, some said they would go to the sources they identified because these sources would be most likely to have up-to-date information about the health effects of e-cigarettes or know where to find such information. </w:t>
      </w:r>
    </w:p>
    <w:p w14:paraId="43DC0468" w14:textId="77777777" w:rsidR="00BD4BA3" w:rsidRDefault="00BD4BA3" w:rsidP="00BD4BA3">
      <w:pPr>
        <w:rPr>
          <w:b/>
          <w:u w:val="single"/>
        </w:rPr>
      </w:pPr>
    </w:p>
    <w:p w14:paraId="6AA1D130" w14:textId="77777777" w:rsidR="00BD4BA3" w:rsidRDefault="00BD4BA3" w:rsidP="00BD4BA3">
      <w:pPr>
        <w:rPr>
          <w:b/>
          <w:u w:val="single"/>
        </w:rPr>
      </w:pPr>
    </w:p>
    <w:p w14:paraId="5CE307B6" w14:textId="77777777" w:rsidR="00BD4BA3" w:rsidRDefault="00BD4BA3" w:rsidP="00BD4BA3">
      <w:pPr>
        <w:rPr>
          <w:b/>
          <w:u w:val="single"/>
        </w:rPr>
      </w:pPr>
    </w:p>
    <w:p w14:paraId="0CABB2D4" w14:textId="77777777" w:rsidR="00BD4BA3" w:rsidRDefault="00BD4BA3" w:rsidP="00BD4BA3">
      <w:pPr>
        <w:rPr>
          <w:b/>
          <w:u w:val="single"/>
        </w:rPr>
      </w:pPr>
    </w:p>
    <w:p w14:paraId="31F81D19" w14:textId="77777777" w:rsidR="00BD4BA3" w:rsidRDefault="00BD4BA3" w:rsidP="00BD4BA3">
      <w:pPr>
        <w:rPr>
          <w:b/>
          <w:u w:val="single"/>
        </w:rPr>
      </w:pPr>
    </w:p>
    <w:p w14:paraId="168116C2" w14:textId="77777777" w:rsidR="00BD4BA3" w:rsidRDefault="00BD4BA3" w:rsidP="00BD4BA3">
      <w:pPr>
        <w:rPr>
          <w:b/>
          <w:u w:val="single"/>
        </w:rPr>
      </w:pPr>
    </w:p>
    <w:p w14:paraId="7152DFAC" w14:textId="77777777" w:rsidR="00BD4BA3" w:rsidRDefault="00BD4BA3" w:rsidP="00BD4BA3">
      <w:pPr>
        <w:rPr>
          <w:b/>
          <w:u w:val="single"/>
        </w:rPr>
      </w:pPr>
    </w:p>
    <w:p w14:paraId="135BC977" w14:textId="77777777" w:rsidR="00BD4BA3" w:rsidRDefault="00BD4BA3" w:rsidP="00BD4BA3">
      <w:pPr>
        <w:rPr>
          <w:b/>
          <w:u w:val="single"/>
        </w:rPr>
      </w:pPr>
    </w:p>
    <w:p w14:paraId="434C96FF" w14:textId="77777777" w:rsidR="00BD4BA3" w:rsidRDefault="00BD4BA3" w:rsidP="00BD4BA3">
      <w:pPr>
        <w:rPr>
          <w:b/>
          <w:u w:val="single"/>
        </w:rPr>
      </w:pPr>
    </w:p>
    <w:p w14:paraId="6C499A63" w14:textId="77777777" w:rsidR="00BD4BA3" w:rsidRDefault="00BD4BA3" w:rsidP="00BD4BA3">
      <w:pPr>
        <w:rPr>
          <w:b/>
          <w:u w:val="single"/>
        </w:rPr>
      </w:pPr>
    </w:p>
    <w:p w14:paraId="5EB4BB6E" w14:textId="77777777" w:rsidR="00BD4BA3" w:rsidRDefault="00BD4BA3" w:rsidP="00BD4BA3">
      <w:pPr>
        <w:rPr>
          <w:b/>
          <w:u w:val="single"/>
        </w:rPr>
      </w:pPr>
    </w:p>
    <w:p w14:paraId="5687415A" w14:textId="77777777" w:rsidR="00BD4BA3" w:rsidRDefault="00BD4BA3" w:rsidP="00BD4BA3">
      <w:pPr>
        <w:rPr>
          <w:b/>
          <w:u w:val="single"/>
        </w:rPr>
      </w:pPr>
    </w:p>
    <w:p w14:paraId="1DE30419" w14:textId="77777777" w:rsidR="00BD4BA3" w:rsidRDefault="00BD4BA3" w:rsidP="00BD4BA3">
      <w:pPr>
        <w:rPr>
          <w:b/>
          <w:u w:val="single"/>
        </w:rPr>
      </w:pPr>
    </w:p>
    <w:p w14:paraId="2920E3DD" w14:textId="77777777" w:rsidR="00BD4BA3" w:rsidRDefault="00BD4BA3" w:rsidP="00BD4BA3">
      <w:pPr>
        <w:rPr>
          <w:b/>
          <w:u w:val="single"/>
        </w:rPr>
      </w:pPr>
    </w:p>
    <w:p w14:paraId="6DD25246" w14:textId="77777777" w:rsidR="00BD4BA3" w:rsidRDefault="00BD4BA3" w:rsidP="00BD4BA3">
      <w:pPr>
        <w:rPr>
          <w:b/>
          <w:u w:val="single"/>
        </w:rPr>
      </w:pPr>
    </w:p>
    <w:p w14:paraId="38AB4217" w14:textId="77777777" w:rsidR="00BD4BA3" w:rsidRDefault="00BD4BA3" w:rsidP="00BD4BA3">
      <w:pPr>
        <w:rPr>
          <w:b/>
          <w:u w:val="single"/>
        </w:rPr>
      </w:pPr>
    </w:p>
    <w:p w14:paraId="1D132D2C" w14:textId="77777777" w:rsidR="00BD4BA3" w:rsidRPr="001D1F62" w:rsidRDefault="00BD4BA3" w:rsidP="00BD4BA3">
      <w:pPr>
        <w:rPr>
          <w:b/>
          <w:u w:val="single"/>
        </w:rPr>
      </w:pPr>
    </w:p>
    <w:p w14:paraId="68AA1E6E" w14:textId="218F0C1D" w:rsidR="007904E6" w:rsidRPr="007904E6" w:rsidRDefault="007904E6" w:rsidP="007904E6">
      <w:pPr>
        <w:jc w:val="left"/>
        <w:rPr>
          <w:rFonts w:cs="Arial"/>
          <w:b/>
          <w:bCs/>
          <w:iCs/>
          <w:color w:val="000000" w:themeColor="text1"/>
          <w:sz w:val="28"/>
          <w:szCs w:val="28"/>
        </w:rPr>
      </w:pPr>
    </w:p>
    <w:p w14:paraId="3C3DC848" w14:textId="77777777" w:rsidR="00BD4BA3" w:rsidRDefault="00BD4BA3">
      <w:pPr>
        <w:jc w:val="left"/>
        <w:rPr>
          <w:rFonts w:cs="Arial"/>
          <w:b/>
          <w:bCs/>
          <w:iCs/>
          <w:color w:val="000000" w:themeColor="text1"/>
          <w:sz w:val="28"/>
          <w:szCs w:val="28"/>
          <w:highlight w:val="lightGray"/>
        </w:rPr>
      </w:pPr>
      <w:r>
        <w:rPr>
          <w:highlight w:val="lightGray"/>
        </w:rPr>
        <w:br w:type="page"/>
      </w:r>
    </w:p>
    <w:p w14:paraId="1856708B" w14:textId="2EEFAFF3" w:rsidR="007904E6" w:rsidRDefault="007904E6" w:rsidP="00C537FF">
      <w:pPr>
        <w:pStyle w:val="Heading2"/>
        <w:pBdr>
          <w:bottom w:val="single" w:sz="4" w:space="1" w:color="auto"/>
        </w:pBdr>
      </w:pPr>
      <w:bookmarkStart w:id="23" w:name="_Toc481142920"/>
      <w:r>
        <w:lastRenderedPageBreak/>
        <w:t>Quantitative Research</w:t>
      </w:r>
      <w:bookmarkEnd w:id="23"/>
    </w:p>
    <w:p w14:paraId="32399457" w14:textId="5FD486CF" w:rsidR="00D02B49" w:rsidRDefault="00D02B49" w:rsidP="00D02B49">
      <w:pPr>
        <w:spacing w:before="120"/>
        <w:rPr>
          <w:lang w:eastAsia="en-CA"/>
        </w:rPr>
      </w:pPr>
      <w:r>
        <w:rPr>
          <w:lang w:eastAsia="en-CA"/>
        </w:rPr>
        <w:t xml:space="preserve">This section of the report </w:t>
      </w:r>
      <w:r w:rsidR="008C4291">
        <w:rPr>
          <w:lang w:eastAsia="en-CA"/>
        </w:rPr>
        <w:t>describes the findings from the online survey</w:t>
      </w:r>
      <w:r>
        <w:rPr>
          <w:lang w:eastAsia="en-CA"/>
        </w:rPr>
        <w:t>.</w:t>
      </w:r>
    </w:p>
    <w:p w14:paraId="214DDB28" w14:textId="77777777" w:rsidR="00C537FF" w:rsidRDefault="00C537FF" w:rsidP="00C537FF"/>
    <w:p w14:paraId="138473CB" w14:textId="6F983B20" w:rsidR="009436AF" w:rsidRPr="0008208A" w:rsidRDefault="009436AF" w:rsidP="0055155E">
      <w:pPr>
        <w:pStyle w:val="ListParagraph"/>
        <w:numPr>
          <w:ilvl w:val="0"/>
          <w:numId w:val="62"/>
        </w:numPr>
        <w:rPr>
          <w:b/>
          <w:sz w:val="24"/>
        </w:rPr>
      </w:pPr>
      <w:r w:rsidRPr="0008208A">
        <w:rPr>
          <w:b/>
          <w:sz w:val="24"/>
        </w:rPr>
        <w:t>Smoking Status</w:t>
      </w:r>
    </w:p>
    <w:p w14:paraId="5B5AEDF0" w14:textId="588EBD06" w:rsidR="009436AF" w:rsidRDefault="00264218" w:rsidP="00C537FF">
      <w:pPr>
        <w:pStyle w:val="Title"/>
      </w:pPr>
      <w:r>
        <w:t>Six in 10 r</w:t>
      </w:r>
      <w:r w:rsidR="009436AF">
        <w:t>espondents</w:t>
      </w:r>
      <w:r w:rsidR="00431A97">
        <w:t xml:space="preserve"> </w:t>
      </w:r>
      <w:r>
        <w:t>do not</w:t>
      </w:r>
      <w:r w:rsidR="00431A97">
        <w:t xml:space="preserve"> </w:t>
      </w:r>
      <w:r w:rsidR="00F23390">
        <w:t>current</w:t>
      </w:r>
      <w:r>
        <w:t>ly</w:t>
      </w:r>
      <w:r w:rsidR="00F23390">
        <w:t xml:space="preserve"> </w:t>
      </w:r>
      <w:r w:rsidR="00431A97">
        <w:t>s</w:t>
      </w:r>
      <w:r>
        <w:t>moke</w:t>
      </w:r>
    </w:p>
    <w:p w14:paraId="4E6214A1" w14:textId="310AC51B" w:rsidR="00551B6A" w:rsidRDefault="00551B6A" w:rsidP="00551B6A">
      <w:r>
        <w:rPr>
          <w:lang w:eastAsia="en-CA"/>
        </w:rPr>
        <w:t>O</w:t>
      </w:r>
      <w:r w:rsidRPr="005A132A">
        <w:rPr>
          <w:lang w:eastAsia="en-CA"/>
        </w:rPr>
        <w:t>ver</w:t>
      </w:r>
      <w:r>
        <w:rPr>
          <w:lang w:eastAsia="en-CA"/>
        </w:rPr>
        <w:t xml:space="preserve">all, six in 10 </w:t>
      </w:r>
      <w:r w:rsidRPr="005A132A">
        <w:rPr>
          <w:lang w:eastAsia="en-CA"/>
        </w:rPr>
        <w:t>said they do not smoke</w:t>
      </w:r>
      <w:r w:rsidR="006C7040">
        <w:rPr>
          <w:lang w:eastAsia="en-CA"/>
        </w:rPr>
        <w:t xml:space="preserve"> </w:t>
      </w:r>
      <w:r w:rsidR="006C7040" w:rsidRPr="005A132A">
        <w:rPr>
          <w:lang w:eastAsia="en-CA"/>
        </w:rPr>
        <w:t>at the present time</w:t>
      </w:r>
      <w:r w:rsidRPr="005A132A">
        <w:rPr>
          <w:lang w:eastAsia="en-CA"/>
        </w:rPr>
        <w:t>.</w:t>
      </w:r>
      <w:r>
        <w:rPr>
          <w:lang w:eastAsia="en-CA"/>
        </w:rPr>
        <w:t xml:space="preserve"> Specifically, </w:t>
      </w:r>
      <w:r>
        <w:t xml:space="preserve">47% are non-smokers and 13% are former smokers. </w:t>
      </w:r>
      <w:r w:rsidR="006C7040">
        <w:t xml:space="preserve">Conversely, 40% of survey </w:t>
      </w:r>
      <w:r w:rsidR="00D35393">
        <w:t>respondents are</w:t>
      </w:r>
      <w:r w:rsidRPr="001E5049">
        <w:t xml:space="preserve"> </w:t>
      </w:r>
      <w:r>
        <w:t>current smoker</w:t>
      </w:r>
      <w:r w:rsidRPr="001E5049">
        <w:t>s</w:t>
      </w:r>
      <w:r w:rsidR="006C7040">
        <w:t xml:space="preserve">, of which </w:t>
      </w:r>
      <w:r w:rsidR="006C7040">
        <w:rPr>
          <w:lang w:eastAsia="en-CA"/>
        </w:rPr>
        <w:t>18% smoke daily and 22% smoke occasionally</w:t>
      </w:r>
      <w:r w:rsidRPr="001E5049">
        <w:t>.</w:t>
      </w:r>
      <w:r>
        <w:t xml:space="preserve"> </w:t>
      </w:r>
      <w:r w:rsidRPr="00180B5E">
        <w:t>Respondents who are 20 to 24 years old were more likely than those who are 15 to 19 years old to be both current (46% vs 34%) and former smokers (15% vs 11%).</w:t>
      </w:r>
      <w:r>
        <w:t xml:space="preserve"> </w:t>
      </w:r>
    </w:p>
    <w:p w14:paraId="4A66FD0F" w14:textId="516274F2" w:rsidR="009436AF" w:rsidRPr="001E5049" w:rsidRDefault="009436AF" w:rsidP="009436AF"/>
    <w:p w14:paraId="11EAC98B" w14:textId="768AE09B" w:rsidR="00911738" w:rsidRPr="00911738" w:rsidRDefault="00911738" w:rsidP="00FD5682">
      <w:pPr>
        <w:pStyle w:val="Caption"/>
        <w:keepNext/>
      </w:pPr>
      <w:bookmarkStart w:id="24" w:name="_Toc481142926"/>
      <w:r w:rsidRPr="00911738">
        <w:t xml:space="preserve">Figure </w:t>
      </w:r>
      <w:fldSimple w:instr=" SEQ Figure \* ARABIC ">
        <w:r w:rsidR="002A1706">
          <w:rPr>
            <w:noProof/>
          </w:rPr>
          <w:t>1</w:t>
        </w:r>
      </w:fldSimple>
      <w:r w:rsidRPr="00911738">
        <w:t>: Smoking Status (Traditional Cigarettes)</w:t>
      </w:r>
      <w:bookmarkEnd w:id="24"/>
    </w:p>
    <w:p w14:paraId="2E81D951" w14:textId="6BD3805A" w:rsidR="009436AF" w:rsidRDefault="00E5264C" w:rsidP="008C4291">
      <w:pPr>
        <w:jc w:val="center"/>
      </w:pPr>
      <w:r w:rsidRPr="00E5264C">
        <w:rPr>
          <w:noProof/>
          <w:lang w:eastAsia="en-CA"/>
        </w:rPr>
        <w:drawing>
          <wp:inline distT="0" distB="0" distL="0" distR="0" wp14:anchorId="2BEFF6C1" wp14:editId="1189A46B">
            <wp:extent cx="5577840" cy="3137535"/>
            <wp:effectExtent l="0" t="0" r="381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7840" cy="3137535"/>
                    </a:xfrm>
                    <a:prstGeom prst="rect">
                      <a:avLst/>
                    </a:prstGeom>
                  </pic:spPr>
                </pic:pic>
              </a:graphicData>
            </a:graphic>
          </wp:inline>
        </w:drawing>
      </w:r>
    </w:p>
    <w:p w14:paraId="5611B787" w14:textId="77777777" w:rsidR="008F0E5A" w:rsidRDefault="008F0E5A" w:rsidP="008F0E5A">
      <w:pPr>
        <w:pStyle w:val="NormalWeb"/>
        <w:spacing w:before="0" w:beforeAutospacing="0" w:after="0" w:afterAutospacing="0"/>
        <w:rPr>
          <w:rFonts w:asciiTheme="minorHAnsi" w:eastAsia="+mn-ea" w:hAnsiTheme="minorHAnsi" w:cstheme="minorHAnsi"/>
          <w:color w:val="000000"/>
          <w:kern w:val="24"/>
          <w:sz w:val="20"/>
          <w:szCs w:val="32"/>
        </w:rPr>
      </w:pPr>
      <w:r w:rsidRPr="00B64976">
        <w:rPr>
          <w:rFonts w:asciiTheme="minorHAnsi" w:eastAsia="+mn-ea" w:hAnsiTheme="minorHAnsi" w:cstheme="minorHAnsi"/>
          <w:color w:val="000000"/>
          <w:kern w:val="24"/>
          <w:sz w:val="20"/>
          <w:szCs w:val="32"/>
        </w:rPr>
        <w:t>Base: n=1,509; all surveyed respondents</w:t>
      </w:r>
    </w:p>
    <w:p w14:paraId="00BA8732" w14:textId="77777777" w:rsidR="008F0E5A" w:rsidRPr="00E5264C" w:rsidRDefault="008F0E5A" w:rsidP="008F0E5A">
      <w:pPr>
        <w:pStyle w:val="NormalWeb"/>
        <w:spacing w:before="0" w:beforeAutospacing="0" w:after="0" w:afterAutospacing="0"/>
        <w:rPr>
          <w:sz w:val="16"/>
        </w:rPr>
      </w:pPr>
      <w:r w:rsidRPr="00E5264C">
        <w:rPr>
          <w:rFonts w:asciiTheme="minorHAnsi" w:eastAsia="Calibri" w:hAnsi="Calibri" w:cstheme="minorBidi"/>
          <w:color w:val="000000" w:themeColor="text1"/>
          <w:kern w:val="24"/>
          <w:sz w:val="20"/>
          <w:szCs w:val="32"/>
        </w:rPr>
        <w:t>This includes cigarettes that are bought ready-made, as well as cigarettes that people make themselves.</w:t>
      </w:r>
    </w:p>
    <w:p w14:paraId="6244B401" w14:textId="7D6991F7" w:rsidR="006641EE" w:rsidRPr="008F0E5A" w:rsidRDefault="006641EE" w:rsidP="00980EB6">
      <w:pPr>
        <w:rPr>
          <w:lang w:val="en-US"/>
        </w:rPr>
      </w:pPr>
    </w:p>
    <w:p w14:paraId="47EFE6D2" w14:textId="77777777" w:rsidR="00B64976" w:rsidRDefault="00B64976" w:rsidP="00980EB6"/>
    <w:p w14:paraId="65553434" w14:textId="0F107280" w:rsidR="00551B6A" w:rsidRDefault="00551B6A" w:rsidP="00551B6A">
      <w:r w:rsidRPr="00180B5E">
        <w:t xml:space="preserve">Compared to Ontarians, respondents from Quebec were </w:t>
      </w:r>
      <w:r w:rsidRPr="00180B5E">
        <w:rPr>
          <w:i/>
        </w:rPr>
        <w:t>less</w:t>
      </w:r>
      <w:r w:rsidRPr="00180B5E">
        <w:t xml:space="preserve"> likely to be current smokers (</w:t>
      </w:r>
      <w:r w:rsidR="0072119C" w:rsidRPr="00180B5E">
        <w:t>35</w:t>
      </w:r>
      <w:r w:rsidRPr="00180B5E">
        <w:t xml:space="preserve">% vs </w:t>
      </w:r>
      <w:r w:rsidR="0072119C" w:rsidRPr="00180B5E">
        <w:t>45</w:t>
      </w:r>
      <w:r w:rsidRPr="00180B5E">
        <w:t xml:space="preserve">%), and men were </w:t>
      </w:r>
      <w:r w:rsidRPr="00180B5E">
        <w:rPr>
          <w:i/>
        </w:rPr>
        <w:t>more</w:t>
      </w:r>
      <w:r w:rsidRPr="00180B5E">
        <w:t xml:space="preserve"> likely than women to be current smokers (43% vs 36%). In addition, the likelihood of currently smoking was higher among e-cigarettes users than non-users (</w:t>
      </w:r>
      <w:r w:rsidR="0072119C" w:rsidRPr="00180B5E">
        <w:t>69</w:t>
      </w:r>
      <w:r w:rsidRPr="00180B5E">
        <w:t xml:space="preserve">% vs </w:t>
      </w:r>
      <w:r w:rsidR="0072119C" w:rsidRPr="00180B5E">
        <w:t>14</w:t>
      </w:r>
      <w:r w:rsidRPr="00180B5E">
        <w:t>%).</w:t>
      </w:r>
    </w:p>
    <w:p w14:paraId="5F068E9A" w14:textId="77777777" w:rsidR="00980EB6" w:rsidRDefault="00980EB6" w:rsidP="00980EB6"/>
    <w:p w14:paraId="598B8A5D" w14:textId="7B0F2818" w:rsidR="009436AF" w:rsidRPr="00916E04" w:rsidRDefault="00916E04" w:rsidP="00916E04">
      <w:pPr>
        <w:pStyle w:val="Title"/>
      </w:pPr>
      <w:r>
        <w:t>Vast m</w:t>
      </w:r>
      <w:r w:rsidR="00431A97">
        <w:t>ajority of s</w:t>
      </w:r>
      <w:r w:rsidR="009436AF">
        <w:t xml:space="preserve">mokers </w:t>
      </w:r>
      <w:r w:rsidR="00431A97">
        <w:t>h</w:t>
      </w:r>
      <w:r w:rsidR="009436AF">
        <w:t xml:space="preserve">ave </w:t>
      </w:r>
      <w:r w:rsidR="00431A97">
        <w:t>b</w:t>
      </w:r>
      <w:r w:rsidR="009436AF">
        <w:t xml:space="preserve">een </w:t>
      </w:r>
      <w:r w:rsidR="00431A97">
        <w:t>s</w:t>
      </w:r>
      <w:r w:rsidR="009436AF">
        <w:t xml:space="preserve">moking for 5 </w:t>
      </w:r>
      <w:r w:rsidR="00431A97">
        <w:t>y</w:t>
      </w:r>
      <w:r w:rsidR="009436AF">
        <w:t xml:space="preserve">ears or </w:t>
      </w:r>
      <w:r w:rsidR="00431A97">
        <w:t>l</w:t>
      </w:r>
      <w:r w:rsidR="009436AF">
        <w:t>ess</w:t>
      </w:r>
    </w:p>
    <w:p w14:paraId="2556A038" w14:textId="72593A56" w:rsidR="00551B6A" w:rsidRDefault="00551B6A" w:rsidP="00551B6A">
      <w:pPr>
        <w:rPr>
          <w:lang w:eastAsia="en-CA"/>
        </w:rPr>
      </w:pPr>
      <w:r w:rsidRPr="00E17FF7">
        <w:rPr>
          <w:lang w:eastAsia="en-CA"/>
        </w:rPr>
        <w:t>The vast majority of</w:t>
      </w:r>
      <w:r>
        <w:rPr>
          <w:lang w:eastAsia="en-CA"/>
        </w:rPr>
        <w:t xml:space="preserve"> youth and young adult</w:t>
      </w:r>
      <w:r w:rsidRPr="00E17FF7">
        <w:rPr>
          <w:lang w:eastAsia="en-CA"/>
        </w:rPr>
        <w:t xml:space="preserve"> smokers</w:t>
      </w:r>
      <w:r w:rsidR="00D35393">
        <w:rPr>
          <w:lang w:eastAsia="en-CA"/>
        </w:rPr>
        <w:t xml:space="preserve"> (n=607)</w:t>
      </w:r>
      <w:r w:rsidRPr="00E17FF7">
        <w:rPr>
          <w:lang w:eastAsia="en-CA"/>
        </w:rPr>
        <w:t xml:space="preserve"> have been smoking cigarettes for five years or less</w:t>
      </w:r>
      <w:r w:rsidR="00D35393">
        <w:rPr>
          <w:lang w:eastAsia="en-CA"/>
        </w:rPr>
        <w:t xml:space="preserve"> (82%)</w:t>
      </w:r>
      <w:r>
        <w:rPr>
          <w:lang w:eastAsia="en-CA"/>
        </w:rPr>
        <w:t xml:space="preserve">; only </w:t>
      </w:r>
      <w:r w:rsidRPr="00E17FF7">
        <w:rPr>
          <w:lang w:eastAsia="en-CA"/>
        </w:rPr>
        <w:t>16% said they have been smoking for more than five years</w:t>
      </w:r>
      <w:r w:rsidRPr="00401B1F">
        <w:rPr>
          <w:lang w:eastAsia="en-CA"/>
        </w:rPr>
        <w:t>. Young adults (age 20 to 24) were more likely to be daily smokers, as well as more likely to have been smoking for more than 5 years.</w:t>
      </w:r>
      <w:r>
        <w:rPr>
          <w:lang w:eastAsia="en-CA"/>
        </w:rPr>
        <w:t xml:space="preserve"> </w:t>
      </w:r>
      <w:r w:rsidRPr="006C7040">
        <w:rPr>
          <w:lang w:eastAsia="en-CA"/>
        </w:rPr>
        <w:t xml:space="preserve">Women were significantly </w:t>
      </w:r>
      <w:r w:rsidRPr="006C7040">
        <w:rPr>
          <w:lang w:eastAsia="en-CA"/>
        </w:rPr>
        <w:lastRenderedPageBreak/>
        <w:t>more likely than men to have started smoking cigarettes less than a year ago (</w:t>
      </w:r>
      <w:r w:rsidR="0072119C" w:rsidRPr="006C7040">
        <w:rPr>
          <w:lang w:eastAsia="en-CA"/>
        </w:rPr>
        <w:t>27% vs 19%</w:t>
      </w:r>
      <w:r w:rsidRPr="006C7040">
        <w:rPr>
          <w:lang w:eastAsia="en-CA"/>
        </w:rPr>
        <w:t>)</w:t>
      </w:r>
      <w:r w:rsidR="0072119C">
        <w:rPr>
          <w:lang w:eastAsia="en-CA"/>
        </w:rPr>
        <w:t>.</w:t>
      </w:r>
    </w:p>
    <w:p w14:paraId="5947F2D1" w14:textId="13205240" w:rsidR="009436AF" w:rsidRPr="00E17FF7" w:rsidRDefault="009436AF" w:rsidP="009436AF">
      <w:pPr>
        <w:rPr>
          <w:lang w:eastAsia="en-CA"/>
        </w:rPr>
      </w:pPr>
    </w:p>
    <w:p w14:paraId="3627E931" w14:textId="37F6C55C" w:rsidR="009436AF" w:rsidRDefault="009436AF" w:rsidP="008B57D0">
      <w:pPr>
        <w:jc w:val="center"/>
        <w:rPr>
          <w:lang w:eastAsia="en-CA"/>
        </w:rPr>
      </w:pPr>
    </w:p>
    <w:p w14:paraId="39FB8223" w14:textId="4F272A46" w:rsidR="00FF7316" w:rsidRPr="00FF7316" w:rsidRDefault="00FF7316" w:rsidP="00FD5682">
      <w:pPr>
        <w:pStyle w:val="Caption"/>
        <w:keepNext/>
        <w:rPr>
          <w:sz w:val="18"/>
        </w:rPr>
      </w:pPr>
      <w:bookmarkStart w:id="25" w:name="_Toc481142927"/>
      <w:bookmarkStart w:id="26" w:name="_Toc478742354"/>
      <w:r w:rsidRPr="00FF7316">
        <w:rPr>
          <w:sz w:val="18"/>
        </w:rPr>
        <w:t xml:space="preserve">Figure </w:t>
      </w:r>
      <w:r w:rsidRPr="00FF7316">
        <w:rPr>
          <w:sz w:val="18"/>
        </w:rPr>
        <w:fldChar w:fldCharType="begin"/>
      </w:r>
      <w:r w:rsidRPr="00FF7316">
        <w:rPr>
          <w:sz w:val="18"/>
        </w:rPr>
        <w:instrText xml:space="preserve"> SEQ Figure \* ARABIC </w:instrText>
      </w:r>
      <w:r w:rsidRPr="00FF7316">
        <w:rPr>
          <w:sz w:val="18"/>
        </w:rPr>
        <w:fldChar w:fldCharType="separate"/>
      </w:r>
      <w:r w:rsidR="002A1706">
        <w:rPr>
          <w:noProof/>
          <w:sz w:val="18"/>
        </w:rPr>
        <w:t>2</w:t>
      </w:r>
      <w:r w:rsidRPr="00FF7316">
        <w:rPr>
          <w:sz w:val="18"/>
        </w:rPr>
        <w:fldChar w:fldCharType="end"/>
      </w:r>
      <w:r>
        <w:rPr>
          <w:sz w:val="18"/>
        </w:rPr>
        <w:t>: Leng</w:t>
      </w:r>
      <w:r w:rsidRPr="00FF7316">
        <w:rPr>
          <w:sz w:val="18"/>
        </w:rPr>
        <w:t>t</w:t>
      </w:r>
      <w:r>
        <w:rPr>
          <w:sz w:val="18"/>
        </w:rPr>
        <w:t>h</w:t>
      </w:r>
      <w:r w:rsidRPr="00FF7316">
        <w:rPr>
          <w:sz w:val="18"/>
        </w:rPr>
        <w:t xml:space="preserve"> of Time Smoking</w:t>
      </w:r>
      <w:bookmarkEnd w:id="25"/>
    </w:p>
    <w:p w14:paraId="6A66780A" w14:textId="7A3A53D1" w:rsidR="008F0E5A" w:rsidRDefault="00E5264C">
      <w:pPr>
        <w:jc w:val="left"/>
      </w:pPr>
      <w:r w:rsidRPr="00E5264C">
        <w:rPr>
          <w:noProof/>
          <w:lang w:eastAsia="en-CA"/>
        </w:rPr>
        <w:drawing>
          <wp:inline distT="0" distB="0" distL="0" distR="0" wp14:anchorId="590F1AAC" wp14:editId="2AAE6E6A">
            <wp:extent cx="5577840" cy="3137535"/>
            <wp:effectExtent l="0" t="0" r="381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7840" cy="3137535"/>
                    </a:xfrm>
                    <a:prstGeom prst="rect">
                      <a:avLst/>
                    </a:prstGeom>
                  </pic:spPr>
                </pic:pic>
              </a:graphicData>
            </a:graphic>
          </wp:inline>
        </w:drawing>
      </w:r>
    </w:p>
    <w:p w14:paraId="7EC0C1EC"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Base: n=607; those who smoke currently</w:t>
      </w:r>
    </w:p>
    <w:p w14:paraId="43DC6C7A"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Q5. How long have you been smoking cigarettes?</w:t>
      </w:r>
    </w:p>
    <w:p w14:paraId="4E1B0CA4" w14:textId="77777777" w:rsidR="008F0E5A" w:rsidRPr="008F0E5A" w:rsidRDefault="008F0E5A">
      <w:pPr>
        <w:jc w:val="left"/>
        <w:rPr>
          <w:lang w:val="en-US"/>
        </w:rPr>
      </w:pPr>
    </w:p>
    <w:p w14:paraId="6540B32D" w14:textId="78180F97" w:rsidR="00D03C8E" w:rsidRDefault="00401B1F">
      <w:pPr>
        <w:jc w:val="left"/>
      </w:pPr>
      <w:r>
        <w:br w:type="page"/>
      </w:r>
    </w:p>
    <w:p w14:paraId="308B20A4" w14:textId="7D22BF3B" w:rsidR="009436AF" w:rsidRPr="0008208A" w:rsidRDefault="008B57D0" w:rsidP="0055155E">
      <w:pPr>
        <w:pStyle w:val="ListParagraph"/>
        <w:numPr>
          <w:ilvl w:val="0"/>
          <w:numId w:val="62"/>
        </w:numPr>
        <w:rPr>
          <w:b/>
          <w:sz w:val="24"/>
        </w:rPr>
      </w:pPr>
      <w:r w:rsidRPr="0008208A">
        <w:rPr>
          <w:b/>
          <w:sz w:val="24"/>
        </w:rPr>
        <w:lastRenderedPageBreak/>
        <w:t>E-c</w:t>
      </w:r>
      <w:r w:rsidR="009436AF" w:rsidRPr="0008208A">
        <w:rPr>
          <w:b/>
          <w:sz w:val="24"/>
        </w:rPr>
        <w:t xml:space="preserve">igarette </w:t>
      </w:r>
      <w:bookmarkEnd w:id="26"/>
      <w:r w:rsidR="0008208A">
        <w:rPr>
          <w:b/>
          <w:sz w:val="24"/>
        </w:rPr>
        <w:t>Use</w:t>
      </w:r>
    </w:p>
    <w:p w14:paraId="64700F83" w14:textId="65BC40BF" w:rsidR="009436AF" w:rsidRDefault="00B053F3" w:rsidP="00B053F3">
      <w:pPr>
        <w:pStyle w:val="Title"/>
      </w:pPr>
      <w:r>
        <w:t>Just over half of respondents h</w:t>
      </w:r>
      <w:r w:rsidR="009436AF">
        <w:t xml:space="preserve">ave </w:t>
      </w:r>
      <w:r>
        <w:rPr>
          <w:u w:val="single"/>
        </w:rPr>
        <w:t>n</w:t>
      </w:r>
      <w:r w:rsidR="009436AF" w:rsidRPr="000C2990">
        <w:rPr>
          <w:u w:val="single"/>
        </w:rPr>
        <w:t>ot</w:t>
      </w:r>
      <w:r>
        <w:t xml:space="preserve"> tried e</w:t>
      </w:r>
      <w:r w:rsidR="009436AF">
        <w:t>-cigarettes</w:t>
      </w:r>
    </w:p>
    <w:p w14:paraId="1AFF71F9" w14:textId="77777777" w:rsidR="00A97043" w:rsidRDefault="009436AF" w:rsidP="009436AF">
      <w:pPr>
        <w:rPr>
          <w:lang w:eastAsia="en-CA"/>
        </w:rPr>
      </w:pPr>
      <w:r>
        <w:rPr>
          <w:lang w:eastAsia="en-CA"/>
        </w:rPr>
        <w:t>Just over half the respondents (53%) said they have never tried an e-cigarette</w:t>
      </w:r>
      <w:r w:rsidR="00A97043">
        <w:rPr>
          <w:lang w:eastAsia="en-CA"/>
        </w:rPr>
        <w:t>,</w:t>
      </w:r>
      <w:r>
        <w:rPr>
          <w:lang w:eastAsia="en-CA"/>
        </w:rPr>
        <w:t xml:space="preserve"> while the remainder (47%) said they have tried e-cigarettes.</w:t>
      </w:r>
      <w:r w:rsidR="00A97043">
        <w:rPr>
          <w:lang w:eastAsia="en-CA"/>
        </w:rPr>
        <w:t xml:space="preserve"> Respondents were offered the following description of e-cigarettes: </w:t>
      </w:r>
    </w:p>
    <w:p w14:paraId="3A100FEC" w14:textId="10B65AE4" w:rsidR="009436AF" w:rsidRDefault="00A97043" w:rsidP="00A97043">
      <w:pPr>
        <w:spacing w:before="120"/>
        <w:ind w:left="720" w:right="720"/>
        <w:rPr>
          <w:rFonts w:cs="Arial"/>
          <w:i/>
        </w:rPr>
      </w:pPr>
      <w:r w:rsidRPr="00A97043">
        <w:rPr>
          <w:rFonts w:cs="Arial"/>
          <w:i/>
        </w:rPr>
        <w:t>E-cigarettes are battery-powered vaping devices which are sometimes designed to look and feel like regular cigarettes. These devices are used to heat e-liquid into vapour you can inhale.</w:t>
      </w:r>
    </w:p>
    <w:p w14:paraId="06848956" w14:textId="77777777" w:rsidR="008976BF" w:rsidRPr="00A97043" w:rsidRDefault="008976BF" w:rsidP="00A97043">
      <w:pPr>
        <w:spacing w:before="120"/>
        <w:ind w:left="720" w:right="720"/>
        <w:rPr>
          <w:i/>
          <w:lang w:eastAsia="en-CA"/>
        </w:rPr>
      </w:pPr>
    </w:p>
    <w:p w14:paraId="6B628CAA" w14:textId="3D7BA367" w:rsidR="00FF7316" w:rsidRPr="00FF7316" w:rsidRDefault="00FF7316" w:rsidP="00FD5682">
      <w:pPr>
        <w:pStyle w:val="Caption"/>
        <w:keepNext/>
      </w:pPr>
      <w:bookmarkStart w:id="27" w:name="_Toc481142928"/>
      <w:r w:rsidRPr="00FF7316">
        <w:t xml:space="preserve">Figure </w:t>
      </w:r>
      <w:fldSimple w:instr=" SEQ Figure \* ARABIC ">
        <w:r w:rsidR="002A1706">
          <w:rPr>
            <w:noProof/>
          </w:rPr>
          <w:t>3</w:t>
        </w:r>
      </w:fldSimple>
      <w:r w:rsidRPr="00FF7316">
        <w:t>: Use of E-Cigarettes</w:t>
      </w:r>
      <w:bookmarkEnd w:id="27"/>
    </w:p>
    <w:p w14:paraId="4662DC5E" w14:textId="09C9FE9B" w:rsidR="009436AF" w:rsidRDefault="00FF7316" w:rsidP="00A97043">
      <w:pPr>
        <w:jc w:val="center"/>
        <w:rPr>
          <w:lang w:eastAsia="en-CA"/>
        </w:rPr>
      </w:pPr>
      <w:r w:rsidRPr="00FF7316">
        <w:rPr>
          <w:noProof/>
          <w:lang w:eastAsia="en-CA"/>
        </w:rPr>
        <w:drawing>
          <wp:inline distT="0" distB="0" distL="0" distR="0" wp14:anchorId="0E5CD162" wp14:editId="004CA0A3">
            <wp:extent cx="5577840" cy="314864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840" cy="3148640"/>
                    </a:xfrm>
                    <a:prstGeom prst="rect">
                      <a:avLst/>
                    </a:prstGeom>
                    <a:noFill/>
                    <a:ln>
                      <a:noFill/>
                    </a:ln>
                  </pic:spPr>
                </pic:pic>
              </a:graphicData>
            </a:graphic>
          </wp:inline>
        </w:drawing>
      </w:r>
    </w:p>
    <w:p w14:paraId="47DE3115" w14:textId="0C4B376A"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 xml:space="preserve">Base: </w:t>
      </w:r>
      <w:r w:rsidR="00335E99">
        <w:rPr>
          <w:rFonts w:asciiTheme="minorHAnsi" w:hAnsi="Calibri" w:cstheme="minorBidi"/>
          <w:color w:val="000000" w:themeColor="text1"/>
          <w:kern w:val="24"/>
          <w:sz w:val="20"/>
          <w:szCs w:val="28"/>
        </w:rPr>
        <w:t xml:space="preserve">n = </w:t>
      </w:r>
      <w:r w:rsidRPr="00FF7316">
        <w:rPr>
          <w:rFonts w:asciiTheme="minorHAnsi" w:hAnsi="Calibri" w:cstheme="minorBidi"/>
          <w:color w:val="000000" w:themeColor="text1"/>
          <w:kern w:val="24"/>
          <w:sz w:val="20"/>
          <w:szCs w:val="28"/>
        </w:rPr>
        <w:t>1,509; all surveyed respondents</w:t>
      </w:r>
    </w:p>
    <w:p w14:paraId="320DD4A3"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 xml:space="preserve">Q7.  Have you ever tried an electronic cigarette, also known as an </w:t>
      </w:r>
      <w:r w:rsidRPr="00FF7316">
        <w:rPr>
          <w:rFonts w:asciiTheme="minorHAnsi" w:hAnsi="Calibri" w:cstheme="minorBidi"/>
          <w:color w:val="000000" w:themeColor="text1"/>
          <w:kern w:val="24"/>
          <w:sz w:val="20"/>
          <w:szCs w:val="28"/>
          <w:u w:val="single"/>
        </w:rPr>
        <w:t>e-cigarette</w:t>
      </w:r>
      <w:r w:rsidRPr="00FF7316">
        <w:rPr>
          <w:rFonts w:asciiTheme="minorHAnsi" w:hAnsi="Calibri" w:cstheme="minorBidi"/>
          <w:color w:val="000000" w:themeColor="text1"/>
          <w:kern w:val="24"/>
          <w:sz w:val="20"/>
          <w:szCs w:val="28"/>
        </w:rPr>
        <w:t>?</w:t>
      </w:r>
    </w:p>
    <w:p w14:paraId="2D04688C" w14:textId="77777777" w:rsidR="00104957" w:rsidRDefault="00104957" w:rsidP="00551B6A">
      <w:pPr>
        <w:rPr>
          <w:lang w:eastAsia="en-CA"/>
        </w:rPr>
      </w:pPr>
    </w:p>
    <w:p w14:paraId="49A5772D" w14:textId="05A52EE3" w:rsidR="00551B6A" w:rsidRDefault="00551B6A" w:rsidP="00551B6A">
      <w:pPr>
        <w:rPr>
          <w:lang w:eastAsia="en-CA"/>
        </w:rPr>
      </w:pPr>
      <w:r w:rsidRPr="00D35393">
        <w:rPr>
          <w:lang w:eastAsia="en-CA"/>
        </w:rPr>
        <w:t>The likelihood of having tried e-cigarettes was higher among young adults (20-24 years old) than youth (15-19 years old) (51% vs 43%), and among men compared to women (50% vs 44%).</w:t>
      </w:r>
    </w:p>
    <w:p w14:paraId="5C6AE7D8" w14:textId="3C091592" w:rsidR="008976BF" w:rsidRDefault="008976BF" w:rsidP="009436AF">
      <w:pPr>
        <w:rPr>
          <w:lang w:eastAsia="en-CA"/>
        </w:rPr>
      </w:pPr>
    </w:p>
    <w:p w14:paraId="57C604DE" w14:textId="77777777" w:rsidR="003523B6" w:rsidRDefault="003523B6" w:rsidP="003523B6">
      <w:pPr>
        <w:pStyle w:val="Title"/>
      </w:pPr>
      <w:r>
        <w:t>E-cigarette users are occasional users</w:t>
      </w:r>
    </w:p>
    <w:p w14:paraId="62B58B4B" w14:textId="05A482E6" w:rsidR="003523B6" w:rsidRDefault="003523B6" w:rsidP="003523B6">
      <w:pPr>
        <w:rPr>
          <w:color w:val="000000" w:themeColor="text1"/>
          <w:lang w:eastAsia="en-CA"/>
        </w:rPr>
      </w:pPr>
      <w:r w:rsidRPr="008100B3">
        <w:rPr>
          <w:color w:val="000000" w:themeColor="text1"/>
          <w:lang w:eastAsia="en-CA"/>
        </w:rPr>
        <w:t>Respondents were more likely to say they are occasional e-cigarette users. While 53% do not use e-cigarettes, 15% said the</w:t>
      </w:r>
      <w:r>
        <w:rPr>
          <w:color w:val="000000" w:themeColor="text1"/>
          <w:lang w:eastAsia="en-CA"/>
        </w:rPr>
        <w:t>y</w:t>
      </w:r>
      <w:r w:rsidRPr="008100B3">
        <w:rPr>
          <w:color w:val="000000" w:themeColor="text1"/>
          <w:lang w:eastAsia="en-CA"/>
        </w:rPr>
        <w:t xml:space="preserve"> do so occasionally and 6% do so daily. In addition, 14% are infrequent users, and 13% said they have used an e-cigarette once. </w:t>
      </w:r>
      <w:r w:rsidR="00511D37">
        <w:rPr>
          <w:color w:val="000000" w:themeColor="text1"/>
          <w:lang w:eastAsia="en-CA"/>
        </w:rPr>
        <w:t>Men were more likely than women to be daily users.</w:t>
      </w:r>
    </w:p>
    <w:p w14:paraId="2515CDA5" w14:textId="150B0EE6" w:rsidR="003523B6" w:rsidRDefault="003523B6" w:rsidP="003523B6">
      <w:pPr>
        <w:rPr>
          <w:color w:val="000000" w:themeColor="text1"/>
          <w:lang w:eastAsia="en-CA"/>
        </w:rPr>
      </w:pPr>
    </w:p>
    <w:p w14:paraId="1DA69CD4" w14:textId="77777777" w:rsidR="00551B6A" w:rsidRPr="00B721FA" w:rsidRDefault="00551B6A" w:rsidP="00551B6A">
      <w:pPr>
        <w:rPr>
          <w:color w:val="000000" w:themeColor="text1"/>
          <w:lang w:eastAsia="en-CA"/>
        </w:rPr>
      </w:pPr>
      <w:r w:rsidRPr="00B721FA">
        <w:rPr>
          <w:color w:val="000000" w:themeColor="text1"/>
          <w:lang w:eastAsia="en-CA"/>
        </w:rPr>
        <w:t xml:space="preserve">When asked how old they were when they first tried an e-cigarette, e-cigarette users (n=713) were more likely to say they were between 16 and 21 years of age. Nearly two-thirds of users were between 16 and 18 years of age (32%) or 19 and 21 years of age </w:t>
      </w:r>
      <w:r w:rsidRPr="00B721FA">
        <w:rPr>
          <w:color w:val="000000" w:themeColor="text1"/>
          <w:lang w:eastAsia="en-CA"/>
        </w:rPr>
        <w:lastRenderedPageBreak/>
        <w:t>(31%) when they first tried an e-cigarette. An additional 20% said they were between 12 and 15 years</w:t>
      </w:r>
      <w:r>
        <w:rPr>
          <w:color w:val="000000" w:themeColor="text1"/>
          <w:lang w:eastAsia="en-CA"/>
        </w:rPr>
        <w:t xml:space="preserve"> old</w:t>
      </w:r>
      <w:r w:rsidRPr="00B721FA">
        <w:rPr>
          <w:color w:val="000000" w:themeColor="text1"/>
          <w:lang w:eastAsia="en-CA"/>
        </w:rPr>
        <w:t>, while 18% were 21 to 24 years old when they first tried an e-cigarette.</w:t>
      </w:r>
    </w:p>
    <w:p w14:paraId="64474F6A" w14:textId="4794E866" w:rsidR="003523B6" w:rsidRDefault="003523B6" w:rsidP="003523B6">
      <w:pPr>
        <w:rPr>
          <w:color w:val="000000" w:themeColor="text1"/>
          <w:lang w:eastAsia="en-CA"/>
        </w:rPr>
      </w:pPr>
    </w:p>
    <w:p w14:paraId="439822F7" w14:textId="60B30365" w:rsidR="00FF7316" w:rsidRPr="00FF7316" w:rsidRDefault="00FF7316" w:rsidP="00FD5682">
      <w:pPr>
        <w:pStyle w:val="Caption"/>
        <w:keepNext/>
      </w:pPr>
      <w:bookmarkStart w:id="28" w:name="_Toc481142929"/>
      <w:r w:rsidRPr="00FF7316">
        <w:t xml:space="preserve">Figure </w:t>
      </w:r>
      <w:fldSimple w:instr=" SEQ Figure \* ARABIC ">
        <w:r w:rsidR="002A1706">
          <w:rPr>
            <w:noProof/>
          </w:rPr>
          <w:t>4</w:t>
        </w:r>
      </w:fldSimple>
      <w:r w:rsidRPr="00FF7316">
        <w:t>: E-Cigarette User Profile Frequency of Use</w:t>
      </w:r>
      <w:bookmarkEnd w:id="28"/>
    </w:p>
    <w:p w14:paraId="1B64DCE7" w14:textId="3C99A331" w:rsidR="008F0E5A" w:rsidRPr="00FF7316" w:rsidRDefault="00FD5682" w:rsidP="008F0E5A">
      <w:pPr>
        <w:rPr>
          <w:sz w:val="18"/>
        </w:rPr>
      </w:pPr>
      <w:r w:rsidRPr="00FD5682">
        <w:rPr>
          <w:noProof/>
          <w:color w:val="000000" w:themeColor="text1"/>
          <w:lang w:eastAsia="en-CA"/>
        </w:rPr>
        <w:drawing>
          <wp:inline distT="0" distB="0" distL="0" distR="0" wp14:anchorId="5602006B" wp14:editId="0F50BCCA">
            <wp:extent cx="5577840" cy="3137535"/>
            <wp:effectExtent l="0" t="0" r="381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7840" cy="3137535"/>
                    </a:xfrm>
                    <a:prstGeom prst="rect">
                      <a:avLst/>
                    </a:prstGeom>
                  </pic:spPr>
                </pic:pic>
              </a:graphicData>
            </a:graphic>
          </wp:inline>
        </w:drawing>
      </w:r>
      <w:r w:rsidR="008F0E5A" w:rsidRPr="00FF7316">
        <w:rPr>
          <w:rFonts w:asciiTheme="minorHAnsi" w:hAnsi="Calibri" w:cstheme="minorBidi"/>
          <w:color w:val="000000" w:themeColor="text1"/>
          <w:kern w:val="24"/>
          <w:sz w:val="20"/>
          <w:szCs w:val="28"/>
        </w:rPr>
        <w:t xml:space="preserve">Base: </w:t>
      </w:r>
      <w:r w:rsidR="00335E99">
        <w:rPr>
          <w:rFonts w:asciiTheme="minorHAnsi" w:hAnsi="Calibri" w:cstheme="minorBidi"/>
          <w:color w:val="000000" w:themeColor="text1"/>
          <w:kern w:val="24"/>
          <w:sz w:val="20"/>
          <w:szCs w:val="28"/>
        </w:rPr>
        <w:t xml:space="preserve">n = </w:t>
      </w:r>
      <w:r w:rsidR="008F0E5A" w:rsidRPr="00FF7316">
        <w:rPr>
          <w:rFonts w:asciiTheme="minorHAnsi" w:hAnsi="Calibri" w:cstheme="minorBidi"/>
          <w:color w:val="000000" w:themeColor="text1"/>
          <w:kern w:val="24"/>
          <w:sz w:val="20"/>
          <w:szCs w:val="28"/>
        </w:rPr>
        <w:t>1,509; all surveyed respondents</w:t>
      </w:r>
    </w:p>
    <w:p w14:paraId="077B50CE"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Q12. Which of the following statements best describes your use of e-cigarettes?</w:t>
      </w:r>
    </w:p>
    <w:p w14:paraId="467233F2" w14:textId="77777777" w:rsidR="00FF7316" w:rsidRDefault="00FF7316" w:rsidP="00FF7316"/>
    <w:p w14:paraId="00816841" w14:textId="756D9791" w:rsidR="00FF7316" w:rsidRDefault="00FF7316" w:rsidP="00FD5682">
      <w:pPr>
        <w:pStyle w:val="Caption"/>
        <w:keepNext/>
      </w:pPr>
      <w:bookmarkStart w:id="29" w:name="_Toc481142930"/>
      <w:r w:rsidRPr="00FF7316">
        <w:t xml:space="preserve">Figure </w:t>
      </w:r>
      <w:fldSimple w:instr=" SEQ Figure \* ARABIC ">
        <w:r w:rsidR="002A1706">
          <w:rPr>
            <w:noProof/>
          </w:rPr>
          <w:t>5</w:t>
        </w:r>
      </w:fldSimple>
      <w:r w:rsidRPr="00FF7316">
        <w:t>: E-Cigarette User Profile Age of First Use</w:t>
      </w:r>
      <w:bookmarkEnd w:id="29"/>
    </w:p>
    <w:p w14:paraId="5A9792B8" w14:textId="2F2EE1EC" w:rsidR="00FF7316" w:rsidRDefault="00FD5682" w:rsidP="00FF7316">
      <w:r w:rsidRPr="00FD5682">
        <w:rPr>
          <w:noProof/>
          <w:lang w:eastAsia="en-CA"/>
        </w:rPr>
        <w:drawing>
          <wp:inline distT="0" distB="0" distL="0" distR="0" wp14:anchorId="349DF0FA" wp14:editId="0867BE00">
            <wp:extent cx="5577840" cy="3137535"/>
            <wp:effectExtent l="0" t="0" r="381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7840" cy="3137535"/>
                    </a:xfrm>
                    <a:prstGeom prst="rect">
                      <a:avLst/>
                    </a:prstGeom>
                  </pic:spPr>
                </pic:pic>
              </a:graphicData>
            </a:graphic>
          </wp:inline>
        </w:drawing>
      </w:r>
    </w:p>
    <w:p w14:paraId="6AA5A846"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Base: n=713; all e-cigarette users</w:t>
      </w:r>
    </w:p>
    <w:p w14:paraId="70357F1C"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Q13. How old were you when you first tried an e-cigarette?</w:t>
      </w:r>
    </w:p>
    <w:p w14:paraId="7EF20F91" w14:textId="77777777" w:rsidR="00FF7316" w:rsidRPr="008F0E5A" w:rsidRDefault="00FF7316" w:rsidP="00FF7316">
      <w:pPr>
        <w:rPr>
          <w:lang w:val="en-US"/>
        </w:rPr>
      </w:pPr>
    </w:p>
    <w:p w14:paraId="2FC6D01A" w14:textId="5D7EF5B9" w:rsidR="00FF7316" w:rsidRDefault="00FF7316" w:rsidP="00FF7316"/>
    <w:p w14:paraId="57DC4671" w14:textId="4BF0BED0" w:rsidR="009436AF" w:rsidRDefault="00B053F3" w:rsidP="00B053F3">
      <w:pPr>
        <w:pStyle w:val="Title"/>
      </w:pPr>
      <w:r>
        <w:lastRenderedPageBreak/>
        <w:t>E-cigarette users more likely to have tried traditional cigarettes f</w:t>
      </w:r>
      <w:r w:rsidR="009436AF">
        <w:t>irst</w:t>
      </w:r>
    </w:p>
    <w:p w14:paraId="38874C05" w14:textId="5ACA8EAD" w:rsidR="009436AF" w:rsidRDefault="009436AF" w:rsidP="009436AF">
      <w:pPr>
        <w:rPr>
          <w:lang w:eastAsia="en-CA"/>
        </w:rPr>
      </w:pPr>
      <w:r>
        <w:rPr>
          <w:lang w:eastAsia="en-CA"/>
        </w:rPr>
        <w:t>The large majority of e-cigarettes users who are current or former smokers said they tried traditional cigarettes before e-cigarettes. Fully 83% said they tried traditional cigarettes first, followed by e-cigarettes.</w:t>
      </w:r>
    </w:p>
    <w:p w14:paraId="694420A0" w14:textId="1FC91F1A" w:rsidR="00A6466F" w:rsidRDefault="00A6466F" w:rsidP="009436AF">
      <w:pPr>
        <w:rPr>
          <w:lang w:eastAsia="en-CA"/>
        </w:rPr>
      </w:pPr>
    </w:p>
    <w:p w14:paraId="3B6BC1D1" w14:textId="53EEA7F0" w:rsidR="00FF7316" w:rsidRPr="00FF7316" w:rsidRDefault="00FF7316" w:rsidP="00FD5682">
      <w:pPr>
        <w:pStyle w:val="Caption"/>
        <w:keepNext/>
      </w:pPr>
      <w:bookmarkStart w:id="30" w:name="_Toc481142931"/>
      <w:r w:rsidRPr="00FF7316">
        <w:t xml:space="preserve">Figure </w:t>
      </w:r>
      <w:fldSimple w:instr=" SEQ Figure \* ARABIC ">
        <w:r w:rsidR="002A1706">
          <w:rPr>
            <w:noProof/>
          </w:rPr>
          <w:t>6</w:t>
        </w:r>
      </w:fldSimple>
      <w:r w:rsidRPr="00FF7316">
        <w:t>: Path of Use</w:t>
      </w:r>
      <w:bookmarkEnd w:id="30"/>
    </w:p>
    <w:p w14:paraId="6D319F0E" w14:textId="0D5C6366" w:rsidR="009436AF" w:rsidRDefault="00FF7316" w:rsidP="00D4529B">
      <w:pPr>
        <w:jc w:val="center"/>
        <w:rPr>
          <w:lang w:eastAsia="en-CA"/>
        </w:rPr>
      </w:pPr>
      <w:r w:rsidRPr="00FF7316">
        <w:rPr>
          <w:noProof/>
          <w:lang w:eastAsia="en-CA"/>
        </w:rPr>
        <w:drawing>
          <wp:inline distT="0" distB="0" distL="0" distR="0" wp14:anchorId="121357D8" wp14:editId="2C2C1061">
            <wp:extent cx="5577840" cy="314864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7840" cy="3148640"/>
                    </a:xfrm>
                    <a:prstGeom prst="rect">
                      <a:avLst/>
                    </a:prstGeom>
                    <a:noFill/>
                    <a:ln>
                      <a:noFill/>
                    </a:ln>
                  </pic:spPr>
                </pic:pic>
              </a:graphicData>
            </a:graphic>
          </wp:inline>
        </w:drawing>
      </w:r>
    </w:p>
    <w:p w14:paraId="55611EDE" w14:textId="6D1665CA"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 xml:space="preserve">Base: </w:t>
      </w:r>
      <w:r w:rsidR="00335E99">
        <w:rPr>
          <w:rFonts w:asciiTheme="minorHAnsi" w:hAnsi="Calibri" w:cstheme="minorBidi"/>
          <w:color w:val="000000" w:themeColor="text1"/>
          <w:kern w:val="24"/>
          <w:sz w:val="20"/>
          <w:szCs w:val="28"/>
        </w:rPr>
        <w:t xml:space="preserve">n = </w:t>
      </w:r>
      <w:r w:rsidRPr="00FF7316">
        <w:rPr>
          <w:rFonts w:asciiTheme="minorHAnsi" w:hAnsi="Calibri" w:cstheme="minorBidi"/>
          <w:color w:val="000000" w:themeColor="text1"/>
          <w:kern w:val="24"/>
          <w:sz w:val="20"/>
          <w:szCs w:val="28"/>
        </w:rPr>
        <w:t>613; those who use e-cigarettes, are smokers and are former smokers</w:t>
      </w:r>
    </w:p>
    <w:p w14:paraId="09EA0A30"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Q8. Which did you try first?</w:t>
      </w:r>
    </w:p>
    <w:p w14:paraId="151E715C" w14:textId="77777777" w:rsidR="00551B6A" w:rsidRDefault="00551B6A" w:rsidP="00551B6A">
      <w:pPr>
        <w:rPr>
          <w:highlight w:val="yellow"/>
          <w:lang w:eastAsia="en-CA"/>
        </w:rPr>
      </w:pPr>
    </w:p>
    <w:p w14:paraId="5B0500BD" w14:textId="1281B58C" w:rsidR="00551B6A" w:rsidRDefault="00551B6A" w:rsidP="00551B6A">
      <w:pPr>
        <w:rPr>
          <w:lang w:eastAsia="en-CA"/>
        </w:rPr>
      </w:pPr>
      <w:r w:rsidRPr="00104957">
        <w:rPr>
          <w:lang w:eastAsia="en-CA"/>
        </w:rPr>
        <w:t>Youth were more likely to have used e-cigarettes first (21% vs 13%), while young adults were more likely to have tried regular cigarettes first (86% vs 78%).</w:t>
      </w:r>
    </w:p>
    <w:p w14:paraId="66F7A4D0" w14:textId="52004AA2" w:rsidR="003523B6" w:rsidRDefault="003523B6">
      <w:pPr>
        <w:jc w:val="left"/>
        <w:rPr>
          <w:b/>
          <w:bCs/>
          <w:kern w:val="28"/>
          <w:szCs w:val="32"/>
        </w:rPr>
      </w:pPr>
    </w:p>
    <w:p w14:paraId="23AFC73C" w14:textId="162724F5" w:rsidR="009436AF" w:rsidRDefault="00B053F3" w:rsidP="00B053F3">
      <w:pPr>
        <w:pStyle w:val="Title"/>
      </w:pPr>
      <w:r>
        <w:t>Friends most common source of awareness of e-cigarettes</w:t>
      </w:r>
    </w:p>
    <w:p w14:paraId="297B190C" w14:textId="5D139B02" w:rsidR="009436AF" w:rsidRDefault="009436AF" w:rsidP="009436AF">
      <w:pPr>
        <w:rPr>
          <w:lang w:eastAsia="en-CA"/>
        </w:rPr>
      </w:pPr>
      <w:r>
        <w:rPr>
          <w:lang w:eastAsia="en-CA"/>
        </w:rPr>
        <w:t>Friends are</w:t>
      </w:r>
      <w:r w:rsidR="00613096">
        <w:rPr>
          <w:lang w:eastAsia="en-CA"/>
        </w:rPr>
        <w:t>,</w:t>
      </w:r>
      <w:r>
        <w:rPr>
          <w:lang w:eastAsia="en-CA"/>
        </w:rPr>
        <w:t xml:space="preserve"> by far</w:t>
      </w:r>
      <w:r w:rsidR="00613096">
        <w:rPr>
          <w:lang w:eastAsia="en-CA"/>
        </w:rPr>
        <w:t>,</w:t>
      </w:r>
      <w:r>
        <w:rPr>
          <w:lang w:eastAsia="en-CA"/>
        </w:rPr>
        <w:t xml:space="preserve"> the most common source through which respondents first learned about e-cigarettes, with close to two-thirds (62%) saying this is how they initially heard about them. Friends were identified twice as often as the next most frequently cited source which was social media (31%). This was followed by news sources (22%), family members (19%), store signs/advertisement (16%), YouTube (10%), and co-workers (7%) (multiple responses accepted). </w:t>
      </w:r>
    </w:p>
    <w:p w14:paraId="542E90C3" w14:textId="6AC61F2D" w:rsidR="00FF7316" w:rsidRDefault="00FF7316" w:rsidP="009436AF">
      <w:pPr>
        <w:rPr>
          <w:lang w:eastAsia="en-CA"/>
        </w:rPr>
      </w:pPr>
    </w:p>
    <w:p w14:paraId="11683A9C" w14:textId="77777777" w:rsidR="00104957" w:rsidRDefault="00104957" w:rsidP="00104957">
      <w:pPr>
        <w:rPr>
          <w:lang w:eastAsia="en-CA"/>
        </w:rPr>
      </w:pPr>
      <w:r w:rsidRPr="00D35393">
        <w:rPr>
          <w:lang w:eastAsia="en-CA"/>
        </w:rPr>
        <w:t xml:space="preserve">Young adults were more likely to have heard about e-cigarettes from their co-workers than youth (10% vs 4%). Conversely, youth were more likely to have first learned about e-cigarettes from YouTube (12% vs 8%). The likelihood of having learned about e-cigarettes from social media was higher among women </w:t>
      </w:r>
      <w:r w:rsidRPr="00D35393">
        <w:t>(35% vs 28%)</w:t>
      </w:r>
      <w:r w:rsidRPr="00D35393">
        <w:rPr>
          <w:lang w:eastAsia="en-CA"/>
        </w:rPr>
        <w:t xml:space="preserve">. Men, on the other hand, were more likely to have first learned about e-cigarettes from YouTube </w:t>
      </w:r>
      <w:r w:rsidRPr="00D35393">
        <w:t xml:space="preserve">(12% vs </w:t>
      </w:r>
      <w:r>
        <w:t>8</w:t>
      </w:r>
      <w:r w:rsidRPr="00D35393">
        <w:t>%)</w:t>
      </w:r>
      <w:r w:rsidRPr="00D35393">
        <w:rPr>
          <w:lang w:eastAsia="en-CA"/>
        </w:rPr>
        <w:t>.</w:t>
      </w:r>
    </w:p>
    <w:p w14:paraId="4DA704B2" w14:textId="77777777" w:rsidR="00104957" w:rsidRDefault="00104957" w:rsidP="009436AF">
      <w:pPr>
        <w:rPr>
          <w:lang w:eastAsia="en-CA"/>
        </w:rPr>
      </w:pPr>
    </w:p>
    <w:p w14:paraId="45EEFCDC" w14:textId="4A640234" w:rsidR="00FF7316" w:rsidRPr="00FF7316" w:rsidRDefault="00FF7316" w:rsidP="00FD5682">
      <w:pPr>
        <w:pStyle w:val="Caption"/>
        <w:keepNext/>
      </w:pPr>
      <w:bookmarkStart w:id="31" w:name="_Toc481142932"/>
      <w:r w:rsidRPr="00FF7316">
        <w:lastRenderedPageBreak/>
        <w:t xml:space="preserve">Figure </w:t>
      </w:r>
      <w:fldSimple w:instr=" SEQ Figure \* ARABIC ">
        <w:r w:rsidR="002A1706">
          <w:rPr>
            <w:noProof/>
          </w:rPr>
          <w:t>7</w:t>
        </w:r>
      </w:fldSimple>
      <w:r w:rsidRPr="00FF7316">
        <w:t>: Sources of E-Cigarette Awareness</w:t>
      </w:r>
      <w:bookmarkEnd w:id="31"/>
    </w:p>
    <w:p w14:paraId="62D526E7" w14:textId="582BEE4F" w:rsidR="009436AF" w:rsidRDefault="00FD5682" w:rsidP="00CF0E92">
      <w:pPr>
        <w:jc w:val="center"/>
        <w:rPr>
          <w:lang w:eastAsia="en-CA"/>
        </w:rPr>
      </w:pPr>
      <w:r w:rsidRPr="00FD5682">
        <w:rPr>
          <w:noProof/>
          <w:lang w:eastAsia="en-CA"/>
        </w:rPr>
        <w:drawing>
          <wp:inline distT="0" distB="0" distL="0" distR="0" wp14:anchorId="28622A10" wp14:editId="53BED5B4">
            <wp:extent cx="5577840" cy="3137535"/>
            <wp:effectExtent l="0" t="0" r="381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7840" cy="3137535"/>
                    </a:xfrm>
                    <a:prstGeom prst="rect">
                      <a:avLst/>
                    </a:prstGeom>
                  </pic:spPr>
                </pic:pic>
              </a:graphicData>
            </a:graphic>
          </wp:inline>
        </w:drawing>
      </w:r>
    </w:p>
    <w:p w14:paraId="33FFCE49"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Base: n=1,509; all surveyed respondents</w:t>
      </w:r>
    </w:p>
    <w:p w14:paraId="77999C62"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MULTIPLE RESPONSES ACCEPTED</w:t>
      </w:r>
    </w:p>
    <w:p w14:paraId="5B1161F2"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Q10. How did you first learn or hear about e-cigarettes?</w:t>
      </w:r>
    </w:p>
    <w:p w14:paraId="2CF5FF0E" w14:textId="77777777" w:rsidR="00923606" w:rsidRDefault="00923606" w:rsidP="00287EB5">
      <w:pPr>
        <w:rPr>
          <w:lang w:eastAsia="en-CA"/>
        </w:rPr>
      </w:pPr>
    </w:p>
    <w:p w14:paraId="5EECDC96" w14:textId="77777777" w:rsidR="00444D04" w:rsidRDefault="00444D04" w:rsidP="00D309FF">
      <w:pPr>
        <w:rPr>
          <w:lang w:eastAsia="en-CA"/>
        </w:rPr>
      </w:pPr>
    </w:p>
    <w:p w14:paraId="26425B6A" w14:textId="54EDD42E" w:rsidR="009436AF" w:rsidRDefault="00B053F3" w:rsidP="00B053F3">
      <w:pPr>
        <w:pStyle w:val="Title"/>
      </w:pPr>
      <w:r>
        <w:t>Acquaintances of all kinds use e-cigarettes</w:t>
      </w:r>
    </w:p>
    <w:p w14:paraId="6A0518CF" w14:textId="77777777" w:rsidR="001917C8" w:rsidRDefault="009436AF" w:rsidP="001917C8">
      <w:pPr>
        <w:rPr>
          <w:lang w:eastAsia="en-CA"/>
        </w:rPr>
      </w:pPr>
      <w:r>
        <w:rPr>
          <w:lang w:eastAsia="en-CA"/>
        </w:rPr>
        <w:t xml:space="preserve">Friends top the list of people in respondents’ lives who use e-cigarettes. Just over half (53%) indicated that they have friends who use e-cigarettes. </w:t>
      </w:r>
      <w:r w:rsidR="001917C8">
        <w:rPr>
          <w:lang w:eastAsia="en-CA"/>
        </w:rPr>
        <w:t xml:space="preserve">Over one-quarter (29%) said classmates use e-cigarettes, while one-in-five (20%) identified family members as users (multiple responses accepted). This was followed by 15% who identified co-workers and 6% who identified parents or guardian as users of e-cigarettes. </w:t>
      </w:r>
    </w:p>
    <w:p w14:paraId="6095B322" w14:textId="77777777" w:rsidR="001917C8" w:rsidRDefault="001917C8" w:rsidP="001917C8">
      <w:pPr>
        <w:rPr>
          <w:lang w:eastAsia="en-CA"/>
        </w:rPr>
      </w:pPr>
    </w:p>
    <w:p w14:paraId="6672226D" w14:textId="77777777" w:rsidR="00923606" w:rsidRDefault="001917C8" w:rsidP="001917C8">
      <w:pPr>
        <w:rPr>
          <w:lang w:eastAsia="en-CA"/>
        </w:rPr>
      </w:pPr>
      <w:r w:rsidRPr="002A1F0F">
        <w:rPr>
          <w:lang w:eastAsia="en-CA"/>
        </w:rPr>
        <w:t>Young adults were more likely to say their friends as well as their co-workers are people in their lives that use e-cigarettes.</w:t>
      </w:r>
      <w:r>
        <w:rPr>
          <w:lang w:eastAsia="en-CA"/>
        </w:rPr>
        <w:t xml:space="preserve"> In contrast, youth were more likely to say they have classmates who use e-cigarettes. Turning to gender, men were more likely to have a friend or co-worker who uses an e-cigarette, while women were apt to have a family member who does.</w:t>
      </w:r>
      <w:r w:rsidR="00B260AD">
        <w:rPr>
          <w:lang w:eastAsia="en-CA"/>
        </w:rPr>
        <w:t xml:space="preserve"> Respondents who currently smoke cigarettes were more likely than non-smokers</w:t>
      </w:r>
      <w:r w:rsidR="00511D37">
        <w:rPr>
          <w:lang w:eastAsia="en-CA"/>
        </w:rPr>
        <w:t>, and in some cases former smokers,</w:t>
      </w:r>
      <w:r w:rsidR="00B260AD">
        <w:rPr>
          <w:lang w:eastAsia="en-CA"/>
        </w:rPr>
        <w:t xml:space="preserve"> to have a friend, classmate, family member or co-worker in their life who uses e-cigarettes.</w:t>
      </w:r>
      <w:r w:rsidR="00511D37">
        <w:rPr>
          <w:lang w:eastAsia="en-CA"/>
        </w:rPr>
        <w:t xml:space="preserve"> </w:t>
      </w:r>
    </w:p>
    <w:p w14:paraId="556D8058" w14:textId="77777777" w:rsidR="00923606" w:rsidRDefault="00923606" w:rsidP="001917C8">
      <w:pPr>
        <w:rPr>
          <w:lang w:eastAsia="en-CA"/>
        </w:rPr>
      </w:pPr>
    </w:p>
    <w:p w14:paraId="6A061BCE" w14:textId="74AD1B41" w:rsidR="001917C8" w:rsidRDefault="004B452C" w:rsidP="001917C8">
      <w:pPr>
        <w:rPr>
          <w:lang w:eastAsia="en-CA"/>
        </w:rPr>
      </w:pPr>
      <w:r>
        <w:rPr>
          <w:lang w:eastAsia="en-CA"/>
        </w:rPr>
        <w:t xml:space="preserve">Compared to non-users, e-cigarettes users were more likely to have different people in their lives who also use e-cigarettes. </w:t>
      </w:r>
      <w:r w:rsidR="009A46D6">
        <w:rPr>
          <w:lang w:eastAsia="en-CA"/>
        </w:rPr>
        <w:t xml:space="preserve">The differences for each type of person are as follows: friends </w:t>
      </w:r>
      <w:r w:rsidR="00923606">
        <w:rPr>
          <w:lang w:eastAsia="en-CA"/>
        </w:rPr>
        <w:t>(</w:t>
      </w:r>
      <w:r w:rsidR="005D6D00">
        <w:rPr>
          <w:lang w:eastAsia="en-CA"/>
        </w:rPr>
        <w:t>75% user vs. 33</w:t>
      </w:r>
      <w:r w:rsidR="009A46D6">
        <w:rPr>
          <w:lang w:eastAsia="en-CA"/>
        </w:rPr>
        <w:t>% non-user</w:t>
      </w:r>
      <w:r w:rsidR="00923606">
        <w:rPr>
          <w:lang w:eastAsia="en-CA"/>
        </w:rPr>
        <w:t>)</w:t>
      </w:r>
      <w:r w:rsidR="009A46D6">
        <w:rPr>
          <w:lang w:eastAsia="en-CA"/>
        </w:rPr>
        <w:t xml:space="preserve">, classmates </w:t>
      </w:r>
      <w:r w:rsidR="00923606">
        <w:rPr>
          <w:lang w:eastAsia="en-CA"/>
        </w:rPr>
        <w:t>(</w:t>
      </w:r>
      <w:r w:rsidR="009A46D6">
        <w:rPr>
          <w:lang w:eastAsia="en-CA"/>
        </w:rPr>
        <w:t>36% user vs. 22% non-user</w:t>
      </w:r>
      <w:r w:rsidR="00923606">
        <w:rPr>
          <w:lang w:eastAsia="en-CA"/>
        </w:rPr>
        <w:t>)</w:t>
      </w:r>
      <w:r w:rsidR="009A46D6">
        <w:rPr>
          <w:lang w:eastAsia="en-CA"/>
        </w:rPr>
        <w:t xml:space="preserve">, family members </w:t>
      </w:r>
      <w:r w:rsidR="00923606">
        <w:rPr>
          <w:lang w:eastAsia="en-CA"/>
        </w:rPr>
        <w:t>(</w:t>
      </w:r>
      <w:r w:rsidR="009A46D6">
        <w:rPr>
          <w:lang w:eastAsia="en-CA"/>
        </w:rPr>
        <w:t>27% user vs. 15% non-user</w:t>
      </w:r>
      <w:r w:rsidR="00923606">
        <w:rPr>
          <w:lang w:eastAsia="en-CA"/>
        </w:rPr>
        <w:t>)</w:t>
      </w:r>
      <w:r w:rsidR="009A46D6">
        <w:rPr>
          <w:lang w:eastAsia="en-CA"/>
        </w:rPr>
        <w:t xml:space="preserve">, co-worker </w:t>
      </w:r>
      <w:r w:rsidR="00923606">
        <w:rPr>
          <w:lang w:eastAsia="en-CA"/>
        </w:rPr>
        <w:t>(</w:t>
      </w:r>
      <w:r w:rsidR="009A46D6">
        <w:rPr>
          <w:lang w:eastAsia="en-CA"/>
        </w:rPr>
        <w:t>20% user vs. 10% non-user</w:t>
      </w:r>
      <w:r w:rsidR="00923606">
        <w:rPr>
          <w:lang w:eastAsia="en-CA"/>
        </w:rPr>
        <w:t>)</w:t>
      </w:r>
      <w:r w:rsidR="009A46D6">
        <w:rPr>
          <w:lang w:eastAsia="en-CA"/>
        </w:rPr>
        <w:t xml:space="preserve">, and parent or guardian </w:t>
      </w:r>
      <w:r w:rsidR="00923606">
        <w:rPr>
          <w:lang w:eastAsia="en-CA"/>
        </w:rPr>
        <w:t>(</w:t>
      </w:r>
      <w:r w:rsidR="009A46D6">
        <w:rPr>
          <w:lang w:eastAsia="en-CA"/>
        </w:rPr>
        <w:t xml:space="preserve">7% user vs. </w:t>
      </w:r>
      <w:r w:rsidR="00970429">
        <w:rPr>
          <w:lang w:eastAsia="en-CA"/>
        </w:rPr>
        <w:t>4% non-user</w:t>
      </w:r>
      <w:r w:rsidR="00923606">
        <w:rPr>
          <w:lang w:eastAsia="en-CA"/>
        </w:rPr>
        <w:t>)</w:t>
      </w:r>
      <w:r w:rsidR="00970429">
        <w:rPr>
          <w:lang w:eastAsia="en-CA"/>
        </w:rPr>
        <w:t>.</w:t>
      </w:r>
    </w:p>
    <w:p w14:paraId="5AB9AFC6" w14:textId="6D3940E8" w:rsidR="009436AF" w:rsidRPr="00745AAF" w:rsidRDefault="009436AF" w:rsidP="009436AF">
      <w:pPr>
        <w:rPr>
          <w:color w:val="FF0000"/>
          <w:lang w:eastAsia="en-CA"/>
        </w:rPr>
      </w:pPr>
    </w:p>
    <w:p w14:paraId="24273A65" w14:textId="3D4B8D36" w:rsidR="00FF7316" w:rsidRPr="00FF7316" w:rsidRDefault="00FF7316" w:rsidP="00FD5682">
      <w:pPr>
        <w:pStyle w:val="Caption"/>
        <w:keepNext/>
      </w:pPr>
      <w:bookmarkStart w:id="32" w:name="_Toc481142933"/>
      <w:r w:rsidRPr="00FF7316">
        <w:lastRenderedPageBreak/>
        <w:t xml:space="preserve">Figure </w:t>
      </w:r>
      <w:fldSimple w:instr=" SEQ Figure \* ARABIC ">
        <w:r w:rsidR="002A1706">
          <w:rPr>
            <w:noProof/>
          </w:rPr>
          <w:t>8</w:t>
        </w:r>
      </w:fldSimple>
      <w:r w:rsidRPr="00FF7316">
        <w:t>: E-Cigarette Users in Personal Life</w:t>
      </w:r>
      <w:bookmarkEnd w:id="32"/>
    </w:p>
    <w:p w14:paraId="4B5371B8" w14:textId="309BC9D9" w:rsidR="009436AF" w:rsidRDefault="00FD5682" w:rsidP="00F10852">
      <w:pPr>
        <w:jc w:val="center"/>
        <w:rPr>
          <w:lang w:eastAsia="en-CA"/>
        </w:rPr>
      </w:pPr>
      <w:r w:rsidRPr="00FD5682">
        <w:rPr>
          <w:noProof/>
          <w:lang w:eastAsia="en-CA"/>
        </w:rPr>
        <w:drawing>
          <wp:inline distT="0" distB="0" distL="0" distR="0" wp14:anchorId="639B59B4" wp14:editId="713AFE0A">
            <wp:extent cx="5577840" cy="3137535"/>
            <wp:effectExtent l="0" t="0" r="381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7840" cy="3137535"/>
                    </a:xfrm>
                    <a:prstGeom prst="rect">
                      <a:avLst/>
                    </a:prstGeom>
                  </pic:spPr>
                </pic:pic>
              </a:graphicData>
            </a:graphic>
          </wp:inline>
        </w:drawing>
      </w:r>
    </w:p>
    <w:p w14:paraId="287778B3"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Base: n=1,509; all surveyed respondents</w:t>
      </w:r>
    </w:p>
    <w:p w14:paraId="0A5E2540"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MULTIPLE RESPONSES ACCEPTED</w:t>
      </w:r>
    </w:p>
    <w:p w14:paraId="58C7C0E5" w14:textId="77777777" w:rsidR="008F0E5A" w:rsidRPr="00FF7316" w:rsidRDefault="008F0E5A" w:rsidP="008F0E5A">
      <w:pPr>
        <w:pStyle w:val="NormalWeb"/>
        <w:spacing w:before="0" w:beforeAutospacing="0" w:after="0" w:afterAutospacing="0"/>
        <w:rPr>
          <w:sz w:val="18"/>
        </w:rPr>
      </w:pPr>
      <w:r w:rsidRPr="00FF7316">
        <w:rPr>
          <w:rFonts w:asciiTheme="minorHAnsi" w:hAnsi="Calibri" w:cstheme="minorBidi"/>
          <w:color w:val="000000" w:themeColor="text1"/>
          <w:kern w:val="24"/>
          <w:sz w:val="20"/>
          <w:szCs w:val="28"/>
        </w:rPr>
        <w:t>Q11. Do any of the following people in your life use e-cigarettes?</w:t>
      </w:r>
    </w:p>
    <w:p w14:paraId="7712D4DA" w14:textId="5742605B" w:rsidR="002A1F0F" w:rsidRPr="008F0E5A" w:rsidRDefault="002A1F0F" w:rsidP="008976BF">
      <w:pPr>
        <w:rPr>
          <w:lang w:val="en-US"/>
        </w:rPr>
      </w:pPr>
    </w:p>
    <w:p w14:paraId="33DD69CC" w14:textId="77777777" w:rsidR="009436AF" w:rsidRDefault="009436AF" w:rsidP="009436AF">
      <w:pPr>
        <w:rPr>
          <w:lang w:eastAsia="en-CA"/>
        </w:rPr>
      </w:pPr>
    </w:p>
    <w:p w14:paraId="5030882E" w14:textId="1AE48628" w:rsidR="009436AF" w:rsidRDefault="009436AF" w:rsidP="009436AF">
      <w:pPr>
        <w:rPr>
          <w:lang w:eastAsia="en-CA"/>
        </w:rPr>
      </w:pPr>
    </w:p>
    <w:p w14:paraId="70E53B14" w14:textId="1592A363" w:rsidR="009436AF" w:rsidRDefault="009436AF" w:rsidP="009436AF">
      <w:pPr>
        <w:rPr>
          <w:lang w:eastAsia="en-CA"/>
        </w:rPr>
      </w:pPr>
    </w:p>
    <w:p w14:paraId="25185D76" w14:textId="5FE8A7C9" w:rsidR="009436AF" w:rsidRPr="00EC097E" w:rsidRDefault="009436AF" w:rsidP="009436AF">
      <w:pPr>
        <w:rPr>
          <w:lang w:eastAsia="en-CA"/>
        </w:rPr>
      </w:pPr>
    </w:p>
    <w:p w14:paraId="32C640A0" w14:textId="1C10C0DC" w:rsidR="009436AF" w:rsidRDefault="009436AF" w:rsidP="009436AF">
      <w:pPr>
        <w:jc w:val="left"/>
        <w:rPr>
          <w:rFonts w:cs="Arial"/>
          <w:b/>
          <w:bCs/>
          <w:iCs/>
          <w:color w:val="000000" w:themeColor="text1"/>
          <w:sz w:val="28"/>
          <w:szCs w:val="28"/>
        </w:rPr>
      </w:pPr>
      <w:r>
        <w:br w:type="page"/>
      </w:r>
    </w:p>
    <w:p w14:paraId="16183F8A" w14:textId="73584ACF" w:rsidR="00BB493D" w:rsidRPr="00205F8B" w:rsidRDefault="00BB493D" w:rsidP="0055155E">
      <w:pPr>
        <w:pStyle w:val="ListParagraph"/>
        <w:numPr>
          <w:ilvl w:val="0"/>
          <w:numId w:val="62"/>
        </w:numPr>
        <w:rPr>
          <w:b/>
          <w:sz w:val="24"/>
        </w:rPr>
      </w:pPr>
      <w:r w:rsidRPr="00205F8B">
        <w:rPr>
          <w:b/>
          <w:sz w:val="24"/>
        </w:rPr>
        <w:lastRenderedPageBreak/>
        <w:t xml:space="preserve">E-cigarette Users’ Knowledge and Habits </w:t>
      </w:r>
    </w:p>
    <w:p w14:paraId="663205EA" w14:textId="5E0B9E2D" w:rsidR="009436AF" w:rsidRDefault="00671E99" w:rsidP="00671E99">
      <w:pPr>
        <w:pStyle w:val="Title"/>
      </w:pPr>
      <w:r>
        <w:t>Most vapers are correct regarding nicotine content of e-cigarettes</w:t>
      </w:r>
    </w:p>
    <w:p w14:paraId="2819CDFB" w14:textId="77777777" w:rsidR="009436AF" w:rsidRDefault="009436AF" w:rsidP="009436AF">
      <w:pPr>
        <w:rPr>
          <w:lang w:eastAsia="en-CA"/>
        </w:rPr>
      </w:pPr>
      <w:r>
        <w:rPr>
          <w:lang w:eastAsia="en-CA"/>
        </w:rPr>
        <w:t>Users of e-cigarettes were asked which of the following statements about e-cigarettes is true:</w:t>
      </w:r>
    </w:p>
    <w:p w14:paraId="00FFE636" w14:textId="77777777" w:rsidR="009436AF" w:rsidRPr="00BF5694" w:rsidRDefault="009436AF" w:rsidP="0055155E">
      <w:pPr>
        <w:pStyle w:val="ListParagraph"/>
        <w:numPr>
          <w:ilvl w:val="0"/>
          <w:numId w:val="32"/>
        </w:numPr>
        <w:jc w:val="left"/>
        <w:rPr>
          <w:rFonts w:cs="Arial"/>
          <w:color w:val="000000" w:themeColor="text1"/>
        </w:rPr>
      </w:pPr>
      <w:r w:rsidRPr="00BF5694">
        <w:rPr>
          <w:rFonts w:cs="Arial"/>
          <w:color w:val="000000" w:themeColor="text1"/>
        </w:rPr>
        <w:t>E-cigarettes always contain nicotine</w:t>
      </w:r>
    </w:p>
    <w:p w14:paraId="742F58CA" w14:textId="77777777" w:rsidR="009436AF" w:rsidRPr="00B75259" w:rsidRDefault="009436AF" w:rsidP="0055155E">
      <w:pPr>
        <w:pStyle w:val="ListParagraph"/>
        <w:numPr>
          <w:ilvl w:val="0"/>
          <w:numId w:val="32"/>
        </w:numPr>
        <w:jc w:val="left"/>
        <w:rPr>
          <w:rFonts w:cs="Arial"/>
          <w:color w:val="000000" w:themeColor="text1"/>
        </w:rPr>
      </w:pPr>
      <w:r w:rsidRPr="00B75259">
        <w:rPr>
          <w:rFonts w:cs="Arial"/>
          <w:color w:val="000000" w:themeColor="text1"/>
        </w:rPr>
        <w:t>E-cigarettes sometimes contain nicotine</w:t>
      </w:r>
    </w:p>
    <w:p w14:paraId="576E3FE8" w14:textId="77777777" w:rsidR="009436AF" w:rsidRPr="00B75259" w:rsidRDefault="009436AF" w:rsidP="0055155E">
      <w:pPr>
        <w:pStyle w:val="ListParagraph"/>
        <w:numPr>
          <w:ilvl w:val="0"/>
          <w:numId w:val="32"/>
        </w:numPr>
        <w:jc w:val="left"/>
        <w:rPr>
          <w:rFonts w:cs="Arial"/>
          <w:color w:val="000000" w:themeColor="text1"/>
        </w:rPr>
      </w:pPr>
      <w:r w:rsidRPr="00B75259">
        <w:rPr>
          <w:rFonts w:cs="Arial"/>
          <w:color w:val="000000" w:themeColor="text1"/>
        </w:rPr>
        <w:t>E-cigarettes never contain nicotine</w:t>
      </w:r>
    </w:p>
    <w:p w14:paraId="3B969CB2" w14:textId="77777777" w:rsidR="009436AF" w:rsidRDefault="009436AF" w:rsidP="009436AF">
      <w:pPr>
        <w:rPr>
          <w:lang w:eastAsia="en-CA"/>
        </w:rPr>
      </w:pPr>
    </w:p>
    <w:p w14:paraId="1C062458" w14:textId="50A8DDD9" w:rsidR="009436AF" w:rsidRDefault="009436AF" w:rsidP="009436AF">
      <w:pPr>
        <w:rPr>
          <w:color w:val="000000" w:themeColor="text1"/>
          <w:lang w:eastAsia="en-CA"/>
        </w:rPr>
      </w:pPr>
      <w:r w:rsidRPr="00053064">
        <w:rPr>
          <w:color w:val="000000" w:themeColor="text1"/>
          <w:lang w:eastAsia="en-CA"/>
        </w:rPr>
        <w:t xml:space="preserve">In response, a majority chose the correct statement. Nearly two-thirds of e-cigarette users (64%) said that e-cigarettes </w:t>
      </w:r>
      <w:r w:rsidRPr="00053064">
        <w:rPr>
          <w:i/>
          <w:color w:val="000000" w:themeColor="text1"/>
          <w:lang w:eastAsia="en-CA"/>
        </w:rPr>
        <w:t>sometimes</w:t>
      </w:r>
      <w:r w:rsidRPr="00053064">
        <w:rPr>
          <w:color w:val="000000" w:themeColor="text1"/>
          <w:lang w:eastAsia="en-CA"/>
        </w:rPr>
        <w:t xml:space="preserve"> </w:t>
      </w:r>
      <w:r w:rsidR="00053064" w:rsidRPr="00053064">
        <w:rPr>
          <w:color w:val="000000" w:themeColor="text1"/>
          <w:lang w:eastAsia="en-CA"/>
        </w:rPr>
        <w:t xml:space="preserve">contain nicotine. Just over one in </w:t>
      </w:r>
      <w:r w:rsidRPr="00053064">
        <w:rPr>
          <w:color w:val="000000" w:themeColor="text1"/>
          <w:lang w:eastAsia="en-CA"/>
        </w:rPr>
        <w:t xml:space="preserve">five responded incorrectly, either by indicating that e-cigarettes </w:t>
      </w:r>
      <w:r w:rsidRPr="00053064">
        <w:rPr>
          <w:i/>
          <w:color w:val="000000" w:themeColor="text1"/>
          <w:lang w:eastAsia="en-CA"/>
        </w:rPr>
        <w:t>always</w:t>
      </w:r>
      <w:r w:rsidRPr="00053064">
        <w:rPr>
          <w:color w:val="000000" w:themeColor="text1"/>
          <w:lang w:eastAsia="en-CA"/>
        </w:rPr>
        <w:t xml:space="preserve"> contain nicotine (14%) or </w:t>
      </w:r>
      <w:r w:rsidRPr="00053064">
        <w:rPr>
          <w:i/>
          <w:color w:val="000000" w:themeColor="text1"/>
          <w:lang w:eastAsia="en-CA"/>
        </w:rPr>
        <w:t xml:space="preserve">never </w:t>
      </w:r>
      <w:r w:rsidRPr="00053064">
        <w:rPr>
          <w:color w:val="000000" w:themeColor="text1"/>
          <w:lang w:eastAsia="en-CA"/>
        </w:rPr>
        <w:t>contain nicotine (8%). A further 14% said they did not know.</w:t>
      </w:r>
    </w:p>
    <w:p w14:paraId="7953BEE5" w14:textId="77777777" w:rsidR="00BE62BE" w:rsidRPr="00053064" w:rsidRDefault="00BE62BE" w:rsidP="009436AF">
      <w:pPr>
        <w:rPr>
          <w:color w:val="000000" w:themeColor="text1"/>
          <w:lang w:eastAsia="en-CA"/>
        </w:rPr>
      </w:pPr>
    </w:p>
    <w:p w14:paraId="66D65652" w14:textId="3833A4B5" w:rsidR="00BE62BE" w:rsidRPr="00BE62BE" w:rsidRDefault="00BE62BE" w:rsidP="00FD5682">
      <w:pPr>
        <w:pStyle w:val="Caption"/>
        <w:keepNext/>
      </w:pPr>
      <w:bookmarkStart w:id="33" w:name="_Toc481142934"/>
      <w:r w:rsidRPr="00BE62BE">
        <w:t xml:space="preserve">Figure </w:t>
      </w:r>
      <w:fldSimple w:instr=" SEQ Figure \* ARABIC ">
        <w:r w:rsidR="002A1706">
          <w:rPr>
            <w:noProof/>
          </w:rPr>
          <w:t>9</w:t>
        </w:r>
      </w:fldSimple>
      <w:r w:rsidRPr="00BE62BE">
        <w:t>: Knowledge of Nicotine Content</w:t>
      </w:r>
      <w:bookmarkEnd w:id="33"/>
    </w:p>
    <w:p w14:paraId="333E43D3" w14:textId="7842F319" w:rsidR="009436AF" w:rsidRDefault="00FD5682" w:rsidP="009436AF">
      <w:r w:rsidRPr="00FD5682">
        <w:rPr>
          <w:noProof/>
          <w:lang w:eastAsia="en-CA"/>
        </w:rPr>
        <w:drawing>
          <wp:inline distT="0" distB="0" distL="0" distR="0" wp14:anchorId="3B750456" wp14:editId="5CFC3FE7">
            <wp:extent cx="5577840" cy="3137535"/>
            <wp:effectExtent l="0" t="0" r="381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7840" cy="3137535"/>
                    </a:xfrm>
                    <a:prstGeom prst="rect">
                      <a:avLst/>
                    </a:prstGeom>
                  </pic:spPr>
                </pic:pic>
              </a:graphicData>
            </a:graphic>
          </wp:inline>
        </w:drawing>
      </w:r>
    </w:p>
    <w:p w14:paraId="158FD91F" w14:textId="77777777" w:rsidR="008F0E5A" w:rsidRPr="00BE62BE" w:rsidRDefault="008F0E5A" w:rsidP="008F0E5A">
      <w:pPr>
        <w:pStyle w:val="NormalWeb"/>
        <w:spacing w:before="0" w:beforeAutospacing="0" w:after="0" w:afterAutospacing="0"/>
        <w:rPr>
          <w:sz w:val="18"/>
        </w:rPr>
      </w:pPr>
      <w:r w:rsidRPr="00BE62BE">
        <w:rPr>
          <w:rFonts w:asciiTheme="minorHAnsi" w:hAnsi="Calibri" w:cstheme="minorBidi"/>
          <w:color w:val="000000" w:themeColor="text1"/>
          <w:kern w:val="24"/>
          <w:sz w:val="20"/>
          <w:szCs w:val="28"/>
        </w:rPr>
        <w:t>Base: n=713; all e-cigarette users</w:t>
      </w:r>
    </w:p>
    <w:p w14:paraId="4A89245F" w14:textId="77777777" w:rsidR="008F0E5A" w:rsidRPr="00BE62BE" w:rsidRDefault="008F0E5A" w:rsidP="008F0E5A">
      <w:pPr>
        <w:pStyle w:val="NormalWeb"/>
        <w:spacing w:before="0" w:beforeAutospacing="0" w:after="0" w:afterAutospacing="0"/>
        <w:rPr>
          <w:sz w:val="18"/>
        </w:rPr>
      </w:pPr>
      <w:r w:rsidRPr="00BE62BE">
        <w:rPr>
          <w:rFonts w:asciiTheme="minorHAnsi" w:hAnsi="Calibri" w:cstheme="minorBidi"/>
          <w:color w:val="000000" w:themeColor="text1"/>
          <w:kern w:val="24"/>
          <w:sz w:val="20"/>
          <w:szCs w:val="28"/>
        </w:rPr>
        <w:t>Q14. Which of the following statements about e-cigarettes is correct?</w:t>
      </w:r>
    </w:p>
    <w:p w14:paraId="61313C5E" w14:textId="05868B04" w:rsidR="00FF6053" w:rsidRPr="008F0E5A" w:rsidRDefault="00FF6053" w:rsidP="00FF6053">
      <w:pPr>
        <w:rPr>
          <w:highlight w:val="green"/>
          <w:lang w:val="en-US"/>
        </w:rPr>
      </w:pPr>
    </w:p>
    <w:p w14:paraId="1EAA9707" w14:textId="77777777" w:rsidR="004D4227" w:rsidRDefault="004D4227" w:rsidP="004B452C"/>
    <w:p w14:paraId="2219B631" w14:textId="50F537B4" w:rsidR="004B452C" w:rsidRPr="00FF6053" w:rsidRDefault="004B452C" w:rsidP="004B452C">
      <w:r w:rsidRPr="004D4227">
        <w:t xml:space="preserve">Compared to youth, young adults were more likely to say that e-cigarettes </w:t>
      </w:r>
      <w:r w:rsidRPr="004D4227">
        <w:rPr>
          <w:i/>
        </w:rPr>
        <w:t>always</w:t>
      </w:r>
      <w:r w:rsidRPr="004D4227">
        <w:t xml:space="preserve"> (17% vs 11%) or </w:t>
      </w:r>
      <w:r w:rsidRPr="004D4227">
        <w:rPr>
          <w:i/>
        </w:rPr>
        <w:t>sometimes</w:t>
      </w:r>
      <w:r w:rsidRPr="004D4227">
        <w:t xml:space="preserve"> contain nicotine (68% vs 60%). Youth were more apt that young adults to believe that e-cigarettes </w:t>
      </w:r>
      <w:r w:rsidRPr="004D4227">
        <w:rPr>
          <w:i/>
        </w:rPr>
        <w:t>never</w:t>
      </w:r>
      <w:r w:rsidRPr="004D4227">
        <w:t xml:space="preserve"> contain nicotine (11% vs 6%). The likelihood of saying that e-cigarettes </w:t>
      </w:r>
      <w:r w:rsidRPr="004D4227">
        <w:rPr>
          <w:i/>
        </w:rPr>
        <w:t>always</w:t>
      </w:r>
      <w:r w:rsidRPr="004D4227">
        <w:t xml:space="preserve"> contain nicotine was higher in Quebec</w:t>
      </w:r>
      <w:r w:rsidR="00AC4A13" w:rsidRPr="004D4227">
        <w:t xml:space="preserve"> (21%)</w:t>
      </w:r>
      <w:r w:rsidRPr="004D4227">
        <w:t>, as well as among current smokers</w:t>
      </w:r>
      <w:r w:rsidR="00AC4A13" w:rsidRPr="004D4227">
        <w:t xml:space="preserve"> (16%)</w:t>
      </w:r>
      <w:r w:rsidRPr="004D4227">
        <w:t xml:space="preserve"> and daily e-cigarette users (</w:t>
      </w:r>
      <w:r w:rsidR="00AC4A13" w:rsidRPr="004D4227">
        <w:t>21</w:t>
      </w:r>
      <w:r w:rsidRPr="004D4227">
        <w:t>%).</w:t>
      </w:r>
    </w:p>
    <w:p w14:paraId="72E2DA9E" w14:textId="77777777" w:rsidR="00BC4B50" w:rsidRDefault="00BC4B50" w:rsidP="009436AF">
      <w:pPr>
        <w:rPr>
          <w:b/>
        </w:rPr>
      </w:pPr>
    </w:p>
    <w:p w14:paraId="6F4B022E" w14:textId="77777777" w:rsidR="00104957" w:rsidRDefault="00104957">
      <w:pPr>
        <w:jc w:val="left"/>
        <w:rPr>
          <w:b/>
          <w:bCs/>
          <w:kern w:val="28"/>
          <w:szCs w:val="32"/>
        </w:rPr>
      </w:pPr>
      <w:r>
        <w:br w:type="page"/>
      </w:r>
    </w:p>
    <w:p w14:paraId="43967046" w14:textId="23F0FDF2" w:rsidR="009436AF" w:rsidRDefault="00053064" w:rsidP="00C3419D">
      <w:pPr>
        <w:pStyle w:val="Title"/>
      </w:pPr>
      <w:r>
        <w:lastRenderedPageBreak/>
        <w:t>Friends, f</w:t>
      </w:r>
      <w:r w:rsidR="00BC4B50">
        <w:t>lavour</w:t>
      </w:r>
      <w:r>
        <w:t>, free - T</w:t>
      </w:r>
      <w:r w:rsidR="00C3419D">
        <w:t>op reasons why one-time users tried e-cigarettes</w:t>
      </w:r>
    </w:p>
    <w:p w14:paraId="666B340F" w14:textId="1FAA441E" w:rsidR="00BC4B50" w:rsidRPr="00BC4B50" w:rsidRDefault="009436AF" w:rsidP="009436AF">
      <w:pPr>
        <w:rPr>
          <w:color w:val="000000" w:themeColor="text1"/>
          <w:lang w:eastAsia="en-CA"/>
        </w:rPr>
      </w:pPr>
      <w:r w:rsidRPr="00BC4B50">
        <w:rPr>
          <w:color w:val="000000" w:themeColor="text1"/>
          <w:lang w:eastAsia="en-CA"/>
        </w:rPr>
        <w:t xml:space="preserve">One-time users of e-cigarettes </w:t>
      </w:r>
      <w:r w:rsidR="00BC4B50" w:rsidRPr="00BC4B50">
        <w:rPr>
          <w:color w:val="000000" w:themeColor="text1"/>
          <w:lang w:eastAsia="en-CA"/>
        </w:rPr>
        <w:t xml:space="preserve">(n=189) </w:t>
      </w:r>
      <w:r w:rsidRPr="00BC4B50">
        <w:rPr>
          <w:color w:val="000000" w:themeColor="text1"/>
          <w:lang w:eastAsia="en-CA"/>
        </w:rPr>
        <w:t>were asked to identify the top two reasons why they tried e-cigarette</w:t>
      </w:r>
      <w:r w:rsidR="0000139A">
        <w:rPr>
          <w:color w:val="000000" w:themeColor="text1"/>
          <w:lang w:eastAsia="en-CA"/>
        </w:rPr>
        <w:t>s</w:t>
      </w:r>
      <w:r w:rsidRPr="00BC4B50">
        <w:rPr>
          <w:color w:val="000000" w:themeColor="text1"/>
          <w:lang w:eastAsia="en-CA"/>
        </w:rPr>
        <w:t>. In response, three reasons were identified most frequently: because their friends were vaping (43%), because they liked the flavours and smell (40%), and because it was offered to them (39%)</w:t>
      </w:r>
      <w:r w:rsidR="002A76B2">
        <w:rPr>
          <w:color w:val="000000" w:themeColor="text1"/>
          <w:lang w:eastAsia="en-CA"/>
        </w:rPr>
        <w:t xml:space="preserve"> (multiple responses accepted)</w:t>
      </w:r>
      <w:r w:rsidRPr="00BC4B50">
        <w:rPr>
          <w:color w:val="000000" w:themeColor="text1"/>
          <w:lang w:eastAsia="en-CA"/>
        </w:rPr>
        <w:t xml:space="preserve">. </w:t>
      </w:r>
    </w:p>
    <w:p w14:paraId="180E413B" w14:textId="4501F938" w:rsidR="00BC4B50" w:rsidRDefault="00BC4B50" w:rsidP="009436AF">
      <w:pPr>
        <w:rPr>
          <w:lang w:eastAsia="en-CA"/>
        </w:rPr>
      </w:pPr>
    </w:p>
    <w:p w14:paraId="7D5E0D42" w14:textId="34151547" w:rsidR="009436AF" w:rsidRPr="00032A48" w:rsidRDefault="009436AF" w:rsidP="009436AF">
      <w:pPr>
        <w:rPr>
          <w:color w:val="FF0000"/>
          <w:lang w:eastAsia="en-CA"/>
        </w:rPr>
      </w:pPr>
      <w:r>
        <w:rPr>
          <w:lang w:eastAsia="en-CA"/>
        </w:rPr>
        <w:t xml:space="preserve">This was followed by nearly one-quarter (23%) who said they tried </w:t>
      </w:r>
      <w:r w:rsidR="00BC4B50">
        <w:rPr>
          <w:lang w:eastAsia="en-CA"/>
        </w:rPr>
        <w:t xml:space="preserve">an e-cigarette </w:t>
      </w:r>
      <w:r>
        <w:rPr>
          <w:lang w:eastAsia="en-CA"/>
        </w:rPr>
        <w:t>because it looked fun an</w:t>
      </w:r>
      <w:r w:rsidR="00BC4B50">
        <w:rPr>
          <w:lang w:eastAsia="en-CA"/>
        </w:rPr>
        <w:t>d</w:t>
      </w:r>
      <w:r>
        <w:rPr>
          <w:lang w:eastAsia="en-CA"/>
        </w:rPr>
        <w:t xml:space="preserve"> exciting. Small numbers said they tried an e-cigarette in order to try to quit smoking (4%), or because they wanting to try it (3%). </w:t>
      </w:r>
    </w:p>
    <w:p w14:paraId="1C2FA965" w14:textId="26120F94" w:rsidR="009436AF" w:rsidRDefault="009436AF" w:rsidP="009436AF">
      <w:pPr>
        <w:rPr>
          <w:lang w:eastAsia="en-CA"/>
        </w:rPr>
      </w:pPr>
    </w:p>
    <w:p w14:paraId="17498ACD" w14:textId="0CC50B11" w:rsidR="00D7756C" w:rsidRPr="00D7756C" w:rsidRDefault="00D7756C" w:rsidP="00FD5682">
      <w:pPr>
        <w:pStyle w:val="Caption"/>
        <w:keepNext/>
      </w:pPr>
      <w:bookmarkStart w:id="34" w:name="_Toc481142935"/>
      <w:r w:rsidRPr="00D7756C">
        <w:t xml:space="preserve">Figure </w:t>
      </w:r>
      <w:fldSimple w:instr=" SEQ Figure \* ARABIC ">
        <w:r w:rsidR="002A1706">
          <w:rPr>
            <w:noProof/>
          </w:rPr>
          <w:t>10</w:t>
        </w:r>
      </w:fldSimple>
      <w:r>
        <w:t>: First-Time User</w:t>
      </w:r>
      <w:r w:rsidRPr="00D7756C">
        <w:t>s' Reasons for Trying E-Cigarettes</w:t>
      </w:r>
      <w:bookmarkEnd w:id="34"/>
    </w:p>
    <w:p w14:paraId="6B824A73" w14:textId="76D6F9F5" w:rsidR="009436AF" w:rsidRDefault="00FD5682" w:rsidP="009436AF">
      <w:pPr>
        <w:rPr>
          <w:lang w:eastAsia="en-CA"/>
        </w:rPr>
      </w:pPr>
      <w:r w:rsidRPr="00FD5682">
        <w:rPr>
          <w:noProof/>
          <w:lang w:eastAsia="en-CA"/>
        </w:rPr>
        <w:drawing>
          <wp:inline distT="0" distB="0" distL="0" distR="0" wp14:anchorId="3040223E" wp14:editId="04AA754D">
            <wp:extent cx="5577840" cy="3137535"/>
            <wp:effectExtent l="0" t="0" r="381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7840" cy="3137535"/>
                    </a:xfrm>
                    <a:prstGeom prst="rect">
                      <a:avLst/>
                    </a:prstGeom>
                  </pic:spPr>
                </pic:pic>
              </a:graphicData>
            </a:graphic>
          </wp:inline>
        </w:drawing>
      </w:r>
    </w:p>
    <w:p w14:paraId="2E713C66"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Base: n=189; one-time users</w:t>
      </w:r>
    </w:p>
    <w:p w14:paraId="4926D186"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MULTIPLE RESPONSES ACCEPTED</w:t>
      </w:r>
    </w:p>
    <w:p w14:paraId="7140CB8E"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Q15. Why did you try an e-cigarette?</w:t>
      </w:r>
    </w:p>
    <w:p w14:paraId="4BFD0193" w14:textId="77777777" w:rsidR="00D7756C" w:rsidRDefault="00D7756C" w:rsidP="009436AF">
      <w:pPr>
        <w:rPr>
          <w:lang w:eastAsia="en-CA"/>
        </w:rPr>
      </w:pPr>
    </w:p>
    <w:p w14:paraId="5E95AA52" w14:textId="77777777" w:rsidR="00104957" w:rsidRDefault="00104957" w:rsidP="00104957">
      <w:pPr>
        <w:rPr>
          <w:lang w:eastAsia="en-CA"/>
        </w:rPr>
      </w:pPr>
    </w:p>
    <w:p w14:paraId="6D362BE2" w14:textId="23C884A6" w:rsidR="00104957" w:rsidRDefault="00104957" w:rsidP="00104957">
      <w:pPr>
        <w:rPr>
          <w:lang w:eastAsia="en-CA"/>
        </w:rPr>
      </w:pPr>
      <w:r w:rsidRPr="004D4227">
        <w:rPr>
          <w:lang w:eastAsia="en-CA"/>
        </w:rPr>
        <w:t>Youth (15 to 19 years old) were more likely to say they tried e-cigarettes because their friends were vaping (55% vs 32%). Conversely, young adults (20 to 24 years old) were more likely to say they tried because they liked the flavours and smell (48% vs 32%).</w:t>
      </w:r>
    </w:p>
    <w:p w14:paraId="549FB743" w14:textId="77777777" w:rsidR="00104957" w:rsidRDefault="00104957">
      <w:pPr>
        <w:jc w:val="left"/>
        <w:rPr>
          <w:b/>
          <w:bCs/>
          <w:kern w:val="28"/>
          <w:szCs w:val="32"/>
        </w:rPr>
      </w:pPr>
      <w:r>
        <w:br w:type="page"/>
      </w:r>
    </w:p>
    <w:p w14:paraId="40F5227B" w14:textId="20ADC25C" w:rsidR="009436AF" w:rsidRPr="002C23C6" w:rsidRDefault="00C3419D" w:rsidP="00C3419D">
      <w:pPr>
        <w:pStyle w:val="Title"/>
      </w:pPr>
      <w:r>
        <w:lastRenderedPageBreak/>
        <w:t>One-time</w:t>
      </w:r>
      <w:r w:rsidR="00211F05">
        <w:t xml:space="preserve"> and infrequent</w:t>
      </w:r>
      <w:r>
        <w:t xml:space="preserve"> users divided over likelihood of</w:t>
      </w:r>
      <w:r w:rsidRPr="002C23C6">
        <w:t xml:space="preserve"> try</w:t>
      </w:r>
      <w:r>
        <w:t>ing</w:t>
      </w:r>
      <w:r w:rsidRPr="002C23C6">
        <w:t xml:space="preserve"> e-cigarettes again</w:t>
      </w:r>
    </w:p>
    <w:p w14:paraId="1738A48D" w14:textId="4505FBB1" w:rsidR="009436AF" w:rsidRPr="00F033F5" w:rsidRDefault="00F033F5" w:rsidP="009436AF">
      <w:pPr>
        <w:rPr>
          <w:color w:val="000000" w:themeColor="text1"/>
          <w:lang w:eastAsia="en-CA"/>
        </w:rPr>
      </w:pPr>
      <w:r w:rsidRPr="00F033F5">
        <w:rPr>
          <w:color w:val="000000" w:themeColor="text1"/>
          <w:lang w:eastAsia="en-CA"/>
        </w:rPr>
        <w:t>One-time</w:t>
      </w:r>
      <w:r w:rsidR="00211F05">
        <w:rPr>
          <w:color w:val="000000" w:themeColor="text1"/>
          <w:lang w:eastAsia="en-CA"/>
        </w:rPr>
        <w:t xml:space="preserve"> and infrequent</w:t>
      </w:r>
      <w:r w:rsidR="009436AF" w:rsidRPr="00F033F5">
        <w:rPr>
          <w:color w:val="000000" w:themeColor="text1"/>
          <w:lang w:eastAsia="en-CA"/>
        </w:rPr>
        <w:t xml:space="preserve"> users of e-cigarettes were divided over whether or not they would try an e-cigarette again: 38% said they would, 32% said they would not, and 30% said they did not know.</w:t>
      </w:r>
    </w:p>
    <w:p w14:paraId="730D6852" w14:textId="73604973" w:rsidR="009436AF" w:rsidRDefault="009436AF" w:rsidP="009436AF">
      <w:pPr>
        <w:rPr>
          <w:lang w:eastAsia="en-CA"/>
        </w:rPr>
      </w:pPr>
    </w:p>
    <w:p w14:paraId="7C0A5913" w14:textId="5995A5FC" w:rsidR="00D7756C" w:rsidRPr="00D7756C" w:rsidRDefault="00D7756C" w:rsidP="00FD5682">
      <w:pPr>
        <w:pStyle w:val="Caption"/>
        <w:keepNext/>
      </w:pPr>
      <w:bookmarkStart w:id="35" w:name="_Toc481142936"/>
      <w:r w:rsidRPr="00D7756C">
        <w:t xml:space="preserve">Figure </w:t>
      </w:r>
      <w:fldSimple w:instr=" SEQ Figure \* ARABIC ">
        <w:r w:rsidR="002A1706">
          <w:rPr>
            <w:noProof/>
          </w:rPr>
          <w:t>11</w:t>
        </w:r>
      </w:fldSimple>
      <w:r w:rsidRPr="00D7756C">
        <w:t>: Lik</w:t>
      </w:r>
      <w:r>
        <w:t>e</w:t>
      </w:r>
      <w:r w:rsidRPr="00D7756C">
        <w:t>lihood of Trying E-Cigarettes Again</w:t>
      </w:r>
      <w:bookmarkEnd w:id="35"/>
    </w:p>
    <w:p w14:paraId="4FEEA4A8" w14:textId="1633393F" w:rsidR="007B101A" w:rsidRDefault="00D7756C" w:rsidP="007B101A">
      <w:pPr>
        <w:jc w:val="center"/>
        <w:rPr>
          <w:lang w:eastAsia="en-CA"/>
        </w:rPr>
      </w:pPr>
      <w:r w:rsidRPr="00D7756C">
        <w:rPr>
          <w:noProof/>
          <w:lang w:eastAsia="en-CA"/>
        </w:rPr>
        <w:drawing>
          <wp:inline distT="0" distB="0" distL="0" distR="0" wp14:anchorId="4A878500" wp14:editId="4627EB45">
            <wp:extent cx="4846320" cy="2734056"/>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6320" cy="2734056"/>
                    </a:xfrm>
                    <a:prstGeom prst="rect">
                      <a:avLst/>
                    </a:prstGeom>
                    <a:noFill/>
                    <a:ln>
                      <a:noFill/>
                    </a:ln>
                  </pic:spPr>
                </pic:pic>
              </a:graphicData>
            </a:graphic>
          </wp:inline>
        </w:drawing>
      </w:r>
    </w:p>
    <w:p w14:paraId="0479978D"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Base: n=397; those who are first-time and infrequent smokers</w:t>
      </w:r>
    </w:p>
    <w:p w14:paraId="47B7BBC3"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Q16. Do you think you will try an e-cigarette again?</w:t>
      </w:r>
    </w:p>
    <w:p w14:paraId="06C6F357" w14:textId="77777777" w:rsidR="00600F65" w:rsidRDefault="00600F65" w:rsidP="009436AF">
      <w:pPr>
        <w:rPr>
          <w:color w:val="000000" w:themeColor="text1"/>
          <w:lang w:eastAsia="en-CA"/>
        </w:rPr>
      </w:pPr>
    </w:p>
    <w:p w14:paraId="1F02BAEA" w14:textId="77777777" w:rsidR="00104957" w:rsidRDefault="007B101A" w:rsidP="00104957">
      <w:pPr>
        <w:rPr>
          <w:lang w:eastAsia="en-CA"/>
        </w:rPr>
      </w:pPr>
      <w:r w:rsidRPr="00F033F5">
        <w:rPr>
          <w:color w:val="000000" w:themeColor="text1"/>
          <w:lang w:eastAsia="en-CA"/>
        </w:rPr>
        <w:t xml:space="preserve">Among those who said they would </w:t>
      </w:r>
      <w:r w:rsidRPr="00F033F5">
        <w:rPr>
          <w:color w:val="000000" w:themeColor="text1"/>
          <w:u w:val="single"/>
          <w:lang w:eastAsia="en-CA"/>
        </w:rPr>
        <w:t>not</w:t>
      </w:r>
      <w:r w:rsidRPr="00F033F5">
        <w:rPr>
          <w:color w:val="000000" w:themeColor="text1"/>
          <w:lang w:eastAsia="en-CA"/>
        </w:rPr>
        <w:t xml:space="preserve"> try e-cigarettes again or who did not know </w:t>
      </w:r>
      <w:r>
        <w:rPr>
          <w:color w:val="000000" w:themeColor="text1"/>
          <w:lang w:eastAsia="en-CA"/>
        </w:rPr>
        <w:t xml:space="preserve">if they would </w:t>
      </w:r>
      <w:r w:rsidRPr="00F033F5">
        <w:rPr>
          <w:color w:val="000000" w:themeColor="text1"/>
          <w:lang w:eastAsia="en-CA"/>
        </w:rPr>
        <w:t xml:space="preserve">(n=251), </w:t>
      </w:r>
      <w:r>
        <w:rPr>
          <w:lang w:eastAsia="en-CA"/>
        </w:rPr>
        <w:t xml:space="preserve">the main reasons cited were that it’s not healthy (40%) and that it’s unappealing (37%) (two responses accepted). </w:t>
      </w:r>
    </w:p>
    <w:p w14:paraId="19CAEFAC" w14:textId="77777777" w:rsidR="00104957" w:rsidRDefault="00104957" w:rsidP="00104957">
      <w:pPr>
        <w:rPr>
          <w:lang w:eastAsia="en-CA"/>
        </w:rPr>
      </w:pPr>
    </w:p>
    <w:p w14:paraId="0E0A57A2" w14:textId="2F060BE9" w:rsidR="00D7756C" w:rsidRPr="00104957" w:rsidRDefault="00D7756C" w:rsidP="00104957">
      <w:pPr>
        <w:pStyle w:val="Caption"/>
      </w:pPr>
      <w:bookmarkStart w:id="36" w:name="_Toc481142937"/>
      <w:r w:rsidRPr="00104957">
        <w:t xml:space="preserve">Figure </w:t>
      </w:r>
      <w:fldSimple w:instr=" SEQ Figure \* ARABIC ">
        <w:r w:rsidR="002A1706">
          <w:rPr>
            <w:noProof/>
          </w:rPr>
          <w:t>12</w:t>
        </w:r>
      </w:fldSimple>
      <w:r w:rsidRPr="00104957">
        <w:t>: Reasons for Not Using E-Cigarettes Again</w:t>
      </w:r>
      <w:bookmarkEnd w:id="36"/>
    </w:p>
    <w:p w14:paraId="337AA6BE" w14:textId="0E6B25A9" w:rsidR="00D7756C" w:rsidRDefault="00104957" w:rsidP="009436AF">
      <w:pPr>
        <w:rPr>
          <w:lang w:eastAsia="en-CA"/>
        </w:rPr>
      </w:pPr>
      <w:r w:rsidRPr="00104957">
        <w:rPr>
          <w:noProof/>
          <w:lang w:eastAsia="en-CA"/>
        </w:rPr>
        <w:t xml:space="preserve"> </w:t>
      </w:r>
      <w:r w:rsidRPr="00104957">
        <w:rPr>
          <w:noProof/>
          <w:lang w:eastAsia="en-CA"/>
        </w:rPr>
        <w:drawing>
          <wp:inline distT="0" distB="0" distL="0" distR="0" wp14:anchorId="4895F152" wp14:editId="3A8E6D02">
            <wp:extent cx="5221224" cy="293522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1224" cy="2935224"/>
                    </a:xfrm>
                    <a:prstGeom prst="rect">
                      <a:avLst/>
                    </a:prstGeom>
                  </pic:spPr>
                </pic:pic>
              </a:graphicData>
            </a:graphic>
          </wp:inline>
        </w:drawing>
      </w:r>
    </w:p>
    <w:p w14:paraId="4C0C3093"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Base: n=251; those who won’t or don’t know if they will try again</w:t>
      </w:r>
    </w:p>
    <w:p w14:paraId="2AE9F506" w14:textId="38D8EC66"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TWO RESPONSES ACCEPTED</w:t>
      </w:r>
      <w:r w:rsidR="002E77C3">
        <w:rPr>
          <w:rFonts w:asciiTheme="minorHAnsi" w:hAnsi="Calibri" w:cstheme="minorBidi"/>
          <w:color w:val="000000" w:themeColor="text1"/>
          <w:kern w:val="24"/>
          <w:sz w:val="18"/>
          <w:szCs w:val="28"/>
        </w:rPr>
        <w:t>.</w:t>
      </w:r>
      <w:r>
        <w:rPr>
          <w:rFonts w:asciiTheme="minorHAnsi" w:hAnsi="Calibri" w:cstheme="minorBidi"/>
          <w:color w:val="000000" w:themeColor="text1"/>
          <w:kern w:val="24"/>
          <w:sz w:val="18"/>
          <w:szCs w:val="28"/>
        </w:rPr>
        <w:t xml:space="preserve"> </w:t>
      </w:r>
      <w:r w:rsidRPr="000C3188">
        <w:rPr>
          <w:rFonts w:asciiTheme="minorHAnsi" w:hAnsi="Calibri" w:cstheme="minorBidi"/>
          <w:color w:val="000000" w:themeColor="text1"/>
          <w:kern w:val="24"/>
          <w:sz w:val="18"/>
          <w:szCs w:val="28"/>
        </w:rPr>
        <w:t xml:space="preserve">Q17. Why would you </w:t>
      </w:r>
      <w:r w:rsidRPr="000C3188">
        <w:rPr>
          <w:rFonts w:asciiTheme="minorHAnsi" w:hAnsi="Calibri" w:cstheme="minorBidi"/>
          <w:color w:val="000000" w:themeColor="text1"/>
          <w:kern w:val="24"/>
          <w:sz w:val="18"/>
          <w:szCs w:val="28"/>
          <w:u w:val="single"/>
        </w:rPr>
        <w:t>not</w:t>
      </w:r>
      <w:r w:rsidRPr="000C3188">
        <w:rPr>
          <w:rFonts w:asciiTheme="minorHAnsi" w:hAnsi="Calibri" w:cstheme="minorBidi"/>
          <w:color w:val="000000" w:themeColor="text1"/>
          <w:kern w:val="24"/>
          <w:sz w:val="18"/>
          <w:szCs w:val="28"/>
        </w:rPr>
        <w:t xml:space="preserve"> use an e-cigarette again?</w:t>
      </w:r>
    </w:p>
    <w:p w14:paraId="59EEB53F" w14:textId="532C89E9" w:rsidR="00600F65" w:rsidRDefault="00104957" w:rsidP="004B452C">
      <w:pPr>
        <w:rPr>
          <w:lang w:eastAsia="en-CA"/>
        </w:rPr>
      </w:pPr>
      <w:r>
        <w:rPr>
          <w:lang w:eastAsia="en-CA"/>
        </w:rPr>
        <w:lastRenderedPageBreak/>
        <w:t>These reasons were followed at a distance by equal proportions who said that they do not want to get addicted and that the sensation was not satisfying (17% each). Approximately one-in-ten (11%) said they would not use e-cigarettes again because of the negative perception of others, because it hurt their throat, and because it is not convenient. Smaller proportions said they wouldn’t use again because they didn’t like the smell (6%), because they got sick after vaping (3%), and because of the cost (2%).</w:t>
      </w:r>
    </w:p>
    <w:p w14:paraId="6EB3A0C9" w14:textId="77777777" w:rsidR="00104957" w:rsidRDefault="00104957" w:rsidP="004B452C">
      <w:pPr>
        <w:rPr>
          <w:lang w:eastAsia="en-CA"/>
        </w:rPr>
      </w:pPr>
    </w:p>
    <w:p w14:paraId="48627D29" w14:textId="33E4571D" w:rsidR="00600F65" w:rsidRDefault="004B452C" w:rsidP="004B452C">
      <w:pPr>
        <w:rPr>
          <w:lang w:eastAsia="en-CA"/>
        </w:rPr>
      </w:pPr>
      <w:r w:rsidRPr="004D4227">
        <w:rPr>
          <w:lang w:eastAsia="en-CA"/>
        </w:rPr>
        <w:t>Respondents from Quebec were less likely to say they will try an e-cigarette again</w:t>
      </w:r>
      <w:r w:rsidR="00A50D31" w:rsidRPr="004D4227">
        <w:rPr>
          <w:lang w:eastAsia="en-CA"/>
        </w:rPr>
        <w:t xml:space="preserve"> (28%)</w:t>
      </w:r>
      <w:r w:rsidRPr="004D4227">
        <w:rPr>
          <w:lang w:eastAsia="en-CA"/>
        </w:rPr>
        <w:t>. Current smokers were more likely than former and non-smokers to say they will try an e-cigarette again</w:t>
      </w:r>
      <w:r w:rsidR="00A50D31" w:rsidRPr="004D4227">
        <w:rPr>
          <w:lang w:eastAsia="en-CA"/>
        </w:rPr>
        <w:t xml:space="preserve"> (49% vs. 24% and 25%)</w:t>
      </w:r>
      <w:r w:rsidRPr="004D4227">
        <w:rPr>
          <w:lang w:eastAsia="en-CA"/>
        </w:rPr>
        <w:t xml:space="preserve">. </w:t>
      </w:r>
    </w:p>
    <w:p w14:paraId="6419379B" w14:textId="77777777" w:rsidR="00600F65" w:rsidRDefault="00600F65" w:rsidP="004B452C">
      <w:pPr>
        <w:rPr>
          <w:lang w:eastAsia="en-CA"/>
        </w:rPr>
      </w:pPr>
    </w:p>
    <w:p w14:paraId="1925853D" w14:textId="2DEFD05C" w:rsidR="004B452C" w:rsidRDefault="00600F65" w:rsidP="004B452C">
      <w:pPr>
        <w:rPr>
          <w:lang w:eastAsia="en-CA"/>
        </w:rPr>
      </w:pPr>
      <w:r>
        <w:rPr>
          <w:lang w:eastAsia="en-CA"/>
        </w:rPr>
        <w:t>In addition, n</w:t>
      </w:r>
      <w:r w:rsidR="00A50D31">
        <w:rPr>
          <w:lang w:eastAsia="en-CA"/>
        </w:rPr>
        <w:t xml:space="preserve">on-smokers were more likely than current and former smokers to </w:t>
      </w:r>
      <w:r>
        <w:rPr>
          <w:lang w:eastAsia="en-CA"/>
        </w:rPr>
        <w:t>cite</w:t>
      </w:r>
      <w:r w:rsidR="00A50D31">
        <w:rPr>
          <w:lang w:eastAsia="en-CA"/>
        </w:rPr>
        <w:t xml:space="preserve"> e-cigarettes not being healthy as their reason for not using them again (50% vs. 33% and 42%). </w:t>
      </w:r>
      <w:r>
        <w:rPr>
          <w:lang w:eastAsia="en-CA"/>
        </w:rPr>
        <w:t>N</w:t>
      </w:r>
      <w:r w:rsidR="00A50D31">
        <w:rPr>
          <w:lang w:eastAsia="en-CA"/>
        </w:rPr>
        <w:t>on-smokers and former smokers were more likely to say they would not try e-cigarettes again because it was generally unappealing to them (49% and 42%</w:t>
      </w:r>
      <w:r>
        <w:rPr>
          <w:lang w:eastAsia="en-CA"/>
        </w:rPr>
        <w:t xml:space="preserve"> vs. 26% of current smokers</w:t>
      </w:r>
      <w:r w:rsidR="00A50D31">
        <w:rPr>
          <w:lang w:eastAsia="en-CA"/>
        </w:rPr>
        <w:t>). Current smokers were more likely to say they would not try e-cigarettes again because the sensation was not satisfying (25%</w:t>
      </w:r>
      <w:r>
        <w:rPr>
          <w:lang w:eastAsia="en-CA"/>
        </w:rPr>
        <w:t xml:space="preserve"> vs. 9% of former smokers and 12% of non-smokers</w:t>
      </w:r>
      <w:r w:rsidR="00A50D31">
        <w:rPr>
          <w:lang w:eastAsia="en-CA"/>
        </w:rPr>
        <w:t>).</w:t>
      </w:r>
    </w:p>
    <w:p w14:paraId="6AAA229A" w14:textId="77777777" w:rsidR="00C87BCF" w:rsidRDefault="00C87BCF" w:rsidP="009436AF">
      <w:pPr>
        <w:rPr>
          <w:lang w:eastAsia="en-CA"/>
        </w:rPr>
      </w:pPr>
    </w:p>
    <w:p w14:paraId="6FA05863" w14:textId="3DCD933A" w:rsidR="009436AF" w:rsidRDefault="007A532A" w:rsidP="00C3419D">
      <w:pPr>
        <w:pStyle w:val="Title"/>
      </w:pPr>
      <w:r>
        <w:t>U</w:t>
      </w:r>
      <w:r w:rsidR="00C3419D">
        <w:t xml:space="preserve">se among </w:t>
      </w:r>
      <w:r>
        <w:t xml:space="preserve">daily </w:t>
      </w:r>
      <w:r w:rsidR="00C3419D">
        <w:t>and occasional users</w:t>
      </w:r>
      <w:r>
        <w:t xml:space="preserve"> more likely to have not changed</w:t>
      </w:r>
    </w:p>
    <w:p w14:paraId="592193B1" w14:textId="77777777" w:rsidR="004B452C" w:rsidRPr="00E349D9" w:rsidRDefault="004B452C" w:rsidP="004B452C">
      <w:pPr>
        <w:rPr>
          <w:color w:val="000000" w:themeColor="text1"/>
          <w:lang w:eastAsia="en-CA"/>
        </w:rPr>
      </w:pPr>
      <w:r>
        <w:rPr>
          <w:color w:val="000000" w:themeColor="text1"/>
          <w:lang w:eastAsia="en-CA"/>
        </w:rPr>
        <w:t>Daily</w:t>
      </w:r>
      <w:r w:rsidRPr="007A532A">
        <w:rPr>
          <w:color w:val="000000" w:themeColor="text1"/>
          <w:lang w:eastAsia="en-CA"/>
        </w:rPr>
        <w:t xml:space="preserve"> and occasional users of e-cigarettes (i.e. those using them daily or several times a month) (n=316) were asked if their frequency of use has changed since they first started using e-cigarettes. In response, the largest proportion (40%) said that their frequency of use has not changed. Most of the rest were equally divided between ones who said that it has increased and ones who said it has decreased (28% each). A small proportion (4%) said they did not know.</w:t>
      </w:r>
    </w:p>
    <w:p w14:paraId="6D655339" w14:textId="77777777" w:rsidR="000C3188" w:rsidRDefault="000C3188" w:rsidP="000C3188">
      <w:pPr>
        <w:pStyle w:val="Caption"/>
        <w:keepNext/>
      </w:pPr>
    </w:p>
    <w:p w14:paraId="536BFE27" w14:textId="7439EDD1" w:rsidR="00C22E84" w:rsidRPr="00AA68E8" w:rsidRDefault="00C22E84" w:rsidP="000C3188">
      <w:pPr>
        <w:pStyle w:val="Caption"/>
        <w:keepNext/>
      </w:pPr>
      <w:bookmarkStart w:id="37" w:name="_Toc481142938"/>
      <w:r w:rsidRPr="00AA68E8">
        <w:t xml:space="preserve">Figure </w:t>
      </w:r>
      <w:fldSimple w:instr=" SEQ Figure \* ARABIC ">
        <w:r w:rsidR="002A1706">
          <w:rPr>
            <w:noProof/>
          </w:rPr>
          <w:t>13</w:t>
        </w:r>
      </w:fldSimple>
      <w:r w:rsidRPr="00AA68E8">
        <w:t>: Frequency of E-Cigarette Use Over Time</w:t>
      </w:r>
      <w:bookmarkEnd w:id="37"/>
    </w:p>
    <w:p w14:paraId="312F66AB" w14:textId="57A0D3CF" w:rsidR="00467AA7" w:rsidRDefault="00FD5682" w:rsidP="00467AA7">
      <w:pPr>
        <w:jc w:val="center"/>
        <w:rPr>
          <w:lang w:eastAsia="en-CA"/>
        </w:rPr>
      </w:pPr>
      <w:r w:rsidRPr="00FD5682">
        <w:rPr>
          <w:noProof/>
          <w:lang w:eastAsia="en-CA"/>
        </w:rPr>
        <w:drawing>
          <wp:inline distT="0" distB="0" distL="0" distR="0" wp14:anchorId="4FEA7F72" wp14:editId="29B29A43">
            <wp:extent cx="5577840" cy="3137535"/>
            <wp:effectExtent l="0" t="0" r="381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7840" cy="3137535"/>
                    </a:xfrm>
                    <a:prstGeom prst="rect">
                      <a:avLst/>
                    </a:prstGeom>
                  </pic:spPr>
                </pic:pic>
              </a:graphicData>
            </a:graphic>
          </wp:inline>
        </w:drawing>
      </w:r>
    </w:p>
    <w:p w14:paraId="04A434E2" w14:textId="77777777" w:rsidR="008F0E5A" w:rsidRPr="00C22E84" w:rsidRDefault="008F0E5A" w:rsidP="008F0E5A">
      <w:pPr>
        <w:pStyle w:val="NormalWeb"/>
        <w:spacing w:before="0" w:beforeAutospacing="0" w:after="0" w:afterAutospacing="0"/>
        <w:rPr>
          <w:sz w:val="18"/>
        </w:rPr>
      </w:pPr>
      <w:r w:rsidRPr="00C22E84">
        <w:rPr>
          <w:rFonts w:asciiTheme="minorHAnsi" w:hAnsi="Calibri" w:cstheme="minorBidi"/>
          <w:color w:val="000000" w:themeColor="text1"/>
          <w:kern w:val="24"/>
          <w:sz w:val="20"/>
          <w:szCs w:val="28"/>
        </w:rPr>
        <w:t xml:space="preserve">Base: n=316; </w:t>
      </w:r>
      <w:r>
        <w:rPr>
          <w:rFonts w:asciiTheme="minorHAnsi" w:hAnsi="Calibri" w:cstheme="minorBidi"/>
          <w:color w:val="000000" w:themeColor="text1"/>
          <w:kern w:val="24"/>
          <w:sz w:val="20"/>
          <w:szCs w:val="28"/>
        </w:rPr>
        <w:t>daily</w:t>
      </w:r>
      <w:r w:rsidRPr="00C22E84">
        <w:rPr>
          <w:rFonts w:asciiTheme="minorHAnsi" w:hAnsi="Calibri" w:cstheme="minorBidi"/>
          <w:color w:val="000000" w:themeColor="text1"/>
          <w:kern w:val="24"/>
          <w:sz w:val="20"/>
          <w:szCs w:val="28"/>
        </w:rPr>
        <w:t xml:space="preserve"> and occasional e-cigarette users</w:t>
      </w:r>
    </w:p>
    <w:p w14:paraId="2A8D6A31" w14:textId="77777777" w:rsidR="008F0E5A" w:rsidRPr="00C22E84" w:rsidRDefault="008F0E5A" w:rsidP="008F0E5A">
      <w:pPr>
        <w:pStyle w:val="NormalWeb"/>
        <w:spacing w:before="0" w:beforeAutospacing="0" w:after="0" w:afterAutospacing="0"/>
        <w:rPr>
          <w:sz w:val="18"/>
        </w:rPr>
      </w:pPr>
      <w:r w:rsidRPr="00C22E84">
        <w:rPr>
          <w:rFonts w:asciiTheme="minorHAnsi" w:hAnsi="Calibri" w:cstheme="minorBidi"/>
          <w:color w:val="000000" w:themeColor="text1"/>
          <w:kern w:val="24"/>
          <w:sz w:val="20"/>
          <w:szCs w:val="28"/>
        </w:rPr>
        <w:t>Q18. Since you first started using e-cigarettes, has your frequency of use changed?</w:t>
      </w:r>
    </w:p>
    <w:p w14:paraId="6B578C58" w14:textId="39ED9C14" w:rsidR="004B452C" w:rsidRDefault="004B452C" w:rsidP="004B452C">
      <w:pPr>
        <w:rPr>
          <w:lang w:eastAsia="en-CA"/>
        </w:rPr>
      </w:pPr>
      <w:r w:rsidRPr="00600F65">
        <w:rPr>
          <w:lang w:eastAsia="en-CA"/>
        </w:rPr>
        <w:lastRenderedPageBreak/>
        <w:t>Youth were more likely to say their frequency of use has not changed since they started using e-cigarettes (47% vs 35%). Daily e-cigarette users were more likely than occasional users to report that their use has increased (</w:t>
      </w:r>
      <w:r w:rsidR="00597DA4" w:rsidRPr="00600F65">
        <w:rPr>
          <w:lang w:eastAsia="en-CA"/>
        </w:rPr>
        <w:t>45</w:t>
      </w:r>
      <w:r w:rsidRPr="00600F65">
        <w:rPr>
          <w:lang w:eastAsia="en-CA"/>
        </w:rPr>
        <w:t>%</w:t>
      </w:r>
      <w:r w:rsidR="00597DA4" w:rsidRPr="00600F65">
        <w:rPr>
          <w:lang w:eastAsia="en-CA"/>
        </w:rPr>
        <w:t xml:space="preserve"> v</w:t>
      </w:r>
      <w:r w:rsidRPr="00600F65">
        <w:rPr>
          <w:lang w:eastAsia="en-CA"/>
        </w:rPr>
        <w:t>s</w:t>
      </w:r>
      <w:r w:rsidR="00597DA4" w:rsidRPr="00600F65">
        <w:rPr>
          <w:lang w:eastAsia="en-CA"/>
        </w:rPr>
        <w:t>. 21%</w:t>
      </w:r>
      <w:r w:rsidRPr="00600F65">
        <w:rPr>
          <w:lang w:eastAsia="en-CA"/>
        </w:rPr>
        <w:t>).</w:t>
      </w:r>
    </w:p>
    <w:p w14:paraId="5903CC1A" w14:textId="77777777" w:rsidR="00344A31" w:rsidRDefault="00344A31" w:rsidP="00344A31">
      <w:pPr>
        <w:jc w:val="left"/>
      </w:pPr>
    </w:p>
    <w:p w14:paraId="39FDB6DB" w14:textId="28F4F911" w:rsidR="009436AF" w:rsidRPr="00344A31" w:rsidRDefault="00C3419D" w:rsidP="00344A31">
      <w:pPr>
        <w:pStyle w:val="Title"/>
      </w:pPr>
      <w:r>
        <w:t>M</w:t>
      </w:r>
      <w:r w:rsidR="004C3F22">
        <w:t>any</w:t>
      </w:r>
      <w:r>
        <w:t xml:space="preserve"> </w:t>
      </w:r>
      <w:r w:rsidR="007A532A">
        <w:t>daily</w:t>
      </w:r>
      <w:r>
        <w:t xml:space="preserve"> and occasional vapers use e-cigarettes at home</w:t>
      </w:r>
    </w:p>
    <w:p w14:paraId="601228FB" w14:textId="79552DCB" w:rsidR="009436AF" w:rsidRDefault="009436AF" w:rsidP="009436AF">
      <w:pPr>
        <w:rPr>
          <w:lang w:eastAsia="en-CA"/>
        </w:rPr>
      </w:pPr>
      <w:r>
        <w:rPr>
          <w:lang w:eastAsia="en-CA"/>
        </w:rPr>
        <w:t>A majority of</w:t>
      </w:r>
      <w:r w:rsidR="004B452C">
        <w:rPr>
          <w:lang w:eastAsia="en-CA"/>
        </w:rPr>
        <w:t xml:space="preserve"> daily</w:t>
      </w:r>
      <w:r>
        <w:rPr>
          <w:lang w:eastAsia="en-CA"/>
        </w:rPr>
        <w:t xml:space="preserve"> and occasional users of e-cigarettes (59%) said they tend to use e-cigarettes at hom</w:t>
      </w:r>
      <w:r w:rsidR="00117D39">
        <w:rPr>
          <w:lang w:eastAsia="en-CA"/>
        </w:rPr>
        <w:t>e. A substantial minority (43%)</w:t>
      </w:r>
      <w:r>
        <w:rPr>
          <w:lang w:eastAsia="en-CA"/>
        </w:rPr>
        <w:t xml:space="preserve"> said they tend to use them at parties, while approximately one-quarter identified the sidewalk (29%), school (26%), while driving (24%), and work (23%) (multiple responses accepted). Locations cited less frequently included bars (14%), and movie theatres, pool halls etc. (10%). </w:t>
      </w:r>
    </w:p>
    <w:p w14:paraId="57ADB611" w14:textId="77777777" w:rsidR="00AA68E8" w:rsidRDefault="00AA68E8" w:rsidP="009436AF">
      <w:pPr>
        <w:rPr>
          <w:lang w:eastAsia="en-CA"/>
        </w:rPr>
      </w:pPr>
    </w:p>
    <w:p w14:paraId="03AD1F89" w14:textId="54D5E7D1" w:rsidR="00AA68E8" w:rsidRPr="00AA68E8" w:rsidRDefault="00AA68E8" w:rsidP="000C3188">
      <w:pPr>
        <w:pStyle w:val="Caption"/>
        <w:keepNext/>
      </w:pPr>
      <w:bookmarkStart w:id="38" w:name="_Toc481142939"/>
      <w:r w:rsidRPr="00AA68E8">
        <w:t xml:space="preserve">Figure </w:t>
      </w:r>
      <w:fldSimple w:instr=" SEQ Figure \* ARABIC ">
        <w:r w:rsidR="002A1706">
          <w:rPr>
            <w:noProof/>
          </w:rPr>
          <w:t>14</w:t>
        </w:r>
      </w:fldSimple>
      <w:r w:rsidRPr="00AA68E8">
        <w:t>: Location of E-Cigarette Use</w:t>
      </w:r>
      <w:bookmarkEnd w:id="38"/>
    </w:p>
    <w:p w14:paraId="33BB08D7" w14:textId="268AC53E" w:rsidR="009436AF" w:rsidRDefault="00104957" w:rsidP="00117D39">
      <w:pPr>
        <w:jc w:val="center"/>
        <w:rPr>
          <w:lang w:eastAsia="en-CA"/>
        </w:rPr>
      </w:pPr>
      <w:r w:rsidRPr="00104957">
        <w:rPr>
          <w:noProof/>
          <w:lang w:eastAsia="en-CA"/>
        </w:rPr>
        <w:drawing>
          <wp:inline distT="0" distB="0" distL="0" distR="0" wp14:anchorId="2A771EF5" wp14:editId="34BDAC39">
            <wp:extent cx="5577840" cy="3137535"/>
            <wp:effectExtent l="0" t="0" r="381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7840" cy="3137535"/>
                    </a:xfrm>
                    <a:prstGeom prst="rect">
                      <a:avLst/>
                    </a:prstGeom>
                  </pic:spPr>
                </pic:pic>
              </a:graphicData>
            </a:graphic>
          </wp:inline>
        </w:drawing>
      </w:r>
    </w:p>
    <w:p w14:paraId="5502FD94"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Base: n=316; daily and occasional e-cigarette users</w:t>
      </w:r>
    </w:p>
    <w:p w14:paraId="6EC6EE6E"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MULTIPLE RESPONSES ACCEPTED</w:t>
      </w:r>
    </w:p>
    <w:p w14:paraId="60B5DFBB"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Q19. Where do you tend to use e-cigarettes?</w:t>
      </w:r>
    </w:p>
    <w:p w14:paraId="3453FDB2" w14:textId="496F5631" w:rsidR="00AA68E8" w:rsidRPr="008F0E5A" w:rsidRDefault="00AA68E8" w:rsidP="00E349D9">
      <w:pPr>
        <w:rPr>
          <w:highlight w:val="green"/>
          <w:lang w:val="en-US" w:eastAsia="en-CA"/>
        </w:rPr>
      </w:pPr>
    </w:p>
    <w:p w14:paraId="611FE38B" w14:textId="7EFE21FE" w:rsidR="004B452C" w:rsidRDefault="004B452C" w:rsidP="004B452C">
      <w:pPr>
        <w:rPr>
          <w:lang w:eastAsia="en-CA"/>
        </w:rPr>
      </w:pPr>
      <w:r w:rsidRPr="00600F65">
        <w:rPr>
          <w:lang w:eastAsia="en-CA"/>
        </w:rPr>
        <w:t>Respondents 20 and 24 years old were more likely to say they use e-cigarettes at home (69% vs 48%) and while they are driving (31% vs 16%). Those between 15 and 19 were more apt to say they use them at parties (51% vs 36%), at school (36% vs 17%), or at movie theatres or pool halls (15% vs 5%). Compared to women, men were more likely to report using e-cigarettes at home (64% vs 53%) and at work (32% vs 12%).</w:t>
      </w:r>
    </w:p>
    <w:p w14:paraId="294EE9E9" w14:textId="77777777" w:rsidR="009436AF" w:rsidRDefault="009436AF" w:rsidP="009436AF">
      <w:pPr>
        <w:rPr>
          <w:lang w:eastAsia="en-CA"/>
        </w:rPr>
      </w:pPr>
    </w:p>
    <w:p w14:paraId="53706643" w14:textId="2F29A7A2" w:rsidR="009436AF" w:rsidRDefault="00C3419D" w:rsidP="00C3419D">
      <w:pPr>
        <w:pStyle w:val="Title"/>
      </w:pPr>
      <w:r>
        <w:t>Most daily users</w:t>
      </w:r>
      <w:r w:rsidR="000C3188">
        <w:rPr>
          <w:rStyle w:val="FootnoteReference"/>
        </w:rPr>
        <w:footnoteReference w:id="4"/>
      </w:r>
      <w:r>
        <w:t xml:space="preserve"> vape within an hour of waking </w:t>
      </w:r>
    </w:p>
    <w:p w14:paraId="1A0FF148" w14:textId="4E91432D" w:rsidR="009436AF" w:rsidRDefault="00117D39" w:rsidP="009436AF">
      <w:pPr>
        <w:rPr>
          <w:lang w:eastAsia="en-CA"/>
        </w:rPr>
      </w:pPr>
      <w:r>
        <w:rPr>
          <w:lang w:eastAsia="en-CA"/>
        </w:rPr>
        <w:t>T</w:t>
      </w:r>
      <w:r w:rsidR="009436AF">
        <w:rPr>
          <w:lang w:eastAsia="en-CA"/>
        </w:rPr>
        <w:t>hree-quarters of daily users of e-cigarettes (76%) said</w:t>
      </w:r>
      <w:r>
        <w:rPr>
          <w:lang w:eastAsia="en-CA"/>
        </w:rPr>
        <w:t>,</w:t>
      </w:r>
      <w:r w:rsidR="009436AF">
        <w:rPr>
          <w:lang w:eastAsia="en-CA"/>
        </w:rPr>
        <w:t xml:space="preserve"> that on a typical day</w:t>
      </w:r>
      <w:r>
        <w:rPr>
          <w:lang w:eastAsia="en-CA"/>
        </w:rPr>
        <w:t>,</w:t>
      </w:r>
      <w:r w:rsidR="009436AF">
        <w:rPr>
          <w:lang w:eastAsia="en-CA"/>
        </w:rPr>
        <w:t xml:space="preserve"> they vape within one hour of waking up, with almost half (46%) doing so almost immediately after </w:t>
      </w:r>
      <w:r w:rsidR="009436AF">
        <w:rPr>
          <w:lang w:eastAsia="en-CA"/>
        </w:rPr>
        <w:lastRenderedPageBreak/>
        <w:t>waking (i.e. within 15 m</w:t>
      </w:r>
      <w:r>
        <w:rPr>
          <w:lang w:eastAsia="en-CA"/>
        </w:rPr>
        <w:t xml:space="preserve">inutes of waking). Close to one in </w:t>
      </w:r>
      <w:r w:rsidR="009436AF">
        <w:rPr>
          <w:lang w:eastAsia="en-CA"/>
        </w:rPr>
        <w:t xml:space="preserve">five (17%) said they wait at least an hour or more before vaping. </w:t>
      </w:r>
    </w:p>
    <w:p w14:paraId="74F1D467" w14:textId="77777777" w:rsidR="002E77C3" w:rsidRDefault="002E77C3" w:rsidP="009436AF">
      <w:pPr>
        <w:rPr>
          <w:lang w:eastAsia="en-CA"/>
        </w:rPr>
      </w:pPr>
    </w:p>
    <w:p w14:paraId="234B213B" w14:textId="49F942FE" w:rsidR="00AA68E8" w:rsidRPr="00AA68E8" w:rsidRDefault="00AA68E8" w:rsidP="000C3188">
      <w:pPr>
        <w:pStyle w:val="Caption"/>
        <w:keepNext/>
      </w:pPr>
      <w:bookmarkStart w:id="39" w:name="_Toc481142940"/>
      <w:r w:rsidRPr="00AA68E8">
        <w:t xml:space="preserve">Figure </w:t>
      </w:r>
      <w:fldSimple w:instr=" SEQ Figure \* ARABIC ">
        <w:r w:rsidR="002A1706">
          <w:rPr>
            <w:noProof/>
          </w:rPr>
          <w:t>15</w:t>
        </w:r>
      </w:fldSimple>
      <w:r w:rsidRPr="00AA68E8">
        <w:t>: Length of Time After Waking Before Using an E-Cigarette</w:t>
      </w:r>
      <w:bookmarkEnd w:id="39"/>
    </w:p>
    <w:p w14:paraId="70A821EF" w14:textId="384B446B" w:rsidR="009436AF" w:rsidRDefault="000C3188" w:rsidP="006917FD">
      <w:pPr>
        <w:jc w:val="center"/>
        <w:rPr>
          <w:lang w:eastAsia="en-CA"/>
        </w:rPr>
      </w:pPr>
      <w:r w:rsidRPr="000C3188">
        <w:rPr>
          <w:noProof/>
          <w:lang w:eastAsia="en-CA"/>
        </w:rPr>
        <w:drawing>
          <wp:inline distT="0" distB="0" distL="0" distR="0" wp14:anchorId="59E1C650" wp14:editId="59086B50">
            <wp:extent cx="4864608" cy="2734056"/>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64608" cy="2734056"/>
                    </a:xfrm>
                    <a:prstGeom prst="rect">
                      <a:avLst/>
                    </a:prstGeom>
                  </pic:spPr>
                </pic:pic>
              </a:graphicData>
            </a:graphic>
          </wp:inline>
        </w:drawing>
      </w:r>
    </w:p>
    <w:p w14:paraId="3CA16B42"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Base: n=87; those who are daily e-cigarette users</w:t>
      </w:r>
    </w:p>
    <w:p w14:paraId="179C95ED"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Q20. On a typical day, how soon after you wake up do you use your e-cigarette?</w:t>
      </w:r>
    </w:p>
    <w:p w14:paraId="3E5EACEC" w14:textId="77777777" w:rsidR="00344A31" w:rsidRDefault="00344A31" w:rsidP="00344A31"/>
    <w:p w14:paraId="2F024FC6" w14:textId="40EA833E" w:rsidR="009436AF" w:rsidRDefault="00C3419D" w:rsidP="00C3419D">
      <w:pPr>
        <w:pStyle w:val="Title"/>
      </w:pPr>
      <w:r>
        <w:t>More than half of daily users</w:t>
      </w:r>
      <w:r w:rsidR="007E39E3">
        <w:rPr>
          <w:rStyle w:val="FootnoteReference"/>
        </w:rPr>
        <w:footnoteReference w:id="5"/>
      </w:r>
      <w:r>
        <w:t xml:space="preserve"> have strong cravings</w:t>
      </w:r>
    </w:p>
    <w:p w14:paraId="52A6C6FA" w14:textId="37373C70" w:rsidR="009436AF" w:rsidRDefault="009436AF" w:rsidP="009436AF">
      <w:pPr>
        <w:rPr>
          <w:color w:val="000000" w:themeColor="text1"/>
          <w:lang w:eastAsia="en-CA"/>
        </w:rPr>
      </w:pPr>
      <w:r w:rsidRPr="00117D39">
        <w:rPr>
          <w:color w:val="000000" w:themeColor="text1"/>
          <w:lang w:eastAsia="en-CA"/>
        </w:rPr>
        <w:t>When daily users were asked whether they have strong cravings to use an e-cigarette, more than half (57%) said they did, while one-third (33%) said they did not</w:t>
      </w:r>
      <w:r w:rsidR="00117D39" w:rsidRPr="00117D39">
        <w:rPr>
          <w:color w:val="000000" w:themeColor="text1"/>
          <w:lang w:eastAsia="en-CA"/>
        </w:rPr>
        <w:t xml:space="preserve">. One in </w:t>
      </w:r>
      <w:r w:rsidRPr="00117D39">
        <w:rPr>
          <w:color w:val="000000" w:themeColor="text1"/>
          <w:lang w:eastAsia="en-CA"/>
        </w:rPr>
        <w:t>ten said they did not know.</w:t>
      </w:r>
    </w:p>
    <w:p w14:paraId="5D166010" w14:textId="77777777" w:rsidR="006917FD" w:rsidRPr="00AA68E8" w:rsidRDefault="006917FD" w:rsidP="009436AF">
      <w:pPr>
        <w:rPr>
          <w:color w:val="000000" w:themeColor="text1"/>
          <w:lang w:eastAsia="en-CA"/>
        </w:rPr>
      </w:pPr>
    </w:p>
    <w:p w14:paraId="08DB6203" w14:textId="545260D3" w:rsidR="00AA68E8" w:rsidRPr="00AA68E8" w:rsidRDefault="00AA68E8" w:rsidP="000C3188">
      <w:pPr>
        <w:pStyle w:val="Caption"/>
        <w:keepNext/>
      </w:pPr>
      <w:bookmarkStart w:id="40" w:name="_Toc481142941"/>
      <w:r w:rsidRPr="00AA68E8">
        <w:t xml:space="preserve">Figure </w:t>
      </w:r>
      <w:fldSimple w:instr=" SEQ Figure \* ARABIC ">
        <w:r w:rsidR="002A1706">
          <w:rPr>
            <w:noProof/>
          </w:rPr>
          <w:t>16</w:t>
        </w:r>
      </w:fldSimple>
      <w:r w:rsidRPr="00AA68E8">
        <w:t>: Strong Cravings to Use an E-Cigarette</w:t>
      </w:r>
      <w:bookmarkEnd w:id="40"/>
    </w:p>
    <w:p w14:paraId="1947F300" w14:textId="77777777" w:rsidR="006917FD" w:rsidRDefault="008F0E5A" w:rsidP="006917FD">
      <w:pPr>
        <w:pStyle w:val="NormalWeb"/>
        <w:spacing w:before="0" w:beforeAutospacing="0" w:after="0" w:afterAutospacing="0"/>
        <w:jc w:val="center"/>
        <w:rPr>
          <w:rFonts w:asciiTheme="minorHAnsi" w:hAnsi="Calibri" w:cstheme="minorBidi"/>
          <w:color w:val="000000" w:themeColor="text1"/>
          <w:kern w:val="24"/>
          <w:sz w:val="18"/>
          <w:szCs w:val="28"/>
        </w:rPr>
      </w:pPr>
      <w:r w:rsidRPr="00AA68E8">
        <w:rPr>
          <w:noProof/>
          <w:lang w:val="en-CA" w:eastAsia="en-CA"/>
        </w:rPr>
        <w:drawing>
          <wp:inline distT="0" distB="0" distL="0" distR="0" wp14:anchorId="5793FB5F" wp14:editId="395775CA">
            <wp:extent cx="4425696" cy="249631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5696" cy="2496312"/>
                    </a:xfrm>
                    <a:prstGeom prst="rect">
                      <a:avLst/>
                    </a:prstGeom>
                    <a:noFill/>
                    <a:ln>
                      <a:noFill/>
                    </a:ln>
                  </pic:spPr>
                </pic:pic>
              </a:graphicData>
            </a:graphic>
          </wp:inline>
        </w:drawing>
      </w:r>
    </w:p>
    <w:p w14:paraId="743AD489" w14:textId="57E2223A" w:rsidR="008F0E5A" w:rsidRPr="000C3188" w:rsidRDefault="008F0E5A" w:rsidP="006917FD">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Base: n=87; those who are daily e-cigarette users</w:t>
      </w:r>
    </w:p>
    <w:p w14:paraId="0FF88C33" w14:textId="77777777" w:rsidR="008F0E5A" w:rsidRPr="000C3188" w:rsidRDefault="008F0E5A" w:rsidP="008F0E5A">
      <w:pPr>
        <w:pStyle w:val="NormalWeb"/>
        <w:spacing w:before="0" w:beforeAutospacing="0" w:after="0" w:afterAutospacing="0"/>
        <w:rPr>
          <w:sz w:val="16"/>
        </w:rPr>
      </w:pPr>
      <w:r w:rsidRPr="000C3188">
        <w:rPr>
          <w:rFonts w:asciiTheme="minorHAnsi" w:hAnsi="Calibri" w:cstheme="minorBidi"/>
          <w:color w:val="000000" w:themeColor="text1"/>
          <w:kern w:val="24"/>
          <w:sz w:val="18"/>
          <w:szCs w:val="28"/>
        </w:rPr>
        <w:t>Q21. Do you ever have strong cravings to use an e-cigarette?</w:t>
      </w:r>
    </w:p>
    <w:p w14:paraId="34A520EA" w14:textId="506C4C72" w:rsidR="009436AF" w:rsidRPr="00205F8B" w:rsidRDefault="009436AF" w:rsidP="0055155E">
      <w:pPr>
        <w:pStyle w:val="ListParagraph"/>
        <w:numPr>
          <w:ilvl w:val="0"/>
          <w:numId w:val="62"/>
        </w:numPr>
        <w:rPr>
          <w:b/>
          <w:sz w:val="24"/>
        </w:rPr>
      </w:pPr>
      <w:bookmarkStart w:id="41" w:name="_Toc478742356"/>
      <w:r w:rsidRPr="00205F8B">
        <w:rPr>
          <w:b/>
          <w:sz w:val="24"/>
        </w:rPr>
        <w:lastRenderedPageBreak/>
        <w:t>Parental Awareness</w:t>
      </w:r>
      <w:bookmarkEnd w:id="41"/>
    </w:p>
    <w:p w14:paraId="3DEC7EB5" w14:textId="71E9BD8B" w:rsidR="009436AF" w:rsidRDefault="00C3419D" w:rsidP="00C3419D">
      <w:pPr>
        <w:pStyle w:val="Title"/>
      </w:pPr>
      <w:r>
        <w:t>Half of users</w:t>
      </w:r>
      <w:r w:rsidR="00195DCB">
        <w:t>’</w:t>
      </w:r>
      <w:r>
        <w:t xml:space="preserve"> parents aware of their use</w:t>
      </w:r>
    </w:p>
    <w:p w14:paraId="34C5CD75" w14:textId="4589CA36" w:rsidR="009436AF" w:rsidRPr="00195DCB" w:rsidRDefault="009436AF" w:rsidP="009436AF">
      <w:pPr>
        <w:rPr>
          <w:color w:val="000000" w:themeColor="text1"/>
          <w:lang w:eastAsia="en-CA"/>
        </w:rPr>
      </w:pPr>
      <w:r w:rsidRPr="00195DCB">
        <w:rPr>
          <w:color w:val="000000" w:themeColor="text1"/>
          <w:lang w:eastAsia="en-CA"/>
        </w:rPr>
        <w:t>Half (51%) of all e-cigarette users indicated that their parents are aware that they use e-cigarettes. Conversely, 40% said that their parents do not know about their use of e-cigarettes, while 9% said they did not know.</w:t>
      </w:r>
    </w:p>
    <w:p w14:paraId="2367C3F8" w14:textId="38981EA9" w:rsidR="009436AF" w:rsidRDefault="009436AF" w:rsidP="009436AF">
      <w:pPr>
        <w:rPr>
          <w:lang w:eastAsia="en-CA"/>
        </w:rPr>
      </w:pPr>
    </w:p>
    <w:p w14:paraId="1498CE56" w14:textId="3ADB526A" w:rsidR="000A6DA8" w:rsidRPr="000A6DA8" w:rsidRDefault="000A6DA8" w:rsidP="007E39E3">
      <w:pPr>
        <w:pStyle w:val="Caption"/>
        <w:keepNext/>
      </w:pPr>
      <w:bookmarkStart w:id="42" w:name="_Toc481142942"/>
      <w:r w:rsidRPr="000A6DA8">
        <w:t xml:space="preserve">Figure </w:t>
      </w:r>
      <w:fldSimple w:instr=" SEQ Figure \* ARABIC ">
        <w:r w:rsidR="002A1706">
          <w:rPr>
            <w:noProof/>
          </w:rPr>
          <w:t>17</w:t>
        </w:r>
      </w:fldSimple>
      <w:r w:rsidRPr="000A6DA8">
        <w:t>: Parents' Awareness of E-Cigarette Use</w:t>
      </w:r>
      <w:bookmarkEnd w:id="42"/>
    </w:p>
    <w:p w14:paraId="5ED5B8FD" w14:textId="783E440E" w:rsidR="009436AF" w:rsidRDefault="00E5761A" w:rsidP="009436AF">
      <w:pPr>
        <w:rPr>
          <w:lang w:eastAsia="en-CA"/>
        </w:rPr>
      </w:pPr>
      <w:r w:rsidRPr="00E5761A">
        <w:rPr>
          <w:noProof/>
          <w:lang w:eastAsia="en-CA"/>
        </w:rPr>
        <w:drawing>
          <wp:inline distT="0" distB="0" distL="0" distR="0" wp14:anchorId="19009A77" wp14:editId="4C98003D">
            <wp:extent cx="5577840" cy="314864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7840" cy="3148640"/>
                    </a:xfrm>
                    <a:prstGeom prst="rect">
                      <a:avLst/>
                    </a:prstGeom>
                    <a:noFill/>
                    <a:ln>
                      <a:noFill/>
                    </a:ln>
                  </pic:spPr>
                </pic:pic>
              </a:graphicData>
            </a:graphic>
          </wp:inline>
        </w:drawing>
      </w:r>
    </w:p>
    <w:p w14:paraId="40C94CBD" w14:textId="77777777" w:rsidR="00FD583C" w:rsidRDefault="008F0E5A" w:rsidP="008F0E5A">
      <w:pPr>
        <w:pStyle w:val="NormalWeb"/>
        <w:spacing w:before="0" w:beforeAutospacing="0" w:after="0" w:afterAutospacing="0"/>
        <w:rPr>
          <w:rFonts w:asciiTheme="minorHAnsi" w:hAnsi="Calibri" w:cstheme="minorBidi"/>
          <w:color w:val="000000" w:themeColor="text1"/>
          <w:kern w:val="24"/>
          <w:sz w:val="18"/>
          <w:szCs w:val="28"/>
        </w:rPr>
      </w:pPr>
      <w:r w:rsidRPr="007E39E3">
        <w:rPr>
          <w:rFonts w:asciiTheme="minorHAnsi" w:hAnsi="Calibri" w:cstheme="minorBidi"/>
          <w:color w:val="000000" w:themeColor="text1"/>
          <w:kern w:val="24"/>
          <w:sz w:val="18"/>
          <w:szCs w:val="28"/>
        </w:rPr>
        <w:t>Base: n=713; all e-cigarette users</w:t>
      </w:r>
      <w:r w:rsidR="0059431D">
        <w:rPr>
          <w:rFonts w:asciiTheme="minorHAnsi" w:hAnsi="Calibri" w:cstheme="minorBidi"/>
          <w:color w:val="000000" w:themeColor="text1"/>
          <w:kern w:val="24"/>
          <w:sz w:val="18"/>
          <w:szCs w:val="28"/>
        </w:rPr>
        <w:t xml:space="preserve">. </w:t>
      </w:r>
    </w:p>
    <w:p w14:paraId="6A244AEA" w14:textId="2C0B18F5" w:rsidR="008F0E5A" w:rsidRPr="007E39E3" w:rsidRDefault="008F0E5A" w:rsidP="008F0E5A">
      <w:pPr>
        <w:pStyle w:val="NormalWeb"/>
        <w:spacing w:before="0" w:beforeAutospacing="0" w:after="0" w:afterAutospacing="0"/>
        <w:rPr>
          <w:sz w:val="16"/>
        </w:rPr>
      </w:pPr>
      <w:r w:rsidRPr="007E39E3">
        <w:rPr>
          <w:rFonts w:asciiTheme="minorHAnsi" w:hAnsi="Calibri" w:cstheme="minorBidi"/>
          <w:color w:val="000000" w:themeColor="text1"/>
          <w:kern w:val="24"/>
          <w:sz w:val="18"/>
          <w:szCs w:val="28"/>
        </w:rPr>
        <w:t>Q22. Do your parents or guardian know that you use an e-cigarette?</w:t>
      </w:r>
    </w:p>
    <w:p w14:paraId="40F71156" w14:textId="77777777" w:rsidR="00FD583C" w:rsidRDefault="00FD583C" w:rsidP="004B452C">
      <w:pPr>
        <w:rPr>
          <w:lang w:eastAsia="en-CA"/>
        </w:rPr>
      </w:pPr>
    </w:p>
    <w:p w14:paraId="0503A127" w14:textId="178AC011" w:rsidR="004B452C" w:rsidRDefault="0059431D" w:rsidP="004B452C">
      <w:pPr>
        <w:rPr>
          <w:lang w:eastAsia="en-CA"/>
        </w:rPr>
      </w:pPr>
      <w:r>
        <w:rPr>
          <w:lang w:eastAsia="en-CA"/>
        </w:rPr>
        <w:t>D</w:t>
      </w:r>
      <w:r w:rsidR="00600F65" w:rsidRPr="00600F65">
        <w:rPr>
          <w:lang w:eastAsia="en-CA"/>
        </w:rPr>
        <w:t>aily e-cigarette users (78%)</w:t>
      </w:r>
      <w:r w:rsidR="00600F65">
        <w:rPr>
          <w:lang w:eastAsia="en-CA"/>
        </w:rPr>
        <w:t>,</w:t>
      </w:r>
      <w:r w:rsidR="00600F65" w:rsidRPr="00600F65">
        <w:rPr>
          <w:lang w:eastAsia="en-CA"/>
        </w:rPr>
        <w:t xml:space="preserve"> current smokers (58%), </w:t>
      </w:r>
      <w:r w:rsidR="00600F65">
        <w:rPr>
          <w:lang w:eastAsia="en-CA"/>
        </w:rPr>
        <w:t>and m</w:t>
      </w:r>
      <w:r w:rsidR="004B452C" w:rsidRPr="00600F65">
        <w:rPr>
          <w:lang w:eastAsia="en-CA"/>
        </w:rPr>
        <w:t>en</w:t>
      </w:r>
      <w:r w:rsidR="00597DA4" w:rsidRPr="00600F65">
        <w:rPr>
          <w:lang w:eastAsia="en-CA"/>
        </w:rPr>
        <w:t xml:space="preserve"> (55%)</w:t>
      </w:r>
      <w:r w:rsidR="00600F65">
        <w:rPr>
          <w:lang w:eastAsia="en-CA"/>
        </w:rPr>
        <w:t xml:space="preserve"> </w:t>
      </w:r>
      <w:r w:rsidR="004B452C" w:rsidRPr="00600F65">
        <w:rPr>
          <w:lang w:eastAsia="en-CA"/>
        </w:rPr>
        <w:t>were more likely to say that their parents or guardian know about their e-cigarette use.</w:t>
      </w:r>
    </w:p>
    <w:p w14:paraId="2988D816" w14:textId="77777777" w:rsidR="00944015" w:rsidRDefault="00944015" w:rsidP="009436AF">
      <w:pPr>
        <w:rPr>
          <w:lang w:eastAsia="en-CA"/>
        </w:rPr>
      </w:pPr>
    </w:p>
    <w:p w14:paraId="0F17850F" w14:textId="1E2F3421" w:rsidR="009436AF" w:rsidRDefault="00C3419D" w:rsidP="00C3419D">
      <w:pPr>
        <w:pStyle w:val="Title"/>
      </w:pPr>
      <w:r>
        <w:t>Parental views on e-cigarettes vary</w:t>
      </w:r>
    </w:p>
    <w:p w14:paraId="14584E6B" w14:textId="574A9D5A" w:rsidR="009436AF" w:rsidRDefault="009436AF" w:rsidP="009436AF">
      <w:pPr>
        <w:rPr>
          <w:lang w:eastAsia="en-CA"/>
        </w:rPr>
      </w:pPr>
      <w:r>
        <w:rPr>
          <w:lang w:eastAsia="en-CA"/>
        </w:rPr>
        <w:t xml:space="preserve">Respondents whose parents are aware of their use of e-cigarettes </w:t>
      </w:r>
      <w:r w:rsidR="00051CD8">
        <w:rPr>
          <w:lang w:eastAsia="en-CA"/>
        </w:rPr>
        <w:t xml:space="preserve">(n=356) </w:t>
      </w:r>
      <w:r>
        <w:rPr>
          <w:lang w:eastAsia="en-CA"/>
        </w:rPr>
        <w:t>were asked which of the following statements describes their parents’ or guardian’s views of e-cigarettes:</w:t>
      </w:r>
    </w:p>
    <w:p w14:paraId="1AC51AAB" w14:textId="77777777" w:rsidR="009436AF" w:rsidRPr="006B625A" w:rsidRDefault="009436AF" w:rsidP="0055155E">
      <w:pPr>
        <w:pStyle w:val="ListParagraph"/>
        <w:numPr>
          <w:ilvl w:val="0"/>
          <w:numId w:val="33"/>
        </w:numPr>
        <w:spacing w:before="120"/>
        <w:ind w:left="714" w:hanging="357"/>
        <w:jc w:val="left"/>
        <w:rPr>
          <w:rFonts w:cs="Arial"/>
          <w:color w:val="000000" w:themeColor="text1"/>
        </w:rPr>
      </w:pPr>
      <w:r w:rsidRPr="006B625A">
        <w:rPr>
          <w:rFonts w:cs="Arial"/>
          <w:color w:val="000000" w:themeColor="text1"/>
        </w:rPr>
        <w:t>They’re worried about the health risks of e-cigarettes.</w:t>
      </w:r>
    </w:p>
    <w:p w14:paraId="169CC3A7" w14:textId="77777777" w:rsidR="009436AF" w:rsidRPr="00B75259" w:rsidRDefault="009436AF" w:rsidP="0055155E">
      <w:pPr>
        <w:pStyle w:val="ListParagraph"/>
        <w:numPr>
          <w:ilvl w:val="0"/>
          <w:numId w:val="33"/>
        </w:numPr>
        <w:spacing w:before="120"/>
        <w:ind w:left="714" w:hanging="357"/>
        <w:jc w:val="left"/>
        <w:rPr>
          <w:rFonts w:cs="Arial"/>
          <w:color w:val="000000" w:themeColor="text1"/>
        </w:rPr>
      </w:pPr>
      <w:r w:rsidRPr="00B75259">
        <w:rPr>
          <w:rFonts w:cs="Arial"/>
          <w:color w:val="000000" w:themeColor="text1"/>
        </w:rPr>
        <w:t>They’re worried about the safety risks of e-cigarettes.</w:t>
      </w:r>
    </w:p>
    <w:p w14:paraId="170A939F" w14:textId="77777777" w:rsidR="009436AF" w:rsidRPr="00B75259" w:rsidRDefault="009436AF" w:rsidP="0055155E">
      <w:pPr>
        <w:pStyle w:val="ListParagraph"/>
        <w:numPr>
          <w:ilvl w:val="0"/>
          <w:numId w:val="33"/>
        </w:numPr>
        <w:spacing w:before="120"/>
        <w:ind w:left="714" w:hanging="357"/>
        <w:jc w:val="left"/>
        <w:rPr>
          <w:rFonts w:cs="Arial"/>
          <w:color w:val="000000" w:themeColor="text1"/>
        </w:rPr>
      </w:pPr>
      <w:r w:rsidRPr="00B75259">
        <w:rPr>
          <w:rFonts w:cs="Arial"/>
          <w:color w:val="000000" w:themeColor="text1"/>
        </w:rPr>
        <w:t>They pressure me to stop using e-cigarettes all the time.</w:t>
      </w:r>
    </w:p>
    <w:p w14:paraId="0BCDE5D9" w14:textId="77777777" w:rsidR="009436AF" w:rsidRPr="00B75259" w:rsidRDefault="009436AF" w:rsidP="0055155E">
      <w:pPr>
        <w:pStyle w:val="ListParagraph"/>
        <w:numPr>
          <w:ilvl w:val="0"/>
          <w:numId w:val="33"/>
        </w:numPr>
        <w:spacing w:before="120"/>
        <w:ind w:left="714" w:hanging="357"/>
        <w:jc w:val="left"/>
        <w:rPr>
          <w:rFonts w:cs="Arial"/>
          <w:color w:val="000000" w:themeColor="text1"/>
        </w:rPr>
      </w:pPr>
      <w:r w:rsidRPr="00B75259">
        <w:rPr>
          <w:rFonts w:cs="Arial"/>
          <w:color w:val="000000" w:themeColor="text1"/>
        </w:rPr>
        <w:t>They don’t really care that I use e-cigarettes.</w:t>
      </w:r>
    </w:p>
    <w:p w14:paraId="74F77A50" w14:textId="77777777" w:rsidR="009436AF" w:rsidRPr="00B75259" w:rsidRDefault="009436AF" w:rsidP="0055155E">
      <w:pPr>
        <w:pStyle w:val="ListParagraph"/>
        <w:numPr>
          <w:ilvl w:val="0"/>
          <w:numId w:val="33"/>
        </w:numPr>
        <w:spacing w:before="120"/>
        <w:ind w:left="714" w:hanging="357"/>
        <w:jc w:val="left"/>
        <w:rPr>
          <w:rFonts w:cs="Arial"/>
          <w:color w:val="000000" w:themeColor="text1"/>
        </w:rPr>
      </w:pPr>
      <w:r w:rsidRPr="00B75259">
        <w:rPr>
          <w:rFonts w:cs="Arial"/>
          <w:color w:val="000000" w:themeColor="text1"/>
        </w:rPr>
        <w:t>They don’t really care that I use e-cigarettes because they think it’s less harmful than smoking traditional cigarettes or other drugs.</w:t>
      </w:r>
    </w:p>
    <w:p w14:paraId="551C5003" w14:textId="77777777" w:rsidR="009436AF" w:rsidRPr="00B75259" w:rsidRDefault="009436AF" w:rsidP="0055155E">
      <w:pPr>
        <w:pStyle w:val="ListParagraph"/>
        <w:numPr>
          <w:ilvl w:val="0"/>
          <w:numId w:val="33"/>
        </w:numPr>
        <w:spacing w:before="120"/>
        <w:ind w:left="714" w:hanging="357"/>
        <w:jc w:val="left"/>
        <w:rPr>
          <w:rFonts w:cs="Arial"/>
          <w:color w:val="000000" w:themeColor="text1"/>
        </w:rPr>
      </w:pPr>
      <w:r w:rsidRPr="00B75259">
        <w:rPr>
          <w:rFonts w:cs="Arial"/>
          <w:color w:val="000000" w:themeColor="text1"/>
        </w:rPr>
        <w:t>They don’t care at all about what I put in my body.</w:t>
      </w:r>
    </w:p>
    <w:p w14:paraId="3A367428" w14:textId="77777777" w:rsidR="009436AF" w:rsidRPr="00B75259" w:rsidRDefault="009436AF" w:rsidP="0055155E">
      <w:pPr>
        <w:pStyle w:val="ListParagraph"/>
        <w:numPr>
          <w:ilvl w:val="0"/>
          <w:numId w:val="33"/>
        </w:numPr>
        <w:spacing w:before="120"/>
        <w:ind w:left="714" w:hanging="357"/>
        <w:jc w:val="left"/>
        <w:rPr>
          <w:rFonts w:cs="Arial"/>
          <w:color w:val="000000" w:themeColor="text1"/>
        </w:rPr>
      </w:pPr>
      <w:r w:rsidRPr="00B75259">
        <w:rPr>
          <w:rFonts w:cs="Arial"/>
          <w:color w:val="000000" w:themeColor="text1"/>
        </w:rPr>
        <w:t xml:space="preserve">They don’t know much about e-cigarettes. </w:t>
      </w:r>
    </w:p>
    <w:p w14:paraId="5613000A" w14:textId="77777777" w:rsidR="009436AF" w:rsidRPr="00B75259" w:rsidRDefault="009436AF" w:rsidP="0055155E">
      <w:pPr>
        <w:pStyle w:val="ListParagraph"/>
        <w:numPr>
          <w:ilvl w:val="0"/>
          <w:numId w:val="33"/>
        </w:numPr>
        <w:spacing w:before="120"/>
        <w:ind w:left="714" w:hanging="357"/>
        <w:jc w:val="left"/>
        <w:rPr>
          <w:rFonts w:cs="Arial"/>
          <w:color w:val="000000" w:themeColor="text1"/>
        </w:rPr>
      </w:pPr>
      <w:r w:rsidRPr="00B75259">
        <w:rPr>
          <w:rFonts w:cs="Arial"/>
          <w:color w:val="000000" w:themeColor="text1"/>
        </w:rPr>
        <w:t>They don’t know anything about e-cigarettes.</w:t>
      </w:r>
    </w:p>
    <w:p w14:paraId="31F573D9" w14:textId="3C1AC80E" w:rsidR="009436AF" w:rsidRDefault="009436AF" w:rsidP="009436AF">
      <w:pPr>
        <w:rPr>
          <w:lang w:eastAsia="en-CA"/>
        </w:rPr>
      </w:pPr>
    </w:p>
    <w:p w14:paraId="306A1B1C" w14:textId="44335692" w:rsidR="009436AF" w:rsidRDefault="009436AF" w:rsidP="009436AF">
      <w:pPr>
        <w:rPr>
          <w:lang w:eastAsia="en-CA"/>
        </w:rPr>
      </w:pPr>
      <w:r>
        <w:rPr>
          <w:lang w:eastAsia="en-CA"/>
        </w:rPr>
        <w:lastRenderedPageBreak/>
        <w:t xml:space="preserve">Responses were mixed, with similar proportions attributing the following views to their parents or guardian: they </w:t>
      </w:r>
      <w:r w:rsidR="004F34AA">
        <w:rPr>
          <w:lang w:eastAsia="en-CA"/>
        </w:rPr>
        <w:t>don’t</w:t>
      </w:r>
      <w:r>
        <w:rPr>
          <w:lang w:eastAsia="en-CA"/>
        </w:rPr>
        <w:t xml:space="preserve"> really care that e-cigarettes are being used because they are less harmful than traditional cigarettes or other drugs (26%), they are worried about the health risks of using e-cigarettes (26%), they don’t really care that e-cigarettes are being used (23%), and they are worried about the safety risks of e-cigarettes (23%) (up to three statements accepted). </w:t>
      </w:r>
    </w:p>
    <w:p w14:paraId="008D07CB" w14:textId="77777777" w:rsidR="000A6DA8" w:rsidRDefault="000A6DA8" w:rsidP="009436AF">
      <w:pPr>
        <w:rPr>
          <w:lang w:eastAsia="en-CA"/>
        </w:rPr>
      </w:pPr>
    </w:p>
    <w:p w14:paraId="795F653F" w14:textId="150619EB" w:rsidR="000A6DA8" w:rsidRPr="000A6DA8" w:rsidRDefault="000A6DA8" w:rsidP="007E39E3">
      <w:pPr>
        <w:pStyle w:val="Caption"/>
        <w:keepNext/>
      </w:pPr>
      <w:bookmarkStart w:id="43" w:name="_Toc481142943"/>
      <w:r w:rsidRPr="000A6DA8">
        <w:t xml:space="preserve">Figure </w:t>
      </w:r>
      <w:fldSimple w:instr=" SEQ Figure \* ARABIC ">
        <w:r w:rsidR="002A1706">
          <w:rPr>
            <w:noProof/>
          </w:rPr>
          <w:t>18</w:t>
        </w:r>
      </w:fldSimple>
      <w:r w:rsidRPr="000A6DA8">
        <w:t>: Parents' Perceptions of E-Cigarettes</w:t>
      </w:r>
      <w:bookmarkEnd w:id="43"/>
    </w:p>
    <w:p w14:paraId="2BE50644" w14:textId="4BD4759A" w:rsidR="00602BB0" w:rsidRDefault="000A6DA8" w:rsidP="009436AF">
      <w:pPr>
        <w:rPr>
          <w:lang w:eastAsia="en-CA"/>
        </w:rPr>
      </w:pPr>
      <w:r w:rsidRPr="000A6DA8">
        <w:rPr>
          <w:noProof/>
          <w:lang w:eastAsia="en-CA"/>
        </w:rPr>
        <w:drawing>
          <wp:inline distT="0" distB="0" distL="0" distR="0" wp14:anchorId="45992332" wp14:editId="3CE82C09">
            <wp:extent cx="5577840" cy="314864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7840" cy="3148640"/>
                    </a:xfrm>
                    <a:prstGeom prst="rect">
                      <a:avLst/>
                    </a:prstGeom>
                    <a:noFill/>
                    <a:ln>
                      <a:noFill/>
                    </a:ln>
                  </pic:spPr>
                </pic:pic>
              </a:graphicData>
            </a:graphic>
          </wp:inline>
        </w:drawing>
      </w:r>
    </w:p>
    <w:p w14:paraId="3834CD77" w14:textId="77777777" w:rsidR="0059431D" w:rsidRPr="007E39E3" w:rsidRDefault="0059431D" w:rsidP="0059431D">
      <w:pPr>
        <w:pStyle w:val="NormalWeb"/>
        <w:spacing w:before="0" w:beforeAutospacing="0" w:after="0" w:afterAutospacing="0"/>
        <w:rPr>
          <w:sz w:val="16"/>
        </w:rPr>
      </w:pPr>
      <w:r w:rsidRPr="007E39E3">
        <w:rPr>
          <w:rFonts w:asciiTheme="minorHAnsi" w:hAnsi="Calibri" w:cstheme="minorBidi"/>
          <w:color w:val="000000" w:themeColor="text1"/>
          <w:kern w:val="24"/>
          <w:sz w:val="18"/>
          <w:szCs w:val="28"/>
        </w:rPr>
        <w:t>Base: n=356; those respondents’ whose parents are aware</w:t>
      </w:r>
    </w:p>
    <w:p w14:paraId="5CBB2F4C" w14:textId="77777777" w:rsidR="0059431D" w:rsidRPr="007E39E3" w:rsidRDefault="0059431D" w:rsidP="0059431D">
      <w:pPr>
        <w:pStyle w:val="NormalWeb"/>
        <w:spacing w:before="0" w:beforeAutospacing="0" w:after="0" w:afterAutospacing="0"/>
        <w:rPr>
          <w:sz w:val="16"/>
        </w:rPr>
      </w:pPr>
      <w:r w:rsidRPr="007E39E3">
        <w:rPr>
          <w:rFonts w:asciiTheme="minorHAnsi" w:hAnsi="Calibri" w:cstheme="minorBidi"/>
          <w:color w:val="000000" w:themeColor="text1"/>
          <w:kern w:val="24"/>
          <w:sz w:val="18"/>
          <w:szCs w:val="28"/>
        </w:rPr>
        <w:t>THREE RESPONSES ACCEPTED</w:t>
      </w:r>
    </w:p>
    <w:p w14:paraId="14126FC5" w14:textId="77777777" w:rsidR="0059431D" w:rsidRPr="007E39E3" w:rsidRDefault="0059431D" w:rsidP="0059431D">
      <w:pPr>
        <w:pStyle w:val="NormalWeb"/>
        <w:spacing w:before="0" w:beforeAutospacing="0" w:after="0" w:afterAutospacing="0"/>
        <w:rPr>
          <w:sz w:val="16"/>
        </w:rPr>
      </w:pPr>
      <w:r w:rsidRPr="007E39E3">
        <w:rPr>
          <w:rFonts w:asciiTheme="minorHAnsi" w:hAnsi="Calibri" w:cstheme="minorBidi"/>
          <w:color w:val="000000" w:themeColor="text1"/>
          <w:kern w:val="24"/>
          <w:sz w:val="18"/>
          <w:szCs w:val="28"/>
        </w:rPr>
        <w:t>Q23. Which of the following describes your parents’ or guardian’s view of e-cigarettes?</w:t>
      </w:r>
    </w:p>
    <w:p w14:paraId="57134ED5" w14:textId="77777777" w:rsidR="001C5514" w:rsidRDefault="001C5514" w:rsidP="009436AF">
      <w:pPr>
        <w:rPr>
          <w:lang w:eastAsia="en-CA"/>
        </w:rPr>
      </w:pPr>
    </w:p>
    <w:p w14:paraId="7187CA56" w14:textId="1FFA0EB7" w:rsidR="009436AF" w:rsidRDefault="009436AF" w:rsidP="009436AF">
      <w:pPr>
        <w:rPr>
          <w:lang w:eastAsia="en-CA"/>
        </w:rPr>
      </w:pPr>
      <w:r>
        <w:rPr>
          <w:lang w:eastAsia="en-CA"/>
        </w:rPr>
        <w:t>Approximately one-in-five (19%) indicated their parents or guardian doesn’t know much about e-cigarettes, while slightly fewer (16%) said they are pressured to stop using e-cigarettes all the time. Smaller</w:t>
      </w:r>
      <w:r w:rsidR="00602BB0">
        <w:rPr>
          <w:lang w:eastAsia="en-CA"/>
        </w:rPr>
        <w:t>,</w:t>
      </w:r>
      <w:r>
        <w:rPr>
          <w:lang w:eastAsia="en-CA"/>
        </w:rPr>
        <w:t xml:space="preserve"> and almost equal</w:t>
      </w:r>
      <w:r w:rsidR="00602BB0">
        <w:rPr>
          <w:lang w:eastAsia="en-CA"/>
        </w:rPr>
        <w:t>,</w:t>
      </w:r>
      <w:r>
        <w:rPr>
          <w:lang w:eastAsia="en-CA"/>
        </w:rPr>
        <w:t xml:space="preserve"> proportions indicated that their parents or guardian don’t care at all about what they put in their bodies (7%) and don’t know anything about e-cigarettes (6%).</w:t>
      </w:r>
    </w:p>
    <w:p w14:paraId="44CAB68B" w14:textId="1236C2A9" w:rsidR="0067035A" w:rsidRDefault="0067035A" w:rsidP="009436AF">
      <w:pPr>
        <w:rPr>
          <w:lang w:eastAsia="en-CA"/>
        </w:rPr>
      </w:pPr>
    </w:p>
    <w:p w14:paraId="4847493E" w14:textId="77777777" w:rsidR="004B452C" w:rsidRDefault="004B452C" w:rsidP="004B452C">
      <w:pPr>
        <w:rPr>
          <w:lang w:eastAsia="en-CA"/>
        </w:rPr>
      </w:pPr>
      <w:r w:rsidRPr="001C5514">
        <w:rPr>
          <w:lang w:eastAsia="en-CA"/>
        </w:rPr>
        <w:t>Youth were more likely than young adults to say that their parents are worried about the health (35% vs 18%) and safety risks (31% vs 16%) of e-cigarettes and that they pressure them to quit (21 vs 11%), while young adults were more likely to say that their parents do not care (30% vs 19%).</w:t>
      </w:r>
    </w:p>
    <w:p w14:paraId="016A2B60" w14:textId="77777777" w:rsidR="009436AF" w:rsidRDefault="009436AF" w:rsidP="009436AF">
      <w:pPr>
        <w:rPr>
          <w:lang w:eastAsia="en-CA"/>
        </w:rPr>
      </w:pPr>
    </w:p>
    <w:p w14:paraId="610EA52A" w14:textId="7DE1F04A" w:rsidR="009436AF" w:rsidRPr="00E250D3" w:rsidRDefault="009436AF" w:rsidP="009436AF">
      <w:pPr>
        <w:rPr>
          <w:lang w:eastAsia="en-CA"/>
        </w:rPr>
      </w:pPr>
    </w:p>
    <w:p w14:paraId="09E32B4E" w14:textId="77777777" w:rsidR="009436AF" w:rsidRDefault="009436AF" w:rsidP="009436AF">
      <w:pPr>
        <w:jc w:val="left"/>
        <w:rPr>
          <w:rFonts w:cs="Arial"/>
          <w:b/>
          <w:bCs/>
          <w:iCs/>
          <w:color w:val="000000" w:themeColor="text1"/>
          <w:sz w:val="28"/>
          <w:szCs w:val="28"/>
        </w:rPr>
      </w:pPr>
      <w:r>
        <w:br w:type="page"/>
      </w:r>
    </w:p>
    <w:p w14:paraId="6B01159E" w14:textId="43575C2E" w:rsidR="009436AF" w:rsidRPr="00205F8B" w:rsidRDefault="009436AF" w:rsidP="0055155E">
      <w:pPr>
        <w:pStyle w:val="ListParagraph"/>
        <w:numPr>
          <w:ilvl w:val="0"/>
          <w:numId w:val="62"/>
        </w:numPr>
        <w:rPr>
          <w:b/>
          <w:sz w:val="24"/>
        </w:rPr>
      </w:pPr>
      <w:bookmarkStart w:id="44" w:name="_Toc478742357"/>
      <w:r w:rsidRPr="00205F8B">
        <w:rPr>
          <w:b/>
          <w:sz w:val="24"/>
        </w:rPr>
        <w:lastRenderedPageBreak/>
        <w:t>Quitting Behaviour</w:t>
      </w:r>
      <w:bookmarkEnd w:id="44"/>
    </w:p>
    <w:p w14:paraId="23A736C7" w14:textId="2EBDC9F0" w:rsidR="009436AF" w:rsidRDefault="004F34AA" w:rsidP="004F34AA">
      <w:pPr>
        <w:pStyle w:val="Title"/>
      </w:pPr>
      <w:r>
        <w:t xml:space="preserve">Most </w:t>
      </w:r>
      <w:r w:rsidR="00BB21FC">
        <w:t>daily</w:t>
      </w:r>
      <w:r>
        <w:t xml:space="preserve"> and occasional vapers have not tried quitting but think they will</w:t>
      </w:r>
    </w:p>
    <w:p w14:paraId="60ED24D1" w14:textId="20A2B300" w:rsidR="009436AF" w:rsidRPr="00276C7E" w:rsidRDefault="009436AF" w:rsidP="009436AF">
      <w:pPr>
        <w:rPr>
          <w:color w:val="000000" w:themeColor="text1"/>
          <w:lang w:eastAsia="en-CA"/>
        </w:rPr>
      </w:pPr>
      <w:r w:rsidRPr="00276C7E">
        <w:rPr>
          <w:color w:val="000000" w:themeColor="text1"/>
          <w:lang w:eastAsia="en-CA"/>
        </w:rPr>
        <w:t xml:space="preserve">Asked if they had ever tried to stop using e-cigarettes, nearly two-thirds (64%) of </w:t>
      </w:r>
      <w:r w:rsidR="00BB21FC" w:rsidRPr="00276C7E">
        <w:rPr>
          <w:color w:val="000000" w:themeColor="text1"/>
          <w:lang w:eastAsia="en-CA"/>
        </w:rPr>
        <w:t xml:space="preserve">daily </w:t>
      </w:r>
      <w:r w:rsidRPr="00276C7E">
        <w:rPr>
          <w:color w:val="000000" w:themeColor="text1"/>
          <w:lang w:eastAsia="en-CA"/>
        </w:rPr>
        <w:t>and occasional e-cigarette users said they have not, while 32% said they have tried quitting</w:t>
      </w:r>
      <w:r w:rsidR="00BB21FC" w:rsidRPr="00276C7E">
        <w:rPr>
          <w:color w:val="000000" w:themeColor="text1"/>
          <w:lang w:eastAsia="en-CA"/>
        </w:rPr>
        <w:t xml:space="preserve"> (4% did not know)</w:t>
      </w:r>
      <w:r w:rsidRPr="00276C7E">
        <w:rPr>
          <w:color w:val="000000" w:themeColor="text1"/>
          <w:lang w:eastAsia="en-CA"/>
        </w:rPr>
        <w:t xml:space="preserve">. Asked if they think they will </w:t>
      </w:r>
      <w:r w:rsidR="00BB21FC" w:rsidRPr="00276C7E">
        <w:rPr>
          <w:i/>
          <w:color w:val="000000" w:themeColor="text1"/>
          <w:lang w:eastAsia="en-CA"/>
        </w:rPr>
        <w:t xml:space="preserve">ever </w:t>
      </w:r>
      <w:r w:rsidRPr="00276C7E">
        <w:rPr>
          <w:color w:val="000000" w:themeColor="text1"/>
          <w:lang w:eastAsia="en-CA"/>
        </w:rPr>
        <w:t xml:space="preserve">stop using e-cigarettes, 43% of these same respondents said yes, while nearly one-quarter (23%) said no, and </w:t>
      </w:r>
      <w:r w:rsidR="00276C7E" w:rsidRPr="00276C7E">
        <w:rPr>
          <w:color w:val="000000" w:themeColor="text1"/>
          <w:lang w:eastAsia="en-CA"/>
        </w:rPr>
        <w:t xml:space="preserve">approximately </w:t>
      </w:r>
      <w:r w:rsidRPr="00276C7E">
        <w:rPr>
          <w:color w:val="000000" w:themeColor="text1"/>
          <w:lang w:eastAsia="en-CA"/>
        </w:rPr>
        <w:t xml:space="preserve">one-third </w:t>
      </w:r>
      <w:r w:rsidR="00276C7E" w:rsidRPr="00276C7E">
        <w:rPr>
          <w:color w:val="000000" w:themeColor="text1"/>
          <w:lang w:eastAsia="en-CA"/>
        </w:rPr>
        <w:t xml:space="preserve">(34%) </w:t>
      </w:r>
      <w:r w:rsidRPr="00276C7E">
        <w:rPr>
          <w:color w:val="000000" w:themeColor="text1"/>
          <w:lang w:eastAsia="en-CA"/>
        </w:rPr>
        <w:t>said they were unsure/did not know.</w:t>
      </w:r>
    </w:p>
    <w:p w14:paraId="04AA4C6E" w14:textId="77777777" w:rsidR="009436AF" w:rsidRDefault="009436AF" w:rsidP="009436AF">
      <w:pPr>
        <w:rPr>
          <w:lang w:eastAsia="en-CA"/>
        </w:rPr>
      </w:pPr>
    </w:p>
    <w:p w14:paraId="4ECF4E9C" w14:textId="0D0B86C8" w:rsidR="000A6DA8" w:rsidRPr="000A6DA8" w:rsidRDefault="000A6DA8" w:rsidP="007E39E3">
      <w:pPr>
        <w:pStyle w:val="Caption"/>
        <w:keepNext/>
      </w:pPr>
      <w:bookmarkStart w:id="45" w:name="_Toc481142944"/>
      <w:r w:rsidRPr="000A6DA8">
        <w:t xml:space="preserve">Figure </w:t>
      </w:r>
      <w:fldSimple w:instr=" SEQ Figure \* ARABIC ">
        <w:r w:rsidR="002A1706">
          <w:rPr>
            <w:noProof/>
          </w:rPr>
          <w:t>19</w:t>
        </w:r>
      </w:fldSimple>
      <w:r w:rsidRPr="000A6DA8">
        <w:t>: Quitting E-Cigarettes Tried to Stop Using</w:t>
      </w:r>
      <w:bookmarkEnd w:id="45"/>
    </w:p>
    <w:p w14:paraId="01BD9BA5" w14:textId="4425E9D3" w:rsidR="00276C7E" w:rsidRDefault="000A6DA8" w:rsidP="00276C7E">
      <w:pPr>
        <w:jc w:val="center"/>
        <w:rPr>
          <w:lang w:eastAsia="en-CA"/>
        </w:rPr>
      </w:pPr>
      <w:r w:rsidRPr="000A6DA8">
        <w:rPr>
          <w:noProof/>
          <w:lang w:eastAsia="en-CA"/>
        </w:rPr>
        <w:drawing>
          <wp:inline distT="0" distB="0" distL="0" distR="0" wp14:anchorId="6E3300AB" wp14:editId="2D6D8C81">
            <wp:extent cx="4837176" cy="2734056"/>
            <wp:effectExtent l="0" t="0" r="190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7176" cy="2734056"/>
                    </a:xfrm>
                    <a:prstGeom prst="rect">
                      <a:avLst/>
                    </a:prstGeom>
                    <a:noFill/>
                    <a:ln>
                      <a:noFill/>
                    </a:ln>
                  </pic:spPr>
                </pic:pic>
              </a:graphicData>
            </a:graphic>
          </wp:inline>
        </w:drawing>
      </w:r>
    </w:p>
    <w:p w14:paraId="5A5C9DC5" w14:textId="53DA3D30" w:rsidR="0059431D" w:rsidRDefault="0059431D" w:rsidP="0059431D">
      <w:pPr>
        <w:pStyle w:val="NormalWeb"/>
        <w:spacing w:before="0" w:beforeAutospacing="0" w:after="0" w:afterAutospacing="0"/>
        <w:rPr>
          <w:rFonts w:asciiTheme="minorHAnsi" w:hAnsi="Calibri" w:cstheme="minorBidi"/>
          <w:color w:val="000000" w:themeColor="text1"/>
          <w:kern w:val="24"/>
          <w:sz w:val="18"/>
          <w:szCs w:val="28"/>
        </w:rPr>
      </w:pPr>
      <w:r w:rsidRPr="007E39E3">
        <w:rPr>
          <w:rFonts w:asciiTheme="minorHAnsi" w:hAnsi="Calibri" w:cstheme="minorBidi"/>
          <w:color w:val="000000" w:themeColor="text1"/>
          <w:kern w:val="24"/>
          <w:sz w:val="18"/>
          <w:szCs w:val="28"/>
        </w:rPr>
        <w:t xml:space="preserve">Base: n=316; </w:t>
      </w:r>
      <w:r>
        <w:rPr>
          <w:rFonts w:asciiTheme="minorHAnsi" w:hAnsi="Calibri" w:cstheme="minorBidi"/>
          <w:color w:val="000000" w:themeColor="text1"/>
          <w:kern w:val="24"/>
          <w:sz w:val="18"/>
          <w:szCs w:val="28"/>
        </w:rPr>
        <w:t xml:space="preserve">daily </w:t>
      </w:r>
      <w:r w:rsidRPr="007E39E3">
        <w:rPr>
          <w:rFonts w:asciiTheme="minorHAnsi" w:hAnsi="Calibri" w:cstheme="minorBidi"/>
          <w:color w:val="000000" w:themeColor="text1"/>
          <w:kern w:val="24"/>
          <w:sz w:val="18"/>
          <w:szCs w:val="28"/>
        </w:rPr>
        <w:t>and occasional e-cigarette users</w:t>
      </w:r>
      <w:r>
        <w:rPr>
          <w:rFonts w:asciiTheme="minorHAnsi" w:hAnsi="Calibri" w:cstheme="minorBidi"/>
          <w:color w:val="000000" w:themeColor="text1"/>
          <w:kern w:val="24"/>
          <w:sz w:val="18"/>
          <w:szCs w:val="28"/>
        </w:rPr>
        <w:t xml:space="preserve">. </w:t>
      </w:r>
      <w:r w:rsidRPr="007E39E3">
        <w:rPr>
          <w:rFonts w:asciiTheme="minorHAnsi" w:hAnsi="Calibri" w:cstheme="minorBidi"/>
          <w:color w:val="000000" w:themeColor="text1"/>
          <w:kern w:val="24"/>
          <w:sz w:val="18"/>
          <w:szCs w:val="28"/>
        </w:rPr>
        <w:t>Q24. Have you ever tried to stop using e-cigarettes?</w:t>
      </w:r>
    </w:p>
    <w:p w14:paraId="766A432F" w14:textId="77777777" w:rsidR="002F0A6C" w:rsidRPr="007E39E3" w:rsidRDefault="002F0A6C" w:rsidP="0059431D">
      <w:pPr>
        <w:pStyle w:val="NormalWeb"/>
        <w:spacing w:before="0" w:beforeAutospacing="0" w:after="0" w:afterAutospacing="0"/>
        <w:rPr>
          <w:sz w:val="16"/>
        </w:rPr>
      </w:pPr>
    </w:p>
    <w:p w14:paraId="6ECB2A33" w14:textId="036DFA89" w:rsidR="000A6DA8" w:rsidRPr="000A6DA8" w:rsidRDefault="000A6DA8" w:rsidP="007E39E3">
      <w:pPr>
        <w:pStyle w:val="Caption"/>
        <w:keepNext/>
      </w:pPr>
      <w:bookmarkStart w:id="46" w:name="_Toc481142945"/>
      <w:r w:rsidRPr="000A6DA8">
        <w:t xml:space="preserve">Figure </w:t>
      </w:r>
      <w:fldSimple w:instr=" SEQ Figure \* ARABIC ">
        <w:r w:rsidR="002A1706">
          <w:rPr>
            <w:noProof/>
          </w:rPr>
          <w:t>20</w:t>
        </w:r>
      </w:fldSimple>
      <w:r w:rsidRPr="000A6DA8">
        <w:t>: Quitting E-Cigarettes Likelihood of Ever Quitting</w:t>
      </w:r>
      <w:bookmarkEnd w:id="46"/>
    </w:p>
    <w:p w14:paraId="6C49D2C9" w14:textId="0F4BF22B" w:rsidR="002F0A6C" w:rsidRDefault="000A6DA8" w:rsidP="0059431D">
      <w:pPr>
        <w:pStyle w:val="NormalWeb"/>
        <w:spacing w:before="0" w:beforeAutospacing="0" w:after="0" w:afterAutospacing="0"/>
        <w:rPr>
          <w:rFonts w:asciiTheme="minorHAnsi" w:hAnsi="Calibri" w:cstheme="minorBidi"/>
          <w:color w:val="000000" w:themeColor="text1"/>
          <w:kern w:val="24"/>
          <w:sz w:val="18"/>
          <w:szCs w:val="28"/>
        </w:rPr>
      </w:pPr>
      <w:r w:rsidRPr="000A6DA8">
        <w:rPr>
          <w:noProof/>
          <w:lang w:val="en-CA" w:eastAsia="en-CA"/>
        </w:rPr>
        <w:drawing>
          <wp:inline distT="0" distB="0" distL="0" distR="0" wp14:anchorId="475992E6" wp14:editId="7D547DE9">
            <wp:extent cx="5148072" cy="2907792"/>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8072" cy="2907792"/>
                    </a:xfrm>
                    <a:prstGeom prst="rect">
                      <a:avLst/>
                    </a:prstGeom>
                    <a:noFill/>
                    <a:ln>
                      <a:noFill/>
                    </a:ln>
                  </pic:spPr>
                </pic:pic>
              </a:graphicData>
            </a:graphic>
          </wp:inline>
        </w:drawing>
      </w:r>
      <w:r w:rsidR="00335E99">
        <w:rPr>
          <w:rFonts w:asciiTheme="minorHAnsi" w:hAnsi="Calibri" w:cstheme="minorBidi"/>
          <w:color w:val="000000" w:themeColor="text1"/>
          <w:kern w:val="24"/>
          <w:sz w:val="18"/>
          <w:szCs w:val="28"/>
        </w:rPr>
        <w:t xml:space="preserve">        </w:t>
      </w:r>
      <w:r w:rsidR="0059431D" w:rsidRPr="007E39E3">
        <w:rPr>
          <w:rFonts w:asciiTheme="minorHAnsi" w:hAnsi="Calibri" w:cstheme="minorBidi"/>
          <w:color w:val="000000" w:themeColor="text1"/>
          <w:kern w:val="24"/>
          <w:sz w:val="18"/>
          <w:szCs w:val="28"/>
        </w:rPr>
        <w:t>Base: n=316; daily and occasional e-cigarette users</w:t>
      </w:r>
      <w:r w:rsidR="0059431D">
        <w:rPr>
          <w:rFonts w:asciiTheme="minorHAnsi" w:hAnsi="Calibri" w:cstheme="minorBidi"/>
          <w:color w:val="000000" w:themeColor="text1"/>
          <w:kern w:val="24"/>
          <w:sz w:val="18"/>
          <w:szCs w:val="28"/>
        </w:rPr>
        <w:t xml:space="preserve">. </w:t>
      </w:r>
    </w:p>
    <w:p w14:paraId="10268CEB" w14:textId="5B8DDC50" w:rsidR="0059431D" w:rsidRPr="007E39E3" w:rsidRDefault="0059431D" w:rsidP="0059431D">
      <w:pPr>
        <w:pStyle w:val="NormalWeb"/>
        <w:spacing w:before="0" w:beforeAutospacing="0" w:after="0" w:afterAutospacing="0"/>
        <w:rPr>
          <w:sz w:val="16"/>
        </w:rPr>
      </w:pPr>
      <w:r w:rsidRPr="007E39E3">
        <w:rPr>
          <w:rFonts w:asciiTheme="minorHAnsi" w:hAnsi="Calibri" w:cstheme="minorBidi"/>
          <w:color w:val="000000" w:themeColor="text1"/>
          <w:kern w:val="24"/>
          <w:sz w:val="18"/>
          <w:szCs w:val="28"/>
        </w:rPr>
        <w:t>Q25. Do you think you will stop using e-cigarettes?</w:t>
      </w:r>
    </w:p>
    <w:p w14:paraId="644C3949" w14:textId="31197442" w:rsidR="009436AF" w:rsidRDefault="00D14DF7" w:rsidP="00D14DF7">
      <w:pPr>
        <w:pStyle w:val="Title"/>
      </w:pPr>
      <w:r>
        <w:lastRenderedPageBreak/>
        <w:t xml:space="preserve">Majority of smokers who vape </w:t>
      </w:r>
      <w:r w:rsidR="004B452C">
        <w:t>daily</w:t>
      </w:r>
      <w:r>
        <w:t xml:space="preserve"> or occasionally have used e-cigarettes as quitting aide; most who haven’t are likely to try</w:t>
      </w:r>
    </w:p>
    <w:p w14:paraId="5B3E8CB2" w14:textId="58372709" w:rsidR="009436AF" w:rsidRPr="00276C7E" w:rsidRDefault="009436AF" w:rsidP="009436AF">
      <w:pPr>
        <w:rPr>
          <w:color w:val="000000" w:themeColor="text1"/>
          <w:lang w:eastAsia="en-CA"/>
        </w:rPr>
      </w:pPr>
      <w:r w:rsidRPr="00276C7E">
        <w:rPr>
          <w:color w:val="000000" w:themeColor="text1"/>
          <w:lang w:eastAsia="en-CA"/>
        </w:rPr>
        <w:t xml:space="preserve">A majority of respondents who are smokers as well as </w:t>
      </w:r>
      <w:r w:rsidR="004B452C">
        <w:rPr>
          <w:color w:val="000000" w:themeColor="text1"/>
          <w:lang w:eastAsia="en-CA"/>
        </w:rPr>
        <w:t>daily</w:t>
      </w:r>
      <w:r w:rsidRPr="00276C7E">
        <w:rPr>
          <w:color w:val="000000" w:themeColor="text1"/>
          <w:lang w:eastAsia="en-CA"/>
        </w:rPr>
        <w:t xml:space="preserve"> or occasional users of e-cigarettes (58%) said they have used e-cigarettes as an aide to quit smoking cigarettes. Conversely, 38% said they have not. The remaining 4% said they did not know or were unsure.</w:t>
      </w:r>
    </w:p>
    <w:p w14:paraId="09A86714" w14:textId="453B5270" w:rsidR="009436AF" w:rsidRPr="00276C7E" w:rsidRDefault="009436AF" w:rsidP="009436AF">
      <w:pPr>
        <w:rPr>
          <w:color w:val="000000" w:themeColor="text1"/>
          <w:lang w:eastAsia="en-CA"/>
        </w:rPr>
      </w:pPr>
    </w:p>
    <w:p w14:paraId="072A42C5" w14:textId="0C197338" w:rsidR="002A710C" w:rsidRDefault="002A710C" w:rsidP="009436AF">
      <w:pPr>
        <w:rPr>
          <w:lang w:eastAsia="en-CA"/>
        </w:rPr>
      </w:pPr>
      <w:r>
        <w:rPr>
          <w:lang w:eastAsia="en-CA"/>
        </w:rPr>
        <w:t>Daily e-cigarette users are more likely than occasional users to have used e-cigarettes for smoking cessation.</w:t>
      </w:r>
    </w:p>
    <w:p w14:paraId="38AC5A6A" w14:textId="77777777" w:rsidR="004F158C" w:rsidRDefault="004F158C" w:rsidP="004F158C">
      <w:pPr>
        <w:pStyle w:val="Caption"/>
        <w:keepNext/>
      </w:pPr>
    </w:p>
    <w:p w14:paraId="13FB53E5" w14:textId="4B2DD760" w:rsidR="00516FB1" w:rsidRPr="00516FB1" w:rsidRDefault="00516FB1" w:rsidP="004F158C">
      <w:pPr>
        <w:pStyle w:val="Caption"/>
        <w:keepNext/>
      </w:pPr>
      <w:bookmarkStart w:id="47" w:name="_Toc481142946"/>
      <w:r w:rsidRPr="00516FB1">
        <w:t xml:space="preserve">Figure </w:t>
      </w:r>
      <w:fldSimple w:instr=" SEQ Figure \* ARABIC ">
        <w:r w:rsidR="002A1706">
          <w:rPr>
            <w:noProof/>
          </w:rPr>
          <w:t>21</w:t>
        </w:r>
      </w:fldSimple>
      <w:r w:rsidRPr="00516FB1">
        <w:t>: Use of E-Cigarettes to Quit Smoking</w:t>
      </w:r>
      <w:bookmarkEnd w:id="47"/>
    </w:p>
    <w:p w14:paraId="5FA3ECE7" w14:textId="2246F725" w:rsidR="00276C7E" w:rsidRDefault="00797D7D" w:rsidP="009436AF">
      <w:pPr>
        <w:rPr>
          <w:lang w:eastAsia="en-CA"/>
        </w:rPr>
      </w:pPr>
      <w:r w:rsidRPr="00797D7D">
        <w:rPr>
          <w:noProof/>
          <w:lang w:eastAsia="en-CA"/>
        </w:rPr>
        <w:drawing>
          <wp:inline distT="0" distB="0" distL="0" distR="0" wp14:anchorId="12C112D1" wp14:editId="1783FE57">
            <wp:extent cx="5577840" cy="3148640"/>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7840" cy="3148640"/>
                    </a:xfrm>
                    <a:prstGeom prst="rect">
                      <a:avLst/>
                    </a:prstGeom>
                    <a:noFill/>
                    <a:ln>
                      <a:noFill/>
                    </a:ln>
                  </pic:spPr>
                </pic:pic>
              </a:graphicData>
            </a:graphic>
          </wp:inline>
        </w:drawing>
      </w:r>
    </w:p>
    <w:p w14:paraId="3DC1166A" w14:textId="77777777" w:rsidR="0059431D" w:rsidRPr="00797D7D" w:rsidRDefault="0059431D" w:rsidP="0059431D">
      <w:pPr>
        <w:pStyle w:val="NormalWeb"/>
        <w:spacing w:before="0" w:beforeAutospacing="0" w:after="0" w:afterAutospacing="0"/>
        <w:rPr>
          <w:sz w:val="18"/>
        </w:rPr>
      </w:pPr>
      <w:r w:rsidRPr="00797D7D">
        <w:rPr>
          <w:rFonts w:asciiTheme="minorHAnsi" w:hAnsi="Calibri" w:cstheme="minorBidi"/>
          <w:color w:val="000000" w:themeColor="text1"/>
          <w:kern w:val="24"/>
          <w:sz w:val="20"/>
          <w:szCs w:val="28"/>
        </w:rPr>
        <w:t>Base: n=309; smokers who also use e-cigarettes</w:t>
      </w:r>
    </w:p>
    <w:p w14:paraId="3385ACF0" w14:textId="77777777" w:rsidR="0059431D" w:rsidRPr="00797D7D" w:rsidRDefault="0059431D" w:rsidP="0059431D">
      <w:pPr>
        <w:pStyle w:val="NormalWeb"/>
        <w:spacing w:before="0" w:beforeAutospacing="0" w:after="0" w:afterAutospacing="0"/>
        <w:rPr>
          <w:sz w:val="18"/>
        </w:rPr>
      </w:pPr>
      <w:r w:rsidRPr="00797D7D">
        <w:rPr>
          <w:rFonts w:asciiTheme="minorHAnsi" w:hAnsi="Calibri" w:cstheme="minorBidi"/>
          <w:color w:val="000000" w:themeColor="text1"/>
          <w:kern w:val="24"/>
          <w:sz w:val="20"/>
          <w:szCs w:val="28"/>
        </w:rPr>
        <w:t>Q26. Have you ever used e-cigarettes to help you quit smoking cigarettes?</w:t>
      </w:r>
    </w:p>
    <w:p w14:paraId="05C95C7E" w14:textId="3F4BEE8F" w:rsidR="009436AF" w:rsidRDefault="009436AF" w:rsidP="009436AF">
      <w:pPr>
        <w:rPr>
          <w:lang w:eastAsia="en-CA"/>
        </w:rPr>
      </w:pPr>
    </w:p>
    <w:p w14:paraId="7469024C" w14:textId="77777777" w:rsidR="004F158C" w:rsidRDefault="004F158C" w:rsidP="004F158C">
      <w:pPr>
        <w:rPr>
          <w:color w:val="000000" w:themeColor="text1"/>
          <w:lang w:eastAsia="en-CA"/>
        </w:rPr>
      </w:pPr>
    </w:p>
    <w:p w14:paraId="6CA47886" w14:textId="657B16CE" w:rsidR="00516FB1" w:rsidRPr="0059431D" w:rsidRDefault="004F158C" w:rsidP="0059431D">
      <w:pPr>
        <w:rPr>
          <w:color w:val="000000" w:themeColor="text1"/>
          <w:lang w:eastAsia="en-CA"/>
        </w:rPr>
      </w:pPr>
      <w:r w:rsidRPr="00276C7E">
        <w:rPr>
          <w:color w:val="000000" w:themeColor="text1"/>
          <w:lang w:eastAsia="en-CA"/>
        </w:rPr>
        <w:t xml:space="preserve">Among those who have </w:t>
      </w:r>
      <w:r w:rsidRPr="00276C7E">
        <w:rPr>
          <w:color w:val="000000" w:themeColor="text1"/>
          <w:u w:val="single"/>
          <w:lang w:eastAsia="en-CA"/>
        </w:rPr>
        <w:t>not</w:t>
      </w:r>
      <w:r w:rsidRPr="00276C7E">
        <w:rPr>
          <w:color w:val="000000" w:themeColor="text1"/>
          <w:lang w:eastAsia="en-CA"/>
        </w:rPr>
        <w:t xml:space="preserve"> used an e-cigarette to</w:t>
      </w:r>
      <w:r>
        <w:rPr>
          <w:color w:val="000000" w:themeColor="text1"/>
          <w:lang w:eastAsia="en-CA"/>
        </w:rPr>
        <w:t xml:space="preserve"> quit</w:t>
      </w:r>
      <w:r w:rsidRPr="00276C7E">
        <w:rPr>
          <w:color w:val="000000" w:themeColor="text1"/>
          <w:lang w:eastAsia="en-CA"/>
        </w:rPr>
        <w:t xml:space="preserve"> smoking cigarettes</w:t>
      </w:r>
      <w:r>
        <w:rPr>
          <w:color w:val="000000" w:themeColor="text1"/>
          <w:lang w:eastAsia="en-CA"/>
        </w:rPr>
        <w:t xml:space="preserve"> (n=132)</w:t>
      </w:r>
      <w:r w:rsidRPr="00276C7E">
        <w:rPr>
          <w:color w:val="000000" w:themeColor="text1"/>
          <w:lang w:eastAsia="en-CA"/>
        </w:rPr>
        <w:t xml:space="preserve">, the majority (62%) said they would be likely to do this. That said, they were much more likely to indicate that they </w:t>
      </w:r>
      <w:r>
        <w:rPr>
          <w:color w:val="000000" w:themeColor="text1"/>
          <w:lang w:eastAsia="en-CA"/>
        </w:rPr>
        <w:t>would be</w:t>
      </w:r>
      <w:r w:rsidRPr="00276C7E">
        <w:rPr>
          <w:color w:val="000000" w:themeColor="text1"/>
          <w:lang w:eastAsia="en-CA"/>
        </w:rPr>
        <w:t xml:space="preserve"> </w:t>
      </w:r>
      <w:r w:rsidRPr="00276C7E">
        <w:rPr>
          <w:i/>
          <w:color w:val="000000" w:themeColor="text1"/>
          <w:lang w:eastAsia="en-CA"/>
        </w:rPr>
        <w:t xml:space="preserve">somewhat </w:t>
      </w:r>
      <w:r w:rsidRPr="00276C7E">
        <w:rPr>
          <w:color w:val="000000" w:themeColor="text1"/>
          <w:lang w:eastAsia="en-CA"/>
        </w:rPr>
        <w:t xml:space="preserve">likely to do this (48%) than </w:t>
      </w:r>
      <w:r w:rsidRPr="00276C7E">
        <w:rPr>
          <w:i/>
          <w:color w:val="000000" w:themeColor="text1"/>
          <w:lang w:eastAsia="en-CA"/>
        </w:rPr>
        <w:t xml:space="preserve">very </w:t>
      </w:r>
      <w:r w:rsidRPr="00276C7E">
        <w:rPr>
          <w:color w:val="000000" w:themeColor="text1"/>
          <w:lang w:eastAsia="en-CA"/>
        </w:rPr>
        <w:t xml:space="preserve">likely to do it (14%). Among the rest, 14% said they were </w:t>
      </w:r>
      <w:r w:rsidRPr="00276C7E">
        <w:rPr>
          <w:i/>
          <w:color w:val="000000" w:themeColor="text1"/>
          <w:lang w:eastAsia="en-CA"/>
        </w:rPr>
        <w:t>not very</w:t>
      </w:r>
      <w:r w:rsidRPr="00276C7E">
        <w:rPr>
          <w:color w:val="000000" w:themeColor="text1"/>
          <w:lang w:eastAsia="en-CA"/>
        </w:rPr>
        <w:t xml:space="preserve"> likely to do this, 5% said they were </w:t>
      </w:r>
      <w:r w:rsidRPr="00276C7E">
        <w:rPr>
          <w:i/>
          <w:color w:val="000000" w:themeColor="text1"/>
          <w:lang w:eastAsia="en-CA"/>
        </w:rPr>
        <w:t xml:space="preserve">not at all </w:t>
      </w:r>
      <w:r>
        <w:rPr>
          <w:color w:val="000000" w:themeColor="text1"/>
          <w:lang w:eastAsia="en-CA"/>
        </w:rPr>
        <w:t xml:space="preserve">likely to do it. Seven percent </w:t>
      </w:r>
      <w:r w:rsidRPr="00276C7E">
        <w:rPr>
          <w:color w:val="000000" w:themeColor="text1"/>
          <w:lang w:eastAsia="en-CA"/>
        </w:rPr>
        <w:t>said they were not planning on quitting. In all, 12% said they did not know.</w:t>
      </w:r>
    </w:p>
    <w:p w14:paraId="281B338C" w14:textId="359AA5E4" w:rsidR="00516FB1" w:rsidRPr="00516FB1" w:rsidRDefault="00516FB1" w:rsidP="0059431D">
      <w:pPr>
        <w:pStyle w:val="Caption"/>
        <w:keepNext/>
        <w:jc w:val="left"/>
      </w:pPr>
      <w:bookmarkStart w:id="48" w:name="_Toc481142947"/>
      <w:r w:rsidRPr="00516FB1">
        <w:lastRenderedPageBreak/>
        <w:t xml:space="preserve">Figure </w:t>
      </w:r>
      <w:fldSimple w:instr=" SEQ Figure \* ARABIC ">
        <w:r w:rsidR="002A1706">
          <w:rPr>
            <w:noProof/>
          </w:rPr>
          <w:t>22</w:t>
        </w:r>
      </w:fldSimple>
      <w:r w:rsidRPr="00516FB1">
        <w:t>: Likelihood of Using E-Cigarettes to Quit Smoking</w:t>
      </w:r>
      <w:bookmarkEnd w:id="48"/>
    </w:p>
    <w:p w14:paraId="0D57FD15" w14:textId="77777777" w:rsidR="0059431D" w:rsidRDefault="00516FB1" w:rsidP="009436AF">
      <w:pPr>
        <w:jc w:val="left"/>
      </w:pPr>
      <w:r w:rsidRPr="00516FB1">
        <w:rPr>
          <w:noProof/>
          <w:lang w:eastAsia="en-CA"/>
        </w:rPr>
        <w:drawing>
          <wp:inline distT="0" distB="0" distL="0" distR="0" wp14:anchorId="026239B3" wp14:editId="25FD9C0A">
            <wp:extent cx="5577840" cy="3148640"/>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7840" cy="3148640"/>
                    </a:xfrm>
                    <a:prstGeom prst="rect">
                      <a:avLst/>
                    </a:prstGeom>
                    <a:noFill/>
                    <a:ln>
                      <a:noFill/>
                    </a:ln>
                  </pic:spPr>
                </pic:pic>
              </a:graphicData>
            </a:graphic>
          </wp:inline>
        </w:drawing>
      </w:r>
    </w:p>
    <w:p w14:paraId="1A83C842" w14:textId="77777777" w:rsidR="0059431D" w:rsidRPr="004F158C" w:rsidRDefault="0059431D" w:rsidP="0059431D">
      <w:pPr>
        <w:pStyle w:val="NormalWeb"/>
        <w:spacing w:before="0" w:beforeAutospacing="0" w:after="0" w:afterAutospacing="0"/>
        <w:rPr>
          <w:sz w:val="16"/>
        </w:rPr>
      </w:pPr>
      <w:r w:rsidRPr="004F158C">
        <w:rPr>
          <w:rFonts w:asciiTheme="minorHAnsi" w:hAnsi="Calibri" w:cstheme="minorBidi"/>
          <w:color w:val="000000" w:themeColor="text1"/>
          <w:kern w:val="24"/>
          <w:sz w:val="18"/>
          <w:szCs w:val="28"/>
        </w:rPr>
        <w:t>Base: n=132; those who have not tried e-cigarettes to quit cigarettes</w:t>
      </w:r>
    </w:p>
    <w:p w14:paraId="4CA63C28" w14:textId="77777777" w:rsidR="0059431D" w:rsidRPr="004F158C" w:rsidRDefault="0059431D" w:rsidP="0059431D">
      <w:pPr>
        <w:pStyle w:val="NormalWeb"/>
        <w:spacing w:before="0" w:beforeAutospacing="0" w:after="0" w:afterAutospacing="0"/>
        <w:rPr>
          <w:sz w:val="16"/>
        </w:rPr>
      </w:pPr>
      <w:r w:rsidRPr="004F158C">
        <w:rPr>
          <w:rFonts w:asciiTheme="minorHAnsi" w:hAnsi="Calibri" w:cstheme="minorBidi"/>
          <w:color w:val="000000" w:themeColor="text1"/>
          <w:kern w:val="24"/>
          <w:sz w:val="18"/>
          <w:szCs w:val="28"/>
        </w:rPr>
        <w:t>Q27. How likely is it that you would consider using e-cigarettes as an aid to help you quit smoking cigarettes?</w:t>
      </w:r>
    </w:p>
    <w:p w14:paraId="7F73DA1F" w14:textId="77777777" w:rsidR="0059431D" w:rsidRPr="0059431D" w:rsidRDefault="0059431D" w:rsidP="009436AF">
      <w:pPr>
        <w:jc w:val="left"/>
        <w:rPr>
          <w:lang w:val="en-US"/>
        </w:rPr>
      </w:pPr>
    </w:p>
    <w:p w14:paraId="7F61F285" w14:textId="0394D31E" w:rsidR="009436AF" w:rsidRDefault="009436AF" w:rsidP="009436AF">
      <w:pPr>
        <w:jc w:val="left"/>
        <w:rPr>
          <w:rFonts w:cs="Arial"/>
          <w:b/>
          <w:bCs/>
          <w:iCs/>
          <w:color w:val="000000" w:themeColor="text1"/>
          <w:sz w:val="28"/>
          <w:szCs w:val="28"/>
        </w:rPr>
      </w:pPr>
      <w:r>
        <w:br w:type="page"/>
      </w:r>
    </w:p>
    <w:p w14:paraId="6BA1D3B9" w14:textId="43F7556A" w:rsidR="009436AF" w:rsidRPr="00205F8B" w:rsidRDefault="009436AF" w:rsidP="0055155E">
      <w:pPr>
        <w:pStyle w:val="ListParagraph"/>
        <w:numPr>
          <w:ilvl w:val="0"/>
          <w:numId w:val="62"/>
        </w:numPr>
        <w:rPr>
          <w:b/>
          <w:sz w:val="24"/>
        </w:rPr>
      </w:pPr>
      <w:bookmarkStart w:id="49" w:name="_Toc478742358"/>
      <w:r w:rsidRPr="00205F8B">
        <w:rPr>
          <w:b/>
          <w:sz w:val="24"/>
        </w:rPr>
        <w:lastRenderedPageBreak/>
        <w:t>Consumer Behaviour</w:t>
      </w:r>
      <w:bookmarkEnd w:id="49"/>
    </w:p>
    <w:p w14:paraId="3A444057" w14:textId="4E239070" w:rsidR="009436AF" w:rsidRDefault="00D14DF7" w:rsidP="00D14DF7">
      <w:pPr>
        <w:pStyle w:val="Title"/>
      </w:pPr>
      <w:r>
        <w:t xml:space="preserve">Majority own </w:t>
      </w:r>
      <w:r w:rsidR="007F2920">
        <w:t xml:space="preserve">a </w:t>
      </w:r>
      <w:r>
        <w:t>device; devices most likely to be refillable</w:t>
      </w:r>
    </w:p>
    <w:p w14:paraId="6765253E" w14:textId="58CE4941" w:rsidR="009436AF" w:rsidRDefault="009436AF" w:rsidP="009436AF">
      <w:pPr>
        <w:rPr>
          <w:lang w:eastAsia="en-CA"/>
        </w:rPr>
      </w:pPr>
      <w:r>
        <w:rPr>
          <w:lang w:eastAsia="en-CA"/>
        </w:rPr>
        <w:t xml:space="preserve">The majority of </w:t>
      </w:r>
      <w:r w:rsidR="00B43426">
        <w:rPr>
          <w:lang w:eastAsia="en-CA"/>
        </w:rPr>
        <w:t xml:space="preserve">daily </w:t>
      </w:r>
      <w:r>
        <w:rPr>
          <w:lang w:eastAsia="en-CA"/>
        </w:rPr>
        <w:t>and occasional users of e-cigarette said they own their own device (fully 77% said they own a device, while 23% said they do not).</w:t>
      </w:r>
    </w:p>
    <w:p w14:paraId="2E529AFC" w14:textId="77777777" w:rsidR="009436AF" w:rsidRDefault="009436AF" w:rsidP="009436AF">
      <w:pPr>
        <w:rPr>
          <w:lang w:eastAsia="en-CA"/>
        </w:rPr>
      </w:pPr>
    </w:p>
    <w:p w14:paraId="55940859" w14:textId="499F3BE2" w:rsidR="00516FB1" w:rsidRPr="00516FB1" w:rsidRDefault="00516FB1" w:rsidP="004F158C">
      <w:pPr>
        <w:pStyle w:val="Caption"/>
        <w:keepNext/>
      </w:pPr>
      <w:bookmarkStart w:id="50" w:name="_Toc481142948"/>
      <w:r w:rsidRPr="00516FB1">
        <w:t xml:space="preserve">Figure </w:t>
      </w:r>
      <w:fldSimple w:instr=" SEQ Figure \* ARABIC ">
        <w:r w:rsidR="002A1706">
          <w:rPr>
            <w:noProof/>
          </w:rPr>
          <w:t>23</w:t>
        </w:r>
      </w:fldSimple>
      <w:r w:rsidRPr="00516FB1">
        <w:t>: Devices Ownership</w:t>
      </w:r>
      <w:bookmarkEnd w:id="50"/>
    </w:p>
    <w:p w14:paraId="707C8478" w14:textId="7C70C429" w:rsidR="00700FEE" w:rsidRDefault="00516FB1" w:rsidP="007F2920">
      <w:pPr>
        <w:jc w:val="center"/>
        <w:rPr>
          <w:lang w:eastAsia="en-CA"/>
        </w:rPr>
      </w:pPr>
      <w:r w:rsidRPr="00516FB1">
        <w:rPr>
          <w:noProof/>
          <w:lang w:eastAsia="en-CA"/>
        </w:rPr>
        <w:drawing>
          <wp:inline distT="0" distB="0" distL="0" distR="0" wp14:anchorId="2F699079" wp14:editId="3FC4C64B">
            <wp:extent cx="4837176" cy="2734056"/>
            <wp:effectExtent l="0" t="0" r="190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7176" cy="2734056"/>
                    </a:xfrm>
                    <a:prstGeom prst="rect">
                      <a:avLst/>
                    </a:prstGeom>
                    <a:noFill/>
                    <a:ln>
                      <a:noFill/>
                    </a:ln>
                  </pic:spPr>
                </pic:pic>
              </a:graphicData>
            </a:graphic>
          </wp:inline>
        </w:drawing>
      </w:r>
    </w:p>
    <w:p w14:paraId="7B5073C6" w14:textId="77777777" w:rsidR="0059431D" w:rsidRPr="004F158C" w:rsidRDefault="0059431D" w:rsidP="0059431D">
      <w:pPr>
        <w:pStyle w:val="NormalWeb"/>
        <w:spacing w:before="0" w:beforeAutospacing="0" w:after="0" w:afterAutospacing="0"/>
        <w:rPr>
          <w:sz w:val="16"/>
        </w:rPr>
      </w:pPr>
      <w:r w:rsidRPr="004F158C">
        <w:rPr>
          <w:rFonts w:asciiTheme="minorHAnsi" w:hAnsi="Calibri" w:cstheme="minorBidi"/>
          <w:color w:val="000000" w:themeColor="text1"/>
          <w:kern w:val="24"/>
          <w:sz w:val="18"/>
          <w:szCs w:val="28"/>
        </w:rPr>
        <w:t>Base: n=316; daily and occasional e-cigarette users</w:t>
      </w:r>
    </w:p>
    <w:p w14:paraId="5876754E" w14:textId="77777777" w:rsidR="0059431D" w:rsidRPr="004F158C" w:rsidRDefault="0059431D" w:rsidP="0059431D">
      <w:pPr>
        <w:pStyle w:val="NormalWeb"/>
        <w:spacing w:before="0" w:beforeAutospacing="0" w:after="0" w:afterAutospacing="0"/>
        <w:rPr>
          <w:sz w:val="16"/>
        </w:rPr>
      </w:pPr>
      <w:r w:rsidRPr="004F158C">
        <w:rPr>
          <w:rFonts w:asciiTheme="minorHAnsi" w:hAnsi="Calibri" w:cstheme="minorBidi"/>
          <w:color w:val="000000" w:themeColor="text1"/>
          <w:kern w:val="24"/>
          <w:sz w:val="18"/>
          <w:szCs w:val="28"/>
        </w:rPr>
        <w:t>Q28. Do you have your own e-cigarette device?</w:t>
      </w:r>
    </w:p>
    <w:p w14:paraId="6692262A" w14:textId="04B9C7F8" w:rsidR="004F158C" w:rsidRDefault="004F158C" w:rsidP="004F158C">
      <w:pPr>
        <w:rPr>
          <w:lang w:eastAsia="en-CA"/>
        </w:rPr>
      </w:pPr>
    </w:p>
    <w:p w14:paraId="0FCEF918" w14:textId="361ACCD0" w:rsidR="004F158C" w:rsidRDefault="004F158C" w:rsidP="004F158C">
      <w:pPr>
        <w:rPr>
          <w:lang w:eastAsia="en-CA"/>
        </w:rPr>
      </w:pPr>
      <w:r>
        <w:rPr>
          <w:lang w:eastAsia="en-CA"/>
        </w:rPr>
        <w:t>Among those who own a device (n=244), more than half (58%) said they always use a device that can be refilled. A further 35% said they sometimes use one that can be refilled. Only 5% said they never use a refillable device (2% did not know).</w:t>
      </w:r>
    </w:p>
    <w:p w14:paraId="3D300DFF" w14:textId="77777777" w:rsidR="004F158C" w:rsidRPr="00286262" w:rsidRDefault="004F158C" w:rsidP="004F158C">
      <w:pPr>
        <w:rPr>
          <w:lang w:eastAsia="en-CA"/>
        </w:rPr>
      </w:pPr>
    </w:p>
    <w:p w14:paraId="3E272290" w14:textId="1BF3247A" w:rsidR="00516FB1" w:rsidRPr="00516FB1" w:rsidRDefault="00516FB1" w:rsidP="004F158C">
      <w:pPr>
        <w:pStyle w:val="Caption"/>
        <w:keepNext/>
      </w:pPr>
      <w:bookmarkStart w:id="51" w:name="_Toc481142949"/>
      <w:r w:rsidRPr="00516FB1">
        <w:t xml:space="preserve">Figure </w:t>
      </w:r>
      <w:fldSimple w:instr=" SEQ Figure \* ARABIC ">
        <w:r w:rsidR="002A1706">
          <w:rPr>
            <w:noProof/>
          </w:rPr>
          <w:t>24</w:t>
        </w:r>
      </w:fldSimple>
      <w:r w:rsidRPr="00516FB1">
        <w:t>: Devices Use of Refillable Devices</w:t>
      </w:r>
      <w:bookmarkEnd w:id="51"/>
    </w:p>
    <w:p w14:paraId="75DBC542" w14:textId="66D36128" w:rsidR="00516FB1" w:rsidRDefault="00905433" w:rsidP="009436AF">
      <w:pPr>
        <w:rPr>
          <w:noProof/>
          <w:lang w:eastAsia="en-CA"/>
        </w:rPr>
      </w:pPr>
      <w:r w:rsidRPr="00905433">
        <w:rPr>
          <w:noProof/>
          <w:lang w:eastAsia="en-CA"/>
        </w:rPr>
        <w:t xml:space="preserve"> </w:t>
      </w:r>
      <w:r w:rsidRPr="00905433">
        <w:rPr>
          <w:noProof/>
          <w:lang w:eastAsia="en-CA"/>
        </w:rPr>
        <w:drawing>
          <wp:inline distT="0" distB="0" distL="0" distR="0" wp14:anchorId="22297DD8" wp14:editId="6C056955">
            <wp:extent cx="4864608" cy="2734056"/>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64608" cy="2734056"/>
                    </a:xfrm>
                    <a:prstGeom prst="rect">
                      <a:avLst/>
                    </a:prstGeom>
                  </pic:spPr>
                </pic:pic>
              </a:graphicData>
            </a:graphic>
          </wp:inline>
        </w:drawing>
      </w:r>
    </w:p>
    <w:p w14:paraId="2F82DEF6" w14:textId="77777777" w:rsidR="0059431D" w:rsidRPr="004F158C" w:rsidRDefault="0059431D" w:rsidP="0059431D">
      <w:pPr>
        <w:pStyle w:val="NormalWeb"/>
        <w:spacing w:before="0" w:beforeAutospacing="0" w:after="0" w:afterAutospacing="0"/>
        <w:rPr>
          <w:sz w:val="16"/>
        </w:rPr>
      </w:pPr>
      <w:r w:rsidRPr="004F158C">
        <w:rPr>
          <w:rFonts w:asciiTheme="minorHAnsi" w:hAnsi="Calibri" w:cstheme="minorBidi"/>
          <w:color w:val="000000" w:themeColor="text1"/>
          <w:kern w:val="24"/>
          <w:sz w:val="18"/>
          <w:szCs w:val="28"/>
        </w:rPr>
        <w:t>Base: n=244; those who own a device</w:t>
      </w:r>
    </w:p>
    <w:p w14:paraId="4AB05377" w14:textId="77777777" w:rsidR="0059431D" w:rsidRPr="004F158C" w:rsidRDefault="0059431D" w:rsidP="0059431D">
      <w:pPr>
        <w:pStyle w:val="NormalWeb"/>
        <w:spacing w:before="0" w:beforeAutospacing="0" w:after="0" w:afterAutospacing="0"/>
        <w:rPr>
          <w:sz w:val="16"/>
        </w:rPr>
      </w:pPr>
      <w:r w:rsidRPr="004F158C">
        <w:rPr>
          <w:rFonts w:asciiTheme="minorHAnsi" w:hAnsi="Calibri" w:cstheme="minorBidi"/>
          <w:color w:val="000000" w:themeColor="text1"/>
          <w:kern w:val="24"/>
          <w:sz w:val="18"/>
          <w:szCs w:val="28"/>
        </w:rPr>
        <w:t>Q29. Do you use an e-cigarette that can be refilled?</w:t>
      </w:r>
    </w:p>
    <w:p w14:paraId="122654E8" w14:textId="77777777" w:rsidR="004B452C" w:rsidRDefault="004B452C" w:rsidP="004B452C">
      <w:pPr>
        <w:pStyle w:val="Title"/>
      </w:pPr>
      <w:r>
        <w:lastRenderedPageBreak/>
        <w:t>Majority use nicotine sometimes or all the time in e-cigarettes</w:t>
      </w:r>
    </w:p>
    <w:p w14:paraId="0FA479EA" w14:textId="6DDC8A33" w:rsidR="009436AF" w:rsidRDefault="009436AF" w:rsidP="009436AF">
      <w:pPr>
        <w:rPr>
          <w:lang w:eastAsia="en-CA"/>
        </w:rPr>
      </w:pPr>
      <w:r>
        <w:rPr>
          <w:lang w:eastAsia="en-CA"/>
        </w:rPr>
        <w:t xml:space="preserve">Among owners of an e-cigarette device, a small majority (54%) said they </w:t>
      </w:r>
      <w:r w:rsidRPr="00CD2C97">
        <w:rPr>
          <w:i/>
          <w:lang w:eastAsia="en-CA"/>
        </w:rPr>
        <w:t>sometimes</w:t>
      </w:r>
      <w:r>
        <w:rPr>
          <w:lang w:eastAsia="en-CA"/>
        </w:rPr>
        <w:t xml:space="preserve"> use nicotine in their e-cigarette. Conversely, nearly one-quarter (23%) said they </w:t>
      </w:r>
      <w:r w:rsidRPr="00CD2C97">
        <w:rPr>
          <w:i/>
          <w:lang w:eastAsia="en-CA"/>
        </w:rPr>
        <w:t>always</w:t>
      </w:r>
      <w:r>
        <w:rPr>
          <w:lang w:eastAsia="en-CA"/>
        </w:rPr>
        <w:t xml:space="preserve"> use nicotine</w:t>
      </w:r>
      <w:r w:rsidR="007F2920">
        <w:rPr>
          <w:lang w:eastAsia="en-CA"/>
        </w:rPr>
        <w:t xml:space="preserve">, while approximately one in </w:t>
      </w:r>
      <w:r>
        <w:rPr>
          <w:lang w:eastAsia="en-CA"/>
        </w:rPr>
        <w:t xml:space="preserve">five (19%) said they </w:t>
      </w:r>
      <w:r w:rsidRPr="00CD2C97">
        <w:rPr>
          <w:i/>
          <w:lang w:eastAsia="en-CA"/>
        </w:rPr>
        <w:t>never</w:t>
      </w:r>
      <w:r>
        <w:rPr>
          <w:lang w:eastAsia="en-CA"/>
        </w:rPr>
        <w:t xml:space="preserve"> use nicotine.</w:t>
      </w:r>
    </w:p>
    <w:p w14:paraId="29C380A7" w14:textId="77777777" w:rsidR="005E744A" w:rsidRDefault="005E744A" w:rsidP="005E744A">
      <w:pPr>
        <w:pStyle w:val="Caption"/>
        <w:keepNext/>
      </w:pPr>
    </w:p>
    <w:p w14:paraId="0FE6F830" w14:textId="2296531E" w:rsidR="00CF3AE2" w:rsidRPr="00CF3AE2" w:rsidRDefault="00CF3AE2" w:rsidP="005E744A">
      <w:pPr>
        <w:pStyle w:val="Caption"/>
        <w:keepNext/>
      </w:pPr>
      <w:bookmarkStart w:id="52" w:name="_Toc481142950"/>
      <w:r w:rsidRPr="00CF3AE2">
        <w:t xml:space="preserve">Figure </w:t>
      </w:r>
      <w:fldSimple w:instr=" SEQ Figure \* ARABIC ">
        <w:r w:rsidR="002A1706">
          <w:rPr>
            <w:noProof/>
          </w:rPr>
          <w:t>25</w:t>
        </w:r>
      </w:fldSimple>
      <w:r w:rsidRPr="00CF3AE2">
        <w:t>: Nicotine Use in E-Cigarettes Frequency of Use</w:t>
      </w:r>
      <w:bookmarkEnd w:id="52"/>
    </w:p>
    <w:p w14:paraId="073C587D" w14:textId="6B435BFF" w:rsidR="007F2920" w:rsidRDefault="00905433" w:rsidP="007F2920">
      <w:pPr>
        <w:jc w:val="center"/>
        <w:rPr>
          <w:lang w:eastAsia="en-CA"/>
        </w:rPr>
      </w:pPr>
      <w:r w:rsidRPr="00905433">
        <w:rPr>
          <w:noProof/>
          <w:lang w:eastAsia="en-CA"/>
        </w:rPr>
        <w:t xml:space="preserve"> </w:t>
      </w:r>
      <w:r w:rsidRPr="00905433">
        <w:rPr>
          <w:noProof/>
          <w:lang w:eastAsia="en-CA"/>
        </w:rPr>
        <w:drawing>
          <wp:inline distT="0" distB="0" distL="0" distR="0" wp14:anchorId="5BACB496" wp14:editId="3AD5D9ED">
            <wp:extent cx="4974336" cy="27980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4336" cy="2798064"/>
                    </a:xfrm>
                    <a:prstGeom prst="rect">
                      <a:avLst/>
                    </a:prstGeom>
                  </pic:spPr>
                </pic:pic>
              </a:graphicData>
            </a:graphic>
          </wp:inline>
        </w:drawing>
      </w:r>
    </w:p>
    <w:p w14:paraId="122D313D" w14:textId="77777777" w:rsidR="0059431D" w:rsidRPr="005E744A" w:rsidRDefault="0059431D" w:rsidP="0059431D">
      <w:pPr>
        <w:pStyle w:val="NormalWeb"/>
        <w:spacing w:before="0" w:beforeAutospacing="0" w:after="0" w:afterAutospacing="0"/>
        <w:rPr>
          <w:sz w:val="16"/>
        </w:rPr>
      </w:pPr>
      <w:r w:rsidRPr="005E744A">
        <w:rPr>
          <w:rFonts w:asciiTheme="minorHAnsi" w:hAnsi="Calibri" w:cstheme="minorBidi"/>
          <w:color w:val="000000" w:themeColor="text1"/>
          <w:kern w:val="24"/>
          <w:sz w:val="18"/>
          <w:szCs w:val="28"/>
        </w:rPr>
        <w:t>Base: n=244; those who own a device</w:t>
      </w:r>
    </w:p>
    <w:p w14:paraId="6AC69E57" w14:textId="77777777" w:rsidR="0059431D" w:rsidRPr="005E744A" w:rsidRDefault="0059431D" w:rsidP="0059431D">
      <w:pPr>
        <w:pStyle w:val="NormalWeb"/>
        <w:spacing w:before="0" w:beforeAutospacing="0" w:after="0" w:afterAutospacing="0"/>
        <w:rPr>
          <w:sz w:val="16"/>
        </w:rPr>
      </w:pPr>
      <w:r w:rsidRPr="005E744A">
        <w:rPr>
          <w:rFonts w:asciiTheme="minorHAnsi" w:hAnsi="Calibri" w:cstheme="minorBidi"/>
          <w:color w:val="000000" w:themeColor="text1"/>
          <w:kern w:val="24"/>
          <w:sz w:val="18"/>
          <w:szCs w:val="28"/>
        </w:rPr>
        <w:t>Q30. How often, if at all, do you use nicotine in your device?</w:t>
      </w:r>
    </w:p>
    <w:p w14:paraId="41EC182A" w14:textId="73450821" w:rsidR="00CF3AE2" w:rsidRPr="0059431D" w:rsidRDefault="00CF3AE2" w:rsidP="009436AF">
      <w:pPr>
        <w:rPr>
          <w:lang w:val="en-US" w:eastAsia="en-CA"/>
        </w:rPr>
      </w:pPr>
    </w:p>
    <w:p w14:paraId="799BD927" w14:textId="19B95D75" w:rsidR="005E744A" w:rsidRDefault="005E744A" w:rsidP="005E744A">
      <w:pPr>
        <w:rPr>
          <w:lang w:eastAsia="en-CA"/>
        </w:rPr>
      </w:pPr>
      <w:r>
        <w:rPr>
          <w:lang w:eastAsia="en-CA"/>
        </w:rPr>
        <w:t xml:space="preserve">Half of the respondents who use nicotine in their e-cigarette (51%) do not know what concentration of nicotine they use. Of those who do know the concentration,13% said they use 3mg/ml or 0.3%, while 10% said they use more than this and 6% said they use less than this. </w:t>
      </w:r>
    </w:p>
    <w:p w14:paraId="5ACAFD44" w14:textId="77777777" w:rsidR="005E744A" w:rsidRDefault="005E744A" w:rsidP="005E744A">
      <w:pPr>
        <w:pStyle w:val="Caption"/>
        <w:keepNext/>
        <w:rPr>
          <w:rFonts w:ascii="Arial" w:hAnsi="Arial"/>
          <w:b w:val="0"/>
          <w:bCs w:val="0"/>
          <w:color w:val="auto"/>
          <w:sz w:val="22"/>
          <w:szCs w:val="24"/>
          <w:lang w:eastAsia="en-CA"/>
        </w:rPr>
      </w:pPr>
    </w:p>
    <w:p w14:paraId="2DE95EE9" w14:textId="00629EFB" w:rsidR="00CF3AE2" w:rsidRPr="00CF3AE2" w:rsidRDefault="00CF3AE2" w:rsidP="005E744A">
      <w:pPr>
        <w:pStyle w:val="Caption"/>
        <w:keepNext/>
      </w:pPr>
      <w:bookmarkStart w:id="53" w:name="_Toc481142951"/>
      <w:r w:rsidRPr="00CF3AE2">
        <w:t xml:space="preserve">Figure </w:t>
      </w:r>
      <w:fldSimple w:instr=" SEQ Figure \* ARABIC ">
        <w:r w:rsidR="002A1706">
          <w:rPr>
            <w:noProof/>
          </w:rPr>
          <w:t>26</w:t>
        </w:r>
      </w:fldSimple>
      <w:r w:rsidRPr="00CF3AE2">
        <w:t>: Nicotine Use in E-Cigarettes Nicotine Concentratio</w:t>
      </w:r>
      <w:r>
        <w:t>n</w:t>
      </w:r>
      <w:bookmarkEnd w:id="53"/>
    </w:p>
    <w:p w14:paraId="1605A175" w14:textId="0CDFDE4A" w:rsidR="00CF3AE2" w:rsidRDefault="00CF3AE2" w:rsidP="009436AF">
      <w:pPr>
        <w:rPr>
          <w:lang w:eastAsia="en-CA"/>
        </w:rPr>
      </w:pPr>
    </w:p>
    <w:p w14:paraId="6D487668" w14:textId="20661FC5" w:rsidR="00CF3AE2" w:rsidRDefault="00905433" w:rsidP="00905433">
      <w:pPr>
        <w:jc w:val="center"/>
        <w:rPr>
          <w:lang w:eastAsia="en-CA"/>
        </w:rPr>
      </w:pPr>
      <w:r w:rsidRPr="00905433">
        <w:rPr>
          <w:noProof/>
          <w:lang w:eastAsia="en-CA"/>
        </w:rPr>
        <w:drawing>
          <wp:inline distT="0" distB="0" distL="0" distR="0" wp14:anchorId="0A753D04" wp14:editId="2CB301D5">
            <wp:extent cx="4553712" cy="2560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53712" cy="2560320"/>
                    </a:xfrm>
                    <a:prstGeom prst="rect">
                      <a:avLst/>
                    </a:prstGeom>
                  </pic:spPr>
                </pic:pic>
              </a:graphicData>
            </a:graphic>
          </wp:inline>
        </w:drawing>
      </w:r>
    </w:p>
    <w:p w14:paraId="2B116FEC" w14:textId="77777777" w:rsidR="0059431D" w:rsidRPr="005E744A" w:rsidRDefault="0059431D" w:rsidP="0059431D">
      <w:pPr>
        <w:pStyle w:val="NormalWeb"/>
        <w:spacing w:before="0" w:beforeAutospacing="0" w:after="0" w:afterAutospacing="0"/>
        <w:rPr>
          <w:sz w:val="16"/>
        </w:rPr>
      </w:pPr>
      <w:r w:rsidRPr="005E744A">
        <w:rPr>
          <w:rFonts w:asciiTheme="minorHAnsi" w:hAnsi="Calibri" w:cstheme="minorBidi"/>
          <w:color w:val="000000" w:themeColor="text1"/>
          <w:kern w:val="24"/>
          <w:sz w:val="18"/>
          <w:szCs w:val="28"/>
        </w:rPr>
        <w:t>Base: n=188; those who use nicotine</w:t>
      </w:r>
    </w:p>
    <w:p w14:paraId="56FF6855" w14:textId="77777777" w:rsidR="0059431D" w:rsidRPr="005E744A" w:rsidRDefault="0059431D" w:rsidP="0059431D">
      <w:pPr>
        <w:pStyle w:val="NormalWeb"/>
        <w:spacing w:before="0" w:beforeAutospacing="0" w:after="0" w:afterAutospacing="0"/>
        <w:rPr>
          <w:sz w:val="16"/>
        </w:rPr>
      </w:pPr>
      <w:r w:rsidRPr="005E744A">
        <w:rPr>
          <w:rFonts w:asciiTheme="minorHAnsi" w:hAnsi="Calibri" w:cstheme="minorBidi"/>
          <w:color w:val="000000" w:themeColor="text1"/>
          <w:kern w:val="24"/>
          <w:sz w:val="18"/>
          <w:szCs w:val="28"/>
        </w:rPr>
        <w:t>Q31. What concentration of nicotine do you typically use?</w:t>
      </w:r>
    </w:p>
    <w:p w14:paraId="050247D9" w14:textId="12484C63" w:rsidR="009436AF" w:rsidRDefault="00D14DF7" w:rsidP="00D14DF7">
      <w:pPr>
        <w:pStyle w:val="Title"/>
      </w:pPr>
      <w:r>
        <w:lastRenderedPageBreak/>
        <w:t>Fruit by far the most popular flavour among e-cigarette users</w:t>
      </w:r>
    </w:p>
    <w:p w14:paraId="601A3C4A" w14:textId="77777777" w:rsidR="00967A98" w:rsidRPr="00B43426" w:rsidRDefault="00967A98" w:rsidP="00967A98">
      <w:pPr>
        <w:rPr>
          <w:color w:val="FF0000"/>
          <w:lang w:eastAsia="en-CA"/>
        </w:rPr>
      </w:pPr>
      <w:r>
        <w:rPr>
          <w:lang w:eastAsia="en-CA"/>
        </w:rPr>
        <w:t xml:space="preserve">The most popular flavour by far among e-cigarette users is fruit. Asked what flavour they used last time they vaped, over one-third (37%) said fruit. This was followed at a distance by bubble gum (11%), coffee/ cappuccino (7%), tobacco (6%), dessert (6%), candy/ confectionary (5%), candy floss or marijuana (4%), soft drinks/energy drinks (3%), and cookies (2%). </w:t>
      </w:r>
    </w:p>
    <w:p w14:paraId="249F56AE" w14:textId="77777777" w:rsidR="008402E1" w:rsidRDefault="008402E1" w:rsidP="00CF3AE2">
      <w:pPr>
        <w:pStyle w:val="Caption"/>
        <w:keepNext/>
        <w:jc w:val="center"/>
      </w:pPr>
    </w:p>
    <w:p w14:paraId="4C48344B" w14:textId="2A6F991A" w:rsidR="00CF3AE2" w:rsidRDefault="00CF3AE2" w:rsidP="005E744A">
      <w:pPr>
        <w:pStyle w:val="Caption"/>
        <w:keepNext/>
      </w:pPr>
      <w:bookmarkStart w:id="54" w:name="_Toc481142952"/>
      <w:r w:rsidRPr="00CF3AE2">
        <w:t xml:space="preserve">Figure </w:t>
      </w:r>
      <w:fldSimple w:instr=" SEQ Figure \* ARABIC ">
        <w:r w:rsidR="002A1706">
          <w:rPr>
            <w:noProof/>
          </w:rPr>
          <w:t>27</w:t>
        </w:r>
      </w:fldSimple>
      <w:r w:rsidRPr="00CF3AE2">
        <w:t>: E-Cigarette Flavour Preferences Last Flavour Used</w:t>
      </w:r>
      <w:bookmarkEnd w:id="54"/>
    </w:p>
    <w:p w14:paraId="38CF55EC" w14:textId="44F33D8C" w:rsidR="00671B32" w:rsidRDefault="00671B32" w:rsidP="00671B32"/>
    <w:p w14:paraId="428D00EC" w14:textId="06751E15" w:rsidR="00671B32" w:rsidRPr="00671B32" w:rsidRDefault="00671B32" w:rsidP="00671B32">
      <w:r w:rsidRPr="00671B32">
        <w:rPr>
          <w:noProof/>
          <w:lang w:eastAsia="en-CA"/>
        </w:rPr>
        <w:drawing>
          <wp:inline distT="0" distB="0" distL="0" distR="0" wp14:anchorId="4CD499EA" wp14:editId="560FC2DA">
            <wp:extent cx="5577840" cy="3137535"/>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77840" cy="3137535"/>
                    </a:xfrm>
                    <a:prstGeom prst="rect">
                      <a:avLst/>
                    </a:prstGeom>
                  </pic:spPr>
                </pic:pic>
              </a:graphicData>
            </a:graphic>
          </wp:inline>
        </w:drawing>
      </w:r>
    </w:p>
    <w:p w14:paraId="35B2FA04" w14:textId="77777777" w:rsidR="0059431D" w:rsidRPr="005E744A" w:rsidRDefault="0059431D" w:rsidP="0059431D">
      <w:pPr>
        <w:pStyle w:val="NormalWeb"/>
        <w:spacing w:before="0" w:beforeAutospacing="0" w:after="0" w:afterAutospacing="0"/>
        <w:rPr>
          <w:sz w:val="16"/>
        </w:rPr>
      </w:pPr>
      <w:r w:rsidRPr="005E744A">
        <w:rPr>
          <w:rFonts w:asciiTheme="minorHAnsi" w:hAnsi="Calibri" w:cstheme="minorBidi"/>
          <w:color w:val="000000" w:themeColor="text1"/>
          <w:kern w:val="24"/>
          <w:sz w:val="18"/>
          <w:szCs w:val="28"/>
        </w:rPr>
        <w:t>Base: n=713; all e-cigarette users</w:t>
      </w:r>
    </w:p>
    <w:p w14:paraId="298E385C" w14:textId="3DF1B944" w:rsidR="00B43426" w:rsidRPr="0059431D" w:rsidRDefault="0059431D" w:rsidP="0059431D">
      <w:pPr>
        <w:pStyle w:val="NormalWeb"/>
        <w:spacing w:before="0" w:beforeAutospacing="0" w:after="0" w:afterAutospacing="0"/>
        <w:rPr>
          <w:sz w:val="16"/>
        </w:rPr>
      </w:pPr>
      <w:r w:rsidRPr="005E744A">
        <w:rPr>
          <w:rFonts w:asciiTheme="minorHAnsi" w:hAnsi="Calibri" w:cstheme="minorBidi"/>
          <w:color w:val="000000" w:themeColor="text1"/>
          <w:kern w:val="24"/>
          <w:sz w:val="18"/>
          <w:szCs w:val="28"/>
        </w:rPr>
        <w:t xml:space="preserve">Q32. What flavour did you use the </w:t>
      </w:r>
      <w:r w:rsidRPr="005E744A">
        <w:rPr>
          <w:rFonts w:asciiTheme="minorHAnsi" w:hAnsi="Calibri" w:cstheme="minorBidi"/>
          <w:color w:val="000000" w:themeColor="text1"/>
          <w:kern w:val="24"/>
          <w:sz w:val="18"/>
          <w:szCs w:val="28"/>
          <w:u w:val="single"/>
        </w:rPr>
        <w:t>last time</w:t>
      </w:r>
      <w:r w:rsidRPr="005E744A">
        <w:rPr>
          <w:rFonts w:asciiTheme="minorHAnsi" w:hAnsi="Calibri" w:cstheme="minorBidi"/>
          <w:color w:val="000000" w:themeColor="text1"/>
          <w:kern w:val="24"/>
          <w:sz w:val="18"/>
          <w:szCs w:val="28"/>
        </w:rPr>
        <w:t xml:space="preserve"> you used an e-cigarette?</w:t>
      </w:r>
    </w:p>
    <w:p w14:paraId="20A62BA3" w14:textId="32B515B8" w:rsidR="00CF3AE2" w:rsidRDefault="00CF3AE2" w:rsidP="009436AF">
      <w:pPr>
        <w:rPr>
          <w:color w:val="000000" w:themeColor="text1"/>
          <w:lang w:eastAsia="en-CA"/>
        </w:rPr>
      </w:pPr>
    </w:p>
    <w:p w14:paraId="7A5C0B5C" w14:textId="7A495935" w:rsidR="00CF3AE2" w:rsidRDefault="00671B32" w:rsidP="009436AF">
      <w:pPr>
        <w:rPr>
          <w:color w:val="000000" w:themeColor="text1"/>
          <w:lang w:eastAsia="en-CA"/>
        </w:rPr>
      </w:pPr>
      <w:r>
        <w:rPr>
          <w:color w:val="000000" w:themeColor="text1"/>
          <w:lang w:eastAsia="en-CA"/>
        </w:rPr>
        <w:t>The following table presents the results broken out by age segment</w:t>
      </w:r>
      <w:r w:rsidR="00A56E45">
        <w:rPr>
          <w:color w:val="000000" w:themeColor="text1"/>
          <w:lang w:eastAsia="en-CA"/>
        </w:rPr>
        <w:t xml:space="preserve"> (differences not statistically significant)</w:t>
      </w:r>
      <w:r>
        <w:rPr>
          <w:color w:val="000000" w:themeColor="text1"/>
          <w:lang w:eastAsia="en-CA"/>
        </w:rPr>
        <w:t>:</w:t>
      </w:r>
    </w:p>
    <w:p w14:paraId="250BED41" w14:textId="649C7A21" w:rsidR="00CF3AE2" w:rsidRDefault="00CF3AE2" w:rsidP="009436AF">
      <w:pPr>
        <w:rPr>
          <w:color w:val="000000" w:themeColor="text1"/>
          <w:lang w:eastAsia="en-CA"/>
        </w:rPr>
      </w:pPr>
    </w:p>
    <w:p w14:paraId="5FBBB61E" w14:textId="76C342A0" w:rsidR="00331F0B" w:rsidRDefault="00331F0B" w:rsidP="007507FE">
      <w:pPr>
        <w:pStyle w:val="Caption"/>
        <w:keepNext/>
      </w:pPr>
      <w:bookmarkStart w:id="55" w:name="_Toc481142953"/>
      <w:r w:rsidRPr="00CF3AE2">
        <w:t xml:space="preserve">Figure </w:t>
      </w:r>
      <w:fldSimple w:instr=" SEQ Figure \* ARABIC ">
        <w:r w:rsidR="002A1706">
          <w:rPr>
            <w:noProof/>
          </w:rPr>
          <w:t>28</w:t>
        </w:r>
      </w:fldSimple>
      <w:r w:rsidRPr="00CF3AE2">
        <w:t>: E-Cigarette Flavour Preferences Last Flavour Used</w:t>
      </w:r>
      <w:r>
        <w:t xml:space="preserve"> by Age Group</w:t>
      </w:r>
      <w:bookmarkEnd w:id="55"/>
    </w:p>
    <w:p w14:paraId="6206349B" w14:textId="77777777" w:rsidR="00331F0B" w:rsidRDefault="00331F0B" w:rsidP="009436AF">
      <w:pPr>
        <w:rPr>
          <w:color w:val="000000" w:themeColor="text1"/>
          <w:lang w:eastAsia="en-CA"/>
        </w:rPr>
      </w:pPr>
    </w:p>
    <w:tbl>
      <w:tblPr>
        <w:tblW w:w="7200" w:type="dxa"/>
        <w:jc w:val="center"/>
        <w:tblBorders>
          <w:bottom w:val="single" w:sz="4" w:space="0" w:color="auto"/>
        </w:tblBorders>
        <w:tblLook w:val="04A0" w:firstRow="1" w:lastRow="0" w:firstColumn="1" w:lastColumn="0" w:noHBand="0" w:noVBand="1"/>
      </w:tblPr>
      <w:tblGrid>
        <w:gridCol w:w="3670"/>
        <w:gridCol w:w="1730"/>
        <w:gridCol w:w="1800"/>
      </w:tblGrid>
      <w:tr w:rsidR="008F08B2" w:rsidRPr="00B2786F" w14:paraId="66831F24" w14:textId="77777777" w:rsidTr="00671B32">
        <w:trPr>
          <w:trHeight w:val="290"/>
          <w:jc w:val="center"/>
        </w:trPr>
        <w:tc>
          <w:tcPr>
            <w:tcW w:w="3670" w:type="dxa"/>
            <w:tcBorders>
              <w:top w:val="single" w:sz="4" w:space="0" w:color="auto"/>
            </w:tcBorders>
            <w:shd w:val="clear" w:color="auto" w:fill="auto"/>
            <w:noWrap/>
            <w:vAlign w:val="bottom"/>
          </w:tcPr>
          <w:p w14:paraId="0A6AF2A1" w14:textId="1993D176" w:rsidR="008F08B2" w:rsidRPr="00B2786F" w:rsidRDefault="008F08B2" w:rsidP="00671B32">
            <w:pPr>
              <w:jc w:val="left"/>
              <w:rPr>
                <w:rFonts w:asciiTheme="minorHAnsi" w:hAnsiTheme="minorHAnsi" w:cstheme="minorHAnsi"/>
                <w:b/>
                <w:color w:val="000000"/>
                <w:szCs w:val="22"/>
                <w:lang w:eastAsia="en-CA"/>
              </w:rPr>
            </w:pPr>
            <w:r w:rsidRPr="00B2786F">
              <w:rPr>
                <w:rFonts w:asciiTheme="minorHAnsi" w:hAnsiTheme="minorHAnsi" w:cstheme="minorHAnsi"/>
                <w:b/>
                <w:color w:val="000000"/>
                <w:szCs w:val="22"/>
                <w:lang w:eastAsia="en-CA"/>
              </w:rPr>
              <w:t>Flavour</w:t>
            </w:r>
          </w:p>
        </w:tc>
        <w:tc>
          <w:tcPr>
            <w:tcW w:w="1730" w:type="dxa"/>
            <w:tcBorders>
              <w:top w:val="single" w:sz="4" w:space="0" w:color="auto"/>
            </w:tcBorders>
            <w:shd w:val="clear" w:color="auto" w:fill="auto"/>
            <w:noWrap/>
            <w:vAlign w:val="bottom"/>
          </w:tcPr>
          <w:p w14:paraId="43EAB007" w14:textId="25C04A46" w:rsidR="008F08B2" w:rsidRPr="00B2786F" w:rsidRDefault="008F08B2" w:rsidP="00671B32">
            <w:pPr>
              <w:jc w:val="center"/>
              <w:rPr>
                <w:rFonts w:asciiTheme="minorHAnsi" w:hAnsiTheme="minorHAnsi" w:cstheme="minorHAnsi"/>
                <w:b/>
                <w:color w:val="000000"/>
                <w:szCs w:val="22"/>
                <w:lang w:eastAsia="en-CA"/>
              </w:rPr>
            </w:pPr>
            <w:r w:rsidRPr="00B2786F">
              <w:rPr>
                <w:rFonts w:asciiTheme="minorHAnsi" w:hAnsiTheme="minorHAnsi" w:cstheme="minorHAnsi"/>
                <w:b/>
                <w:color w:val="000000"/>
                <w:szCs w:val="22"/>
                <w:lang w:eastAsia="en-CA"/>
              </w:rPr>
              <w:t>Youth</w:t>
            </w:r>
          </w:p>
        </w:tc>
        <w:tc>
          <w:tcPr>
            <w:tcW w:w="1800" w:type="dxa"/>
            <w:tcBorders>
              <w:top w:val="single" w:sz="4" w:space="0" w:color="auto"/>
            </w:tcBorders>
            <w:shd w:val="clear" w:color="auto" w:fill="auto"/>
            <w:noWrap/>
            <w:vAlign w:val="bottom"/>
          </w:tcPr>
          <w:p w14:paraId="1D6FD676" w14:textId="4E00A086" w:rsidR="008F08B2" w:rsidRPr="00B2786F" w:rsidRDefault="008F08B2" w:rsidP="00671B32">
            <w:pPr>
              <w:jc w:val="center"/>
              <w:rPr>
                <w:rFonts w:asciiTheme="minorHAnsi" w:hAnsiTheme="minorHAnsi" w:cstheme="minorHAnsi"/>
                <w:b/>
                <w:color w:val="000000"/>
                <w:szCs w:val="22"/>
                <w:lang w:eastAsia="en-CA"/>
              </w:rPr>
            </w:pPr>
            <w:r w:rsidRPr="00B2786F">
              <w:rPr>
                <w:rFonts w:asciiTheme="minorHAnsi" w:hAnsiTheme="minorHAnsi" w:cstheme="minorHAnsi"/>
                <w:b/>
                <w:color w:val="000000"/>
                <w:szCs w:val="22"/>
                <w:lang w:eastAsia="en-CA"/>
              </w:rPr>
              <w:t>Young Adults</w:t>
            </w:r>
          </w:p>
        </w:tc>
      </w:tr>
      <w:tr w:rsidR="00671B32" w:rsidRPr="00B2786F" w14:paraId="03DC062A" w14:textId="77777777" w:rsidTr="00671B32">
        <w:trPr>
          <w:trHeight w:val="290"/>
          <w:jc w:val="center"/>
        </w:trPr>
        <w:tc>
          <w:tcPr>
            <w:tcW w:w="3670" w:type="dxa"/>
            <w:tcBorders>
              <w:top w:val="single" w:sz="4" w:space="0" w:color="auto"/>
            </w:tcBorders>
            <w:shd w:val="clear" w:color="auto" w:fill="auto"/>
            <w:noWrap/>
            <w:vAlign w:val="bottom"/>
            <w:hideMark/>
          </w:tcPr>
          <w:p w14:paraId="29CDB796"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Fruit</w:t>
            </w:r>
          </w:p>
        </w:tc>
        <w:tc>
          <w:tcPr>
            <w:tcW w:w="1730" w:type="dxa"/>
            <w:tcBorders>
              <w:top w:val="single" w:sz="4" w:space="0" w:color="auto"/>
            </w:tcBorders>
            <w:shd w:val="clear" w:color="auto" w:fill="auto"/>
            <w:noWrap/>
            <w:vAlign w:val="bottom"/>
            <w:hideMark/>
          </w:tcPr>
          <w:p w14:paraId="5408CEF5"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34%</w:t>
            </w:r>
          </w:p>
        </w:tc>
        <w:tc>
          <w:tcPr>
            <w:tcW w:w="1800" w:type="dxa"/>
            <w:tcBorders>
              <w:top w:val="single" w:sz="4" w:space="0" w:color="auto"/>
            </w:tcBorders>
            <w:shd w:val="clear" w:color="auto" w:fill="auto"/>
            <w:noWrap/>
            <w:vAlign w:val="bottom"/>
            <w:hideMark/>
          </w:tcPr>
          <w:p w14:paraId="70F86232"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40%</w:t>
            </w:r>
          </w:p>
        </w:tc>
      </w:tr>
      <w:tr w:rsidR="00671B32" w:rsidRPr="00B2786F" w14:paraId="14E596C7" w14:textId="77777777" w:rsidTr="00671B32">
        <w:trPr>
          <w:trHeight w:val="290"/>
          <w:jc w:val="center"/>
        </w:trPr>
        <w:tc>
          <w:tcPr>
            <w:tcW w:w="3670" w:type="dxa"/>
            <w:shd w:val="clear" w:color="auto" w:fill="auto"/>
            <w:noWrap/>
            <w:vAlign w:val="bottom"/>
            <w:hideMark/>
          </w:tcPr>
          <w:p w14:paraId="2AE51F40"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Bubble gum</w:t>
            </w:r>
          </w:p>
        </w:tc>
        <w:tc>
          <w:tcPr>
            <w:tcW w:w="1730" w:type="dxa"/>
            <w:shd w:val="clear" w:color="auto" w:fill="auto"/>
            <w:noWrap/>
            <w:vAlign w:val="bottom"/>
            <w:hideMark/>
          </w:tcPr>
          <w:p w14:paraId="32EC9140"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12%</w:t>
            </w:r>
          </w:p>
        </w:tc>
        <w:tc>
          <w:tcPr>
            <w:tcW w:w="1800" w:type="dxa"/>
            <w:shd w:val="clear" w:color="auto" w:fill="auto"/>
            <w:noWrap/>
            <w:vAlign w:val="bottom"/>
            <w:hideMark/>
          </w:tcPr>
          <w:p w14:paraId="388D042A"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11%</w:t>
            </w:r>
          </w:p>
        </w:tc>
      </w:tr>
      <w:tr w:rsidR="00671B32" w:rsidRPr="00B2786F" w14:paraId="4A8546AB" w14:textId="77777777" w:rsidTr="00671B32">
        <w:trPr>
          <w:trHeight w:val="290"/>
          <w:jc w:val="center"/>
        </w:trPr>
        <w:tc>
          <w:tcPr>
            <w:tcW w:w="3670" w:type="dxa"/>
            <w:shd w:val="clear" w:color="auto" w:fill="auto"/>
            <w:noWrap/>
            <w:vAlign w:val="bottom"/>
            <w:hideMark/>
          </w:tcPr>
          <w:p w14:paraId="46D609C3"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 xml:space="preserve">Coffee/cappuccino </w:t>
            </w:r>
          </w:p>
        </w:tc>
        <w:tc>
          <w:tcPr>
            <w:tcW w:w="1730" w:type="dxa"/>
            <w:shd w:val="clear" w:color="auto" w:fill="auto"/>
            <w:noWrap/>
            <w:vAlign w:val="bottom"/>
            <w:hideMark/>
          </w:tcPr>
          <w:p w14:paraId="1C4163E5"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7%</w:t>
            </w:r>
          </w:p>
        </w:tc>
        <w:tc>
          <w:tcPr>
            <w:tcW w:w="1800" w:type="dxa"/>
            <w:shd w:val="clear" w:color="auto" w:fill="auto"/>
            <w:noWrap/>
            <w:vAlign w:val="bottom"/>
            <w:hideMark/>
          </w:tcPr>
          <w:p w14:paraId="13A20ACE"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6%</w:t>
            </w:r>
          </w:p>
        </w:tc>
      </w:tr>
      <w:tr w:rsidR="00671B32" w:rsidRPr="00B2786F" w14:paraId="19141129" w14:textId="77777777" w:rsidTr="00671B32">
        <w:trPr>
          <w:trHeight w:val="290"/>
          <w:jc w:val="center"/>
        </w:trPr>
        <w:tc>
          <w:tcPr>
            <w:tcW w:w="3670" w:type="dxa"/>
            <w:shd w:val="clear" w:color="auto" w:fill="auto"/>
            <w:noWrap/>
            <w:vAlign w:val="bottom"/>
            <w:hideMark/>
          </w:tcPr>
          <w:p w14:paraId="75F4F30C"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Tobacco</w:t>
            </w:r>
          </w:p>
        </w:tc>
        <w:tc>
          <w:tcPr>
            <w:tcW w:w="1730" w:type="dxa"/>
            <w:shd w:val="clear" w:color="auto" w:fill="auto"/>
            <w:noWrap/>
            <w:vAlign w:val="bottom"/>
            <w:hideMark/>
          </w:tcPr>
          <w:p w14:paraId="511D06E6" w14:textId="7C5C0F19"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6%</w:t>
            </w:r>
          </w:p>
        </w:tc>
        <w:tc>
          <w:tcPr>
            <w:tcW w:w="1800" w:type="dxa"/>
            <w:shd w:val="clear" w:color="auto" w:fill="auto"/>
            <w:noWrap/>
            <w:vAlign w:val="bottom"/>
            <w:hideMark/>
          </w:tcPr>
          <w:p w14:paraId="619E82FD"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6%</w:t>
            </w:r>
          </w:p>
        </w:tc>
      </w:tr>
      <w:tr w:rsidR="00671B32" w:rsidRPr="00B2786F" w14:paraId="71789D17" w14:textId="77777777" w:rsidTr="00671B32">
        <w:trPr>
          <w:trHeight w:val="290"/>
          <w:jc w:val="center"/>
        </w:trPr>
        <w:tc>
          <w:tcPr>
            <w:tcW w:w="3670" w:type="dxa"/>
            <w:shd w:val="clear" w:color="auto" w:fill="auto"/>
            <w:noWrap/>
            <w:vAlign w:val="bottom"/>
            <w:hideMark/>
          </w:tcPr>
          <w:p w14:paraId="31E2FEED"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Dessert</w:t>
            </w:r>
          </w:p>
        </w:tc>
        <w:tc>
          <w:tcPr>
            <w:tcW w:w="1730" w:type="dxa"/>
            <w:shd w:val="clear" w:color="auto" w:fill="auto"/>
            <w:noWrap/>
            <w:vAlign w:val="bottom"/>
            <w:hideMark/>
          </w:tcPr>
          <w:p w14:paraId="6C5AAA4E"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7%</w:t>
            </w:r>
          </w:p>
        </w:tc>
        <w:tc>
          <w:tcPr>
            <w:tcW w:w="1800" w:type="dxa"/>
            <w:shd w:val="clear" w:color="auto" w:fill="auto"/>
            <w:noWrap/>
            <w:vAlign w:val="bottom"/>
            <w:hideMark/>
          </w:tcPr>
          <w:p w14:paraId="6D4454DD"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4%</w:t>
            </w:r>
          </w:p>
        </w:tc>
      </w:tr>
      <w:tr w:rsidR="00671B32" w:rsidRPr="00B2786F" w14:paraId="27A76947" w14:textId="77777777" w:rsidTr="00671B32">
        <w:trPr>
          <w:trHeight w:val="290"/>
          <w:jc w:val="center"/>
        </w:trPr>
        <w:tc>
          <w:tcPr>
            <w:tcW w:w="3670" w:type="dxa"/>
            <w:shd w:val="clear" w:color="auto" w:fill="auto"/>
            <w:noWrap/>
            <w:vAlign w:val="bottom"/>
            <w:hideMark/>
          </w:tcPr>
          <w:p w14:paraId="3B2F7078"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Candy/confectionary</w:t>
            </w:r>
          </w:p>
        </w:tc>
        <w:tc>
          <w:tcPr>
            <w:tcW w:w="1730" w:type="dxa"/>
            <w:shd w:val="clear" w:color="auto" w:fill="auto"/>
            <w:noWrap/>
            <w:vAlign w:val="bottom"/>
            <w:hideMark/>
          </w:tcPr>
          <w:p w14:paraId="25FA81D7"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6%</w:t>
            </w:r>
          </w:p>
        </w:tc>
        <w:tc>
          <w:tcPr>
            <w:tcW w:w="1800" w:type="dxa"/>
            <w:shd w:val="clear" w:color="auto" w:fill="auto"/>
            <w:noWrap/>
            <w:vAlign w:val="bottom"/>
            <w:hideMark/>
          </w:tcPr>
          <w:p w14:paraId="1653CB35"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5%</w:t>
            </w:r>
          </w:p>
        </w:tc>
      </w:tr>
      <w:tr w:rsidR="00671B32" w:rsidRPr="00B2786F" w14:paraId="207B38D3" w14:textId="77777777" w:rsidTr="00671B32">
        <w:trPr>
          <w:trHeight w:val="290"/>
          <w:jc w:val="center"/>
        </w:trPr>
        <w:tc>
          <w:tcPr>
            <w:tcW w:w="3670" w:type="dxa"/>
            <w:shd w:val="clear" w:color="auto" w:fill="auto"/>
            <w:noWrap/>
            <w:vAlign w:val="bottom"/>
            <w:hideMark/>
          </w:tcPr>
          <w:p w14:paraId="5C7E8509"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Candy floss</w:t>
            </w:r>
          </w:p>
        </w:tc>
        <w:tc>
          <w:tcPr>
            <w:tcW w:w="1730" w:type="dxa"/>
            <w:shd w:val="clear" w:color="auto" w:fill="auto"/>
            <w:noWrap/>
            <w:vAlign w:val="bottom"/>
            <w:hideMark/>
          </w:tcPr>
          <w:p w14:paraId="7CC2859B"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4%</w:t>
            </w:r>
          </w:p>
        </w:tc>
        <w:tc>
          <w:tcPr>
            <w:tcW w:w="1800" w:type="dxa"/>
            <w:shd w:val="clear" w:color="auto" w:fill="auto"/>
            <w:noWrap/>
            <w:vAlign w:val="bottom"/>
            <w:hideMark/>
          </w:tcPr>
          <w:p w14:paraId="4D8C7542" w14:textId="77777777" w:rsidR="00671B32" w:rsidRPr="00671B32" w:rsidRDefault="00671B32" w:rsidP="00671B32">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5%</w:t>
            </w:r>
          </w:p>
        </w:tc>
      </w:tr>
      <w:tr w:rsidR="00671B32" w:rsidRPr="00B2786F" w14:paraId="039560D0" w14:textId="77777777" w:rsidTr="00671B32">
        <w:trPr>
          <w:trHeight w:val="290"/>
          <w:jc w:val="center"/>
        </w:trPr>
        <w:tc>
          <w:tcPr>
            <w:tcW w:w="3670" w:type="dxa"/>
            <w:shd w:val="clear" w:color="auto" w:fill="auto"/>
            <w:noWrap/>
            <w:vAlign w:val="bottom"/>
            <w:hideMark/>
          </w:tcPr>
          <w:p w14:paraId="323FB3F2"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Marijuana</w:t>
            </w:r>
          </w:p>
        </w:tc>
        <w:tc>
          <w:tcPr>
            <w:tcW w:w="1730" w:type="dxa"/>
            <w:shd w:val="clear" w:color="auto" w:fill="auto"/>
            <w:noWrap/>
            <w:vAlign w:val="bottom"/>
            <w:hideMark/>
          </w:tcPr>
          <w:p w14:paraId="50E714B8" w14:textId="77777777" w:rsidR="00671B32" w:rsidRPr="00671B32" w:rsidRDefault="00671B32" w:rsidP="007507FE">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5%</w:t>
            </w:r>
          </w:p>
        </w:tc>
        <w:tc>
          <w:tcPr>
            <w:tcW w:w="1800" w:type="dxa"/>
            <w:shd w:val="clear" w:color="auto" w:fill="auto"/>
            <w:noWrap/>
            <w:vAlign w:val="bottom"/>
            <w:hideMark/>
          </w:tcPr>
          <w:p w14:paraId="4C12AD76" w14:textId="77777777" w:rsidR="00671B32" w:rsidRPr="00671B32" w:rsidRDefault="00671B32" w:rsidP="007507FE">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4%</w:t>
            </w:r>
          </w:p>
        </w:tc>
      </w:tr>
      <w:tr w:rsidR="00671B32" w:rsidRPr="00B2786F" w14:paraId="612ECE0A" w14:textId="77777777" w:rsidTr="00671B32">
        <w:trPr>
          <w:trHeight w:val="290"/>
          <w:jc w:val="center"/>
        </w:trPr>
        <w:tc>
          <w:tcPr>
            <w:tcW w:w="3670" w:type="dxa"/>
            <w:shd w:val="clear" w:color="auto" w:fill="auto"/>
            <w:noWrap/>
            <w:vAlign w:val="bottom"/>
            <w:hideMark/>
          </w:tcPr>
          <w:p w14:paraId="14AFAFFB"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Soft drinks/energy drinks</w:t>
            </w:r>
          </w:p>
        </w:tc>
        <w:tc>
          <w:tcPr>
            <w:tcW w:w="1730" w:type="dxa"/>
            <w:shd w:val="clear" w:color="auto" w:fill="auto"/>
            <w:noWrap/>
            <w:vAlign w:val="bottom"/>
            <w:hideMark/>
          </w:tcPr>
          <w:p w14:paraId="32FEEE4D" w14:textId="77777777" w:rsidR="00671B32" w:rsidRPr="00671B32" w:rsidRDefault="00671B32" w:rsidP="007507FE">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3%</w:t>
            </w:r>
          </w:p>
        </w:tc>
        <w:tc>
          <w:tcPr>
            <w:tcW w:w="1800" w:type="dxa"/>
            <w:shd w:val="clear" w:color="auto" w:fill="auto"/>
            <w:noWrap/>
            <w:vAlign w:val="bottom"/>
            <w:hideMark/>
          </w:tcPr>
          <w:p w14:paraId="7908C9B3" w14:textId="77777777" w:rsidR="00671B32" w:rsidRPr="00671B32" w:rsidRDefault="00671B32" w:rsidP="007507FE">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4%</w:t>
            </w:r>
          </w:p>
        </w:tc>
      </w:tr>
      <w:tr w:rsidR="00671B32" w:rsidRPr="00B2786F" w14:paraId="7B4C79E2" w14:textId="77777777" w:rsidTr="00671B32">
        <w:trPr>
          <w:trHeight w:val="290"/>
          <w:jc w:val="center"/>
        </w:trPr>
        <w:tc>
          <w:tcPr>
            <w:tcW w:w="3670" w:type="dxa"/>
            <w:shd w:val="clear" w:color="auto" w:fill="auto"/>
            <w:noWrap/>
            <w:vAlign w:val="bottom"/>
            <w:hideMark/>
          </w:tcPr>
          <w:p w14:paraId="5BA332C4" w14:textId="77777777" w:rsidR="00671B32" w:rsidRPr="00671B32" w:rsidRDefault="00671B32" w:rsidP="00671B32">
            <w:pPr>
              <w:jc w:val="left"/>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Cookies</w:t>
            </w:r>
          </w:p>
        </w:tc>
        <w:tc>
          <w:tcPr>
            <w:tcW w:w="1730" w:type="dxa"/>
            <w:shd w:val="clear" w:color="auto" w:fill="auto"/>
            <w:noWrap/>
            <w:vAlign w:val="bottom"/>
            <w:hideMark/>
          </w:tcPr>
          <w:p w14:paraId="1EDF80F1" w14:textId="77777777" w:rsidR="00671B32" w:rsidRPr="00671B32" w:rsidRDefault="00671B32" w:rsidP="007507FE">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2%</w:t>
            </w:r>
          </w:p>
        </w:tc>
        <w:tc>
          <w:tcPr>
            <w:tcW w:w="1800" w:type="dxa"/>
            <w:shd w:val="clear" w:color="auto" w:fill="auto"/>
            <w:noWrap/>
            <w:vAlign w:val="bottom"/>
            <w:hideMark/>
          </w:tcPr>
          <w:p w14:paraId="7F625B10" w14:textId="77777777" w:rsidR="00671B32" w:rsidRPr="00671B32" w:rsidRDefault="00671B32" w:rsidP="007507FE">
            <w:pPr>
              <w:jc w:val="center"/>
              <w:rPr>
                <w:rFonts w:asciiTheme="minorHAnsi" w:hAnsiTheme="minorHAnsi" w:cstheme="minorHAnsi"/>
                <w:color w:val="000000"/>
                <w:szCs w:val="22"/>
                <w:lang w:eastAsia="en-CA"/>
              </w:rPr>
            </w:pPr>
            <w:r w:rsidRPr="00671B32">
              <w:rPr>
                <w:rFonts w:asciiTheme="minorHAnsi" w:hAnsiTheme="minorHAnsi" w:cstheme="minorHAnsi"/>
                <w:color w:val="000000"/>
                <w:szCs w:val="22"/>
                <w:lang w:eastAsia="en-CA"/>
              </w:rPr>
              <w:t>2%</w:t>
            </w:r>
          </w:p>
        </w:tc>
      </w:tr>
    </w:tbl>
    <w:p w14:paraId="4ECDD44D" w14:textId="0FE7B87C" w:rsidR="00A56E45" w:rsidRPr="00B2786F" w:rsidRDefault="00A56E45" w:rsidP="00A56E45">
      <w:pPr>
        <w:rPr>
          <w:rFonts w:asciiTheme="minorHAnsi" w:hAnsiTheme="minorHAnsi" w:cstheme="minorHAnsi"/>
          <w:color w:val="000000" w:themeColor="text1"/>
          <w:sz w:val="24"/>
          <w:lang w:eastAsia="en-CA"/>
        </w:rPr>
      </w:pPr>
    </w:p>
    <w:p w14:paraId="0B6AD09F" w14:textId="066AEB34" w:rsidR="00A56E45" w:rsidRPr="003E370F" w:rsidRDefault="00A56E45" w:rsidP="00A56E45">
      <w:pPr>
        <w:rPr>
          <w:color w:val="000000" w:themeColor="text1"/>
          <w:lang w:eastAsia="en-CA"/>
        </w:rPr>
      </w:pPr>
      <w:r w:rsidRPr="003E370F">
        <w:rPr>
          <w:color w:val="000000" w:themeColor="text1"/>
          <w:lang w:eastAsia="en-CA"/>
        </w:rPr>
        <w:lastRenderedPageBreak/>
        <w:t xml:space="preserve">Asked specifically what flavour they prefer, nearly one-third (32%) of e-cigarette users said they prefer fruit. This was followed at a distance by bubble gum (9%), coffee/ cappuccino (7%), dessert and marijuana (6% each), candy/confectionary and candy floss (5% each), tobacco and soft drinks/energy drinks (4% each), and cookies (2%). </w:t>
      </w:r>
    </w:p>
    <w:p w14:paraId="1BD21E5C" w14:textId="77777777" w:rsidR="00A56E45" w:rsidRDefault="00A56E45" w:rsidP="00A56E45">
      <w:pPr>
        <w:rPr>
          <w:lang w:eastAsia="en-CA"/>
        </w:rPr>
      </w:pPr>
    </w:p>
    <w:p w14:paraId="66E3648B" w14:textId="77777777" w:rsidR="00A56E45" w:rsidRDefault="00A56E45" w:rsidP="00A56E45">
      <w:pPr>
        <w:rPr>
          <w:color w:val="000000" w:themeColor="text1"/>
          <w:lang w:eastAsia="en-CA"/>
        </w:rPr>
      </w:pPr>
      <w:r w:rsidRPr="003E370F">
        <w:rPr>
          <w:color w:val="000000" w:themeColor="text1"/>
          <w:lang w:eastAsia="en-CA"/>
        </w:rPr>
        <w:t xml:space="preserve">Included in the ‘other’ category are </w:t>
      </w:r>
      <w:r>
        <w:rPr>
          <w:color w:val="000000" w:themeColor="text1"/>
          <w:lang w:eastAsia="en-CA"/>
        </w:rPr>
        <w:t xml:space="preserve">black cherry/cherry, </w:t>
      </w:r>
      <w:r w:rsidRPr="003E370F">
        <w:rPr>
          <w:color w:val="000000" w:themeColor="text1"/>
          <w:lang w:eastAsia="en-CA"/>
        </w:rPr>
        <w:t>alcohol, cereal, vanilla, and mint, among a small number of others.</w:t>
      </w:r>
    </w:p>
    <w:p w14:paraId="236B1B35" w14:textId="77777777" w:rsidR="00A56E45" w:rsidRDefault="00A56E45" w:rsidP="009436AF">
      <w:pPr>
        <w:rPr>
          <w:color w:val="000000" w:themeColor="text1"/>
          <w:lang w:eastAsia="en-CA"/>
        </w:rPr>
      </w:pPr>
    </w:p>
    <w:p w14:paraId="3AA1239C" w14:textId="78EE75A4" w:rsidR="00CF3AE2" w:rsidRPr="00CF3AE2" w:rsidRDefault="00CF3AE2" w:rsidP="005E744A">
      <w:pPr>
        <w:pStyle w:val="Caption"/>
        <w:keepNext/>
      </w:pPr>
      <w:bookmarkStart w:id="56" w:name="_Toc481142954"/>
      <w:r w:rsidRPr="00CF3AE2">
        <w:t xml:space="preserve">Figure </w:t>
      </w:r>
      <w:fldSimple w:instr=" SEQ Figure \* ARABIC ">
        <w:r w:rsidR="002A1706">
          <w:rPr>
            <w:noProof/>
          </w:rPr>
          <w:t>29</w:t>
        </w:r>
      </w:fldSimple>
      <w:r w:rsidRPr="00CF3AE2">
        <w:t>: E-Cigarette Flavour Preferences Preferred Flavour</w:t>
      </w:r>
      <w:bookmarkEnd w:id="56"/>
    </w:p>
    <w:p w14:paraId="79F99D97" w14:textId="4EC3F5DA" w:rsidR="00CF3AE2" w:rsidRDefault="00784D15" w:rsidP="00784D15">
      <w:pPr>
        <w:jc w:val="center"/>
        <w:rPr>
          <w:color w:val="000000" w:themeColor="text1"/>
          <w:lang w:eastAsia="en-CA"/>
        </w:rPr>
      </w:pPr>
      <w:r w:rsidRPr="00784D15">
        <w:rPr>
          <w:noProof/>
          <w:color w:val="000000" w:themeColor="text1"/>
          <w:lang w:eastAsia="en-CA"/>
        </w:rPr>
        <w:drawing>
          <wp:inline distT="0" distB="0" distL="0" distR="0" wp14:anchorId="627F8ED5" wp14:editId="4EBB7E2B">
            <wp:extent cx="5577840" cy="3137535"/>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77840" cy="3137535"/>
                    </a:xfrm>
                    <a:prstGeom prst="rect">
                      <a:avLst/>
                    </a:prstGeom>
                  </pic:spPr>
                </pic:pic>
              </a:graphicData>
            </a:graphic>
          </wp:inline>
        </w:drawing>
      </w:r>
    </w:p>
    <w:p w14:paraId="09E40686" w14:textId="77777777" w:rsidR="0059431D" w:rsidRPr="005E744A" w:rsidRDefault="0059431D" w:rsidP="0059431D">
      <w:pPr>
        <w:pStyle w:val="NormalWeb"/>
        <w:spacing w:before="0" w:beforeAutospacing="0" w:after="0" w:afterAutospacing="0"/>
        <w:rPr>
          <w:sz w:val="16"/>
        </w:rPr>
      </w:pPr>
      <w:r w:rsidRPr="005E744A">
        <w:rPr>
          <w:rFonts w:asciiTheme="minorHAnsi" w:hAnsi="Calibri" w:cstheme="minorBidi"/>
          <w:color w:val="000000" w:themeColor="text1"/>
          <w:kern w:val="24"/>
          <w:sz w:val="18"/>
          <w:szCs w:val="28"/>
        </w:rPr>
        <w:t>Base: n=713; all e-cigarette users</w:t>
      </w:r>
    </w:p>
    <w:p w14:paraId="0BDB006D" w14:textId="77777777" w:rsidR="0059431D" w:rsidRPr="005E744A" w:rsidRDefault="0059431D" w:rsidP="0059431D">
      <w:pPr>
        <w:pStyle w:val="NormalWeb"/>
        <w:spacing w:before="0" w:beforeAutospacing="0" w:after="0" w:afterAutospacing="0"/>
        <w:rPr>
          <w:sz w:val="16"/>
        </w:rPr>
      </w:pPr>
      <w:r w:rsidRPr="005E744A">
        <w:rPr>
          <w:rFonts w:asciiTheme="minorHAnsi" w:hAnsi="Calibri" w:cstheme="minorBidi"/>
          <w:color w:val="000000" w:themeColor="text1"/>
          <w:kern w:val="24"/>
          <w:sz w:val="18"/>
          <w:szCs w:val="28"/>
        </w:rPr>
        <w:t>Q33. What is your preferred</w:t>
      </w:r>
      <w:r w:rsidRPr="005E744A">
        <w:rPr>
          <w:rFonts w:asciiTheme="minorHAnsi" w:hAnsi="Calibri" w:cstheme="minorBidi"/>
          <w:b/>
          <w:bCs/>
          <w:color w:val="000000" w:themeColor="text1"/>
          <w:kern w:val="24"/>
          <w:sz w:val="18"/>
          <w:szCs w:val="28"/>
        </w:rPr>
        <w:t xml:space="preserve"> </w:t>
      </w:r>
      <w:r w:rsidRPr="005E744A">
        <w:rPr>
          <w:rFonts w:asciiTheme="minorHAnsi" w:hAnsi="Calibri" w:cstheme="minorBidi"/>
          <w:color w:val="000000" w:themeColor="text1"/>
          <w:kern w:val="24"/>
          <w:sz w:val="18"/>
          <w:szCs w:val="28"/>
        </w:rPr>
        <w:t>e-cigarette flavour?</w:t>
      </w:r>
    </w:p>
    <w:p w14:paraId="3F026D50" w14:textId="77777777" w:rsidR="00CF3AE2" w:rsidRDefault="00CF3AE2" w:rsidP="009436AF">
      <w:pPr>
        <w:rPr>
          <w:color w:val="000000" w:themeColor="text1"/>
          <w:lang w:eastAsia="en-CA"/>
        </w:rPr>
      </w:pPr>
    </w:p>
    <w:p w14:paraId="71F14948" w14:textId="5B0CCA26" w:rsidR="00C30502" w:rsidRDefault="00C30502" w:rsidP="00C30502">
      <w:pPr>
        <w:rPr>
          <w:color w:val="000000" w:themeColor="text1"/>
          <w:lang w:eastAsia="en-CA"/>
        </w:rPr>
      </w:pPr>
      <w:r>
        <w:rPr>
          <w:color w:val="000000" w:themeColor="text1"/>
          <w:lang w:eastAsia="en-CA"/>
        </w:rPr>
        <w:t>The following table presents the results broken out by age segment (statistically significant differences are noted using italics):</w:t>
      </w:r>
    </w:p>
    <w:p w14:paraId="7F8C3289" w14:textId="718A2E39" w:rsidR="00B43426" w:rsidRDefault="00B43426" w:rsidP="009436AF">
      <w:pPr>
        <w:rPr>
          <w:lang w:eastAsia="en-CA"/>
        </w:rPr>
      </w:pPr>
    </w:p>
    <w:p w14:paraId="32E5759E" w14:textId="452BD742" w:rsidR="00B2786F" w:rsidRPr="00CF3AE2" w:rsidRDefault="00B2786F" w:rsidP="00B2786F">
      <w:pPr>
        <w:pStyle w:val="Caption"/>
        <w:keepNext/>
      </w:pPr>
      <w:bookmarkStart w:id="57" w:name="_Toc481142955"/>
      <w:r w:rsidRPr="00CF3AE2">
        <w:t xml:space="preserve">Figure </w:t>
      </w:r>
      <w:fldSimple w:instr=" SEQ Figure \* ARABIC ">
        <w:r w:rsidR="002A1706">
          <w:rPr>
            <w:noProof/>
          </w:rPr>
          <w:t>30</w:t>
        </w:r>
      </w:fldSimple>
      <w:r w:rsidRPr="00CF3AE2">
        <w:t>: E-Cigarette Flavour Preferences Preferred Flavour</w:t>
      </w:r>
      <w:r>
        <w:t xml:space="preserve"> by Age Group</w:t>
      </w:r>
      <w:bookmarkEnd w:id="57"/>
    </w:p>
    <w:p w14:paraId="5D1C40AF" w14:textId="77777777" w:rsidR="00B2786F" w:rsidRDefault="00B2786F" w:rsidP="009436AF">
      <w:pPr>
        <w:rPr>
          <w:lang w:eastAsia="en-CA"/>
        </w:rPr>
      </w:pPr>
    </w:p>
    <w:tbl>
      <w:tblPr>
        <w:tblW w:w="7200" w:type="dxa"/>
        <w:jc w:val="center"/>
        <w:tblLook w:val="04A0" w:firstRow="1" w:lastRow="0" w:firstColumn="1" w:lastColumn="0" w:noHBand="0" w:noVBand="1"/>
      </w:tblPr>
      <w:tblGrid>
        <w:gridCol w:w="3628"/>
        <w:gridCol w:w="1786"/>
        <w:gridCol w:w="1786"/>
      </w:tblGrid>
      <w:tr w:rsidR="00C30502" w:rsidRPr="00C30502" w14:paraId="571D17CE" w14:textId="77777777" w:rsidTr="00C30502">
        <w:trPr>
          <w:trHeight w:val="290"/>
          <w:jc w:val="center"/>
        </w:trPr>
        <w:tc>
          <w:tcPr>
            <w:tcW w:w="3628" w:type="dxa"/>
            <w:tcBorders>
              <w:top w:val="single" w:sz="4" w:space="0" w:color="auto"/>
              <w:left w:val="nil"/>
              <w:bottom w:val="single" w:sz="4" w:space="0" w:color="auto"/>
              <w:right w:val="nil"/>
            </w:tcBorders>
            <w:shd w:val="clear" w:color="auto" w:fill="auto"/>
            <w:noWrap/>
            <w:vAlign w:val="bottom"/>
          </w:tcPr>
          <w:p w14:paraId="2066E445" w14:textId="5EEC6ACD" w:rsidR="00C30502" w:rsidRPr="00C30502" w:rsidRDefault="00C30502" w:rsidP="00C30502">
            <w:pPr>
              <w:jc w:val="left"/>
              <w:rPr>
                <w:rFonts w:ascii="Calibri" w:hAnsi="Calibri" w:cs="Calibri"/>
                <w:b/>
                <w:color w:val="000000"/>
                <w:szCs w:val="22"/>
                <w:lang w:eastAsia="en-CA"/>
              </w:rPr>
            </w:pPr>
            <w:r w:rsidRPr="00C30502">
              <w:rPr>
                <w:rFonts w:ascii="Calibri" w:hAnsi="Calibri" w:cs="Calibri"/>
                <w:b/>
                <w:color w:val="000000"/>
                <w:szCs w:val="22"/>
                <w:lang w:eastAsia="en-CA"/>
              </w:rPr>
              <w:t>Flavour</w:t>
            </w:r>
          </w:p>
        </w:tc>
        <w:tc>
          <w:tcPr>
            <w:tcW w:w="1786" w:type="dxa"/>
            <w:tcBorders>
              <w:top w:val="single" w:sz="4" w:space="0" w:color="auto"/>
              <w:left w:val="nil"/>
              <w:bottom w:val="single" w:sz="4" w:space="0" w:color="auto"/>
              <w:right w:val="nil"/>
            </w:tcBorders>
            <w:shd w:val="clear" w:color="auto" w:fill="auto"/>
            <w:noWrap/>
            <w:vAlign w:val="bottom"/>
          </w:tcPr>
          <w:p w14:paraId="264FF6AC" w14:textId="2ECA21A6" w:rsidR="00C30502" w:rsidRPr="00C30502" w:rsidRDefault="00C30502" w:rsidP="00C30502">
            <w:pPr>
              <w:jc w:val="center"/>
              <w:rPr>
                <w:rFonts w:ascii="Calibri" w:hAnsi="Calibri" w:cs="Calibri"/>
                <w:b/>
                <w:color w:val="000000"/>
                <w:szCs w:val="22"/>
                <w:lang w:eastAsia="en-CA"/>
              </w:rPr>
            </w:pPr>
            <w:r w:rsidRPr="00C30502">
              <w:rPr>
                <w:rFonts w:ascii="Calibri" w:hAnsi="Calibri" w:cs="Calibri"/>
                <w:b/>
                <w:color w:val="000000"/>
                <w:szCs w:val="22"/>
                <w:lang w:eastAsia="en-CA"/>
              </w:rPr>
              <w:t>Youth</w:t>
            </w:r>
          </w:p>
        </w:tc>
        <w:tc>
          <w:tcPr>
            <w:tcW w:w="1786" w:type="dxa"/>
            <w:tcBorders>
              <w:top w:val="single" w:sz="4" w:space="0" w:color="auto"/>
              <w:left w:val="nil"/>
              <w:bottom w:val="single" w:sz="4" w:space="0" w:color="auto"/>
              <w:right w:val="nil"/>
            </w:tcBorders>
            <w:shd w:val="clear" w:color="auto" w:fill="auto"/>
            <w:noWrap/>
            <w:vAlign w:val="bottom"/>
          </w:tcPr>
          <w:p w14:paraId="64B6E286" w14:textId="1B79BBB8" w:rsidR="00C30502" w:rsidRPr="00C30502" w:rsidRDefault="00C30502" w:rsidP="00C30502">
            <w:pPr>
              <w:jc w:val="center"/>
              <w:rPr>
                <w:rFonts w:ascii="Calibri" w:hAnsi="Calibri" w:cs="Calibri"/>
                <w:b/>
                <w:color w:val="000000"/>
                <w:szCs w:val="22"/>
                <w:lang w:eastAsia="en-CA"/>
              </w:rPr>
            </w:pPr>
            <w:r w:rsidRPr="00C30502">
              <w:rPr>
                <w:rFonts w:ascii="Calibri" w:hAnsi="Calibri" w:cs="Calibri"/>
                <w:b/>
                <w:color w:val="000000"/>
                <w:szCs w:val="22"/>
                <w:lang w:eastAsia="en-CA"/>
              </w:rPr>
              <w:t>Young Adults</w:t>
            </w:r>
          </w:p>
        </w:tc>
      </w:tr>
      <w:tr w:rsidR="00C30502" w:rsidRPr="008F08B2" w14:paraId="384E8086" w14:textId="77777777" w:rsidTr="00C30502">
        <w:trPr>
          <w:trHeight w:val="290"/>
          <w:jc w:val="center"/>
        </w:trPr>
        <w:tc>
          <w:tcPr>
            <w:tcW w:w="3628" w:type="dxa"/>
            <w:tcBorders>
              <w:top w:val="single" w:sz="4" w:space="0" w:color="auto"/>
              <w:left w:val="nil"/>
              <w:bottom w:val="nil"/>
              <w:right w:val="nil"/>
            </w:tcBorders>
            <w:shd w:val="clear" w:color="auto" w:fill="auto"/>
            <w:noWrap/>
            <w:vAlign w:val="bottom"/>
            <w:hideMark/>
          </w:tcPr>
          <w:p w14:paraId="43D65942"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Fruit</w:t>
            </w:r>
          </w:p>
        </w:tc>
        <w:tc>
          <w:tcPr>
            <w:tcW w:w="1786" w:type="dxa"/>
            <w:tcBorders>
              <w:top w:val="single" w:sz="4" w:space="0" w:color="auto"/>
              <w:left w:val="nil"/>
              <w:bottom w:val="nil"/>
              <w:right w:val="nil"/>
            </w:tcBorders>
            <w:shd w:val="clear" w:color="auto" w:fill="auto"/>
            <w:noWrap/>
            <w:vAlign w:val="bottom"/>
            <w:hideMark/>
          </w:tcPr>
          <w:p w14:paraId="112B1C09"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30%</w:t>
            </w:r>
          </w:p>
        </w:tc>
        <w:tc>
          <w:tcPr>
            <w:tcW w:w="1786" w:type="dxa"/>
            <w:tcBorders>
              <w:top w:val="single" w:sz="4" w:space="0" w:color="auto"/>
              <w:left w:val="nil"/>
              <w:bottom w:val="nil"/>
              <w:right w:val="nil"/>
            </w:tcBorders>
            <w:shd w:val="clear" w:color="auto" w:fill="auto"/>
            <w:noWrap/>
            <w:vAlign w:val="bottom"/>
            <w:hideMark/>
          </w:tcPr>
          <w:p w14:paraId="3DDF3DB1"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34%</w:t>
            </w:r>
          </w:p>
        </w:tc>
      </w:tr>
      <w:tr w:rsidR="00C30502" w:rsidRPr="005D6D00" w14:paraId="4DDF01A8" w14:textId="77777777" w:rsidTr="00C30502">
        <w:trPr>
          <w:trHeight w:val="290"/>
          <w:jc w:val="center"/>
        </w:trPr>
        <w:tc>
          <w:tcPr>
            <w:tcW w:w="3628" w:type="dxa"/>
            <w:tcBorders>
              <w:top w:val="nil"/>
              <w:left w:val="nil"/>
              <w:bottom w:val="nil"/>
              <w:right w:val="nil"/>
            </w:tcBorders>
            <w:shd w:val="clear" w:color="auto" w:fill="auto"/>
            <w:noWrap/>
            <w:vAlign w:val="bottom"/>
            <w:hideMark/>
          </w:tcPr>
          <w:p w14:paraId="36A56AA0" w14:textId="77777777" w:rsidR="00C30502" w:rsidRPr="005D6D00" w:rsidRDefault="00C30502" w:rsidP="00C30502">
            <w:pPr>
              <w:jc w:val="left"/>
              <w:rPr>
                <w:rFonts w:ascii="Calibri" w:hAnsi="Calibri" w:cs="Calibri"/>
                <w:color w:val="000000" w:themeColor="text1"/>
                <w:szCs w:val="22"/>
                <w:lang w:eastAsia="en-CA"/>
              </w:rPr>
            </w:pPr>
            <w:r w:rsidRPr="005D6D00">
              <w:rPr>
                <w:rFonts w:ascii="Calibri" w:hAnsi="Calibri" w:cs="Calibri"/>
                <w:color w:val="000000" w:themeColor="text1"/>
                <w:szCs w:val="22"/>
                <w:lang w:eastAsia="en-CA"/>
              </w:rPr>
              <w:t>Bubble gum</w:t>
            </w:r>
          </w:p>
        </w:tc>
        <w:tc>
          <w:tcPr>
            <w:tcW w:w="1786" w:type="dxa"/>
            <w:tcBorders>
              <w:top w:val="nil"/>
              <w:left w:val="nil"/>
              <w:bottom w:val="nil"/>
              <w:right w:val="nil"/>
            </w:tcBorders>
            <w:shd w:val="clear" w:color="auto" w:fill="auto"/>
            <w:noWrap/>
            <w:vAlign w:val="bottom"/>
            <w:hideMark/>
          </w:tcPr>
          <w:p w14:paraId="02F83CB8" w14:textId="77777777" w:rsidR="00C30502" w:rsidRPr="005D6D00" w:rsidRDefault="00C30502" w:rsidP="00C30502">
            <w:pPr>
              <w:jc w:val="center"/>
              <w:rPr>
                <w:rFonts w:ascii="Calibri" w:hAnsi="Calibri" w:cs="Calibri"/>
                <w:color w:val="000000" w:themeColor="text1"/>
                <w:szCs w:val="22"/>
                <w:lang w:eastAsia="en-CA"/>
              </w:rPr>
            </w:pPr>
            <w:r w:rsidRPr="005D6D00">
              <w:rPr>
                <w:rFonts w:ascii="Calibri" w:hAnsi="Calibri" w:cs="Calibri"/>
                <w:color w:val="000000" w:themeColor="text1"/>
                <w:szCs w:val="22"/>
                <w:lang w:eastAsia="en-CA"/>
              </w:rPr>
              <w:t>12%</w:t>
            </w:r>
          </w:p>
        </w:tc>
        <w:tc>
          <w:tcPr>
            <w:tcW w:w="1786" w:type="dxa"/>
            <w:tcBorders>
              <w:top w:val="nil"/>
              <w:left w:val="nil"/>
              <w:bottom w:val="nil"/>
              <w:right w:val="nil"/>
            </w:tcBorders>
            <w:shd w:val="clear" w:color="auto" w:fill="auto"/>
            <w:noWrap/>
            <w:vAlign w:val="bottom"/>
            <w:hideMark/>
          </w:tcPr>
          <w:p w14:paraId="083E01FD" w14:textId="77777777" w:rsidR="00C30502" w:rsidRPr="005D6D00" w:rsidRDefault="00C30502" w:rsidP="00C30502">
            <w:pPr>
              <w:jc w:val="center"/>
              <w:rPr>
                <w:rFonts w:ascii="Calibri" w:hAnsi="Calibri" w:cs="Calibri"/>
                <w:color w:val="000000" w:themeColor="text1"/>
                <w:szCs w:val="22"/>
                <w:lang w:eastAsia="en-CA"/>
              </w:rPr>
            </w:pPr>
            <w:r w:rsidRPr="005D6D00">
              <w:rPr>
                <w:rFonts w:ascii="Calibri" w:hAnsi="Calibri" w:cs="Calibri"/>
                <w:color w:val="000000" w:themeColor="text1"/>
                <w:szCs w:val="22"/>
                <w:lang w:eastAsia="en-CA"/>
              </w:rPr>
              <w:t>7%</w:t>
            </w:r>
          </w:p>
        </w:tc>
      </w:tr>
      <w:tr w:rsidR="00C30502" w:rsidRPr="008F08B2" w14:paraId="2DB145B4" w14:textId="77777777" w:rsidTr="00C30502">
        <w:trPr>
          <w:trHeight w:val="290"/>
          <w:jc w:val="center"/>
        </w:trPr>
        <w:tc>
          <w:tcPr>
            <w:tcW w:w="3628" w:type="dxa"/>
            <w:tcBorders>
              <w:top w:val="nil"/>
              <w:left w:val="nil"/>
              <w:bottom w:val="nil"/>
              <w:right w:val="nil"/>
            </w:tcBorders>
            <w:shd w:val="clear" w:color="auto" w:fill="auto"/>
            <w:noWrap/>
            <w:vAlign w:val="bottom"/>
            <w:hideMark/>
          </w:tcPr>
          <w:p w14:paraId="7F4F6415"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 xml:space="preserve">Coffee/cappuccino </w:t>
            </w:r>
          </w:p>
        </w:tc>
        <w:tc>
          <w:tcPr>
            <w:tcW w:w="1786" w:type="dxa"/>
            <w:tcBorders>
              <w:top w:val="nil"/>
              <w:left w:val="nil"/>
              <w:bottom w:val="nil"/>
              <w:right w:val="nil"/>
            </w:tcBorders>
            <w:shd w:val="clear" w:color="auto" w:fill="auto"/>
            <w:noWrap/>
            <w:vAlign w:val="bottom"/>
            <w:hideMark/>
          </w:tcPr>
          <w:p w14:paraId="23BF7749"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7%</w:t>
            </w:r>
          </w:p>
        </w:tc>
        <w:tc>
          <w:tcPr>
            <w:tcW w:w="1786" w:type="dxa"/>
            <w:tcBorders>
              <w:top w:val="nil"/>
              <w:left w:val="nil"/>
              <w:bottom w:val="nil"/>
              <w:right w:val="nil"/>
            </w:tcBorders>
            <w:shd w:val="clear" w:color="auto" w:fill="auto"/>
            <w:noWrap/>
            <w:vAlign w:val="bottom"/>
            <w:hideMark/>
          </w:tcPr>
          <w:p w14:paraId="034FF687"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8%</w:t>
            </w:r>
          </w:p>
        </w:tc>
      </w:tr>
      <w:tr w:rsidR="00C30502" w:rsidRPr="008F08B2" w14:paraId="7241B822" w14:textId="77777777" w:rsidTr="00C30502">
        <w:trPr>
          <w:trHeight w:val="290"/>
          <w:jc w:val="center"/>
        </w:trPr>
        <w:tc>
          <w:tcPr>
            <w:tcW w:w="3628" w:type="dxa"/>
            <w:tcBorders>
              <w:top w:val="nil"/>
              <w:left w:val="nil"/>
              <w:bottom w:val="nil"/>
              <w:right w:val="nil"/>
            </w:tcBorders>
            <w:shd w:val="clear" w:color="auto" w:fill="auto"/>
            <w:noWrap/>
            <w:vAlign w:val="bottom"/>
            <w:hideMark/>
          </w:tcPr>
          <w:p w14:paraId="04CBC7C3"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Dessert</w:t>
            </w:r>
          </w:p>
        </w:tc>
        <w:tc>
          <w:tcPr>
            <w:tcW w:w="1786" w:type="dxa"/>
            <w:tcBorders>
              <w:top w:val="nil"/>
              <w:left w:val="nil"/>
              <w:bottom w:val="nil"/>
              <w:right w:val="nil"/>
            </w:tcBorders>
            <w:shd w:val="clear" w:color="auto" w:fill="auto"/>
            <w:noWrap/>
            <w:vAlign w:val="bottom"/>
            <w:hideMark/>
          </w:tcPr>
          <w:p w14:paraId="18BB4541"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7%</w:t>
            </w:r>
          </w:p>
        </w:tc>
        <w:tc>
          <w:tcPr>
            <w:tcW w:w="1786" w:type="dxa"/>
            <w:tcBorders>
              <w:top w:val="nil"/>
              <w:left w:val="nil"/>
              <w:bottom w:val="nil"/>
              <w:right w:val="nil"/>
            </w:tcBorders>
            <w:shd w:val="clear" w:color="auto" w:fill="auto"/>
            <w:noWrap/>
            <w:vAlign w:val="bottom"/>
            <w:hideMark/>
          </w:tcPr>
          <w:p w14:paraId="635C980B"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5%</w:t>
            </w:r>
          </w:p>
        </w:tc>
      </w:tr>
      <w:tr w:rsidR="00C30502" w:rsidRPr="008F08B2" w14:paraId="45C2AFAB" w14:textId="77777777" w:rsidTr="00C30502">
        <w:trPr>
          <w:trHeight w:val="290"/>
          <w:jc w:val="center"/>
        </w:trPr>
        <w:tc>
          <w:tcPr>
            <w:tcW w:w="3628" w:type="dxa"/>
            <w:tcBorders>
              <w:top w:val="nil"/>
              <w:left w:val="nil"/>
              <w:bottom w:val="nil"/>
              <w:right w:val="nil"/>
            </w:tcBorders>
            <w:shd w:val="clear" w:color="auto" w:fill="auto"/>
            <w:noWrap/>
            <w:vAlign w:val="bottom"/>
            <w:hideMark/>
          </w:tcPr>
          <w:p w14:paraId="5E41DDE5"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Marijuana</w:t>
            </w:r>
          </w:p>
        </w:tc>
        <w:tc>
          <w:tcPr>
            <w:tcW w:w="1786" w:type="dxa"/>
            <w:tcBorders>
              <w:top w:val="nil"/>
              <w:left w:val="nil"/>
              <w:bottom w:val="nil"/>
              <w:right w:val="nil"/>
            </w:tcBorders>
            <w:shd w:val="clear" w:color="auto" w:fill="auto"/>
            <w:noWrap/>
            <w:vAlign w:val="bottom"/>
            <w:hideMark/>
          </w:tcPr>
          <w:p w14:paraId="1FEA899D"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6%</w:t>
            </w:r>
          </w:p>
        </w:tc>
        <w:tc>
          <w:tcPr>
            <w:tcW w:w="1786" w:type="dxa"/>
            <w:tcBorders>
              <w:top w:val="nil"/>
              <w:left w:val="nil"/>
              <w:bottom w:val="nil"/>
              <w:right w:val="nil"/>
            </w:tcBorders>
            <w:shd w:val="clear" w:color="auto" w:fill="auto"/>
            <w:noWrap/>
            <w:vAlign w:val="bottom"/>
            <w:hideMark/>
          </w:tcPr>
          <w:p w14:paraId="03AE0356"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7%</w:t>
            </w:r>
          </w:p>
        </w:tc>
      </w:tr>
      <w:tr w:rsidR="00C30502" w:rsidRPr="008F08B2" w14:paraId="677F0982" w14:textId="77777777" w:rsidTr="00C30502">
        <w:trPr>
          <w:trHeight w:val="290"/>
          <w:jc w:val="center"/>
        </w:trPr>
        <w:tc>
          <w:tcPr>
            <w:tcW w:w="3628" w:type="dxa"/>
            <w:tcBorders>
              <w:top w:val="nil"/>
              <w:left w:val="nil"/>
              <w:bottom w:val="nil"/>
              <w:right w:val="nil"/>
            </w:tcBorders>
            <w:shd w:val="clear" w:color="auto" w:fill="auto"/>
            <w:noWrap/>
            <w:vAlign w:val="bottom"/>
            <w:hideMark/>
          </w:tcPr>
          <w:p w14:paraId="58D9FA27"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Candy/confectionary</w:t>
            </w:r>
          </w:p>
        </w:tc>
        <w:tc>
          <w:tcPr>
            <w:tcW w:w="1786" w:type="dxa"/>
            <w:tcBorders>
              <w:top w:val="nil"/>
              <w:left w:val="nil"/>
              <w:bottom w:val="nil"/>
              <w:right w:val="nil"/>
            </w:tcBorders>
            <w:shd w:val="clear" w:color="auto" w:fill="auto"/>
            <w:noWrap/>
            <w:vAlign w:val="bottom"/>
            <w:hideMark/>
          </w:tcPr>
          <w:p w14:paraId="3D5E8B80"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6%</w:t>
            </w:r>
          </w:p>
        </w:tc>
        <w:tc>
          <w:tcPr>
            <w:tcW w:w="1786" w:type="dxa"/>
            <w:tcBorders>
              <w:top w:val="nil"/>
              <w:left w:val="nil"/>
              <w:bottom w:val="nil"/>
              <w:right w:val="nil"/>
            </w:tcBorders>
            <w:shd w:val="clear" w:color="auto" w:fill="auto"/>
            <w:noWrap/>
            <w:vAlign w:val="bottom"/>
            <w:hideMark/>
          </w:tcPr>
          <w:p w14:paraId="6F1A8577"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5%</w:t>
            </w:r>
          </w:p>
        </w:tc>
      </w:tr>
      <w:tr w:rsidR="00C30502" w:rsidRPr="008F08B2" w14:paraId="39C0EC17" w14:textId="77777777" w:rsidTr="00C30502">
        <w:trPr>
          <w:trHeight w:val="290"/>
          <w:jc w:val="center"/>
        </w:trPr>
        <w:tc>
          <w:tcPr>
            <w:tcW w:w="3628" w:type="dxa"/>
            <w:tcBorders>
              <w:top w:val="nil"/>
              <w:left w:val="nil"/>
              <w:bottom w:val="nil"/>
              <w:right w:val="nil"/>
            </w:tcBorders>
            <w:shd w:val="clear" w:color="auto" w:fill="auto"/>
            <w:noWrap/>
            <w:vAlign w:val="bottom"/>
            <w:hideMark/>
          </w:tcPr>
          <w:p w14:paraId="0F9CB3FE"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Candy floss</w:t>
            </w:r>
          </w:p>
        </w:tc>
        <w:tc>
          <w:tcPr>
            <w:tcW w:w="1786" w:type="dxa"/>
            <w:tcBorders>
              <w:top w:val="nil"/>
              <w:left w:val="nil"/>
              <w:bottom w:val="nil"/>
              <w:right w:val="nil"/>
            </w:tcBorders>
            <w:shd w:val="clear" w:color="auto" w:fill="auto"/>
            <w:noWrap/>
            <w:vAlign w:val="bottom"/>
            <w:hideMark/>
          </w:tcPr>
          <w:p w14:paraId="09B1E31B"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5%</w:t>
            </w:r>
          </w:p>
        </w:tc>
        <w:tc>
          <w:tcPr>
            <w:tcW w:w="1786" w:type="dxa"/>
            <w:tcBorders>
              <w:top w:val="nil"/>
              <w:left w:val="nil"/>
              <w:bottom w:val="nil"/>
              <w:right w:val="nil"/>
            </w:tcBorders>
            <w:shd w:val="clear" w:color="auto" w:fill="auto"/>
            <w:noWrap/>
            <w:vAlign w:val="bottom"/>
            <w:hideMark/>
          </w:tcPr>
          <w:p w14:paraId="08622F65"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4%</w:t>
            </w:r>
          </w:p>
        </w:tc>
      </w:tr>
      <w:tr w:rsidR="00C30502" w:rsidRPr="008F08B2" w14:paraId="2A03C732" w14:textId="77777777" w:rsidTr="002F1662">
        <w:trPr>
          <w:trHeight w:val="290"/>
          <w:jc w:val="center"/>
        </w:trPr>
        <w:tc>
          <w:tcPr>
            <w:tcW w:w="3628" w:type="dxa"/>
            <w:tcBorders>
              <w:top w:val="nil"/>
              <w:left w:val="nil"/>
              <w:right w:val="nil"/>
            </w:tcBorders>
            <w:shd w:val="clear" w:color="auto" w:fill="auto"/>
            <w:noWrap/>
            <w:vAlign w:val="bottom"/>
            <w:hideMark/>
          </w:tcPr>
          <w:p w14:paraId="392E0340"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Tobacco</w:t>
            </w:r>
          </w:p>
        </w:tc>
        <w:tc>
          <w:tcPr>
            <w:tcW w:w="1786" w:type="dxa"/>
            <w:tcBorders>
              <w:top w:val="nil"/>
              <w:left w:val="nil"/>
              <w:right w:val="nil"/>
            </w:tcBorders>
            <w:shd w:val="clear" w:color="auto" w:fill="auto"/>
            <w:noWrap/>
            <w:vAlign w:val="bottom"/>
            <w:hideMark/>
          </w:tcPr>
          <w:p w14:paraId="353F805F"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5%</w:t>
            </w:r>
          </w:p>
        </w:tc>
        <w:tc>
          <w:tcPr>
            <w:tcW w:w="1786" w:type="dxa"/>
            <w:tcBorders>
              <w:top w:val="nil"/>
              <w:left w:val="nil"/>
              <w:right w:val="nil"/>
            </w:tcBorders>
            <w:shd w:val="clear" w:color="auto" w:fill="auto"/>
            <w:noWrap/>
            <w:vAlign w:val="bottom"/>
            <w:hideMark/>
          </w:tcPr>
          <w:p w14:paraId="602C9959"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4%</w:t>
            </w:r>
          </w:p>
        </w:tc>
      </w:tr>
      <w:tr w:rsidR="00C30502" w:rsidRPr="008F08B2" w14:paraId="0033B296" w14:textId="77777777" w:rsidTr="002F1662">
        <w:trPr>
          <w:trHeight w:val="290"/>
          <w:jc w:val="center"/>
        </w:trPr>
        <w:tc>
          <w:tcPr>
            <w:tcW w:w="3628" w:type="dxa"/>
            <w:tcBorders>
              <w:top w:val="nil"/>
              <w:left w:val="nil"/>
              <w:right w:val="nil"/>
            </w:tcBorders>
            <w:shd w:val="clear" w:color="auto" w:fill="auto"/>
            <w:noWrap/>
            <w:vAlign w:val="bottom"/>
            <w:hideMark/>
          </w:tcPr>
          <w:p w14:paraId="6DFD9729"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Soft drinks/energy drinks</w:t>
            </w:r>
          </w:p>
        </w:tc>
        <w:tc>
          <w:tcPr>
            <w:tcW w:w="1786" w:type="dxa"/>
            <w:tcBorders>
              <w:top w:val="nil"/>
              <w:left w:val="nil"/>
              <w:right w:val="nil"/>
            </w:tcBorders>
            <w:shd w:val="clear" w:color="auto" w:fill="auto"/>
            <w:noWrap/>
            <w:vAlign w:val="bottom"/>
            <w:hideMark/>
          </w:tcPr>
          <w:p w14:paraId="349D0378"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3%</w:t>
            </w:r>
          </w:p>
        </w:tc>
        <w:tc>
          <w:tcPr>
            <w:tcW w:w="1786" w:type="dxa"/>
            <w:tcBorders>
              <w:top w:val="nil"/>
              <w:left w:val="nil"/>
              <w:right w:val="nil"/>
            </w:tcBorders>
            <w:shd w:val="clear" w:color="auto" w:fill="auto"/>
            <w:noWrap/>
            <w:vAlign w:val="bottom"/>
            <w:hideMark/>
          </w:tcPr>
          <w:p w14:paraId="069AEAF0" w14:textId="77777777" w:rsidR="00C30502" w:rsidRPr="008F08B2" w:rsidRDefault="00C30502" w:rsidP="00C30502">
            <w:pPr>
              <w:jc w:val="center"/>
              <w:rPr>
                <w:rFonts w:ascii="Calibri" w:hAnsi="Calibri" w:cs="Calibri"/>
                <w:color w:val="000000"/>
                <w:szCs w:val="22"/>
                <w:lang w:eastAsia="en-CA"/>
              </w:rPr>
            </w:pPr>
            <w:r w:rsidRPr="008F08B2">
              <w:rPr>
                <w:rFonts w:ascii="Calibri" w:hAnsi="Calibri" w:cs="Calibri"/>
                <w:color w:val="000000"/>
                <w:szCs w:val="22"/>
                <w:lang w:eastAsia="en-CA"/>
              </w:rPr>
              <w:t>5%</w:t>
            </w:r>
          </w:p>
        </w:tc>
      </w:tr>
      <w:tr w:rsidR="00C30502" w:rsidRPr="008F08B2" w14:paraId="7D0708CE" w14:textId="77777777" w:rsidTr="002F1662">
        <w:trPr>
          <w:trHeight w:val="290"/>
          <w:jc w:val="center"/>
        </w:trPr>
        <w:tc>
          <w:tcPr>
            <w:tcW w:w="3628" w:type="dxa"/>
            <w:tcBorders>
              <w:left w:val="nil"/>
              <w:bottom w:val="single" w:sz="4" w:space="0" w:color="auto"/>
              <w:right w:val="nil"/>
            </w:tcBorders>
            <w:shd w:val="clear" w:color="auto" w:fill="auto"/>
            <w:noWrap/>
            <w:vAlign w:val="bottom"/>
            <w:hideMark/>
          </w:tcPr>
          <w:p w14:paraId="5A56DD36" w14:textId="77777777" w:rsidR="00C30502" w:rsidRPr="008F08B2" w:rsidRDefault="00C30502" w:rsidP="00C30502">
            <w:pPr>
              <w:jc w:val="left"/>
              <w:rPr>
                <w:rFonts w:ascii="Calibri" w:hAnsi="Calibri" w:cs="Calibri"/>
                <w:color w:val="000000"/>
                <w:szCs w:val="22"/>
                <w:lang w:eastAsia="en-CA"/>
              </w:rPr>
            </w:pPr>
            <w:r w:rsidRPr="008F08B2">
              <w:rPr>
                <w:rFonts w:ascii="Calibri" w:hAnsi="Calibri" w:cs="Calibri"/>
                <w:color w:val="000000"/>
                <w:szCs w:val="22"/>
                <w:lang w:eastAsia="en-CA"/>
              </w:rPr>
              <w:t>Cookies</w:t>
            </w:r>
          </w:p>
        </w:tc>
        <w:tc>
          <w:tcPr>
            <w:tcW w:w="1786" w:type="dxa"/>
            <w:tcBorders>
              <w:left w:val="nil"/>
              <w:bottom w:val="single" w:sz="4" w:space="0" w:color="auto"/>
              <w:right w:val="nil"/>
            </w:tcBorders>
            <w:shd w:val="clear" w:color="auto" w:fill="auto"/>
            <w:noWrap/>
            <w:vAlign w:val="bottom"/>
            <w:hideMark/>
          </w:tcPr>
          <w:p w14:paraId="51714DB7" w14:textId="77777777" w:rsidR="00C30502" w:rsidRPr="008F08B2" w:rsidRDefault="00C30502" w:rsidP="002F1662">
            <w:pPr>
              <w:jc w:val="center"/>
              <w:rPr>
                <w:rFonts w:ascii="Calibri" w:hAnsi="Calibri" w:cs="Calibri"/>
                <w:color w:val="000000"/>
                <w:szCs w:val="22"/>
                <w:lang w:eastAsia="en-CA"/>
              </w:rPr>
            </w:pPr>
            <w:r w:rsidRPr="008F08B2">
              <w:rPr>
                <w:rFonts w:ascii="Calibri" w:hAnsi="Calibri" w:cs="Calibri"/>
                <w:color w:val="000000"/>
                <w:szCs w:val="22"/>
                <w:lang w:eastAsia="en-CA"/>
              </w:rPr>
              <w:t>2%</w:t>
            </w:r>
          </w:p>
        </w:tc>
        <w:tc>
          <w:tcPr>
            <w:tcW w:w="1786" w:type="dxa"/>
            <w:tcBorders>
              <w:left w:val="nil"/>
              <w:bottom w:val="single" w:sz="4" w:space="0" w:color="auto"/>
              <w:right w:val="nil"/>
            </w:tcBorders>
            <w:shd w:val="clear" w:color="auto" w:fill="auto"/>
            <w:noWrap/>
            <w:vAlign w:val="bottom"/>
            <w:hideMark/>
          </w:tcPr>
          <w:p w14:paraId="02BF3954" w14:textId="77777777" w:rsidR="00C30502" w:rsidRPr="008F08B2" w:rsidRDefault="00C30502" w:rsidP="002F1662">
            <w:pPr>
              <w:jc w:val="center"/>
              <w:rPr>
                <w:rFonts w:ascii="Calibri" w:hAnsi="Calibri" w:cs="Calibri"/>
                <w:color w:val="000000"/>
                <w:szCs w:val="22"/>
                <w:lang w:eastAsia="en-CA"/>
              </w:rPr>
            </w:pPr>
            <w:r w:rsidRPr="008F08B2">
              <w:rPr>
                <w:rFonts w:ascii="Calibri" w:hAnsi="Calibri" w:cs="Calibri"/>
                <w:color w:val="000000"/>
                <w:szCs w:val="22"/>
                <w:lang w:eastAsia="en-CA"/>
              </w:rPr>
              <w:t>2%</w:t>
            </w:r>
          </w:p>
        </w:tc>
      </w:tr>
    </w:tbl>
    <w:p w14:paraId="2ECC693C" w14:textId="77777777" w:rsidR="008F08B2" w:rsidRPr="00797551" w:rsidRDefault="008F08B2" w:rsidP="009436AF">
      <w:pPr>
        <w:rPr>
          <w:lang w:eastAsia="en-CA"/>
        </w:rPr>
      </w:pPr>
    </w:p>
    <w:p w14:paraId="322AF469" w14:textId="7F269190" w:rsidR="009436AF" w:rsidRDefault="004D2EB4" w:rsidP="004D2EB4">
      <w:pPr>
        <w:pStyle w:val="Title"/>
      </w:pPr>
      <w:r>
        <w:lastRenderedPageBreak/>
        <w:t xml:space="preserve">Nearly half of </w:t>
      </w:r>
      <w:r w:rsidR="004B452C">
        <w:t xml:space="preserve">daily and occasional </w:t>
      </w:r>
      <w:r>
        <w:t>e-cigarette users buy them themselves at stores</w:t>
      </w:r>
    </w:p>
    <w:p w14:paraId="34EF1F03" w14:textId="778B396A" w:rsidR="009436AF" w:rsidRDefault="00B43426" w:rsidP="009436AF">
      <w:r>
        <w:t xml:space="preserve">Daily </w:t>
      </w:r>
      <w:r w:rsidR="009436AF">
        <w:t xml:space="preserve">and occasional e-cigarette users are most likely to acquire their e-cigarettes by purchasing them themselves. Nearly half (47%) said they usually buy their e-cigarettes at a store, while 20% said they buy them online, 12% from friends, and 8% from someone else (multiple responses accepted). Fewer, but a sizeable proportion nonetheless, said they usually borrow their e-cigarettes or get them from someone else. This includes 17% who said they get them from friends, 8% from someone else, and 7% from family members. Fourteen percent said they ask someone to purchase e-cigarettes for them. </w:t>
      </w:r>
    </w:p>
    <w:p w14:paraId="548578C6" w14:textId="77777777" w:rsidR="009436AF" w:rsidRDefault="009436AF" w:rsidP="009436AF"/>
    <w:p w14:paraId="2641C0E1" w14:textId="4615EEED" w:rsidR="00CF3AE2" w:rsidRPr="00CF3AE2" w:rsidRDefault="00CF3AE2" w:rsidP="00B2786F">
      <w:pPr>
        <w:pStyle w:val="Caption"/>
        <w:keepNext/>
      </w:pPr>
      <w:bookmarkStart w:id="58" w:name="_Toc481142956"/>
      <w:r w:rsidRPr="00CF3AE2">
        <w:t xml:space="preserve">Figure </w:t>
      </w:r>
      <w:fldSimple w:instr=" SEQ Figure \* ARABIC ">
        <w:r w:rsidR="002A1706">
          <w:rPr>
            <w:noProof/>
          </w:rPr>
          <w:t>31</w:t>
        </w:r>
      </w:fldSimple>
      <w:r w:rsidRPr="00CF3AE2">
        <w:t>: Purchasing Habits</w:t>
      </w:r>
      <w:bookmarkEnd w:id="58"/>
    </w:p>
    <w:p w14:paraId="055A4F31" w14:textId="1028DD4D" w:rsidR="00CB3C22" w:rsidRDefault="00905433" w:rsidP="009436AF">
      <w:r w:rsidRPr="00905433">
        <w:rPr>
          <w:noProof/>
          <w:lang w:eastAsia="en-CA"/>
        </w:rPr>
        <w:drawing>
          <wp:inline distT="0" distB="0" distL="0" distR="0" wp14:anchorId="0ABE7D29" wp14:editId="27F005D5">
            <wp:extent cx="5577840" cy="3137535"/>
            <wp:effectExtent l="0" t="0" r="381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7840" cy="3137535"/>
                    </a:xfrm>
                    <a:prstGeom prst="rect">
                      <a:avLst/>
                    </a:prstGeom>
                  </pic:spPr>
                </pic:pic>
              </a:graphicData>
            </a:graphic>
          </wp:inline>
        </w:drawing>
      </w:r>
    </w:p>
    <w:p w14:paraId="5D186750" w14:textId="77777777" w:rsidR="0059431D" w:rsidRPr="00B2786F" w:rsidRDefault="0059431D" w:rsidP="0059431D">
      <w:pPr>
        <w:pStyle w:val="NormalWeb"/>
        <w:spacing w:before="0" w:beforeAutospacing="0" w:after="0" w:afterAutospacing="0"/>
        <w:rPr>
          <w:sz w:val="16"/>
        </w:rPr>
      </w:pPr>
      <w:r w:rsidRPr="00B2786F">
        <w:rPr>
          <w:rFonts w:asciiTheme="minorHAnsi" w:hAnsi="Calibri" w:cstheme="minorBidi"/>
          <w:color w:val="000000" w:themeColor="text1"/>
          <w:kern w:val="24"/>
          <w:sz w:val="18"/>
          <w:szCs w:val="28"/>
        </w:rPr>
        <w:t xml:space="preserve">Base: n=316; </w:t>
      </w:r>
      <w:r>
        <w:rPr>
          <w:rFonts w:asciiTheme="minorHAnsi" w:hAnsi="Calibri" w:cstheme="minorBidi"/>
          <w:color w:val="000000" w:themeColor="text1"/>
          <w:kern w:val="24"/>
          <w:sz w:val="18"/>
          <w:szCs w:val="28"/>
        </w:rPr>
        <w:t xml:space="preserve">daily </w:t>
      </w:r>
      <w:r w:rsidRPr="00B2786F">
        <w:rPr>
          <w:rFonts w:asciiTheme="minorHAnsi" w:hAnsi="Calibri" w:cstheme="minorBidi"/>
          <w:color w:val="000000" w:themeColor="text1"/>
          <w:kern w:val="24"/>
          <w:sz w:val="18"/>
          <w:szCs w:val="28"/>
        </w:rPr>
        <w:t>and occasional e-cigarette users</w:t>
      </w:r>
    </w:p>
    <w:p w14:paraId="0C404128" w14:textId="77777777" w:rsidR="0059431D" w:rsidRPr="00B2786F" w:rsidRDefault="0059431D" w:rsidP="0059431D">
      <w:pPr>
        <w:pStyle w:val="NormalWeb"/>
        <w:spacing w:before="0" w:beforeAutospacing="0" w:after="0" w:afterAutospacing="0"/>
        <w:rPr>
          <w:sz w:val="16"/>
        </w:rPr>
      </w:pPr>
      <w:r w:rsidRPr="00B2786F">
        <w:rPr>
          <w:rFonts w:asciiTheme="minorHAnsi" w:hAnsi="Calibri" w:cstheme="minorBidi"/>
          <w:color w:val="000000" w:themeColor="text1"/>
          <w:kern w:val="24"/>
          <w:sz w:val="18"/>
          <w:szCs w:val="28"/>
        </w:rPr>
        <w:t>MULTIPLE RESPONSES ACCEPTED</w:t>
      </w:r>
    </w:p>
    <w:p w14:paraId="29D2B2DF" w14:textId="4488B357" w:rsidR="00CF3AE2" w:rsidRPr="0059431D" w:rsidRDefault="0059431D" w:rsidP="0059431D">
      <w:pPr>
        <w:pStyle w:val="NormalWeb"/>
        <w:spacing w:before="0" w:beforeAutospacing="0" w:after="0" w:afterAutospacing="0"/>
        <w:rPr>
          <w:sz w:val="16"/>
        </w:rPr>
      </w:pPr>
      <w:r w:rsidRPr="00B2786F">
        <w:rPr>
          <w:rFonts w:asciiTheme="minorHAnsi" w:hAnsi="Calibri" w:cstheme="minorBidi"/>
          <w:color w:val="000000" w:themeColor="text1"/>
          <w:kern w:val="24"/>
          <w:sz w:val="18"/>
          <w:szCs w:val="28"/>
        </w:rPr>
        <w:t>Q34. From where do you usually get your e-cigarettes?</w:t>
      </w:r>
    </w:p>
    <w:p w14:paraId="1428C9BF" w14:textId="77777777" w:rsidR="00CF3AE2" w:rsidRDefault="00CF3AE2" w:rsidP="009436AF"/>
    <w:p w14:paraId="1F773719" w14:textId="29269B35" w:rsidR="009436AF" w:rsidRDefault="00CB3C22" w:rsidP="009436AF">
      <w:pPr>
        <w:rPr>
          <w:sz w:val="28"/>
          <w:szCs w:val="28"/>
        </w:rPr>
      </w:pPr>
      <w:r w:rsidRPr="001C5514">
        <w:t>Young adults are more likely than youth to say they buy their own e-cigarettes</w:t>
      </w:r>
      <w:r w:rsidR="004B452C" w:rsidRPr="001C5514">
        <w:t xml:space="preserve"> (</w:t>
      </w:r>
      <w:r w:rsidR="00C9243B" w:rsidRPr="001C5514">
        <w:t>57</w:t>
      </w:r>
      <w:r w:rsidR="004B452C" w:rsidRPr="001C5514">
        <w:t xml:space="preserve">% vs </w:t>
      </w:r>
      <w:r w:rsidR="00C9243B" w:rsidRPr="001C5514">
        <w:t>36</w:t>
      </w:r>
      <w:r w:rsidR="004B452C" w:rsidRPr="001C5514">
        <w:t>%)</w:t>
      </w:r>
      <w:r w:rsidRPr="001C5514">
        <w:t>.</w:t>
      </w:r>
      <w:r w:rsidR="00C9243B" w:rsidRPr="00C9243B">
        <w:t xml:space="preserve"> Youths are more likely than young adults to say </w:t>
      </w:r>
      <w:r w:rsidR="00C9243B" w:rsidRPr="00D1623D">
        <w:t>they ask someo</w:t>
      </w:r>
      <w:r w:rsidR="00C9243B" w:rsidRPr="00C9243B">
        <w:t>ne else to buy them for them (22% vs. 6%) and that they buy them from someone else (11% vs. 5%).</w:t>
      </w:r>
      <w:r w:rsidR="009436AF">
        <w:br w:type="page"/>
      </w:r>
    </w:p>
    <w:p w14:paraId="3B897487" w14:textId="610ECAF6" w:rsidR="009436AF" w:rsidRPr="00205F8B" w:rsidRDefault="009436AF" w:rsidP="0055155E">
      <w:pPr>
        <w:pStyle w:val="ListParagraph"/>
        <w:numPr>
          <w:ilvl w:val="0"/>
          <w:numId w:val="62"/>
        </w:numPr>
        <w:rPr>
          <w:b/>
          <w:sz w:val="24"/>
        </w:rPr>
      </w:pPr>
      <w:bookmarkStart w:id="59" w:name="_Toc478742359"/>
      <w:r w:rsidRPr="00205F8B">
        <w:rPr>
          <w:b/>
          <w:sz w:val="24"/>
        </w:rPr>
        <w:lastRenderedPageBreak/>
        <w:t>Risk Perceptions and Attitudes</w:t>
      </w:r>
      <w:bookmarkEnd w:id="59"/>
      <w:r w:rsidRPr="00205F8B">
        <w:rPr>
          <w:b/>
          <w:sz w:val="24"/>
        </w:rPr>
        <w:t xml:space="preserve"> </w:t>
      </w:r>
    </w:p>
    <w:p w14:paraId="23482C99" w14:textId="6335849C" w:rsidR="009436AF" w:rsidRPr="00230BF7" w:rsidRDefault="0053237B" w:rsidP="0053237B">
      <w:pPr>
        <w:pStyle w:val="Title"/>
      </w:pPr>
      <w:r>
        <w:t>Flavours and smell - most common reasons for using e-cigarettes</w:t>
      </w:r>
    </w:p>
    <w:p w14:paraId="77CFEB8A" w14:textId="77777777" w:rsidR="007D53CB" w:rsidRDefault="009436AF" w:rsidP="009436AF">
      <w:r>
        <w:t xml:space="preserve">Users of e-cigarettes </w:t>
      </w:r>
      <w:r w:rsidR="00B43426">
        <w:t xml:space="preserve">(n=713) </w:t>
      </w:r>
      <w:r>
        <w:t>collectively identified a number of reasons why they vape</w:t>
      </w:r>
      <w:r w:rsidR="00B43426">
        <w:t>,</w:t>
      </w:r>
      <w:r>
        <w:t xml:space="preserve"> but flavour and aroma topped the list with nearly half (45%) identifying this as the reason they use e-cigarettes. Close to one-third explained that they vape because their friends do (31%) or because it’s safer than smoking trad</w:t>
      </w:r>
      <w:r w:rsidR="00B43426">
        <w:t xml:space="preserve">itional cigarettes (30%). In addition, </w:t>
      </w:r>
      <w:r>
        <w:t xml:space="preserve">almost equal numbers said </w:t>
      </w:r>
      <w:r w:rsidR="00B43426">
        <w:t xml:space="preserve">that </w:t>
      </w:r>
      <w:r>
        <w:t xml:space="preserve">they like doing tricks with the vapour (22%), that it’s fun and exciting (21%), and </w:t>
      </w:r>
      <w:r w:rsidR="00B43426">
        <w:t xml:space="preserve">that they use </w:t>
      </w:r>
      <w:r>
        <w:t>to help them quit cigarettes (20%) (multiple responses accepted).</w:t>
      </w:r>
    </w:p>
    <w:p w14:paraId="66288176" w14:textId="77777777" w:rsidR="007D53CB" w:rsidRDefault="009436AF" w:rsidP="009436AF">
      <w:r>
        <w:t xml:space="preserve"> </w:t>
      </w:r>
    </w:p>
    <w:p w14:paraId="3AFB8268" w14:textId="549E120B" w:rsidR="007D53CB" w:rsidRPr="007D53CB" w:rsidRDefault="007D53CB" w:rsidP="0015319A">
      <w:pPr>
        <w:pStyle w:val="Caption"/>
        <w:keepNext/>
      </w:pPr>
      <w:bookmarkStart w:id="60" w:name="_Toc481142957"/>
      <w:r w:rsidRPr="007D53CB">
        <w:t xml:space="preserve">Figure </w:t>
      </w:r>
      <w:fldSimple w:instr=" SEQ Figure \* ARABIC ">
        <w:r w:rsidR="002A1706">
          <w:rPr>
            <w:noProof/>
          </w:rPr>
          <w:t>32</w:t>
        </w:r>
      </w:fldSimple>
      <w:r w:rsidRPr="007D53CB">
        <w:t>: Reasons for E-Cigarette Use</w:t>
      </w:r>
      <w:bookmarkEnd w:id="60"/>
    </w:p>
    <w:p w14:paraId="7B63B4B0" w14:textId="336F1D21" w:rsidR="009436AF" w:rsidRDefault="009436AF" w:rsidP="009436AF"/>
    <w:p w14:paraId="6F3BF75C" w14:textId="5ACDF984" w:rsidR="00EE1307" w:rsidRDefault="00905433" w:rsidP="00EE1307">
      <w:r w:rsidRPr="00905433">
        <w:rPr>
          <w:noProof/>
          <w:lang w:eastAsia="en-CA"/>
        </w:rPr>
        <w:drawing>
          <wp:inline distT="0" distB="0" distL="0" distR="0" wp14:anchorId="2AEA1DB0" wp14:editId="014CDD53">
            <wp:extent cx="5577840" cy="3137535"/>
            <wp:effectExtent l="0" t="0" r="381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77840" cy="3137535"/>
                    </a:xfrm>
                    <a:prstGeom prst="rect">
                      <a:avLst/>
                    </a:prstGeom>
                  </pic:spPr>
                </pic:pic>
              </a:graphicData>
            </a:graphic>
          </wp:inline>
        </w:drawing>
      </w:r>
    </w:p>
    <w:p w14:paraId="48BD3BBA"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Base: n=713; all e-cigarette users</w:t>
      </w:r>
    </w:p>
    <w:p w14:paraId="1EA92604"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THREE RESPONSES ACCEPTED</w:t>
      </w:r>
    </w:p>
    <w:p w14:paraId="5A2419F4"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Q35. Why do you use e-cigarettes?</w:t>
      </w:r>
    </w:p>
    <w:p w14:paraId="7CB41B6A" w14:textId="77777777" w:rsidR="004B452C" w:rsidRDefault="004B452C" w:rsidP="004B452C"/>
    <w:p w14:paraId="5A52D6F6" w14:textId="0F120A28" w:rsidR="00EE1307" w:rsidRDefault="00EE1307" w:rsidP="00EE1307">
      <w:r>
        <w:t xml:space="preserve">This was followed by equal numbers (16% each) who said they can use e-cigarettes because they can vape anywhere and they are less expensive than cigarettes. Smaller numbers said they use e-cigarettes because it’s easy to purchase them (9%) and because it is easier to hide their use from their parents (7%). </w:t>
      </w:r>
    </w:p>
    <w:p w14:paraId="46954768" w14:textId="5A3D8953" w:rsidR="00EF2F50" w:rsidRDefault="00EF2F50" w:rsidP="00EE1307"/>
    <w:p w14:paraId="35A94966" w14:textId="785E3F95" w:rsidR="004B452C" w:rsidRDefault="004B452C" w:rsidP="004B452C">
      <w:r w:rsidRPr="001C5514">
        <w:t>Youth were more likely than young adults to say they use e-cigarettes because their friends do (39% vs 24%). Occasional and infrequent users were more likely than daily users to say they use e-cigarettes because they like the flavours and smell (</w:t>
      </w:r>
      <w:r w:rsidR="00C9243B" w:rsidRPr="001C5514">
        <w:t>52</w:t>
      </w:r>
      <w:r w:rsidRPr="001C5514">
        <w:t xml:space="preserve">% </w:t>
      </w:r>
      <w:r w:rsidR="00C9243B" w:rsidRPr="001C5514">
        <w:t xml:space="preserve">and 50% </w:t>
      </w:r>
      <w:r w:rsidRPr="001C5514">
        <w:t xml:space="preserve">vs </w:t>
      </w:r>
      <w:r w:rsidR="00C9243B" w:rsidRPr="001C5514">
        <w:t>30</w:t>
      </w:r>
      <w:r w:rsidRPr="001C5514">
        <w:t>%).</w:t>
      </w:r>
      <w:r>
        <w:t xml:space="preserve"> </w:t>
      </w:r>
    </w:p>
    <w:p w14:paraId="774076DB" w14:textId="77777777" w:rsidR="00EE1307" w:rsidRDefault="00EE1307" w:rsidP="00EE1307"/>
    <w:p w14:paraId="3B17B993" w14:textId="00C2655F" w:rsidR="009436AF" w:rsidRDefault="0053237B" w:rsidP="0053237B">
      <w:pPr>
        <w:pStyle w:val="Title"/>
      </w:pPr>
      <w:r>
        <w:t>Health risks and cost identified as main disadvantages of vaping</w:t>
      </w:r>
    </w:p>
    <w:p w14:paraId="18371D23" w14:textId="48773014" w:rsidR="009436AF" w:rsidRDefault="009436AF" w:rsidP="009436AF">
      <w:pPr>
        <w:rPr>
          <w:lang w:eastAsia="en-CA"/>
        </w:rPr>
      </w:pPr>
      <w:r>
        <w:rPr>
          <w:lang w:eastAsia="en-CA"/>
        </w:rPr>
        <w:t xml:space="preserve">Two perceived disadvantages of using e-cigarettes were most frequently identified by vapers: the associated health risks and the cost, each identified by 55% of e-cigarette </w:t>
      </w:r>
      <w:r>
        <w:rPr>
          <w:lang w:eastAsia="en-CA"/>
        </w:rPr>
        <w:lastRenderedPageBreak/>
        <w:t>users. Sizeable proportions also identified the potential of becoming addicted (43%) and the social stigma associated with usin</w:t>
      </w:r>
      <w:r w:rsidR="00EE1307">
        <w:rPr>
          <w:lang w:eastAsia="en-CA"/>
        </w:rPr>
        <w:t xml:space="preserve">g e-cigarettes (37%), while one in </w:t>
      </w:r>
      <w:r>
        <w:rPr>
          <w:lang w:eastAsia="en-CA"/>
        </w:rPr>
        <w:t xml:space="preserve">five (20%) identified having to </w:t>
      </w:r>
      <w:r w:rsidR="004B452C">
        <w:rPr>
          <w:lang w:eastAsia="en-CA"/>
        </w:rPr>
        <w:t>vape</w:t>
      </w:r>
      <w:r>
        <w:rPr>
          <w:lang w:eastAsia="en-CA"/>
        </w:rPr>
        <w:t xml:space="preserve"> outdoors, and 16% identified the smell (multiple responses accepted). </w:t>
      </w:r>
    </w:p>
    <w:p w14:paraId="17FB3EA1" w14:textId="27EC9DBC" w:rsidR="00B82608" w:rsidRDefault="00B82608" w:rsidP="009436AF">
      <w:pPr>
        <w:rPr>
          <w:lang w:eastAsia="en-CA"/>
        </w:rPr>
      </w:pPr>
    </w:p>
    <w:p w14:paraId="571BDD9A" w14:textId="1670DD04" w:rsidR="007D53CB" w:rsidRDefault="00B82608" w:rsidP="009436AF">
      <w:pPr>
        <w:rPr>
          <w:lang w:eastAsia="en-CA"/>
        </w:rPr>
      </w:pPr>
      <w:r>
        <w:rPr>
          <w:lang w:eastAsia="en-CA"/>
        </w:rPr>
        <w:t>Women were more likely to mention the following disadvantages: the associated health risks</w:t>
      </w:r>
      <w:r w:rsidR="003D2F5B">
        <w:rPr>
          <w:lang w:eastAsia="en-CA"/>
        </w:rPr>
        <w:t xml:space="preserve"> (60%)</w:t>
      </w:r>
      <w:r>
        <w:rPr>
          <w:lang w:eastAsia="en-CA"/>
        </w:rPr>
        <w:t>, the cost</w:t>
      </w:r>
      <w:r w:rsidR="003D2F5B">
        <w:rPr>
          <w:lang w:eastAsia="en-CA"/>
        </w:rPr>
        <w:t xml:space="preserve"> (60%)</w:t>
      </w:r>
      <w:r>
        <w:rPr>
          <w:lang w:eastAsia="en-CA"/>
        </w:rPr>
        <w:t>, and the potential to become addicted</w:t>
      </w:r>
      <w:r w:rsidR="00447401">
        <w:rPr>
          <w:lang w:eastAsia="en-CA"/>
        </w:rPr>
        <w:t xml:space="preserve"> (48%)</w:t>
      </w:r>
      <w:r>
        <w:rPr>
          <w:lang w:eastAsia="en-CA"/>
        </w:rPr>
        <w:t>. Among e-cigarette users, the likelihood of saying the associated health risks are a disadvantage decreased with use, from one-timer users</w:t>
      </w:r>
      <w:r w:rsidR="00447401">
        <w:rPr>
          <w:lang w:eastAsia="en-CA"/>
        </w:rPr>
        <w:t xml:space="preserve"> (66%)</w:t>
      </w:r>
      <w:r>
        <w:rPr>
          <w:lang w:eastAsia="en-CA"/>
        </w:rPr>
        <w:t xml:space="preserve"> to daily users</w:t>
      </w:r>
      <w:r w:rsidR="00447401">
        <w:rPr>
          <w:lang w:eastAsia="en-CA"/>
        </w:rPr>
        <w:t xml:space="preserve"> (34%)</w:t>
      </w:r>
      <w:r>
        <w:rPr>
          <w:lang w:eastAsia="en-CA"/>
        </w:rPr>
        <w:t xml:space="preserve">. </w:t>
      </w:r>
      <w:r w:rsidR="00482CCB">
        <w:rPr>
          <w:lang w:eastAsia="en-CA"/>
        </w:rPr>
        <w:t>Current cigarette smokers were more likely to point to having to smoke outside</w:t>
      </w:r>
      <w:r w:rsidR="00447401">
        <w:rPr>
          <w:lang w:eastAsia="en-CA"/>
        </w:rPr>
        <w:t xml:space="preserve"> (23%)</w:t>
      </w:r>
      <w:r w:rsidR="00482CCB">
        <w:rPr>
          <w:lang w:eastAsia="en-CA"/>
        </w:rPr>
        <w:t xml:space="preserve"> and the social stigma of using e-cigarettes</w:t>
      </w:r>
      <w:r w:rsidR="00447401">
        <w:rPr>
          <w:lang w:eastAsia="en-CA"/>
        </w:rPr>
        <w:t xml:space="preserve"> (39%)</w:t>
      </w:r>
      <w:r w:rsidR="00482CCB">
        <w:rPr>
          <w:lang w:eastAsia="en-CA"/>
        </w:rPr>
        <w:t xml:space="preserve"> as disadvantages, while former smokers were more apt to mention the associated health risks</w:t>
      </w:r>
      <w:r w:rsidR="00447401">
        <w:rPr>
          <w:lang w:eastAsia="en-CA"/>
        </w:rPr>
        <w:t xml:space="preserve"> (64%)</w:t>
      </w:r>
      <w:r w:rsidR="00482CCB">
        <w:rPr>
          <w:lang w:eastAsia="en-CA"/>
        </w:rPr>
        <w:t>.</w:t>
      </w:r>
      <w:r w:rsidR="004B452C">
        <w:rPr>
          <w:lang w:eastAsia="en-CA"/>
        </w:rPr>
        <w:t xml:space="preserve"> </w:t>
      </w:r>
    </w:p>
    <w:p w14:paraId="6DE9CB28" w14:textId="143DDB7F" w:rsidR="007D53CB" w:rsidRDefault="007D53CB" w:rsidP="009436AF"/>
    <w:p w14:paraId="3D23A60F" w14:textId="09E264F5" w:rsidR="007D53CB" w:rsidRPr="007D53CB" w:rsidRDefault="007D53CB" w:rsidP="0015319A">
      <w:pPr>
        <w:pStyle w:val="Caption"/>
        <w:keepNext/>
      </w:pPr>
      <w:bookmarkStart w:id="61" w:name="_Toc481142958"/>
      <w:r w:rsidRPr="007D53CB">
        <w:t xml:space="preserve">Figure </w:t>
      </w:r>
      <w:fldSimple w:instr=" SEQ Figure \* ARABIC ">
        <w:r w:rsidR="002A1706">
          <w:rPr>
            <w:noProof/>
          </w:rPr>
          <w:t>33</w:t>
        </w:r>
      </w:fldSimple>
      <w:r w:rsidRPr="007D53CB">
        <w:t>: Perceived Disadvantages of E-Cigarettes</w:t>
      </w:r>
      <w:bookmarkEnd w:id="61"/>
    </w:p>
    <w:p w14:paraId="4E16F27D" w14:textId="6322458E" w:rsidR="007D53CB" w:rsidRDefault="00905433" w:rsidP="009436AF">
      <w:pPr>
        <w:rPr>
          <w:noProof/>
          <w:lang w:val="en-US"/>
        </w:rPr>
      </w:pPr>
      <w:r w:rsidRPr="00905433">
        <w:rPr>
          <w:noProof/>
          <w:lang w:eastAsia="en-CA"/>
        </w:rPr>
        <w:t xml:space="preserve"> </w:t>
      </w:r>
      <w:r w:rsidRPr="00905433">
        <w:rPr>
          <w:noProof/>
          <w:lang w:eastAsia="en-CA"/>
        </w:rPr>
        <w:drawing>
          <wp:inline distT="0" distB="0" distL="0" distR="0" wp14:anchorId="01286366" wp14:editId="747A3138">
            <wp:extent cx="5577840" cy="3137535"/>
            <wp:effectExtent l="0" t="0" r="381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77840" cy="3137535"/>
                    </a:xfrm>
                    <a:prstGeom prst="rect">
                      <a:avLst/>
                    </a:prstGeom>
                  </pic:spPr>
                </pic:pic>
              </a:graphicData>
            </a:graphic>
          </wp:inline>
        </w:drawing>
      </w:r>
    </w:p>
    <w:p w14:paraId="34D3477B"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Base: n=713; all e-cigarette users</w:t>
      </w:r>
    </w:p>
    <w:p w14:paraId="286A0CEE"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THREE RESPONSES ACCEPTED</w:t>
      </w:r>
    </w:p>
    <w:p w14:paraId="077ED8BC"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Q36. What would you say are the main disadvantages of using e-cigarettes?</w:t>
      </w:r>
    </w:p>
    <w:p w14:paraId="4527ED77" w14:textId="0C8AE7F3" w:rsidR="009436AF" w:rsidRPr="00230BF7" w:rsidRDefault="009436AF" w:rsidP="009436AF"/>
    <w:p w14:paraId="27CDCF44" w14:textId="52451ED8" w:rsidR="009436AF" w:rsidRDefault="0053237B" w:rsidP="0053237B">
      <w:pPr>
        <w:pStyle w:val="Title"/>
      </w:pPr>
      <w:r>
        <w:t>Using cigarettes and e-cigarettes with nicotine seen as most risky activities</w:t>
      </w:r>
    </w:p>
    <w:p w14:paraId="1D951FCC" w14:textId="77777777" w:rsidR="009436AF" w:rsidRPr="00B75259" w:rsidRDefault="009436AF" w:rsidP="009436AF">
      <w:r>
        <w:t>All respondents were asked to rate the extent to which they</w:t>
      </w:r>
      <w:r w:rsidRPr="00B75259">
        <w:t xml:space="preserve"> think people risk harming themselves when they do e</w:t>
      </w:r>
      <w:r>
        <w:t>ach of the following activities:</w:t>
      </w:r>
    </w:p>
    <w:p w14:paraId="7CF1A282" w14:textId="77777777" w:rsidR="009436AF" w:rsidRPr="00B75259" w:rsidRDefault="009436AF" w:rsidP="0055155E">
      <w:pPr>
        <w:pStyle w:val="ListParagraph"/>
        <w:numPr>
          <w:ilvl w:val="0"/>
          <w:numId w:val="30"/>
        </w:numPr>
        <w:spacing w:before="120"/>
        <w:ind w:left="714" w:hanging="357"/>
        <w:jc w:val="left"/>
      </w:pPr>
      <w:r>
        <w:t>Using</w:t>
      </w:r>
      <w:r w:rsidRPr="00B75259">
        <w:t xml:space="preserve"> an e-cigarette containing nicotine once in a while</w:t>
      </w:r>
    </w:p>
    <w:p w14:paraId="5CF4476A" w14:textId="77777777" w:rsidR="009436AF" w:rsidRPr="00B75259" w:rsidRDefault="009436AF" w:rsidP="0055155E">
      <w:pPr>
        <w:pStyle w:val="ListParagraph"/>
        <w:numPr>
          <w:ilvl w:val="0"/>
          <w:numId w:val="30"/>
        </w:numPr>
        <w:spacing w:before="120"/>
        <w:ind w:left="714" w:hanging="357"/>
        <w:jc w:val="left"/>
      </w:pPr>
      <w:r>
        <w:t>Using</w:t>
      </w:r>
      <w:r w:rsidRPr="00B75259">
        <w:t xml:space="preserve"> a nicotine-free e-cigarette once in a while</w:t>
      </w:r>
    </w:p>
    <w:p w14:paraId="2264A6D2" w14:textId="77777777" w:rsidR="009436AF" w:rsidRPr="00B75259" w:rsidRDefault="009436AF" w:rsidP="0055155E">
      <w:pPr>
        <w:pStyle w:val="ListParagraph"/>
        <w:numPr>
          <w:ilvl w:val="0"/>
          <w:numId w:val="30"/>
        </w:numPr>
        <w:spacing w:before="120"/>
        <w:ind w:left="714" w:hanging="357"/>
        <w:jc w:val="left"/>
      </w:pPr>
      <w:r>
        <w:t>Using</w:t>
      </w:r>
      <w:r w:rsidRPr="00B75259">
        <w:t xml:space="preserve"> an e-cigarette containing nicotine on a regular basis </w:t>
      </w:r>
    </w:p>
    <w:p w14:paraId="0A607CB1" w14:textId="77777777" w:rsidR="009436AF" w:rsidRPr="00B75259" w:rsidRDefault="009436AF" w:rsidP="0055155E">
      <w:pPr>
        <w:pStyle w:val="ListParagraph"/>
        <w:numPr>
          <w:ilvl w:val="0"/>
          <w:numId w:val="30"/>
        </w:numPr>
        <w:spacing w:before="120"/>
        <w:ind w:left="714" w:hanging="357"/>
        <w:jc w:val="left"/>
      </w:pPr>
      <w:r>
        <w:t>Using</w:t>
      </w:r>
      <w:r w:rsidRPr="00B75259">
        <w:t xml:space="preserve"> a nicotine-free e-cigarette on a regular basis </w:t>
      </w:r>
    </w:p>
    <w:p w14:paraId="329C40D5" w14:textId="77777777" w:rsidR="009436AF" w:rsidRPr="00B75259" w:rsidRDefault="009436AF" w:rsidP="0055155E">
      <w:pPr>
        <w:pStyle w:val="ListParagraph"/>
        <w:numPr>
          <w:ilvl w:val="0"/>
          <w:numId w:val="30"/>
        </w:numPr>
        <w:spacing w:before="120"/>
        <w:ind w:left="714" w:hanging="357"/>
        <w:jc w:val="left"/>
      </w:pPr>
      <w:r>
        <w:t>Using</w:t>
      </w:r>
      <w:r w:rsidRPr="00B75259">
        <w:t xml:space="preserve"> cigarettes once in a while</w:t>
      </w:r>
    </w:p>
    <w:p w14:paraId="2F6FFD80" w14:textId="77777777" w:rsidR="009436AF" w:rsidRPr="00B75259" w:rsidRDefault="009436AF" w:rsidP="0055155E">
      <w:pPr>
        <w:pStyle w:val="ListParagraph"/>
        <w:numPr>
          <w:ilvl w:val="0"/>
          <w:numId w:val="30"/>
        </w:numPr>
        <w:spacing w:before="120"/>
        <w:ind w:left="714" w:hanging="357"/>
        <w:jc w:val="left"/>
      </w:pPr>
      <w:r>
        <w:t>Using</w:t>
      </w:r>
      <w:r w:rsidRPr="00B75259">
        <w:t xml:space="preserve"> cigarettes on a regular basis</w:t>
      </w:r>
    </w:p>
    <w:p w14:paraId="765CF455" w14:textId="77777777" w:rsidR="009436AF" w:rsidRDefault="009436AF" w:rsidP="009436AF"/>
    <w:p w14:paraId="6716631A" w14:textId="25AE7D39" w:rsidR="009436AF" w:rsidRDefault="009436AF" w:rsidP="009436AF">
      <w:r>
        <w:lastRenderedPageBreak/>
        <w:t>With one exception, a majority of respondents consider all of these activities at least moderately risky. However, the size of the majority varied considerably, ranging from 90% to 52%. Respondents were most likely to rate regular use of cigarettes and e-cigarettes containing nicotine as risky. Fully 90% rated regular use of cigarettes as at least moderately risky while 82% felt that way about regular use of e-cigarettes containing nicotine. That said, regular use of cigarettes was much more likely to be seen as a ‘great’ risk than regular use of e-cigarettes containing nicotine (76% vs. 46%).</w:t>
      </w:r>
    </w:p>
    <w:p w14:paraId="60E4D0F5" w14:textId="77777777" w:rsidR="009436AF" w:rsidRDefault="009436AF" w:rsidP="009436AF"/>
    <w:p w14:paraId="45313227" w14:textId="71806294" w:rsidR="009436AF" w:rsidRDefault="009436AF" w:rsidP="009436AF">
      <w:r>
        <w:t>Nearly three-quarters of respondents (74%) consider occasional use of cigarettes as at least somewhat risky</w:t>
      </w:r>
      <w:r w:rsidRPr="007A14E6">
        <w:t xml:space="preserve"> </w:t>
      </w:r>
      <w:r>
        <w:t>while close to two-thirds (63%) felt that way about occasional use of e-cigarettes containing nicotine. Here again, occasional use of cigarettes was more likely to be seen as posing a ‘great’ risk than occasional use of e-cigarettes containing nicotine (28% vs. 19%).</w:t>
      </w:r>
    </w:p>
    <w:p w14:paraId="0B5DD245" w14:textId="77777777" w:rsidR="009436AF" w:rsidRDefault="009436AF" w:rsidP="009436AF"/>
    <w:p w14:paraId="29585B36" w14:textId="77777777" w:rsidR="009436AF" w:rsidRDefault="009436AF" w:rsidP="009436AF">
      <w:r>
        <w:t xml:space="preserve">Just over half (52%) rated using nicotine-free e-cigarettes on a regular basis as risky, though they were much more likely to rate this as a moderate risk (36%) than a great risk (16%). </w:t>
      </w:r>
    </w:p>
    <w:p w14:paraId="3DAFFEA9" w14:textId="77777777" w:rsidR="009436AF" w:rsidRDefault="009436AF" w:rsidP="009436AF"/>
    <w:p w14:paraId="23C95D48" w14:textId="37B82A1F" w:rsidR="009436AF" w:rsidRDefault="009436AF" w:rsidP="009436AF">
      <w:r>
        <w:t>Occasional use of nicotine-free e-cigarettes was the only activity which a majority viewed as posing no more than a slight risk (59%). That said, just over one-third (35%) rated this as at least moderately risky.</w:t>
      </w:r>
    </w:p>
    <w:p w14:paraId="7F0C5C5C" w14:textId="77777777" w:rsidR="009436AF" w:rsidRDefault="009436AF" w:rsidP="009436AF"/>
    <w:p w14:paraId="2B1F70CE" w14:textId="397356C2" w:rsidR="003B4BCC" w:rsidRPr="003B4BCC" w:rsidRDefault="003B4BCC" w:rsidP="0015319A">
      <w:pPr>
        <w:pStyle w:val="Caption"/>
        <w:keepNext/>
      </w:pPr>
      <w:bookmarkStart w:id="62" w:name="_Toc481142959"/>
      <w:r w:rsidRPr="003B4BCC">
        <w:t xml:space="preserve">Figure </w:t>
      </w:r>
      <w:fldSimple w:instr=" SEQ Figure \* ARABIC ">
        <w:r w:rsidR="002A1706">
          <w:rPr>
            <w:noProof/>
          </w:rPr>
          <w:t>34</w:t>
        </w:r>
      </w:fldSimple>
      <w:r w:rsidRPr="003B4BCC">
        <w:t>: Perceived Risks</w:t>
      </w:r>
      <w:r w:rsidR="0015319A">
        <w:t xml:space="preserve"> of Smoking and Vaping</w:t>
      </w:r>
      <w:bookmarkEnd w:id="62"/>
    </w:p>
    <w:p w14:paraId="18402106" w14:textId="0B588BEC" w:rsidR="009436AF" w:rsidRDefault="00905433" w:rsidP="009436AF">
      <w:r w:rsidRPr="00905433">
        <w:rPr>
          <w:noProof/>
          <w:lang w:eastAsia="en-CA"/>
        </w:rPr>
        <w:drawing>
          <wp:inline distT="0" distB="0" distL="0" distR="0" wp14:anchorId="5EFC8CB0" wp14:editId="44C43A71">
            <wp:extent cx="5577840" cy="3137535"/>
            <wp:effectExtent l="0" t="0" r="381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7840" cy="3137535"/>
                    </a:xfrm>
                    <a:prstGeom prst="rect">
                      <a:avLst/>
                    </a:prstGeom>
                  </pic:spPr>
                </pic:pic>
              </a:graphicData>
            </a:graphic>
          </wp:inline>
        </w:drawing>
      </w:r>
    </w:p>
    <w:p w14:paraId="6B87C2BD"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Base: n=1,509; all surveyed respondents</w:t>
      </w:r>
    </w:p>
    <w:p w14:paraId="49667A4E" w14:textId="7CE11D7C" w:rsidR="003B4BCC" w:rsidRPr="0059431D"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Q37. How much do you think people risk harming themselves when they do each of the following activities?</w:t>
      </w:r>
    </w:p>
    <w:p w14:paraId="2CEAC231" w14:textId="39DA6A02" w:rsidR="003B4BCC" w:rsidRDefault="003B4BCC" w:rsidP="00A62637"/>
    <w:p w14:paraId="1ADA38FC" w14:textId="6CBD6957" w:rsidR="00A62637" w:rsidRDefault="008B0217" w:rsidP="00A62637">
      <w:r>
        <w:t>Figure 35</w:t>
      </w:r>
      <w:r w:rsidR="009232B6" w:rsidRPr="009232B6">
        <w:t xml:space="preserve"> displays the results by e-cigarette use. </w:t>
      </w:r>
      <w:r w:rsidR="00EF2F50">
        <w:t>A</w:t>
      </w:r>
      <w:r w:rsidR="00EF2F50" w:rsidRPr="009232B6">
        <w:t>part from using nicotine-free e-cigarettes once in a while</w:t>
      </w:r>
      <w:r w:rsidR="00EF2F50">
        <w:t>,</w:t>
      </w:r>
      <w:r w:rsidR="00EF2F50" w:rsidRPr="009232B6">
        <w:t xml:space="preserve"> </w:t>
      </w:r>
      <w:r w:rsidR="00EF2F50">
        <w:t>n</w:t>
      </w:r>
      <w:r w:rsidR="00A62637" w:rsidRPr="009232B6">
        <w:t>on-users were more likely</w:t>
      </w:r>
      <w:r w:rsidR="00EF2F50" w:rsidRPr="00EF2F50">
        <w:t xml:space="preserve"> </w:t>
      </w:r>
      <w:r w:rsidR="00EF2F50" w:rsidRPr="009232B6">
        <w:t>than e-cigarette users</w:t>
      </w:r>
      <w:r w:rsidR="00A62637" w:rsidRPr="009232B6">
        <w:t xml:space="preserve"> to perceive every risk as a </w:t>
      </w:r>
      <w:r w:rsidR="00A62637" w:rsidRPr="009232B6">
        <w:rPr>
          <w:i/>
        </w:rPr>
        <w:t xml:space="preserve">great </w:t>
      </w:r>
      <w:r w:rsidR="00A62637" w:rsidRPr="009232B6">
        <w:t>risk.</w:t>
      </w:r>
      <w:r w:rsidR="00A62637">
        <w:t xml:space="preserve"> </w:t>
      </w:r>
      <w:r w:rsidR="009232B6">
        <w:t xml:space="preserve">Among e-cigarette users, occasional users were more likely to view all the risks as moderate as opposed to great. </w:t>
      </w:r>
    </w:p>
    <w:p w14:paraId="3E1E7F75" w14:textId="19628BFA" w:rsidR="003B4BCC" w:rsidRDefault="003B4BCC" w:rsidP="0015319A">
      <w:pPr>
        <w:pStyle w:val="Caption"/>
        <w:keepNext/>
      </w:pPr>
      <w:bookmarkStart w:id="63" w:name="_Toc481142960"/>
      <w:r w:rsidRPr="003B4BCC">
        <w:lastRenderedPageBreak/>
        <w:t xml:space="preserve">Figure </w:t>
      </w:r>
      <w:fldSimple w:instr=" SEQ Figure \* ARABIC ">
        <w:r w:rsidR="002A1706">
          <w:rPr>
            <w:noProof/>
          </w:rPr>
          <w:t>35</w:t>
        </w:r>
      </w:fldSimple>
      <w:r w:rsidRPr="003B4BCC">
        <w:t>: E-Cigarette Status</w:t>
      </w:r>
      <w:r w:rsidR="00611910">
        <w:t xml:space="preserve"> and Perceived Risks</w:t>
      </w:r>
      <w:bookmarkEnd w:id="63"/>
    </w:p>
    <w:p w14:paraId="29736412" w14:textId="77777777" w:rsidR="0015319A" w:rsidRPr="0015319A" w:rsidRDefault="0015319A" w:rsidP="0015319A"/>
    <w:tbl>
      <w:tblPr>
        <w:tblW w:w="8995" w:type="dxa"/>
        <w:jc w:val="center"/>
        <w:tblLook w:val="04A0" w:firstRow="1" w:lastRow="0" w:firstColumn="1" w:lastColumn="0" w:noHBand="0" w:noVBand="1"/>
      </w:tblPr>
      <w:tblGrid>
        <w:gridCol w:w="2250"/>
        <w:gridCol w:w="720"/>
        <w:gridCol w:w="705"/>
        <w:gridCol w:w="1034"/>
        <w:gridCol w:w="721"/>
        <w:gridCol w:w="870"/>
        <w:gridCol w:w="805"/>
        <w:gridCol w:w="1031"/>
        <w:gridCol w:w="859"/>
      </w:tblGrid>
      <w:tr w:rsidR="00A62637" w:rsidRPr="00A62637" w14:paraId="1AD56F3A" w14:textId="77777777" w:rsidTr="009232B6">
        <w:trPr>
          <w:trHeight w:val="251"/>
          <w:jc w:val="center"/>
        </w:trPr>
        <w:tc>
          <w:tcPr>
            <w:tcW w:w="899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5BC4B" w14:textId="77777777" w:rsidR="00A62637" w:rsidRPr="009232B6" w:rsidRDefault="00A62637" w:rsidP="003523B6">
            <w:pPr>
              <w:jc w:val="center"/>
              <w:rPr>
                <w:rFonts w:asciiTheme="minorHAnsi" w:hAnsiTheme="minorHAnsi" w:cstheme="minorHAnsi"/>
                <w:b/>
                <w:color w:val="000000"/>
                <w:sz w:val="20"/>
                <w:szCs w:val="20"/>
                <w:lang w:val="en-US"/>
              </w:rPr>
            </w:pPr>
            <w:r w:rsidRPr="009232B6">
              <w:rPr>
                <w:rFonts w:asciiTheme="minorHAnsi" w:hAnsiTheme="minorHAnsi" w:cstheme="minorHAnsi"/>
                <w:b/>
                <w:color w:val="000000"/>
                <w:sz w:val="24"/>
                <w:szCs w:val="20"/>
                <w:lang w:val="en-US"/>
              </w:rPr>
              <w:t>E-Cigarette Status</w:t>
            </w:r>
          </w:p>
        </w:tc>
      </w:tr>
      <w:tr w:rsidR="00A62637" w:rsidRPr="00A62637" w14:paraId="163CA7A4" w14:textId="77777777" w:rsidTr="009232B6">
        <w:trPr>
          <w:trHeight w:val="298"/>
          <w:jc w:val="center"/>
        </w:trPr>
        <w:tc>
          <w:tcPr>
            <w:tcW w:w="22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918BFCB" w14:textId="77777777" w:rsidR="00A62637" w:rsidRPr="00A62637" w:rsidRDefault="00A62637" w:rsidP="003523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 </w:t>
            </w:r>
          </w:p>
        </w:tc>
        <w:tc>
          <w:tcPr>
            <w:tcW w:w="3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82794F" w14:textId="77777777" w:rsidR="00A62637" w:rsidRPr="00A62637" w:rsidRDefault="00A62637" w:rsidP="003523B6">
            <w:pPr>
              <w:jc w:val="center"/>
              <w:rPr>
                <w:rFonts w:asciiTheme="minorHAnsi" w:hAnsiTheme="minorHAnsi" w:cstheme="minorHAnsi"/>
                <w:b/>
                <w:color w:val="000000"/>
                <w:sz w:val="20"/>
                <w:szCs w:val="20"/>
                <w:lang w:val="en-US"/>
              </w:rPr>
            </w:pPr>
            <w:r w:rsidRPr="00A62637">
              <w:rPr>
                <w:rFonts w:asciiTheme="minorHAnsi" w:hAnsiTheme="minorHAnsi" w:cstheme="minorHAnsi"/>
                <w:b/>
                <w:color w:val="000000"/>
                <w:sz w:val="20"/>
                <w:szCs w:val="20"/>
                <w:lang w:val="en-US"/>
              </w:rPr>
              <w:t>User</w:t>
            </w:r>
          </w:p>
        </w:tc>
        <w:tc>
          <w:tcPr>
            <w:tcW w:w="356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97485C5" w14:textId="77777777" w:rsidR="00A62637" w:rsidRPr="00A62637" w:rsidRDefault="00A62637" w:rsidP="003523B6">
            <w:pPr>
              <w:jc w:val="center"/>
              <w:rPr>
                <w:rFonts w:asciiTheme="minorHAnsi" w:hAnsiTheme="minorHAnsi" w:cstheme="minorHAnsi"/>
                <w:b/>
                <w:color w:val="000000"/>
                <w:sz w:val="20"/>
                <w:szCs w:val="20"/>
                <w:lang w:val="en-US"/>
              </w:rPr>
            </w:pPr>
            <w:r w:rsidRPr="00A62637">
              <w:rPr>
                <w:rFonts w:asciiTheme="minorHAnsi" w:hAnsiTheme="minorHAnsi" w:cstheme="minorHAnsi"/>
                <w:b/>
                <w:color w:val="000000"/>
                <w:sz w:val="20"/>
                <w:szCs w:val="20"/>
                <w:lang w:val="en-US"/>
              </w:rPr>
              <w:t>Non-User</w:t>
            </w:r>
          </w:p>
        </w:tc>
      </w:tr>
      <w:tr w:rsidR="00A62637" w:rsidRPr="00A62637" w14:paraId="41559F7A" w14:textId="77777777" w:rsidTr="007D24DC">
        <w:trPr>
          <w:trHeight w:val="596"/>
          <w:jc w:val="center"/>
        </w:trPr>
        <w:tc>
          <w:tcPr>
            <w:tcW w:w="2250" w:type="dxa"/>
            <w:vMerge/>
            <w:tcBorders>
              <w:top w:val="nil"/>
              <w:left w:val="single" w:sz="4" w:space="0" w:color="auto"/>
              <w:bottom w:val="single" w:sz="4" w:space="0" w:color="000000"/>
              <w:right w:val="single" w:sz="4" w:space="0" w:color="auto"/>
            </w:tcBorders>
            <w:vAlign w:val="center"/>
            <w:hideMark/>
          </w:tcPr>
          <w:p w14:paraId="2FF80696" w14:textId="77777777" w:rsidR="00A62637" w:rsidRPr="00A62637" w:rsidRDefault="00A62637" w:rsidP="003523B6">
            <w:pPr>
              <w:jc w:val="left"/>
              <w:rPr>
                <w:rFonts w:asciiTheme="minorHAnsi" w:hAnsiTheme="minorHAnsi" w:cstheme="minorHAnsi"/>
                <w:color w:val="000000"/>
                <w:sz w:val="20"/>
                <w:szCs w:val="20"/>
                <w:lang w:val="en-US"/>
              </w:rPr>
            </w:pPr>
          </w:p>
        </w:tc>
        <w:tc>
          <w:tcPr>
            <w:tcW w:w="720" w:type="dxa"/>
            <w:tcBorders>
              <w:top w:val="nil"/>
              <w:left w:val="nil"/>
              <w:bottom w:val="single" w:sz="4" w:space="0" w:color="auto"/>
              <w:right w:val="single" w:sz="4" w:space="0" w:color="auto"/>
            </w:tcBorders>
            <w:shd w:val="clear" w:color="auto" w:fill="F2F2F2" w:themeFill="background1" w:themeFillShade="F2"/>
            <w:vAlign w:val="center"/>
            <w:hideMark/>
          </w:tcPr>
          <w:p w14:paraId="59217152" w14:textId="77777777" w:rsidR="00A62637" w:rsidRPr="007D24DC" w:rsidRDefault="00A62637" w:rsidP="003523B6">
            <w:pPr>
              <w:jc w:val="center"/>
              <w:rPr>
                <w:rFonts w:asciiTheme="minorHAnsi" w:hAnsiTheme="minorHAnsi" w:cstheme="minorHAnsi"/>
                <w:b/>
                <w:color w:val="000000"/>
                <w:sz w:val="18"/>
                <w:szCs w:val="20"/>
                <w:lang w:val="en-US"/>
              </w:rPr>
            </w:pPr>
            <w:r w:rsidRPr="007D24DC">
              <w:rPr>
                <w:rFonts w:asciiTheme="minorHAnsi" w:hAnsiTheme="minorHAnsi" w:cstheme="minorHAnsi"/>
                <w:b/>
                <w:color w:val="000000"/>
                <w:sz w:val="18"/>
                <w:szCs w:val="20"/>
                <w:lang w:val="en-US"/>
              </w:rPr>
              <w:t>No Risk</w:t>
            </w:r>
          </w:p>
        </w:tc>
        <w:tc>
          <w:tcPr>
            <w:tcW w:w="705" w:type="dxa"/>
            <w:tcBorders>
              <w:top w:val="nil"/>
              <w:left w:val="nil"/>
              <w:bottom w:val="single" w:sz="4" w:space="0" w:color="auto"/>
              <w:right w:val="single" w:sz="4" w:space="0" w:color="auto"/>
            </w:tcBorders>
            <w:shd w:val="clear" w:color="auto" w:fill="auto"/>
            <w:vAlign w:val="center"/>
            <w:hideMark/>
          </w:tcPr>
          <w:p w14:paraId="730545E8" w14:textId="77777777" w:rsidR="00A62637" w:rsidRPr="007D24DC" w:rsidRDefault="00A62637" w:rsidP="003523B6">
            <w:pPr>
              <w:jc w:val="center"/>
              <w:rPr>
                <w:rFonts w:asciiTheme="minorHAnsi" w:hAnsiTheme="minorHAnsi" w:cstheme="minorHAnsi"/>
                <w:b/>
                <w:color w:val="000000"/>
                <w:sz w:val="18"/>
                <w:szCs w:val="20"/>
                <w:lang w:val="en-US"/>
              </w:rPr>
            </w:pPr>
            <w:r w:rsidRPr="007D24DC">
              <w:rPr>
                <w:rFonts w:asciiTheme="minorHAnsi" w:hAnsiTheme="minorHAnsi" w:cstheme="minorHAnsi"/>
                <w:b/>
                <w:color w:val="000000"/>
                <w:sz w:val="18"/>
                <w:szCs w:val="20"/>
                <w:lang w:val="en-US"/>
              </w:rPr>
              <w:t>Slight Risk</w:t>
            </w:r>
          </w:p>
        </w:tc>
        <w:tc>
          <w:tcPr>
            <w:tcW w:w="1034" w:type="dxa"/>
            <w:tcBorders>
              <w:top w:val="nil"/>
              <w:left w:val="nil"/>
              <w:bottom w:val="single" w:sz="4" w:space="0" w:color="auto"/>
              <w:right w:val="single" w:sz="4" w:space="0" w:color="auto"/>
            </w:tcBorders>
            <w:shd w:val="clear" w:color="auto" w:fill="F2F2F2" w:themeFill="background1" w:themeFillShade="F2"/>
            <w:vAlign w:val="center"/>
            <w:hideMark/>
          </w:tcPr>
          <w:p w14:paraId="2C57BD6F" w14:textId="77777777" w:rsidR="00A62637" w:rsidRPr="007D24DC" w:rsidRDefault="00A62637" w:rsidP="003523B6">
            <w:pPr>
              <w:jc w:val="center"/>
              <w:rPr>
                <w:rFonts w:asciiTheme="minorHAnsi" w:hAnsiTheme="minorHAnsi" w:cstheme="minorHAnsi"/>
                <w:b/>
                <w:color w:val="000000"/>
                <w:sz w:val="18"/>
                <w:szCs w:val="20"/>
                <w:lang w:val="en-US"/>
              </w:rPr>
            </w:pPr>
            <w:r w:rsidRPr="007D24DC">
              <w:rPr>
                <w:rFonts w:asciiTheme="minorHAnsi" w:hAnsiTheme="minorHAnsi" w:cstheme="minorHAnsi"/>
                <w:b/>
                <w:color w:val="000000"/>
                <w:sz w:val="18"/>
                <w:szCs w:val="20"/>
                <w:lang w:val="en-US"/>
              </w:rPr>
              <w:t>Moderate Risk</w:t>
            </w:r>
          </w:p>
        </w:tc>
        <w:tc>
          <w:tcPr>
            <w:tcW w:w="721" w:type="dxa"/>
            <w:tcBorders>
              <w:top w:val="nil"/>
              <w:left w:val="nil"/>
              <w:bottom w:val="single" w:sz="4" w:space="0" w:color="auto"/>
              <w:right w:val="single" w:sz="4" w:space="0" w:color="auto"/>
            </w:tcBorders>
            <w:shd w:val="clear" w:color="auto" w:fill="auto"/>
            <w:vAlign w:val="center"/>
            <w:hideMark/>
          </w:tcPr>
          <w:p w14:paraId="3D0B1162" w14:textId="77777777" w:rsidR="00A62637" w:rsidRPr="007D24DC" w:rsidRDefault="00A62637" w:rsidP="003523B6">
            <w:pPr>
              <w:jc w:val="center"/>
              <w:rPr>
                <w:rFonts w:asciiTheme="minorHAnsi" w:hAnsiTheme="minorHAnsi" w:cstheme="minorHAnsi"/>
                <w:b/>
                <w:color w:val="000000"/>
                <w:sz w:val="18"/>
                <w:szCs w:val="20"/>
                <w:lang w:val="en-US"/>
              </w:rPr>
            </w:pPr>
            <w:r w:rsidRPr="007D24DC">
              <w:rPr>
                <w:rFonts w:asciiTheme="minorHAnsi" w:hAnsiTheme="minorHAnsi" w:cstheme="minorHAnsi"/>
                <w:b/>
                <w:color w:val="000000"/>
                <w:sz w:val="18"/>
                <w:szCs w:val="20"/>
                <w:lang w:val="en-US"/>
              </w:rPr>
              <w:t>Great Risk</w:t>
            </w:r>
          </w:p>
        </w:tc>
        <w:tc>
          <w:tcPr>
            <w:tcW w:w="870" w:type="dxa"/>
            <w:tcBorders>
              <w:top w:val="nil"/>
              <w:left w:val="nil"/>
              <w:bottom w:val="single" w:sz="4" w:space="0" w:color="auto"/>
              <w:right w:val="single" w:sz="4" w:space="0" w:color="auto"/>
            </w:tcBorders>
            <w:shd w:val="clear" w:color="auto" w:fill="F2F2F2" w:themeFill="background1" w:themeFillShade="F2"/>
            <w:vAlign w:val="center"/>
            <w:hideMark/>
          </w:tcPr>
          <w:p w14:paraId="6CA6B012" w14:textId="77777777" w:rsidR="00A62637" w:rsidRPr="007D24DC" w:rsidRDefault="00A62637" w:rsidP="003523B6">
            <w:pPr>
              <w:jc w:val="center"/>
              <w:rPr>
                <w:rFonts w:asciiTheme="minorHAnsi" w:hAnsiTheme="minorHAnsi" w:cstheme="minorHAnsi"/>
                <w:b/>
                <w:color w:val="000000"/>
                <w:sz w:val="18"/>
                <w:szCs w:val="20"/>
                <w:lang w:val="en-US"/>
              </w:rPr>
            </w:pPr>
            <w:r w:rsidRPr="007D24DC">
              <w:rPr>
                <w:rFonts w:asciiTheme="minorHAnsi" w:hAnsiTheme="minorHAnsi" w:cstheme="minorHAnsi"/>
                <w:b/>
                <w:color w:val="000000"/>
                <w:sz w:val="18"/>
                <w:szCs w:val="20"/>
                <w:lang w:val="en-US"/>
              </w:rPr>
              <w:t>No Risk</w:t>
            </w:r>
          </w:p>
        </w:tc>
        <w:tc>
          <w:tcPr>
            <w:tcW w:w="805" w:type="dxa"/>
            <w:tcBorders>
              <w:top w:val="nil"/>
              <w:left w:val="nil"/>
              <w:bottom w:val="single" w:sz="4" w:space="0" w:color="auto"/>
              <w:right w:val="single" w:sz="4" w:space="0" w:color="auto"/>
            </w:tcBorders>
            <w:shd w:val="clear" w:color="auto" w:fill="auto"/>
            <w:vAlign w:val="center"/>
            <w:hideMark/>
          </w:tcPr>
          <w:p w14:paraId="51BD89B7" w14:textId="77777777" w:rsidR="00A62637" w:rsidRPr="007D24DC" w:rsidRDefault="00A62637" w:rsidP="003523B6">
            <w:pPr>
              <w:jc w:val="center"/>
              <w:rPr>
                <w:rFonts w:asciiTheme="minorHAnsi" w:hAnsiTheme="minorHAnsi" w:cstheme="minorHAnsi"/>
                <w:b/>
                <w:color w:val="000000"/>
                <w:sz w:val="18"/>
                <w:szCs w:val="20"/>
                <w:lang w:val="en-US"/>
              </w:rPr>
            </w:pPr>
            <w:r w:rsidRPr="007D24DC">
              <w:rPr>
                <w:rFonts w:asciiTheme="minorHAnsi" w:hAnsiTheme="minorHAnsi" w:cstheme="minorHAnsi"/>
                <w:b/>
                <w:color w:val="000000"/>
                <w:sz w:val="18"/>
                <w:szCs w:val="20"/>
                <w:lang w:val="en-US"/>
              </w:rPr>
              <w:t>Slight Risk</w:t>
            </w:r>
          </w:p>
        </w:tc>
        <w:tc>
          <w:tcPr>
            <w:tcW w:w="1031" w:type="dxa"/>
            <w:tcBorders>
              <w:top w:val="nil"/>
              <w:left w:val="nil"/>
              <w:bottom w:val="single" w:sz="4" w:space="0" w:color="auto"/>
              <w:right w:val="single" w:sz="4" w:space="0" w:color="auto"/>
            </w:tcBorders>
            <w:shd w:val="clear" w:color="auto" w:fill="F2F2F2" w:themeFill="background1" w:themeFillShade="F2"/>
            <w:vAlign w:val="center"/>
            <w:hideMark/>
          </w:tcPr>
          <w:p w14:paraId="6F590FF6" w14:textId="77777777" w:rsidR="00A62637" w:rsidRPr="007D24DC" w:rsidRDefault="00A62637" w:rsidP="003523B6">
            <w:pPr>
              <w:jc w:val="center"/>
              <w:rPr>
                <w:rFonts w:asciiTheme="minorHAnsi" w:hAnsiTheme="minorHAnsi" w:cstheme="minorHAnsi"/>
                <w:b/>
                <w:color w:val="000000"/>
                <w:sz w:val="18"/>
                <w:szCs w:val="20"/>
                <w:lang w:val="en-US"/>
              </w:rPr>
            </w:pPr>
            <w:r w:rsidRPr="007D24DC">
              <w:rPr>
                <w:rFonts w:asciiTheme="minorHAnsi" w:hAnsiTheme="minorHAnsi" w:cstheme="minorHAnsi"/>
                <w:b/>
                <w:color w:val="000000"/>
                <w:sz w:val="18"/>
                <w:szCs w:val="20"/>
                <w:lang w:val="en-US"/>
              </w:rPr>
              <w:t>Moderate Risk</w:t>
            </w:r>
          </w:p>
        </w:tc>
        <w:tc>
          <w:tcPr>
            <w:tcW w:w="859" w:type="dxa"/>
            <w:tcBorders>
              <w:top w:val="nil"/>
              <w:left w:val="nil"/>
              <w:bottom w:val="single" w:sz="4" w:space="0" w:color="auto"/>
              <w:right w:val="single" w:sz="4" w:space="0" w:color="auto"/>
            </w:tcBorders>
            <w:shd w:val="clear" w:color="auto" w:fill="auto"/>
            <w:vAlign w:val="center"/>
            <w:hideMark/>
          </w:tcPr>
          <w:p w14:paraId="46C65271" w14:textId="77777777" w:rsidR="00A62637" w:rsidRPr="007D24DC" w:rsidRDefault="00A62637" w:rsidP="003523B6">
            <w:pPr>
              <w:jc w:val="center"/>
              <w:rPr>
                <w:rFonts w:asciiTheme="minorHAnsi" w:hAnsiTheme="minorHAnsi" w:cstheme="minorHAnsi"/>
                <w:b/>
                <w:color w:val="000000"/>
                <w:sz w:val="18"/>
                <w:szCs w:val="20"/>
                <w:lang w:val="en-US"/>
              </w:rPr>
            </w:pPr>
            <w:r w:rsidRPr="007D24DC">
              <w:rPr>
                <w:rFonts w:asciiTheme="minorHAnsi" w:hAnsiTheme="minorHAnsi" w:cstheme="minorHAnsi"/>
                <w:b/>
                <w:color w:val="000000"/>
                <w:sz w:val="18"/>
                <w:szCs w:val="20"/>
                <w:lang w:val="en-US"/>
              </w:rPr>
              <w:t>Great Risk</w:t>
            </w:r>
          </w:p>
        </w:tc>
      </w:tr>
      <w:tr w:rsidR="00A62637" w:rsidRPr="00A62637" w14:paraId="60CB5E53" w14:textId="77777777" w:rsidTr="007D24DC">
        <w:trPr>
          <w:trHeight w:val="298"/>
          <w:jc w:val="center"/>
        </w:trPr>
        <w:tc>
          <w:tcPr>
            <w:tcW w:w="2250" w:type="dxa"/>
            <w:tcBorders>
              <w:top w:val="nil"/>
              <w:left w:val="single" w:sz="4" w:space="0" w:color="auto"/>
              <w:bottom w:val="single" w:sz="4" w:space="0" w:color="auto"/>
              <w:right w:val="single" w:sz="4" w:space="0" w:color="auto"/>
            </w:tcBorders>
            <w:shd w:val="clear" w:color="auto" w:fill="auto"/>
            <w:vAlign w:val="bottom"/>
            <w:hideMark/>
          </w:tcPr>
          <w:p w14:paraId="0CD3F0C7" w14:textId="77777777" w:rsidR="00A62637" w:rsidRPr="007D24DC" w:rsidRDefault="00A62637" w:rsidP="003523B6">
            <w:pPr>
              <w:jc w:val="left"/>
              <w:rPr>
                <w:rFonts w:asciiTheme="minorHAnsi" w:hAnsiTheme="minorHAnsi" w:cstheme="minorHAnsi"/>
                <w:color w:val="000000"/>
                <w:sz w:val="18"/>
                <w:szCs w:val="20"/>
                <w:lang w:val="en-US"/>
              </w:rPr>
            </w:pPr>
            <w:r w:rsidRPr="007D24DC">
              <w:rPr>
                <w:rFonts w:asciiTheme="minorHAnsi" w:hAnsiTheme="minorHAnsi" w:cstheme="minorHAnsi"/>
                <w:color w:val="000000"/>
                <w:sz w:val="18"/>
                <w:szCs w:val="20"/>
                <w:lang w:val="en-US"/>
              </w:rPr>
              <w:t>Use cigarettes regularly</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39C8B386"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3%</w:t>
            </w:r>
          </w:p>
        </w:tc>
        <w:tc>
          <w:tcPr>
            <w:tcW w:w="705" w:type="dxa"/>
            <w:tcBorders>
              <w:top w:val="nil"/>
              <w:left w:val="nil"/>
              <w:bottom w:val="single" w:sz="4" w:space="0" w:color="auto"/>
              <w:right w:val="single" w:sz="4" w:space="0" w:color="auto"/>
            </w:tcBorders>
            <w:shd w:val="clear" w:color="auto" w:fill="auto"/>
            <w:noWrap/>
            <w:vAlign w:val="bottom"/>
            <w:hideMark/>
          </w:tcPr>
          <w:p w14:paraId="639BDC1E"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7%</w:t>
            </w:r>
          </w:p>
        </w:tc>
        <w:tc>
          <w:tcPr>
            <w:tcW w:w="1034" w:type="dxa"/>
            <w:tcBorders>
              <w:top w:val="nil"/>
              <w:left w:val="nil"/>
              <w:bottom w:val="single" w:sz="4" w:space="0" w:color="auto"/>
              <w:right w:val="single" w:sz="4" w:space="0" w:color="auto"/>
            </w:tcBorders>
            <w:shd w:val="clear" w:color="auto" w:fill="F2F2F2" w:themeFill="background1" w:themeFillShade="F2"/>
            <w:noWrap/>
            <w:vAlign w:val="bottom"/>
            <w:hideMark/>
          </w:tcPr>
          <w:p w14:paraId="6D584CD4"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20%</w:t>
            </w:r>
          </w:p>
        </w:tc>
        <w:tc>
          <w:tcPr>
            <w:tcW w:w="721" w:type="dxa"/>
            <w:tcBorders>
              <w:top w:val="nil"/>
              <w:left w:val="nil"/>
              <w:bottom w:val="single" w:sz="4" w:space="0" w:color="auto"/>
              <w:right w:val="single" w:sz="4" w:space="0" w:color="auto"/>
            </w:tcBorders>
            <w:shd w:val="clear" w:color="auto" w:fill="auto"/>
            <w:noWrap/>
            <w:vAlign w:val="bottom"/>
            <w:hideMark/>
          </w:tcPr>
          <w:p w14:paraId="6F884A5D"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67%</w:t>
            </w:r>
          </w:p>
        </w:tc>
        <w:tc>
          <w:tcPr>
            <w:tcW w:w="870" w:type="dxa"/>
            <w:tcBorders>
              <w:top w:val="nil"/>
              <w:left w:val="nil"/>
              <w:bottom w:val="single" w:sz="4" w:space="0" w:color="auto"/>
              <w:right w:val="single" w:sz="4" w:space="0" w:color="auto"/>
            </w:tcBorders>
            <w:shd w:val="clear" w:color="auto" w:fill="F2F2F2" w:themeFill="background1" w:themeFillShade="F2"/>
            <w:noWrap/>
            <w:vAlign w:val="bottom"/>
            <w:hideMark/>
          </w:tcPr>
          <w:p w14:paraId="5A99BA9C"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1%</w:t>
            </w:r>
          </w:p>
        </w:tc>
        <w:tc>
          <w:tcPr>
            <w:tcW w:w="805" w:type="dxa"/>
            <w:tcBorders>
              <w:top w:val="nil"/>
              <w:left w:val="nil"/>
              <w:bottom w:val="single" w:sz="4" w:space="0" w:color="auto"/>
              <w:right w:val="single" w:sz="4" w:space="0" w:color="auto"/>
            </w:tcBorders>
            <w:shd w:val="clear" w:color="auto" w:fill="auto"/>
            <w:noWrap/>
            <w:vAlign w:val="bottom"/>
            <w:hideMark/>
          </w:tcPr>
          <w:p w14:paraId="5698D101"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3%</w:t>
            </w:r>
          </w:p>
        </w:tc>
        <w:tc>
          <w:tcPr>
            <w:tcW w:w="1031" w:type="dxa"/>
            <w:tcBorders>
              <w:top w:val="nil"/>
              <w:left w:val="nil"/>
              <w:bottom w:val="single" w:sz="4" w:space="0" w:color="auto"/>
              <w:right w:val="single" w:sz="4" w:space="0" w:color="auto"/>
            </w:tcBorders>
            <w:shd w:val="clear" w:color="auto" w:fill="F2F2F2" w:themeFill="background1" w:themeFillShade="F2"/>
            <w:noWrap/>
            <w:vAlign w:val="bottom"/>
            <w:hideMark/>
          </w:tcPr>
          <w:p w14:paraId="3F970781"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9%</w:t>
            </w:r>
          </w:p>
        </w:tc>
        <w:tc>
          <w:tcPr>
            <w:tcW w:w="859" w:type="dxa"/>
            <w:tcBorders>
              <w:top w:val="nil"/>
              <w:left w:val="nil"/>
              <w:bottom w:val="single" w:sz="4" w:space="0" w:color="auto"/>
              <w:right w:val="single" w:sz="4" w:space="0" w:color="auto"/>
            </w:tcBorders>
            <w:shd w:val="clear" w:color="auto" w:fill="auto"/>
            <w:noWrap/>
            <w:vAlign w:val="bottom"/>
            <w:hideMark/>
          </w:tcPr>
          <w:p w14:paraId="2007A82C"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85%</w:t>
            </w:r>
          </w:p>
        </w:tc>
      </w:tr>
      <w:tr w:rsidR="00A62637" w:rsidRPr="00A62637" w14:paraId="4ADCBADD" w14:textId="77777777" w:rsidTr="007D24DC">
        <w:trPr>
          <w:trHeight w:val="368"/>
          <w:jc w:val="center"/>
        </w:trPr>
        <w:tc>
          <w:tcPr>
            <w:tcW w:w="2250" w:type="dxa"/>
            <w:tcBorders>
              <w:top w:val="nil"/>
              <w:left w:val="single" w:sz="4" w:space="0" w:color="auto"/>
              <w:bottom w:val="single" w:sz="4" w:space="0" w:color="auto"/>
              <w:right w:val="single" w:sz="4" w:space="0" w:color="auto"/>
            </w:tcBorders>
            <w:shd w:val="clear" w:color="auto" w:fill="auto"/>
            <w:vAlign w:val="bottom"/>
            <w:hideMark/>
          </w:tcPr>
          <w:p w14:paraId="74EE74C9" w14:textId="77777777" w:rsidR="00A62637" w:rsidRPr="007D24DC" w:rsidRDefault="00A62637" w:rsidP="003523B6">
            <w:pPr>
              <w:jc w:val="left"/>
              <w:rPr>
                <w:rFonts w:asciiTheme="minorHAnsi" w:hAnsiTheme="minorHAnsi" w:cstheme="minorHAnsi"/>
                <w:color w:val="000000"/>
                <w:sz w:val="18"/>
                <w:szCs w:val="20"/>
                <w:lang w:val="en-US"/>
              </w:rPr>
            </w:pPr>
            <w:r w:rsidRPr="007D24DC">
              <w:rPr>
                <w:rFonts w:asciiTheme="minorHAnsi" w:hAnsiTheme="minorHAnsi" w:cstheme="minorHAnsi"/>
                <w:color w:val="000000"/>
                <w:sz w:val="18"/>
                <w:szCs w:val="20"/>
                <w:lang w:val="en-US"/>
              </w:rPr>
              <w:t>Use an e-cigarette containing nicotine regularly</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7B032CAA"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3%</w:t>
            </w:r>
          </w:p>
        </w:tc>
        <w:tc>
          <w:tcPr>
            <w:tcW w:w="705" w:type="dxa"/>
            <w:tcBorders>
              <w:top w:val="nil"/>
              <w:left w:val="nil"/>
              <w:bottom w:val="single" w:sz="4" w:space="0" w:color="auto"/>
              <w:right w:val="single" w:sz="4" w:space="0" w:color="auto"/>
            </w:tcBorders>
            <w:shd w:val="clear" w:color="auto" w:fill="auto"/>
            <w:noWrap/>
            <w:vAlign w:val="bottom"/>
            <w:hideMark/>
          </w:tcPr>
          <w:p w14:paraId="43D57A75"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15%</w:t>
            </w:r>
          </w:p>
        </w:tc>
        <w:tc>
          <w:tcPr>
            <w:tcW w:w="1034" w:type="dxa"/>
            <w:tcBorders>
              <w:top w:val="nil"/>
              <w:left w:val="nil"/>
              <w:bottom w:val="single" w:sz="4" w:space="0" w:color="auto"/>
              <w:right w:val="single" w:sz="4" w:space="0" w:color="auto"/>
            </w:tcBorders>
            <w:shd w:val="clear" w:color="auto" w:fill="F2F2F2" w:themeFill="background1" w:themeFillShade="F2"/>
            <w:noWrap/>
            <w:vAlign w:val="bottom"/>
            <w:hideMark/>
          </w:tcPr>
          <w:p w14:paraId="6FC7A85A"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42%</w:t>
            </w:r>
          </w:p>
        </w:tc>
        <w:tc>
          <w:tcPr>
            <w:tcW w:w="721" w:type="dxa"/>
            <w:tcBorders>
              <w:top w:val="nil"/>
              <w:left w:val="nil"/>
              <w:bottom w:val="single" w:sz="4" w:space="0" w:color="auto"/>
              <w:right w:val="single" w:sz="4" w:space="0" w:color="auto"/>
            </w:tcBorders>
            <w:shd w:val="clear" w:color="auto" w:fill="auto"/>
            <w:noWrap/>
            <w:vAlign w:val="bottom"/>
            <w:hideMark/>
          </w:tcPr>
          <w:p w14:paraId="59927A55"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36%</w:t>
            </w:r>
          </w:p>
        </w:tc>
        <w:tc>
          <w:tcPr>
            <w:tcW w:w="870" w:type="dxa"/>
            <w:tcBorders>
              <w:top w:val="nil"/>
              <w:left w:val="nil"/>
              <w:bottom w:val="single" w:sz="4" w:space="0" w:color="auto"/>
              <w:right w:val="single" w:sz="4" w:space="0" w:color="auto"/>
            </w:tcBorders>
            <w:shd w:val="clear" w:color="auto" w:fill="F2F2F2" w:themeFill="background1" w:themeFillShade="F2"/>
            <w:noWrap/>
            <w:vAlign w:val="bottom"/>
            <w:hideMark/>
          </w:tcPr>
          <w:p w14:paraId="636BEF9C"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1%</w:t>
            </w:r>
          </w:p>
        </w:tc>
        <w:tc>
          <w:tcPr>
            <w:tcW w:w="805" w:type="dxa"/>
            <w:tcBorders>
              <w:top w:val="nil"/>
              <w:left w:val="nil"/>
              <w:bottom w:val="single" w:sz="4" w:space="0" w:color="auto"/>
              <w:right w:val="single" w:sz="4" w:space="0" w:color="auto"/>
            </w:tcBorders>
            <w:shd w:val="clear" w:color="auto" w:fill="auto"/>
            <w:noWrap/>
            <w:vAlign w:val="bottom"/>
            <w:hideMark/>
          </w:tcPr>
          <w:p w14:paraId="3ED4209E"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7%</w:t>
            </w:r>
          </w:p>
        </w:tc>
        <w:tc>
          <w:tcPr>
            <w:tcW w:w="1031" w:type="dxa"/>
            <w:tcBorders>
              <w:top w:val="nil"/>
              <w:left w:val="nil"/>
              <w:bottom w:val="single" w:sz="4" w:space="0" w:color="auto"/>
              <w:right w:val="single" w:sz="4" w:space="0" w:color="auto"/>
            </w:tcBorders>
            <w:shd w:val="clear" w:color="auto" w:fill="F2F2F2" w:themeFill="background1" w:themeFillShade="F2"/>
            <w:noWrap/>
            <w:vAlign w:val="bottom"/>
            <w:hideMark/>
          </w:tcPr>
          <w:p w14:paraId="6AF42B48"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32%</w:t>
            </w:r>
          </w:p>
        </w:tc>
        <w:tc>
          <w:tcPr>
            <w:tcW w:w="859" w:type="dxa"/>
            <w:tcBorders>
              <w:top w:val="nil"/>
              <w:left w:val="nil"/>
              <w:bottom w:val="single" w:sz="4" w:space="0" w:color="auto"/>
              <w:right w:val="single" w:sz="4" w:space="0" w:color="auto"/>
            </w:tcBorders>
            <w:shd w:val="clear" w:color="auto" w:fill="auto"/>
            <w:noWrap/>
            <w:vAlign w:val="bottom"/>
            <w:hideMark/>
          </w:tcPr>
          <w:p w14:paraId="342D59D9"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55%</w:t>
            </w:r>
          </w:p>
        </w:tc>
      </w:tr>
      <w:tr w:rsidR="00A62637" w:rsidRPr="00A62637" w14:paraId="72584FB5" w14:textId="77777777" w:rsidTr="007D24DC">
        <w:trPr>
          <w:trHeight w:val="233"/>
          <w:jc w:val="center"/>
        </w:trPr>
        <w:tc>
          <w:tcPr>
            <w:tcW w:w="2250" w:type="dxa"/>
            <w:tcBorders>
              <w:top w:val="nil"/>
              <w:left w:val="single" w:sz="4" w:space="0" w:color="auto"/>
              <w:bottom w:val="single" w:sz="4" w:space="0" w:color="auto"/>
              <w:right w:val="single" w:sz="4" w:space="0" w:color="auto"/>
            </w:tcBorders>
            <w:shd w:val="clear" w:color="auto" w:fill="auto"/>
            <w:vAlign w:val="bottom"/>
            <w:hideMark/>
          </w:tcPr>
          <w:p w14:paraId="10F992BE" w14:textId="77777777" w:rsidR="00A62637" w:rsidRPr="007D24DC" w:rsidRDefault="00A62637" w:rsidP="003523B6">
            <w:pPr>
              <w:jc w:val="left"/>
              <w:rPr>
                <w:rFonts w:asciiTheme="minorHAnsi" w:hAnsiTheme="minorHAnsi" w:cstheme="minorHAnsi"/>
                <w:color w:val="000000"/>
                <w:sz w:val="18"/>
                <w:szCs w:val="20"/>
                <w:lang w:val="en-US"/>
              </w:rPr>
            </w:pPr>
            <w:r w:rsidRPr="007D24DC">
              <w:rPr>
                <w:rFonts w:asciiTheme="minorHAnsi" w:hAnsiTheme="minorHAnsi" w:cstheme="minorHAnsi"/>
                <w:color w:val="000000"/>
                <w:sz w:val="18"/>
                <w:szCs w:val="20"/>
                <w:lang w:val="en-US"/>
              </w:rPr>
              <w:t>Use cigarettes once in a while</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517F506C"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6%</w:t>
            </w:r>
          </w:p>
        </w:tc>
        <w:tc>
          <w:tcPr>
            <w:tcW w:w="705" w:type="dxa"/>
            <w:tcBorders>
              <w:top w:val="nil"/>
              <w:left w:val="nil"/>
              <w:bottom w:val="single" w:sz="4" w:space="0" w:color="auto"/>
              <w:right w:val="single" w:sz="4" w:space="0" w:color="auto"/>
            </w:tcBorders>
            <w:shd w:val="clear" w:color="auto" w:fill="auto"/>
            <w:noWrap/>
            <w:vAlign w:val="bottom"/>
            <w:hideMark/>
          </w:tcPr>
          <w:p w14:paraId="1C3D316D"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22%</w:t>
            </w:r>
          </w:p>
        </w:tc>
        <w:tc>
          <w:tcPr>
            <w:tcW w:w="1034" w:type="dxa"/>
            <w:tcBorders>
              <w:top w:val="nil"/>
              <w:left w:val="nil"/>
              <w:bottom w:val="single" w:sz="4" w:space="0" w:color="auto"/>
              <w:right w:val="single" w:sz="4" w:space="0" w:color="auto"/>
            </w:tcBorders>
            <w:shd w:val="clear" w:color="auto" w:fill="F2F2F2" w:themeFill="background1" w:themeFillShade="F2"/>
            <w:noWrap/>
            <w:vAlign w:val="bottom"/>
            <w:hideMark/>
          </w:tcPr>
          <w:p w14:paraId="729DF58A"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48%</w:t>
            </w:r>
          </w:p>
        </w:tc>
        <w:tc>
          <w:tcPr>
            <w:tcW w:w="721" w:type="dxa"/>
            <w:tcBorders>
              <w:top w:val="nil"/>
              <w:left w:val="nil"/>
              <w:bottom w:val="single" w:sz="4" w:space="0" w:color="auto"/>
              <w:right w:val="single" w:sz="4" w:space="0" w:color="auto"/>
            </w:tcBorders>
            <w:shd w:val="clear" w:color="auto" w:fill="auto"/>
            <w:noWrap/>
            <w:vAlign w:val="bottom"/>
            <w:hideMark/>
          </w:tcPr>
          <w:p w14:paraId="30E1B242"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22%</w:t>
            </w:r>
          </w:p>
        </w:tc>
        <w:tc>
          <w:tcPr>
            <w:tcW w:w="870" w:type="dxa"/>
            <w:tcBorders>
              <w:top w:val="nil"/>
              <w:left w:val="nil"/>
              <w:bottom w:val="single" w:sz="4" w:space="0" w:color="auto"/>
              <w:right w:val="single" w:sz="4" w:space="0" w:color="auto"/>
            </w:tcBorders>
            <w:shd w:val="clear" w:color="auto" w:fill="F2F2F2" w:themeFill="background1" w:themeFillShade="F2"/>
            <w:noWrap/>
            <w:vAlign w:val="bottom"/>
            <w:hideMark/>
          </w:tcPr>
          <w:p w14:paraId="5D806305"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2%</w:t>
            </w:r>
          </w:p>
        </w:tc>
        <w:tc>
          <w:tcPr>
            <w:tcW w:w="805" w:type="dxa"/>
            <w:tcBorders>
              <w:top w:val="nil"/>
              <w:left w:val="nil"/>
              <w:bottom w:val="single" w:sz="4" w:space="0" w:color="auto"/>
              <w:right w:val="single" w:sz="4" w:space="0" w:color="auto"/>
            </w:tcBorders>
            <w:shd w:val="clear" w:color="auto" w:fill="auto"/>
            <w:noWrap/>
            <w:vAlign w:val="bottom"/>
            <w:hideMark/>
          </w:tcPr>
          <w:p w14:paraId="216396E0"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16%</w:t>
            </w:r>
          </w:p>
        </w:tc>
        <w:tc>
          <w:tcPr>
            <w:tcW w:w="1031" w:type="dxa"/>
            <w:tcBorders>
              <w:top w:val="nil"/>
              <w:left w:val="nil"/>
              <w:bottom w:val="single" w:sz="4" w:space="0" w:color="auto"/>
              <w:right w:val="single" w:sz="4" w:space="0" w:color="auto"/>
            </w:tcBorders>
            <w:shd w:val="clear" w:color="auto" w:fill="F2F2F2" w:themeFill="background1" w:themeFillShade="F2"/>
            <w:noWrap/>
            <w:vAlign w:val="bottom"/>
            <w:hideMark/>
          </w:tcPr>
          <w:p w14:paraId="049FE3F9"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45%</w:t>
            </w:r>
          </w:p>
        </w:tc>
        <w:tc>
          <w:tcPr>
            <w:tcW w:w="859" w:type="dxa"/>
            <w:tcBorders>
              <w:top w:val="nil"/>
              <w:left w:val="nil"/>
              <w:bottom w:val="single" w:sz="4" w:space="0" w:color="auto"/>
              <w:right w:val="single" w:sz="4" w:space="0" w:color="auto"/>
            </w:tcBorders>
            <w:shd w:val="clear" w:color="auto" w:fill="auto"/>
            <w:noWrap/>
            <w:vAlign w:val="bottom"/>
            <w:hideMark/>
          </w:tcPr>
          <w:p w14:paraId="04F97DB6"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34%</w:t>
            </w:r>
          </w:p>
        </w:tc>
      </w:tr>
      <w:tr w:rsidR="00A62637" w:rsidRPr="00A62637" w14:paraId="7834816E" w14:textId="77777777" w:rsidTr="007D24DC">
        <w:trPr>
          <w:trHeight w:val="422"/>
          <w:jc w:val="center"/>
        </w:trPr>
        <w:tc>
          <w:tcPr>
            <w:tcW w:w="2250" w:type="dxa"/>
            <w:tcBorders>
              <w:top w:val="nil"/>
              <w:left w:val="single" w:sz="4" w:space="0" w:color="auto"/>
              <w:bottom w:val="single" w:sz="4" w:space="0" w:color="auto"/>
              <w:right w:val="single" w:sz="4" w:space="0" w:color="auto"/>
            </w:tcBorders>
            <w:shd w:val="clear" w:color="auto" w:fill="auto"/>
            <w:vAlign w:val="bottom"/>
            <w:hideMark/>
          </w:tcPr>
          <w:p w14:paraId="40F6D37B" w14:textId="77777777" w:rsidR="00A62637" w:rsidRPr="007D24DC" w:rsidRDefault="00A62637" w:rsidP="003523B6">
            <w:pPr>
              <w:jc w:val="left"/>
              <w:rPr>
                <w:rFonts w:asciiTheme="minorHAnsi" w:hAnsiTheme="minorHAnsi" w:cstheme="minorHAnsi"/>
                <w:color w:val="000000"/>
                <w:sz w:val="18"/>
                <w:szCs w:val="20"/>
                <w:lang w:val="en-US"/>
              </w:rPr>
            </w:pPr>
            <w:r w:rsidRPr="007D24DC">
              <w:rPr>
                <w:rFonts w:asciiTheme="minorHAnsi" w:hAnsiTheme="minorHAnsi" w:cstheme="minorHAnsi"/>
                <w:color w:val="000000"/>
                <w:sz w:val="18"/>
                <w:szCs w:val="20"/>
                <w:lang w:val="en-US"/>
              </w:rPr>
              <w:t>Use an e-cigarette containing nicotine once in a while</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581BF1EB"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6%</w:t>
            </w:r>
          </w:p>
        </w:tc>
        <w:tc>
          <w:tcPr>
            <w:tcW w:w="705" w:type="dxa"/>
            <w:tcBorders>
              <w:top w:val="nil"/>
              <w:left w:val="nil"/>
              <w:bottom w:val="single" w:sz="4" w:space="0" w:color="auto"/>
              <w:right w:val="single" w:sz="4" w:space="0" w:color="auto"/>
            </w:tcBorders>
            <w:shd w:val="clear" w:color="auto" w:fill="auto"/>
            <w:noWrap/>
            <w:vAlign w:val="bottom"/>
            <w:hideMark/>
          </w:tcPr>
          <w:p w14:paraId="431CB537"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35%</w:t>
            </w:r>
          </w:p>
        </w:tc>
        <w:tc>
          <w:tcPr>
            <w:tcW w:w="1034" w:type="dxa"/>
            <w:tcBorders>
              <w:top w:val="nil"/>
              <w:left w:val="nil"/>
              <w:bottom w:val="single" w:sz="4" w:space="0" w:color="auto"/>
              <w:right w:val="single" w:sz="4" w:space="0" w:color="auto"/>
            </w:tcBorders>
            <w:shd w:val="clear" w:color="auto" w:fill="F2F2F2" w:themeFill="background1" w:themeFillShade="F2"/>
            <w:noWrap/>
            <w:vAlign w:val="bottom"/>
            <w:hideMark/>
          </w:tcPr>
          <w:p w14:paraId="3F60C796"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44%</w:t>
            </w:r>
          </w:p>
        </w:tc>
        <w:tc>
          <w:tcPr>
            <w:tcW w:w="721" w:type="dxa"/>
            <w:tcBorders>
              <w:top w:val="nil"/>
              <w:left w:val="nil"/>
              <w:bottom w:val="single" w:sz="4" w:space="0" w:color="auto"/>
              <w:right w:val="single" w:sz="4" w:space="0" w:color="auto"/>
            </w:tcBorders>
            <w:shd w:val="clear" w:color="auto" w:fill="auto"/>
            <w:noWrap/>
            <w:vAlign w:val="bottom"/>
            <w:hideMark/>
          </w:tcPr>
          <w:p w14:paraId="7ED59FB4"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10%</w:t>
            </w:r>
          </w:p>
        </w:tc>
        <w:tc>
          <w:tcPr>
            <w:tcW w:w="870" w:type="dxa"/>
            <w:tcBorders>
              <w:top w:val="nil"/>
              <w:left w:val="nil"/>
              <w:bottom w:val="single" w:sz="4" w:space="0" w:color="auto"/>
              <w:right w:val="single" w:sz="4" w:space="0" w:color="auto"/>
            </w:tcBorders>
            <w:shd w:val="clear" w:color="auto" w:fill="F2F2F2" w:themeFill="background1" w:themeFillShade="F2"/>
            <w:noWrap/>
            <w:vAlign w:val="bottom"/>
            <w:hideMark/>
          </w:tcPr>
          <w:p w14:paraId="645CB0E7"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3%</w:t>
            </w:r>
          </w:p>
        </w:tc>
        <w:tc>
          <w:tcPr>
            <w:tcW w:w="805" w:type="dxa"/>
            <w:tcBorders>
              <w:top w:val="nil"/>
              <w:left w:val="nil"/>
              <w:bottom w:val="single" w:sz="4" w:space="0" w:color="auto"/>
              <w:right w:val="single" w:sz="4" w:space="0" w:color="auto"/>
            </w:tcBorders>
            <w:shd w:val="clear" w:color="auto" w:fill="auto"/>
            <w:noWrap/>
            <w:vAlign w:val="bottom"/>
            <w:hideMark/>
          </w:tcPr>
          <w:p w14:paraId="52FB7924"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21%</w:t>
            </w:r>
          </w:p>
        </w:tc>
        <w:tc>
          <w:tcPr>
            <w:tcW w:w="1031" w:type="dxa"/>
            <w:tcBorders>
              <w:top w:val="nil"/>
              <w:left w:val="nil"/>
              <w:bottom w:val="single" w:sz="4" w:space="0" w:color="auto"/>
              <w:right w:val="single" w:sz="4" w:space="0" w:color="auto"/>
            </w:tcBorders>
            <w:shd w:val="clear" w:color="auto" w:fill="F2F2F2" w:themeFill="background1" w:themeFillShade="F2"/>
            <w:noWrap/>
            <w:vAlign w:val="bottom"/>
            <w:hideMark/>
          </w:tcPr>
          <w:p w14:paraId="14633126"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45%</w:t>
            </w:r>
          </w:p>
        </w:tc>
        <w:tc>
          <w:tcPr>
            <w:tcW w:w="859" w:type="dxa"/>
            <w:tcBorders>
              <w:top w:val="nil"/>
              <w:left w:val="nil"/>
              <w:bottom w:val="single" w:sz="4" w:space="0" w:color="auto"/>
              <w:right w:val="single" w:sz="4" w:space="0" w:color="auto"/>
            </w:tcBorders>
            <w:shd w:val="clear" w:color="auto" w:fill="auto"/>
            <w:noWrap/>
            <w:vAlign w:val="bottom"/>
            <w:hideMark/>
          </w:tcPr>
          <w:p w14:paraId="3C6134D4"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26%</w:t>
            </w:r>
          </w:p>
        </w:tc>
      </w:tr>
      <w:tr w:rsidR="00A62637" w:rsidRPr="00A62637" w14:paraId="4D84F61F" w14:textId="77777777" w:rsidTr="007D24DC">
        <w:trPr>
          <w:trHeight w:val="377"/>
          <w:jc w:val="center"/>
        </w:trPr>
        <w:tc>
          <w:tcPr>
            <w:tcW w:w="2250" w:type="dxa"/>
            <w:tcBorders>
              <w:top w:val="nil"/>
              <w:left w:val="single" w:sz="4" w:space="0" w:color="auto"/>
              <w:bottom w:val="single" w:sz="4" w:space="0" w:color="auto"/>
              <w:right w:val="single" w:sz="4" w:space="0" w:color="auto"/>
            </w:tcBorders>
            <w:shd w:val="clear" w:color="auto" w:fill="auto"/>
            <w:vAlign w:val="bottom"/>
            <w:hideMark/>
          </w:tcPr>
          <w:p w14:paraId="11563FB1" w14:textId="77777777" w:rsidR="00A62637" w:rsidRPr="007D24DC" w:rsidRDefault="00A62637" w:rsidP="003523B6">
            <w:pPr>
              <w:jc w:val="left"/>
              <w:rPr>
                <w:rFonts w:asciiTheme="minorHAnsi" w:hAnsiTheme="minorHAnsi" w:cstheme="minorHAnsi"/>
                <w:color w:val="000000"/>
                <w:sz w:val="18"/>
                <w:szCs w:val="20"/>
                <w:lang w:val="en-US"/>
              </w:rPr>
            </w:pPr>
            <w:r w:rsidRPr="007D24DC">
              <w:rPr>
                <w:rFonts w:asciiTheme="minorHAnsi" w:hAnsiTheme="minorHAnsi" w:cstheme="minorHAnsi"/>
                <w:color w:val="000000"/>
                <w:sz w:val="18"/>
                <w:szCs w:val="20"/>
                <w:lang w:val="en-US"/>
              </w:rPr>
              <w:t>Use a nicotine-free e-cigarette regularly</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34D61DFA"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15%</w:t>
            </w:r>
          </w:p>
        </w:tc>
        <w:tc>
          <w:tcPr>
            <w:tcW w:w="705" w:type="dxa"/>
            <w:tcBorders>
              <w:top w:val="nil"/>
              <w:left w:val="nil"/>
              <w:bottom w:val="single" w:sz="4" w:space="0" w:color="auto"/>
              <w:right w:val="single" w:sz="4" w:space="0" w:color="auto"/>
            </w:tcBorders>
            <w:shd w:val="clear" w:color="auto" w:fill="auto"/>
            <w:noWrap/>
            <w:vAlign w:val="bottom"/>
            <w:hideMark/>
          </w:tcPr>
          <w:p w14:paraId="1548CDE6"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36%</w:t>
            </w:r>
          </w:p>
        </w:tc>
        <w:tc>
          <w:tcPr>
            <w:tcW w:w="1034" w:type="dxa"/>
            <w:tcBorders>
              <w:top w:val="nil"/>
              <w:left w:val="nil"/>
              <w:bottom w:val="single" w:sz="4" w:space="0" w:color="auto"/>
              <w:right w:val="single" w:sz="4" w:space="0" w:color="auto"/>
            </w:tcBorders>
            <w:shd w:val="clear" w:color="auto" w:fill="F2F2F2" w:themeFill="background1" w:themeFillShade="F2"/>
            <w:noWrap/>
            <w:vAlign w:val="bottom"/>
            <w:hideMark/>
          </w:tcPr>
          <w:p w14:paraId="250FAE5F"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34%</w:t>
            </w:r>
          </w:p>
        </w:tc>
        <w:tc>
          <w:tcPr>
            <w:tcW w:w="721" w:type="dxa"/>
            <w:tcBorders>
              <w:top w:val="nil"/>
              <w:left w:val="nil"/>
              <w:bottom w:val="single" w:sz="4" w:space="0" w:color="auto"/>
              <w:right w:val="single" w:sz="4" w:space="0" w:color="auto"/>
            </w:tcBorders>
            <w:shd w:val="clear" w:color="auto" w:fill="auto"/>
            <w:noWrap/>
            <w:vAlign w:val="bottom"/>
            <w:hideMark/>
          </w:tcPr>
          <w:p w14:paraId="65A146BB"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10%</w:t>
            </w:r>
          </w:p>
        </w:tc>
        <w:tc>
          <w:tcPr>
            <w:tcW w:w="870" w:type="dxa"/>
            <w:tcBorders>
              <w:top w:val="nil"/>
              <w:left w:val="nil"/>
              <w:bottom w:val="single" w:sz="4" w:space="0" w:color="auto"/>
              <w:right w:val="single" w:sz="4" w:space="0" w:color="auto"/>
            </w:tcBorders>
            <w:shd w:val="clear" w:color="auto" w:fill="F2F2F2" w:themeFill="background1" w:themeFillShade="F2"/>
            <w:noWrap/>
            <w:vAlign w:val="bottom"/>
            <w:hideMark/>
          </w:tcPr>
          <w:p w14:paraId="77235410"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10%</w:t>
            </w:r>
          </w:p>
        </w:tc>
        <w:tc>
          <w:tcPr>
            <w:tcW w:w="805" w:type="dxa"/>
            <w:tcBorders>
              <w:top w:val="nil"/>
              <w:left w:val="nil"/>
              <w:bottom w:val="single" w:sz="4" w:space="0" w:color="auto"/>
              <w:right w:val="single" w:sz="4" w:space="0" w:color="auto"/>
            </w:tcBorders>
            <w:shd w:val="clear" w:color="auto" w:fill="auto"/>
            <w:noWrap/>
            <w:vAlign w:val="bottom"/>
            <w:hideMark/>
          </w:tcPr>
          <w:p w14:paraId="215CEBBE"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24%</w:t>
            </w:r>
          </w:p>
        </w:tc>
        <w:tc>
          <w:tcPr>
            <w:tcW w:w="1031" w:type="dxa"/>
            <w:tcBorders>
              <w:top w:val="nil"/>
              <w:left w:val="nil"/>
              <w:bottom w:val="single" w:sz="4" w:space="0" w:color="auto"/>
              <w:right w:val="single" w:sz="4" w:space="0" w:color="auto"/>
            </w:tcBorders>
            <w:shd w:val="clear" w:color="auto" w:fill="F2F2F2" w:themeFill="background1" w:themeFillShade="F2"/>
            <w:noWrap/>
            <w:vAlign w:val="bottom"/>
            <w:hideMark/>
          </w:tcPr>
          <w:p w14:paraId="04CC8A4E"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37%</w:t>
            </w:r>
          </w:p>
        </w:tc>
        <w:tc>
          <w:tcPr>
            <w:tcW w:w="859" w:type="dxa"/>
            <w:tcBorders>
              <w:top w:val="nil"/>
              <w:left w:val="nil"/>
              <w:bottom w:val="single" w:sz="4" w:space="0" w:color="auto"/>
              <w:right w:val="single" w:sz="4" w:space="0" w:color="auto"/>
            </w:tcBorders>
            <w:shd w:val="clear" w:color="auto" w:fill="auto"/>
            <w:noWrap/>
            <w:vAlign w:val="bottom"/>
            <w:hideMark/>
          </w:tcPr>
          <w:p w14:paraId="35E2813E"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20%</w:t>
            </w:r>
          </w:p>
        </w:tc>
      </w:tr>
      <w:tr w:rsidR="00A62637" w:rsidRPr="00A62637" w14:paraId="2F0EA36D" w14:textId="77777777" w:rsidTr="007D24DC">
        <w:trPr>
          <w:trHeight w:val="332"/>
          <w:jc w:val="center"/>
        </w:trPr>
        <w:tc>
          <w:tcPr>
            <w:tcW w:w="2250" w:type="dxa"/>
            <w:tcBorders>
              <w:top w:val="nil"/>
              <w:left w:val="single" w:sz="4" w:space="0" w:color="auto"/>
              <w:bottom w:val="single" w:sz="4" w:space="0" w:color="auto"/>
              <w:right w:val="single" w:sz="4" w:space="0" w:color="auto"/>
            </w:tcBorders>
            <w:shd w:val="clear" w:color="auto" w:fill="auto"/>
            <w:vAlign w:val="bottom"/>
            <w:hideMark/>
          </w:tcPr>
          <w:p w14:paraId="00E2F1DC" w14:textId="77777777" w:rsidR="00A62637" w:rsidRPr="007D24DC" w:rsidRDefault="00A62637" w:rsidP="003523B6">
            <w:pPr>
              <w:jc w:val="left"/>
              <w:rPr>
                <w:rFonts w:asciiTheme="minorHAnsi" w:hAnsiTheme="minorHAnsi" w:cstheme="minorHAnsi"/>
                <w:color w:val="000000"/>
                <w:sz w:val="18"/>
                <w:szCs w:val="20"/>
                <w:lang w:val="en-US"/>
              </w:rPr>
            </w:pPr>
            <w:r w:rsidRPr="007D24DC">
              <w:rPr>
                <w:rFonts w:asciiTheme="minorHAnsi" w:hAnsiTheme="minorHAnsi" w:cstheme="minorHAnsi"/>
                <w:color w:val="000000"/>
                <w:sz w:val="18"/>
                <w:szCs w:val="20"/>
                <w:lang w:val="en-US"/>
              </w:rPr>
              <w:t>Use a nicotine-free e-cigarette once in a while</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1D653C4C" w14:textId="77777777" w:rsidR="00A62637" w:rsidRPr="00A62637" w:rsidRDefault="00A62637" w:rsidP="009232B6">
            <w:pPr>
              <w:jc w:val="center"/>
              <w:rPr>
                <w:rFonts w:asciiTheme="minorHAnsi" w:hAnsiTheme="minorHAnsi" w:cstheme="minorHAnsi"/>
                <w:b/>
                <w:bCs/>
                <w:color w:val="000000"/>
                <w:sz w:val="20"/>
                <w:szCs w:val="20"/>
                <w:lang w:val="en-US"/>
              </w:rPr>
            </w:pPr>
            <w:r w:rsidRPr="00A62637">
              <w:rPr>
                <w:rFonts w:asciiTheme="minorHAnsi" w:hAnsiTheme="minorHAnsi" w:cstheme="minorHAnsi"/>
                <w:b/>
                <w:bCs/>
                <w:color w:val="000000"/>
                <w:sz w:val="20"/>
                <w:szCs w:val="20"/>
                <w:lang w:val="en-US"/>
              </w:rPr>
              <w:t>25%</w:t>
            </w:r>
          </w:p>
        </w:tc>
        <w:tc>
          <w:tcPr>
            <w:tcW w:w="705" w:type="dxa"/>
            <w:tcBorders>
              <w:top w:val="nil"/>
              <w:left w:val="nil"/>
              <w:bottom w:val="single" w:sz="4" w:space="0" w:color="auto"/>
              <w:right w:val="single" w:sz="4" w:space="0" w:color="auto"/>
            </w:tcBorders>
            <w:shd w:val="clear" w:color="auto" w:fill="auto"/>
            <w:noWrap/>
            <w:vAlign w:val="bottom"/>
            <w:hideMark/>
          </w:tcPr>
          <w:p w14:paraId="4FC6EC01"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41%</w:t>
            </w:r>
          </w:p>
        </w:tc>
        <w:tc>
          <w:tcPr>
            <w:tcW w:w="1034" w:type="dxa"/>
            <w:tcBorders>
              <w:top w:val="nil"/>
              <w:left w:val="nil"/>
              <w:bottom w:val="single" w:sz="4" w:space="0" w:color="auto"/>
              <w:right w:val="single" w:sz="4" w:space="0" w:color="auto"/>
            </w:tcBorders>
            <w:shd w:val="clear" w:color="auto" w:fill="F2F2F2" w:themeFill="background1" w:themeFillShade="F2"/>
            <w:noWrap/>
            <w:vAlign w:val="bottom"/>
            <w:hideMark/>
          </w:tcPr>
          <w:p w14:paraId="1D58B0C7"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24%</w:t>
            </w:r>
          </w:p>
        </w:tc>
        <w:tc>
          <w:tcPr>
            <w:tcW w:w="721" w:type="dxa"/>
            <w:tcBorders>
              <w:top w:val="nil"/>
              <w:left w:val="nil"/>
              <w:bottom w:val="single" w:sz="4" w:space="0" w:color="auto"/>
              <w:right w:val="single" w:sz="4" w:space="0" w:color="auto"/>
            </w:tcBorders>
            <w:shd w:val="clear" w:color="auto" w:fill="auto"/>
            <w:noWrap/>
            <w:vAlign w:val="bottom"/>
            <w:hideMark/>
          </w:tcPr>
          <w:p w14:paraId="6E828C52"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7%</w:t>
            </w:r>
          </w:p>
        </w:tc>
        <w:tc>
          <w:tcPr>
            <w:tcW w:w="870" w:type="dxa"/>
            <w:tcBorders>
              <w:top w:val="nil"/>
              <w:left w:val="nil"/>
              <w:bottom w:val="single" w:sz="4" w:space="0" w:color="auto"/>
              <w:right w:val="single" w:sz="4" w:space="0" w:color="auto"/>
            </w:tcBorders>
            <w:shd w:val="clear" w:color="auto" w:fill="F2F2F2" w:themeFill="background1" w:themeFillShade="F2"/>
            <w:noWrap/>
            <w:vAlign w:val="bottom"/>
            <w:hideMark/>
          </w:tcPr>
          <w:p w14:paraId="214E1150"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15%</w:t>
            </w:r>
          </w:p>
        </w:tc>
        <w:tc>
          <w:tcPr>
            <w:tcW w:w="805" w:type="dxa"/>
            <w:tcBorders>
              <w:top w:val="nil"/>
              <w:left w:val="nil"/>
              <w:bottom w:val="single" w:sz="4" w:space="0" w:color="auto"/>
              <w:right w:val="single" w:sz="4" w:space="0" w:color="auto"/>
            </w:tcBorders>
            <w:shd w:val="clear" w:color="auto" w:fill="auto"/>
            <w:noWrap/>
            <w:vAlign w:val="bottom"/>
            <w:hideMark/>
          </w:tcPr>
          <w:p w14:paraId="4AFAF6B7"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37%</w:t>
            </w:r>
          </w:p>
        </w:tc>
        <w:tc>
          <w:tcPr>
            <w:tcW w:w="1031" w:type="dxa"/>
            <w:tcBorders>
              <w:top w:val="nil"/>
              <w:left w:val="nil"/>
              <w:bottom w:val="single" w:sz="4" w:space="0" w:color="auto"/>
              <w:right w:val="single" w:sz="4" w:space="0" w:color="auto"/>
            </w:tcBorders>
            <w:shd w:val="clear" w:color="auto" w:fill="F2F2F2" w:themeFill="background1" w:themeFillShade="F2"/>
            <w:noWrap/>
            <w:vAlign w:val="bottom"/>
            <w:hideMark/>
          </w:tcPr>
          <w:p w14:paraId="18D79D5B"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28%</w:t>
            </w:r>
          </w:p>
        </w:tc>
        <w:tc>
          <w:tcPr>
            <w:tcW w:w="859" w:type="dxa"/>
            <w:tcBorders>
              <w:top w:val="nil"/>
              <w:left w:val="nil"/>
              <w:bottom w:val="single" w:sz="4" w:space="0" w:color="auto"/>
              <w:right w:val="single" w:sz="4" w:space="0" w:color="auto"/>
            </w:tcBorders>
            <w:shd w:val="clear" w:color="auto" w:fill="auto"/>
            <w:noWrap/>
            <w:vAlign w:val="bottom"/>
            <w:hideMark/>
          </w:tcPr>
          <w:p w14:paraId="22BC5B7E" w14:textId="77777777" w:rsidR="00A62637" w:rsidRPr="00A62637" w:rsidRDefault="00A62637" w:rsidP="009232B6">
            <w:pPr>
              <w:jc w:val="center"/>
              <w:rPr>
                <w:rFonts w:asciiTheme="minorHAnsi" w:hAnsiTheme="minorHAnsi" w:cstheme="minorHAnsi"/>
                <w:color w:val="000000"/>
                <w:sz w:val="20"/>
                <w:szCs w:val="20"/>
                <w:lang w:val="en-US"/>
              </w:rPr>
            </w:pPr>
            <w:r w:rsidRPr="00A62637">
              <w:rPr>
                <w:rFonts w:asciiTheme="minorHAnsi" w:hAnsiTheme="minorHAnsi" w:cstheme="minorHAnsi"/>
                <w:color w:val="000000"/>
                <w:sz w:val="20"/>
                <w:szCs w:val="20"/>
                <w:lang w:val="en-US"/>
              </w:rPr>
              <w:t>12%</w:t>
            </w:r>
          </w:p>
        </w:tc>
      </w:tr>
    </w:tbl>
    <w:p w14:paraId="74AB069F" w14:textId="77777777" w:rsidR="003B4BCC" w:rsidRDefault="003B4BCC" w:rsidP="00A62637"/>
    <w:p w14:paraId="0CC6634F" w14:textId="1A54AB1C" w:rsidR="004B452C" w:rsidRDefault="004B452C" w:rsidP="004B452C">
      <w:r w:rsidRPr="001C5514">
        <w:t>Overall, men</w:t>
      </w:r>
      <w:r w:rsidR="00642C88">
        <w:t xml:space="preserve"> and current smokers</w:t>
      </w:r>
      <w:r w:rsidRPr="001C5514">
        <w:t xml:space="preserve"> attributed moderate or great risk to fewer items than women</w:t>
      </w:r>
      <w:r w:rsidR="00961CB0">
        <w:t xml:space="preserve"> and former smokers.</w:t>
      </w:r>
    </w:p>
    <w:p w14:paraId="16CAC6C2" w14:textId="77777777" w:rsidR="00AA105E" w:rsidRDefault="00AA105E" w:rsidP="00A62637"/>
    <w:p w14:paraId="74920790" w14:textId="252B8819" w:rsidR="009436AF" w:rsidRDefault="0053237B" w:rsidP="00C00F10">
      <w:pPr>
        <w:pStyle w:val="Title"/>
      </w:pPr>
      <w:r>
        <w:t>Perceptions of e-cigarettes tend to be mixed</w:t>
      </w:r>
    </w:p>
    <w:p w14:paraId="2139201E" w14:textId="77777777" w:rsidR="009436AF" w:rsidRPr="00B75259" w:rsidRDefault="009436AF" w:rsidP="00C00F10">
      <w:pPr>
        <w:widowControl w:val="0"/>
        <w:rPr>
          <w:rFonts w:cs="Arial"/>
          <w:b/>
        </w:rPr>
      </w:pPr>
      <w:r>
        <w:rPr>
          <w:rFonts w:cs="Arial"/>
        </w:rPr>
        <w:t>Respondents were asked to rate the extent to which they</w:t>
      </w:r>
      <w:r w:rsidRPr="00054FF8">
        <w:rPr>
          <w:rFonts w:cs="Arial"/>
        </w:rPr>
        <w:t xml:space="preserve"> agree or disagre</w:t>
      </w:r>
      <w:r>
        <w:rPr>
          <w:rFonts w:cs="Arial"/>
        </w:rPr>
        <w:t>e with the following statements:</w:t>
      </w:r>
      <w:r w:rsidRPr="00054FF8">
        <w:rPr>
          <w:rFonts w:cs="Arial"/>
        </w:rPr>
        <w:t xml:space="preserve"> </w:t>
      </w:r>
    </w:p>
    <w:p w14:paraId="2791DBAB" w14:textId="77777777" w:rsidR="009436AF" w:rsidRPr="00054FF8" w:rsidRDefault="009436AF" w:rsidP="00C00F10">
      <w:pPr>
        <w:pStyle w:val="ListParagraph"/>
        <w:widowControl w:val="0"/>
        <w:numPr>
          <w:ilvl w:val="0"/>
          <w:numId w:val="31"/>
        </w:numPr>
        <w:spacing w:before="120"/>
        <w:ind w:left="714" w:hanging="357"/>
        <w:jc w:val="left"/>
        <w:rPr>
          <w:rFonts w:cs="Arial"/>
        </w:rPr>
      </w:pPr>
      <w:r w:rsidRPr="00054FF8">
        <w:rPr>
          <w:rFonts w:cs="Arial"/>
        </w:rPr>
        <w:t xml:space="preserve">I believe e-cigarettes are no better </w:t>
      </w:r>
      <w:r>
        <w:rPr>
          <w:rFonts w:cs="Arial"/>
        </w:rPr>
        <w:t>than smoking regular cigarettes</w:t>
      </w:r>
    </w:p>
    <w:p w14:paraId="21A4EE83" w14:textId="5C6594DA" w:rsidR="009436AF" w:rsidRPr="00B75259" w:rsidRDefault="009436AF" w:rsidP="00C00F10">
      <w:pPr>
        <w:pStyle w:val="ListParagraph"/>
        <w:widowControl w:val="0"/>
        <w:numPr>
          <w:ilvl w:val="0"/>
          <w:numId w:val="31"/>
        </w:numPr>
        <w:spacing w:before="120"/>
        <w:ind w:left="714" w:hanging="357"/>
        <w:jc w:val="left"/>
        <w:rPr>
          <w:rFonts w:cs="Arial"/>
        </w:rPr>
      </w:pPr>
      <w:r w:rsidRPr="00B75259">
        <w:rPr>
          <w:rFonts w:cs="Arial"/>
        </w:rPr>
        <w:t>Nicotine-free e-cigarette</w:t>
      </w:r>
      <w:r w:rsidR="004B452C">
        <w:rPr>
          <w:rFonts w:cs="Arial"/>
        </w:rPr>
        <w:t>s</w:t>
      </w:r>
      <w:r w:rsidRPr="00B75259">
        <w:rPr>
          <w:rFonts w:cs="Arial"/>
        </w:rPr>
        <w:t xml:space="preserve"> po</w:t>
      </w:r>
      <w:r>
        <w:rPr>
          <w:rFonts w:cs="Arial"/>
        </w:rPr>
        <w:t>se little health risks to users</w:t>
      </w:r>
    </w:p>
    <w:p w14:paraId="4F5EE4B1" w14:textId="77777777" w:rsidR="009436AF" w:rsidRPr="00B75259" w:rsidRDefault="009436AF" w:rsidP="00C00F10">
      <w:pPr>
        <w:pStyle w:val="ListParagraph"/>
        <w:widowControl w:val="0"/>
        <w:numPr>
          <w:ilvl w:val="0"/>
          <w:numId w:val="31"/>
        </w:numPr>
        <w:spacing w:before="120"/>
        <w:ind w:left="714" w:hanging="357"/>
        <w:jc w:val="left"/>
        <w:rPr>
          <w:rFonts w:cs="Arial"/>
        </w:rPr>
      </w:pPr>
      <w:r w:rsidRPr="00B75259">
        <w:rPr>
          <w:rFonts w:cs="Arial"/>
        </w:rPr>
        <w:t>E-cigarettes don’t have the same chemicals in them as regular ciga</w:t>
      </w:r>
      <w:r>
        <w:rPr>
          <w:rFonts w:cs="Arial"/>
        </w:rPr>
        <w:t>rettes so they are safer to use</w:t>
      </w:r>
    </w:p>
    <w:p w14:paraId="0678309F" w14:textId="77777777" w:rsidR="009436AF" w:rsidRPr="00B75259" w:rsidRDefault="009436AF" w:rsidP="00C00F10">
      <w:pPr>
        <w:pStyle w:val="ListParagraph"/>
        <w:widowControl w:val="0"/>
        <w:numPr>
          <w:ilvl w:val="0"/>
          <w:numId w:val="31"/>
        </w:numPr>
        <w:spacing w:before="120"/>
        <w:ind w:left="714" w:hanging="357"/>
        <w:jc w:val="left"/>
        <w:rPr>
          <w:rFonts w:cs="Arial"/>
        </w:rPr>
      </w:pPr>
      <w:r w:rsidRPr="00B75259">
        <w:rPr>
          <w:rFonts w:cs="Arial"/>
        </w:rPr>
        <w:t>You can become addicted to e</w:t>
      </w:r>
      <w:r>
        <w:rPr>
          <w:rFonts w:cs="Arial"/>
        </w:rPr>
        <w:t>-cigarettes containing nicotine</w:t>
      </w:r>
    </w:p>
    <w:p w14:paraId="4BEE00D4" w14:textId="77777777" w:rsidR="009436AF" w:rsidRPr="00B75259" w:rsidRDefault="009436AF" w:rsidP="00C00F10">
      <w:pPr>
        <w:pStyle w:val="ListParagraph"/>
        <w:widowControl w:val="0"/>
        <w:numPr>
          <w:ilvl w:val="0"/>
          <w:numId w:val="31"/>
        </w:numPr>
        <w:spacing w:before="120"/>
        <w:ind w:left="714" w:hanging="357"/>
        <w:jc w:val="left"/>
        <w:rPr>
          <w:rFonts w:cs="Arial"/>
        </w:rPr>
      </w:pPr>
      <w:r w:rsidRPr="00B75259">
        <w:rPr>
          <w:rFonts w:cs="Arial"/>
        </w:rPr>
        <w:t>Using e-cigarettes will lea</w:t>
      </w:r>
      <w:r>
        <w:rPr>
          <w:rFonts w:cs="Arial"/>
        </w:rPr>
        <w:t>d to smoking regular cigarettes</w:t>
      </w:r>
    </w:p>
    <w:p w14:paraId="04A2A048" w14:textId="77777777" w:rsidR="009436AF" w:rsidRPr="00B75259" w:rsidRDefault="009436AF" w:rsidP="00C00F10">
      <w:pPr>
        <w:pStyle w:val="ListParagraph"/>
        <w:widowControl w:val="0"/>
        <w:numPr>
          <w:ilvl w:val="0"/>
          <w:numId w:val="31"/>
        </w:numPr>
        <w:spacing w:before="120"/>
        <w:ind w:left="714" w:hanging="357"/>
        <w:jc w:val="left"/>
        <w:rPr>
          <w:rFonts w:cs="Arial"/>
        </w:rPr>
      </w:pPr>
      <w:r w:rsidRPr="00B75259">
        <w:rPr>
          <w:rFonts w:cs="Arial"/>
        </w:rPr>
        <w:t>Smoking regular cigarettes is not socially acceptable but using an e-cigare</w:t>
      </w:r>
      <w:r>
        <w:rPr>
          <w:rFonts w:cs="Arial"/>
        </w:rPr>
        <w:t>tte is not a big deal</w:t>
      </w:r>
    </w:p>
    <w:p w14:paraId="6DEBA6C5" w14:textId="77777777" w:rsidR="009436AF" w:rsidRPr="00B75259" w:rsidRDefault="009436AF" w:rsidP="00C00F10">
      <w:pPr>
        <w:pStyle w:val="ListParagraph"/>
        <w:widowControl w:val="0"/>
        <w:numPr>
          <w:ilvl w:val="0"/>
          <w:numId w:val="31"/>
        </w:numPr>
        <w:spacing w:before="120"/>
        <w:ind w:left="714" w:hanging="357"/>
        <w:jc w:val="left"/>
        <w:rPr>
          <w:rFonts w:cs="Arial"/>
        </w:rPr>
      </w:pPr>
      <w:r w:rsidRPr="00B75259">
        <w:rPr>
          <w:rFonts w:cs="Arial"/>
        </w:rPr>
        <w:t>Nicotine is a toxic</w:t>
      </w:r>
      <w:r>
        <w:rPr>
          <w:rFonts w:cs="Arial"/>
        </w:rPr>
        <w:t xml:space="preserve"> chemical and should be avoided</w:t>
      </w:r>
    </w:p>
    <w:p w14:paraId="0469D1C0" w14:textId="77777777" w:rsidR="009436AF" w:rsidRPr="00B75259" w:rsidRDefault="009436AF" w:rsidP="00C00F10">
      <w:pPr>
        <w:pStyle w:val="ListParagraph"/>
        <w:widowControl w:val="0"/>
        <w:numPr>
          <w:ilvl w:val="0"/>
          <w:numId w:val="31"/>
        </w:numPr>
        <w:spacing w:before="120"/>
        <w:ind w:left="714" w:hanging="357"/>
        <w:jc w:val="left"/>
        <w:rPr>
          <w:rFonts w:cs="Arial"/>
        </w:rPr>
      </w:pPr>
      <w:r w:rsidRPr="00B75259">
        <w:rPr>
          <w:rFonts w:cs="Arial"/>
        </w:rPr>
        <w:t>Using an e-ciga</w:t>
      </w:r>
      <w:r>
        <w:rPr>
          <w:rFonts w:cs="Arial"/>
        </w:rPr>
        <w:t>rette is embarrassing/not cool</w:t>
      </w:r>
    </w:p>
    <w:p w14:paraId="6AA061BA" w14:textId="77777777" w:rsidR="009436AF" w:rsidRDefault="009436AF" w:rsidP="00C00F10">
      <w:pPr>
        <w:widowControl w:val="0"/>
        <w:rPr>
          <w:lang w:eastAsia="en-CA"/>
        </w:rPr>
      </w:pPr>
    </w:p>
    <w:p w14:paraId="25D21881" w14:textId="3C90F37C" w:rsidR="009436AF" w:rsidRDefault="009436AF" w:rsidP="00C00F10">
      <w:pPr>
        <w:widowControl w:val="0"/>
        <w:rPr>
          <w:lang w:eastAsia="en-CA"/>
        </w:rPr>
      </w:pPr>
      <w:r>
        <w:rPr>
          <w:lang w:eastAsia="en-CA"/>
        </w:rPr>
        <w:t>Respondents’ views regarding most of these statements were mixed. Only in relation to two statements did a majority pronounce itself one way or another, with over three-quarters agreeing that one can become addicted to e-cigarettes containing nicotine (79%) and that nicotine is a toxic chemical that should be avoided (77%). In neither case</w:t>
      </w:r>
      <w:r w:rsidR="00EE1307">
        <w:rPr>
          <w:lang w:eastAsia="en-CA"/>
        </w:rPr>
        <w:t>,</w:t>
      </w:r>
      <w:r>
        <w:rPr>
          <w:lang w:eastAsia="en-CA"/>
        </w:rPr>
        <w:t xml:space="preserve"> however</w:t>
      </w:r>
      <w:r w:rsidR="00EE1307">
        <w:rPr>
          <w:lang w:eastAsia="en-CA"/>
        </w:rPr>
        <w:t>,</w:t>
      </w:r>
      <w:r>
        <w:rPr>
          <w:lang w:eastAsia="en-CA"/>
        </w:rPr>
        <w:t xml:space="preserve"> did a majority of respondents ‘strongly’ agree with the statement.</w:t>
      </w:r>
    </w:p>
    <w:p w14:paraId="1FD99FDC" w14:textId="597E0A26" w:rsidR="008B0217" w:rsidRDefault="008B0217" w:rsidP="00C00F10">
      <w:pPr>
        <w:widowControl w:val="0"/>
        <w:rPr>
          <w:lang w:eastAsia="en-CA"/>
        </w:rPr>
      </w:pPr>
    </w:p>
    <w:p w14:paraId="127A9C59" w14:textId="77777777" w:rsidR="008B0217" w:rsidRDefault="008B0217" w:rsidP="008B0217">
      <w:pPr>
        <w:rPr>
          <w:rFonts w:cs="Arial"/>
        </w:rPr>
      </w:pPr>
      <w:r>
        <w:rPr>
          <w:lang w:eastAsia="en-CA"/>
        </w:rPr>
        <w:t xml:space="preserve">In relation to all other statements, opinion tended to be divided between those agreeing, those disagreeing, and those neither agreeing nor disagreeing. That said, respondents were more likely to agree than disagree with the following: that e-cigarettes are no better than regular cigarettes (47% vs. 29%), that e-cigarettes don’t have the same chemical content as cigarettes and are safer to use (38% vs. 29%), that using an e-cigarette is embarrassing/not cool (37% vs. 27%), and that nicotine-free e-cigarettes pose little health </w:t>
      </w:r>
      <w:r>
        <w:rPr>
          <w:lang w:eastAsia="en-CA"/>
        </w:rPr>
        <w:lastRenderedPageBreak/>
        <w:t>risks to users (36% vs. 31%). Conversely, respondents were slightly more likely to disagree than agree that using e-cigarettes will lead to smoking regular cigarettes (32% vs. 30%) and somewhat more likely to disagree than agree that s</w:t>
      </w:r>
      <w:r w:rsidRPr="00B75259">
        <w:rPr>
          <w:rFonts w:cs="Arial"/>
        </w:rPr>
        <w:t>moking regular cigarettes is not socially acceptable but using an e-cigarette is not a big deal</w:t>
      </w:r>
      <w:r>
        <w:rPr>
          <w:rFonts w:cs="Arial"/>
        </w:rPr>
        <w:t xml:space="preserve"> (42% vs. 25%). </w:t>
      </w:r>
    </w:p>
    <w:p w14:paraId="04CCAD58" w14:textId="77777777" w:rsidR="008B0217" w:rsidRDefault="008B0217" w:rsidP="008B0217">
      <w:pPr>
        <w:rPr>
          <w:rFonts w:cs="Arial"/>
        </w:rPr>
      </w:pPr>
    </w:p>
    <w:p w14:paraId="3B22C67C" w14:textId="77777777" w:rsidR="008B0217" w:rsidRPr="00A91248" w:rsidRDefault="008B0217" w:rsidP="008B0217">
      <w:pPr>
        <w:rPr>
          <w:lang w:eastAsia="en-CA"/>
        </w:rPr>
      </w:pPr>
      <w:r>
        <w:rPr>
          <w:rFonts w:cs="Arial"/>
        </w:rPr>
        <w:t>The proportion of respondents neither agreeing nor disagreeing with all these statements ranged from 10% regarding whether one can become addicted to e-cigarettes with nicotine to 30% regarding</w:t>
      </w:r>
      <w:r w:rsidRPr="000A4467">
        <w:rPr>
          <w:lang w:eastAsia="en-CA"/>
        </w:rPr>
        <w:t xml:space="preserve"> </w:t>
      </w:r>
      <w:r>
        <w:rPr>
          <w:lang w:eastAsia="en-CA"/>
        </w:rPr>
        <w:t>whether using an e-cigarette is embarrassing/not cool.</w:t>
      </w:r>
    </w:p>
    <w:p w14:paraId="53583C8E" w14:textId="77777777" w:rsidR="008B0217" w:rsidRDefault="008B0217" w:rsidP="00C00F10">
      <w:pPr>
        <w:widowControl w:val="0"/>
        <w:rPr>
          <w:lang w:eastAsia="en-CA"/>
        </w:rPr>
      </w:pPr>
    </w:p>
    <w:p w14:paraId="53B3E6BD" w14:textId="39184C39" w:rsidR="00611910" w:rsidRPr="00611910" w:rsidRDefault="00611910" w:rsidP="0015319A">
      <w:pPr>
        <w:pStyle w:val="Caption"/>
        <w:keepNext/>
      </w:pPr>
      <w:bookmarkStart w:id="64" w:name="_Toc481142961"/>
      <w:r w:rsidRPr="00611910">
        <w:t xml:space="preserve">Figure </w:t>
      </w:r>
      <w:fldSimple w:instr=" SEQ Figure \* ARABIC ">
        <w:r w:rsidR="002A1706">
          <w:rPr>
            <w:noProof/>
          </w:rPr>
          <w:t>36</w:t>
        </w:r>
      </w:fldSimple>
      <w:r w:rsidRPr="00611910">
        <w:t>: Attitudes Towards E-Cigarettes and Nicotine</w:t>
      </w:r>
      <w:bookmarkEnd w:id="64"/>
    </w:p>
    <w:p w14:paraId="67AEFABE" w14:textId="73C9AF81" w:rsidR="00A91248" w:rsidRDefault="00B26035" w:rsidP="009436AF">
      <w:pPr>
        <w:rPr>
          <w:lang w:eastAsia="en-CA"/>
        </w:rPr>
      </w:pPr>
      <w:r w:rsidRPr="00B26035">
        <w:rPr>
          <w:noProof/>
          <w:lang w:eastAsia="en-CA"/>
        </w:rPr>
        <w:drawing>
          <wp:inline distT="0" distB="0" distL="0" distR="0" wp14:anchorId="1B5EE944" wp14:editId="382861AF">
            <wp:extent cx="5577840" cy="3137535"/>
            <wp:effectExtent l="0" t="0" r="381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77840" cy="3137535"/>
                    </a:xfrm>
                    <a:prstGeom prst="rect">
                      <a:avLst/>
                    </a:prstGeom>
                  </pic:spPr>
                </pic:pic>
              </a:graphicData>
            </a:graphic>
          </wp:inline>
        </w:drawing>
      </w:r>
    </w:p>
    <w:p w14:paraId="21F61EAC"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Base: n=1,509; all surveyed respondents</w:t>
      </w:r>
    </w:p>
    <w:p w14:paraId="7A0378FC"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Q38. Please rate the extent to which you agree or disagree with the following statements?</w:t>
      </w:r>
    </w:p>
    <w:p w14:paraId="63D3FA96" w14:textId="6DC78A57" w:rsidR="009436AF" w:rsidRPr="00BB0515" w:rsidRDefault="009436AF" w:rsidP="009436AF">
      <w:pPr>
        <w:rPr>
          <w:lang w:eastAsia="en-CA"/>
        </w:rPr>
      </w:pPr>
    </w:p>
    <w:p w14:paraId="3609EF04" w14:textId="71516409" w:rsidR="00A62637" w:rsidRDefault="008B0217" w:rsidP="00A62637">
      <w:r>
        <w:t>Figure 37</w:t>
      </w:r>
      <w:r w:rsidR="00A91248" w:rsidRPr="009232B6">
        <w:t xml:space="preserve"> displays the results by e-cigarette use.</w:t>
      </w:r>
      <w:r w:rsidR="007D24DC">
        <w:t xml:space="preserve"> </w:t>
      </w:r>
    </w:p>
    <w:p w14:paraId="5C9985E9" w14:textId="77777777" w:rsidR="00611910" w:rsidRDefault="00611910" w:rsidP="00A62637"/>
    <w:p w14:paraId="1C0C53A1" w14:textId="32317236" w:rsidR="00611910" w:rsidRDefault="00611910" w:rsidP="0015319A">
      <w:pPr>
        <w:pStyle w:val="Caption"/>
        <w:keepNext/>
      </w:pPr>
      <w:bookmarkStart w:id="65" w:name="_Toc481142962"/>
      <w:r w:rsidRPr="00611910">
        <w:t xml:space="preserve">Figure </w:t>
      </w:r>
      <w:fldSimple w:instr=" SEQ Figure \* ARABIC ">
        <w:r w:rsidR="002A1706">
          <w:rPr>
            <w:noProof/>
          </w:rPr>
          <w:t>37</w:t>
        </w:r>
      </w:fldSimple>
      <w:r w:rsidRPr="00611910">
        <w:t>: E-Cigarette Status and Attitudes Towards E-Cigarettes and Nicotine</w:t>
      </w:r>
      <w:bookmarkEnd w:id="65"/>
    </w:p>
    <w:p w14:paraId="1B319403" w14:textId="77777777" w:rsidR="0015319A" w:rsidRPr="0015319A" w:rsidRDefault="0015319A" w:rsidP="0015319A"/>
    <w:tbl>
      <w:tblPr>
        <w:tblW w:w="8640" w:type="dxa"/>
        <w:jc w:val="center"/>
        <w:tblLayout w:type="fixed"/>
        <w:tblLook w:val="04A0" w:firstRow="1" w:lastRow="0" w:firstColumn="1" w:lastColumn="0" w:noHBand="0" w:noVBand="1"/>
      </w:tblPr>
      <w:tblGrid>
        <w:gridCol w:w="1615"/>
        <w:gridCol w:w="900"/>
        <w:gridCol w:w="720"/>
        <w:gridCol w:w="900"/>
        <w:gridCol w:w="900"/>
        <w:gridCol w:w="900"/>
        <w:gridCol w:w="810"/>
        <w:gridCol w:w="891"/>
        <w:gridCol w:w="1004"/>
      </w:tblGrid>
      <w:tr w:rsidR="00A62637" w:rsidRPr="009232B6" w14:paraId="7E80E8A0" w14:textId="77777777" w:rsidTr="008B0217">
        <w:trPr>
          <w:trHeight w:val="331"/>
          <w:tblHeader/>
          <w:jc w:val="center"/>
        </w:trPr>
        <w:tc>
          <w:tcPr>
            <w:tcW w:w="86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32CF8" w14:textId="77777777" w:rsidR="00A62637" w:rsidRPr="007D24DC" w:rsidRDefault="00A62637" w:rsidP="00104957">
            <w:pPr>
              <w:jc w:val="center"/>
              <w:rPr>
                <w:rFonts w:ascii="Calibri" w:hAnsi="Calibri" w:cs="Calibri"/>
                <w:b/>
                <w:color w:val="000000"/>
                <w:sz w:val="20"/>
                <w:szCs w:val="20"/>
                <w:lang w:val="en-US"/>
              </w:rPr>
            </w:pPr>
            <w:r w:rsidRPr="007D24DC">
              <w:rPr>
                <w:rFonts w:ascii="Calibri" w:hAnsi="Calibri" w:cs="Calibri"/>
                <w:b/>
                <w:color w:val="000000"/>
                <w:sz w:val="24"/>
                <w:szCs w:val="20"/>
                <w:lang w:val="en-US"/>
              </w:rPr>
              <w:t>E-Cigarette Status</w:t>
            </w:r>
          </w:p>
        </w:tc>
      </w:tr>
      <w:tr w:rsidR="00A62637" w:rsidRPr="009232B6" w14:paraId="0CDF2FF5" w14:textId="77777777" w:rsidTr="008B0217">
        <w:trPr>
          <w:trHeight w:val="265"/>
          <w:tblHeader/>
          <w:jc w:val="center"/>
        </w:trPr>
        <w:tc>
          <w:tcPr>
            <w:tcW w:w="161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2694DB8" w14:textId="77777777" w:rsidR="00A62637" w:rsidRPr="009232B6" w:rsidRDefault="00A62637" w:rsidP="003523B6">
            <w:pPr>
              <w:jc w:val="center"/>
              <w:rPr>
                <w:rFonts w:ascii="Calibri" w:hAnsi="Calibri" w:cs="Calibri"/>
                <w:color w:val="000000"/>
                <w:sz w:val="20"/>
                <w:szCs w:val="20"/>
                <w:lang w:val="en-US"/>
              </w:rPr>
            </w:pPr>
            <w:r w:rsidRPr="009232B6">
              <w:rPr>
                <w:rFonts w:ascii="Calibri" w:hAnsi="Calibri" w:cs="Calibri"/>
                <w:color w:val="000000"/>
                <w:sz w:val="20"/>
                <w:szCs w:val="20"/>
                <w:lang w:val="en-US"/>
              </w:rPr>
              <w:t> </w:t>
            </w:r>
          </w:p>
        </w:tc>
        <w:tc>
          <w:tcPr>
            <w:tcW w:w="342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CD74E9C" w14:textId="77777777" w:rsidR="00A62637" w:rsidRPr="009232B6" w:rsidRDefault="00A62637" w:rsidP="003523B6">
            <w:pPr>
              <w:jc w:val="center"/>
              <w:rPr>
                <w:rFonts w:ascii="Calibri" w:hAnsi="Calibri" w:cs="Calibri"/>
                <w:b/>
                <w:color w:val="000000"/>
                <w:sz w:val="20"/>
                <w:szCs w:val="20"/>
                <w:lang w:val="en-US"/>
              </w:rPr>
            </w:pPr>
            <w:r w:rsidRPr="009232B6">
              <w:rPr>
                <w:rFonts w:ascii="Calibri" w:hAnsi="Calibri" w:cs="Calibri"/>
                <w:b/>
                <w:color w:val="000000"/>
                <w:sz w:val="20"/>
                <w:szCs w:val="20"/>
                <w:lang w:val="en-US"/>
              </w:rPr>
              <w:t>User</w:t>
            </w:r>
          </w:p>
        </w:tc>
        <w:tc>
          <w:tcPr>
            <w:tcW w:w="3605" w:type="dxa"/>
            <w:gridSpan w:val="4"/>
            <w:tcBorders>
              <w:top w:val="single" w:sz="4" w:space="0" w:color="auto"/>
              <w:left w:val="nil"/>
              <w:bottom w:val="single" w:sz="4" w:space="0" w:color="auto"/>
              <w:right w:val="single" w:sz="4" w:space="0" w:color="auto"/>
            </w:tcBorders>
            <w:shd w:val="clear" w:color="auto" w:fill="auto"/>
            <w:noWrap/>
            <w:vAlign w:val="bottom"/>
            <w:hideMark/>
          </w:tcPr>
          <w:p w14:paraId="3AEF6414" w14:textId="77777777" w:rsidR="00A62637" w:rsidRPr="009232B6" w:rsidRDefault="00A62637" w:rsidP="003523B6">
            <w:pPr>
              <w:jc w:val="center"/>
              <w:rPr>
                <w:rFonts w:ascii="Calibri" w:hAnsi="Calibri" w:cs="Calibri"/>
                <w:b/>
                <w:color w:val="000000"/>
                <w:sz w:val="20"/>
                <w:szCs w:val="20"/>
                <w:lang w:val="en-US"/>
              </w:rPr>
            </w:pPr>
            <w:r w:rsidRPr="009232B6">
              <w:rPr>
                <w:rFonts w:ascii="Calibri" w:hAnsi="Calibri" w:cs="Calibri"/>
                <w:b/>
                <w:color w:val="000000"/>
                <w:sz w:val="20"/>
                <w:szCs w:val="20"/>
                <w:lang w:val="en-US"/>
              </w:rPr>
              <w:t>Non-User</w:t>
            </w:r>
          </w:p>
        </w:tc>
      </w:tr>
      <w:tr w:rsidR="00A91248" w:rsidRPr="009232B6" w14:paraId="571056F6" w14:textId="77777777" w:rsidTr="008B0217">
        <w:trPr>
          <w:trHeight w:val="530"/>
          <w:tblHeader/>
          <w:jc w:val="center"/>
        </w:trPr>
        <w:tc>
          <w:tcPr>
            <w:tcW w:w="1615" w:type="dxa"/>
            <w:vMerge/>
            <w:tcBorders>
              <w:top w:val="nil"/>
              <w:left w:val="single" w:sz="4" w:space="0" w:color="auto"/>
              <w:bottom w:val="single" w:sz="4" w:space="0" w:color="000000"/>
              <w:right w:val="single" w:sz="4" w:space="0" w:color="auto"/>
            </w:tcBorders>
            <w:vAlign w:val="center"/>
            <w:hideMark/>
          </w:tcPr>
          <w:p w14:paraId="693F7190" w14:textId="77777777" w:rsidR="00A91248" w:rsidRPr="009232B6" w:rsidRDefault="00A91248" w:rsidP="003523B6">
            <w:pPr>
              <w:jc w:val="left"/>
              <w:rPr>
                <w:rFonts w:ascii="Calibri" w:hAnsi="Calibri" w:cs="Calibri"/>
                <w:color w:val="000000"/>
                <w:sz w:val="20"/>
                <w:szCs w:val="20"/>
                <w:lang w:val="en-US"/>
              </w:rPr>
            </w:pPr>
          </w:p>
        </w:tc>
        <w:tc>
          <w:tcPr>
            <w:tcW w:w="900" w:type="dxa"/>
            <w:tcBorders>
              <w:top w:val="nil"/>
              <w:left w:val="nil"/>
              <w:bottom w:val="single" w:sz="4" w:space="0" w:color="auto"/>
              <w:right w:val="single" w:sz="4" w:space="0" w:color="auto"/>
            </w:tcBorders>
            <w:shd w:val="clear" w:color="auto" w:fill="F2F2F2" w:themeFill="background1" w:themeFillShade="F2"/>
            <w:vAlign w:val="center"/>
            <w:hideMark/>
          </w:tcPr>
          <w:p w14:paraId="41F49DEB" w14:textId="77777777" w:rsidR="00A91248" w:rsidRPr="007D24DC" w:rsidRDefault="00A91248" w:rsidP="003523B6">
            <w:pPr>
              <w:jc w:val="center"/>
              <w:rPr>
                <w:rFonts w:ascii="Calibri" w:hAnsi="Calibri" w:cs="Calibri"/>
                <w:b/>
                <w:color w:val="000000"/>
                <w:sz w:val="18"/>
                <w:szCs w:val="20"/>
                <w:lang w:val="en-US"/>
              </w:rPr>
            </w:pPr>
            <w:r w:rsidRPr="007D24DC">
              <w:rPr>
                <w:rFonts w:ascii="Calibri" w:hAnsi="Calibri" w:cs="Calibri"/>
                <w:b/>
                <w:color w:val="000000"/>
                <w:sz w:val="18"/>
                <w:szCs w:val="20"/>
                <w:lang w:val="en-US"/>
              </w:rPr>
              <w:t>Strongly Agree</w:t>
            </w:r>
          </w:p>
        </w:tc>
        <w:tc>
          <w:tcPr>
            <w:tcW w:w="720" w:type="dxa"/>
            <w:tcBorders>
              <w:top w:val="nil"/>
              <w:left w:val="nil"/>
              <w:bottom w:val="single" w:sz="4" w:space="0" w:color="auto"/>
              <w:right w:val="single" w:sz="4" w:space="0" w:color="auto"/>
            </w:tcBorders>
            <w:shd w:val="clear" w:color="auto" w:fill="auto"/>
            <w:vAlign w:val="center"/>
            <w:hideMark/>
          </w:tcPr>
          <w:p w14:paraId="605B1CD5" w14:textId="77777777" w:rsidR="00A91248" w:rsidRPr="007D24DC" w:rsidRDefault="00A91248" w:rsidP="003523B6">
            <w:pPr>
              <w:jc w:val="center"/>
              <w:rPr>
                <w:rFonts w:ascii="Calibri" w:hAnsi="Calibri" w:cs="Calibri"/>
                <w:b/>
                <w:color w:val="000000"/>
                <w:sz w:val="18"/>
                <w:szCs w:val="20"/>
                <w:lang w:val="en-US"/>
              </w:rPr>
            </w:pPr>
            <w:r w:rsidRPr="007D24DC">
              <w:rPr>
                <w:rFonts w:ascii="Calibri" w:hAnsi="Calibri" w:cs="Calibri"/>
                <w:b/>
                <w:color w:val="000000"/>
                <w:sz w:val="18"/>
                <w:szCs w:val="20"/>
                <w:lang w:val="en-US"/>
              </w:rPr>
              <w:t>Agree</w:t>
            </w:r>
          </w:p>
        </w:tc>
        <w:tc>
          <w:tcPr>
            <w:tcW w:w="900" w:type="dxa"/>
            <w:tcBorders>
              <w:top w:val="nil"/>
              <w:left w:val="nil"/>
              <w:bottom w:val="single" w:sz="4" w:space="0" w:color="auto"/>
              <w:right w:val="single" w:sz="4" w:space="0" w:color="auto"/>
            </w:tcBorders>
            <w:shd w:val="clear" w:color="auto" w:fill="F2F2F2" w:themeFill="background1" w:themeFillShade="F2"/>
            <w:vAlign w:val="center"/>
            <w:hideMark/>
          </w:tcPr>
          <w:p w14:paraId="6FA07971" w14:textId="77777777" w:rsidR="00A91248" w:rsidRPr="007D24DC" w:rsidRDefault="00A91248" w:rsidP="003523B6">
            <w:pPr>
              <w:jc w:val="center"/>
              <w:rPr>
                <w:rFonts w:ascii="Calibri" w:hAnsi="Calibri" w:cs="Calibri"/>
                <w:b/>
                <w:color w:val="000000"/>
                <w:sz w:val="18"/>
                <w:szCs w:val="20"/>
                <w:lang w:val="en-US"/>
              </w:rPr>
            </w:pPr>
            <w:r w:rsidRPr="007D24DC">
              <w:rPr>
                <w:rFonts w:ascii="Calibri" w:hAnsi="Calibri" w:cs="Calibri"/>
                <w:b/>
                <w:color w:val="000000"/>
                <w:sz w:val="18"/>
                <w:szCs w:val="20"/>
                <w:lang w:val="en-US"/>
              </w:rPr>
              <w:t>Disagree</w:t>
            </w:r>
          </w:p>
        </w:tc>
        <w:tc>
          <w:tcPr>
            <w:tcW w:w="900" w:type="dxa"/>
            <w:tcBorders>
              <w:top w:val="nil"/>
              <w:left w:val="nil"/>
              <w:bottom w:val="single" w:sz="4" w:space="0" w:color="auto"/>
              <w:right w:val="single" w:sz="4" w:space="0" w:color="auto"/>
            </w:tcBorders>
            <w:shd w:val="clear" w:color="auto" w:fill="auto"/>
            <w:vAlign w:val="center"/>
            <w:hideMark/>
          </w:tcPr>
          <w:p w14:paraId="7A5FE5C0" w14:textId="77777777" w:rsidR="00A91248" w:rsidRPr="007D24DC" w:rsidRDefault="00A91248" w:rsidP="003523B6">
            <w:pPr>
              <w:jc w:val="center"/>
              <w:rPr>
                <w:rFonts w:ascii="Calibri" w:hAnsi="Calibri" w:cs="Calibri"/>
                <w:b/>
                <w:color w:val="000000"/>
                <w:sz w:val="18"/>
                <w:szCs w:val="20"/>
                <w:lang w:val="en-US"/>
              </w:rPr>
            </w:pPr>
            <w:r w:rsidRPr="007D24DC">
              <w:rPr>
                <w:rFonts w:ascii="Calibri" w:hAnsi="Calibri" w:cs="Calibri"/>
                <w:b/>
                <w:color w:val="000000"/>
                <w:sz w:val="18"/>
                <w:szCs w:val="20"/>
                <w:lang w:val="en-US"/>
              </w:rPr>
              <w:t>Strongly Disagree</w:t>
            </w:r>
          </w:p>
        </w:tc>
        <w:tc>
          <w:tcPr>
            <w:tcW w:w="900" w:type="dxa"/>
            <w:tcBorders>
              <w:top w:val="nil"/>
              <w:left w:val="nil"/>
              <w:bottom w:val="single" w:sz="4" w:space="0" w:color="auto"/>
              <w:right w:val="single" w:sz="4" w:space="0" w:color="auto"/>
            </w:tcBorders>
            <w:shd w:val="clear" w:color="auto" w:fill="F2F2F2" w:themeFill="background1" w:themeFillShade="F2"/>
            <w:vAlign w:val="center"/>
            <w:hideMark/>
          </w:tcPr>
          <w:p w14:paraId="4BFDE0C6" w14:textId="77777777" w:rsidR="00A91248" w:rsidRPr="007D24DC" w:rsidRDefault="00A91248" w:rsidP="003523B6">
            <w:pPr>
              <w:jc w:val="center"/>
              <w:rPr>
                <w:rFonts w:ascii="Calibri" w:hAnsi="Calibri" w:cs="Calibri"/>
                <w:b/>
                <w:color w:val="000000"/>
                <w:sz w:val="18"/>
                <w:szCs w:val="20"/>
                <w:lang w:val="en-US"/>
              </w:rPr>
            </w:pPr>
            <w:r w:rsidRPr="007D24DC">
              <w:rPr>
                <w:rFonts w:ascii="Calibri" w:hAnsi="Calibri" w:cs="Calibri"/>
                <w:b/>
                <w:color w:val="000000"/>
                <w:sz w:val="18"/>
                <w:szCs w:val="20"/>
                <w:lang w:val="en-US"/>
              </w:rPr>
              <w:t>Strongly Agree</w:t>
            </w:r>
          </w:p>
        </w:tc>
        <w:tc>
          <w:tcPr>
            <w:tcW w:w="810" w:type="dxa"/>
            <w:tcBorders>
              <w:top w:val="nil"/>
              <w:left w:val="nil"/>
              <w:bottom w:val="single" w:sz="4" w:space="0" w:color="auto"/>
              <w:right w:val="single" w:sz="4" w:space="0" w:color="auto"/>
            </w:tcBorders>
            <w:shd w:val="clear" w:color="auto" w:fill="auto"/>
            <w:vAlign w:val="center"/>
            <w:hideMark/>
          </w:tcPr>
          <w:p w14:paraId="65A4E6AA" w14:textId="77777777" w:rsidR="00A91248" w:rsidRPr="007D24DC" w:rsidRDefault="00A91248" w:rsidP="003523B6">
            <w:pPr>
              <w:jc w:val="center"/>
              <w:rPr>
                <w:rFonts w:ascii="Calibri" w:hAnsi="Calibri" w:cs="Calibri"/>
                <w:b/>
                <w:color w:val="000000"/>
                <w:sz w:val="18"/>
                <w:szCs w:val="20"/>
                <w:lang w:val="en-US"/>
              </w:rPr>
            </w:pPr>
            <w:r w:rsidRPr="007D24DC">
              <w:rPr>
                <w:rFonts w:ascii="Calibri" w:hAnsi="Calibri" w:cs="Calibri"/>
                <w:b/>
                <w:color w:val="000000"/>
                <w:sz w:val="18"/>
                <w:szCs w:val="20"/>
                <w:lang w:val="en-US"/>
              </w:rPr>
              <w:t>Agree</w:t>
            </w:r>
          </w:p>
        </w:tc>
        <w:tc>
          <w:tcPr>
            <w:tcW w:w="891" w:type="dxa"/>
            <w:tcBorders>
              <w:top w:val="nil"/>
              <w:left w:val="nil"/>
              <w:bottom w:val="single" w:sz="4" w:space="0" w:color="auto"/>
              <w:right w:val="single" w:sz="4" w:space="0" w:color="auto"/>
            </w:tcBorders>
            <w:shd w:val="clear" w:color="auto" w:fill="F2F2F2" w:themeFill="background1" w:themeFillShade="F2"/>
            <w:vAlign w:val="center"/>
            <w:hideMark/>
          </w:tcPr>
          <w:p w14:paraId="54375C3D" w14:textId="77777777" w:rsidR="00A91248" w:rsidRPr="007D24DC" w:rsidRDefault="00A91248" w:rsidP="003523B6">
            <w:pPr>
              <w:jc w:val="center"/>
              <w:rPr>
                <w:rFonts w:ascii="Calibri" w:hAnsi="Calibri" w:cs="Calibri"/>
                <w:b/>
                <w:color w:val="000000"/>
                <w:sz w:val="18"/>
                <w:szCs w:val="20"/>
                <w:lang w:val="en-US"/>
              </w:rPr>
            </w:pPr>
            <w:r w:rsidRPr="007D24DC">
              <w:rPr>
                <w:rFonts w:ascii="Calibri" w:hAnsi="Calibri" w:cs="Calibri"/>
                <w:b/>
                <w:color w:val="000000"/>
                <w:sz w:val="18"/>
                <w:szCs w:val="20"/>
                <w:lang w:val="en-US"/>
              </w:rPr>
              <w:t>Disagree</w:t>
            </w:r>
          </w:p>
        </w:tc>
        <w:tc>
          <w:tcPr>
            <w:tcW w:w="1004" w:type="dxa"/>
            <w:tcBorders>
              <w:top w:val="nil"/>
              <w:left w:val="nil"/>
              <w:bottom w:val="single" w:sz="4" w:space="0" w:color="auto"/>
              <w:right w:val="single" w:sz="4" w:space="0" w:color="auto"/>
            </w:tcBorders>
            <w:shd w:val="clear" w:color="auto" w:fill="auto"/>
            <w:vAlign w:val="center"/>
            <w:hideMark/>
          </w:tcPr>
          <w:p w14:paraId="6ADA62E2" w14:textId="77777777" w:rsidR="00A91248" w:rsidRPr="007D24DC" w:rsidRDefault="00A91248" w:rsidP="003523B6">
            <w:pPr>
              <w:jc w:val="center"/>
              <w:rPr>
                <w:rFonts w:ascii="Calibri" w:hAnsi="Calibri" w:cs="Calibri"/>
                <w:b/>
                <w:color w:val="000000"/>
                <w:sz w:val="18"/>
                <w:szCs w:val="20"/>
                <w:lang w:val="en-US"/>
              </w:rPr>
            </w:pPr>
            <w:r w:rsidRPr="007D24DC">
              <w:rPr>
                <w:rFonts w:ascii="Calibri" w:hAnsi="Calibri" w:cs="Calibri"/>
                <w:b/>
                <w:color w:val="000000"/>
                <w:sz w:val="18"/>
                <w:szCs w:val="20"/>
                <w:lang w:val="en-US"/>
              </w:rPr>
              <w:t>Strongly Disagree</w:t>
            </w:r>
          </w:p>
        </w:tc>
      </w:tr>
      <w:tr w:rsidR="00A91248" w:rsidRPr="009232B6" w14:paraId="0B596E78" w14:textId="77777777" w:rsidTr="007D24DC">
        <w:trPr>
          <w:trHeight w:val="796"/>
          <w:jc w:val="center"/>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28E4F3B6" w14:textId="77777777" w:rsidR="00A91248" w:rsidRPr="007D24DC" w:rsidRDefault="00A91248" w:rsidP="003523B6">
            <w:pPr>
              <w:jc w:val="left"/>
              <w:rPr>
                <w:rFonts w:ascii="Calibri" w:hAnsi="Calibri" w:cs="Calibri"/>
                <w:color w:val="000000"/>
                <w:sz w:val="18"/>
                <w:szCs w:val="20"/>
                <w:lang w:val="en-US"/>
              </w:rPr>
            </w:pPr>
            <w:r w:rsidRPr="007D24DC">
              <w:rPr>
                <w:rFonts w:ascii="Calibri" w:hAnsi="Calibri" w:cs="Calibri"/>
                <w:color w:val="000000"/>
                <w:sz w:val="18"/>
                <w:szCs w:val="20"/>
                <w:lang w:val="en-US"/>
              </w:rPr>
              <w:t>You can become addicted to e-cigarettes with nicotine</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2664682"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30%</w:t>
            </w:r>
          </w:p>
        </w:tc>
        <w:tc>
          <w:tcPr>
            <w:tcW w:w="720" w:type="dxa"/>
            <w:tcBorders>
              <w:top w:val="nil"/>
              <w:left w:val="nil"/>
              <w:bottom w:val="single" w:sz="4" w:space="0" w:color="auto"/>
              <w:right w:val="single" w:sz="4" w:space="0" w:color="auto"/>
            </w:tcBorders>
            <w:shd w:val="clear" w:color="auto" w:fill="auto"/>
            <w:noWrap/>
            <w:vAlign w:val="center"/>
            <w:hideMark/>
          </w:tcPr>
          <w:p w14:paraId="58ABEEAC"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43%</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567ADE75"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6%</w:t>
            </w:r>
          </w:p>
        </w:tc>
        <w:tc>
          <w:tcPr>
            <w:tcW w:w="900" w:type="dxa"/>
            <w:tcBorders>
              <w:top w:val="nil"/>
              <w:left w:val="nil"/>
              <w:bottom w:val="single" w:sz="4" w:space="0" w:color="auto"/>
              <w:right w:val="single" w:sz="4" w:space="0" w:color="auto"/>
            </w:tcBorders>
            <w:shd w:val="clear" w:color="auto" w:fill="auto"/>
            <w:noWrap/>
            <w:vAlign w:val="center"/>
            <w:hideMark/>
          </w:tcPr>
          <w:p w14:paraId="42B512D5"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37A05789"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43%</w:t>
            </w:r>
          </w:p>
        </w:tc>
        <w:tc>
          <w:tcPr>
            <w:tcW w:w="810" w:type="dxa"/>
            <w:tcBorders>
              <w:top w:val="nil"/>
              <w:left w:val="nil"/>
              <w:bottom w:val="single" w:sz="4" w:space="0" w:color="auto"/>
              <w:right w:val="single" w:sz="4" w:space="0" w:color="auto"/>
            </w:tcBorders>
            <w:shd w:val="clear" w:color="auto" w:fill="auto"/>
            <w:noWrap/>
            <w:vAlign w:val="center"/>
            <w:hideMark/>
          </w:tcPr>
          <w:p w14:paraId="1D4AFAAA"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40%</w:t>
            </w:r>
          </w:p>
        </w:tc>
        <w:tc>
          <w:tcPr>
            <w:tcW w:w="891" w:type="dxa"/>
            <w:tcBorders>
              <w:top w:val="nil"/>
              <w:left w:val="nil"/>
              <w:bottom w:val="single" w:sz="4" w:space="0" w:color="auto"/>
              <w:right w:val="single" w:sz="4" w:space="0" w:color="auto"/>
            </w:tcBorders>
            <w:shd w:val="clear" w:color="auto" w:fill="F2F2F2" w:themeFill="background1" w:themeFillShade="F2"/>
            <w:noWrap/>
            <w:vAlign w:val="center"/>
            <w:hideMark/>
          </w:tcPr>
          <w:p w14:paraId="03714E34"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w:t>
            </w:r>
          </w:p>
        </w:tc>
        <w:tc>
          <w:tcPr>
            <w:tcW w:w="1004" w:type="dxa"/>
            <w:tcBorders>
              <w:top w:val="nil"/>
              <w:left w:val="nil"/>
              <w:bottom w:val="single" w:sz="4" w:space="0" w:color="auto"/>
              <w:right w:val="single" w:sz="4" w:space="0" w:color="auto"/>
            </w:tcBorders>
            <w:shd w:val="clear" w:color="auto" w:fill="auto"/>
            <w:noWrap/>
            <w:vAlign w:val="center"/>
            <w:hideMark/>
          </w:tcPr>
          <w:p w14:paraId="2CD1E560"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1%</w:t>
            </w:r>
          </w:p>
        </w:tc>
      </w:tr>
      <w:tr w:rsidR="00A91248" w:rsidRPr="009232B6" w14:paraId="3027B6B4" w14:textId="77777777" w:rsidTr="007D24DC">
        <w:trPr>
          <w:trHeight w:val="440"/>
          <w:jc w:val="center"/>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00EF95DD" w14:textId="77777777" w:rsidR="00A91248" w:rsidRPr="007D24DC" w:rsidRDefault="00A91248" w:rsidP="003523B6">
            <w:pPr>
              <w:jc w:val="left"/>
              <w:rPr>
                <w:rFonts w:ascii="Calibri" w:hAnsi="Calibri" w:cs="Calibri"/>
                <w:color w:val="000000"/>
                <w:sz w:val="18"/>
                <w:szCs w:val="20"/>
                <w:lang w:val="en-US"/>
              </w:rPr>
            </w:pPr>
            <w:r w:rsidRPr="007D24DC">
              <w:rPr>
                <w:rFonts w:ascii="Calibri" w:hAnsi="Calibri" w:cs="Calibri"/>
                <w:color w:val="000000"/>
                <w:sz w:val="18"/>
                <w:szCs w:val="20"/>
                <w:lang w:val="en-US"/>
              </w:rPr>
              <w:t>Nicotine is a toxic chemical</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0254EF78"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32%</w:t>
            </w:r>
          </w:p>
        </w:tc>
        <w:tc>
          <w:tcPr>
            <w:tcW w:w="720" w:type="dxa"/>
            <w:tcBorders>
              <w:top w:val="nil"/>
              <w:left w:val="nil"/>
              <w:bottom w:val="single" w:sz="4" w:space="0" w:color="auto"/>
              <w:right w:val="single" w:sz="4" w:space="0" w:color="auto"/>
            </w:tcBorders>
            <w:shd w:val="clear" w:color="auto" w:fill="auto"/>
            <w:noWrap/>
            <w:vAlign w:val="center"/>
            <w:hideMark/>
          </w:tcPr>
          <w:p w14:paraId="0F737A35"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37%</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6AD2ADA1"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6%</w:t>
            </w:r>
          </w:p>
        </w:tc>
        <w:tc>
          <w:tcPr>
            <w:tcW w:w="900" w:type="dxa"/>
            <w:tcBorders>
              <w:top w:val="nil"/>
              <w:left w:val="nil"/>
              <w:bottom w:val="single" w:sz="4" w:space="0" w:color="auto"/>
              <w:right w:val="single" w:sz="4" w:space="0" w:color="auto"/>
            </w:tcBorders>
            <w:shd w:val="clear" w:color="auto" w:fill="auto"/>
            <w:noWrap/>
            <w:vAlign w:val="center"/>
            <w:hideMark/>
          </w:tcPr>
          <w:p w14:paraId="2F5BF69F"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3%</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610F26C"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55%</w:t>
            </w:r>
          </w:p>
        </w:tc>
        <w:tc>
          <w:tcPr>
            <w:tcW w:w="810" w:type="dxa"/>
            <w:tcBorders>
              <w:top w:val="nil"/>
              <w:left w:val="nil"/>
              <w:bottom w:val="single" w:sz="4" w:space="0" w:color="auto"/>
              <w:right w:val="single" w:sz="4" w:space="0" w:color="auto"/>
            </w:tcBorders>
            <w:shd w:val="clear" w:color="auto" w:fill="auto"/>
            <w:noWrap/>
            <w:vAlign w:val="center"/>
            <w:hideMark/>
          </w:tcPr>
          <w:p w14:paraId="03311013"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29%</w:t>
            </w:r>
          </w:p>
        </w:tc>
        <w:tc>
          <w:tcPr>
            <w:tcW w:w="891" w:type="dxa"/>
            <w:tcBorders>
              <w:top w:val="nil"/>
              <w:left w:val="nil"/>
              <w:bottom w:val="single" w:sz="4" w:space="0" w:color="auto"/>
              <w:right w:val="single" w:sz="4" w:space="0" w:color="auto"/>
            </w:tcBorders>
            <w:shd w:val="clear" w:color="auto" w:fill="F2F2F2" w:themeFill="background1" w:themeFillShade="F2"/>
            <w:noWrap/>
            <w:vAlign w:val="center"/>
            <w:hideMark/>
          </w:tcPr>
          <w:p w14:paraId="695D4138"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w:t>
            </w:r>
          </w:p>
        </w:tc>
        <w:tc>
          <w:tcPr>
            <w:tcW w:w="1004" w:type="dxa"/>
            <w:tcBorders>
              <w:top w:val="nil"/>
              <w:left w:val="nil"/>
              <w:bottom w:val="single" w:sz="4" w:space="0" w:color="auto"/>
              <w:right w:val="single" w:sz="4" w:space="0" w:color="auto"/>
            </w:tcBorders>
            <w:shd w:val="clear" w:color="auto" w:fill="auto"/>
            <w:noWrap/>
            <w:vAlign w:val="center"/>
            <w:hideMark/>
          </w:tcPr>
          <w:p w14:paraId="399BFC38"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w:t>
            </w:r>
          </w:p>
        </w:tc>
      </w:tr>
      <w:tr w:rsidR="00A91248" w:rsidRPr="009232B6" w14:paraId="22A21970" w14:textId="77777777" w:rsidTr="007D24DC">
        <w:trPr>
          <w:trHeight w:val="620"/>
          <w:jc w:val="center"/>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7E98E05E" w14:textId="77777777" w:rsidR="00A91248" w:rsidRPr="007D24DC" w:rsidRDefault="00A91248" w:rsidP="003523B6">
            <w:pPr>
              <w:jc w:val="left"/>
              <w:rPr>
                <w:rFonts w:ascii="Calibri" w:hAnsi="Calibri" w:cs="Calibri"/>
                <w:color w:val="000000"/>
                <w:sz w:val="18"/>
                <w:szCs w:val="20"/>
                <w:lang w:val="en-US"/>
              </w:rPr>
            </w:pPr>
            <w:r w:rsidRPr="007D24DC">
              <w:rPr>
                <w:rFonts w:ascii="Calibri" w:hAnsi="Calibri" w:cs="Calibri"/>
                <w:color w:val="000000"/>
                <w:sz w:val="18"/>
                <w:szCs w:val="20"/>
                <w:lang w:val="en-US"/>
              </w:rPr>
              <w:t>E-cigarettes are no better than regular cigarettes</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49E47334"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9%</w:t>
            </w:r>
          </w:p>
        </w:tc>
        <w:tc>
          <w:tcPr>
            <w:tcW w:w="720" w:type="dxa"/>
            <w:tcBorders>
              <w:top w:val="nil"/>
              <w:left w:val="nil"/>
              <w:bottom w:val="single" w:sz="4" w:space="0" w:color="auto"/>
              <w:right w:val="single" w:sz="4" w:space="0" w:color="auto"/>
            </w:tcBorders>
            <w:shd w:val="clear" w:color="auto" w:fill="auto"/>
            <w:noWrap/>
            <w:vAlign w:val="center"/>
            <w:hideMark/>
          </w:tcPr>
          <w:p w14:paraId="5C2471DF"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24%</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6C091CBB"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26%</w:t>
            </w:r>
          </w:p>
        </w:tc>
        <w:tc>
          <w:tcPr>
            <w:tcW w:w="900" w:type="dxa"/>
            <w:tcBorders>
              <w:top w:val="nil"/>
              <w:left w:val="nil"/>
              <w:bottom w:val="single" w:sz="4" w:space="0" w:color="auto"/>
              <w:right w:val="single" w:sz="4" w:space="0" w:color="auto"/>
            </w:tcBorders>
            <w:shd w:val="clear" w:color="auto" w:fill="auto"/>
            <w:noWrap/>
            <w:vAlign w:val="center"/>
            <w:hideMark/>
          </w:tcPr>
          <w:p w14:paraId="34A01EF5"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11%</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DD05B91"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25%</w:t>
            </w:r>
          </w:p>
        </w:tc>
        <w:tc>
          <w:tcPr>
            <w:tcW w:w="810" w:type="dxa"/>
            <w:tcBorders>
              <w:top w:val="nil"/>
              <w:left w:val="nil"/>
              <w:bottom w:val="single" w:sz="4" w:space="0" w:color="auto"/>
              <w:right w:val="single" w:sz="4" w:space="0" w:color="auto"/>
            </w:tcBorders>
            <w:shd w:val="clear" w:color="auto" w:fill="auto"/>
            <w:noWrap/>
            <w:vAlign w:val="center"/>
            <w:hideMark/>
          </w:tcPr>
          <w:p w14:paraId="3D55BD37"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34%</w:t>
            </w:r>
          </w:p>
        </w:tc>
        <w:tc>
          <w:tcPr>
            <w:tcW w:w="891" w:type="dxa"/>
            <w:tcBorders>
              <w:top w:val="nil"/>
              <w:left w:val="nil"/>
              <w:bottom w:val="single" w:sz="4" w:space="0" w:color="auto"/>
              <w:right w:val="single" w:sz="4" w:space="0" w:color="auto"/>
            </w:tcBorders>
            <w:shd w:val="clear" w:color="auto" w:fill="F2F2F2" w:themeFill="background1" w:themeFillShade="F2"/>
            <w:noWrap/>
            <w:vAlign w:val="center"/>
            <w:hideMark/>
          </w:tcPr>
          <w:p w14:paraId="0BA403C2"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18%</w:t>
            </w:r>
          </w:p>
        </w:tc>
        <w:tc>
          <w:tcPr>
            <w:tcW w:w="1004" w:type="dxa"/>
            <w:tcBorders>
              <w:top w:val="nil"/>
              <w:left w:val="nil"/>
              <w:bottom w:val="single" w:sz="4" w:space="0" w:color="auto"/>
              <w:right w:val="single" w:sz="4" w:space="0" w:color="auto"/>
            </w:tcBorders>
            <w:shd w:val="clear" w:color="auto" w:fill="auto"/>
            <w:noWrap/>
            <w:vAlign w:val="center"/>
            <w:hideMark/>
          </w:tcPr>
          <w:p w14:paraId="2E30D683"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3%</w:t>
            </w:r>
          </w:p>
        </w:tc>
      </w:tr>
      <w:tr w:rsidR="00A91248" w:rsidRPr="009232B6" w14:paraId="182B253A" w14:textId="77777777" w:rsidTr="007D24DC">
        <w:trPr>
          <w:trHeight w:val="796"/>
          <w:jc w:val="center"/>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3FB699DB" w14:textId="77777777" w:rsidR="00A91248" w:rsidRPr="007D24DC" w:rsidRDefault="00A91248" w:rsidP="003523B6">
            <w:pPr>
              <w:jc w:val="left"/>
              <w:rPr>
                <w:rFonts w:ascii="Calibri" w:hAnsi="Calibri" w:cs="Calibri"/>
                <w:color w:val="000000"/>
                <w:sz w:val="18"/>
                <w:szCs w:val="20"/>
                <w:lang w:val="en-US"/>
              </w:rPr>
            </w:pPr>
            <w:r w:rsidRPr="007D24DC">
              <w:rPr>
                <w:rFonts w:ascii="Calibri" w:hAnsi="Calibri" w:cs="Calibri"/>
                <w:color w:val="000000"/>
                <w:sz w:val="18"/>
                <w:szCs w:val="20"/>
                <w:lang w:val="en-US"/>
              </w:rPr>
              <w:lastRenderedPageBreak/>
              <w:t>E-cigarettes don't have same chemicals as regular</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5B393AED"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13%</w:t>
            </w:r>
          </w:p>
        </w:tc>
        <w:tc>
          <w:tcPr>
            <w:tcW w:w="720" w:type="dxa"/>
            <w:tcBorders>
              <w:top w:val="nil"/>
              <w:left w:val="nil"/>
              <w:bottom w:val="single" w:sz="4" w:space="0" w:color="auto"/>
              <w:right w:val="single" w:sz="4" w:space="0" w:color="auto"/>
            </w:tcBorders>
            <w:shd w:val="clear" w:color="auto" w:fill="auto"/>
            <w:noWrap/>
            <w:vAlign w:val="center"/>
            <w:hideMark/>
          </w:tcPr>
          <w:p w14:paraId="3D96842B"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34%</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43EA4ECA"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15%</w:t>
            </w:r>
          </w:p>
        </w:tc>
        <w:tc>
          <w:tcPr>
            <w:tcW w:w="900" w:type="dxa"/>
            <w:tcBorders>
              <w:top w:val="nil"/>
              <w:left w:val="nil"/>
              <w:bottom w:val="single" w:sz="4" w:space="0" w:color="auto"/>
              <w:right w:val="single" w:sz="4" w:space="0" w:color="auto"/>
            </w:tcBorders>
            <w:shd w:val="clear" w:color="auto" w:fill="auto"/>
            <w:noWrap/>
            <w:vAlign w:val="center"/>
            <w:hideMark/>
          </w:tcPr>
          <w:p w14:paraId="0EDD820A"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5%</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62D26743"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6%</w:t>
            </w:r>
          </w:p>
        </w:tc>
        <w:tc>
          <w:tcPr>
            <w:tcW w:w="810" w:type="dxa"/>
            <w:tcBorders>
              <w:top w:val="nil"/>
              <w:left w:val="nil"/>
              <w:bottom w:val="single" w:sz="4" w:space="0" w:color="auto"/>
              <w:right w:val="single" w:sz="4" w:space="0" w:color="auto"/>
            </w:tcBorders>
            <w:shd w:val="clear" w:color="auto" w:fill="auto"/>
            <w:noWrap/>
            <w:vAlign w:val="center"/>
            <w:hideMark/>
          </w:tcPr>
          <w:p w14:paraId="3CD066EF"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25%</w:t>
            </w:r>
          </w:p>
        </w:tc>
        <w:tc>
          <w:tcPr>
            <w:tcW w:w="891" w:type="dxa"/>
            <w:tcBorders>
              <w:top w:val="nil"/>
              <w:left w:val="nil"/>
              <w:bottom w:val="single" w:sz="4" w:space="0" w:color="auto"/>
              <w:right w:val="single" w:sz="4" w:space="0" w:color="auto"/>
            </w:tcBorders>
            <w:shd w:val="clear" w:color="auto" w:fill="F2F2F2" w:themeFill="background1" w:themeFillShade="F2"/>
            <w:noWrap/>
            <w:vAlign w:val="center"/>
            <w:hideMark/>
          </w:tcPr>
          <w:p w14:paraId="665ACD54"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26%</w:t>
            </w:r>
          </w:p>
        </w:tc>
        <w:tc>
          <w:tcPr>
            <w:tcW w:w="1004" w:type="dxa"/>
            <w:tcBorders>
              <w:top w:val="nil"/>
              <w:left w:val="nil"/>
              <w:bottom w:val="single" w:sz="4" w:space="0" w:color="auto"/>
              <w:right w:val="single" w:sz="4" w:space="0" w:color="auto"/>
            </w:tcBorders>
            <w:shd w:val="clear" w:color="auto" w:fill="auto"/>
            <w:noWrap/>
            <w:vAlign w:val="center"/>
            <w:hideMark/>
          </w:tcPr>
          <w:p w14:paraId="448407C7"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10%</w:t>
            </w:r>
          </w:p>
        </w:tc>
      </w:tr>
      <w:tr w:rsidR="00A91248" w:rsidRPr="009232B6" w14:paraId="7B27AEAE" w14:textId="77777777" w:rsidTr="007D24DC">
        <w:trPr>
          <w:trHeight w:val="530"/>
          <w:jc w:val="center"/>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4A3FE3EF" w14:textId="77777777" w:rsidR="00A91248" w:rsidRPr="007D24DC" w:rsidRDefault="00A91248" w:rsidP="003523B6">
            <w:pPr>
              <w:jc w:val="left"/>
              <w:rPr>
                <w:rFonts w:ascii="Calibri" w:hAnsi="Calibri" w:cs="Calibri"/>
                <w:color w:val="000000"/>
                <w:sz w:val="18"/>
                <w:szCs w:val="20"/>
                <w:lang w:val="en-US"/>
              </w:rPr>
            </w:pPr>
            <w:r w:rsidRPr="007D24DC">
              <w:rPr>
                <w:rFonts w:ascii="Calibri" w:hAnsi="Calibri" w:cs="Calibri"/>
                <w:color w:val="000000"/>
                <w:sz w:val="18"/>
                <w:szCs w:val="20"/>
                <w:lang w:val="en-US"/>
              </w:rPr>
              <w:t>Using e-cigarettes is uncool</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101814B4"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9%</w:t>
            </w:r>
          </w:p>
        </w:tc>
        <w:tc>
          <w:tcPr>
            <w:tcW w:w="720" w:type="dxa"/>
            <w:tcBorders>
              <w:top w:val="nil"/>
              <w:left w:val="nil"/>
              <w:bottom w:val="single" w:sz="4" w:space="0" w:color="auto"/>
              <w:right w:val="single" w:sz="4" w:space="0" w:color="auto"/>
            </w:tcBorders>
            <w:shd w:val="clear" w:color="auto" w:fill="auto"/>
            <w:noWrap/>
            <w:vAlign w:val="center"/>
            <w:hideMark/>
          </w:tcPr>
          <w:p w14:paraId="06DEFECF"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21%</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D7E80D7"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29%</w:t>
            </w:r>
          </w:p>
        </w:tc>
        <w:tc>
          <w:tcPr>
            <w:tcW w:w="900" w:type="dxa"/>
            <w:tcBorders>
              <w:top w:val="nil"/>
              <w:left w:val="nil"/>
              <w:bottom w:val="single" w:sz="4" w:space="0" w:color="auto"/>
              <w:right w:val="single" w:sz="4" w:space="0" w:color="auto"/>
            </w:tcBorders>
            <w:shd w:val="clear" w:color="auto" w:fill="auto"/>
            <w:noWrap/>
            <w:vAlign w:val="center"/>
            <w:hideMark/>
          </w:tcPr>
          <w:p w14:paraId="7921A5A6"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8%</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1ADCC0BA"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21%</w:t>
            </w:r>
          </w:p>
        </w:tc>
        <w:tc>
          <w:tcPr>
            <w:tcW w:w="810" w:type="dxa"/>
            <w:tcBorders>
              <w:top w:val="nil"/>
              <w:left w:val="nil"/>
              <w:bottom w:val="single" w:sz="4" w:space="0" w:color="auto"/>
              <w:right w:val="single" w:sz="4" w:space="0" w:color="auto"/>
            </w:tcBorders>
            <w:shd w:val="clear" w:color="auto" w:fill="auto"/>
            <w:noWrap/>
            <w:vAlign w:val="center"/>
            <w:hideMark/>
          </w:tcPr>
          <w:p w14:paraId="21DA56F2"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24%</w:t>
            </w:r>
          </w:p>
        </w:tc>
        <w:tc>
          <w:tcPr>
            <w:tcW w:w="891" w:type="dxa"/>
            <w:tcBorders>
              <w:top w:val="nil"/>
              <w:left w:val="nil"/>
              <w:bottom w:val="single" w:sz="4" w:space="0" w:color="auto"/>
              <w:right w:val="single" w:sz="4" w:space="0" w:color="auto"/>
            </w:tcBorders>
            <w:shd w:val="clear" w:color="auto" w:fill="F2F2F2" w:themeFill="background1" w:themeFillShade="F2"/>
            <w:noWrap/>
            <w:vAlign w:val="center"/>
            <w:hideMark/>
          </w:tcPr>
          <w:p w14:paraId="31D11F9D"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13%</w:t>
            </w:r>
          </w:p>
        </w:tc>
        <w:tc>
          <w:tcPr>
            <w:tcW w:w="1004" w:type="dxa"/>
            <w:tcBorders>
              <w:top w:val="nil"/>
              <w:left w:val="nil"/>
              <w:bottom w:val="single" w:sz="4" w:space="0" w:color="auto"/>
              <w:right w:val="single" w:sz="4" w:space="0" w:color="auto"/>
            </w:tcBorders>
            <w:shd w:val="clear" w:color="auto" w:fill="auto"/>
            <w:noWrap/>
            <w:vAlign w:val="center"/>
            <w:hideMark/>
          </w:tcPr>
          <w:p w14:paraId="3EB68561"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5%</w:t>
            </w:r>
          </w:p>
        </w:tc>
      </w:tr>
      <w:tr w:rsidR="00A91248" w:rsidRPr="009232B6" w14:paraId="731FCB8F" w14:textId="77777777" w:rsidTr="007D24DC">
        <w:trPr>
          <w:trHeight w:val="593"/>
          <w:jc w:val="center"/>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3C653E40" w14:textId="77777777" w:rsidR="00A91248" w:rsidRPr="007D24DC" w:rsidRDefault="00A91248" w:rsidP="003523B6">
            <w:pPr>
              <w:jc w:val="left"/>
              <w:rPr>
                <w:rFonts w:ascii="Calibri" w:hAnsi="Calibri" w:cs="Calibri"/>
                <w:color w:val="000000"/>
                <w:sz w:val="18"/>
                <w:szCs w:val="20"/>
                <w:lang w:val="en-US"/>
              </w:rPr>
            </w:pPr>
            <w:r w:rsidRPr="007D24DC">
              <w:rPr>
                <w:rFonts w:ascii="Calibri" w:hAnsi="Calibri" w:cs="Calibri"/>
                <w:color w:val="000000"/>
                <w:sz w:val="18"/>
                <w:szCs w:val="20"/>
                <w:lang w:val="en-US"/>
              </w:rPr>
              <w:t>Nicotine-free e-cigarettes pose little health risks</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1311EC9A"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10%</w:t>
            </w:r>
          </w:p>
        </w:tc>
        <w:tc>
          <w:tcPr>
            <w:tcW w:w="720" w:type="dxa"/>
            <w:tcBorders>
              <w:top w:val="nil"/>
              <w:left w:val="nil"/>
              <w:bottom w:val="single" w:sz="4" w:space="0" w:color="auto"/>
              <w:right w:val="single" w:sz="4" w:space="0" w:color="auto"/>
            </w:tcBorders>
            <w:shd w:val="clear" w:color="auto" w:fill="auto"/>
            <w:noWrap/>
            <w:vAlign w:val="center"/>
            <w:hideMark/>
          </w:tcPr>
          <w:p w14:paraId="31AE9122"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35%</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2CCA2AAA"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19%</w:t>
            </w:r>
          </w:p>
        </w:tc>
        <w:tc>
          <w:tcPr>
            <w:tcW w:w="900" w:type="dxa"/>
            <w:tcBorders>
              <w:top w:val="nil"/>
              <w:left w:val="nil"/>
              <w:bottom w:val="single" w:sz="4" w:space="0" w:color="auto"/>
              <w:right w:val="single" w:sz="4" w:space="0" w:color="auto"/>
            </w:tcBorders>
            <w:shd w:val="clear" w:color="auto" w:fill="auto"/>
            <w:noWrap/>
            <w:vAlign w:val="center"/>
            <w:hideMark/>
          </w:tcPr>
          <w:p w14:paraId="62D381D0"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3%</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67280265"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7%</w:t>
            </w:r>
          </w:p>
        </w:tc>
        <w:tc>
          <w:tcPr>
            <w:tcW w:w="810" w:type="dxa"/>
            <w:tcBorders>
              <w:top w:val="nil"/>
              <w:left w:val="nil"/>
              <w:bottom w:val="single" w:sz="4" w:space="0" w:color="auto"/>
              <w:right w:val="single" w:sz="4" w:space="0" w:color="auto"/>
            </w:tcBorders>
            <w:shd w:val="clear" w:color="auto" w:fill="auto"/>
            <w:noWrap/>
            <w:vAlign w:val="center"/>
            <w:hideMark/>
          </w:tcPr>
          <w:p w14:paraId="04F0C3DF"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22%</w:t>
            </w:r>
          </w:p>
        </w:tc>
        <w:tc>
          <w:tcPr>
            <w:tcW w:w="891" w:type="dxa"/>
            <w:tcBorders>
              <w:top w:val="nil"/>
              <w:left w:val="nil"/>
              <w:bottom w:val="single" w:sz="4" w:space="0" w:color="auto"/>
              <w:right w:val="single" w:sz="4" w:space="0" w:color="auto"/>
            </w:tcBorders>
            <w:shd w:val="clear" w:color="auto" w:fill="F2F2F2" w:themeFill="background1" w:themeFillShade="F2"/>
            <w:noWrap/>
            <w:vAlign w:val="center"/>
            <w:hideMark/>
          </w:tcPr>
          <w:p w14:paraId="7203E631"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29%</w:t>
            </w:r>
          </w:p>
        </w:tc>
        <w:tc>
          <w:tcPr>
            <w:tcW w:w="1004" w:type="dxa"/>
            <w:tcBorders>
              <w:top w:val="nil"/>
              <w:left w:val="nil"/>
              <w:bottom w:val="single" w:sz="4" w:space="0" w:color="auto"/>
              <w:right w:val="single" w:sz="4" w:space="0" w:color="auto"/>
            </w:tcBorders>
            <w:shd w:val="clear" w:color="auto" w:fill="auto"/>
            <w:noWrap/>
            <w:vAlign w:val="center"/>
            <w:hideMark/>
          </w:tcPr>
          <w:p w14:paraId="1AA2D05A"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10%</w:t>
            </w:r>
          </w:p>
        </w:tc>
      </w:tr>
      <w:tr w:rsidR="00A91248" w:rsidRPr="009232B6" w14:paraId="105219F8" w14:textId="77777777" w:rsidTr="007D24DC">
        <w:trPr>
          <w:trHeight w:val="638"/>
          <w:jc w:val="center"/>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25D11600" w14:textId="77777777" w:rsidR="00A91248" w:rsidRPr="007D24DC" w:rsidRDefault="00A91248" w:rsidP="003523B6">
            <w:pPr>
              <w:jc w:val="left"/>
              <w:rPr>
                <w:rFonts w:ascii="Calibri" w:hAnsi="Calibri" w:cs="Calibri"/>
                <w:color w:val="000000"/>
                <w:sz w:val="18"/>
                <w:szCs w:val="20"/>
                <w:lang w:val="en-US"/>
              </w:rPr>
            </w:pPr>
            <w:r w:rsidRPr="007D24DC">
              <w:rPr>
                <w:rFonts w:ascii="Calibri" w:hAnsi="Calibri" w:cs="Calibri"/>
                <w:color w:val="000000"/>
                <w:sz w:val="18"/>
                <w:szCs w:val="20"/>
                <w:lang w:val="en-US"/>
              </w:rPr>
              <w:t>Using e-cigarettes leads to smoking regular cigarettes</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6145CAF3"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6%</w:t>
            </w:r>
          </w:p>
        </w:tc>
        <w:tc>
          <w:tcPr>
            <w:tcW w:w="720" w:type="dxa"/>
            <w:tcBorders>
              <w:top w:val="nil"/>
              <w:left w:val="nil"/>
              <w:bottom w:val="single" w:sz="4" w:space="0" w:color="auto"/>
              <w:right w:val="single" w:sz="4" w:space="0" w:color="auto"/>
            </w:tcBorders>
            <w:shd w:val="clear" w:color="auto" w:fill="auto"/>
            <w:noWrap/>
            <w:vAlign w:val="center"/>
            <w:hideMark/>
          </w:tcPr>
          <w:p w14:paraId="4D87BB05"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19%</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101987ED"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30%</w:t>
            </w:r>
          </w:p>
        </w:tc>
        <w:tc>
          <w:tcPr>
            <w:tcW w:w="900" w:type="dxa"/>
            <w:tcBorders>
              <w:top w:val="nil"/>
              <w:left w:val="nil"/>
              <w:bottom w:val="single" w:sz="4" w:space="0" w:color="auto"/>
              <w:right w:val="single" w:sz="4" w:space="0" w:color="auto"/>
            </w:tcBorders>
            <w:shd w:val="clear" w:color="auto" w:fill="auto"/>
            <w:noWrap/>
            <w:vAlign w:val="center"/>
            <w:hideMark/>
          </w:tcPr>
          <w:p w14:paraId="3E8052C2"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12%</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5BF3B723"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11%</w:t>
            </w:r>
          </w:p>
        </w:tc>
        <w:tc>
          <w:tcPr>
            <w:tcW w:w="810" w:type="dxa"/>
            <w:tcBorders>
              <w:top w:val="nil"/>
              <w:left w:val="nil"/>
              <w:bottom w:val="single" w:sz="4" w:space="0" w:color="auto"/>
              <w:right w:val="single" w:sz="4" w:space="0" w:color="auto"/>
            </w:tcBorders>
            <w:shd w:val="clear" w:color="auto" w:fill="auto"/>
            <w:noWrap/>
            <w:vAlign w:val="center"/>
            <w:hideMark/>
          </w:tcPr>
          <w:p w14:paraId="2FC5B1AD"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23%</w:t>
            </w:r>
          </w:p>
        </w:tc>
        <w:tc>
          <w:tcPr>
            <w:tcW w:w="891" w:type="dxa"/>
            <w:tcBorders>
              <w:top w:val="nil"/>
              <w:left w:val="nil"/>
              <w:bottom w:val="single" w:sz="4" w:space="0" w:color="auto"/>
              <w:right w:val="single" w:sz="4" w:space="0" w:color="auto"/>
            </w:tcBorders>
            <w:shd w:val="clear" w:color="auto" w:fill="F2F2F2" w:themeFill="background1" w:themeFillShade="F2"/>
            <w:noWrap/>
            <w:vAlign w:val="center"/>
            <w:hideMark/>
          </w:tcPr>
          <w:p w14:paraId="3D69856A"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19%</w:t>
            </w:r>
          </w:p>
        </w:tc>
        <w:tc>
          <w:tcPr>
            <w:tcW w:w="1004" w:type="dxa"/>
            <w:tcBorders>
              <w:top w:val="nil"/>
              <w:left w:val="nil"/>
              <w:bottom w:val="single" w:sz="4" w:space="0" w:color="auto"/>
              <w:right w:val="single" w:sz="4" w:space="0" w:color="auto"/>
            </w:tcBorders>
            <w:shd w:val="clear" w:color="auto" w:fill="auto"/>
            <w:noWrap/>
            <w:vAlign w:val="center"/>
            <w:hideMark/>
          </w:tcPr>
          <w:p w14:paraId="142FFEE4"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5%</w:t>
            </w:r>
          </w:p>
        </w:tc>
      </w:tr>
      <w:tr w:rsidR="00A91248" w:rsidRPr="009232B6" w14:paraId="7FFAB7FC" w14:textId="77777777" w:rsidTr="007D24DC">
        <w:trPr>
          <w:trHeight w:val="422"/>
          <w:jc w:val="center"/>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38BAE7DB" w14:textId="77777777" w:rsidR="00A91248" w:rsidRPr="007D24DC" w:rsidRDefault="00A91248" w:rsidP="003523B6">
            <w:pPr>
              <w:jc w:val="left"/>
              <w:rPr>
                <w:rFonts w:ascii="Calibri" w:hAnsi="Calibri" w:cs="Calibri"/>
                <w:color w:val="000000"/>
                <w:sz w:val="18"/>
                <w:szCs w:val="20"/>
                <w:lang w:val="en-US"/>
              </w:rPr>
            </w:pPr>
            <w:r w:rsidRPr="007D24DC">
              <w:rPr>
                <w:rFonts w:ascii="Calibri" w:hAnsi="Calibri" w:cs="Calibri"/>
                <w:color w:val="000000"/>
                <w:sz w:val="18"/>
                <w:szCs w:val="20"/>
                <w:lang w:val="en-US"/>
              </w:rPr>
              <w:t>Using e-cigarettes not a big deal</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55D8F34"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7%</w:t>
            </w:r>
          </w:p>
        </w:tc>
        <w:tc>
          <w:tcPr>
            <w:tcW w:w="720" w:type="dxa"/>
            <w:tcBorders>
              <w:top w:val="nil"/>
              <w:left w:val="nil"/>
              <w:bottom w:val="single" w:sz="4" w:space="0" w:color="auto"/>
              <w:right w:val="single" w:sz="4" w:space="0" w:color="auto"/>
            </w:tcBorders>
            <w:shd w:val="clear" w:color="auto" w:fill="auto"/>
            <w:noWrap/>
            <w:vAlign w:val="center"/>
            <w:hideMark/>
          </w:tcPr>
          <w:p w14:paraId="214BA525"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26%</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3FFA87DE"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25%</w:t>
            </w:r>
          </w:p>
        </w:tc>
        <w:tc>
          <w:tcPr>
            <w:tcW w:w="900" w:type="dxa"/>
            <w:tcBorders>
              <w:top w:val="nil"/>
              <w:left w:val="nil"/>
              <w:bottom w:val="single" w:sz="4" w:space="0" w:color="auto"/>
              <w:right w:val="single" w:sz="4" w:space="0" w:color="auto"/>
            </w:tcBorders>
            <w:shd w:val="clear" w:color="auto" w:fill="auto"/>
            <w:noWrap/>
            <w:vAlign w:val="center"/>
            <w:hideMark/>
          </w:tcPr>
          <w:p w14:paraId="093B327C"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6%</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hideMark/>
          </w:tcPr>
          <w:p w14:paraId="3F0C6290"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3%</w:t>
            </w:r>
          </w:p>
        </w:tc>
        <w:tc>
          <w:tcPr>
            <w:tcW w:w="810" w:type="dxa"/>
            <w:tcBorders>
              <w:top w:val="nil"/>
              <w:left w:val="nil"/>
              <w:bottom w:val="single" w:sz="4" w:space="0" w:color="auto"/>
              <w:right w:val="single" w:sz="4" w:space="0" w:color="auto"/>
            </w:tcBorders>
            <w:shd w:val="clear" w:color="auto" w:fill="auto"/>
            <w:noWrap/>
            <w:vAlign w:val="center"/>
            <w:hideMark/>
          </w:tcPr>
          <w:p w14:paraId="592E0BE6" w14:textId="77777777" w:rsidR="00A91248" w:rsidRPr="009232B6" w:rsidRDefault="00A91248" w:rsidP="007D24DC">
            <w:pPr>
              <w:jc w:val="center"/>
              <w:rPr>
                <w:rFonts w:ascii="Calibri" w:hAnsi="Calibri" w:cs="Calibri"/>
                <w:color w:val="000000"/>
                <w:sz w:val="20"/>
                <w:szCs w:val="20"/>
                <w:lang w:val="en-US"/>
              </w:rPr>
            </w:pPr>
            <w:r w:rsidRPr="009232B6">
              <w:rPr>
                <w:rFonts w:ascii="Calibri" w:hAnsi="Calibri" w:cs="Calibri"/>
                <w:color w:val="000000"/>
                <w:sz w:val="20"/>
                <w:szCs w:val="20"/>
                <w:lang w:val="en-US"/>
              </w:rPr>
              <w:t>15%</w:t>
            </w:r>
          </w:p>
        </w:tc>
        <w:tc>
          <w:tcPr>
            <w:tcW w:w="891" w:type="dxa"/>
            <w:tcBorders>
              <w:top w:val="nil"/>
              <w:left w:val="nil"/>
              <w:bottom w:val="single" w:sz="4" w:space="0" w:color="auto"/>
              <w:right w:val="single" w:sz="4" w:space="0" w:color="auto"/>
            </w:tcBorders>
            <w:shd w:val="clear" w:color="auto" w:fill="F2F2F2" w:themeFill="background1" w:themeFillShade="F2"/>
            <w:noWrap/>
            <w:vAlign w:val="center"/>
            <w:hideMark/>
          </w:tcPr>
          <w:p w14:paraId="38D76D07"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36%</w:t>
            </w:r>
          </w:p>
        </w:tc>
        <w:tc>
          <w:tcPr>
            <w:tcW w:w="1004" w:type="dxa"/>
            <w:tcBorders>
              <w:top w:val="nil"/>
              <w:left w:val="nil"/>
              <w:bottom w:val="single" w:sz="4" w:space="0" w:color="auto"/>
              <w:right w:val="single" w:sz="4" w:space="0" w:color="auto"/>
            </w:tcBorders>
            <w:shd w:val="clear" w:color="auto" w:fill="auto"/>
            <w:noWrap/>
            <w:vAlign w:val="center"/>
            <w:hideMark/>
          </w:tcPr>
          <w:p w14:paraId="3B7E8680" w14:textId="77777777" w:rsidR="00A91248" w:rsidRPr="009232B6" w:rsidRDefault="00A91248" w:rsidP="007D24DC">
            <w:pPr>
              <w:jc w:val="center"/>
              <w:rPr>
                <w:rFonts w:ascii="Calibri" w:hAnsi="Calibri" w:cs="Calibri"/>
                <w:b/>
                <w:bCs/>
                <w:color w:val="000000"/>
                <w:sz w:val="20"/>
                <w:szCs w:val="20"/>
                <w:lang w:val="en-US"/>
              </w:rPr>
            </w:pPr>
            <w:r w:rsidRPr="009232B6">
              <w:rPr>
                <w:rFonts w:ascii="Calibri" w:hAnsi="Calibri" w:cs="Calibri"/>
                <w:b/>
                <w:bCs/>
                <w:color w:val="000000"/>
                <w:sz w:val="20"/>
                <w:szCs w:val="20"/>
                <w:lang w:val="en-US"/>
              </w:rPr>
              <w:t>14%</w:t>
            </w:r>
          </w:p>
        </w:tc>
      </w:tr>
    </w:tbl>
    <w:p w14:paraId="22420BC7" w14:textId="3F6990D7" w:rsidR="00A62637" w:rsidRDefault="00A62637" w:rsidP="00A62637"/>
    <w:p w14:paraId="43E8980D" w14:textId="6BD7B109" w:rsidR="00104957" w:rsidRDefault="00832816" w:rsidP="009436AF">
      <w:r>
        <w:t>Women were more likely to agree with the statements than men. Women agreed that you can become addicted to e-cigarettes with nicotine (82% vs 76%), that nicotine is a toxic chemical (80% vs 74%), an</w:t>
      </w:r>
      <w:r w:rsidR="008B0217">
        <w:t>d that e-cigarettes are no</w:t>
      </w:r>
      <w:r>
        <w:t xml:space="preserve"> better than regular cigarettes (50% vs 44%). </w:t>
      </w:r>
      <w:r w:rsidR="001B60D9">
        <w:t>Conversely, m</w:t>
      </w:r>
      <w:r>
        <w:t xml:space="preserve">en were more a likely to agree that e-cigarettes don’t have the same chemicals as regular cigarettes (42% vs 35%) and that using e-cigarettes </w:t>
      </w:r>
      <w:r w:rsidR="00104957">
        <w:t>is</w:t>
      </w:r>
      <w:r>
        <w:t xml:space="preserve"> not a big deal (30% vs 21%). </w:t>
      </w:r>
    </w:p>
    <w:p w14:paraId="66A22A6B" w14:textId="77777777" w:rsidR="00104957" w:rsidRDefault="00104957" w:rsidP="009436AF"/>
    <w:p w14:paraId="5641388A" w14:textId="6050C28F" w:rsidR="009436AF" w:rsidRDefault="00104957" w:rsidP="009436AF">
      <w:pPr>
        <w:rPr>
          <w:sz w:val="28"/>
          <w:szCs w:val="28"/>
        </w:rPr>
      </w:pPr>
      <w:r>
        <w:t>Turning to smoking status, c</w:t>
      </w:r>
      <w:r w:rsidR="00832816">
        <w:t>urrent smokers were more likely than former smokers to agree using nicotine e-cigarettes pose</w:t>
      </w:r>
      <w:r w:rsidR="008B0217">
        <w:t>s</w:t>
      </w:r>
      <w:r w:rsidR="00832816">
        <w:t xml:space="preserve"> little health risks (48% vs 38%) and e-cigarettes don’t have the same chemicals as regular cigarettes (48% vs 40%).</w:t>
      </w:r>
      <w:r w:rsidR="009436AF">
        <w:br w:type="page"/>
      </w:r>
    </w:p>
    <w:p w14:paraId="1F22DD20" w14:textId="1E77CCCC" w:rsidR="009436AF" w:rsidRPr="00205F8B" w:rsidRDefault="009436AF" w:rsidP="0055155E">
      <w:pPr>
        <w:pStyle w:val="ListParagraph"/>
        <w:numPr>
          <w:ilvl w:val="0"/>
          <w:numId w:val="62"/>
        </w:numPr>
        <w:rPr>
          <w:b/>
          <w:sz w:val="24"/>
        </w:rPr>
      </w:pPr>
      <w:bookmarkStart w:id="66" w:name="_Toc478742360"/>
      <w:r w:rsidRPr="00205F8B">
        <w:rPr>
          <w:b/>
          <w:sz w:val="24"/>
        </w:rPr>
        <w:lastRenderedPageBreak/>
        <w:t>Information</w:t>
      </w:r>
      <w:bookmarkEnd w:id="66"/>
      <w:r w:rsidR="00205F8B">
        <w:rPr>
          <w:b/>
          <w:sz w:val="24"/>
        </w:rPr>
        <w:t xml:space="preserve"> Needs and Sources</w:t>
      </w:r>
    </w:p>
    <w:p w14:paraId="1789EA0C" w14:textId="3C16ED9A" w:rsidR="009436AF" w:rsidRDefault="0053237B" w:rsidP="0053237B">
      <w:pPr>
        <w:pStyle w:val="Title"/>
      </w:pPr>
      <w:r>
        <w:t>Information on health effects most common type of information sought</w:t>
      </w:r>
    </w:p>
    <w:p w14:paraId="20E48489" w14:textId="36A41415" w:rsidR="009436AF" w:rsidRDefault="009436AF" w:rsidP="009436AF">
      <w:pPr>
        <w:rPr>
          <w:lang w:eastAsia="en-CA"/>
        </w:rPr>
      </w:pPr>
      <w:r>
        <w:rPr>
          <w:lang w:eastAsia="en-CA"/>
        </w:rPr>
        <w:t xml:space="preserve">Users of e-cigarettes </w:t>
      </w:r>
      <w:r w:rsidR="00DF494F">
        <w:rPr>
          <w:lang w:eastAsia="en-CA"/>
        </w:rPr>
        <w:t xml:space="preserve">(n=713) </w:t>
      </w:r>
      <w:r>
        <w:rPr>
          <w:lang w:eastAsia="en-CA"/>
        </w:rPr>
        <w:t>were asked what type of information on e-cigarettes, if any, they have looked for. The most commonly mentioned information health effects (42%). This was followed by information about content/ingredients, with one-third look</w:t>
      </w:r>
      <w:r w:rsidR="00DF494F">
        <w:rPr>
          <w:lang w:eastAsia="en-CA"/>
        </w:rPr>
        <w:t>ing</w:t>
      </w:r>
      <w:r>
        <w:rPr>
          <w:lang w:eastAsia="en-CA"/>
        </w:rPr>
        <w:t xml:space="preserve"> for information on ingredients (33%) and chemicals (32%) in e-cigarette liquids. Just over one-quarter (27%) have looked for safety information, including general product safety and information about explosions and device defects, while almost as many have looked for information comparing e-cigarettes to regular cigarettes (24%), information about choosing nicotine levels (24%), and information about the cost of e-cigarettes (23%) (multiple responses accepted).</w:t>
      </w:r>
    </w:p>
    <w:p w14:paraId="79BD3BC1" w14:textId="2467E21A" w:rsidR="009436AF" w:rsidRDefault="009436AF" w:rsidP="009436AF">
      <w:pPr>
        <w:rPr>
          <w:lang w:eastAsia="en-CA"/>
        </w:rPr>
      </w:pPr>
    </w:p>
    <w:p w14:paraId="108D20DC" w14:textId="4A926F76" w:rsidR="00611910" w:rsidRPr="00611910" w:rsidRDefault="00611910" w:rsidP="0015319A">
      <w:pPr>
        <w:pStyle w:val="Caption"/>
        <w:keepNext/>
      </w:pPr>
      <w:bookmarkStart w:id="67" w:name="_Toc481142963"/>
      <w:r w:rsidRPr="00611910">
        <w:t xml:space="preserve">Figure </w:t>
      </w:r>
      <w:fldSimple w:instr=" SEQ Figure \* ARABIC ">
        <w:r w:rsidR="002A1706">
          <w:rPr>
            <w:noProof/>
          </w:rPr>
          <w:t>38</w:t>
        </w:r>
      </w:fldSimple>
      <w:r w:rsidRPr="00611910">
        <w:t>: E-Cigarette Information Sought</w:t>
      </w:r>
      <w:bookmarkEnd w:id="67"/>
    </w:p>
    <w:p w14:paraId="4059C49B" w14:textId="655301D8" w:rsidR="00DF494F" w:rsidRDefault="00B26035" w:rsidP="009436AF">
      <w:pPr>
        <w:rPr>
          <w:lang w:eastAsia="en-CA"/>
        </w:rPr>
      </w:pPr>
      <w:r w:rsidRPr="00B26035">
        <w:rPr>
          <w:noProof/>
          <w:lang w:eastAsia="en-CA"/>
        </w:rPr>
        <w:drawing>
          <wp:inline distT="0" distB="0" distL="0" distR="0" wp14:anchorId="3C7AAEB6" wp14:editId="52D82F48">
            <wp:extent cx="5577840" cy="3137535"/>
            <wp:effectExtent l="0" t="0" r="381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7840" cy="3137535"/>
                    </a:xfrm>
                    <a:prstGeom prst="rect">
                      <a:avLst/>
                    </a:prstGeom>
                  </pic:spPr>
                </pic:pic>
              </a:graphicData>
            </a:graphic>
          </wp:inline>
        </w:drawing>
      </w:r>
    </w:p>
    <w:p w14:paraId="4F4C4B0F"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Base: n=713; all e-cigarette users</w:t>
      </w:r>
    </w:p>
    <w:p w14:paraId="3CE86A46"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MULTIPLE RESPONSES ACCEPTED</w:t>
      </w:r>
    </w:p>
    <w:p w14:paraId="3B41C184"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Q39. What type of information, if any, have you looked for on e-cigarettes?</w:t>
      </w:r>
    </w:p>
    <w:p w14:paraId="7C2557C2" w14:textId="5FDA2863" w:rsidR="00DF494F" w:rsidRPr="0059431D" w:rsidRDefault="00DF494F" w:rsidP="009436AF">
      <w:pPr>
        <w:rPr>
          <w:lang w:val="en-US" w:eastAsia="en-CA"/>
        </w:rPr>
      </w:pPr>
    </w:p>
    <w:p w14:paraId="077A4E1C" w14:textId="77777777" w:rsidR="00611910" w:rsidRDefault="00611910" w:rsidP="009436AF">
      <w:pPr>
        <w:rPr>
          <w:lang w:eastAsia="en-CA"/>
        </w:rPr>
      </w:pPr>
    </w:p>
    <w:p w14:paraId="1E746F3E" w14:textId="5B282494" w:rsidR="003629DA" w:rsidRDefault="009436AF" w:rsidP="009436AF">
      <w:pPr>
        <w:rPr>
          <w:lang w:eastAsia="en-CA"/>
        </w:rPr>
      </w:pPr>
      <w:r>
        <w:rPr>
          <w:lang w:eastAsia="en-CA"/>
        </w:rPr>
        <w:t xml:space="preserve">Following this, in declining order of frequency are information related to recommendations and product reviews (21%), laws and regulations on where one can use e-cigarettes (17%), pros and cons of using e-cigarettes to quit smoking cigarettes (14%), and laws and regulations on how old one needs to be to buy e-cigarettes (11%). </w:t>
      </w:r>
    </w:p>
    <w:p w14:paraId="31DEA0BC" w14:textId="77777777" w:rsidR="003629DA" w:rsidRDefault="003629DA" w:rsidP="009436AF">
      <w:pPr>
        <w:rPr>
          <w:lang w:eastAsia="en-CA"/>
        </w:rPr>
      </w:pPr>
    </w:p>
    <w:p w14:paraId="0F8091A4" w14:textId="24490D0A" w:rsidR="009436AF" w:rsidRDefault="003629DA" w:rsidP="009436AF">
      <w:pPr>
        <w:rPr>
          <w:lang w:eastAsia="en-CA"/>
        </w:rPr>
      </w:pPr>
      <w:r>
        <w:rPr>
          <w:lang w:eastAsia="en-CA"/>
        </w:rPr>
        <w:t xml:space="preserve">Just over one in </w:t>
      </w:r>
      <w:r w:rsidR="009436AF">
        <w:rPr>
          <w:lang w:eastAsia="en-CA"/>
        </w:rPr>
        <w:t xml:space="preserve">five users (21%) say they have </w:t>
      </w:r>
      <w:r w:rsidR="009436AF" w:rsidRPr="003629DA">
        <w:rPr>
          <w:i/>
          <w:lang w:eastAsia="en-CA"/>
        </w:rPr>
        <w:t>never</w:t>
      </w:r>
      <w:r w:rsidR="009436AF">
        <w:rPr>
          <w:lang w:eastAsia="en-CA"/>
        </w:rPr>
        <w:t xml:space="preserve"> looked for information on e-cigarettes.</w:t>
      </w:r>
    </w:p>
    <w:p w14:paraId="52600284" w14:textId="52886C71" w:rsidR="009436AF" w:rsidRDefault="009436AF" w:rsidP="009436AF">
      <w:pPr>
        <w:rPr>
          <w:lang w:eastAsia="en-CA"/>
        </w:rPr>
      </w:pPr>
    </w:p>
    <w:p w14:paraId="03FFA1A0" w14:textId="4FE25D3C" w:rsidR="004B452C" w:rsidRDefault="004B452C" w:rsidP="004B452C">
      <w:pPr>
        <w:rPr>
          <w:lang w:eastAsia="en-CA"/>
        </w:rPr>
      </w:pPr>
      <w:r w:rsidRPr="001C5514">
        <w:rPr>
          <w:lang w:eastAsia="en-CA"/>
        </w:rPr>
        <w:t xml:space="preserve">Men were more likely than women to have sought information on the chemicals in liquids (36% vs 28%), explosions and device defects (31% vs 22%), choosing nicotine levels (28% vs 20%), and product recommendation (24% vs 16%). Among e-cigarette users, the </w:t>
      </w:r>
      <w:r w:rsidRPr="001C5514">
        <w:rPr>
          <w:lang w:eastAsia="en-CA"/>
        </w:rPr>
        <w:lastRenderedPageBreak/>
        <w:t xml:space="preserve">likelihood of </w:t>
      </w:r>
      <w:r w:rsidRPr="001C5514">
        <w:rPr>
          <w:i/>
          <w:lang w:eastAsia="en-CA"/>
        </w:rPr>
        <w:t>never</w:t>
      </w:r>
      <w:r w:rsidRPr="001C5514">
        <w:rPr>
          <w:lang w:eastAsia="en-CA"/>
        </w:rPr>
        <w:t xml:space="preserve"> looking for information on e-cigarettes was higher among one-time and infrequent users</w:t>
      </w:r>
      <w:r w:rsidR="00D1623D" w:rsidRPr="001C5514">
        <w:rPr>
          <w:lang w:eastAsia="en-CA"/>
        </w:rPr>
        <w:t xml:space="preserve"> (34% and 22%)</w:t>
      </w:r>
      <w:r w:rsidRPr="001C5514">
        <w:rPr>
          <w:lang w:eastAsia="en-CA"/>
        </w:rPr>
        <w:t>.</w:t>
      </w:r>
    </w:p>
    <w:p w14:paraId="354C1AB7" w14:textId="77777777" w:rsidR="002E79CE" w:rsidRPr="008C0A62" w:rsidRDefault="002E79CE" w:rsidP="009436AF">
      <w:pPr>
        <w:rPr>
          <w:lang w:eastAsia="en-CA"/>
        </w:rPr>
      </w:pPr>
    </w:p>
    <w:p w14:paraId="484D6CCD" w14:textId="64B5B1B7" w:rsidR="009436AF" w:rsidRDefault="00A04EDD" w:rsidP="0053237B">
      <w:pPr>
        <w:pStyle w:val="Title"/>
      </w:pPr>
      <w:r>
        <w:t>Online resources - M</w:t>
      </w:r>
      <w:r w:rsidR="0053237B">
        <w:t>ain sources for health risk or benefits information</w:t>
      </w:r>
    </w:p>
    <w:p w14:paraId="5D53CF0F" w14:textId="02E2B680" w:rsidR="009436AF" w:rsidRDefault="009436AF" w:rsidP="009436AF">
      <w:pPr>
        <w:rPr>
          <w:lang w:eastAsia="en-CA"/>
        </w:rPr>
      </w:pPr>
      <w:r>
        <w:rPr>
          <w:lang w:eastAsia="en-CA"/>
        </w:rPr>
        <w:t>Online sources in one form or another constitute the main source of information for users of e-cigarettes</w:t>
      </w:r>
      <w:r w:rsidRPr="00EE2AF2">
        <w:rPr>
          <w:lang w:eastAsia="en-CA"/>
        </w:rPr>
        <w:t xml:space="preserve"> </w:t>
      </w:r>
      <w:r w:rsidR="0059125A">
        <w:rPr>
          <w:lang w:eastAsia="en-CA"/>
        </w:rPr>
        <w:t xml:space="preserve">(n=713) </w:t>
      </w:r>
      <w:r>
        <w:rPr>
          <w:lang w:eastAsia="en-CA"/>
        </w:rPr>
        <w:t>regarding the health risks or benefits of using e-cigarettes. Google leads the way, with over one-third of e-cigarette users (37%) identifying it as a source for such information. Google was followed at a distance by a cluster of online sources identified by similar proportions of respondents. These include Facebook (17%), online forums (16%), online news outlets (15%), and YouTube (14%) (up to three responses accepted). Online sources identified less frequently include</w:t>
      </w:r>
      <w:r w:rsidRPr="00F27399">
        <w:rPr>
          <w:lang w:eastAsia="en-CA"/>
        </w:rPr>
        <w:t xml:space="preserve"> </w:t>
      </w:r>
      <w:r>
        <w:rPr>
          <w:lang w:eastAsia="en-CA"/>
        </w:rPr>
        <w:t xml:space="preserve">Reddit (8%), Instagram (6%), and Pubmed/Google Scholar (4%). </w:t>
      </w:r>
    </w:p>
    <w:p w14:paraId="733B6370" w14:textId="39D0FD29" w:rsidR="009436AF" w:rsidRDefault="009436AF" w:rsidP="009436AF">
      <w:pPr>
        <w:rPr>
          <w:lang w:eastAsia="en-CA"/>
        </w:rPr>
      </w:pPr>
    </w:p>
    <w:p w14:paraId="2EB0CE73" w14:textId="09583F1A" w:rsidR="00611910" w:rsidRPr="00611910" w:rsidRDefault="00611910" w:rsidP="0015319A">
      <w:pPr>
        <w:pStyle w:val="Caption"/>
        <w:keepNext/>
      </w:pPr>
      <w:bookmarkStart w:id="68" w:name="_Toc481142964"/>
      <w:r w:rsidRPr="00611910">
        <w:t xml:space="preserve">Figure </w:t>
      </w:r>
      <w:fldSimple w:instr=" SEQ Figure \* ARABIC ">
        <w:r w:rsidR="002A1706">
          <w:rPr>
            <w:noProof/>
          </w:rPr>
          <w:t>39</w:t>
        </w:r>
      </w:fldSimple>
      <w:r w:rsidRPr="00611910">
        <w:t>: Sources of E-Cigarette Information</w:t>
      </w:r>
      <w:bookmarkEnd w:id="68"/>
    </w:p>
    <w:p w14:paraId="73B85E25" w14:textId="29F07022" w:rsidR="002F534A" w:rsidRDefault="00611910" w:rsidP="009436AF">
      <w:pPr>
        <w:rPr>
          <w:lang w:eastAsia="en-CA"/>
        </w:rPr>
      </w:pPr>
      <w:r w:rsidRPr="00611910">
        <w:rPr>
          <w:noProof/>
          <w:lang w:eastAsia="en-CA"/>
        </w:rPr>
        <w:drawing>
          <wp:inline distT="0" distB="0" distL="0" distR="0" wp14:anchorId="70B4BDEE" wp14:editId="187360B4">
            <wp:extent cx="5577840" cy="3148640"/>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7840" cy="3148640"/>
                    </a:xfrm>
                    <a:prstGeom prst="rect">
                      <a:avLst/>
                    </a:prstGeom>
                    <a:noFill/>
                    <a:ln>
                      <a:noFill/>
                    </a:ln>
                  </pic:spPr>
                </pic:pic>
              </a:graphicData>
            </a:graphic>
          </wp:inline>
        </w:drawing>
      </w:r>
    </w:p>
    <w:p w14:paraId="69F05F05"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Base: n=713; all e-cigarette users</w:t>
      </w:r>
    </w:p>
    <w:p w14:paraId="457A2A71"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THREE RESPONSES ACCEPTED</w:t>
      </w:r>
    </w:p>
    <w:p w14:paraId="7ABB12E7" w14:textId="77777777" w:rsidR="0059431D" w:rsidRPr="0015319A" w:rsidRDefault="0059431D" w:rsidP="0059431D">
      <w:pPr>
        <w:pStyle w:val="NormalWeb"/>
        <w:spacing w:before="0" w:beforeAutospacing="0" w:after="0" w:afterAutospacing="0"/>
        <w:rPr>
          <w:sz w:val="16"/>
        </w:rPr>
      </w:pPr>
      <w:r w:rsidRPr="0015319A">
        <w:rPr>
          <w:rFonts w:asciiTheme="minorHAnsi" w:hAnsi="Calibri" w:cstheme="minorBidi"/>
          <w:color w:val="000000" w:themeColor="text1"/>
          <w:kern w:val="24"/>
          <w:sz w:val="18"/>
          <w:szCs w:val="28"/>
        </w:rPr>
        <w:t xml:space="preserve">Q40. From which sources do you get information on the </w:t>
      </w:r>
      <w:r w:rsidRPr="0015319A">
        <w:rPr>
          <w:rFonts w:asciiTheme="minorHAnsi" w:hAnsi="Calibri" w:cstheme="minorBidi"/>
          <w:color w:val="000000" w:themeColor="text1"/>
          <w:kern w:val="24"/>
          <w:sz w:val="18"/>
          <w:szCs w:val="28"/>
          <w:u w:val="single"/>
        </w:rPr>
        <w:t>risks or benefits to your health</w:t>
      </w:r>
      <w:r w:rsidRPr="0015319A">
        <w:rPr>
          <w:rFonts w:asciiTheme="minorHAnsi" w:hAnsi="Calibri" w:cstheme="minorBidi"/>
          <w:color w:val="000000" w:themeColor="text1"/>
          <w:kern w:val="24"/>
          <w:sz w:val="18"/>
          <w:szCs w:val="28"/>
        </w:rPr>
        <w:t xml:space="preserve"> of using e-cigarettes?</w:t>
      </w:r>
    </w:p>
    <w:p w14:paraId="43B00160" w14:textId="77777777" w:rsidR="00611910" w:rsidRDefault="00611910" w:rsidP="009436AF">
      <w:pPr>
        <w:rPr>
          <w:lang w:eastAsia="en-CA"/>
        </w:rPr>
      </w:pPr>
    </w:p>
    <w:p w14:paraId="4862BC98" w14:textId="30CD0C2D" w:rsidR="009436AF" w:rsidRDefault="009436AF" w:rsidP="009436AF">
      <w:pPr>
        <w:rPr>
          <w:lang w:eastAsia="en-CA"/>
        </w:rPr>
      </w:pPr>
      <w:r>
        <w:rPr>
          <w:lang w:eastAsia="en-CA"/>
        </w:rPr>
        <w:t>The most frequently identified non-Internet source of information was friends and colleagues, identified by just over one-quarter of respondents (28%). This was followed at a distance by vape shops (17%). Approximately one-in-ten said they consult research institutes/universities (11%), physicians/medical professionals (11%), and government sources (9%). The only other source identified with any frequency was testimonials (7%).  It should be noted that these sources (i.e. health professionals, research institutes, government, testimonials) may also be accessible online, thereby underscoring the importance of online sources when it comes to getting information about e-cigarettes.</w:t>
      </w:r>
    </w:p>
    <w:p w14:paraId="0EE9E545" w14:textId="77777777" w:rsidR="009436AF" w:rsidRDefault="009436AF" w:rsidP="009436AF">
      <w:pPr>
        <w:rPr>
          <w:lang w:eastAsia="en-CA"/>
        </w:rPr>
      </w:pPr>
    </w:p>
    <w:p w14:paraId="3E0D3792" w14:textId="16F1CC97" w:rsidR="00DB3E18" w:rsidRDefault="009436AF" w:rsidP="009436AF">
      <w:pPr>
        <w:rPr>
          <w:lang w:eastAsia="en-CA"/>
        </w:rPr>
      </w:pPr>
      <w:r>
        <w:rPr>
          <w:lang w:eastAsia="en-CA"/>
        </w:rPr>
        <w:t xml:space="preserve">In all, 15% of e-cigarette users said they have </w:t>
      </w:r>
      <w:r w:rsidRPr="009B212F">
        <w:rPr>
          <w:i/>
          <w:lang w:eastAsia="en-CA"/>
        </w:rPr>
        <w:t>never</w:t>
      </w:r>
      <w:r>
        <w:rPr>
          <w:lang w:eastAsia="en-CA"/>
        </w:rPr>
        <w:t xml:space="preserve"> looked for information on the risks or benefits of using e-cigarettes.</w:t>
      </w:r>
    </w:p>
    <w:p w14:paraId="1CB11D5A" w14:textId="77777777" w:rsidR="009B212F" w:rsidRDefault="009B212F">
      <w:pPr>
        <w:jc w:val="left"/>
        <w:rPr>
          <w:lang w:eastAsia="en-CA"/>
        </w:rPr>
      </w:pPr>
    </w:p>
    <w:p w14:paraId="55426D8F" w14:textId="03FFF9DB" w:rsidR="00DB3E18" w:rsidRDefault="009B212F" w:rsidP="009B212F">
      <w:pPr>
        <w:rPr>
          <w:lang w:eastAsia="en-CA"/>
        </w:rPr>
      </w:pPr>
      <w:r>
        <w:rPr>
          <w:lang w:eastAsia="en-CA"/>
        </w:rPr>
        <w:lastRenderedPageBreak/>
        <w:t xml:space="preserve">Among e-cigarette users, the likelihood of </w:t>
      </w:r>
      <w:r w:rsidRPr="00255954">
        <w:rPr>
          <w:i/>
          <w:lang w:eastAsia="en-CA"/>
        </w:rPr>
        <w:t>never</w:t>
      </w:r>
      <w:r>
        <w:rPr>
          <w:lang w:eastAsia="en-CA"/>
        </w:rPr>
        <w:t xml:space="preserve"> looking for information on the risks or benefits of e-cigarettes was higher among one-time and infrequent users.</w:t>
      </w:r>
      <w:r w:rsidR="00DB3E18">
        <w:rPr>
          <w:lang w:eastAsia="en-CA"/>
        </w:rPr>
        <w:br w:type="page"/>
      </w:r>
    </w:p>
    <w:p w14:paraId="6255F701" w14:textId="6CEE2898" w:rsidR="009436AF" w:rsidRPr="00DB3E18" w:rsidRDefault="00DB3E18" w:rsidP="0055155E">
      <w:pPr>
        <w:pStyle w:val="ListParagraph"/>
        <w:numPr>
          <w:ilvl w:val="0"/>
          <w:numId w:val="62"/>
        </w:numPr>
        <w:spacing w:before="120" w:after="120"/>
        <w:contextualSpacing w:val="0"/>
        <w:rPr>
          <w:b/>
          <w:sz w:val="24"/>
          <w:lang w:eastAsia="en-CA"/>
        </w:rPr>
      </w:pPr>
      <w:r w:rsidRPr="00DB3E18">
        <w:rPr>
          <w:b/>
          <w:sz w:val="24"/>
          <w:lang w:eastAsia="en-CA"/>
        </w:rPr>
        <w:lastRenderedPageBreak/>
        <w:t>Respondent Profile</w:t>
      </w:r>
    </w:p>
    <w:p w14:paraId="07984B3B" w14:textId="436D4D8C" w:rsidR="00DB3E18" w:rsidRDefault="00DB3E18" w:rsidP="00DB3E18">
      <w:pPr>
        <w:rPr>
          <w:lang w:eastAsia="en-CA"/>
        </w:rPr>
      </w:pPr>
    </w:p>
    <w:p w14:paraId="5344BE1D" w14:textId="2F40DFCE" w:rsidR="00DB3E18" w:rsidRDefault="00554E1F" w:rsidP="00DB3E18">
      <w:pPr>
        <w:rPr>
          <w:lang w:eastAsia="en-CA"/>
        </w:rPr>
      </w:pPr>
      <w:r>
        <w:rPr>
          <w:lang w:eastAsia="en-CA"/>
        </w:rPr>
        <w:t xml:space="preserve">The tables below provide a profile of survey respondents (all data are weighted). </w:t>
      </w:r>
    </w:p>
    <w:p w14:paraId="1C19BC06" w14:textId="77777777" w:rsidR="009436AF" w:rsidRDefault="009436AF" w:rsidP="009436AF">
      <w:pPr>
        <w:rPr>
          <w:lang w:eastAsia="en-CA"/>
        </w:rPr>
      </w:pPr>
    </w:p>
    <w:p w14:paraId="1351E36C" w14:textId="6B6EFC22" w:rsidR="002D3254" w:rsidRPr="002D3254" w:rsidRDefault="002D3254" w:rsidP="002D3254">
      <w:pPr>
        <w:pStyle w:val="Caption"/>
        <w:keepNext/>
        <w:jc w:val="center"/>
      </w:pPr>
      <w:bookmarkStart w:id="69" w:name="_Toc481142965"/>
      <w:r w:rsidRPr="002D3254">
        <w:t xml:space="preserve">Figure </w:t>
      </w:r>
      <w:fldSimple w:instr=" SEQ Figure \* ARABIC ">
        <w:r w:rsidR="002A1706">
          <w:rPr>
            <w:noProof/>
          </w:rPr>
          <w:t>40</w:t>
        </w:r>
      </w:fldSimple>
      <w:r w:rsidRPr="002D3254">
        <w:t>: Gender</w:t>
      </w:r>
      <w:bookmarkEnd w:id="69"/>
      <w:r w:rsidRPr="002D3254">
        <w:t xml:space="preserve"> </w:t>
      </w:r>
    </w:p>
    <w:tbl>
      <w:tblPr>
        <w:tblStyle w:val="PlainTable21"/>
        <w:tblW w:w="8869" w:type="dxa"/>
        <w:tblLook w:val="04A0" w:firstRow="1" w:lastRow="0" w:firstColumn="1" w:lastColumn="0" w:noHBand="0" w:noVBand="1"/>
      </w:tblPr>
      <w:tblGrid>
        <w:gridCol w:w="5249"/>
        <w:gridCol w:w="1323"/>
        <w:gridCol w:w="1388"/>
        <w:gridCol w:w="909"/>
      </w:tblGrid>
      <w:tr w:rsidR="00D8488A" w:rsidRPr="00D8488A" w14:paraId="67BD0C73" w14:textId="77777777" w:rsidTr="00EF2F5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vMerge w:val="restart"/>
            <w:noWrap/>
            <w:hideMark/>
          </w:tcPr>
          <w:p w14:paraId="2D9EDC08" w14:textId="69FA3ACE" w:rsidR="00D8488A" w:rsidRPr="00D8488A" w:rsidRDefault="00554E1F" w:rsidP="00554E1F">
            <w:pPr>
              <w:jc w:val="left"/>
              <w:rPr>
                <w:rFonts w:cs="Arial"/>
                <w:sz w:val="20"/>
                <w:szCs w:val="20"/>
                <w:lang w:eastAsia="en-CA"/>
              </w:rPr>
            </w:pPr>
            <w:r w:rsidRPr="00EF2F50">
              <w:rPr>
                <w:rFonts w:cs="Arial"/>
                <w:sz w:val="20"/>
                <w:szCs w:val="20"/>
                <w:lang w:eastAsia="en-CA"/>
              </w:rPr>
              <w:t>Gender</w:t>
            </w:r>
            <w:r w:rsidR="00D8488A" w:rsidRPr="00D8488A">
              <w:rPr>
                <w:rFonts w:cs="Arial"/>
                <w:sz w:val="20"/>
                <w:szCs w:val="20"/>
                <w:lang w:eastAsia="en-CA"/>
              </w:rPr>
              <w:t> </w:t>
            </w:r>
          </w:p>
        </w:tc>
        <w:tc>
          <w:tcPr>
            <w:tcW w:w="2711" w:type="dxa"/>
            <w:gridSpan w:val="2"/>
            <w:hideMark/>
          </w:tcPr>
          <w:p w14:paraId="426BE3C4" w14:textId="77777777" w:rsidR="00D8488A" w:rsidRPr="00D8488A" w:rsidRDefault="00D8488A" w:rsidP="00D8488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Age Cohort</w:t>
            </w:r>
          </w:p>
        </w:tc>
        <w:tc>
          <w:tcPr>
            <w:tcW w:w="909" w:type="dxa"/>
            <w:vMerge w:val="restart"/>
            <w:hideMark/>
          </w:tcPr>
          <w:p w14:paraId="400DAD45" w14:textId="77777777" w:rsidR="00D8488A" w:rsidRPr="00D8488A" w:rsidRDefault="00D8488A" w:rsidP="00D8488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Total</w:t>
            </w:r>
          </w:p>
        </w:tc>
      </w:tr>
      <w:tr w:rsidR="00D8488A" w:rsidRPr="00D8488A" w14:paraId="7BEF2358"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vMerge/>
            <w:hideMark/>
          </w:tcPr>
          <w:p w14:paraId="5A93968E" w14:textId="77777777" w:rsidR="00D8488A" w:rsidRPr="00D8488A" w:rsidRDefault="00D8488A" w:rsidP="00D8488A">
            <w:pPr>
              <w:jc w:val="left"/>
              <w:rPr>
                <w:rFonts w:cs="Arial"/>
                <w:sz w:val="20"/>
                <w:szCs w:val="20"/>
                <w:lang w:eastAsia="en-CA"/>
              </w:rPr>
            </w:pPr>
          </w:p>
        </w:tc>
        <w:tc>
          <w:tcPr>
            <w:tcW w:w="1323" w:type="dxa"/>
            <w:hideMark/>
          </w:tcPr>
          <w:p w14:paraId="6B03AC4F" w14:textId="77777777" w:rsidR="00D8488A" w:rsidRPr="00D8488A" w:rsidRDefault="00D8488A" w:rsidP="00D8488A">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D8488A">
              <w:rPr>
                <w:rFonts w:cs="Arial"/>
                <w:b/>
                <w:color w:val="000000"/>
                <w:sz w:val="18"/>
                <w:szCs w:val="18"/>
                <w:lang w:eastAsia="en-CA"/>
              </w:rPr>
              <w:t>15-19</w:t>
            </w:r>
          </w:p>
        </w:tc>
        <w:tc>
          <w:tcPr>
            <w:tcW w:w="1388" w:type="dxa"/>
            <w:hideMark/>
          </w:tcPr>
          <w:p w14:paraId="06F65407" w14:textId="77777777" w:rsidR="00D8488A" w:rsidRPr="00D8488A" w:rsidRDefault="00D8488A" w:rsidP="00D8488A">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D8488A">
              <w:rPr>
                <w:rFonts w:cs="Arial"/>
                <w:b/>
                <w:color w:val="000000"/>
                <w:sz w:val="18"/>
                <w:szCs w:val="18"/>
                <w:lang w:eastAsia="en-CA"/>
              </w:rPr>
              <w:t>20-24</w:t>
            </w:r>
          </w:p>
        </w:tc>
        <w:tc>
          <w:tcPr>
            <w:tcW w:w="909" w:type="dxa"/>
            <w:vMerge/>
            <w:hideMark/>
          </w:tcPr>
          <w:p w14:paraId="330257CD" w14:textId="77777777" w:rsidR="00D8488A" w:rsidRPr="00D8488A" w:rsidRDefault="00D8488A" w:rsidP="00D8488A">
            <w:pPr>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p>
        </w:tc>
      </w:tr>
      <w:tr w:rsidR="00D8488A" w:rsidRPr="00D8488A" w14:paraId="419B35CA" w14:textId="77777777" w:rsidTr="00EF2F50">
        <w:trPr>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202BD8F0" w14:textId="77777777" w:rsidR="00D8488A" w:rsidRPr="00D8488A" w:rsidRDefault="00D8488A" w:rsidP="00D8488A">
            <w:pPr>
              <w:jc w:val="left"/>
              <w:rPr>
                <w:rFonts w:cs="Arial"/>
                <w:b w:val="0"/>
                <w:color w:val="000000"/>
                <w:sz w:val="18"/>
                <w:szCs w:val="18"/>
                <w:lang w:eastAsia="en-CA"/>
              </w:rPr>
            </w:pPr>
            <w:r w:rsidRPr="00D8488A">
              <w:rPr>
                <w:rFonts w:cs="Arial"/>
                <w:b w:val="0"/>
                <w:color w:val="000000"/>
                <w:sz w:val="18"/>
                <w:szCs w:val="18"/>
                <w:lang w:eastAsia="en-CA"/>
              </w:rPr>
              <w:t>Male</w:t>
            </w:r>
          </w:p>
        </w:tc>
        <w:tc>
          <w:tcPr>
            <w:tcW w:w="1323" w:type="dxa"/>
            <w:noWrap/>
            <w:hideMark/>
          </w:tcPr>
          <w:p w14:paraId="4D2E2D4D" w14:textId="77777777" w:rsidR="00D8488A" w:rsidRPr="00D8488A" w:rsidRDefault="00D8488A"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51%</w:t>
            </w:r>
          </w:p>
        </w:tc>
        <w:tc>
          <w:tcPr>
            <w:tcW w:w="1388" w:type="dxa"/>
            <w:noWrap/>
            <w:hideMark/>
          </w:tcPr>
          <w:p w14:paraId="7F8CD310" w14:textId="77777777" w:rsidR="00D8488A" w:rsidRPr="00D8488A" w:rsidRDefault="00D8488A"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49%</w:t>
            </w:r>
          </w:p>
        </w:tc>
        <w:tc>
          <w:tcPr>
            <w:tcW w:w="909" w:type="dxa"/>
            <w:noWrap/>
            <w:hideMark/>
          </w:tcPr>
          <w:p w14:paraId="588A02D3" w14:textId="77777777" w:rsidR="00D8488A" w:rsidRPr="00D8488A" w:rsidRDefault="00D8488A"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50%</w:t>
            </w:r>
          </w:p>
        </w:tc>
      </w:tr>
      <w:tr w:rsidR="00D8488A" w:rsidRPr="00D8488A" w14:paraId="429C3C81"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7A6B57C0" w14:textId="77777777" w:rsidR="00D8488A" w:rsidRPr="00D8488A" w:rsidRDefault="00D8488A" w:rsidP="00D8488A">
            <w:pPr>
              <w:jc w:val="left"/>
              <w:rPr>
                <w:rFonts w:cs="Arial"/>
                <w:b w:val="0"/>
                <w:color w:val="000000"/>
                <w:sz w:val="18"/>
                <w:szCs w:val="18"/>
                <w:lang w:eastAsia="en-CA"/>
              </w:rPr>
            </w:pPr>
            <w:r w:rsidRPr="00D8488A">
              <w:rPr>
                <w:rFonts w:cs="Arial"/>
                <w:b w:val="0"/>
                <w:color w:val="000000"/>
                <w:sz w:val="18"/>
                <w:szCs w:val="18"/>
                <w:lang w:eastAsia="en-CA"/>
              </w:rPr>
              <w:t>Female</w:t>
            </w:r>
          </w:p>
        </w:tc>
        <w:tc>
          <w:tcPr>
            <w:tcW w:w="1323" w:type="dxa"/>
            <w:noWrap/>
            <w:hideMark/>
          </w:tcPr>
          <w:p w14:paraId="03126AFF" w14:textId="77777777" w:rsidR="00D8488A" w:rsidRPr="00D8488A" w:rsidRDefault="00D8488A"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48%</w:t>
            </w:r>
          </w:p>
        </w:tc>
        <w:tc>
          <w:tcPr>
            <w:tcW w:w="1388" w:type="dxa"/>
            <w:noWrap/>
            <w:hideMark/>
          </w:tcPr>
          <w:p w14:paraId="749F710E" w14:textId="77777777" w:rsidR="00D8488A" w:rsidRPr="00D8488A" w:rsidRDefault="00D8488A"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50%</w:t>
            </w:r>
          </w:p>
        </w:tc>
        <w:tc>
          <w:tcPr>
            <w:tcW w:w="909" w:type="dxa"/>
            <w:noWrap/>
            <w:hideMark/>
          </w:tcPr>
          <w:p w14:paraId="23C11DAD" w14:textId="77777777" w:rsidR="00D8488A" w:rsidRPr="00D8488A" w:rsidRDefault="00D8488A"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49%</w:t>
            </w:r>
          </w:p>
        </w:tc>
      </w:tr>
      <w:tr w:rsidR="00D8488A" w:rsidRPr="00D8488A" w14:paraId="343A7CC9" w14:textId="77777777" w:rsidTr="00EF2F50">
        <w:trPr>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7ECA05B7" w14:textId="77777777" w:rsidR="00D8488A" w:rsidRPr="00D8488A" w:rsidRDefault="00D8488A" w:rsidP="00D8488A">
            <w:pPr>
              <w:jc w:val="left"/>
              <w:rPr>
                <w:rFonts w:cs="Arial"/>
                <w:b w:val="0"/>
                <w:color w:val="000000"/>
                <w:sz w:val="18"/>
                <w:szCs w:val="18"/>
                <w:lang w:eastAsia="en-CA"/>
              </w:rPr>
            </w:pPr>
            <w:r w:rsidRPr="00D8488A">
              <w:rPr>
                <w:rFonts w:cs="Arial"/>
                <w:b w:val="0"/>
                <w:color w:val="000000"/>
                <w:sz w:val="18"/>
                <w:szCs w:val="18"/>
                <w:lang w:eastAsia="en-CA"/>
              </w:rPr>
              <w:t>Prefer not to say</w:t>
            </w:r>
          </w:p>
        </w:tc>
        <w:tc>
          <w:tcPr>
            <w:tcW w:w="1323" w:type="dxa"/>
            <w:noWrap/>
            <w:hideMark/>
          </w:tcPr>
          <w:p w14:paraId="274A2A0E" w14:textId="77777777" w:rsidR="00D8488A" w:rsidRPr="00D8488A" w:rsidRDefault="00D8488A"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1%</w:t>
            </w:r>
          </w:p>
        </w:tc>
        <w:tc>
          <w:tcPr>
            <w:tcW w:w="1388" w:type="dxa"/>
            <w:noWrap/>
            <w:hideMark/>
          </w:tcPr>
          <w:p w14:paraId="633C1634" w14:textId="77777777" w:rsidR="00D8488A" w:rsidRPr="00D8488A" w:rsidRDefault="00D8488A"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1%</w:t>
            </w:r>
          </w:p>
        </w:tc>
        <w:tc>
          <w:tcPr>
            <w:tcW w:w="909" w:type="dxa"/>
            <w:noWrap/>
            <w:hideMark/>
          </w:tcPr>
          <w:p w14:paraId="132CAECC" w14:textId="77777777" w:rsidR="00D8488A" w:rsidRPr="00D8488A" w:rsidRDefault="00D8488A"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D8488A">
              <w:rPr>
                <w:rFonts w:cs="Arial"/>
                <w:color w:val="000000"/>
                <w:sz w:val="18"/>
                <w:szCs w:val="18"/>
                <w:lang w:eastAsia="en-CA"/>
              </w:rPr>
              <w:t>1%</w:t>
            </w:r>
          </w:p>
        </w:tc>
      </w:tr>
    </w:tbl>
    <w:p w14:paraId="224EFFCF" w14:textId="1D279470" w:rsidR="009436AF" w:rsidRDefault="009436AF" w:rsidP="009436AF">
      <w:pPr>
        <w:rPr>
          <w:lang w:eastAsia="en-CA"/>
        </w:rPr>
      </w:pPr>
    </w:p>
    <w:p w14:paraId="12764303" w14:textId="77777777" w:rsidR="00EF2F50" w:rsidRDefault="00EF2F50" w:rsidP="009436AF">
      <w:pPr>
        <w:rPr>
          <w:lang w:eastAsia="en-CA"/>
        </w:rPr>
      </w:pPr>
    </w:p>
    <w:p w14:paraId="62EE1903" w14:textId="19C4D8E9" w:rsidR="002D3254" w:rsidRPr="002D3254" w:rsidRDefault="002D3254" w:rsidP="002D3254">
      <w:pPr>
        <w:pStyle w:val="Caption"/>
        <w:keepNext/>
        <w:jc w:val="center"/>
      </w:pPr>
      <w:bookmarkStart w:id="70" w:name="_Toc481142966"/>
      <w:r w:rsidRPr="002D3254">
        <w:t xml:space="preserve">Figure </w:t>
      </w:r>
      <w:fldSimple w:instr=" SEQ Figure \* ARABIC ">
        <w:r w:rsidR="002A1706">
          <w:rPr>
            <w:noProof/>
          </w:rPr>
          <w:t>41</w:t>
        </w:r>
      </w:fldSimple>
      <w:r w:rsidRPr="002D3254">
        <w:t>: Language</w:t>
      </w:r>
      <w:bookmarkEnd w:id="70"/>
      <w:r w:rsidRPr="002D3254">
        <w:t xml:space="preserve"> </w:t>
      </w:r>
    </w:p>
    <w:tbl>
      <w:tblPr>
        <w:tblStyle w:val="PlainTable21"/>
        <w:tblW w:w="8869" w:type="dxa"/>
        <w:tblLook w:val="04A0" w:firstRow="1" w:lastRow="0" w:firstColumn="1" w:lastColumn="0" w:noHBand="0" w:noVBand="1"/>
      </w:tblPr>
      <w:tblGrid>
        <w:gridCol w:w="5249"/>
        <w:gridCol w:w="1323"/>
        <w:gridCol w:w="1388"/>
        <w:gridCol w:w="909"/>
      </w:tblGrid>
      <w:tr w:rsidR="00554E1F" w:rsidRPr="00554E1F" w14:paraId="7EA17986" w14:textId="77777777" w:rsidTr="00EF2F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9" w:type="dxa"/>
            <w:vMerge w:val="restart"/>
            <w:noWrap/>
            <w:hideMark/>
          </w:tcPr>
          <w:p w14:paraId="2296391B" w14:textId="53904487" w:rsidR="00554E1F" w:rsidRPr="00554E1F" w:rsidRDefault="00554E1F" w:rsidP="00554E1F">
            <w:pPr>
              <w:jc w:val="left"/>
              <w:rPr>
                <w:rFonts w:cs="Arial"/>
                <w:sz w:val="20"/>
                <w:szCs w:val="20"/>
                <w:lang w:eastAsia="en-CA"/>
              </w:rPr>
            </w:pPr>
            <w:r w:rsidRPr="00EF2F50">
              <w:rPr>
                <w:rFonts w:cs="Arial"/>
                <w:sz w:val="20"/>
                <w:szCs w:val="20"/>
                <w:lang w:eastAsia="en-CA"/>
              </w:rPr>
              <w:t xml:space="preserve">Language </w:t>
            </w:r>
            <w:r w:rsidRPr="00554E1F">
              <w:rPr>
                <w:rFonts w:cs="Arial"/>
                <w:sz w:val="20"/>
                <w:szCs w:val="20"/>
                <w:lang w:eastAsia="en-CA"/>
              </w:rPr>
              <w:t> </w:t>
            </w:r>
          </w:p>
        </w:tc>
        <w:tc>
          <w:tcPr>
            <w:tcW w:w="2711" w:type="dxa"/>
            <w:gridSpan w:val="2"/>
            <w:hideMark/>
          </w:tcPr>
          <w:p w14:paraId="781972C8" w14:textId="77777777" w:rsidR="00554E1F" w:rsidRPr="00554E1F" w:rsidRDefault="00554E1F" w:rsidP="00554E1F">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Age Cohort</w:t>
            </w:r>
          </w:p>
        </w:tc>
        <w:tc>
          <w:tcPr>
            <w:tcW w:w="909" w:type="dxa"/>
            <w:vMerge w:val="restart"/>
            <w:hideMark/>
          </w:tcPr>
          <w:p w14:paraId="035568C8" w14:textId="77777777" w:rsidR="00554E1F" w:rsidRPr="00554E1F" w:rsidRDefault="00554E1F" w:rsidP="00554E1F">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Total</w:t>
            </w:r>
          </w:p>
        </w:tc>
      </w:tr>
      <w:tr w:rsidR="00554E1F" w:rsidRPr="00554E1F" w14:paraId="0FCCC033"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vMerge/>
            <w:hideMark/>
          </w:tcPr>
          <w:p w14:paraId="13C004B8" w14:textId="77777777" w:rsidR="00554E1F" w:rsidRPr="00554E1F" w:rsidRDefault="00554E1F" w:rsidP="00554E1F">
            <w:pPr>
              <w:jc w:val="left"/>
              <w:rPr>
                <w:rFonts w:cs="Arial"/>
                <w:sz w:val="20"/>
                <w:szCs w:val="20"/>
                <w:lang w:eastAsia="en-CA"/>
              </w:rPr>
            </w:pPr>
          </w:p>
        </w:tc>
        <w:tc>
          <w:tcPr>
            <w:tcW w:w="1323" w:type="dxa"/>
            <w:hideMark/>
          </w:tcPr>
          <w:p w14:paraId="4881B4C6"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554E1F">
              <w:rPr>
                <w:rFonts w:cs="Arial"/>
                <w:b/>
                <w:color w:val="000000"/>
                <w:sz w:val="18"/>
                <w:szCs w:val="18"/>
                <w:lang w:eastAsia="en-CA"/>
              </w:rPr>
              <w:t>15-19</w:t>
            </w:r>
          </w:p>
        </w:tc>
        <w:tc>
          <w:tcPr>
            <w:tcW w:w="1388" w:type="dxa"/>
            <w:hideMark/>
          </w:tcPr>
          <w:p w14:paraId="3300F708"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554E1F">
              <w:rPr>
                <w:rFonts w:cs="Arial"/>
                <w:b/>
                <w:color w:val="000000"/>
                <w:sz w:val="18"/>
                <w:szCs w:val="18"/>
                <w:lang w:eastAsia="en-CA"/>
              </w:rPr>
              <w:t>20-24</w:t>
            </w:r>
          </w:p>
        </w:tc>
        <w:tc>
          <w:tcPr>
            <w:tcW w:w="909" w:type="dxa"/>
            <w:vMerge/>
            <w:hideMark/>
          </w:tcPr>
          <w:p w14:paraId="4711C559" w14:textId="77777777" w:rsidR="00554E1F" w:rsidRPr="00554E1F" w:rsidRDefault="00554E1F" w:rsidP="00554E1F">
            <w:pPr>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p>
        </w:tc>
      </w:tr>
      <w:tr w:rsidR="00554E1F" w:rsidRPr="00554E1F" w14:paraId="267DB4F5" w14:textId="77777777" w:rsidTr="00EF2F50">
        <w:trPr>
          <w:trHeight w:val="290"/>
        </w:trPr>
        <w:tc>
          <w:tcPr>
            <w:cnfStyle w:val="001000000000" w:firstRow="0" w:lastRow="0" w:firstColumn="1" w:lastColumn="0" w:oddVBand="0" w:evenVBand="0" w:oddHBand="0" w:evenHBand="0" w:firstRowFirstColumn="0" w:firstRowLastColumn="0" w:lastRowFirstColumn="0" w:lastRowLastColumn="0"/>
            <w:tcW w:w="5249" w:type="dxa"/>
            <w:noWrap/>
            <w:hideMark/>
          </w:tcPr>
          <w:p w14:paraId="3CF62857" w14:textId="77777777" w:rsidR="00554E1F" w:rsidRPr="00554E1F" w:rsidRDefault="00554E1F" w:rsidP="00554E1F">
            <w:pPr>
              <w:jc w:val="left"/>
              <w:rPr>
                <w:rFonts w:cs="Arial"/>
                <w:b w:val="0"/>
                <w:sz w:val="20"/>
                <w:szCs w:val="20"/>
                <w:lang w:eastAsia="en-CA"/>
              </w:rPr>
            </w:pPr>
            <w:r w:rsidRPr="00554E1F">
              <w:rPr>
                <w:rFonts w:cs="Arial"/>
                <w:b w:val="0"/>
                <w:sz w:val="20"/>
                <w:szCs w:val="20"/>
                <w:lang w:eastAsia="en-CA"/>
              </w:rPr>
              <w:t>English</w:t>
            </w:r>
          </w:p>
        </w:tc>
        <w:tc>
          <w:tcPr>
            <w:tcW w:w="1323" w:type="dxa"/>
            <w:noWrap/>
            <w:hideMark/>
          </w:tcPr>
          <w:p w14:paraId="4A7653D7" w14:textId="77777777" w:rsidR="00554E1F" w:rsidRPr="00554E1F" w:rsidRDefault="00554E1F" w:rsidP="00554E1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81%</w:t>
            </w:r>
          </w:p>
        </w:tc>
        <w:tc>
          <w:tcPr>
            <w:tcW w:w="1388" w:type="dxa"/>
            <w:noWrap/>
            <w:hideMark/>
          </w:tcPr>
          <w:p w14:paraId="387B4ED3" w14:textId="77777777" w:rsidR="00554E1F" w:rsidRPr="00554E1F" w:rsidRDefault="00554E1F" w:rsidP="00554E1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84%</w:t>
            </w:r>
          </w:p>
        </w:tc>
        <w:tc>
          <w:tcPr>
            <w:tcW w:w="909" w:type="dxa"/>
            <w:noWrap/>
            <w:hideMark/>
          </w:tcPr>
          <w:p w14:paraId="6D8BC7D2" w14:textId="77777777" w:rsidR="00554E1F" w:rsidRPr="00554E1F" w:rsidRDefault="00554E1F" w:rsidP="00554E1F">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82%</w:t>
            </w:r>
          </w:p>
        </w:tc>
      </w:tr>
      <w:tr w:rsidR="00554E1F" w:rsidRPr="00554E1F" w14:paraId="62209C2C"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noWrap/>
            <w:hideMark/>
          </w:tcPr>
          <w:p w14:paraId="3F93E39C" w14:textId="77777777" w:rsidR="00554E1F" w:rsidRPr="00554E1F" w:rsidRDefault="00554E1F" w:rsidP="00554E1F">
            <w:pPr>
              <w:jc w:val="left"/>
              <w:rPr>
                <w:rFonts w:cs="Arial"/>
                <w:b w:val="0"/>
                <w:sz w:val="20"/>
                <w:szCs w:val="20"/>
                <w:lang w:eastAsia="en-CA"/>
              </w:rPr>
            </w:pPr>
            <w:r w:rsidRPr="00554E1F">
              <w:rPr>
                <w:rFonts w:cs="Arial"/>
                <w:b w:val="0"/>
                <w:sz w:val="20"/>
                <w:szCs w:val="20"/>
                <w:lang w:eastAsia="en-CA"/>
              </w:rPr>
              <w:t>French</w:t>
            </w:r>
          </w:p>
        </w:tc>
        <w:tc>
          <w:tcPr>
            <w:tcW w:w="1323" w:type="dxa"/>
            <w:noWrap/>
            <w:hideMark/>
          </w:tcPr>
          <w:p w14:paraId="278FB1E3"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19%</w:t>
            </w:r>
          </w:p>
        </w:tc>
        <w:tc>
          <w:tcPr>
            <w:tcW w:w="1388" w:type="dxa"/>
            <w:noWrap/>
            <w:hideMark/>
          </w:tcPr>
          <w:p w14:paraId="4EA81F9D"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16%</w:t>
            </w:r>
          </w:p>
        </w:tc>
        <w:tc>
          <w:tcPr>
            <w:tcW w:w="909" w:type="dxa"/>
            <w:noWrap/>
            <w:hideMark/>
          </w:tcPr>
          <w:p w14:paraId="22D1B52F" w14:textId="77777777" w:rsidR="00554E1F" w:rsidRPr="00554E1F" w:rsidRDefault="00554E1F" w:rsidP="00554E1F">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18%</w:t>
            </w:r>
          </w:p>
        </w:tc>
      </w:tr>
    </w:tbl>
    <w:p w14:paraId="4BB86291" w14:textId="218C437C" w:rsidR="009436AF" w:rsidRDefault="009436AF" w:rsidP="009436AF">
      <w:pPr>
        <w:rPr>
          <w:lang w:eastAsia="en-CA"/>
        </w:rPr>
      </w:pPr>
    </w:p>
    <w:p w14:paraId="1D05A0F3" w14:textId="77777777" w:rsidR="00EF2F50" w:rsidRDefault="00EF2F50" w:rsidP="009436AF">
      <w:pPr>
        <w:rPr>
          <w:lang w:eastAsia="en-CA"/>
        </w:rPr>
      </w:pPr>
    </w:p>
    <w:p w14:paraId="721BFF2B" w14:textId="1B5D1791" w:rsidR="002D3254" w:rsidRPr="002D3254" w:rsidRDefault="002D3254" w:rsidP="002D3254">
      <w:pPr>
        <w:pStyle w:val="Caption"/>
        <w:keepNext/>
        <w:jc w:val="center"/>
      </w:pPr>
      <w:bookmarkStart w:id="71" w:name="_Toc481142967"/>
      <w:r w:rsidRPr="002D3254">
        <w:t xml:space="preserve">Figure </w:t>
      </w:r>
      <w:fldSimple w:instr=" SEQ Figure \* ARABIC ">
        <w:r w:rsidR="002A1706">
          <w:rPr>
            <w:noProof/>
          </w:rPr>
          <w:t>42</w:t>
        </w:r>
      </w:fldSimple>
      <w:r w:rsidRPr="002D3254">
        <w:t>: Age</w:t>
      </w:r>
      <w:bookmarkEnd w:id="71"/>
      <w:r w:rsidRPr="002D3254">
        <w:t xml:space="preserve"> </w:t>
      </w:r>
    </w:p>
    <w:tbl>
      <w:tblPr>
        <w:tblStyle w:val="PlainTable21"/>
        <w:tblW w:w="8869" w:type="dxa"/>
        <w:tblLook w:val="04A0" w:firstRow="1" w:lastRow="0" w:firstColumn="1" w:lastColumn="0" w:noHBand="0" w:noVBand="1"/>
      </w:tblPr>
      <w:tblGrid>
        <w:gridCol w:w="5249"/>
        <w:gridCol w:w="1231"/>
        <w:gridCol w:w="92"/>
        <w:gridCol w:w="1388"/>
        <w:gridCol w:w="909"/>
      </w:tblGrid>
      <w:tr w:rsidR="00554E1F" w:rsidRPr="00554E1F" w14:paraId="23ECC284" w14:textId="77777777" w:rsidTr="00EF2F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9" w:type="dxa"/>
            <w:vMerge w:val="restart"/>
            <w:noWrap/>
            <w:hideMark/>
          </w:tcPr>
          <w:p w14:paraId="7659BDD9" w14:textId="77B57578" w:rsidR="00554E1F" w:rsidRPr="00554E1F" w:rsidRDefault="00554E1F" w:rsidP="00554E1F">
            <w:pPr>
              <w:jc w:val="left"/>
              <w:rPr>
                <w:rFonts w:cs="Arial"/>
                <w:sz w:val="20"/>
                <w:szCs w:val="20"/>
                <w:lang w:eastAsia="en-CA"/>
              </w:rPr>
            </w:pPr>
            <w:r w:rsidRPr="00EF2F50">
              <w:rPr>
                <w:rFonts w:cs="Arial"/>
                <w:sz w:val="20"/>
                <w:szCs w:val="20"/>
                <w:lang w:eastAsia="en-CA"/>
              </w:rPr>
              <w:t>Age</w:t>
            </w:r>
            <w:r w:rsidRPr="00554E1F">
              <w:rPr>
                <w:rFonts w:cs="Arial"/>
                <w:sz w:val="20"/>
                <w:szCs w:val="20"/>
                <w:lang w:eastAsia="en-CA"/>
              </w:rPr>
              <w:t> </w:t>
            </w:r>
          </w:p>
        </w:tc>
        <w:tc>
          <w:tcPr>
            <w:tcW w:w="2711" w:type="dxa"/>
            <w:gridSpan w:val="3"/>
            <w:hideMark/>
          </w:tcPr>
          <w:p w14:paraId="6BD53107" w14:textId="77777777" w:rsidR="00554E1F" w:rsidRPr="00554E1F" w:rsidRDefault="00554E1F" w:rsidP="00554E1F">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Age Cohort</w:t>
            </w:r>
          </w:p>
        </w:tc>
        <w:tc>
          <w:tcPr>
            <w:tcW w:w="909" w:type="dxa"/>
            <w:vMerge w:val="restart"/>
            <w:hideMark/>
          </w:tcPr>
          <w:p w14:paraId="6CC6DBD7" w14:textId="77777777" w:rsidR="00554E1F" w:rsidRPr="00554E1F" w:rsidRDefault="00554E1F" w:rsidP="00554E1F">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Total</w:t>
            </w:r>
          </w:p>
        </w:tc>
      </w:tr>
      <w:tr w:rsidR="00554E1F" w:rsidRPr="00554E1F" w14:paraId="75B09A7F"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vMerge/>
            <w:hideMark/>
          </w:tcPr>
          <w:p w14:paraId="4CEEFBB9" w14:textId="77777777" w:rsidR="00554E1F" w:rsidRPr="00554E1F" w:rsidRDefault="00554E1F" w:rsidP="00554E1F">
            <w:pPr>
              <w:jc w:val="left"/>
              <w:rPr>
                <w:rFonts w:cs="Arial"/>
                <w:sz w:val="20"/>
                <w:szCs w:val="20"/>
                <w:lang w:eastAsia="en-CA"/>
              </w:rPr>
            </w:pPr>
          </w:p>
        </w:tc>
        <w:tc>
          <w:tcPr>
            <w:tcW w:w="1323" w:type="dxa"/>
            <w:gridSpan w:val="2"/>
            <w:hideMark/>
          </w:tcPr>
          <w:p w14:paraId="073BC3C6"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554E1F">
              <w:rPr>
                <w:rFonts w:cs="Arial"/>
                <w:b/>
                <w:color w:val="000000"/>
                <w:sz w:val="18"/>
                <w:szCs w:val="18"/>
                <w:lang w:eastAsia="en-CA"/>
              </w:rPr>
              <w:t>15-19</w:t>
            </w:r>
          </w:p>
        </w:tc>
        <w:tc>
          <w:tcPr>
            <w:tcW w:w="1388" w:type="dxa"/>
            <w:hideMark/>
          </w:tcPr>
          <w:p w14:paraId="1AD2350F"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554E1F">
              <w:rPr>
                <w:rFonts w:cs="Arial"/>
                <w:b/>
                <w:color w:val="000000"/>
                <w:sz w:val="18"/>
                <w:szCs w:val="18"/>
                <w:lang w:eastAsia="en-CA"/>
              </w:rPr>
              <w:t>20-24</w:t>
            </w:r>
          </w:p>
        </w:tc>
        <w:tc>
          <w:tcPr>
            <w:tcW w:w="909" w:type="dxa"/>
            <w:vMerge/>
            <w:hideMark/>
          </w:tcPr>
          <w:p w14:paraId="0D4A47C9" w14:textId="77777777" w:rsidR="00554E1F" w:rsidRPr="00554E1F" w:rsidRDefault="00554E1F" w:rsidP="00554E1F">
            <w:pPr>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p>
        </w:tc>
      </w:tr>
      <w:tr w:rsidR="00554E1F" w:rsidRPr="00554E1F" w14:paraId="077733BB" w14:textId="77777777" w:rsidTr="00EF2F50">
        <w:trPr>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1323E7FC"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15</w:t>
            </w:r>
          </w:p>
        </w:tc>
        <w:tc>
          <w:tcPr>
            <w:tcW w:w="1323" w:type="dxa"/>
            <w:gridSpan w:val="2"/>
            <w:noWrap/>
            <w:hideMark/>
          </w:tcPr>
          <w:p w14:paraId="63876D1C"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21%</w:t>
            </w:r>
          </w:p>
        </w:tc>
        <w:tc>
          <w:tcPr>
            <w:tcW w:w="1388" w:type="dxa"/>
            <w:noWrap/>
            <w:hideMark/>
          </w:tcPr>
          <w:p w14:paraId="5D71BEB6" w14:textId="13297F01" w:rsidR="00554E1F"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Pr>
                <w:rFonts w:cs="Arial"/>
                <w:color w:val="000000"/>
                <w:sz w:val="18"/>
                <w:szCs w:val="18"/>
                <w:lang w:eastAsia="en-CA"/>
              </w:rPr>
              <w:t>--</w:t>
            </w:r>
          </w:p>
        </w:tc>
        <w:tc>
          <w:tcPr>
            <w:tcW w:w="909" w:type="dxa"/>
            <w:noWrap/>
            <w:hideMark/>
          </w:tcPr>
          <w:p w14:paraId="6FAE2966"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10%</w:t>
            </w:r>
          </w:p>
        </w:tc>
      </w:tr>
      <w:tr w:rsidR="00554E1F" w:rsidRPr="00554E1F" w14:paraId="2821CC93"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03084236"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16</w:t>
            </w:r>
          </w:p>
        </w:tc>
        <w:tc>
          <w:tcPr>
            <w:tcW w:w="1323" w:type="dxa"/>
            <w:gridSpan w:val="2"/>
            <w:noWrap/>
            <w:hideMark/>
          </w:tcPr>
          <w:p w14:paraId="6EE0CAB6"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20%</w:t>
            </w:r>
          </w:p>
        </w:tc>
        <w:tc>
          <w:tcPr>
            <w:tcW w:w="1388" w:type="dxa"/>
            <w:noWrap/>
            <w:hideMark/>
          </w:tcPr>
          <w:p w14:paraId="40CD91B2" w14:textId="266198C9" w:rsidR="00554E1F"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Pr>
                <w:rFonts w:cs="Arial"/>
                <w:color w:val="000000"/>
                <w:sz w:val="18"/>
                <w:szCs w:val="18"/>
                <w:lang w:eastAsia="en-CA"/>
              </w:rPr>
              <w:t>--</w:t>
            </w:r>
          </w:p>
        </w:tc>
        <w:tc>
          <w:tcPr>
            <w:tcW w:w="909" w:type="dxa"/>
            <w:noWrap/>
            <w:hideMark/>
          </w:tcPr>
          <w:p w14:paraId="295B2186"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10%</w:t>
            </w:r>
          </w:p>
        </w:tc>
      </w:tr>
      <w:tr w:rsidR="00554E1F" w:rsidRPr="00554E1F" w14:paraId="7A24BAC5" w14:textId="77777777" w:rsidTr="00EF2F50">
        <w:trPr>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33B1F467"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17</w:t>
            </w:r>
          </w:p>
        </w:tc>
        <w:tc>
          <w:tcPr>
            <w:tcW w:w="1323" w:type="dxa"/>
            <w:gridSpan w:val="2"/>
            <w:noWrap/>
            <w:hideMark/>
          </w:tcPr>
          <w:p w14:paraId="4CF9D475"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20%</w:t>
            </w:r>
          </w:p>
        </w:tc>
        <w:tc>
          <w:tcPr>
            <w:tcW w:w="1388" w:type="dxa"/>
            <w:noWrap/>
            <w:hideMark/>
          </w:tcPr>
          <w:p w14:paraId="27585975" w14:textId="737FB0F6" w:rsidR="00554E1F"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Pr>
                <w:rFonts w:cs="Arial"/>
                <w:color w:val="000000"/>
                <w:sz w:val="18"/>
                <w:szCs w:val="18"/>
                <w:lang w:eastAsia="en-CA"/>
              </w:rPr>
              <w:t>--</w:t>
            </w:r>
          </w:p>
        </w:tc>
        <w:tc>
          <w:tcPr>
            <w:tcW w:w="909" w:type="dxa"/>
            <w:noWrap/>
            <w:hideMark/>
          </w:tcPr>
          <w:p w14:paraId="036CA5E3"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10%</w:t>
            </w:r>
          </w:p>
        </w:tc>
      </w:tr>
      <w:tr w:rsidR="00554E1F" w:rsidRPr="00554E1F" w14:paraId="1F83F5E5"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6E1E1871"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18</w:t>
            </w:r>
          </w:p>
        </w:tc>
        <w:tc>
          <w:tcPr>
            <w:tcW w:w="1323" w:type="dxa"/>
            <w:gridSpan w:val="2"/>
            <w:noWrap/>
            <w:hideMark/>
          </w:tcPr>
          <w:p w14:paraId="139C9114"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17%</w:t>
            </w:r>
          </w:p>
        </w:tc>
        <w:tc>
          <w:tcPr>
            <w:tcW w:w="1388" w:type="dxa"/>
            <w:noWrap/>
            <w:hideMark/>
          </w:tcPr>
          <w:p w14:paraId="787660A3" w14:textId="2F9D56E0" w:rsidR="00554E1F"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Pr>
                <w:rFonts w:cs="Arial"/>
                <w:color w:val="000000"/>
                <w:sz w:val="18"/>
                <w:szCs w:val="18"/>
                <w:lang w:eastAsia="en-CA"/>
              </w:rPr>
              <w:t>--</w:t>
            </w:r>
          </w:p>
        </w:tc>
        <w:tc>
          <w:tcPr>
            <w:tcW w:w="909" w:type="dxa"/>
            <w:noWrap/>
            <w:hideMark/>
          </w:tcPr>
          <w:p w14:paraId="70664C24"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9%</w:t>
            </w:r>
          </w:p>
        </w:tc>
      </w:tr>
      <w:tr w:rsidR="00554E1F" w:rsidRPr="00554E1F" w14:paraId="2C5E0233" w14:textId="77777777" w:rsidTr="00EF2F50">
        <w:trPr>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247D0C90"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19</w:t>
            </w:r>
          </w:p>
        </w:tc>
        <w:tc>
          <w:tcPr>
            <w:tcW w:w="1323" w:type="dxa"/>
            <w:gridSpan w:val="2"/>
            <w:noWrap/>
            <w:hideMark/>
          </w:tcPr>
          <w:p w14:paraId="6C57B6E4"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22%</w:t>
            </w:r>
          </w:p>
        </w:tc>
        <w:tc>
          <w:tcPr>
            <w:tcW w:w="1388" w:type="dxa"/>
            <w:noWrap/>
            <w:hideMark/>
          </w:tcPr>
          <w:p w14:paraId="7C104D13" w14:textId="24ED69FD" w:rsidR="00554E1F"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Pr>
                <w:rFonts w:cs="Arial"/>
                <w:color w:val="000000"/>
                <w:sz w:val="18"/>
                <w:szCs w:val="18"/>
                <w:lang w:eastAsia="en-CA"/>
              </w:rPr>
              <w:t>--</w:t>
            </w:r>
          </w:p>
        </w:tc>
        <w:tc>
          <w:tcPr>
            <w:tcW w:w="909" w:type="dxa"/>
            <w:noWrap/>
            <w:hideMark/>
          </w:tcPr>
          <w:p w14:paraId="1869C2AC"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11%</w:t>
            </w:r>
          </w:p>
        </w:tc>
      </w:tr>
      <w:tr w:rsidR="00554E1F" w:rsidRPr="00554E1F" w14:paraId="72991FF8"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2D871D78"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20</w:t>
            </w:r>
          </w:p>
        </w:tc>
        <w:tc>
          <w:tcPr>
            <w:tcW w:w="1231" w:type="dxa"/>
            <w:noWrap/>
            <w:hideMark/>
          </w:tcPr>
          <w:p w14:paraId="33824E40" w14:textId="6975E75D" w:rsidR="00554E1F"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Pr>
                <w:rFonts w:cs="Arial"/>
                <w:color w:val="000000"/>
                <w:sz w:val="18"/>
                <w:szCs w:val="18"/>
                <w:lang w:eastAsia="en-CA"/>
              </w:rPr>
              <w:t>--</w:t>
            </w:r>
          </w:p>
        </w:tc>
        <w:tc>
          <w:tcPr>
            <w:tcW w:w="1480" w:type="dxa"/>
            <w:gridSpan w:val="2"/>
            <w:noWrap/>
            <w:hideMark/>
          </w:tcPr>
          <w:p w14:paraId="2900B5EF"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18%</w:t>
            </w:r>
          </w:p>
        </w:tc>
        <w:tc>
          <w:tcPr>
            <w:tcW w:w="909" w:type="dxa"/>
            <w:noWrap/>
            <w:hideMark/>
          </w:tcPr>
          <w:p w14:paraId="1B504CA5"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9%</w:t>
            </w:r>
          </w:p>
        </w:tc>
      </w:tr>
      <w:tr w:rsidR="00EF2F50" w:rsidRPr="00554E1F" w14:paraId="7B7DA5FE" w14:textId="77777777" w:rsidTr="00EF2F50">
        <w:trPr>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776C589D" w14:textId="77777777" w:rsidR="00EF2F50" w:rsidRPr="00554E1F" w:rsidRDefault="00EF2F50" w:rsidP="00EF2F50">
            <w:pPr>
              <w:jc w:val="left"/>
              <w:rPr>
                <w:rFonts w:cs="Arial"/>
                <w:b w:val="0"/>
                <w:color w:val="000000"/>
                <w:sz w:val="18"/>
                <w:szCs w:val="18"/>
                <w:lang w:eastAsia="en-CA"/>
              </w:rPr>
            </w:pPr>
            <w:r w:rsidRPr="00554E1F">
              <w:rPr>
                <w:rFonts w:cs="Arial"/>
                <w:b w:val="0"/>
                <w:color w:val="000000"/>
                <w:sz w:val="18"/>
                <w:szCs w:val="18"/>
                <w:lang w:eastAsia="en-CA"/>
              </w:rPr>
              <w:t>21</w:t>
            </w:r>
          </w:p>
        </w:tc>
        <w:tc>
          <w:tcPr>
            <w:tcW w:w="1323" w:type="dxa"/>
            <w:gridSpan w:val="2"/>
            <w:noWrap/>
            <w:hideMark/>
          </w:tcPr>
          <w:p w14:paraId="1290720E" w14:textId="7AADAFD7" w:rsidR="00EF2F50"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C568A9">
              <w:rPr>
                <w:rFonts w:cs="Arial"/>
                <w:color w:val="000000"/>
                <w:sz w:val="18"/>
                <w:szCs w:val="18"/>
                <w:lang w:eastAsia="en-CA"/>
              </w:rPr>
              <w:t>--</w:t>
            </w:r>
          </w:p>
        </w:tc>
        <w:tc>
          <w:tcPr>
            <w:tcW w:w="1388" w:type="dxa"/>
            <w:noWrap/>
            <w:hideMark/>
          </w:tcPr>
          <w:p w14:paraId="4A742FAB" w14:textId="77777777" w:rsidR="00EF2F50"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20%</w:t>
            </w:r>
          </w:p>
        </w:tc>
        <w:tc>
          <w:tcPr>
            <w:tcW w:w="909" w:type="dxa"/>
            <w:noWrap/>
            <w:hideMark/>
          </w:tcPr>
          <w:p w14:paraId="66558FE1" w14:textId="77777777" w:rsidR="00EF2F50"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10%</w:t>
            </w:r>
          </w:p>
        </w:tc>
      </w:tr>
      <w:tr w:rsidR="00EF2F50" w:rsidRPr="00554E1F" w14:paraId="30ACF24B"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1E55F9C3" w14:textId="77777777" w:rsidR="00EF2F50" w:rsidRPr="00554E1F" w:rsidRDefault="00EF2F50" w:rsidP="00EF2F50">
            <w:pPr>
              <w:jc w:val="left"/>
              <w:rPr>
                <w:rFonts w:cs="Arial"/>
                <w:b w:val="0"/>
                <w:color w:val="000000"/>
                <w:sz w:val="18"/>
                <w:szCs w:val="18"/>
                <w:lang w:eastAsia="en-CA"/>
              </w:rPr>
            </w:pPr>
            <w:r w:rsidRPr="00554E1F">
              <w:rPr>
                <w:rFonts w:cs="Arial"/>
                <w:b w:val="0"/>
                <w:color w:val="000000"/>
                <w:sz w:val="18"/>
                <w:szCs w:val="18"/>
                <w:lang w:eastAsia="en-CA"/>
              </w:rPr>
              <w:t>22</w:t>
            </w:r>
          </w:p>
        </w:tc>
        <w:tc>
          <w:tcPr>
            <w:tcW w:w="1323" w:type="dxa"/>
            <w:gridSpan w:val="2"/>
            <w:noWrap/>
            <w:hideMark/>
          </w:tcPr>
          <w:p w14:paraId="635B6450" w14:textId="743FBB1F" w:rsidR="00EF2F50"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C568A9">
              <w:rPr>
                <w:rFonts w:cs="Arial"/>
                <w:color w:val="000000"/>
                <w:sz w:val="18"/>
                <w:szCs w:val="18"/>
                <w:lang w:eastAsia="en-CA"/>
              </w:rPr>
              <w:t>--</w:t>
            </w:r>
          </w:p>
        </w:tc>
        <w:tc>
          <w:tcPr>
            <w:tcW w:w="1388" w:type="dxa"/>
            <w:noWrap/>
            <w:hideMark/>
          </w:tcPr>
          <w:p w14:paraId="44242CED" w14:textId="77777777" w:rsidR="00EF2F50"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20%</w:t>
            </w:r>
          </w:p>
        </w:tc>
        <w:tc>
          <w:tcPr>
            <w:tcW w:w="909" w:type="dxa"/>
            <w:noWrap/>
            <w:hideMark/>
          </w:tcPr>
          <w:p w14:paraId="3ADC4E19" w14:textId="77777777" w:rsidR="00EF2F50"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10%</w:t>
            </w:r>
          </w:p>
        </w:tc>
      </w:tr>
      <w:tr w:rsidR="00EF2F50" w:rsidRPr="00554E1F" w14:paraId="53DBEC01" w14:textId="77777777" w:rsidTr="00EF2F50">
        <w:trPr>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75D7FF95" w14:textId="77777777" w:rsidR="00EF2F50" w:rsidRPr="00554E1F" w:rsidRDefault="00EF2F50" w:rsidP="00EF2F50">
            <w:pPr>
              <w:jc w:val="left"/>
              <w:rPr>
                <w:rFonts w:cs="Arial"/>
                <w:b w:val="0"/>
                <w:color w:val="000000"/>
                <w:sz w:val="18"/>
                <w:szCs w:val="18"/>
                <w:lang w:eastAsia="en-CA"/>
              </w:rPr>
            </w:pPr>
            <w:r w:rsidRPr="00554E1F">
              <w:rPr>
                <w:rFonts w:cs="Arial"/>
                <w:b w:val="0"/>
                <w:color w:val="000000"/>
                <w:sz w:val="18"/>
                <w:szCs w:val="18"/>
                <w:lang w:eastAsia="en-CA"/>
              </w:rPr>
              <w:t>23</w:t>
            </w:r>
          </w:p>
        </w:tc>
        <w:tc>
          <w:tcPr>
            <w:tcW w:w="1323" w:type="dxa"/>
            <w:gridSpan w:val="2"/>
            <w:noWrap/>
            <w:hideMark/>
          </w:tcPr>
          <w:p w14:paraId="7A74FD3F" w14:textId="4BFA8361" w:rsidR="00EF2F50"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C568A9">
              <w:rPr>
                <w:rFonts w:cs="Arial"/>
                <w:color w:val="000000"/>
                <w:sz w:val="18"/>
                <w:szCs w:val="18"/>
                <w:lang w:eastAsia="en-CA"/>
              </w:rPr>
              <w:t>--</w:t>
            </w:r>
          </w:p>
        </w:tc>
        <w:tc>
          <w:tcPr>
            <w:tcW w:w="1388" w:type="dxa"/>
            <w:noWrap/>
            <w:hideMark/>
          </w:tcPr>
          <w:p w14:paraId="75245F7B" w14:textId="77777777" w:rsidR="00EF2F50"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21%</w:t>
            </w:r>
          </w:p>
        </w:tc>
        <w:tc>
          <w:tcPr>
            <w:tcW w:w="909" w:type="dxa"/>
            <w:noWrap/>
            <w:hideMark/>
          </w:tcPr>
          <w:p w14:paraId="0F6FECCB" w14:textId="77777777" w:rsidR="00EF2F50" w:rsidRPr="00554E1F" w:rsidRDefault="00EF2F50"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10%</w:t>
            </w:r>
          </w:p>
        </w:tc>
      </w:tr>
      <w:tr w:rsidR="00EF2F50" w:rsidRPr="00554E1F" w14:paraId="481C4FE4"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49" w:type="dxa"/>
            <w:hideMark/>
          </w:tcPr>
          <w:p w14:paraId="36F9CE69" w14:textId="77777777" w:rsidR="00EF2F50" w:rsidRPr="00554E1F" w:rsidRDefault="00EF2F50" w:rsidP="00EF2F50">
            <w:pPr>
              <w:jc w:val="left"/>
              <w:rPr>
                <w:rFonts w:cs="Arial"/>
                <w:b w:val="0"/>
                <w:color w:val="000000"/>
                <w:sz w:val="18"/>
                <w:szCs w:val="18"/>
                <w:lang w:eastAsia="en-CA"/>
              </w:rPr>
            </w:pPr>
            <w:r w:rsidRPr="00554E1F">
              <w:rPr>
                <w:rFonts w:cs="Arial"/>
                <w:b w:val="0"/>
                <w:color w:val="000000"/>
                <w:sz w:val="18"/>
                <w:szCs w:val="18"/>
                <w:lang w:eastAsia="en-CA"/>
              </w:rPr>
              <w:t>24</w:t>
            </w:r>
          </w:p>
        </w:tc>
        <w:tc>
          <w:tcPr>
            <w:tcW w:w="1323" w:type="dxa"/>
            <w:gridSpan w:val="2"/>
            <w:noWrap/>
            <w:hideMark/>
          </w:tcPr>
          <w:p w14:paraId="28706923" w14:textId="648F0876" w:rsidR="00EF2F50"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C568A9">
              <w:rPr>
                <w:rFonts w:cs="Arial"/>
                <w:color w:val="000000"/>
                <w:sz w:val="18"/>
                <w:szCs w:val="18"/>
                <w:lang w:eastAsia="en-CA"/>
              </w:rPr>
              <w:t>--</w:t>
            </w:r>
          </w:p>
        </w:tc>
        <w:tc>
          <w:tcPr>
            <w:tcW w:w="1388" w:type="dxa"/>
            <w:noWrap/>
            <w:hideMark/>
          </w:tcPr>
          <w:p w14:paraId="7B7E3921" w14:textId="77777777" w:rsidR="00EF2F50"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21%</w:t>
            </w:r>
          </w:p>
        </w:tc>
        <w:tc>
          <w:tcPr>
            <w:tcW w:w="909" w:type="dxa"/>
            <w:noWrap/>
            <w:hideMark/>
          </w:tcPr>
          <w:p w14:paraId="3462A9E4" w14:textId="77777777" w:rsidR="00EF2F50" w:rsidRPr="00554E1F" w:rsidRDefault="00EF2F50"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10%</w:t>
            </w:r>
          </w:p>
        </w:tc>
      </w:tr>
    </w:tbl>
    <w:p w14:paraId="3746D29A" w14:textId="7A0104F1" w:rsidR="00554E1F" w:rsidRDefault="00554E1F" w:rsidP="009436AF">
      <w:pPr>
        <w:rPr>
          <w:lang w:eastAsia="en-CA"/>
        </w:rPr>
      </w:pPr>
    </w:p>
    <w:p w14:paraId="14278B2A" w14:textId="77777777" w:rsidR="00EF2F50" w:rsidRDefault="00EF2F50" w:rsidP="009436AF">
      <w:pPr>
        <w:rPr>
          <w:lang w:eastAsia="en-CA"/>
        </w:rPr>
      </w:pPr>
    </w:p>
    <w:p w14:paraId="011E36E0" w14:textId="084A4C77" w:rsidR="002D3254" w:rsidRPr="002D3254" w:rsidRDefault="002D3254" w:rsidP="002D3254">
      <w:pPr>
        <w:pStyle w:val="Caption"/>
        <w:keepNext/>
        <w:jc w:val="center"/>
      </w:pPr>
      <w:bookmarkStart w:id="72" w:name="_Toc481142968"/>
      <w:r w:rsidRPr="002D3254">
        <w:t xml:space="preserve">Figure </w:t>
      </w:r>
      <w:fldSimple w:instr=" SEQ Figure \* ARABIC ">
        <w:r w:rsidR="002A1706">
          <w:rPr>
            <w:noProof/>
          </w:rPr>
          <w:t>43</w:t>
        </w:r>
      </w:fldSimple>
      <w:r w:rsidRPr="002D3254">
        <w:t>: Education</w:t>
      </w:r>
      <w:bookmarkEnd w:id="72"/>
      <w:r w:rsidRPr="002D3254">
        <w:t xml:space="preserve"> </w:t>
      </w:r>
    </w:p>
    <w:tbl>
      <w:tblPr>
        <w:tblStyle w:val="PlainTable21"/>
        <w:tblW w:w="8959" w:type="dxa"/>
        <w:tblLook w:val="04A0" w:firstRow="1" w:lastRow="0" w:firstColumn="1" w:lastColumn="0" w:noHBand="0" w:noVBand="1"/>
      </w:tblPr>
      <w:tblGrid>
        <w:gridCol w:w="5339"/>
        <w:gridCol w:w="1323"/>
        <w:gridCol w:w="1388"/>
        <w:gridCol w:w="909"/>
      </w:tblGrid>
      <w:tr w:rsidR="00554E1F" w:rsidRPr="00554E1F" w14:paraId="25CE841C" w14:textId="77777777" w:rsidTr="00EF2F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39" w:type="dxa"/>
            <w:vMerge w:val="restart"/>
            <w:noWrap/>
            <w:hideMark/>
          </w:tcPr>
          <w:p w14:paraId="64D05654" w14:textId="70284540" w:rsidR="00554E1F" w:rsidRPr="00554E1F" w:rsidRDefault="00554E1F" w:rsidP="00554E1F">
            <w:pPr>
              <w:jc w:val="left"/>
              <w:rPr>
                <w:rFonts w:cs="Arial"/>
                <w:sz w:val="20"/>
                <w:szCs w:val="20"/>
                <w:lang w:eastAsia="en-CA"/>
              </w:rPr>
            </w:pPr>
            <w:r w:rsidRPr="00EF2F50">
              <w:rPr>
                <w:rFonts w:cs="Arial"/>
                <w:sz w:val="20"/>
                <w:szCs w:val="20"/>
                <w:lang w:eastAsia="en-CA"/>
              </w:rPr>
              <w:t>Education Level</w:t>
            </w:r>
            <w:r w:rsidRPr="00554E1F">
              <w:rPr>
                <w:rFonts w:cs="Arial"/>
                <w:sz w:val="20"/>
                <w:szCs w:val="20"/>
                <w:lang w:eastAsia="en-CA"/>
              </w:rPr>
              <w:t> </w:t>
            </w:r>
          </w:p>
        </w:tc>
        <w:tc>
          <w:tcPr>
            <w:tcW w:w="2711" w:type="dxa"/>
            <w:gridSpan w:val="2"/>
            <w:hideMark/>
          </w:tcPr>
          <w:p w14:paraId="278CD432" w14:textId="77777777" w:rsidR="00554E1F" w:rsidRPr="00554E1F" w:rsidRDefault="00554E1F" w:rsidP="00554E1F">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Age Cohort</w:t>
            </w:r>
          </w:p>
        </w:tc>
        <w:tc>
          <w:tcPr>
            <w:tcW w:w="909" w:type="dxa"/>
            <w:vMerge w:val="restart"/>
            <w:hideMark/>
          </w:tcPr>
          <w:p w14:paraId="60B5496B" w14:textId="77777777" w:rsidR="00554E1F" w:rsidRPr="00554E1F" w:rsidRDefault="00554E1F" w:rsidP="00554E1F">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Total</w:t>
            </w:r>
          </w:p>
        </w:tc>
      </w:tr>
      <w:tr w:rsidR="00554E1F" w:rsidRPr="00554E1F" w14:paraId="54B4AE09" w14:textId="77777777" w:rsidTr="00EF2F5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39" w:type="dxa"/>
            <w:vMerge/>
            <w:hideMark/>
          </w:tcPr>
          <w:p w14:paraId="7EAEF1C5" w14:textId="77777777" w:rsidR="00554E1F" w:rsidRPr="00554E1F" w:rsidRDefault="00554E1F" w:rsidP="00554E1F">
            <w:pPr>
              <w:jc w:val="left"/>
              <w:rPr>
                <w:rFonts w:cs="Arial"/>
                <w:sz w:val="20"/>
                <w:szCs w:val="20"/>
                <w:lang w:eastAsia="en-CA"/>
              </w:rPr>
            </w:pPr>
          </w:p>
        </w:tc>
        <w:tc>
          <w:tcPr>
            <w:tcW w:w="1323" w:type="dxa"/>
            <w:hideMark/>
          </w:tcPr>
          <w:p w14:paraId="187E1D56"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554E1F">
              <w:rPr>
                <w:rFonts w:cs="Arial"/>
                <w:b/>
                <w:color w:val="000000"/>
                <w:sz w:val="18"/>
                <w:szCs w:val="18"/>
                <w:lang w:eastAsia="en-CA"/>
              </w:rPr>
              <w:t>15-19</w:t>
            </w:r>
          </w:p>
        </w:tc>
        <w:tc>
          <w:tcPr>
            <w:tcW w:w="1388" w:type="dxa"/>
            <w:hideMark/>
          </w:tcPr>
          <w:p w14:paraId="39382F01"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554E1F">
              <w:rPr>
                <w:rFonts w:cs="Arial"/>
                <w:b/>
                <w:color w:val="000000"/>
                <w:sz w:val="18"/>
                <w:szCs w:val="18"/>
                <w:lang w:eastAsia="en-CA"/>
              </w:rPr>
              <w:t>20-24</w:t>
            </w:r>
          </w:p>
        </w:tc>
        <w:tc>
          <w:tcPr>
            <w:tcW w:w="909" w:type="dxa"/>
            <w:vMerge/>
            <w:hideMark/>
          </w:tcPr>
          <w:p w14:paraId="3B700D22" w14:textId="77777777" w:rsidR="00554E1F" w:rsidRPr="00554E1F" w:rsidRDefault="00554E1F" w:rsidP="00554E1F">
            <w:pPr>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p>
        </w:tc>
      </w:tr>
      <w:tr w:rsidR="00554E1F" w:rsidRPr="00554E1F" w14:paraId="01D25BD1" w14:textId="77777777" w:rsidTr="00EF2F50">
        <w:trPr>
          <w:trHeight w:val="280"/>
        </w:trPr>
        <w:tc>
          <w:tcPr>
            <w:cnfStyle w:val="001000000000" w:firstRow="0" w:lastRow="0" w:firstColumn="1" w:lastColumn="0" w:oddVBand="0" w:evenVBand="0" w:oddHBand="0" w:evenHBand="0" w:firstRowFirstColumn="0" w:firstRowLastColumn="0" w:lastRowFirstColumn="0" w:lastRowLastColumn="0"/>
            <w:tcW w:w="5339" w:type="dxa"/>
            <w:hideMark/>
          </w:tcPr>
          <w:p w14:paraId="3285838F"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 xml:space="preserve">Less than high school (no certificate, diploma or degree) </w:t>
            </w:r>
          </w:p>
        </w:tc>
        <w:tc>
          <w:tcPr>
            <w:tcW w:w="1323" w:type="dxa"/>
            <w:noWrap/>
            <w:hideMark/>
          </w:tcPr>
          <w:p w14:paraId="4714DB31"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47%</w:t>
            </w:r>
          </w:p>
        </w:tc>
        <w:tc>
          <w:tcPr>
            <w:tcW w:w="1388" w:type="dxa"/>
            <w:noWrap/>
            <w:hideMark/>
          </w:tcPr>
          <w:p w14:paraId="0629C344"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c>
          <w:tcPr>
            <w:tcW w:w="909" w:type="dxa"/>
            <w:noWrap/>
            <w:hideMark/>
          </w:tcPr>
          <w:p w14:paraId="0B34C0BA"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25%</w:t>
            </w:r>
          </w:p>
        </w:tc>
      </w:tr>
      <w:tr w:rsidR="00554E1F" w:rsidRPr="00554E1F" w14:paraId="43ABA17E" w14:textId="77777777" w:rsidTr="00EF2F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39" w:type="dxa"/>
            <w:hideMark/>
          </w:tcPr>
          <w:p w14:paraId="7E1915E6"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 xml:space="preserve">High School diploma or equivalent </w:t>
            </w:r>
          </w:p>
        </w:tc>
        <w:tc>
          <w:tcPr>
            <w:tcW w:w="1323" w:type="dxa"/>
            <w:noWrap/>
            <w:hideMark/>
          </w:tcPr>
          <w:p w14:paraId="236A0282"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36%</w:t>
            </w:r>
          </w:p>
        </w:tc>
        <w:tc>
          <w:tcPr>
            <w:tcW w:w="1388" w:type="dxa"/>
            <w:noWrap/>
            <w:hideMark/>
          </w:tcPr>
          <w:p w14:paraId="34EEF9A3"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34%</w:t>
            </w:r>
          </w:p>
        </w:tc>
        <w:tc>
          <w:tcPr>
            <w:tcW w:w="909" w:type="dxa"/>
            <w:noWrap/>
            <w:hideMark/>
          </w:tcPr>
          <w:p w14:paraId="4EEBB5D6"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35%</w:t>
            </w:r>
          </w:p>
        </w:tc>
      </w:tr>
      <w:tr w:rsidR="00554E1F" w:rsidRPr="00554E1F" w14:paraId="5D2F78CB" w14:textId="77777777" w:rsidTr="00EF2F50">
        <w:trPr>
          <w:trHeight w:val="280"/>
        </w:trPr>
        <w:tc>
          <w:tcPr>
            <w:cnfStyle w:val="001000000000" w:firstRow="0" w:lastRow="0" w:firstColumn="1" w:lastColumn="0" w:oddVBand="0" w:evenVBand="0" w:oddHBand="0" w:evenHBand="0" w:firstRowFirstColumn="0" w:firstRowLastColumn="0" w:lastRowFirstColumn="0" w:lastRowLastColumn="0"/>
            <w:tcW w:w="5339" w:type="dxa"/>
            <w:hideMark/>
          </w:tcPr>
          <w:p w14:paraId="2A5F34F1"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 xml:space="preserve">Registered Apprenticeship or other trades certificate or diploma </w:t>
            </w:r>
          </w:p>
        </w:tc>
        <w:tc>
          <w:tcPr>
            <w:tcW w:w="1323" w:type="dxa"/>
            <w:noWrap/>
            <w:hideMark/>
          </w:tcPr>
          <w:p w14:paraId="217ED70C"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c>
          <w:tcPr>
            <w:tcW w:w="1388" w:type="dxa"/>
            <w:noWrap/>
            <w:hideMark/>
          </w:tcPr>
          <w:p w14:paraId="1A0CA481"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5%</w:t>
            </w:r>
          </w:p>
        </w:tc>
        <w:tc>
          <w:tcPr>
            <w:tcW w:w="909" w:type="dxa"/>
            <w:noWrap/>
            <w:hideMark/>
          </w:tcPr>
          <w:p w14:paraId="720FA4BA"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r>
      <w:tr w:rsidR="00554E1F" w:rsidRPr="00554E1F" w14:paraId="73A1F8ED" w14:textId="77777777" w:rsidTr="00EF2F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39" w:type="dxa"/>
            <w:hideMark/>
          </w:tcPr>
          <w:p w14:paraId="0139DC17" w14:textId="7D4449BB" w:rsidR="00554E1F" w:rsidRPr="00554E1F" w:rsidRDefault="00EF2F50" w:rsidP="00554E1F">
            <w:pPr>
              <w:jc w:val="left"/>
              <w:rPr>
                <w:rFonts w:cs="Arial"/>
                <w:b w:val="0"/>
                <w:color w:val="000000"/>
                <w:sz w:val="18"/>
                <w:szCs w:val="18"/>
                <w:lang w:eastAsia="en-CA"/>
              </w:rPr>
            </w:pPr>
            <w:r w:rsidRPr="00EF2F50">
              <w:rPr>
                <w:rFonts w:cs="Arial"/>
                <w:b w:val="0"/>
                <w:color w:val="000000"/>
                <w:sz w:val="18"/>
                <w:szCs w:val="18"/>
                <w:lang w:eastAsia="en-CA"/>
              </w:rPr>
              <w:t xml:space="preserve">College, CEGEP or </w:t>
            </w:r>
            <w:r w:rsidR="00554E1F" w:rsidRPr="00554E1F">
              <w:rPr>
                <w:rFonts w:cs="Arial"/>
                <w:b w:val="0"/>
                <w:color w:val="000000"/>
                <w:sz w:val="18"/>
                <w:szCs w:val="18"/>
                <w:lang w:eastAsia="en-CA"/>
              </w:rPr>
              <w:t xml:space="preserve">non-university certificate or diploma </w:t>
            </w:r>
          </w:p>
        </w:tc>
        <w:tc>
          <w:tcPr>
            <w:tcW w:w="1323" w:type="dxa"/>
            <w:noWrap/>
            <w:hideMark/>
          </w:tcPr>
          <w:p w14:paraId="23BD17C1"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6%</w:t>
            </w:r>
          </w:p>
        </w:tc>
        <w:tc>
          <w:tcPr>
            <w:tcW w:w="1388" w:type="dxa"/>
            <w:noWrap/>
            <w:hideMark/>
          </w:tcPr>
          <w:p w14:paraId="2844FFD6"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22%</w:t>
            </w:r>
          </w:p>
        </w:tc>
        <w:tc>
          <w:tcPr>
            <w:tcW w:w="909" w:type="dxa"/>
            <w:noWrap/>
            <w:hideMark/>
          </w:tcPr>
          <w:p w14:paraId="7A1786F9"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14%</w:t>
            </w:r>
          </w:p>
        </w:tc>
      </w:tr>
      <w:tr w:rsidR="00554E1F" w:rsidRPr="00554E1F" w14:paraId="4BE56860" w14:textId="77777777" w:rsidTr="00EF2F50">
        <w:trPr>
          <w:trHeight w:val="280"/>
        </w:trPr>
        <w:tc>
          <w:tcPr>
            <w:cnfStyle w:val="001000000000" w:firstRow="0" w:lastRow="0" w:firstColumn="1" w:lastColumn="0" w:oddVBand="0" w:evenVBand="0" w:oddHBand="0" w:evenHBand="0" w:firstRowFirstColumn="0" w:firstRowLastColumn="0" w:lastRowFirstColumn="0" w:lastRowLastColumn="0"/>
            <w:tcW w:w="5339" w:type="dxa"/>
            <w:hideMark/>
          </w:tcPr>
          <w:p w14:paraId="27D78513"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 xml:space="preserve">University certificate or diploma below bachelor's level </w:t>
            </w:r>
          </w:p>
        </w:tc>
        <w:tc>
          <w:tcPr>
            <w:tcW w:w="1323" w:type="dxa"/>
            <w:noWrap/>
            <w:hideMark/>
          </w:tcPr>
          <w:p w14:paraId="1218EFD0"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c>
          <w:tcPr>
            <w:tcW w:w="1388" w:type="dxa"/>
            <w:noWrap/>
            <w:hideMark/>
          </w:tcPr>
          <w:p w14:paraId="61B4C418"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9%</w:t>
            </w:r>
          </w:p>
        </w:tc>
        <w:tc>
          <w:tcPr>
            <w:tcW w:w="909" w:type="dxa"/>
            <w:noWrap/>
            <w:hideMark/>
          </w:tcPr>
          <w:p w14:paraId="6ED3BC22"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6%</w:t>
            </w:r>
          </w:p>
        </w:tc>
      </w:tr>
      <w:tr w:rsidR="00554E1F" w:rsidRPr="00554E1F" w14:paraId="76B7576E" w14:textId="77777777" w:rsidTr="00EF2F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39" w:type="dxa"/>
            <w:hideMark/>
          </w:tcPr>
          <w:p w14:paraId="3AE206D0"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Bachelor's degree</w:t>
            </w:r>
          </w:p>
        </w:tc>
        <w:tc>
          <w:tcPr>
            <w:tcW w:w="1323" w:type="dxa"/>
            <w:noWrap/>
            <w:hideMark/>
          </w:tcPr>
          <w:p w14:paraId="0C2C2E89"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c>
          <w:tcPr>
            <w:tcW w:w="1388" w:type="dxa"/>
            <w:noWrap/>
            <w:hideMark/>
          </w:tcPr>
          <w:p w14:paraId="1601F080"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21%</w:t>
            </w:r>
          </w:p>
        </w:tc>
        <w:tc>
          <w:tcPr>
            <w:tcW w:w="909" w:type="dxa"/>
            <w:noWrap/>
            <w:hideMark/>
          </w:tcPr>
          <w:p w14:paraId="637410DA"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11%</w:t>
            </w:r>
          </w:p>
        </w:tc>
      </w:tr>
      <w:tr w:rsidR="00554E1F" w:rsidRPr="00554E1F" w14:paraId="7E4DB1A3" w14:textId="77777777" w:rsidTr="00EF2F50">
        <w:trPr>
          <w:trHeight w:val="280"/>
        </w:trPr>
        <w:tc>
          <w:tcPr>
            <w:cnfStyle w:val="001000000000" w:firstRow="0" w:lastRow="0" w:firstColumn="1" w:lastColumn="0" w:oddVBand="0" w:evenVBand="0" w:oddHBand="0" w:evenHBand="0" w:firstRowFirstColumn="0" w:firstRowLastColumn="0" w:lastRowFirstColumn="0" w:lastRowLastColumn="0"/>
            <w:tcW w:w="5339" w:type="dxa"/>
            <w:hideMark/>
          </w:tcPr>
          <w:p w14:paraId="72A207CD"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 xml:space="preserve">Post graduate degree above bachelor's level </w:t>
            </w:r>
          </w:p>
        </w:tc>
        <w:tc>
          <w:tcPr>
            <w:tcW w:w="1323" w:type="dxa"/>
            <w:noWrap/>
            <w:hideMark/>
          </w:tcPr>
          <w:p w14:paraId="4D123297"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w:t>
            </w:r>
          </w:p>
        </w:tc>
        <w:tc>
          <w:tcPr>
            <w:tcW w:w="1388" w:type="dxa"/>
            <w:noWrap/>
            <w:hideMark/>
          </w:tcPr>
          <w:p w14:paraId="4E2BB315"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4%</w:t>
            </w:r>
          </w:p>
        </w:tc>
        <w:tc>
          <w:tcPr>
            <w:tcW w:w="909" w:type="dxa"/>
            <w:noWrap/>
            <w:hideMark/>
          </w:tcPr>
          <w:p w14:paraId="7D81F980"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r>
      <w:tr w:rsidR="00554E1F" w:rsidRPr="00554E1F" w14:paraId="6C0676D0" w14:textId="77777777" w:rsidTr="00EF2F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39" w:type="dxa"/>
            <w:hideMark/>
          </w:tcPr>
          <w:p w14:paraId="05A4AA16"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Prefer not to say</w:t>
            </w:r>
          </w:p>
        </w:tc>
        <w:tc>
          <w:tcPr>
            <w:tcW w:w="1323" w:type="dxa"/>
            <w:noWrap/>
            <w:hideMark/>
          </w:tcPr>
          <w:p w14:paraId="191DC8D0"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c>
          <w:tcPr>
            <w:tcW w:w="1388" w:type="dxa"/>
            <w:noWrap/>
            <w:hideMark/>
          </w:tcPr>
          <w:p w14:paraId="26AD9D98"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c>
          <w:tcPr>
            <w:tcW w:w="909" w:type="dxa"/>
            <w:noWrap/>
            <w:hideMark/>
          </w:tcPr>
          <w:p w14:paraId="6D839560"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r>
    </w:tbl>
    <w:p w14:paraId="20054A8A" w14:textId="182CADFF" w:rsidR="00926222" w:rsidRDefault="00926222" w:rsidP="00153355"/>
    <w:p w14:paraId="34E65374" w14:textId="3C7C8317" w:rsidR="002D3254" w:rsidRPr="002D3254" w:rsidRDefault="002D3254" w:rsidP="002D3254">
      <w:pPr>
        <w:pStyle w:val="Caption"/>
        <w:keepNext/>
        <w:jc w:val="center"/>
      </w:pPr>
      <w:bookmarkStart w:id="73" w:name="_Toc481142969"/>
      <w:r w:rsidRPr="002D3254">
        <w:t xml:space="preserve">Figure </w:t>
      </w:r>
      <w:fldSimple w:instr=" SEQ Figure \* ARABIC ">
        <w:r w:rsidR="002A1706">
          <w:rPr>
            <w:noProof/>
          </w:rPr>
          <w:t>44</w:t>
        </w:r>
      </w:fldSimple>
      <w:r w:rsidRPr="002D3254">
        <w:t>: Location</w:t>
      </w:r>
      <w:bookmarkEnd w:id="73"/>
      <w:r w:rsidRPr="002D3254">
        <w:t xml:space="preserve"> </w:t>
      </w:r>
    </w:p>
    <w:tbl>
      <w:tblPr>
        <w:tblStyle w:val="PlainTable21"/>
        <w:tblW w:w="9185" w:type="dxa"/>
        <w:jc w:val="center"/>
        <w:tblLook w:val="04A0" w:firstRow="1" w:lastRow="0" w:firstColumn="1" w:lastColumn="0" w:noHBand="0" w:noVBand="1"/>
      </w:tblPr>
      <w:tblGrid>
        <w:gridCol w:w="5345"/>
        <w:gridCol w:w="1405"/>
        <w:gridCol w:w="1475"/>
        <w:gridCol w:w="960"/>
      </w:tblGrid>
      <w:tr w:rsidR="00554E1F" w:rsidRPr="00554E1F" w14:paraId="20715DC4" w14:textId="77777777" w:rsidTr="0053054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45" w:type="dxa"/>
            <w:vMerge w:val="restart"/>
            <w:noWrap/>
            <w:hideMark/>
          </w:tcPr>
          <w:p w14:paraId="7268D194" w14:textId="32D281CB" w:rsidR="00554E1F" w:rsidRPr="00554E1F" w:rsidRDefault="00554E1F" w:rsidP="00554E1F">
            <w:pPr>
              <w:jc w:val="left"/>
              <w:rPr>
                <w:rFonts w:cs="Arial"/>
                <w:sz w:val="20"/>
                <w:szCs w:val="20"/>
                <w:lang w:eastAsia="en-CA"/>
              </w:rPr>
            </w:pPr>
            <w:r w:rsidRPr="00EF2F50">
              <w:rPr>
                <w:rFonts w:cs="Arial"/>
                <w:sz w:val="20"/>
                <w:szCs w:val="20"/>
                <w:lang w:eastAsia="en-CA"/>
              </w:rPr>
              <w:t>Location</w:t>
            </w:r>
            <w:r w:rsidRPr="00554E1F">
              <w:rPr>
                <w:rFonts w:cs="Arial"/>
                <w:sz w:val="20"/>
                <w:szCs w:val="20"/>
                <w:lang w:eastAsia="en-CA"/>
              </w:rPr>
              <w:t> </w:t>
            </w:r>
          </w:p>
        </w:tc>
        <w:tc>
          <w:tcPr>
            <w:tcW w:w="2880" w:type="dxa"/>
            <w:gridSpan w:val="2"/>
            <w:hideMark/>
          </w:tcPr>
          <w:p w14:paraId="3A3D0218" w14:textId="77777777" w:rsidR="00554E1F" w:rsidRPr="00554E1F" w:rsidRDefault="00554E1F" w:rsidP="00554E1F">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Age Cohort</w:t>
            </w:r>
          </w:p>
        </w:tc>
        <w:tc>
          <w:tcPr>
            <w:tcW w:w="960" w:type="dxa"/>
            <w:vMerge w:val="restart"/>
            <w:hideMark/>
          </w:tcPr>
          <w:p w14:paraId="518618C7" w14:textId="77777777" w:rsidR="00554E1F" w:rsidRPr="00554E1F" w:rsidRDefault="00554E1F" w:rsidP="00554E1F">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Total</w:t>
            </w:r>
          </w:p>
        </w:tc>
      </w:tr>
      <w:tr w:rsidR="00554E1F" w:rsidRPr="00554E1F" w14:paraId="5306696F" w14:textId="77777777" w:rsidTr="005305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345" w:type="dxa"/>
            <w:vMerge/>
            <w:hideMark/>
          </w:tcPr>
          <w:p w14:paraId="3826E904" w14:textId="77777777" w:rsidR="00554E1F" w:rsidRPr="00554E1F" w:rsidRDefault="00554E1F" w:rsidP="00554E1F">
            <w:pPr>
              <w:jc w:val="left"/>
              <w:rPr>
                <w:rFonts w:cs="Arial"/>
                <w:sz w:val="20"/>
                <w:szCs w:val="20"/>
                <w:lang w:eastAsia="en-CA"/>
              </w:rPr>
            </w:pPr>
          </w:p>
        </w:tc>
        <w:tc>
          <w:tcPr>
            <w:tcW w:w="1405" w:type="dxa"/>
            <w:hideMark/>
          </w:tcPr>
          <w:p w14:paraId="47C61CDD"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554E1F">
              <w:rPr>
                <w:rFonts w:cs="Arial"/>
                <w:b/>
                <w:color w:val="000000"/>
                <w:sz w:val="18"/>
                <w:szCs w:val="18"/>
                <w:lang w:eastAsia="en-CA"/>
              </w:rPr>
              <w:t>15-19</w:t>
            </w:r>
          </w:p>
        </w:tc>
        <w:tc>
          <w:tcPr>
            <w:tcW w:w="1475" w:type="dxa"/>
            <w:hideMark/>
          </w:tcPr>
          <w:p w14:paraId="164E1F08" w14:textId="77777777" w:rsidR="00554E1F" w:rsidRPr="00554E1F" w:rsidRDefault="00554E1F" w:rsidP="00554E1F">
            <w:pPr>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lang w:eastAsia="en-CA"/>
              </w:rPr>
            </w:pPr>
            <w:r w:rsidRPr="00554E1F">
              <w:rPr>
                <w:rFonts w:cs="Arial"/>
                <w:b/>
                <w:color w:val="000000"/>
                <w:sz w:val="18"/>
                <w:szCs w:val="18"/>
                <w:lang w:eastAsia="en-CA"/>
              </w:rPr>
              <w:t>20-24</w:t>
            </w:r>
          </w:p>
        </w:tc>
        <w:tc>
          <w:tcPr>
            <w:tcW w:w="960" w:type="dxa"/>
            <w:vMerge/>
            <w:hideMark/>
          </w:tcPr>
          <w:p w14:paraId="4E093A17" w14:textId="77777777" w:rsidR="00554E1F" w:rsidRPr="00554E1F" w:rsidRDefault="00554E1F" w:rsidP="00554E1F">
            <w:pPr>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p>
        </w:tc>
      </w:tr>
      <w:tr w:rsidR="00554E1F" w:rsidRPr="00554E1F" w14:paraId="0B551543" w14:textId="77777777" w:rsidTr="0053054B">
        <w:trPr>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3807A270"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Alberta</w:t>
            </w:r>
          </w:p>
        </w:tc>
        <w:tc>
          <w:tcPr>
            <w:tcW w:w="1405" w:type="dxa"/>
            <w:noWrap/>
            <w:hideMark/>
          </w:tcPr>
          <w:p w14:paraId="17EF77BC"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11%</w:t>
            </w:r>
          </w:p>
        </w:tc>
        <w:tc>
          <w:tcPr>
            <w:tcW w:w="1475" w:type="dxa"/>
            <w:noWrap/>
            <w:hideMark/>
          </w:tcPr>
          <w:p w14:paraId="58D120FE"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11%</w:t>
            </w:r>
          </w:p>
        </w:tc>
        <w:tc>
          <w:tcPr>
            <w:tcW w:w="960" w:type="dxa"/>
            <w:noWrap/>
            <w:hideMark/>
          </w:tcPr>
          <w:p w14:paraId="69EB84DE"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11%</w:t>
            </w:r>
          </w:p>
        </w:tc>
      </w:tr>
      <w:tr w:rsidR="00554E1F" w:rsidRPr="00554E1F" w14:paraId="196F8A45" w14:textId="77777777" w:rsidTr="005305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5A1D724C"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British Columbia</w:t>
            </w:r>
          </w:p>
        </w:tc>
        <w:tc>
          <w:tcPr>
            <w:tcW w:w="1405" w:type="dxa"/>
            <w:noWrap/>
            <w:hideMark/>
          </w:tcPr>
          <w:p w14:paraId="36B6A7F9"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11%</w:t>
            </w:r>
          </w:p>
        </w:tc>
        <w:tc>
          <w:tcPr>
            <w:tcW w:w="1475" w:type="dxa"/>
            <w:noWrap/>
            <w:hideMark/>
          </w:tcPr>
          <w:p w14:paraId="1856D78C"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13%</w:t>
            </w:r>
          </w:p>
        </w:tc>
        <w:tc>
          <w:tcPr>
            <w:tcW w:w="960" w:type="dxa"/>
            <w:noWrap/>
            <w:hideMark/>
          </w:tcPr>
          <w:p w14:paraId="5697D266"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12%</w:t>
            </w:r>
          </w:p>
        </w:tc>
      </w:tr>
      <w:tr w:rsidR="00554E1F" w:rsidRPr="00554E1F" w14:paraId="42B86469" w14:textId="77777777" w:rsidTr="0053054B">
        <w:trPr>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67182C2A"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Manitoba</w:t>
            </w:r>
          </w:p>
        </w:tc>
        <w:tc>
          <w:tcPr>
            <w:tcW w:w="1405" w:type="dxa"/>
            <w:noWrap/>
            <w:hideMark/>
          </w:tcPr>
          <w:p w14:paraId="256342D1"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4%</w:t>
            </w:r>
          </w:p>
        </w:tc>
        <w:tc>
          <w:tcPr>
            <w:tcW w:w="1475" w:type="dxa"/>
            <w:noWrap/>
            <w:hideMark/>
          </w:tcPr>
          <w:p w14:paraId="6C07138E"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4%</w:t>
            </w:r>
          </w:p>
        </w:tc>
        <w:tc>
          <w:tcPr>
            <w:tcW w:w="960" w:type="dxa"/>
            <w:noWrap/>
            <w:hideMark/>
          </w:tcPr>
          <w:p w14:paraId="6686214D"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4%</w:t>
            </w:r>
          </w:p>
        </w:tc>
      </w:tr>
      <w:tr w:rsidR="00554E1F" w:rsidRPr="00554E1F" w14:paraId="39B2E114" w14:textId="77777777" w:rsidTr="005305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36F0D707"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New Brunswick</w:t>
            </w:r>
          </w:p>
        </w:tc>
        <w:tc>
          <w:tcPr>
            <w:tcW w:w="1405" w:type="dxa"/>
            <w:noWrap/>
            <w:hideMark/>
          </w:tcPr>
          <w:p w14:paraId="5075FAF0"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c>
          <w:tcPr>
            <w:tcW w:w="1475" w:type="dxa"/>
            <w:noWrap/>
            <w:hideMark/>
          </w:tcPr>
          <w:p w14:paraId="5928A965"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c>
          <w:tcPr>
            <w:tcW w:w="960" w:type="dxa"/>
            <w:noWrap/>
            <w:hideMark/>
          </w:tcPr>
          <w:p w14:paraId="07F76A3A"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r>
      <w:tr w:rsidR="00554E1F" w:rsidRPr="00554E1F" w14:paraId="43492072" w14:textId="77777777" w:rsidTr="0053054B">
        <w:trPr>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1E7183F9"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Newfoundland and Labrador</w:t>
            </w:r>
          </w:p>
        </w:tc>
        <w:tc>
          <w:tcPr>
            <w:tcW w:w="1405" w:type="dxa"/>
            <w:noWrap/>
            <w:hideMark/>
          </w:tcPr>
          <w:p w14:paraId="03E0BAC8"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c>
          <w:tcPr>
            <w:tcW w:w="1475" w:type="dxa"/>
            <w:noWrap/>
            <w:hideMark/>
          </w:tcPr>
          <w:p w14:paraId="5F6A3D88"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w:t>
            </w:r>
          </w:p>
        </w:tc>
        <w:tc>
          <w:tcPr>
            <w:tcW w:w="960" w:type="dxa"/>
            <w:noWrap/>
            <w:hideMark/>
          </w:tcPr>
          <w:p w14:paraId="09C77110"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w:t>
            </w:r>
          </w:p>
        </w:tc>
      </w:tr>
      <w:tr w:rsidR="00554E1F" w:rsidRPr="00554E1F" w14:paraId="21565CD0" w14:textId="77777777" w:rsidTr="005305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676E80A4"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Nova Scotia</w:t>
            </w:r>
          </w:p>
        </w:tc>
        <w:tc>
          <w:tcPr>
            <w:tcW w:w="1405" w:type="dxa"/>
            <w:noWrap/>
            <w:hideMark/>
          </w:tcPr>
          <w:p w14:paraId="1549FB82"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c>
          <w:tcPr>
            <w:tcW w:w="1475" w:type="dxa"/>
            <w:noWrap/>
            <w:hideMark/>
          </w:tcPr>
          <w:p w14:paraId="52425B3B"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c>
          <w:tcPr>
            <w:tcW w:w="960" w:type="dxa"/>
            <w:noWrap/>
            <w:hideMark/>
          </w:tcPr>
          <w:p w14:paraId="56B2B854"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r>
      <w:tr w:rsidR="00554E1F" w:rsidRPr="00554E1F" w14:paraId="15471EB6" w14:textId="77777777" w:rsidTr="0053054B">
        <w:trPr>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0933596E"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Northwest Territories</w:t>
            </w:r>
          </w:p>
        </w:tc>
        <w:tc>
          <w:tcPr>
            <w:tcW w:w="1405" w:type="dxa"/>
            <w:noWrap/>
            <w:hideMark/>
          </w:tcPr>
          <w:p w14:paraId="11FA777A"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0%</w:t>
            </w:r>
          </w:p>
        </w:tc>
        <w:tc>
          <w:tcPr>
            <w:tcW w:w="1475" w:type="dxa"/>
            <w:noWrap/>
            <w:hideMark/>
          </w:tcPr>
          <w:p w14:paraId="50C644BB"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0%</w:t>
            </w:r>
          </w:p>
        </w:tc>
        <w:tc>
          <w:tcPr>
            <w:tcW w:w="960" w:type="dxa"/>
            <w:noWrap/>
            <w:hideMark/>
          </w:tcPr>
          <w:p w14:paraId="6147A9BA"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0%</w:t>
            </w:r>
          </w:p>
        </w:tc>
      </w:tr>
      <w:tr w:rsidR="00554E1F" w:rsidRPr="00554E1F" w14:paraId="407F5AD7" w14:textId="77777777" w:rsidTr="005305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6471F34C"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Ontario</w:t>
            </w:r>
          </w:p>
        </w:tc>
        <w:tc>
          <w:tcPr>
            <w:tcW w:w="1405" w:type="dxa"/>
            <w:noWrap/>
            <w:hideMark/>
          </w:tcPr>
          <w:p w14:paraId="028F99E2"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39%</w:t>
            </w:r>
          </w:p>
        </w:tc>
        <w:tc>
          <w:tcPr>
            <w:tcW w:w="1475" w:type="dxa"/>
            <w:noWrap/>
            <w:hideMark/>
          </w:tcPr>
          <w:p w14:paraId="5A0F1C76"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39%</w:t>
            </w:r>
          </w:p>
        </w:tc>
        <w:tc>
          <w:tcPr>
            <w:tcW w:w="960" w:type="dxa"/>
            <w:noWrap/>
            <w:hideMark/>
          </w:tcPr>
          <w:p w14:paraId="10C3BEE7"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39%</w:t>
            </w:r>
          </w:p>
        </w:tc>
      </w:tr>
      <w:tr w:rsidR="00554E1F" w:rsidRPr="00554E1F" w14:paraId="13BD590B" w14:textId="77777777" w:rsidTr="0053054B">
        <w:trPr>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70CCC969"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Prince Edward Island</w:t>
            </w:r>
          </w:p>
        </w:tc>
        <w:tc>
          <w:tcPr>
            <w:tcW w:w="1405" w:type="dxa"/>
            <w:noWrap/>
            <w:hideMark/>
          </w:tcPr>
          <w:p w14:paraId="7B57C324"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w:t>
            </w:r>
          </w:p>
        </w:tc>
        <w:tc>
          <w:tcPr>
            <w:tcW w:w="1475" w:type="dxa"/>
            <w:noWrap/>
            <w:hideMark/>
          </w:tcPr>
          <w:p w14:paraId="70E641F9"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0%</w:t>
            </w:r>
          </w:p>
        </w:tc>
        <w:tc>
          <w:tcPr>
            <w:tcW w:w="960" w:type="dxa"/>
            <w:noWrap/>
            <w:hideMark/>
          </w:tcPr>
          <w:p w14:paraId="4C7DDE13"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0%</w:t>
            </w:r>
          </w:p>
        </w:tc>
      </w:tr>
      <w:tr w:rsidR="00554E1F" w:rsidRPr="00554E1F" w14:paraId="618FB087" w14:textId="77777777" w:rsidTr="005305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620DC22D"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Quebec</w:t>
            </w:r>
          </w:p>
        </w:tc>
        <w:tc>
          <w:tcPr>
            <w:tcW w:w="1405" w:type="dxa"/>
            <w:noWrap/>
            <w:hideMark/>
          </w:tcPr>
          <w:p w14:paraId="44DF279E"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25%</w:t>
            </w:r>
          </w:p>
        </w:tc>
        <w:tc>
          <w:tcPr>
            <w:tcW w:w="1475" w:type="dxa"/>
            <w:noWrap/>
            <w:hideMark/>
          </w:tcPr>
          <w:p w14:paraId="3FFFA81F"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23%</w:t>
            </w:r>
          </w:p>
        </w:tc>
        <w:tc>
          <w:tcPr>
            <w:tcW w:w="960" w:type="dxa"/>
            <w:noWrap/>
            <w:hideMark/>
          </w:tcPr>
          <w:p w14:paraId="4DE1914A"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24%</w:t>
            </w:r>
          </w:p>
        </w:tc>
      </w:tr>
      <w:tr w:rsidR="00554E1F" w:rsidRPr="00554E1F" w14:paraId="50266ECA" w14:textId="77777777" w:rsidTr="0053054B">
        <w:trPr>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6074136B"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Saskatchewan</w:t>
            </w:r>
          </w:p>
        </w:tc>
        <w:tc>
          <w:tcPr>
            <w:tcW w:w="1405" w:type="dxa"/>
            <w:noWrap/>
            <w:hideMark/>
          </w:tcPr>
          <w:p w14:paraId="6019CAAF"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c>
          <w:tcPr>
            <w:tcW w:w="1475" w:type="dxa"/>
            <w:noWrap/>
            <w:hideMark/>
          </w:tcPr>
          <w:p w14:paraId="58817B1B"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2%</w:t>
            </w:r>
          </w:p>
        </w:tc>
        <w:tc>
          <w:tcPr>
            <w:tcW w:w="960" w:type="dxa"/>
            <w:noWrap/>
            <w:hideMark/>
          </w:tcPr>
          <w:p w14:paraId="7A5CAB59" w14:textId="77777777" w:rsidR="00554E1F" w:rsidRPr="00554E1F" w:rsidRDefault="00554E1F" w:rsidP="00A163D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3%</w:t>
            </w:r>
          </w:p>
        </w:tc>
      </w:tr>
      <w:tr w:rsidR="00554E1F" w:rsidRPr="00554E1F" w14:paraId="0E12B2A1" w14:textId="77777777" w:rsidTr="005305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345" w:type="dxa"/>
            <w:hideMark/>
          </w:tcPr>
          <w:p w14:paraId="6D752627" w14:textId="77777777" w:rsidR="00554E1F" w:rsidRPr="00554E1F" w:rsidRDefault="00554E1F" w:rsidP="00554E1F">
            <w:pPr>
              <w:jc w:val="left"/>
              <w:rPr>
                <w:rFonts w:cs="Arial"/>
                <w:b w:val="0"/>
                <w:color w:val="000000"/>
                <w:sz w:val="18"/>
                <w:szCs w:val="18"/>
                <w:lang w:eastAsia="en-CA"/>
              </w:rPr>
            </w:pPr>
            <w:r w:rsidRPr="00554E1F">
              <w:rPr>
                <w:rFonts w:cs="Arial"/>
                <w:b w:val="0"/>
                <w:color w:val="000000"/>
                <w:sz w:val="18"/>
                <w:szCs w:val="18"/>
                <w:lang w:eastAsia="en-CA"/>
              </w:rPr>
              <w:t>Prefer not to say</w:t>
            </w:r>
          </w:p>
        </w:tc>
        <w:tc>
          <w:tcPr>
            <w:tcW w:w="1405" w:type="dxa"/>
            <w:noWrap/>
            <w:hideMark/>
          </w:tcPr>
          <w:p w14:paraId="4245A027"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0%</w:t>
            </w:r>
          </w:p>
        </w:tc>
        <w:tc>
          <w:tcPr>
            <w:tcW w:w="1475" w:type="dxa"/>
            <w:noWrap/>
            <w:hideMark/>
          </w:tcPr>
          <w:p w14:paraId="041DC6EC"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1%</w:t>
            </w:r>
          </w:p>
        </w:tc>
        <w:tc>
          <w:tcPr>
            <w:tcW w:w="960" w:type="dxa"/>
            <w:noWrap/>
            <w:hideMark/>
          </w:tcPr>
          <w:p w14:paraId="0564FB8B" w14:textId="77777777" w:rsidR="00554E1F" w:rsidRPr="00554E1F" w:rsidRDefault="00554E1F" w:rsidP="00A163D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CA"/>
              </w:rPr>
            </w:pPr>
            <w:r w:rsidRPr="00554E1F">
              <w:rPr>
                <w:rFonts w:cs="Arial"/>
                <w:color w:val="000000"/>
                <w:sz w:val="18"/>
                <w:szCs w:val="18"/>
                <w:lang w:eastAsia="en-CA"/>
              </w:rPr>
              <w:t>0%</w:t>
            </w:r>
          </w:p>
        </w:tc>
      </w:tr>
    </w:tbl>
    <w:p w14:paraId="5F9B9784" w14:textId="0CA22CFF" w:rsidR="00071D23" w:rsidRDefault="00071D23" w:rsidP="00153355"/>
    <w:p w14:paraId="44A4EA89" w14:textId="05C65095" w:rsidR="00071D23" w:rsidRDefault="00071D23" w:rsidP="00153355"/>
    <w:p w14:paraId="240E0A32" w14:textId="49A9DE21" w:rsidR="00071D23" w:rsidRDefault="00071D23" w:rsidP="00153355"/>
    <w:p w14:paraId="14BB7A26" w14:textId="191497A7" w:rsidR="0053054B" w:rsidRDefault="0053054B">
      <w:pPr>
        <w:jc w:val="left"/>
      </w:pPr>
      <w:r>
        <w:br w:type="page"/>
      </w:r>
    </w:p>
    <w:p w14:paraId="460AAA0C" w14:textId="68265847" w:rsidR="00071D23" w:rsidRDefault="00071D23" w:rsidP="00153355"/>
    <w:p w14:paraId="03F0E3F2" w14:textId="55B9879F" w:rsidR="0053054B" w:rsidRDefault="0053054B" w:rsidP="00153355"/>
    <w:p w14:paraId="61BE5A30" w14:textId="5E96DB3F" w:rsidR="00071D23" w:rsidRDefault="00071D23" w:rsidP="00153355"/>
    <w:p w14:paraId="5C65EABC" w14:textId="4CEB08E2" w:rsidR="00071D23" w:rsidRDefault="00071D23" w:rsidP="00153355"/>
    <w:p w14:paraId="6FC0B717" w14:textId="4F3CEA43" w:rsidR="00071D23" w:rsidRDefault="00071D23" w:rsidP="00153355"/>
    <w:p w14:paraId="6EF3DE62" w14:textId="1CA751D6" w:rsidR="00071D23" w:rsidRDefault="00071D23" w:rsidP="00153355"/>
    <w:p w14:paraId="59FB3883" w14:textId="77777777" w:rsidR="00071D23" w:rsidRPr="00800B42" w:rsidRDefault="00071D23" w:rsidP="00153355"/>
    <w:p w14:paraId="6F109704" w14:textId="3FA6E62F" w:rsidR="00071D23" w:rsidRDefault="00071D23" w:rsidP="00153355"/>
    <w:p w14:paraId="00D96488" w14:textId="4855E158" w:rsidR="00375877" w:rsidRDefault="00375877" w:rsidP="00153355"/>
    <w:p w14:paraId="21B2B6DA" w14:textId="3FF6508C" w:rsidR="00375877" w:rsidRDefault="00375877" w:rsidP="00153355"/>
    <w:p w14:paraId="677CE213" w14:textId="231D88C8" w:rsidR="00375877" w:rsidRDefault="00375877" w:rsidP="00153355"/>
    <w:p w14:paraId="3F153613" w14:textId="5D9E505C" w:rsidR="00375877" w:rsidRDefault="00375877" w:rsidP="00153355"/>
    <w:p w14:paraId="1D7DC03A" w14:textId="47BD4C11" w:rsidR="00375877" w:rsidRDefault="00375877" w:rsidP="00153355"/>
    <w:p w14:paraId="441C145F" w14:textId="20789B5A" w:rsidR="00375877" w:rsidRDefault="00375877" w:rsidP="00153355"/>
    <w:p w14:paraId="4DEC9533" w14:textId="35AE033C" w:rsidR="00375877" w:rsidRDefault="00375877" w:rsidP="00153355"/>
    <w:p w14:paraId="6FBED5E8" w14:textId="77777777" w:rsidR="00375877" w:rsidRPr="00800B42" w:rsidRDefault="00375877" w:rsidP="00153355"/>
    <w:p w14:paraId="0FAD4BF3" w14:textId="3D11012F" w:rsidR="00123A51" w:rsidRDefault="004B452C" w:rsidP="004B452C">
      <w:pPr>
        <w:pStyle w:val="Heading1"/>
        <w:spacing w:before="0" w:after="0"/>
        <w:jc w:val="right"/>
        <w:rPr>
          <w:i/>
          <w:sz w:val="44"/>
        </w:rPr>
      </w:pPr>
      <w:bookmarkStart w:id="74" w:name="_Toc471732143"/>
      <w:bookmarkStart w:id="75" w:name="_Toc471742325"/>
      <w:bookmarkStart w:id="76" w:name="_Toc481142921"/>
      <w:bookmarkStart w:id="77" w:name="_Toc471742326"/>
      <w:r w:rsidRPr="006A1BE0">
        <w:rPr>
          <w:i/>
          <w:sz w:val="44"/>
        </w:rPr>
        <w:t>Appendix</w:t>
      </w:r>
      <w:bookmarkEnd w:id="74"/>
      <w:bookmarkEnd w:id="75"/>
      <w:bookmarkEnd w:id="76"/>
      <w:r w:rsidRPr="006A1BE0">
        <w:rPr>
          <w:i/>
          <w:sz w:val="44"/>
        </w:rPr>
        <w:t xml:space="preserve"> </w:t>
      </w:r>
    </w:p>
    <w:p w14:paraId="54497277" w14:textId="77777777" w:rsidR="00123A51" w:rsidRPr="00123A51" w:rsidRDefault="00123A51" w:rsidP="00123A51"/>
    <w:p w14:paraId="7A597E4F" w14:textId="77777777" w:rsidR="00123A51" w:rsidRPr="00123A51" w:rsidRDefault="00123A51" w:rsidP="00123A51"/>
    <w:p w14:paraId="4537F334" w14:textId="77777777" w:rsidR="00123A51" w:rsidRPr="00123A51" w:rsidRDefault="00123A51" w:rsidP="00123A51"/>
    <w:p w14:paraId="74BA2919" w14:textId="77777777" w:rsidR="00123A51" w:rsidRPr="00123A51" w:rsidRDefault="00123A51" w:rsidP="00123A51"/>
    <w:p w14:paraId="16392169" w14:textId="77777777" w:rsidR="00123A51" w:rsidRPr="00123A51" w:rsidRDefault="00123A51" w:rsidP="00123A51"/>
    <w:p w14:paraId="6CDFF949" w14:textId="77777777" w:rsidR="00123A51" w:rsidRPr="00123A51" w:rsidRDefault="00123A51" w:rsidP="00123A51"/>
    <w:p w14:paraId="19AF4F7C" w14:textId="77777777" w:rsidR="00123A51" w:rsidRPr="00123A51" w:rsidRDefault="00123A51" w:rsidP="00123A51"/>
    <w:p w14:paraId="50674F06" w14:textId="5BE01D94" w:rsidR="00123A51" w:rsidRDefault="00123A51" w:rsidP="00123A51"/>
    <w:p w14:paraId="01D10BCE" w14:textId="371EA4D8" w:rsidR="00123A51" w:rsidRDefault="00123A51" w:rsidP="00811A6D">
      <w:pPr>
        <w:rPr>
          <w:rFonts w:cs="Arial"/>
          <w:color w:val="000000"/>
          <w:sz w:val="20"/>
          <w:szCs w:val="20"/>
          <w:lang w:val="en-US"/>
        </w:rPr>
      </w:pPr>
      <w:r>
        <w:tab/>
      </w:r>
    </w:p>
    <w:p w14:paraId="3FDB957A" w14:textId="1E2C1599" w:rsidR="00123A51" w:rsidRDefault="00123A51" w:rsidP="00123A51">
      <w:pPr>
        <w:tabs>
          <w:tab w:val="left" w:pos="6370"/>
        </w:tabs>
      </w:pPr>
    </w:p>
    <w:p w14:paraId="20D44B51" w14:textId="10F81ED1" w:rsidR="004B452C" w:rsidRPr="00123A51" w:rsidRDefault="00123A51" w:rsidP="00123A51">
      <w:pPr>
        <w:tabs>
          <w:tab w:val="left" w:pos="6370"/>
        </w:tabs>
        <w:sectPr w:rsidR="004B452C" w:rsidRPr="00123A51" w:rsidSect="00375877">
          <w:footerReference w:type="first" r:id="rId60"/>
          <w:pgSz w:w="12240" w:h="15840" w:code="1"/>
          <w:pgMar w:top="1440" w:right="1728" w:bottom="1440" w:left="1728" w:header="720" w:footer="720" w:gutter="0"/>
          <w:cols w:space="720"/>
          <w:docGrid w:linePitch="360"/>
        </w:sectPr>
      </w:pPr>
      <w:r>
        <w:tab/>
      </w:r>
    </w:p>
    <w:p w14:paraId="3869B235" w14:textId="77777777" w:rsidR="00A02EB3" w:rsidRDefault="001A1A71" w:rsidP="00153355">
      <w:pPr>
        <w:pStyle w:val="Heading2"/>
        <w:spacing w:before="0" w:after="0"/>
      </w:pPr>
      <w:bookmarkStart w:id="78" w:name="_Toc481142922"/>
      <w:r>
        <w:lastRenderedPageBreak/>
        <w:t xml:space="preserve">Annex </w:t>
      </w:r>
      <w:r w:rsidR="00721AD3">
        <w:t>1</w:t>
      </w:r>
      <w:r>
        <w:t xml:space="preserve">: </w:t>
      </w:r>
      <w:r w:rsidR="00A02EB3">
        <w:t>Qualitative Research Instruments</w:t>
      </w:r>
      <w:bookmarkEnd w:id="78"/>
    </w:p>
    <w:p w14:paraId="31DBD5FB" w14:textId="77777777" w:rsidR="00A02EB3" w:rsidRDefault="00A02EB3" w:rsidP="00A02EB3"/>
    <w:p w14:paraId="7ED0C7C0" w14:textId="0FEBD1AF" w:rsidR="00FD6747" w:rsidRPr="00A02EB3" w:rsidRDefault="00A02EB3" w:rsidP="00AA7174">
      <w:pPr>
        <w:pStyle w:val="Heading3"/>
      </w:pPr>
      <w:r>
        <w:t xml:space="preserve">A: </w:t>
      </w:r>
      <w:r w:rsidR="006D3CC1" w:rsidRPr="00A02EB3">
        <w:t xml:space="preserve">Recruitment </w:t>
      </w:r>
      <w:r w:rsidR="00747E26" w:rsidRPr="00A02EB3">
        <w:t>Screener</w:t>
      </w:r>
      <w:bookmarkEnd w:id="77"/>
    </w:p>
    <w:p w14:paraId="2A8C1227" w14:textId="05E4155E" w:rsidR="00FD6747" w:rsidRDefault="00FD6747" w:rsidP="00153355">
      <w:pPr>
        <w:autoSpaceDE w:val="0"/>
        <w:autoSpaceDN w:val="0"/>
        <w:adjustRightInd w:val="0"/>
        <w:rPr>
          <w:rFonts w:asciiTheme="minorHAnsi" w:hAnsiTheme="minorHAnsi" w:cs="Arial"/>
          <w:szCs w:val="22"/>
        </w:rPr>
      </w:pPr>
    </w:p>
    <w:p w14:paraId="1C51E5FF" w14:textId="77777777" w:rsidR="00A90BDB" w:rsidRDefault="00A90BDB" w:rsidP="00A90BDB">
      <w:pPr>
        <w:pBdr>
          <w:bottom w:val="single" w:sz="4" w:space="1" w:color="auto"/>
        </w:pBdr>
        <w:rPr>
          <w:b/>
          <w:sz w:val="28"/>
        </w:rPr>
      </w:pPr>
      <w:r>
        <w:rPr>
          <w:b/>
          <w:sz w:val="28"/>
        </w:rPr>
        <w:t>Specifications</w:t>
      </w:r>
    </w:p>
    <w:p w14:paraId="0CF137BD" w14:textId="77777777" w:rsidR="00A90BDB" w:rsidRPr="00E656C0" w:rsidRDefault="00A90BDB" w:rsidP="00834F45">
      <w:pPr>
        <w:numPr>
          <w:ilvl w:val="0"/>
          <w:numId w:val="21"/>
        </w:numPr>
        <w:spacing w:before="120"/>
        <w:rPr>
          <w:rFonts w:cs="Arial"/>
          <w:color w:val="000000" w:themeColor="text1"/>
        </w:rPr>
      </w:pPr>
      <w:r w:rsidRPr="00E656C0">
        <w:rPr>
          <w:rFonts w:cs="Arial"/>
          <w:color w:val="000000" w:themeColor="text1"/>
        </w:rPr>
        <w:t>Recruit 12 participants.</w:t>
      </w:r>
    </w:p>
    <w:p w14:paraId="1CF407CF" w14:textId="77777777" w:rsidR="00A90BDB" w:rsidRDefault="00A90BDB" w:rsidP="00834F45">
      <w:pPr>
        <w:numPr>
          <w:ilvl w:val="0"/>
          <w:numId w:val="21"/>
        </w:numPr>
        <w:spacing w:before="120"/>
        <w:rPr>
          <w:rFonts w:cs="Arial"/>
          <w:color w:val="000000" w:themeColor="text1"/>
        </w:rPr>
      </w:pPr>
      <w:r>
        <w:rPr>
          <w:rFonts w:cs="Arial"/>
          <w:color w:val="000000" w:themeColor="text1"/>
        </w:rPr>
        <w:t>Participants to be paid $125</w:t>
      </w:r>
      <w:r w:rsidRPr="00E656C0">
        <w:rPr>
          <w:rFonts w:cs="Arial"/>
          <w:color w:val="000000" w:themeColor="text1"/>
        </w:rPr>
        <w:t xml:space="preserve">. </w:t>
      </w:r>
    </w:p>
    <w:p w14:paraId="58DC41E0" w14:textId="77777777" w:rsidR="00A90BDB" w:rsidRDefault="00A90BDB" w:rsidP="00834F45">
      <w:pPr>
        <w:numPr>
          <w:ilvl w:val="0"/>
          <w:numId w:val="21"/>
        </w:numPr>
        <w:tabs>
          <w:tab w:val="clear" w:pos="360"/>
        </w:tabs>
        <w:spacing w:before="120"/>
        <w:rPr>
          <w:rFonts w:cs="Arial"/>
          <w:color w:val="000000" w:themeColor="text1"/>
        </w:rPr>
      </w:pPr>
      <w:r w:rsidRPr="00370FAC">
        <w:rPr>
          <w:rFonts w:cs="Arial"/>
          <w:color w:val="000000" w:themeColor="text1"/>
        </w:rPr>
        <w:t xml:space="preserve">For each location, two groups will be held with </w:t>
      </w:r>
      <w:r>
        <w:rPr>
          <w:rFonts w:cs="Arial"/>
          <w:color w:val="000000" w:themeColor="text1"/>
        </w:rPr>
        <w:t xml:space="preserve">youth (aged 15-19) and young adult (aged 20-24) </w:t>
      </w:r>
      <w:r w:rsidRPr="00370FAC">
        <w:rPr>
          <w:rFonts w:cs="Arial"/>
          <w:color w:val="000000" w:themeColor="text1"/>
        </w:rPr>
        <w:t xml:space="preserve">participants who are </w:t>
      </w:r>
      <w:r>
        <w:rPr>
          <w:rFonts w:cs="Arial"/>
          <w:color w:val="000000" w:themeColor="text1"/>
        </w:rPr>
        <w:t xml:space="preserve">e-cigarette users and the other two will be held with youth and young adult participants who are e-cigarette non-users. </w:t>
      </w:r>
    </w:p>
    <w:p w14:paraId="14D818A0" w14:textId="77777777" w:rsidR="00A90BDB" w:rsidRDefault="00A90BDB" w:rsidP="00834F45">
      <w:pPr>
        <w:numPr>
          <w:ilvl w:val="0"/>
          <w:numId w:val="21"/>
        </w:numPr>
        <w:spacing w:before="120"/>
        <w:rPr>
          <w:rFonts w:cs="Arial"/>
          <w:color w:val="000000" w:themeColor="text1"/>
        </w:rPr>
      </w:pPr>
      <w:r>
        <w:rPr>
          <w:rFonts w:cs="Arial"/>
          <w:color w:val="000000" w:themeColor="text1"/>
        </w:rPr>
        <w:t>Each group will have a mix of participants who are of cigarette smoking and non-smoking status.</w:t>
      </w:r>
    </w:p>
    <w:p w14:paraId="41357B55" w14:textId="77777777" w:rsidR="00A90BDB" w:rsidRDefault="00A90BDB" w:rsidP="00A90BDB"/>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gridCol w:w="1507"/>
        <w:gridCol w:w="1507"/>
        <w:gridCol w:w="1508"/>
        <w:gridCol w:w="1508"/>
      </w:tblGrid>
      <w:tr w:rsidR="00A90BDB" w:rsidRPr="00CC5929" w14:paraId="05C16E01" w14:textId="77777777" w:rsidTr="003B19F5">
        <w:trPr>
          <w:trHeight w:val="1219"/>
        </w:trPr>
        <w:tc>
          <w:tcPr>
            <w:tcW w:w="1558" w:type="dxa"/>
          </w:tcPr>
          <w:p w14:paraId="3BC9311D" w14:textId="77777777" w:rsidR="00A90BDB" w:rsidRPr="00CC5929" w:rsidRDefault="00A90BDB" w:rsidP="003B19F5">
            <w:pPr>
              <w:jc w:val="left"/>
              <w:rPr>
                <w:b/>
                <w:sz w:val="18"/>
              </w:rPr>
            </w:pPr>
            <w:r w:rsidRPr="00CC5929">
              <w:rPr>
                <w:b/>
                <w:sz w:val="18"/>
              </w:rPr>
              <w:t>Group 1</w:t>
            </w:r>
          </w:p>
          <w:p w14:paraId="306DF915" w14:textId="77777777" w:rsidR="00A90BDB" w:rsidRPr="00CC5929" w:rsidRDefault="00A90BDB" w:rsidP="003B19F5">
            <w:pPr>
              <w:jc w:val="left"/>
              <w:rPr>
                <w:sz w:val="18"/>
              </w:rPr>
            </w:pPr>
            <w:r w:rsidRPr="00CC5929">
              <w:rPr>
                <w:b/>
                <w:sz w:val="18"/>
              </w:rPr>
              <w:t>Toronto</w:t>
            </w:r>
          </w:p>
          <w:p w14:paraId="05F9626A" w14:textId="77777777" w:rsidR="00A90BDB" w:rsidRDefault="00A90BDB" w:rsidP="003B19F5">
            <w:pPr>
              <w:jc w:val="left"/>
              <w:rPr>
                <w:sz w:val="18"/>
              </w:rPr>
            </w:pPr>
            <w:r w:rsidRPr="00CC5929">
              <w:rPr>
                <w:sz w:val="18"/>
              </w:rPr>
              <w:t xml:space="preserve">Youth </w:t>
            </w:r>
          </w:p>
          <w:p w14:paraId="4B41306F" w14:textId="77777777" w:rsidR="00A90BDB" w:rsidRPr="00CC5929" w:rsidRDefault="00A90BDB" w:rsidP="003B19F5">
            <w:pPr>
              <w:jc w:val="left"/>
              <w:rPr>
                <w:sz w:val="18"/>
              </w:rPr>
            </w:pPr>
            <w:r w:rsidRPr="00CC5929">
              <w:rPr>
                <w:sz w:val="18"/>
              </w:rPr>
              <w:t>(User)</w:t>
            </w:r>
          </w:p>
        </w:tc>
        <w:tc>
          <w:tcPr>
            <w:tcW w:w="1558" w:type="dxa"/>
          </w:tcPr>
          <w:p w14:paraId="1EEBE772" w14:textId="77777777" w:rsidR="00A90BDB" w:rsidRPr="00CC5929" w:rsidRDefault="00A90BDB" w:rsidP="003B19F5">
            <w:pPr>
              <w:jc w:val="left"/>
              <w:rPr>
                <w:b/>
                <w:sz w:val="18"/>
              </w:rPr>
            </w:pPr>
            <w:r w:rsidRPr="00CC5929">
              <w:rPr>
                <w:b/>
                <w:sz w:val="18"/>
              </w:rPr>
              <w:t>Group 2</w:t>
            </w:r>
          </w:p>
          <w:p w14:paraId="5B1AC113" w14:textId="77777777" w:rsidR="00A90BDB" w:rsidRPr="00CC5929" w:rsidRDefault="00A90BDB" w:rsidP="003B19F5">
            <w:pPr>
              <w:jc w:val="left"/>
              <w:rPr>
                <w:sz w:val="18"/>
              </w:rPr>
            </w:pPr>
            <w:r w:rsidRPr="00CC5929">
              <w:rPr>
                <w:b/>
                <w:sz w:val="18"/>
              </w:rPr>
              <w:t>Toronto</w:t>
            </w:r>
          </w:p>
          <w:p w14:paraId="2C6DECBD" w14:textId="77777777" w:rsidR="00A90BDB" w:rsidRDefault="00A90BDB" w:rsidP="003B19F5">
            <w:pPr>
              <w:jc w:val="left"/>
              <w:rPr>
                <w:sz w:val="18"/>
              </w:rPr>
            </w:pPr>
            <w:r w:rsidRPr="00CC5929">
              <w:rPr>
                <w:sz w:val="18"/>
              </w:rPr>
              <w:t xml:space="preserve">Youth </w:t>
            </w:r>
          </w:p>
          <w:p w14:paraId="101FEBA6" w14:textId="77777777" w:rsidR="00A90BDB" w:rsidRPr="00CC5929" w:rsidRDefault="00A90BDB" w:rsidP="003B19F5">
            <w:pPr>
              <w:jc w:val="left"/>
              <w:rPr>
                <w:b/>
                <w:sz w:val="18"/>
              </w:rPr>
            </w:pPr>
            <w:r w:rsidRPr="00CC5929">
              <w:rPr>
                <w:sz w:val="18"/>
              </w:rPr>
              <w:t>(Non-user)</w:t>
            </w:r>
          </w:p>
        </w:tc>
        <w:tc>
          <w:tcPr>
            <w:tcW w:w="1558" w:type="dxa"/>
          </w:tcPr>
          <w:p w14:paraId="33A002BE" w14:textId="77777777" w:rsidR="00A90BDB" w:rsidRPr="00CC5929" w:rsidRDefault="00A90BDB" w:rsidP="003B19F5">
            <w:pPr>
              <w:jc w:val="left"/>
              <w:rPr>
                <w:b/>
                <w:sz w:val="18"/>
              </w:rPr>
            </w:pPr>
            <w:r w:rsidRPr="00CC5929">
              <w:rPr>
                <w:b/>
                <w:sz w:val="18"/>
              </w:rPr>
              <w:t>Group 3</w:t>
            </w:r>
          </w:p>
          <w:p w14:paraId="1C95F8C9" w14:textId="77777777" w:rsidR="00A90BDB" w:rsidRPr="00CC5929" w:rsidRDefault="00A90BDB" w:rsidP="003B19F5">
            <w:pPr>
              <w:jc w:val="left"/>
              <w:rPr>
                <w:sz w:val="18"/>
              </w:rPr>
            </w:pPr>
            <w:r w:rsidRPr="00CC5929">
              <w:rPr>
                <w:b/>
                <w:sz w:val="18"/>
              </w:rPr>
              <w:t>Toronto</w:t>
            </w:r>
          </w:p>
          <w:p w14:paraId="4075EE9E" w14:textId="77777777" w:rsidR="00A90BDB" w:rsidRPr="00CC5929" w:rsidRDefault="00A90BDB" w:rsidP="003B19F5">
            <w:pPr>
              <w:jc w:val="left"/>
              <w:rPr>
                <w:b/>
                <w:sz w:val="18"/>
              </w:rPr>
            </w:pPr>
            <w:r w:rsidRPr="00CC5929">
              <w:rPr>
                <w:sz w:val="18"/>
              </w:rPr>
              <w:t>Young adult (User)</w:t>
            </w:r>
          </w:p>
        </w:tc>
        <w:tc>
          <w:tcPr>
            <w:tcW w:w="1558" w:type="dxa"/>
          </w:tcPr>
          <w:p w14:paraId="074FF4B3" w14:textId="77777777" w:rsidR="00A90BDB" w:rsidRPr="00CC5929" w:rsidRDefault="00A90BDB" w:rsidP="003B19F5">
            <w:pPr>
              <w:jc w:val="left"/>
              <w:rPr>
                <w:b/>
                <w:sz w:val="18"/>
              </w:rPr>
            </w:pPr>
            <w:r w:rsidRPr="00CC5929">
              <w:rPr>
                <w:b/>
                <w:sz w:val="18"/>
              </w:rPr>
              <w:t>Group 4</w:t>
            </w:r>
          </w:p>
          <w:p w14:paraId="216B2D94" w14:textId="77777777" w:rsidR="00A90BDB" w:rsidRPr="00CC5929" w:rsidRDefault="00A90BDB" w:rsidP="003B19F5">
            <w:pPr>
              <w:jc w:val="left"/>
              <w:rPr>
                <w:sz w:val="18"/>
              </w:rPr>
            </w:pPr>
            <w:r w:rsidRPr="00CC5929">
              <w:rPr>
                <w:b/>
                <w:sz w:val="18"/>
              </w:rPr>
              <w:t>Toronto</w:t>
            </w:r>
          </w:p>
          <w:p w14:paraId="27C0433C" w14:textId="77777777" w:rsidR="00A90BDB" w:rsidRPr="00CC5929" w:rsidRDefault="00A90BDB" w:rsidP="003B19F5">
            <w:pPr>
              <w:jc w:val="left"/>
              <w:rPr>
                <w:b/>
                <w:sz w:val="18"/>
              </w:rPr>
            </w:pPr>
            <w:r w:rsidRPr="00CC5929">
              <w:rPr>
                <w:sz w:val="18"/>
              </w:rPr>
              <w:t>Young adult (Non-user)</w:t>
            </w:r>
          </w:p>
        </w:tc>
        <w:tc>
          <w:tcPr>
            <w:tcW w:w="1559" w:type="dxa"/>
          </w:tcPr>
          <w:p w14:paraId="15E01EAE" w14:textId="77777777" w:rsidR="00A90BDB" w:rsidRPr="00CC5929" w:rsidRDefault="00A90BDB" w:rsidP="003B19F5">
            <w:pPr>
              <w:jc w:val="left"/>
              <w:rPr>
                <w:b/>
                <w:sz w:val="18"/>
              </w:rPr>
            </w:pPr>
            <w:r w:rsidRPr="00CC5929">
              <w:rPr>
                <w:b/>
                <w:sz w:val="18"/>
              </w:rPr>
              <w:t>Group 5</w:t>
            </w:r>
          </w:p>
          <w:p w14:paraId="5205B06F" w14:textId="77777777" w:rsidR="00A90BDB" w:rsidRPr="00CC5929" w:rsidRDefault="00A90BDB" w:rsidP="003B19F5">
            <w:pPr>
              <w:jc w:val="left"/>
              <w:rPr>
                <w:sz w:val="18"/>
              </w:rPr>
            </w:pPr>
            <w:r w:rsidRPr="00CC5929">
              <w:rPr>
                <w:b/>
                <w:sz w:val="18"/>
              </w:rPr>
              <w:t>Montreal</w:t>
            </w:r>
          </w:p>
          <w:p w14:paraId="3F4E6725" w14:textId="77777777" w:rsidR="00A90BDB" w:rsidRDefault="00A90BDB" w:rsidP="003B19F5">
            <w:pPr>
              <w:jc w:val="left"/>
              <w:rPr>
                <w:sz w:val="18"/>
              </w:rPr>
            </w:pPr>
            <w:r w:rsidRPr="00CC5929">
              <w:rPr>
                <w:sz w:val="18"/>
              </w:rPr>
              <w:t xml:space="preserve">Youth </w:t>
            </w:r>
          </w:p>
          <w:p w14:paraId="3DD7C198" w14:textId="77777777" w:rsidR="00A90BDB" w:rsidRPr="00CC5929" w:rsidRDefault="00A90BDB" w:rsidP="003B19F5">
            <w:pPr>
              <w:jc w:val="left"/>
              <w:rPr>
                <w:b/>
                <w:sz w:val="18"/>
              </w:rPr>
            </w:pPr>
            <w:r w:rsidRPr="00CC5929">
              <w:rPr>
                <w:sz w:val="18"/>
              </w:rPr>
              <w:t>(User)</w:t>
            </w:r>
          </w:p>
        </w:tc>
        <w:tc>
          <w:tcPr>
            <w:tcW w:w="1559" w:type="dxa"/>
          </w:tcPr>
          <w:p w14:paraId="192AC52E" w14:textId="77777777" w:rsidR="00A90BDB" w:rsidRPr="00CC5929" w:rsidRDefault="00A90BDB" w:rsidP="003B19F5">
            <w:pPr>
              <w:jc w:val="left"/>
              <w:rPr>
                <w:b/>
                <w:sz w:val="18"/>
              </w:rPr>
            </w:pPr>
            <w:r w:rsidRPr="00CC5929">
              <w:rPr>
                <w:b/>
                <w:sz w:val="18"/>
              </w:rPr>
              <w:t>Group 6</w:t>
            </w:r>
          </w:p>
          <w:p w14:paraId="18DB2AD6" w14:textId="77777777" w:rsidR="00A90BDB" w:rsidRPr="00CC5929" w:rsidRDefault="00A90BDB" w:rsidP="003B19F5">
            <w:pPr>
              <w:jc w:val="left"/>
              <w:rPr>
                <w:sz w:val="18"/>
              </w:rPr>
            </w:pPr>
            <w:r w:rsidRPr="00CC5929">
              <w:rPr>
                <w:b/>
                <w:sz w:val="18"/>
              </w:rPr>
              <w:t>Montreal</w:t>
            </w:r>
          </w:p>
          <w:p w14:paraId="2B072544" w14:textId="77777777" w:rsidR="00A90BDB" w:rsidRDefault="00A90BDB" w:rsidP="003B19F5">
            <w:pPr>
              <w:jc w:val="left"/>
              <w:rPr>
                <w:sz w:val="18"/>
              </w:rPr>
            </w:pPr>
            <w:r w:rsidRPr="00CC5929">
              <w:rPr>
                <w:sz w:val="18"/>
              </w:rPr>
              <w:t xml:space="preserve">Youth </w:t>
            </w:r>
          </w:p>
          <w:p w14:paraId="4C2D6D28" w14:textId="77777777" w:rsidR="00A90BDB" w:rsidRPr="00CC5929" w:rsidRDefault="00A90BDB" w:rsidP="003B19F5">
            <w:pPr>
              <w:jc w:val="left"/>
              <w:rPr>
                <w:sz w:val="18"/>
              </w:rPr>
            </w:pPr>
            <w:r w:rsidRPr="00CC5929">
              <w:rPr>
                <w:sz w:val="18"/>
              </w:rPr>
              <w:t>(Non-user)</w:t>
            </w:r>
          </w:p>
        </w:tc>
      </w:tr>
      <w:tr w:rsidR="00A90BDB" w:rsidRPr="00CC5929" w14:paraId="1A389E3D" w14:textId="77777777" w:rsidTr="003B19F5">
        <w:tc>
          <w:tcPr>
            <w:tcW w:w="1558" w:type="dxa"/>
          </w:tcPr>
          <w:p w14:paraId="68A5C100" w14:textId="77777777" w:rsidR="00A90BDB" w:rsidRPr="00CC5929" w:rsidRDefault="00A90BDB" w:rsidP="003B19F5">
            <w:pPr>
              <w:jc w:val="left"/>
              <w:rPr>
                <w:b/>
                <w:sz w:val="18"/>
              </w:rPr>
            </w:pPr>
            <w:r w:rsidRPr="00CC5929">
              <w:rPr>
                <w:b/>
                <w:sz w:val="18"/>
              </w:rPr>
              <w:t>Group 7</w:t>
            </w:r>
          </w:p>
          <w:p w14:paraId="39EA1662" w14:textId="77777777" w:rsidR="00A90BDB" w:rsidRPr="00CC5929" w:rsidRDefault="00A90BDB" w:rsidP="003B19F5">
            <w:pPr>
              <w:jc w:val="left"/>
              <w:rPr>
                <w:sz w:val="18"/>
              </w:rPr>
            </w:pPr>
            <w:r w:rsidRPr="00CC5929">
              <w:rPr>
                <w:b/>
                <w:sz w:val="18"/>
              </w:rPr>
              <w:t>Montreal</w:t>
            </w:r>
          </w:p>
          <w:p w14:paraId="64699154" w14:textId="77777777" w:rsidR="00A90BDB" w:rsidRPr="00CC5929" w:rsidRDefault="00A90BDB" w:rsidP="003B19F5">
            <w:pPr>
              <w:jc w:val="left"/>
              <w:rPr>
                <w:b/>
                <w:sz w:val="18"/>
              </w:rPr>
            </w:pPr>
            <w:r w:rsidRPr="00CC5929">
              <w:rPr>
                <w:sz w:val="18"/>
              </w:rPr>
              <w:t>Young adult (User)</w:t>
            </w:r>
          </w:p>
        </w:tc>
        <w:tc>
          <w:tcPr>
            <w:tcW w:w="1558" w:type="dxa"/>
          </w:tcPr>
          <w:p w14:paraId="40F93AA7" w14:textId="77777777" w:rsidR="00A90BDB" w:rsidRPr="00CC5929" w:rsidRDefault="00A90BDB" w:rsidP="003B19F5">
            <w:pPr>
              <w:jc w:val="left"/>
              <w:rPr>
                <w:b/>
                <w:sz w:val="18"/>
              </w:rPr>
            </w:pPr>
            <w:r w:rsidRPr="00CC5929">
              <w:rPr>
                <w:b/>
                <w:sz w:val="18"/>
              </w:rPr>
              <w:t>Group 8</w:t>
            </w:r>
          </w:p>
          <w:p w14:paraId="344BEB2A" w14:textId="77777777" w:rsidR="00A90BDB" w:rsidRPr="00CC5929" w:rsidRDefault="00A90BDB" w:rsidP="003B19F5">
            <w:pPr>
              <w:jc w:val="left"/>
              <w:rPr>
                <w:sz w:val="18"/>
              </w:rPr>
            </w:pPr>
            <w:r w:rsidRPr="00CC5929">
              <w:rPr>
                <w:b/>
                <w:sz w:val="18"/>
              </w:rPr>
              <w:t>Montreal</w:t>
            </w:r>
          </w:p>
          <w:p w14:paraId="5F898392" w14:textId="77777777" w:rsidR="00A90BDB" w:rsidRPr="00CC5929" w:rsidRDefault="00A90BDB" w:rsidP="003B19F5">
            <w:pPr>
              <w:jc w:val="left"/>
              <w:rPr>
                <w:b/>
                <w:sz w:val="18"/>
              </w:rPr>
            </w:pPr>
            <w:r w:rsidRPr="00CC5929">
              <w:rPr>
                <w:sz w:val="18"/>
              </w:rPr>
              <w:t>Young adult (Non-user)</w:t>
            </w:r>
          </w:p>
        </w:tc>
        <w:tc>
          <w:tcPr>
            <w:tcW w:w="1558" w:type="dxa"/>
          </w:tcPr>
          <w:p w14:paraId="398965A9" w14:textId="77777777" w:rsidR="00A90BDB" w:rsidRPr="00CC5929" w:rsidRDefault="00A90BDB" w:rsidP="003B19F5">
            <w:pPr>
              <w:jc w:val="left"/>
              <w:rPr>
                <w:b/>
                <w:sz w:val="18"/>
              </w:rPr>
            </w:pPr>
            <w:r w:rsidRPr="00CC5929">
              <w:rPr>
                <w:b/>
                <w:sz w:val="18"/>
              </w:rPr>
              <w:t>Group 9</w:t>
            </w:r>
          </w:p>
          <w:p w14:paraId="670DD444" w14:textId="77777777" w:rsidR="00A90BDB" w:rsidRPr="00CC5929" w:rsidRDefault="00A90BDB" w:rsidP="003B19F5">
            <w:pPr>
              <w:jc w:val="left"/>
              <w:rPr>
                <w:sz w:val="18"/>
              </w:rPr>
            </w:pPr>
            <w:r w:rsidRPr="00CC5929">
              <w:rPr>
                <w:b/>
                <w:sz w:val="18"/>
              </w:rPr>
              <w:t>Vancouver</w:t>
            </w:r>
          </w:p>
          <w:p w14:paraId="189526AC" w14:textId="77777777" w:rsidR="00A90BDB" w:rsidRDefault="00A90BDB" w:rsidP="003B19F5">
            <w:pPr>
              <w:jc w:val="left"/>
              <w:rPr>
                <w:sz w:val="18"/>
              </w:rPr>
            </w:pPr>
            <w:r w:rsidRPr="00CC5929">
              <w:rPr>
                <w:sz w:val="18"/>
              </w:rPr>
              <w:t xml:space="preserve">Youth </w:t>
            </w:r>
          </w:p>
          <w:p w14:paraId="2CF95287" w14:textId="77777777" w:rsidR="00A90BDB" w:rsidRPr="00CC5929" w:rsidRDefault="00A90BDB" w:rsidP="003B19F5">
            <w:pPr>
              <w:jc w:val="left"/>
              <w:rPr>
                <w:sz w:val="18"/>
              </w:rPr>
            </w:pPr>
            <w:r w:rsidRPr="00CC5929">
              <w:rPr>
                <w:sz w:val="18"/>
              </w:rPr>
              <w:t>(User)</w:t>
            </w:r>
          </w:p>
        </w:tc>
        <w:tc>
          <w:tcPr>
            <w:tcW w:w="1558" w:type="dxa"/>
          </w:tcPr>
          <w:p w14:paraId="73DFC7CD" w14:textId="77777777" w:rsidR="00A90BDB" w:rsidRPr="00CC5929" w:rsidRDefault="00A90BDB" w:rsidP="003B19F5">
            <w:pPr>
              <w:jc w:val="left"/>
              <w:rPr>
                <w:b/>
                <w:sz w:val="18"/>
              </w:rPr>
            </w:pPr>
            <w:r w:rsidRPr="00CC5929">
              <w:rPr>
                <w:b/>
                <w:sz w:val="18"/>
              </w:rPr>
              <w:t>Group 10</w:t>
            </w:r>
          </w:p>
          <w:p w14:paraId="6B00FD9A" w14:textId="77777777" w:rsidR="00A90BDB" w:rsidRPr="00CC5929" w:rsidRDefault="00A90BDB" w:rsidP="003B19F5">
            <w:pPr>
              <w:jc w:val="left"/>
              <w:rPr>
                <w:sz w:val="18"/>
              </w:rPr>
            </w:pPr>
            <w:r w:rsidRPr="00CC5929">
              <w:rPr>
                <w:b/>
                <w:sz w:val="18"/>
              </w:rPr>
              <w:t>Vancouver</w:t>
            </w:r>
          </w:p>
          <w:p w14:paraId="200E0026" w14:textId="77777777" w:rsidR="00A90BDB" w:rsidRDefault="00A90BDB" w:rsidP="003B19F5">
            <w:pPr>
              <w:jc w:val="left"/>
              <w:rPr>
                <w:sz w:val="18"/>
              </w:rPr>
            </w:pPr>
            <w:r w:rsidRPr="00CC5929">
              <w:rPr>
                <w:sz w:val="18"/>
              </w:rPr>
              <w:t xml:space="preserve">Youth </w:t>
            </w:r>
          </w:p>
          <w:p w14:paraId="54286761" w14:textId="77777777" w:rsidR="00A90BDB" w:rsidRPr="00CC5929" w:rsidRDefault="00A90BDB" w:rsidP="003B19F5">
            <w:pPr>
              <w:jc w:val="left"/>
              <w:rPr>
                <w:b/>
                <w:sz w:val="18"/>
              </w:rPr>
            </w:pPr>
            <w:r w:rsidRPr="00CC5929">
              <w:rPr>
                <w:sz w:val="18"/>
              </w:rPr>
              <w:t>(Non-user)</w:t>
            </w:r>
          </w:p>
        </w:tc>
        <w:tc>
          <w:tcPr>
            <w:tcW w:w="1559" w:type="dxa"/>
          </w:tcPr>
          <w:p w14:paraId="2D12C935" w14:textId="77777777" w:rsidR="00A90BDB" w:rsidRPr="00CC5929" w:rsidRDefault="00A90BDB" w:rsidP="003B19F5">
            <w:pPr>
              <w:jc w:val="left"/>
              <w:rPr>
                <w:b/>
                <w:sz w:val="18"/>
              </w:rPr>
            </w:pPr>
            <w:r w:rsidRPr="00CC5929">
              <w:rPr>
                <w:b/>
                <w:sz w:val="18"/>
              </w:rPr>
              <w:t>Group 11</w:t>
            </w:r>
          </w:p>
          <w:p w14:paraId="44BDCF58" w14:textId="77777777" w:rsidR="00A90BDB" w:rsidRPr="00CC5929" w:rsidRDefault="00A90BDB" w:rsidP="003B19F5">
            <w:pPr>
              <w:jc w:val="left"/>
              <w:rPr>
                <w:sz w:val="18"/>
              </w:rPr>
            </w:pPr>
            <w:r w:rsidRPr="00CC5929">
              <w:rPr>
                <w:b/>
                <w:sz w:val="18"/>
              </w:rPr>
              <w:t>Vancouver</w:t>
            </w:r>
          </w:p>
          <w:p w14:paraId="40C83BAF" w14:textId="77777777" w:rsidR="00A90BDB" w:rsidRPr="00CC5929" w:rsidRDefault="00A90BDB" w:rsidP="003B19F5">
            <w:pPr>
              <w:jc w:val="left"/>
              <w:rPr>
                <w:b/>
                <w:sz w:val="18"/>
              </w:rPr>
            </w:pPr>
            <w:r w:rsidRPr="00CC5929">
              <w:rPr>
                <w:sz w:val="18"/>
              </w:rPr>
              <w:t>Young adult (User)</w:t>
            </w:r>
          </w:p>
        </w:tc>
        <w:tc>
          <w:tcPr>
            <w:tcW w:w="1559" w:type="dxa"/>
          </w:tcPr>
          <w:p w14:paraId="5CA684CF" w14:textId="77777777" w:rsidR="00A90BDB" w:rsidRPr="00CC5929" w:rsidRDefault="00A90BDB" w:rsidP="003B19F5">
            <w:pPr>
              <w:jc w:val="left"/>
              <w:rPr>
                <w:b/>
                <w:sz w:val="18"/>
              </w:rPr>
            </w:pPr>
            <w:r w:rsidRPr="00CC5929">
              <w:rPr>
                <w:b/>
                <w:sz w:val="18"/>
              </w:rPr>
              <w:t>Group 12</w:t>
            </w:r>
          </w:p>
          <w:p w14:paraId="7B41EA0A" w14:textId="77777777" w:rsidR="00A90BDB" w:rsidRPr="00CC5929" w:rsidRDefault="00A90BDB" w:rsidP="003B19F5">
            <w:pPr>
              <w:jc w:val="left"/>
              <w:rPr>
                <w:sz w:val="18"/>
              </w:rPr>
            </w:pPr>
            <w:r w:rsidRPr="00CC5929">
              <w:rPr>
                <w:b/>
                <w:sz w:val="18"/>
              </w:rPr>
              <w:t>Vancouver</w:t>
            </w:r>
          </w:p>
          <w:p w14:paraId="2ABC709A" w14:textId="77777777" w:rsidR="00A90BDB" w:rsidRPr="00CC5929" w:rsidRDefault="00A90BDB" w:rsidP="003B19F5">
            <w:pPr>
              <w:jc w:val="left"/>
              <w:rPr>
                <w:b/>
                <w:sz w:val="18"/>
              </w:rPr>
            </w:pPr>
            <w:r w:rsidRPr="00CC5929">
              <w:rPr>
                <w:sz w:val="18"/>
              </w:rPr>
              <w:t>Young adult (Non-user)</w:t>
            </w:r>
          </w:p>
        </w:tc>
      </w:tr>
    </w:tbl>
    <w:p w14:paraId="091B38EB" w14:textId="77777777" w:rsidR="00A90BDB" w:rsidRDefault="00A90BDB" w:rsidP="00A90BDB">
      <w:pPr>
        <w:pBdr>
          <w:bottom w:val="single" w:sz="4" w:space="1" w:color="auto"/>
        </w:pBdr>
        <w:rPr>
          <w:b/>
          <w:sz w:val="28"/>
        </w:rPr>
      </w:pPr>
    </w:p>
    <w:p w14:paraId="74635008" w14:textId="77777777" w:rsidR="00A90BDB" w:rsidRDefault="00A90BDB" w:rsidP="00A90BDB">
      <w:pPr>
        <w:pBdr>
          <w:bottom w:val="single" w:sz="4" w:space="1" w:color="auto"/>
        </w:pBdr>
        <w:rPr>
          <w:b/>
          <w:sz w:val="28"/>
        </w:rPr>
      </w:pPr>
    </w:p>
    <w:p w14:paraId="210239BF" w14:textId="77777777" w:rsidR="00A90BDB" w:rsidRPr="00772552" w:rsidRDefault="00A90BDB" w:rsidP="00A90BDB">
      <w:pPr>
        <w:pBdr>
          <w:bottom w:val="single" w:sz="4" w:space="1" w:color="auto"/>
        </w:pBdr>
        <w:rPr>
          <w:b/>
          <w:sz w:val="28"/>
        </w:rPr>
      </w:pPr>
      <w:r w:rsidRPr="00772552">
        <w:rPr>
          <w:b/>
          <w:sz w:val="28"/>
        </w:rPr>
        <w:t>Questionnaire</w:t>
      </w:r>
    </w:p>
    <w:p w14:paraId="6D6E0B28" w14:textId="77777777" w:rsidR="00A90BDB" w:rsidRDefault="00A90BDB" w:rsidP="00A90BDB"/>
    <w:p w14:paraId="31AEF545" w14:textId="77777777" w:rsidR="00A90BDB" w:rsidRDefault="00A90BDB" w:rsidP="00A90BDB">
      <w:pPr>
        <w:rPr>
          <w:rFonts w:cs="Arial"/>
          <w:szCs w:val="26"/>
          <w:lang w:val="fr-CA"/>
        </w:rPr>
      </w:pPr>
      <w:r>
        <w:rPr>
          <w:rFonts w:cs="Arial"/>
          <w:szCs w:val="26"/>
          <w:lang w:val="en-US"/>
        </w:rPr>
        <w:t xml:space="preserve">Hello/Bonjour, my name is </w:t>
      </w:r>
      <w:r>
        <w:rPr>
          <w:rFonts w:cs="Arial"/>
          <w:szCs w:val="26"/>
          <w:u w:val="single"/>
          <w:lang w:val="en-US"/>
        </w:rPr>
        <w:t>          </w:t>
      </w:r>
      <w:r>
        <w:rPr>
          <w:rFonts w:cs="Arial"/>
          <w:szCs w:val="26"/>
          <w:lang w:val="en-US"/>
        </w:rPr>
        <w:t xml:space="preserve">. </w:t>
      </w:r>
      <w:r>
        <w:rPr>
          <w:rFonts w:cs="Arial"/>
          <w:szCs w:val="26"/>
          <w:lang w:val="fr-CA"/>
        </w:rPr>
        <w:t>Would you prefer to continue in English or French? / Préférez-vous continuer en anglais ou en français?</w:t>
      </w:r>
    </w:p>
    <w:p w14:paraId="200415BC" w14:textId="77777777" w:rsidR="00A90BDB" w:rsidRDefault="00A90BDB" w:rsidP="00A90BDB">
      <w:pPr>
        <w:rPr>
          <w:rFonts w:ascii="Verdana" w:hAnsi="Verdana" w:cs="Verdana"/>
          <w:sz w:val="26"/>
          <w:szCs w:val="26"/>
          <w:lang w:val="fr-CA"/>
        </w:rPr>
      </w:pPr>
    </w:p>
    <w:p w14:paraId="57C29394" w14:textId="77777777" w:rsidR="00A90BDB" w:rsidRDefault="00A90BDB" w:rsidP="00A90BDB">
      <w:pPr>
        <w:rPr>
          <w:rFonts w:cs="Arial"/>
          <w:b/>
          <w:szCs w:val="26"/>
          <w:lang w:val="en-US"/>
        </w:rPr>
      </w:pPr>
      <w:r>
        <w:rPr>
          <w:rFonts w:cs="Arial"/>
          <w:b/>
          <w:szCs w:val="26"/>
          <w:lang w:val="fr-CA"/>
        </w:rPr>
        <w:t xml:space="preserve">[INTERVIEWER NOTE: FOR ENGLISH GROUPS, IF PARTICIPANT WOULD PREFER TO CONTINUE IN FRENCH, PLEASE RESPOND WITH, "Malheureusement, nous recherchons des gens qui parlent anglais pour participer à ces groupes de discussion. </w:t>
      </w:r>
      <w:r>
        <w:rPr>
          <w:rFonts w:cs="Arial"/>
          <w:b/>
          <w:szCs w:val="26"/>
        </w:rPr>
        <w:t>Nous vous remercions de votre intérêt."</w:t>
      </w:r>
      <w:r>
        <w:rPr>
          <w:rFonts w:cs="Arial"/>
          <w:b/>
          <w:szCs w:val="26"/>
          <w:lang w:val="en-US"/>
        </w:rPr>
        <w:t>]</w:t>
      </w:r>
    </w:p>
    <w:p w14:paraId="5EA47D24" w14:textId="77777777" w:rsidR="00A90BDB" w:rsidRDefault="00A90BDB" w:rsidP="00A90BDB">
      <w:pPr>
        <w:rPr>
          <w:rFonts w:ascii="Verdana" w:hAnsi="Verdana" w:cs="Verdana"/>
          <w:sz w:val="26"/>
          <w:szCs w:val="26"/>
          <w:lang w:val="en-US"/>
        </w:rPr>
      </w:pPr>
    </w:p>
    <w:p w14:paraId="6761A8E4" w14:textId="77777777" w:rsidR="00A90BDB" w:rsidRDefault="00A90BDB" w:rsidP="00A90BDB">
      <w:pPr>
        <w:rPr>
          <w:rFonts w:cs="Arial"/>
          <w:color w:val="000000"/>
        </w:rPr>
      </w:pPr>
      <w:r>
        <w:t xml:space="preserve">INTRO: </w:t>
      </w:r>
      <w:r w:rsidRPr="00F343A0">
        <w:t xml:space="preserve">I’m calling from Research House, a Canadian research firm. We’re organizing a series of discussion groups on behalf of the Government of Canada to </w:t>
      </w:r>
      <w:r>
        <w:t>explore issues of importance to Canadians</w:t>
      </w:r>
      <w:r>
        <w:rPr>
          <w:rFonts w:cs="Arial"/>
        </w:rPr>
        <w:t>.</w:t>
      </w:r>
      <w:r w:rsidRPr="00966394">
        <w:t xml:space="preserve"> </w:t>
      </w:r>
      <w:r w:rsidRPr="00F343A0">
        <w:t xml:space="preserve">The groups will last up to two hours and people who take part will receive a cash </w:t>
      </w:r>
      <w:r>
        <w:rPr>
          <w:spacing w:val="-3"/>
          <w:lang w:val="en-GB"/>
        </w:rPr>
        <w:t>gift</w:t>
      </w:r>
      <w:r w:rsidRPr="00F343A0">
        <w:rPr>
          <w:spacing w:val="-3"/>
          <w:lang w:val="en-GB"/>
        </w:rPr>
        <w:t xml:space="preserve"> to thank them for their time</w:t>
      </w:r>
      <w:r w:rsidRPr="00F343A0">
        <w:t>.</w:t>
      </w:r>
      <w:r>
        <w:t xml:space="preserve"> </w:t>
      </w:r>
      <w:r>
        <w:rPr>
          <w:rFonts w:cs="Arial"/>
          <w:color w:val="000000" w:themeColor="text1"/>
        </w:rPr>
        <w:t>The format is a "round table" discussion led by a research professional with up to ten participants</w:t>
      </w:r>
      <w:r>
        <w:rPr>
          <w:rFonts w:cs="Arial"/>
        </w:rPr>
        <w:t xml:space="preserve">. All opinions will remain anonymous and will be used for research purposes only in accordance with laws designed to protect your privacy. </w:t>
      </w:r>
      <w:r w:rsidRPr="000433D3">
        <w:t xml:space="preserve"> </w:t>
      </w:r>
      <w:r>
        <w:rPr>
          <w:rFonts w:cs="Arial"/>
        </w:rPr>
        <w:t>Before we invite you to attend, we need to ask you a few questions to ensure that we get a good mix of people in each of the groups. This will take 5 minutes. May I continue?</w:t>
      </w:r>
      <w:r>
        <w:rPr>
          <w:rFonts w:cs="Arial"/>
          <w:color w:val="000000"/>
          <w:lang w:val="en-GB"/>
        </w:rPr>
        <w:t xml:space="preserve">  </w:t>
      </w:r>
    </w:p>
    <w:p w14:paraId="2899125D" w14:textId="77777777" w:rsidR="00A90BDB" w:rsidRDefault="00A90BDB" w:rsidP="00A90BDB"/>
    <w:p w14:paraId="136243F8" w14:textId="77777777" w:rsidR="00A90BDB" w:rsidRDefault="00A90BDB" w:rsidP="00A90BDB">
      <w:pPr>
        <w:autoSpaceDE w:val="0"/>
        <w:autoSpaceDN w:val="0"/>
        <w:adjustRightInd w:val="0"/>
        <w:ind w:left="720"/>
        <w:rPr>
          <w:rFonts w:cs="Arial"/>
        </w:rPr>
      </w:pPr>
      <w:r>
        <w:rPr>
          <w:rFonts w:cs="Arial"/>
        </w:rPr>
        <w:t>Yes</w:t>
      </w:r>
      <w:r>
        <w:rPr>
          <w:rFonts w:cs="Arial"/>
        </w:rPr>
        <w:tab/>
      </w:r>
      <w:r w:rsidRPr="001D6A04">
        <w:rPr>
          <w:rFonts w:cs="Arial"/>
          <w:b/>
        </w:rPr>
        <w:t>CONTINUE</w:t>
      </w:r>
    </w:p>
    <w:p w14:paraId="3BD62DD4" w14:textId="77777777" w:rsidR="00A90BDB" w:rsidRPr="00F151F0" w:rsidRDefault="00A90BDB" w:rsidP="00A90BDB">
      <w:pPr>
        <w:autoSpaceDE w:val="0"/>
        <w:autoSpaceDN w:val="0"/>
        <w:adjustRightInd w:val="0"/>
        <w:ind w:firstLine="720"/>
        <w:rPr>
          <w:rFonts w:cs="Arial"/>
          <w:bCs/>
          <w:smallCaps/>
          <w:sz w:val="24"/>
        </w:rPr>
      </w:pPr>
      <w:r>
        <w:rPr>
          <w:rFonts w:cs="Arial"/>
        </w:rPr>
        <w:t xml:space="preserve">No  </w:t>
      </w:r>
      <w:r>
        <w:rPr>
          <w:rFonts w:cs="Arial"/>
          <w:bCs/>
        </w:rPr>
        <w:t xml:space="preserve"> </w:t>
      </w:r>
      <w:r>
        <w:rPr>
          <w:rFonts w:cs="Arial"/>
          <w:bCs/>
        </w:rPr>
        <w:tab/>
      </w:r>
      <w:r w:rsidRPr="001D6A04">
        <w:rPr>
          <w:rFonts w:cs="Arial"/>
          <w:b/>
        </w:rPr>
        <w:t>THANK/DISCONTINUE</w:t>
      </w:r>
    </w:p>
    <w:p w14:paraId="22A8E25A" w14:textId="77777777" w:rsidR="00A90BDB" w:rsidRDefault="00A90BDB" w:rsidP="00A90BDB"/>
    <w:p w14:paraId="44006359" w14:textId="77777777" w:rsidR="00A90BDB" w:rsidRDefault="00A90BDB" w:rsidP="00A90BDB">
      <w:pPr>
        <w:rPr>
          <w:rFonts w:cs="Arial"/>
          <w:b/>
          <w:szCs w:val="18"/>
        </w:rPr>
      </w:pPr>
      <w:r>
        <w:rPr>
          <w:rFonts w:cs="Arial"/>
          <w:b/>
          <w:lang w:val="en-US"/>
        </w:rPr>
        <w:t xml:space="preserve">[INTERVIEWER NOTE: </w:t>
      </w:r>
      <w:r>
        <w:rPr>
          <w:rFonts w:cs="Arial"/>
          <w:b/>
          <w:szCs w:val="18"/>
        </w:rPr>
        <w:t xml:space="preserve">IF ASKED ABOUT PRIVACY LAWS, SAY: “The information collected through the research is subject to the provisions of the </w:t>
      </w:r>
      <w:r>
        <w:rPr>
          <w:rFonts w:cs="Arial"/>
          <w:b/>
          <w:i/>
          <w:szCs w:val="18"/>
        </w:rPr>
        <w:t>Privacy Act</w:t>
      </w:r>
      <w:r>
        <w:rPr>
          <w:rFonts w:cs="Arial"/>
          <w:b/>
          <w:szCs w:val="18"/>
        </w:rPr>
        <w:t>, legislation of the Government of Canada, and to the provisions of relevant provincial privacy legislation.”]</w:t>
      </w:r>
    </w:p>
    <w:p w14:paraId="5DF02034" w14:textId="77777777" w:rsidR="00A90BDB" w:rsidRDefault="00A90BDB" w:rsidP="00A90BDB"/>
    <w:p w14:paraId="601040AF" w14:textId="77777777" w:rsidR="00A90BDB" w:rsidRPr="00486346" w:rsidRDefault="00A90BDB" w:rsidP="00A90BDB">
      <w:pPr>
        <w:rPr>
          <w:rFonts w:cs="Arial"/>
          <w:spacing w:val="-3"/>
        </w:rPr>
      </w:pPr>
      <w:r>
        <w:rPr>
          <w:rFonts w:cs="Arial"/>
        </w:rPr>
        <w:t xml:space="preserve">Q1. </w:t>
      </w:r>
      <w:r w:rsidRPr="00486346">
        <w:rPr>
          <w:rFonts w:cs="Arial"/>
        </w:rPr>
        <w:t xml:space="preserve">We have been asked to speak to participants from all different ages. May I have your age please? _________. </w:t>
      </w:r>
      <w:r w:rsidRPr="00486346">
        <w:rPr>
          <w:rFonts w:cs="Arial"/>
          <w:b/>
        </w:rPr>
        <w:t>RECORD</w:t>
      </w:r>
    </w:p>
    <w:p w14:paraId="6A8E5296" w14:textId="77777777" w:rsidR="00A90BDB" w:rsidRDefault="00A90BDB" w:rsidP="00A90BDB">
      <w:pPr>
        <w:pStyle w:val="Header"/>
        <w:autoSpaceDE w:val="0"/>
        <w:autoSpaceDN w:val="0"/>
        <w:adjustRightInd w:val="0"/>
        <w:rPr>
          <w:rFonts w:cs="Arial"/>
        </w:rPr>
      </w:pPr>
    </w:p>
    <w:p w14:paraId="71033C99" w14:textId="77777777" w:rsidR="00A90BDB" w:rsidRPr="00494A5A" w:rsidRDefault="00A90BDB" w:rsidP="00A90BDB">
      <w:pPr>
        <w:pStyle w:val="ListParagraph"/>
        <w:rPr>
          <w:rFonts w:cs="Arial"/>
        </w:rPr>
      </w:pPr>
      <w:r>
        <w:rPr>
          <w:rFonts w:cs="Arial"/>
        </w:rPr>
        <w:t>Under 14</w:t>
      </w:r>
      <w:r>
        <w:rPr>
          <w:rFonts w:cs="Arial"/>
        </w:rPr>
        <w:tab/>
      </w:r>
      <w:r>
        <w:rPr>
          <w:rFonts w:cs="Arial"/>
        </w:rPr>
        <w:tab/>
      </w:r>
      <w:r w:rsidRPr="001D6A04">
        <w:rPr>
          <w:rFonts w:cs="Arial"/>
          <w:b/>
        </w:rPr>
        <w:t>THANK/DISCONTINUE</w:t>
      </w:r>
    </w:p>
    <w:p w14:paraId="2438C04E" w14:textId="77777777" w:rsidR="00A90BDB" w:rsidRDefault="00A90BDB" w:rsidP="00A90BDB">
      <w:pPr>
        <w:pStyle w:val="ListParagraph"/>
        <w:rPr>
          <w:rFonts w:cs="Arial"/>
        </w:rPr>
      </w:pPr>
      <w:r>
        <w:rPr>
          <w:rFonts w:cs="Arial"/>
        </w:rPr>
        <w:t>15 years old</w:t>
      </w:r>
      <w:r w:rsidRPr="008B0889">
        <w:rPr>
          <w:rFonts w:cs="Arial"/>
          <w:b/>
        </w:rPr>
        <w:t xml:space="preserve"> </w:t>
      </w:r>
      <w:r>
        <w:rPr>
          <w:rFonts w:cs="Arial"/>
          <w:b/>
        </w:rPr>
        <w:tab/>
      </w:r>
      <w:r>
        <w:rPr>
          <w:rFonts w:cs="Arial"/>
          <w:b/>
        </w:rPr>
        <w:tab/>
        <w:t>GO TO Q3</w:t>
      </w:r>
    </w:p>
    <w:p w14:paraId="30363A97" w14:textId="77777777" w:rsidR="00A90BDB" w:rsidRPr="00494A5A" w:rsidRDefault="00A90BDB" w:rsidP="00A90BDB">
      <w:pPr>
        <w:pStyle w:val="ListParagraph"/>
        <w:rPr>
          <w:rFonts w:cs="Arial"/>
        </w:rPr>
      </w:pPr>
      <w:r>
        <w:rPr>
          <w:rFonts w:cs="Arial"/>
        </w:rPr>
        <w:t>16 to 19 years</w:t>
      </w:r>
      <w:r w:rsidRPr="00494A5A">
        <w:rPr>
          <w:rFonts w:cs="Arial"/>
        </w:rPr>
        <w:tab/>
      </w:r>
      <w:r w:rsidRPr="00494A5A">
        <w:rPr>
          <w:rFonts w:cs="Arial"/>
        </w:rPr>
        <w:tab/>
      </w:r>
      <w:r w:rsidRPr="0055244E">
        <w:rPr>
          <w:rFonts w:cs="Arial"/>
          <w:b/>
        </w:rPr>
        <w:t>GO TO Q4</w:t>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p>
    <w:p w14:paraId="2B728CEC" w14:textId="77777777" w:rsidR="00A90BDB" w:rsidRPr="00494A5A" w:rsidRDefault="00A90BDB" w:rsidP="00A90BDB">
      <w:pPr>
        <w:pStyle w:val="ListParagraph"/>
        <w:rPr>
          <w:rFonts w:cs="Arial"/>
        </w:rPr>
      </w:pPr>
      <w:r w:rsidRPr="00494A5A">
        <w:rPr>
          <w:rFonts w:cs="Arial"/>
        </w:rPr>
        <w:t>2</w:t>
      </w:r>
      <w:r>
        <w:rPr>
          <w:rFonts w:cs="Arial"/>
        </w:rPr>
        <w:t>0</w:t>
      </w:r>
      <w:r w:rsidRPr="00494A5A">
        <w:rPr>
          <w:rFonts w:cs="Arial"/>
        </w:rPr>
        <w:t xml:space="preserve"> to </w:t>
      </w:r>
      <w:r>
        <w:rPr>
          <w:rFonts w:cs="Arial"/>
        </w:rPr>
        <w:t>2</w:t>
      </w:r>
      <w:r w:rsidRPr="00494A5A">
        <w:rPr>
          <w:rFonts w:cs="Arial"/>
        </w:rPr>
        <w:t>4</w:t>
      </w:r>
      <w:r>
        <w:rPr>
          <w:rFonts w:cs="Arial"/>
        </w:rPr>
        <w:t xml:space="preserve"> years</w:t>
      </w:r>
      <w:r w:rsidRPr="00494A5A">
        <w:rPr>
          <w:rFonts w:cs="Arial"/>
        </w:rPr>
        <w:tab/>
      </w:r>
      <w:r w:rsidRPr="00494A5A">
        <w:rPr>
          <w:rFonts w:cs="Arial"/>
        </w:rPr>
        <w:tab/>
      </w:r>
      <w:r w:rsidRPr="0055244E">
        <w:rPr>
          <w:rFonts w:cs="Arial"/>
          <w:b/>
        </w:rPr>
        <w:t>GO TO Q4</w:t>
      </w:r>
      <w:r w:rsidRPr="00494A5A">
        <w:rPr>
          <w:rFonts w:cs="Arial"/>
        </w:rPr>
        <w:tab/>
      </w:r>
      <w:r w:rsidRPr="00494A5A">
        <w:rPr>
          <w:rFonts w:cs="Arial"/>
        </w:rPr>
        <w:tab/>
      </w:r>
      <w:r w:rsidRPr="00494A5A">
        <w:rPr>
          <w:rFonts w:cs="Arial"/>
        </w:rPr>
        <w:tab/>
      </w:r>
      <w:r w:rsidRPr="00494A5A">
        <w:rPr>
          <w:rFonts w:cs="Arial"/>
        </w:rPr>
        <w:tab/>
      </w:r>
      <w:r w:rsidRPr="00494A5A">
        <w:rPr>
          <w:rFonts w:cs="Arial"/>
        </w:rPr>
        <w:tab/>
      </w:r>
    </w:p>
    <w:p w14:paraId="6494F9F2" w14:textId="77777777" w:rsidR="00A90BDB" w:rsidRPr="00494A5A" w:rsidRDefault="00A90BDB" w:rsidP="00834F45">
      <w:pPr>
        <w:pStyle w:val="ListParagraph"/>
        <w:numPr>
          <w:ilvl w:val="0"/>
          <w:numId w:val="22"/>
        </w:numPr>
        <w:rPr>
          <w:rFonts w:cs="Arial"/>
        </w:rPr>
      </w:pPr>
      <w:r>
        <w:rPr>
          <w:rFonts w:cs="Arial"/>
        </w:rPr>
        <w:t>years or older</w:t>
      </w:r>
      <w:r>
        <w:rPr>
          <w:rFonts w:cs="Arial"/>
        </w:rPr>
        <w:tab/>
      </w:r>
      <w:r>
        <w:rPr>
          <w:rFonts w:cs="Arial"/>
          <w:b/>
        </w:rPr>
        <w:t>ASK Q2</w:t>
      </w:r>
    </w:p>
    <w:p w14:paraId="4245AC4E" w14:textId="77777777" w:rsidR="00A90BDB" w:rsidRDefault="00A90BDB" w:rsidP="00A90BDB"/>
    <w:p w14:paraId="05EFFBB0" w14:textId="77777777" w:rsidR="00A90BDB" w:rsidRDefault="00A90BDB" w:rsidP="00A90BDB">
      <w:pPr>
        <w:rPr>
          <w:rFonts w:cs="Arial"/>
        </w:rPr>
      </w:pPr>
      <w:r>
        <w:rPr>
          <w:rFonts w:cs="Arial"/>
        </w:rPr>
        <w:t>Q2. Are you a parent of guardian of a child between the ages of 15 and 20?</w:t>
      </w:r>
    </w:p>
    <w:p w14:paraId="62975020" w14:textId="77777777" w:rsidR="00A90BDB" w:rsidRDefault="00A90BDB" w:rsidP="00A90BDB">
      <w:pPr>
        <w:rPr>
          <w:rFonts w:cs="Arial"/>
        </w:rPr>
      </w:pPr>
      <w:r>
        <w:rPr>
          <w:rFonts w:cs="Arial"/>
        </w:rPr>
        <w:tab/>
      </w:r>
    </w:p>
    <w:p w14:paraId="61E9B683" w14:textId="77777777" w:rsidR="00A90BDB" w:rsidRDefault="00A90BDB" w:rsidP="00A90BDB">
      <w:pPr>
        <w:rPr>
          <w:rFonts w:cs="Arial"/>
        </w:rPr>
      </w:pPr>
      <w:r>
        <w:rPr>
          <w:rFonts w:cs="Arial"/>
        </w:rPr>
        <w:tab/>
        <w:t>Yes, age 15</w:t>
      </w:r>
      <w:r>
        <w:rPr>
          <w:rFonts w:cs="Arial"/>
        </w:rPr>
        <w:tab/>
      </w:r>
      <w:r>
        <w:rPr>
          <w:rFonts w:cs="Arial"/>
        </w:rPr>
        <w:tab/>
      </w:r>
      <w:r w:rsidRPr="00A54F8F">
        <w:rPr>
          <w:rFonts w:cs="Arial"/>
          <w:b/>
        </w:rPr>
        <w:t>GO TO Q2A</w:t>
      </w:r>
    </w:p>
    <w:p w14:paraId="5E0BA617" w14:textId="77777777" w:rsidR="00A90BDB" w:rsidRPr="00A54F8F" w:rsidRDefault="00A90BDB" w:rsidP="00A90BDB">
      <w:pPr>
        <w:ind w:firstLine="720"/>
        <w:rPr>
          <w:rFonts w:cs="Arial"/>
        </w:rPr>
      </w:pPr>
      <w:r>
        <w:rPr>
          <w:rFonts w:cs="Arial"/>
        </w:rPr>
        <w:t>Yes, age 16-20</w:t>
      </w:r>
      <w:r>
        <w:rPr>
          <w:rFonts w:cs="Arial"/>
        </w:rPr>
        <w:tab/>
      </w:r>
      <w:r>
        <w:rPr>
          <w:rFonts w:cs="Arial"/>
          <w:b/>
        </w:rPr>
        <w:t>GO TO Q2B</w:t>
      </w:r>
    </w:p>
    <w:p w14:paraId="7FEFACC6" w14:textId="77777777" w:rsidR="00A90BDB" w:rsidRPr="007A0AC4" w:rsidRDefault="00A90BDB" w:rsidP="00A90BDB">
      <w:pPr>
        <w:rPr>
          <w:rFonts w:cs="Arial"/>
          <w:b/>
        </w:rPr>
      </w:pPr>
      <w:r>
        <w:rPr>
          <w:rFonts w:cs="Arial"/>
          <w:b/>
        </w:rPr>
        <w:tab/>
      </w:r>
      <w:r>
        <w:rPr>
          <w:rFonts w:cs="Arial"/>
        </w:rPr>
        <w:t xml:space="preserve">No </w:t>
      </w:r>
      <w:r>
        <w:rPr>
          <w:rFonts w:cs="Arial"/>
        </w:rPr>
        <w:tab/>
      </w:r>
      <w:r>
        <w:rPr>
          <w:rFonts w:cs="Arial"/>
        </w:rPr>
        <w:tab/>
      </w:r>
      <w:r>
        <w:rPr>
          <w:rFonts w:cs="Arial"/>
        </w:rPr>
        <w:tab/>
      </w:r>
      <w:r>
        <w:rPr>
          <w:rFonts w:cs="Arial"/>
          <w:b/>
        </w:rPr>
        <w:t xml:space="preserve">THANK/DISCONTINUE </w:t>
      </w:r>
    </w:p>
    <w:p w14:paraId="28C421C4" w14:textId="77777777" w:rsidR="00A90BDB" w:rsidRDefault="00A90BDB" w:rsidP="00A90BDB"/>
    <w:p w14:paraId="07501D2B" w14:textId="77777777" w:rsidR="00A90BDB" w:rsidRDefault="00A90BDB" w:rsidP="00A90BDB">
      <w:r>
        <w:t xml:space="preserve">Q2A. </w:t>
      </w:r>
      <w:r w:rsidRPr="000433D3">
        <w:t>May we have your permission to ask your child some further question</w:t>
      </w:r>
      <w:r>
        <w:t>s</w:t>
      </w:r>
      <w:r w:rsidRPr="000433D3">
        <w:t xml:space="preserve"> to see if </w:t>
      </w:r>
      <w:r>
        <w:t>s/</w:t>
      </w:r>
      <w:r w:rsidRPr="000433D3">
        <w:t xml:space="preserve">he </w:t>
      </w:r>
      <w:r>
        <w:t xml:space="preserve">qualifies for the discussion group which will take place on </w:t>
      </w:r>
      <w:r w:rsidRPr="00634BE9">
        <w:rPr>
          <w:b/>
        </w:rPr>
        <w:t>[INSERT DATE]</w:t>
      </w:r>
      <w:r>
        <w:t xml:space="preserve"> at </w:t>
      </w:r>
      <w:r w:rsidRPr="00634BE9">
        <w:rPr>
          <w:b/>
        </w:rPr>
        <w:t>[TIME]</w:t>
      </w:r>
      <w:r w:rsidRPr="000433D3">
        <w:t>?</w:t>
      </w:r>
      <w:r w:rsidRPr="00966394">
        <w:t xml:space="preserve"> </w:t>
      </w:r>
      <w:r>
        <w:t>The group will last up to 2 hours and your child will receive $125.00 for his/her time. The groups are being conducted on behalf of Health Canada to help them develop regulations and information campaigns about e-cigarettes. Your written consent for your child to participate in the focus group will be required upon arrival. In addition, y</w:t>
      </w:r>
      <w:r w:rsidRPr="000433D3">
        <w:t>ou</w:t>
      </w:r>
      <w:r>
        <w:t>r child will</w:t>
      </w:r>
      <w:r w:rsidRPr="000433D3">
        <w:t xml:space="preserve"> be asked to sign a waiver to acknowledge that </w:t>
      </w:r>
      <w:r>
        <w:t>s/he</w:t>
      </w:r>
      <w:r w:rsidRPr="000433D3">
        <w:t xml:space="preserve"> </w:t>
      </w:r>
      <w:r>
        <w:t>will be video-recorded</w:t>
      </w:r>
      <w:r w:rsidRPr="000433D3">
        <w:t xml:space="preserve"> d</w:t>
      </w:r>
      <w:r>
        <w:t xml:space="preserve">uring the session and that the recordings will be shared with Health Canada for research purposes only. </w:t>
      </w:r>
    </w:p>
    <w:p w14:paraId="277BC09B" w14:textId="77777777" w:rsidR="00A90BDB" w:rsidRDefault="00A90BDB" w:rsidP="00A90BDB"/>
    <w:p w14:paraId="5198C6CF" w14:textId="77777777" w:rsidR="00A90BDB" w:rsidRPr="007A0AC4" w:rsidRDefault="00A90BDB" w:rsidP="00A90BDB">
      <w:pPr>
        <w:rPr>
          <w:rFonts w:cs="Arial"/>
          <w:b/>
        </w:rPr>
      </w:pPr>
      <w:r>
        <w:rPr>
          <w:rFonts w:cs="Arial"/>
        </w:rPr>
        <w:tab/>
        <w:t>Yes</w:t>
      </w:r>
      <w:r>
        <w:rPr>
          <w:rFonts w:cs="Arial"/>
        </w:rPr>
        <w:tab/>
      </w:r>
      <w:r>
        <w:rPr>
          <w:rFonts w:cs="Arial"/>
          <w:b/>
        </w:rPr>
        <w:t>CONTINUE; REINTRODUCE TOPIC TO CHILD [INTRO] AND THEN GO TO Q4</w:t>
      </w:r>
    </w:p>
    <w:p w14:paraId="6D0FDE7E" w14:textId="77777777" w:rsidR="00A90BDB" w:rsidRPr="007A0AC4" w:rsidRDefault="00A90BDB" w:rsidP="00A90BDB">
      <w:pPr>
        <w:rPr>
          <w:rFonts w:cs="Arial"/>
          <w:b/>
        </w:rPr>
      </w:pPr>
      <w:r>
        <w:rPr>
          <w:rFonts w:cs="Arial"/>
        </w:rPr>
        <w:tab/>
        <w:t xml:space="preserve">No </w:t>
      </w:r>
      <w:r>
        <w:rPr>
          <w:rFonts w:cs="Arial"/>
        </w:rPr>
        <w:tab/>
      </w:r>
      <w:r>
        <w:rPr>
          <w:rFonts w:cs="Arial"/>
          <w:b/>
        </w:rPr>
        <w:t xml:space="preserve">THANK/DISCONTINUE </w:t>
      </w:r>
    </w:p>
    <w:p w14:paraId="14D78C2D" w14:textId="77777777" w:rsidR="00A90BDB" w:rsidRDefault="00A90BDB" w:rsidP="00A90BDB"/>
    <w:p w14:paraId="2C294C54" w14:textId="77777777" w:rsidR="00A90BDB" w:rsidRPr="00966394" w:rsidRDefault="00A90BDB" w:rsidP="00A90BDB">
      <w:pPr>
        <w:rPr>
          <w:b/>
        </w:rPr>
      </w:pPr>
      <w:r w:rsidRPr="00966394">
        <w:rPr>
          <w:rFonts w:cs="Arial"/>
          <w:b/>
          <w:lang w:val="en-US"/>
        </w:rPr>
        <w:t xml:space="preserve">[INTERVIEWER NOTE: </w:t>
      </w:r>
      <w:r w:rsidRPr="00966394">
        <w:rPr>
          <w:b/>
          <w:smallCaps/>
        </w:rPr>
        <w:t>IF THE CHILD IS NOT HOME, AND THE PARENT CONSENTS, ASK FOR THE CHILD’S NAME AND ARRANGE A TIME TO CALL BACK]</w:t>
      </w:r>
    </w:p>
    <w:p w14:paraId="4761EBE9" w14:textId="77777777" w:rsidR="00A90BDB" w:rsidRDefault="00A90BDB" w:rsidP="00A90BDB">
      <w:pPr>
        <w:rPr>
          <w:rFonts w:cs="Arial"/>
        </w:rPr>
      </w:pPr>
    </w:p>
    <w:p w14:paraId="12A428BB" w14:textId="77777777" w:rsidR="00A90BDB" w:rsidRDefault="00A90BDB" w:rsidP="00A90BDB">
      <w:pPr>
        <w:rPr>
          <w:rFonts w:cs="Arial"/>
        </w:rPr>
      </w:pPr>
      <w:r>
        <w:rPr>
          <w:rFonts w:cs="Arial"/>
        </w:rPr>
        <w:t xml:space="preserve">Q2B. </w:t>
      </w:r>
      <w:r w:rsidRPr="000433D3">
        <w:t>May we have your permission to ask your child some further question</w:t>
      </w:r>
      <w:r>
        <w:t>s</w:t>
      </w:r>
      <w:r w:rsidRPr="000433D3">
        <w:t xml:space="preserve"> to see if </w:t>
      </w:r>
      <w:r>
        <w:t>s/</w:t>
      </w:r>
      <w:r w:rsidRPr="000433D3">
        <w:t xml:space="preserve">he </w:t>
      </w:r>
      <w:r>
        <w:t>qualifies for the discussion group</w:t>
      </w:r>
      <w:r w:rsidRPr="000433D3">
        <w:t>?</w:t>
      </w:r>
    </w:p>
    <w:p w14:paraId="3EBB54AB" w14:textId="77777777" w:rsidR="00A90BDB" w:rsidRDefault="00A90BDB" w:rsidP="00A90BDB">
      <w:pPr>
        <w:rPr>
          <w:rFonts w:cs="Arial"/>
        </w:rPr>
      </w:pPr>
      <w:r>
        <w:rPr>
          <w:rFonts w:cs="Arial"/>
        </w:rPr>
        <w:tab/>
      </w:r>
    </w:p>
    <w:p w14:paraId="33ABE995" w14:textId="77777777" w:rsidR="00A90BDB" w:rsidRPr="007A0AC4" w:rsidRDefault="00A90BDB" w:rsidP="00A90BDB">
      <w:pPr>
        <w:rPr>
          <w:rFonts w:cs="Arial"/>
          <w:b/>
        </w:rPr>
      </w:pPr>
      <w:r>
        <w:rPr>
          <w:rFonts w:cs="Arial"/>
        </w:rPr>
        <w:tab/>
        <w:t>Yes</w:t>
      </w:r>
      <w:r>
        <w:rPr>
          <w:rFonts w:cs="Arial"/>
        </w:rPr>
        <w:tab/>
      </w:r>
      <w:r>
        <w:rPr>
          <w:rFonts w:cs="Arial"/>
          <w:b/>
        </w:rPr>
        <w:t>CONTINUE REINTRODUCE TOPIC TO CHILD [INTRO] AND THEN GO TO Q4</w:t>
      </w:r>
    </w:p>
    <w:p w14:paraId="652CBB37" w14:textId="77777777" w:rsidR="00A90BDB" w:rsidRPr="007A0AC4" w:rsidRDefault="00A90BDB" w:rsidP="00A90BDB">
      <w:pPr>
        <w:rPr>
          <w:rFonts w:cs="Arial"/>
          <w:b/>
        </w:rPr>
      </w:pPr>
      <w:r>
        <w:rPr>
          <w:rFonts w:cs="Arial"/>
        </w:rPr>
        <w:tab/>
        <w:t xml:space="preserve">No </w:t>
      </w:r>
      <w:r>
        <w:rPr>
          <w:rFonts w:cs="Arial"/>
        </w:rPr>
        <w:tab/>
      </w:r>
      <w:r>
        <w:rPr>
          <w:rFonts w:cs="Arial"/>
          <w:b/>
        </w:rPr>
        <w:t xml:space="preserve">THANK/DISCONTINUE </w:t>
      </w:r>
    </w:p>
    <w:p w14:paraId="00170EC4" w14:textId="77777777" w:rsidR="00A90BDB" w:rsidRDefault="00A90BDB" w:rsidP="00A90BDB"/>
    <w:p w14:paraId="0F9E2A41" w14:textId="77777777" w:rsidR="00A90BDB" w:rsidRPr="00966394" w:rsidRDefault="00A90BDB" w:rsidP="00A90BDB">
      <w:pPr>
        <w:rPr>
          <w:b/>
        </w:rPr>
      </w:pPr>
      <w:r w:rsidRPr="00966394">
        <w:rPr>
          <w:rFonts w:cs="Arial"/>
          <w:b/>
          <w:lang w:val="en-US"/>
        </w:rPr>
        <w:t xml:space="preserve">[INTERVIEWER NOTE: </w:t>
      </w:r>
      <w:r w:rsidRPr="00966394">
        <w:rPr>
          <w:b/>
          <w:smallCaps/>
        </w:rPr>
        <w:t>IF THE CHILD IS NOT HOME, AND THE PARENT CONSENTS, ASK FOR THE CHILD’S NAME AND ARRANGE A TIME TO CALL BACK]</w:t>
      </w:r>
    </w:p>
    <w:p w14:paraId="41C7CA2B" w14:textId="77777777" w:rsidR="00A90BDB" w:rsidRDefault="00A90BDB" w:rsidP="00A90BDB"/>
    <w:p w14:paraId="28A3B0DA" w14:textId="77777777" w:rsidR="00A90BDB" w:rsidRDefault="00A90BDB" w:rsidP="00A90BDB">
      <w:pPr>
        <w:rPr>
          <w:rFonts w:cs="Arial"/>
        </w:rPr>
      </w:pPr>
      <w:r>
        <w:t>Q3.</w:t>
      </w:r>
      <w:r w:rsidRPr="00BF00DB">
        <w:rPr>
          <w:rFonts w:cs="Arial"/>
        </w:rPr>
        <w:t xml:space="preserve"> </w:t>
      </w:r>
      <w:r>
        <w:rPr>
          <w:rFonts w:cs="Arial"/>
        </w:rPr>
        <w:t>Before we can continue, we need permission from your parent of legal guardian. May we speak to him/her?</w:t>
      </w:r>
    </w:p>
    <w:p w14:paraId="2AC46BAB" w14:textId="77777777" w:rsidR="00A90BDB" w:rsidRDefault="00A90BDB" w:rsidP="00A90BDB">
      <w:pPr>
        <w:rPr>
          <w:rFonts w:cs="Arial"/>
        </w:rPr>
      </w:pPr>
    </w:p>
    <w:p w14:paraId="4C635C1B" w14:textId="77777777" w:rsidR="00A90BDB" w:rsidRPr="007A0AC4" w:rsidRDefault="00A90BDB" w:rsidP="00A90BDB">
      <w:pPr>
        <w:rPr>
          <w:rFonts w:cs="Arial"/>
          <w:b/>
        </w:rPr>
      </w:pPr>
      <w:r>
        <w:rPr>
          <w:rFonts w:cs="Arial"/>
        </w:rPr>
        <w:tab/>
        <w:t>Yes</w:t>
      </w:r>
      <w:r>
        <w:rPr>
          <w:rFonts w:cs="Arial"/>
        </w:rPr>
        <w:tab/>
      </w:r>
      <w:r>
        <w:rPr>
          <w:rFonts w:cs="Arial"/>
          <w:b/>
        </w:rPr>
        <w:t xml:space="preserve">CONTINUE </w:t>
      </w:r>
    </w:p>
    <w:p w14:paraId="1AD1619C" w14:textId="77777777" w:rsidR="00A90BDB" w:rsidRPr="007A0AC4" w:rsidRDefault="00A90BDB" w:rsidP="00A90BDB">
      <w:pPr>
        <w:rPr>
          <w:rFonts w:cs="Arial"/>
          <w:b/>
        </w:rPr>
      </w:pPr>
      <w:r>
        <w:rPr>
          <w:rFonts w:cs="Arial"/>
        </w:rPr>
        <w:lastRenderedPageBreak/>
        <w:tab/>
        <w:t xml:space="preserve">No </w:t>
      </w:r>
      <w:r>
        <w:rPr>
          <w:rFonts w:cs="Arial"/>
        </w:rPr>
        <w:tab/>
      </w:r>
      <w:r>
        <w:rPr>
          <w:rFonts w:cs="Arial"/>
          <w:b/>
        </w:rPr>
        <w:t xml:space="preserve">THANK/DISCONTINUE </w:t>
      </w:r>
    </w:p>
    <w:p w14:paraId="6D9A636D" w14:textId="77777777" w:rsidR="00A90BDB" w:rsidRDefault="00A90BDB" w:rsidP="00A90BDB">
      <w:pPr>
        <w:rPr>
          <w:rFonts w:cs="Arial"/>
        </w:rPr>
      </w:pPr>
    </w:p>
    <w:p w14:paraId="56E550EC" w14:textId="77777777" w:rsidR="00A90BDB" w:rsidRPr="00966394" w:rsidRDefault="00A90BDB" w:rsidP="00A90BDB">
      <w:pPr>
        <w:rPr>
          <w:b/>
        </w:rPr>
      </w:pPr>
      <w:r w:rsidRPr="00966394">
        <w:rPr>
          <w:rFonts w:cs="Arial"/>
          <w:b/>
          <w:lang w:val="en-US"/>
        </w:rPr>
        <w:t xml:space="preserve">[INTERVIEWER NOTE: </w:t>
      </w:r>
      <w:r w:rsidRPr="00966394">
        <w:rPr>
          <w:b/>
          <w:smallCaps/>
        </w:rPr>
        <w:t xml:space="preserve">ARRANGE A TIME TO CALL BACK IF THE </w:t>
      </w:r>
      <w:r>
        <w:rPr>
          <w:b/>
          <w:smallCaps/>
        </w:rPr>
        <w:t>PARENT/GUARDIAN IS NOT HOME]</w:t>
      </w:r>
    </w:p>
    <w:p w14:paraId="365E3F2F" w14:textId="77777777" w:rsidR="00A90BDB" w:rsidRDefault="00A90BDB" w:rsidP="00A90BDB">
      <w:pPr>
        <w:rPr>
          <w:rFonts w:cs="Arial"/>
        </w:rPr>
      </w:pPr>
    </w:p>
    <w:p w14:paraId="58AAB28F" w14:textId="77777777" w:rsidR="00A90BDB" w:rsidRDefault="00A90BDB" w:rsidP="00A90BDB">
      <w:pPr>
        <w:rPr>
          <w:rFonts w:cs="Arial"/>
          <w:color w:val="000000"/>
        </w:rPr>
      </w:pPr>
      <w:r>
        <w:t xml:space="preserve">Hello, </w:t>
      </w:r>
      <w:r w:rsidRPr="00F343A0">
        <w:t xml:space="preserve">I’m calling from Research House, a Canadian research firm. We’re organizing a series of discussion groups on behalf of the Government of Canada to </w:t>
      </w:r>
      <w:r>
        <w:t>explore issues of importance to Canadians</w:t>
      </w:r>
      <w:r>
        <w:rPr>
          <w:rFonts w:cs="Arial"/>
        </w:rPr>
        <w:t>.</w:t>
      </w:r>
      <w:r w:rsidRPr="00966394">
        <w:t xml:space="preserve"> </w:t>
      </w:r>
      <w:r w:rsidRPr="000433D3">
        <w:t>May we have your permission to ask your child some question</w:t>
      </w:r>
      <w:r>
        <w:t>s</w:t>
      </w:r>
      <w:r w:rsidRPr="000433D3">
        <w:t xml:space="preserve"> to see if </w:t>
      </w:r>
      <w:r>
        <w:t>s/</w:t>
      </w:r>
      <w:r w:rsidRPr="000433D3">
        <w:t xml:space="preserve">he </w:t>
      </w:r>
      <w:r>
        <w:t xml:space="preserve">qualifies for the discussion group which will take place on </w:t>
      </w:r>
      <w:r w:rsidRPr="00634BE9">
        <w:rPr>
          <w:b/>
        </w:rPr>
        <w:t>[INSERT DATE]</w:t>
      </w:r>
      <w:r>
        <w:t xml:space="preserve"> at </w:t>
      </w:r>
      <w:r w:rsidRPr="00634BE9">
        <w:rPr>
          <w:b/>
        </w:rPr>
        <w:t>[TIME]</w:t>
      </w:r>
      <w:r w:rsidRPr="000433D3">
        <w:t>?</w:t>
      </w:r>
      <w:r w:rsidRPr="00966394">
        <w:t xml:space="preserve"> </w:t>
      </w:r>
      <w:r>
        <w:t>The group will last up to 2 hours and your child will receive $125.00 for his/her time. The groups are being conducted on behalf of Health Canada to help them develop regulations and information campaigns about e-cigarettes. Your written consent for your child to participate in the focus group will be required upon arrival.</w:t>
      </w:r>
    </w:p>
    <w:p w14:paraId="2790F28A" w14:textId="77777777" w:rsidR="00A90BDB" w:rsidRDefault="00A90BDB" w:rsidP="00A90BDB">
      <w:pPr>
        <w:rPr>
          <w:rFonts w:cs="Arial"/>
        </w:rPr>
      </w:pPr>
    </w:p>
    <w:p w14:paraId="7EB562C2" w14:textId="77777777" w:rsidR="00A90BDB" w:rsidRPr="007A0AC4" w:rsidRDefault="00A90BDB" w:rsidP="00A90BDB">
      <w:pPr>
        <w:rPr>
          <w:rFonts w:cs="Arial"/>
          <w:b/>
        </w:rPr>
      </w:pPr>
      <w:r>
        <w:rPr>
          <w:rFonts w:cs="Arial"/>
        </w:rPr>
        <w:tab/>
        <w:t>Yes</w:t>
      </w:r>
      <w:r>
        <w:rPr>
          <w:rFonts w:cs="Arial"/>
        </w:rPr>
        <w:tab/>
      </w:r>
      <w:r>
        <w:rPr>
          <w:rFonts w:cs="Arial"/>
          <w:b/>
        </w:rPr>
        <w:t xml:space="preserve">CONTINUE </w:t>
      </w:r>
    </w:p>
    <w:p w14:paraId="0F9AA963" w14:textId="77777777" w:rsidR="00A90BDB" w:rsidRPr="007A0AC4" w:rsidRDefault="00A90BDB" w:rsidP="00A90BDB">
      <w:pPr>
        <w:rPr>
          <w:rFonts w:cs="Arial"/>
          <w:b/>
        </w:rPr>
      </w:pPr>
      <w:r>
        <w:rPr>
          <w:rFonts w:cs="Arial"/>
        </w:rPr>
        <w:tab/>
        <w:t xml:space="preserve">No </w:t>
      </w:r>
      <w:r>
        <w:rPr>
          <w:rFonts w:cs="Arial"/>
        </w:rPr>
        <w:tab/>
      </w:r>
      <w:r>
        <w:rPr>
          <w:rFonts w:cs="Arial"/>
          <w:b/>
        </w:rPr>
        <w:t xml:space="preserve">THANK/DISCONTINUE </w:t>
      </w:r>
    </w:p>
    <w:p w14:paraId="3B60E6A6" w14:textId="77777777" w:rsidR="00A90BDB" w:rsidRDefault="00A90BDB" w:rsidP="00A90BDB">
      <w:pPr>
        <w:rPr>
          <w:rFonts w:cs="Arial"/>
          <w:color w:val="000000"/>
          <w:sz w:val="20"/>
          <w:szCs w:val="18"/>
        </w:rPr>
      </w:pPr>
    </w:p>
    <w:p w14:paraId="0F7D442D" w14:textId="77777777" w:rsidR="00A90BDB" w:rsidRDefault="00A90BDB" w:rsidP="00A90BDB">
      <w:pPr>
        <w:rPr>
          <w:rFonts w:cs="Arial"/>
          <w:spacing w:val="-3"/>
          <w:sz w:val="20"/>
          <w:szCs w:val="20"/>
        </w:rPr>
      </w:pPr>
      <w:r>
        <w:rPr>
          <w:rFonts w:cs="Arial"/>
          <w:spacing w:val="-3"/>
        </w:rPr>
        <w:t xml:space="preserve">Q4. </w:t>
      </w:r>
      <w:r w:rsidRPr="00A452AF">
        <w:rPr>
          <w:rFonts w:cs="Arial"/>
          <w:spacing w:val="-3"/>
        </w:rPr>
        <w:t xml:space="preserve">Do you, or any member of your household or immediate family, work </w:t>
      </w:r>
      <w:r>
        <w:rPr>
          <w:rFonts w:cs="Arial"/>
          <w:spacing w:val="-3"/>
        </w:rPr>
        <w:t>for…</w:t>
      </w:r>
      <w:r w:rsidRPr="00A452AF">
        <w:rPr>
          <w:rFonts w:cs="Arial"/>
          <w:spacing w:val="-3"/>
        </w:rPr>
        <w:t xml:space="preserve">?  </w:t>
      </w:r>
      <w:r w:rsidRPr="001D6A04">
        <w:rPr>
          <w:rFonts w:cs="Arial"/>
          <w:b/>
          <w:spacing w:val="-3"/>
          <w:szCs w:val="18"/>
        </w:rPr>
        <w:t>READ LIST</w:t>
      </w:r>
    </w:p>
    <w:p w14:paraId="53AD2BF7" w14:textId="77777777" w:rsidR="00A90BDB" w:rsidRPr="008920BB" w:rsidRDefault="00A90BDB" w:rsidP="00A90BDB">
      <w:pPr>
        <w:ind w:left="360"/>
        <w:rPr>
          <w:rFonts w:cs="Arial"/>
          <w:spacing w:val="-3"/>
          <w:szCs w:val="20"/>
        </w:rPr>
      </w:pPr>
    </w:p>
    <w:p w14:paraId="357C96B8" w14:textId="77777777" w:rsidR="00A90BDB" w:rsidRPr="0076567A" w:rsidRDefault="00A90BDB" w:rsidP="00A90BDB">
      <w:pPr>
        <w:ind w:left="720"/>
        <w:rPr>
          <w:rFonts w:cs="Arial"/>
          <w:spacing w:val="-3"/>
        </w:rPr>
      </w:pPr>
      <w:r>
        <w:rPr>
          <w:rFonts w:cs="Arial"/>
          <w:spacing w:val="-3"/>
        </w:rPr>
        <w:t>…a m</w:t>
      </w:r>
      <w:r w:rsidRPr="0076567A">
        <w:rPr>
          <w:rFonts w:cs="Arial"/>
          <w:spacing w:val="-3"/>
        </w:rPr>
        <w:t xml:space="preserve">arketing research, public relations, or advertising </w:t>
      </w:r>
      <w:r>
        <w:rPr>
          <w:rFonts w:cs="Arial"/>
          <w:spacing w:val="-3"/>
        </w:rPr>
        <w:t>firm?</w:t>
      </w:r>
    </w:p>
    <w:p w14:paraId="07AEF194" w14:textId="77777777" w:rsidR="00A90BDB" w:rsidRPr="0076567A" w:rsidRDefault="00A90BDB" w:rsidP="00A90BDB">
      <w:pPr>
        <w:ind w:left="720"/>
        <w:rPr>
          <w:rFonts w:cs="Arial"/>
          <w:spacing w:val="-3"/>
        </w:rPr>
      </w:pPr>
      <w:r>
        <w:rPr>
          <w:rFonts w:cs="Arial"/>
          <w:spacing w:val="-3"/>
        </w:rPr>
        <w:t>…t</w:t>
      </w:r>
      <w:r w:rsidRPr="0076567A">
        <w:rPr>
          <w:rFonts w:cs="Arial"/>
          <w:spacing w:val="-3"/>
        </w:rPr>
        <w:t>he media (radio, televisio</w:t>
      </w:r>
      <w:r>
        <w:rPr>
          <w:rFonts w:cs="Arial"/>
          <w:spacing w:val="-3"/>
        </w:rPr>
        <w:t>n, newspapers, magazines, etc.)?</w:t>
      </w:r>
      <w:r w:rsidRPr="0076567A">
        <w:rPr>
          <w:rFonts w:cs="Arial"/>
          <w:spacing w:val="-3"/>
        </w:rPr>
        <w:t xml:space="preserve"> </w:t>
      </w:r>
    </w:p>
    <w:p w14:paraId="5D768159" w14:textId="77777777" w:rsidR="00A90BDB" w:rsidRDefault="00A90BDB" w:rsidP="00A90BDB">
      <w:pPr>
        <w:ind w:left="720"/>
        <w:rPr>
          <w:rFonts w:cs="Arial"/>
          <w:spacing w:val="-3"/>
        </w:rPr>
      </w:pPr>
      <w:r>
        <w:rPr>
          <w:rFonts w:cs="Arial"/>
          <w:spacing w:val="-3"/>
        </w:rPr>
        <w:t xml:space="preserve">…the </w:t>
      </w:r>
      <w:r w:rsidRPr="0076567A">
        <w:rPr>
          <w:rFonts w:cs="Arial"/>
          <w:spacing w:val="-3"/>
        </w:rPr>
        <w:t>f</w:t>
      </w:r>
      <w:r>
        <w:rPr>
          <w:rFonts w:cs="Arial"/>
          <w:spacing w:val="-3"/>
        </w:rPr>
        <w:t>ederal or provincial government?</w:t>
      </w:r>
    </w:p>
    <w:p w14:paraId="264D1138" w14:textId="77777777" w:rsidR="00A90BDB" w:rsidRDefault="00A90BDB" w:rsidP="00A90BDB">
      <w:pPr>
        <w:ind w:left="720"/>
        <w:rPr>
          <w:rFonts w:cs="Arial"/>
          <w:spacing w:val="-3"/>
        </w:rPr>
      </w:pPr>
      <w:r>
        <w:rPr>
          <w:rFonts w:cs="Arial"/>
          <w:spacing w:val="-3"/>
        </w:rPr>
        <w:t>…tobacco or e-cigarettes company</w:t>
      </w:r>
    </w:p>
    <w:p w14:paraId="759A5BAB" w14:textId="77777777" w:rsidR="00A90BDB" w:rsidRDefault="00A90BDB" w:rsidP="00A90BDB">
      <w:pPr>
        <w:ind w:left="720"/>
        <w:rPr>
          <w:rFonts w:cs="Arial"/>
          <w:spacing w:val="-3"/>
        </w:rPr>
      </w:pPr>
      <w:r>
        <w:rPr>
          <w:rFonts w:cs="Arial"/>
          <w:spacing w:val="-3"/>
        </w:rPr>
        <w:t>…smoking cessation company</w:t>
      </w:r>
    </w:p>
    <w:p w14:paraId="3DBBB684" w14:textId="77777777" w:rsidR="00A90BDB" w:rsidRPr="0076567A" w:rsidRDefault="00A90BDB" w:rsidP="00A90BDB">
      <w:pPr>
        <w:ind w:left="720"/>
        <w:rPr>
          <w:rFonts w:cs="Arial"/>
          <w:spacing w:val="-3"/>
        </w:rPr>
      </w:pPr>
      <w:r>
        <w:rPr>
          <w:rFonts w:cs="Arial"/>
          <w:spacing w:val="-3"/>
        </w:rPr>
        <w:t>…legal or law firm</w:t>
      </w:r>
    </w:p>
    <w:p w14:paraId="6555C87B" w14:textId="77777777" w:rsidR="00A90BDB" w:rsidRPr="00A452AF" w:rsidRDefault="00A90BDB" w:rsidP="00A90BDB">
      <w:pPr>
        <w:ind w:firstLine="720"/>
        <w:rPr>
          <w:rFonts w:cs="Arial"/>
          <w:spacing w:val="-3"/>
        </w:rPr>
      </w:pPr>
    </w:p>
    <w:p w14:paraId="26F9116B" w14:textId="77777777" w:rsidR="00A90BDB" w:rsidRPr="001D6A04" w:rsidRDefault="00A90BDB" w:rsidP="00A90BDB">
      <w:pPr>
        <w:ind w:left="720"/>
        <w:rPr>
          <w:rFonts w:cs="Arial"/>
          <w:b/>
          <w:spacing w:val="-3"/>
        </w:rPr>
      </w:pPr>
      <w:r>
        <w:rPr>
          <w:rFonts w:cs="Arial"/>
          <w:spacing w:val="-3"/>
        </w:rPr>
        <w:t xml:space="preserve">Yes </w:t>
      </w:r>
      <w:r>
        <w:rPr>
          <w:rFonts w:cs="Arial"/>
          <w:spacing w:val="-3"/>
        </w:rPr>
        <w:tab/>
      </w:r>
      <w:r w:rsidRPr="001D6A04">
        <w:rPr>
          <w:rFonts w:cs="Arial"/>
          <w:b/>
          <w:spacing w:val="-3"/>
        </w:rPr>
        <w:t>THANK/DISCONTINUE</w:t>
      </w:r>
      <w:r>
        <w:rPr>
          <w:rFonts w:cs="Arial"/>
          <w:b/>
          <w:spacing w:val="-3"/>
        </w:rPr>
        <w:t xml:space="preserve"> IF YES TO ANY</w:t>
      </w:r>
      <w:r w:rsidRPr="001D6A04">
        <w:rPr>
          <w:rFonts w:cs="Arial"/>
          <w:b/>
          <w:spacing w:val="-3"/>
        </w:rPr>
        <w:t xml:space="preserve"> </w:t>
      </w:r>
    </w:p>
    <w:p w14:paraId="3C1DFD94" w14:textId="77777777" w:rsidR="00A90BDB" w:rsidRPr="00A452AF" w:rsidRDefault="00A90BDB" w:rsidP="00A90BDB">
      <w:pPr>
        <w:ind w:left="720"/>
        <w:rPr>
          <w:rFonts w:cs="Arial"/>
          <w:spacing w:val="-3"/>
        </w:rPr>
      </w:pPr>
      <w:r>
        <w:rPr>
          <w:rFonts w:cs="Arial"/>
          <w:spacing w:val="-3"/>
        </w:rPr>
        <w:t>No</w:t>
      </w:r>
      <w:r>
        <w:rPr>
          <w:rFonts w:cs="Arial"/>
          <w:spacing w:val="-3"/>
        </w:rPr>
        <w:tab/>
      </w:r>
      <w:r w:rsidRPr="001D6A04">
        <w:rPr>
          <w:rFonts w:cs="Arial"/>
          <w:b/>
          <w:spacing w:val="-3"/>
        </w:rPr>
        <w:t>CONTINUE</w:t>
      </w:r>
      <w:r w:rsidRPr="00A452AF">
        <w:rPr>
          <w:rFonts w:cs="Arial"/>
          <w:spacing w:val="-3"/>
        </w:rPr>
        <w:tab/>
      </w:r>
    </w:p>
    <w:p w14:paraId="6595EA15" w14:textId="77777777" w:rsidR="00A90BDB" w:rsidRPr="00E87011" w:rsidRDefault="00A90BDB" w:rsidP="00A90BDB">
      <w:pPr>
        <w:ind w:left="360"/>
        <w:rPr>
          <w:rFonts w:cs="Arial"/>
          <w:spacing w:val="-3"/>
          <w:szCs w:val="20"/>
        </w:rPr>
      </w:pPr>
    </w:p>
    <w:p w14:paraId="4342273B" w14:textId="77777777" w:rsidR="00A90BDB" w:rsidRPr="00E87011" w:rsidRDefault="00A90BDB" w:rsidP="00A90BDB">
      <w:pPr>
        <w:rPr>
          <w:rFonts w:cs="Arial"/>
          <w:spacing w:val="-3"/>
          <w:sz w:val="20"/>
          <w:szCs w:val="20"/>
        </w:rPr>
      </w:pPr>
      <w:r>
        <w:rPr>
          <w:rFonts w:cs="Arial"/>
          <w:lang w:val="en-US"/>
        </w:rPr>
        <w:t xml:space="preserve">Q6. </w:t>
      </w:r>
      <w:r w:rsidRPr="00494A5A">
        <w:rPr>
          <w:rFonts w:cs="Arial"/>
          <w:lang w:val="en-US"/>
        </w:rPr>
        <w:t xml:space="preserve">Record </w:t>
      </w:r>
      <w:r w:rsidRPr="00494A5A">
        <w:rPr>
          <w:rFonts w:cs="Arial"/>
        </w:rPr>
        <w:t>gender</w:t>
      </w:r>
      <w:r w:rsidRPr="00494A5A">
        <w:rPr>
          <w:rFonts w:cs="Arial"/>
          <w:lang w:val="en-US"/>
        </w:rPr>
        <w:t xml:space="preserve"> by observation. </w:t>
      </w:r>
      <w:r w:rsidRPr="001D6A04">
        <w:rPr>
          <w:rFonts w:cs="Arial"/>
          <w:b/>
          <w:lang w:val="en-US"/>
        </w:rPr>
        <w:t>50/50 SPLIT</w:t>
      </w:r>
    </w:p>
    <w:p w14:paraId="5BE7E915" w14:textId="77777777" w:rsidR="00A90BDB" w:rsidRDefault="00A90BDB" w:rsidP="00A90BDB">
      <w:pPr>
        <w:ind w:left="360"/>
        <w:rPr>
          <w:rFonts w:cs="Arial"/>
          <w:spacing w:val="-3"/>
          <w:sz w:val="20"/>
          <w:szCs w:val="20"/>
        </w:rPr>
      </w:pPr>
    </w:p>
    <w:p w14:paraId="6AE5C4FC" w14:textId="77777777" w:rsidR="00A90BDB" w:rsidRDefault="00A90BDB" w:rsidP="00A90BDB">
      <w:pPr>
        <w:ind w:firstLine="720"/>
        <w:rPr>
          <w:rFonts w:cs="Arial"/>
        </w:rPr>
      </w:pPr>
      <w:r>
        <w:rPr>
          <w:rFonts w:cs="Arial"/>
        </w:rPr>
        <w:t>Female</w:t>
      </w:r>
      <w:r>
        <w:rPr>
          <w:rFonts w:cs="Arial"/>
        </w:rPr>
        <w:tab/>
      </w:r>
      <w:r>
        <w:rPr>
          <w:rFonts w:cs="Arial"/>
        </w:rPr>
        <w:tab/>
      </w:r>
      <w:r>
        <w:rPr>
          <w:rFonts w:cs="Arial"/>
        </w:rPr>
        <w:tab/>
      </w:r>
      <w:r>
        <w:rPr>
          <w:rFonts w:cs="Arial"/>
        </w:rPr>
        <w:tab/>
      </w:r>
      <w:r>
        <w:rPr>
          <w:rFonts w:cs="Arial"/>
        </w:rPr>
        <w:tab/>
      </w:r>
      <w:r>
        <w:rPr>
          <w:rFonts w:cs="Arial"/>
        </w:rPr>
        <w:tab/>
      </w:r>
    </w:p>
    <w:p w14:paraId="0BC2E924" w14:textId="77777777" w:rsidR="00A90BDB" w:rsidRDefault="00A90BDB" w:rsidP="00A90BDB">
      <w:pPr>
        <w:ind w:left="360" w:firstLine="360"/>
        <w:rPr>
          <w:rFonts w:cs="Arial"/>
        </w:rPr>
      </w:pPr>
      <w:r>
        <w:rPr>
          <w:rFonts w:cs="Arial"/>
        </w:rPr>
        <w:t>Male</w:t>
      </w:r>
      <w:r>
        <w:rPr>
          <w:rFonts w:cs="Arial"/>
        </w:rPr>
        <w:tab/>
      </w:r>
    </w:p>
    <w:p w14:paraId="4F76CBA4" w14:textId="77777777" w:rsidR="00A90BDB" w:rsidRDefault="00A90BDB" w:rsidP="00A90BDB">
      <w:pPr>
        <w:rPr>
          <w:rFonts w:cs="Arial"/>
        </w:rPr>
      </w:pPr>
    </w:p>
    <w:p w14:paraId="1B6F29F2" w14:textId="77777777" w:rsidR="00A90BDB" w:rsidRPr="00502D6B" w:rsidRDefault="00A90BDB" w:rsidP="00A90BDB">
      <w:pPr>
        <w:rPr>
          <w:rFonts w:cs="Arial"/>
        </w:rPr>
      </w:pPr>
      <w:r>
        <w:rPr>
          <w:rFonts w:cs="Arial"/>
        </w:rPr>
        <w:t xml:space="preserve">Q7. </w:t>
      </w:r>
      <w:r w:rsidRPr="00502D6B">
        <w:rPr>
          <w:rFonts w:cs="Arial"/>
        </w:rPr>
        <w:t>Have you ever tried an electronic cigarette, also known as an e-cigarette?</w:t>
      </w:r>
    </w:p>
    <w:p w14:paraId="12A8FAD0" w14:textId="77777777" w:rsidR="00A90BDB" w:rsidRDefault="00A90BDB" w:rsidP="00A90BDB">
      <w:pPr>
        <w:pStyle w:val="ListParagraph"/>
        <w:rPr>
          <w:rFonts w:cs="Arial"/>
        </w:rPr>
      </w:pPr>
    </w:p>
    <w:p w14:paraId="77AAC57E" w14:textId="77777777" w:rsidR="00A90BDB" w:rsidRPr="0089357C" w:rsidRDefault="00A90BDB" w:rsidP="00A90BDB">
      <w:pPr>
        <w:pStyle w:val="ListParagraph"/>
        <w:ind w:left="709"/>
        <w:rPr>
          <w:rFonts w:cs="Arial"/>
          <w:b/>
        </w:rPr>
      </w:pPr>
      <w:r>
        <w:rPr>
          <w:rFonts w:cs="Arial"/>
        </w:rPr>
        <w:t>Yes</w:t>
      </w:r>
      <w:r>
        <w:rPr>
          <w:rFonts w:cs="Arial"/>
        </w:rPr>
        <w:tab/>
      </w:r>
      <w:r>
        <w:rPr>
          <w:rFonts w:cs="Arial"/>
          <w:b/>
        </w:rPr>
        <w:t>GROUP 1, 3, 5, 7, 9 AND 11</w:t>
      </w:r>
    </w:p>
    <w:p w14:paraId="6D675AFF" w14:textId="77777777" w:rsidR="00A90BDB" w:rsidRDefault="00A90BDB" w:rsidP="00A90BDB">
      <w:pPr>
        <w:pStyle w:val="ListParagraph"/>
        <w:rPr>
          <w:rFonts w:cs="Arial"/>
          <w:b/>
        </w:rPr>
      </w:pPr>
      <w:r>
        <w:rPr>
          <w:rFonts w:cs="Arial"/>
        </w:rPr>
        <w:t>No</w:t>
      </w:r>
      <w:r>
        <w:rPr>
          <w:rFonts w:cs="Arial"/>
        </w:rPr>
        <w:tab/>
      </w:r>
      <w:r>
        <w:rPr>
          <w:rFonts w:cs="Arial"/>
          <w:b/>
        </w:rPr>
        <w:t>GROUP 2, 4, 6, 8, 10 AND 12</w:t>
      </w:r>
    </w:p>
    <w:p w14:paraId="311ADBF4" w14:textId="77777777" w:rsidR="00A90BDB" w:rsidRDefault="00A90BDB" w:rsidP="00A90BDB">
      <w:pPr>
        <w:pStyle w:val="ListParagraph"/>
        <w:rPr>
          <w:rFonts w:cs="Arial"/>
        </w:rPr>
      </w:pPr>
    </w:p>
    <w:p w14:paraId="6E74E818" w14:textId="77777777" w:rsidR="00A90BDB" w:rsidRPr="00F12B81" w:rsidRDefault="00A90BDB" w:rsidP="00A90BDB">
      <w:pPr>
        <w:rPr>
          <w:rFonts w:cs="Arial"/>
          <w:b/>
        </w:rPr>
      </w:pPr>
      <w:r w:rsidRPr="00F12B81">
        <w:rPr>
          <w:rFonts w:cs="Arial"/>
          <w:b/>
        </w:rPr>
        <w:t>[SKIP</w:t>
      </w:r>
      <w:r>
        <w:rPr>
          <w:rFonts w:cs="Arial"/>
          <w:b/>
        </w:rPr>
        <w:t xml:space="preserve"> Q8</w:t>
      </w:r>
      <w:r w:rsidRPr="00F12B81">
        <w:rPr>
          <w:rFonts w:cs="Arial"/>
          <w:b/>
        </w:rPr>
        <w:t xml:space="preserve"> IF NO AT Q</w:t>
      </w:r>
      <w:r>
        <w:rPr>
          <w:rFonts w:cs="Arial"/>
          <w:b/>
        </w:rPr>
        <w:t>7</w:t>
      </w:r>
      <w:r w:rsidRPr="00F12B81">
        <w:rPr>
          <w:rFonts w:cs="Arial"/>
          <w:b/>
        </w:rPr>
        <w:t>]</w:t>
      </w:r>
    </w:p>
    <w:p w14:paraId="15F8D35D" w14:textId="77777777" w:rsidR="00A90BDB" w:rsidRPr="00E03193" w:rsidRDefault="00A90BDB" w:rsidP="00A90BDB">
      <w:pPr>
        <w:rPr>
          <w:rFonts w:cs="Arial"/>
        </w:rPr>
      </w:pPr>
    </w:p>
    <w:p w14:paraId="05D146F8" w14:textId="77777777" w:rsidR="00A90BDB" w:rsidRPr="00F12B81" w:rsidRDefault="00A90BDB" w:rsidP="00A90BDB">
      <w:pPr>
        <w:rPr>
          <w:rFonts w:cs="Arial"/>
          <w:b/>
          <w:color w:val="000000" w:themeColor="text1"/>
        </w:rPr>
      </w:pPr>
      <w:r w:rsidRPr="00F12B81">
        <w:rPr>
          <w:rFonts w:cs="Arial"/>
          <w:color w:val="000000" w:themeColor="text1"/>
        </w:rPr>
        <w:t>Q</w:t>
      </w:r>
      <w:r>
        <w:rPr>
          <w:rFonts w:cs="Arial"/>
          <w:color w:val="000000" w:themeColor="text1"/>
        </w:rPr>
        <w:t>8</w:t>
      </w:r>
      <w:r w:rsidRPr="00F12B81">
        <w:rPr>
          <w:rFonts w:cs="Arial"/>
          <w:color w:val="000000" w:themeColor="text1"/>
        </w:rPr>
        <w:t xml:space="preserve">. At the present time, </w:t>
      </w:r>
      <w:r>
        <w:rPr>
          <w:rFonts w:cs="Arial"/>
          <w:color w:val="000000" w:themeColor="text1"/>
        </w:rPr>
        <w:t>which of the following statements best describes your use of an electronic cigarette….</w:t>
      </w:r>
      <w:r w:rsidRPr="00F12B81">
        <w:rPr>
          <w:rFonts w:cs="Arial"/>
          <w:color w:val="000000" w:themeColor="text1"/>
        </w:rPr>
        <w:t xml:space="preserve">? </w:t>
      </w:r>
      <w:r w:rsidRPr="00F12B81">
        <w:rPr>
          <w:rFonts w:cs="Arial"/>
          <w:b/>
          <w:color w:val="000000" w:themeColor="text1"/>
        </w:rPr>
        <w:t xml:space="preserve">MIX OF </w:t>
      </w:r>
      <w:r>
        <w:rPr>
          <w:rFonts w:cs="Arial"/>
          <w:b/>
          <w:color w:val="000000" w:themeColor="text1"/>
        </w:rPr>
        <w:t xml:space="preserve">USERS BY FREQUENCY; MAXIMUM OF TWO PARTICIPANTS IN EACH GROUP WHO HAVE USED AN E-CIG ONCE ONLY. </w:t>
      </w:r>
    </w:p>
    <w:p w14:paraId="489C43B4" w14:textId="77777777" w:rsidR="00A90BDB" w:rsidRPr="00F12B81" w:rsidRDefault="00A90BDB" w:rsidP="00A90BDB">
      <w:pPr>
        <w:pStyle w:val="ListParagraph"/>
        <w:rPr>
          <w:rFonts w:cs="Arial"/>
          <w:color w:val="000000" w:themeColor="text1"/>
        </w:rPr>
      </w:pPr>
    </w:p>
    <w:p w14:paraId="2DDE1F4B" w14:textId="77777777" w:rsidR="00A90BDB" w:rsidRDefault="00A90BDB" w:rsidP="00A90BDB">
      <w:pPr>
        <w:pStyle w:val="ListParagraph"/>
        <w:rPr>
          <w:rFonts w:cs="Arial"/>
          <w:color w:val="000000" w:themeColor="text1"/>
        </w:rPr>
      </w:pPr>
      <w:r>
        <w:rPr>
          <w:rFonts w:cs="Arial"/>
          <w:color w:val="000000" w:themeColor="text1"/>
        </w:rPr>
        <w:t>I use e-cigarettes every day</w:t>
      </w:r>
    </w:p>
    <w:p w14:paraId="3D633DFD" w14:textId="77777777" w:rsidR="00A90BDB" w:rsidRDefault="00A90BDB" w:rsidP="00A90BDB">
      <w:pPr>
        <w:pStyle w:val="ListParagraph"/>
        <w:rPr>
          <w:rFonts w:cs="Arial"/>
          <w:color w:val="000000" w:themeColor="text1"/>
        </w:rPr>
      </w:pPr>
      <w:r>
        <w:rPr>
          <w:rFonts w:cs="Arial"/>
          <w:color w:val="000000" w:themeColor="text1"/>
        </w:rPr>
        <w:t>I use e-cigarettes at least 4 times in the past 30 days</w:t>
      </w:r>
    </w:p>
    <w:p w14:paraId="234DE02A" w14:textId="77777777" w:rsidR="00A90BDB" w:rsidRDefault="00A90BDB" w:rsidP="00A90BDB">
      <w:pPr>
        <w:pStyle w:val="ListParagraph"/>
        <w:rPr>
          <w:rFonts w:cs="Arial"/>
          <w:color w:val="000000" w:themeColor="text1"/>
        </w:rPr>
      </w:pPr>
      <w:r>
        <w:rPr>
          <w:rFonts w:cs="Arial"/>
          <w:color w:val="000000" w:themeColor="text1"/>
        </w:rPr>
        <w:t xml:space="preserve">I have used an e-cigarette, but not in the past 30 days </w:t>
      </w:r>
    </w:p>
    <w:p w14:paraId="7D9D6925" w14:textId="77777777" w:rsidR="00A90BDB" w:rsidRDefault="00A90BDB" w:rsidP="00A90BDB">
      <w:pPr>
        <w:pStyle w:val="ListParagraph"/>
        <w:rPr>
          <w:rFonts w:cs="Arial"/>
          <w:color w:val="000000" w:themeColor="text1"/>
        </w:rPr>
      </w:pPr>
      <w:r>
        <w:rPr>
          <w:rFonts w:cs="Arial"/>
          <w:color w:val="000000" w:themeColor="text1"/>
        </w:rPr>
        <w:t xml:space="preserve">I have tried an e-cigarette once </w:t>
      </w:r>
    </w:p>
    <w:p w14:paraId="1AD7B1FF" w14:textId="77777777" w:rsidR="00A90BDB" w:rsidRPr="00E87011" w:rsidRDefault="00A90BDB" w:rsidP="00A90BDB">
      <w:pPr>
        <w:rPr>
          <w:rFonts w:cs="Arial"/>
          <w:spacing w:val="-3"/>
          <w:szCs w:val="20"/>
        </w:rPr>
      </w:pPr>
    </w:p>
    <w:p w14:paraId="5FD4395C" w14:textId="77777777" w:rsidR="00A90BDB" w:rsidRPr="00304CEE" w:rsidRDefault="00A90BDB" w:rsidP="00A90BDB">
      <w:pPr>
        <w:ind w:right="-360"/>
        <w:rPr>
          <w:rFonts w:cs="Arial"/>
          <w:noProof/>
          <w:sz w:val="18"/>
          <w:szCs w:val="20"/>
        </w:rPr>
      </w:pPr>
      <w:r>
        <w:rPr>
          <w:rFonts w:cs="Arial"/>
          <w:noProof/>
          <w:szCs w:val="20"/>
        </w:rPr>
        <w:lastRenderedPageBreak/>
        <w:t xml:space="preserve">Q9. At the present time, do you smoke cigarettes every day, occassionally, or not at all? </w:t>
      </w:r>
      <w:r>
        <w:rPr>
          <w:rFonts w:cs="Arial"/>
          <w:b/>
          <w:noProof/>
          <w:szCs w:val="20"/>
        </w:rPr>
        <w:t>MIX OF SMOKER AND NON-SMOKER STATUS FOR EACH GROUP</w:t>
      </w:r>
    </w:p>
    <w:p w14:paraId="6BA96153" w14:textId="77777777" w:rsidR="00A90BDB" w:rsidRDefault="00A90BDB" w:rsidP="00A90BDB">
      <w:pPr>
        <w:ind w:left="720" w:right="-360"/>
        <w:rPr>
          <w:rFonts w:cs="Arial"/>
          <w:noProof/>
          <w:szCs w:val="20"/>
        </w:rPr>
      </w:pPr>
    </w:p>
    <w:p w14:paraId="5C07A45D" w14:textId="77777777" w:rsidR="00A90BDB" w:rsidRDefault="00A90BDB" w:rsidP="00A90BDB">
      <w:pPr>
        <w:ind w:left="720" w:right="-360"/>
        <w:rPr>
          <w:rFonts w:cs="Arial"/>
          <w:noProof/>
          <w:szCs w:val="20"/>
        </w:rPr>
      </w:pPr>
      <w:r>
        <w:rPr>
          <w:rFonts w:cs="Arial"/>
          <w:noProof/>
          <w:szCs w:val="20"/>
        </w:rPr>
        <w:t>Every day</w:t>
      </w:r>
    </w:p>
    <w:p w14:paraId="2C395D53" w14:textId="77777777" w:rsidR="00A90BDB" w:rsidRDefault="00A90BDB" w:rsidP="00A90BDB">
      <w:pPr>
        <w:ind w:left="720" w:right="-360"/>
        <w:rPr>
          <w:rFonts w:cs="Arial"/>
          <w:noProof/>
          <w:szCs w:val="20"/>
        </w:rPr>
      </w:pPr>
      <w:r>
        <w:rPr>
          <w:rFonts w:cs="Arial"/>
          <w:noProof/>
          <w:szCs w:val="20"/>
        </w:rPr>
        <w:t>Occassionally</w:t>
      </w:r>
    </w:p>
    <w:p w14:paraId="2FBE1551" w14:textId="77777777" w:rsidR="00A90BDB" w:rsidRDefault="00A90BDB" w:rsidP="00A90BDB">
      <w:pPr>
        <w:ind w:left="720" w:right="-360"/>
        <w:rPr>
          <w:rFonts w:cs="Arial"/>
          <w:noProof/>
          <w:sz w:val="18"/>
          <w:szCs w:val="20"/>
        </w:rPr>
      </w:pPr>
      <w:r>
        <w:rPr>
          <w:rFonts w:cs="Arial"/>
          <w:noProof/>
          <w:szCs w:val="20"/>
        </w:rPr>
        <w:t>Not at all</w:t>
      </w:r>
    </w:p>
    <w:p w14:paraId="2A4487F0" w14:textId="77777777" w:rsidR="00A90BDB" w:rsidRDefault="00A90BDB" w:rsidP="00A90BDB">
      <w:pPr>
        <w:ind w:right="-360"/>
        <w:rPr>
          <w:rFonts w:cs="Arial"/>
          <w:noProof/>
          <w:sz w:val="18"/>
          <w:szCs w:val="20"/>
        </w:rPr>
      </w:pPr>
    </w:p>
    <w:p w14:paraId="221FCEEB" w14:textId="77777777" w:rsidR="00A90BDB" w:rsidRPr="00270EDB" w:rsidRDefault="00A90BDB" w:rsidP="00A90BDB">
      <w:pPr>
        <w:ind w:right="-360"/>
        <w:rPr>
          <w:rFonts w:cs="Arial"/>
          <w:b/>
          <w:noProof/>
          <w:szCs w:val="20"/>
        </w:rPr>
      </w:pPr>
      <w:r w:rsidRPr="00270EDB">
        <w:rPr>
          <w:rFonts w:cs="Arial"/>
          <w:b/>
          <w:noProof/>
          <w:szCs w:val="20"/>
        </w:rPr>
        <w:t>[ASK IF NOT AT ALL AT Q9]</w:t>
      </w:r>
    </w:p>
    <w:p w14:paraId="3951C0D9" w14:textId="77777777" w:rsidR="00A90BDB" w:rsidRDefault="00A90BDB" w:rsidP="00A90BDB">
      <w:pPr>
        <w:ind w:right="-360"/>
        <w:rPr>
          <w:rFonts w:cs="Arial"/>
          <w:noProof/>
          <w:sz w:val="18"/>
          <w:szCs w:val="20"/>
        </w:rPr>
      </w:pPr>
    </w:p>
    <w:p w14:paraId="10601682" w14:textId="77777777" w:rsidR="00A90BDB" w:rsidRDefault="00A90BDB" w:rsidP="00A90BDB">
      <w:r>
        <w:t>Q10. Have you ever smoked cigarettes?</w:t>
      </w:r>
      <w:r w:rsidRPr="000C4B83">
        <w:rPr>
          <w:rFonts w:cs="Arial"/>
          <w:b/>
          <w:noProof/>
          <w:szCs w:val="20"/>
        </w:rPr>
        <w:t xml:space="preserve"> </w:t>
      </w:r>
      <w:r>
        <w:rPr>
          <w:rFonts w:cs="Arial"/>
          <w:b/>
          <w:noProof/>
          <w:szCs w:val="20"/>
        </w:rPr>
        <w:t>MIX OF NON-SMOKER STATUS FOR THESE GROUPS</w:t>
      </w:r>
    </w:p>
    <w:p w14:paraId="514C2C41" w14:textId="77777777" w:rsidR="00A90BDB" w:rsidRDefault="00A90BDB" w:rsidP="00A90BDB"/>
    <w:p w14:paraId="724A87D6" w14:textId="77777777" w:rsidR="00A90BDB" w:rsidRDefault="00A90BDB" w:rsidP="00A90BDB">
      <w:r>
        <w:tab/>
        <w:t>Yes [FORMER SMOKER]</w:t>
      </w:r>
    </w:p>
    <w:p w14:paraId="304A0EDC" w14:textId="77777777" w:rsidR="00A90BDB" w:rsidRPr="005B5EBF" w:rsidRDefault="00A90BDB" w:rsidP="00A90BDB">
      <w:pPr>
        <w:ind w:firstLine="720"/>
        <w:rPr>
          <w:b/>
        </w:rPr>
      </w:pPr>
      <w:r>
        <w:t>No  [NEVER SMOKER]</w:t>
      </w:r>
    </w:p>
    <w:p w14:paraId="2428D9FA" w14:textId="77777777" w:rsidR="00A90BDB" w:rsidRDefault="00A90BDB" w:rsidP="00A90BDB"/>
    <w:p w14:paraId="4E3F0D4F" w14:textId="77777777" w:rsidR="00A90BDB" w:rsidRPr="005B5EBF" w:rsidRDefault="00A90BDB" w:rsidP="00A90BDB">
      <w:pPr>
        <w:rPr>
          <w:b/>
        </w:rPr>
      </w:pPr>
      <w:r>
        <w:t xml:space="preserve">Q11. </w:t>
      </w:r>
      <w:r w:rsidRPr="003E44C9">
        <w:t>Could you please tell me what is the last level of education that you completed?</w:t>
      </w:r>
      <w:r>
        <w:t xml:space="preserve"> </w:t>
      </w:r>
      <w:r w:rsidRPr="005B5EBF">
        <w:rPr>
          <w:b/>
        </w:rPr>
        <w:t>READ LIST; GET MIX</w:t>
      </w:r>
    </w:p>
    <w:p w14:paraId="63EE6018" w14:textId="77777777" w:rsidR="00A90BDB" w:rsidRPr="003E44C9" w:rsidRDefault="00A90BDB" w:rsidP="00A90BDB"/>
    <w:p w14:paraId="4AE97519" w14:textId="77777777" w:rsidR="00A90BDB" w:rsidRPr="003E44C9" w:rsidRDefault="00A90BDB" w:rsidP="00A90BDB">
      <w:pPr>
        <w:ind w:left="720"/>
      </w:pPr>
      <w:r w:rsidRPr="003E44C9">
        <w:t>Some High School</w:t>
      </w:r>
    </w:p>
    <w:p w14:paraId="793E2E00" w14:textId="77777777" w:rsidR="00A90BDB" w:rsidRPr="003E44C9" w:rsidRDefault="00A90BDB" w:rsidP="00A90BDB">
      <w:pPr>
        <w:ind w:left="720"/>
      </w:pPr>
      <w:r w:rsidRPr="003E44C9">
        <w:t>Completed High School</w:t>
      </w:r>
    </w:p>
    <w:p w14:paraId="6177A1BF" w14:textId="77777777" w:rsidR="00A90BDB" w:rsidRPr="003E44C9" w:rsidRDefault="00A90BDB" w:rsidP="00A90BDB">
      <w:pPr>
        <w:ind w:left="720"/>
      </w:pPr>
      <w:r w:rsidRPr="003E44C9">
        <w:t>Trade School certificate</w:t>
      </w:r>
    </w:p>
    <w:p w14:paraId="4584FE05" w14:textId="77777777" w:rsidR="00A90BDB" w:rsidRPr="003E44C9" w:rsidRDefault="00A90BDB" w:rsidP="00A90BDB">
      <w:pPr>
        <w:ind w:left="720"/>
        <w:rPr>
          <w:b/>
        </w:rPr>
      </w:pPr>
      <w:r w:rsidRPr="003E44C9">
        <w:rPr>
          <w:noProof/>
        </w:rPr>
        <w:t>Some Post secondary</w:t>
      </w:r>
      <w:r w:rsidRPr="003E44C9">
        <w:rPr>
          <w:noProof/>
        </w:rPr>
        <w:tab/>
      </w:r>
    </w:p>
    <w:p w14:paraId="1A11D34B" w14:textId="77777777" w:rsidR="00A90BDB" w:rsidRPr="003E44C9" w:rsidRDefault="00A90BDB" w:rsidP="00A90BDB">
      <w:pPr>
        <w:ind w:left="720"/>
        <w:rPr>
          <w:noProof/>
        </w:rPr>
      </w:pPr>
      <w:r w:rsidRPr="003E44C9">
        <w:rPr>
          <w:noProof/>
        </w:rPr>
        <w:t>Completed Post secondary</w:t>
      </w:r>
    </w:p>
    <w:p w14:paraId="38E3B70B" w14:textId="77777777" w:rsidR="00A90BDB" w:rsidRPr="003E44C9" w:rsidRDefault="00A90BDB" w:rsidP="00A90BDB">
      <w:pPr>
        <w:ind w:left="720"/>
        <w:rPr>
          <w:noProof/>
        </w:rPr>
      </w:pPr>
      <w:r w:rsidRPr="003E44C9">
        <w:rPr>
          <w:noProof/>
        </w:rPr>
        <w:t>Graduate degree</w:t>
      </w:r>
    </w:p>
    <w:p w14:paraId="12F1EFD3" w14:textId="77777777" w:rsidR="00A90BDB" w:rsidRDefault="00A90BDB" w:rsidP="00A90BDB">
      <w:pPr>
        <w:ind w:left="360" w:right="-360"/>
        <w:rPr>
          <w:rFonts w:cs="Arial"/>
          <w:noProof/>
          <w:sz w:val="18"/>
          <w:szCs w:val="20"/>
        </w:rPr>
      </w:pPr>
    </w:p>
    <w:p w14:paraId="668A286C" w14:textId="77777777" w:rsidR="00A90BDB" w:rsidRPr="00384717" w:rsidRDefault="00A90BDB" w:rsidP="00A90BDB">
      <w:pPr>
        <w:rPr>
          <w:rFonts w:cs="Arial"/>
          <w:noProof/>
          <w:szCs w:val="20"/>
        </w:rPr>
      </w:pPr>
      <w:r>
        <w:rPr>
          <w:rFonts w:cs="Arial"/>
        </w:rPr>
        <w:t xml:space="preserve">Q12. </w:t>
      </w:r>
      <w:r w:rsidRPr="00384717">
        <w:rPr>
          <w:rFonts w:cs="Arial"/>
        </w:rPr>
        <w:t>Do you consider yourself to be a</w:t>
      </w:r>
      <w:r w:rsidRPr="00384717">
        <w:rPr>
          <w:rFonts w:cs="Arial"/>
          <w:noProof/>
          <w:szCs w:val="20"/>
        </w:rPr>
        <w:t xml:space="preserve"> member of a visible ethno-cultural group?</w:t>
      </w:r>
    </w:p>
    <w:p w14:paraId="5D3DAEF8" w14:textId="77777777" w:rsidR="00A90BDB" w:rsidRDefault="00A90BDB" w:rsidP="00A90BDB">
      <w:pPr>
        <w:pStyle w:val="ListParagraph"/>
        <w:ind w:left="360"/>
        <w:rPr>
          <w:rFonts w:cs="Arial"/>
          <w:noProof/>
          <w:szCs w:val="20"/>
        </w:rPr>
      </w:pPr>
    </w:p>
    <w:p w14:paraId="226E43FA" w14:textId="77777777" w:rsidR="00A90BDB" w:rsidRPr="001D6A04" w:rsidRDefault="00A90BDB" w:rsidP="00A90BDB">
      <w:pPr>
        <w:ind w:left="720"/>
        <w:rPr>
          <w:rFonts w:cs="Arial"/>
          <w:b/>
          <w:spacing w:val="-3"/>
        </w:rPr>
      </w:pPr>
      <w:r>
        <w:rPr>
          <w:rFonts w:cs="Arial"/>
          <w:spacing w:val="-3"/>
        </w:rPr>
        <w:t xml:space="preserve">Yes </w:t>
      </w:r>
      <w:r>
        <w:rPr>
          <w:rFonts w:cs="Arial"/>
          <w:spacing w:val="-3"/>
        </w:rPr>
        <w:tab/>
      </w:r>
      <w:r>
        <w:rPr>
          <w:rFonts w:cs="Arial"/>
          <w:spacing w:val="-3"/>
        </w:rPr>
        <w:tab/>
      </w:r>
      <w:r>
        <w:rPr>
          <w:rFonts w:cs="Arial"/>
          <w:spacing w:val="-3"/>
        </w:rPr>
        <w:tab/>
      </w:r>
      <w:r w:rsidRPr="001D6A04">
        <w:rPr>
          <w:rFonts w:cs="Arial"/>
          <w:b/>
          <w:spacing w:val="-3"/>
        </w:rPr>
        <w:t xml:space="preserve">CONTINUE </w:t>
      </w:r>
    </w:p>
    <w:p w14:paraId="7B32862A" w14:textId="77777777" w:rsidR="00A90BDB" w:rsidRDefault="00A90BDB" w:rsidP="00A90BDB">
      <w:pPr>
        <w:pStyle w:val="ListParagraph"/>
        <w:ind w:left="360" w:firstLine="360"/>
        <w:rPr>
          <w:rFonts w:cs="Arial"/>
          <w:b/>
          <w:spacing w:val="-3"/>
        </w:rPr>
      </w:pPr>
      <w:r>
        <w:rPr>
          <w:rFonts w:cs="Arial"/>
          <w:spacing w:val="-3"/>
        </w:rPr>
        <w:t>No</w:t>
      </w:r>
      <w:r>
        <w:rPr>
          <w:rFonts w:cs="Arial"/>
          <w:spacing w:val="-3"/>
        </w:rPr>
        <w:tab/>
      </w:r>
      <w:r>
        <w:rPr>
          <w:rFonts w:cs="Arial"/>
          <w:spacing w:val="-3"/>
        </w:rPr>
        <w:tab/>
      </w:r>
      <w:r>
        <w:rPr>
          <w:rFonts w:cs="Arial"/>
          <w:spacing w:val="-3"/>
        </w:rPr>
        <w:tab/>
      </w:r>
      <w:r>
        <w:rPr>
          <w:rFonts w:cs="Arial"/>
          <w:b/>
          <w:spacing w:val="-3"/>
        </w:rPr>
        <w:t>GO TO Q14</w:t>
      </w:r>
    </w:p>
    <w:p w14:paraId="5C51E9E0" w14:textId="77777777" w:rsidR="00A90BDB" w:rsidRPr="00D11B04" w:rsidRDefault="00A90BDB" w:rsidP="00A90BDB">
      <w:pPr>
        <w:rPr>
          <w:rFonts w:cs="Arial"/>
          <w:noProof/>
          <w:szCs w:val="20"/>
        </w:rPr>
      </w:pPr>
    </w:p>
    <w:p w14:paraId="4D861083" w14:textId="77777777" w:rsidR="00A90BDB" w:rsidRPr="00384717" w:rsidRDefault="00A90BDB" w:rsidP="00A90BDB">
      <w:pPr>
        <w:rPr>
          <w:rFonts w:cs="Arial"/>
          <w:noProof/>
          <w:szCs w:val="20"/>
        </w:rPr>
      </w:pPr>
      <w:r>
        <w:rPr>
          <w:rFonts w:cs="Arial"/>
          <w:noProof/>
        </w:rPr>
        <w:t xml:space="preserve">Q13. </w:t>
      </w:r>
      <w:r w:rsidRPr="00384717">
        <w:rPr>
          <w:rFonts w:cs="Arial"/>
          <w:noProof/>
        </w:rPr>
        <w:t xml:space="preserve">What is your ethnic background? </w:t>
      </w:r>
      <w:r w:rsidRPr="00384717">
        <w:rPr>
          <w:b/>
        </w:rPr>
        <w:t>RECORD:</w:t>
      </w:r>
    </w:p>
    <w:p w14:paraId="2B345F23" w14:textId="77777777" w:rsidR="00A90BDB" w:rsidRPr="00D11B04" w:rsidRDefault="00A90BDB" w:rsidP="00A90BDB">
      <w:pPr>
        <w:pStyle w:val="ListParagraph"/>
        <w:ind w:left="360"/>
        <w:rPr>
          <w:rFonts w:cs="Arial"/>
          <w:noProof/>
          <w:szCs w:val="20"/>
        </w:rPr>
      </w:pPr>
    </w:p>
    <w:p w14:paraId="13328AA0" w14:textId="77777777" w:rsidR="00A90BDB" w:rsidRDefault="00A90BDB" w:rsidP="00A90BDB">
      <w:pPr>
        <w:pStyle w:val="ListParagraph"/>
        <w:ind w:left="360" w:firstLine="360"/>
      </w:pPr>
      <w:r>
        <w:t xml:space="preserve">Ethnicity: </w:t>
      </w:r>
      <w:r>
        <w:tab/>
        <w:t>______________</w:t>
      </w:r>
    </w:p>
    <w:p w14:paraId="14FCC57D" w14:textId="77777777" w:rsidR="00A90BDB" w:rsidRDefault="00A90BDB" w:rsidP="00A90BDB">
      <w:pPr>
        <w:ind w:right="-360"/>
        <w:rPr>
          <w:rFonts w:cs="Arial"/>
          <w:noProof/>
          <w:sz w:val="18"/>
          <w:szCs w:val="20"/>
        </w:rPr>
      </w:pPr>
    </w:p>
    <w:p w14:paraId="40310A14" w14:textId="77777777" w:rsidR="00A90BDB" w:rsidRDefault="00A90BDB" w:rsidP="00A90BDB">
      <w:pPr>
        <w:ind w:right="-360"/>
        <w:rPr>
          <w:b/>
        </w:rPr>
      </w:pPr>
      <w:r w:rsidRPr="00C107CF">
        <w:rPr>
          <w:b/>
        </w:rPr>
        <w:t xml:space="preserve">Recruit at least two per group who are of non-European descent or who are other visible minorities (i.e. Chinese or South Asian, but could include aboriginal people or Afro-Canadians as well). </w:t>
      </w:r>
    </w:p>
    <w:p w14:paraId="345C678D" w14:textId="77777777" w:rsidR="00A90BDB" w:rsidRDefault="00A90BDB" w:rsidP="00A90BDB">
      <w:pPr>
        <w:ind w:right="-360"/>
        <w:rPr>
          <w:b/>
        </w:rPr>
      </w:pPr>
    </w:p>
    <w:p w14:paraId="57FD4E3C" w14:textId="77777777" w:rsidR="00A90BDB" w:rsidRPr="00C107CF" w:rsidRDefault="00A90BDB" w:rsidP="00A90BDB">
      <w:pPr>
        <w:ind w:right="-360"/>
        <w:rPr>
          <w:rFonts w:cs="Arial"/>
          <w:noProof/>
          <w:sz w:val="18"/>
          <w:szCs w:val="20"/>
        </w:rPr>
      </w:pPr>
      <w:r>
        <w:rPr>
          <w:rFonts w:cs="Arial"/>
        </w:rPr>
        <w:t xml:space="preserve">Q14. </w:t>
      </w:r>
      <w:r w:rsidRPr="00C107CF">
        <w:rPr>
          <w:rFonts w:cs="Arial"/>
        </w:rPr>
        <w:t xml:space="preserve">Participants in group discussions are asked to voice their opinions and thoughts, how comfortable are you in voicing your opinions in front of others?   Are you... </w:t>
      </w:r>
      <w:r w:rsidRPr="00C107CF">
        <w:rPr>
          <w:rFonts w:cs="Arial"/>
          <w:b/>
          <w:spacing w:val="-3"/>
          <w:szCs w:val="18"/>
        </w:rPr>
        <w:t>READ OPTIONS</w:t>
      </w:r>
    </w:p>
    <w:p w14:paraId="2BAF2E9D" w14:textId="77777777" w:rsidR="00A90BDB" w:rsidRDefault="00A90BDB" w:rsidP="00A90BDB">
      <w:pPr>
        <w:ind w:left="720"/>
        <w:rPr>
          <w:rFonts w:cs="Arial"/>
          <w:lang w:val="en-US"/>
        </w:rPr>
      </w:pPr>
      <w:r>
        <w:rPr>
          <w:rFonts w:cs="Arial"/>
        </w:rPr>
        <w:tab/>
      </w:r>
    </w:p>
    <w:p w14:paraId="7A9BF634" w14:textId="77777777" w:rsidR="00A90BDB" w:rsidRPr="00C107CF" w:rsidRDefault="00A90BDB" w:rsidP="00A90BDB">
      <w:pPr>
        <w:rPr>
          <w:b/>
        </w:rPr>
      </w:pPr>
      <w:r>
        <w:rPr>
          <w:sz w:val="24"/>
        </w:rPr>
        <w:tab/>
      </w:r>
      <w:r>
        <w:t>Very comfortable</w:t>
      </w:r>
      <w:r>
        <w:tab/>
      </w:r>
      <w:r>
        <w:tab/>
      </w:r>
      <w:r w:rsidRPr="00C107CF">
        <w:rPr>
          <w:b/>
        </w:rPr>
        <w:t>MIN 5 PER GROUP</w:t>
      </w:r>
    </w:p>
    <w:p w14:paraId="4C41196F" w14:textId="77777777" w:rsidR="00A90BDB" w:rsidRPr="00C107CF" w:rsidRDefault="00A90BDB" w:rsidP="00A90BDB">
      <w:r w:rsidRPr="00C107CF">
        <w:t xml:space="preserve">     </w:t>
      </w:r>
      <w:r>
        <w:tab/>
        <w:t>Fairly comfortable</w:t>
      </w:r>
    </w:p>
    <w:p w14:paraId="78798A91" w14:textId="77777777" w:rsidR="00A90BDB" w:rsidRPr="00C107CF" w:rsidRDefault="00A90BDB" w:rsidP="00A90BDB">
      <w:pPr>
        <w:rPr>
          <w:b/>
        </w:rPr>
      </w:pPr>
      <w:r>
        <w:tab/>
      </w:r>
      <w:r w:rsidRPr="00C107CF">
        <w:t>Not v</w:t>
      </w:r>
      <w:r>
        <w:t>ery comfortable</w:t>
      </w:r>
      <w:r>
        <w:tab/>
      </w:r>
      <w:r>
        <w:tab/>
      </w:r>
      <w:r w:rsidRPr="00C107CF">
        <w:rPr>
          <w:b/>
        </w:rPr>
        <w:t>TERMINATE</w:t>
      </w:r>
    </w:p>
    <w:p w14:paraId="69C5D54F" w14:textId="77777777" w:rsidR="00A90BDB" w:rsidRPr="00C107CF" w:rsidRDefault="00A90BDB" w:rsidP="00A90BDB">
      <w:pPr>
        <w:rPr>
          <w:b/>
        </w:rPr>
      </w:pPr>
      <w:r w:rsidRPr="00C107CF">
        <w:t xml:space="preserve">      </w:t>
      </w:r>
      <w:r w:rsidRPr="00C107CF">
        <w:tab/>
      </w:r>
      <w:r>
        <w:t>Very uncomfortable</w:t>
      </w:r>
      <w:r>
        <w:tab/>
      </w:r>
      <w:r>
        <w:tab/>
      </w:r>
      <w:r w:rsidRPr="00C107CF">
        <w:rPr>
          <w:b/>
        </w:rPr>
        <w:t>TERMINATE</w:t>
      </w:r>
    </w:p>
    <w:p w14:paraId="6595229F" w14:textId="77777777" w:rsidR="00A90BDB" w:rsidRDefault="00A90BDB" w:rsidP="00A90BDB">
      <w:pPr>
        <w:ind w:left="360"/>
        <w:rPr>
          <w:rFonts w:cs="Arial"/>
          <w:spacing w:val="-3"/>
          <w:szCs w:val="20"/>
        </w:rPr>
      </w:pPr>
    </w:p>
    <w:p w14:paraId="255E0F52" w14:textId="77777777" w:rsidR="00A90BDB" w:rsidRPr="00B94AD2" w:rsidRDefault="00A90BDB" w:rsidP="00A90BDB">
      <w:pPr>
        <w:ind w:right="-360"/>
        <w:rPr>
          <w:rFonts w:cs="Arial"/>
          <w:noProof/>
          <w:sz w:val="20"/>
          <w:szCs w:val="20"/>
        </w:rPr>
      </w:pPr>
      <w:r>
        <w:rPr>
          <w:rFonts w:cs="Arial"/>
        </w:rPr>
        <w:t xml:space="preserve">Q15. </w:t>
      </w:r>
      <w:r w:rsidRPr="00B94AD2">
        <w:rPr>
          <w:rFonts w:cs="Arial"/>
        </w:rPr>
        <w:t xml:space="preserve">Have you ever attended a discussion group or interview on any topic that was arranged in advance and for which you received money for your participation? </w:t>
      </w:r>
    </w:p>
    <w:p w14:paraId="247E834C" w14:textId="77777777" w:rsidR="00A90BDB" w:rsidRDefault="00A90BDB" w:rsidP="00A90BDB">
      <w:pPr>
        <w:pStyle w:val="ListParagraph"/>
        <w:rPr>
          <w:rFonts w:cs="Arial"/>
        </w:rPr>
      </w:pPr>
    </w:p>
    <w:p w14:paraId="247FD187" w14:textId="77777777" w:rsidR="00A90BDB" w:rsidRPr="003E44C9" w:rsidRDefault="00A90BDB" w:rsidP="00A90BDB">
      <w:pPr>
        <w:tabs>
          <w:tab w:val="left" w:pos="-630"/>
          <w:tab w:val="left" w:pos="90"/>
          <w:tab w:val="left" w:pos="810"/>
          <w:tab w:val="left" w:pos="2250"/>
          <w:tab w:val="left" w:pos="2880"/>
          <w:tab w:val="left" w:pos="5130"/>
          <w:tab w:val="left" w:pos="5850"/>
        </w:tabs>
        <w:spacing w:line="287" w:lineRule="auto"/>
        <w:ind w:left="90" w:firstLine="720"/>
        <w:rPr>
          <w:rFonts w:cs="Arial"/>
          <w:sz w:val="24"/>
        </w:rPr>
      </w:pPr>
      <w:r>
        <w:rPr>
          <w:rFonts w:cs="Arial"/>
        </w:rPr>
        <w:t>Yes</w:t>
      </w:r>
      <w:r>
        <w:rPr>
          <w:rFonts w:cs="Arial"/>
        </w:rPr>
        <w:tab/>
      </w:r>
      <w:r w:rsidRPr="003E44C9">
        <w:rPr>
          <w:rFonts w:cs="Arial"/>
          <w:b/>
          <w:sz w:val="24"/>
        </w:rPr>
        <w:t>MAXIMUM 5 PER GROUP</w:t>
      </w:r>
    </w:p>
    <w:p w14:paraId="5695F67E" w14:textId="77777777" w:rsidR="00A90BDB" w:rsidRPr="00137430" w:rsidRDefault="00A90BDB" w:rsidP="00A90BDB">
      <w:pPr>
        <w:pStyle w:val="ListParagraph"/>
        <w:rPr>
          <w:rFonts w:cs="Arial"/>
        </w:rPr>
      </w:pPr>
      <w:r>
        <w:rPr>
          <w:rFonts w:cs="Arial"/>
        </w:rPr>
        <w:t xml:space="preserve">  No</w:t>
      </w:r>
      <w:r>
        <w:rPr>
          <w:rFonts w:cs="Arial"/>
        </w:rPr>
        <w:tab/>
      </w:r>
      <w:r>
        <w:rPr>
          <w:rFonts w:cs="Arial"/>
        </w:rPr>
        <w:tab/>
        <w:t xml:space="preserve"> </w:t>
      </w:r>
      <w:r>
        <w:rPr>
          <w:rFonts w:cs="Arial"/>
          <w:b/>
          <w:smallCaps/>
        </w:rPr>
        <w:t>GO TO INVITATION</w:t>
      </w:r>
    </w:p>
    <w:p w14:paraId="521E206E" w14:textId="77777777" w:rsidR="00A90BDB" w:rsidRPr="005E2F72" w:rsidRDefault="00A90BDB" w:rsidP="00A90BDB">
      <w:pPr>
        <w:ind w:left="360" w:right="-360"/>
        <w:rPr>
          <w:rFonts w:cs="Arial"/>
          <w:noProof/>
          <w:szCs w:val="20"/>
        </w:rPr>
      </w:pPr>
    </w:p>
    <w:p w14:paraId="68CF01F0" w14:textId="77777777" w:rsidR="00A90BDB" w:rsidRPr="00B94AD2" w:rsidRDefault="00A90BDB" w:rsidP="00A90BDB">
      <w:pPr>
        <w:ind w:right="-360"/>
        <w:rPr>
          <w:rFonts w:cs="Arial"/>
          <w:noProof/>
          <w:sz w:val="20"/>
          <w:szCs w:val="20"/>
        </w:rPr>
      </w:pPr>
      <w:r>
        <w:rPr>
          <w:rFonts w:cs="Arial"/>
        </w:rPr>
        <w:t xml:space="preserve">Q16. </w:t>
      </w:r>
      <w:r w:rsidRPr="00B94AD2">
        <w:rPr>
          <w:rFonts w:cs="Arial"/>
        </w:rPr>
        <w:t>When did you last attend one of these discussion groups or interviews?</w:t>
      </w:r>
    </w:p>
    <w:p w14:paraId="688A3631" w14:textId="77777777" w:rsidR="00A90BDB" w:rsidRDefault="00A90BDB" w:rsidP="00A90BDB">
      <w:pPr>
        <w:ind w:left="360" w:right="-360"/>
        <w:rPr>
          <w:rFonts w:cs="Arial"/>
          <w:noProof/>
          <w:sz w:val="20"/>
          <w:szCs w:val="20"/>
        </w:rPr>
      </w:pPr>
    </w:p>
    <w:p w14:paraId="194DE61F" w14:textId="77777777" w:rsidR="00A90BDB" w:rsidRPr="00137430" w:rsidRDefault="00A90BDB" w:rsidP="00A90BDB">
      <w:pPr>
        <w:ind w:left="720"/>
        <w:rPr>
          <w:rFonts w:cs="Arial"/>
        </w:rPr>
      </w:pPr>
      <w:r w:rsidRPr="00137430">
        <w:rPr>
          <w:rFonts w:cs="Arial"/>
        </w:rPr>
        <w:t xml:space="preserve">Within the last </w:t>
      </w:r>
      <w:r>
        <w:rPr>
          <w:rFonts w:cs="Arial"/>
        </w:rPr>
        <w:t>6</w:t>
      </w:r>
      <w:r w:rsidRPr="00137430">
        <w:rPr>
          <w:rFonts w:cs="Arial"/>
        </w:rPr>
        <w:t xml:space="preserve"> months</w:t>
      </w:r>
      <w:r w:rsidRPr="00137430">
        <w:rPr>
          <w:rFonts w:cs="Arial"/>
        </w:rPr>
        <w:tab/>
      </w:r>
      <w:r w:rsidRPr="00137430">
        <w:rPr>
          <w:rFonts w:cs="Arial"/>
        </w:rPr>
        <w:tab/>
      </w:r>
      <w:r>
        <w:rPr>
          <w:rFonts w:cs="Arial"/>
          <w:b/>
        </w:rPr>
        <w:t>TERMINATE</w:t>
      </w:r>
    </w:p>
    <w:p w14:paraId="5C81F173" w14:textId="77777777" w:rsidR="00A90BDB" w:rsidRPr="00137430" w:rsidRDefault="00A90BDB" w:rsidP="00A90BDB">
      <w:pPr>
        <w:ind w:left="360" w:right="-360" w:firstLine="360"/>
        <w:rPr>
          <w:rFonts w:cs="Arial"/>
        </w:rPr>
      </w:pPr>
      <w:r w:rsidRPr="00137430">
        <w:rPr>
          <w:rFonts w:cs="Arial"/>
        </w:rPr>
        <w:t xml:space="preserve">Over </w:t>
      </w:r>
      <w:r>
        <w:rPr>
          <w:rFonts w:cs="Arial"/>
        </w:rPr>
        <w:t>6</w:t>
      </w:r>
      <w:r w:rsidRPr="00137430">
        <w:rPr>
          <w:rFonts w:cs="Arial"/>
        </w:rPr>
        <w:t xml:space="preserve"> months ago</w:t>
      </w:r>
      <w:r w:rsidRPr="00137430">
        <w:rPr>
          <w:rFonts w:cs="Arial"/>
        </w:rPr>
        <w:tab/>
      </w:r>
      <w:r w:rsidRPr="00137430">
        <w:rPr>
          <w:rFonts w:cs="Arial"/>
        </w:rPr>
        <w:tab/>
      </w:r>
    </w:p>
    <w:p w14:paraId="0018BFD8" w14:textId="77777777" w:rsidR="00A90BDB" w:rsidRDefault="00A90BDB" w:rsidP="00A90BDB">
      <w:pPr>
        <w:ind w:left="360" w:right="-360" w:firstLine="360"/>
        <w:rPr>
          <w:rFonts w:cs="Arial"/>
          <w:noProof/>
          <w:sz w:val="20"/>
          <w:szCs w:val="20"/>
        </w:rPr>
      </w:pPr>
    </w:p>
    <w:p w14:paraId="508466A2" w14:textId="77777777" w:rsidR="00A90BDB" w:rsidRDefault="00A90BDB" w:rsidP="00A90BDB">
      <w:r>
        <w:t>Q17. Thinking about the groups or interviews that you took part in in the past 2 years, what was the main topic of these discussions?</w:t>
      </w:r>
    </w:p>
    <w:p w14:paraId="0262324B" w14:textId="77777777" w:rsidR="00A90BDB" w:rsidRDefault="00A90BDB" w:rsidP="00A90BDB"/>
    <w:p w14:paraId="0C301568" w14:textId="77777777" w:rsidR="00A90BDB" w:rsidRDefault="00A90BDB" w:rsidP="00A90BDB">
      <w:pPr>
        <w:ind w:left="720"/>
      </w:pPr>
      <w:r>
        <w:t>RECORD: _______________</w:t>
      </w:r>
    </w:p>
    <w:p w14:paraId="2BB1E611" w14:textId="77777777" w:rsidR="00A90BDB" w:rsidRDefault="00A90BDB" w:rsidP="00A90BDB">
      <w:pPr>
        <w:ind w:left="720"/>
      </w:pPr>
      <w:r>
        <w:t>TERMINATE IF RELATED TO TOBACCO</w:t>
      </w:r>
    </w:p>
    <w:p w14:paraId="62D3D5E2" w14:textId="77777777" w:rsidR="00A90BDB" w:rsidRDefault="00A90BDB" w:rsidP="00A90BDB"/>
    <w:p w14:paraId="73C12723" w14:textId="77777777" w:rsidR="00A90BDB" w:rsidRDefault="00A90BDB" w:rsidP="00A90BDB">
      <w:r>
        <w:t>Q18. How many discussion groups or interviews have you attended in the past 5 years?</w:t>
      </w:r>
    </w:p>
    <w:p w14:paraId="54075EC0" w14:textId="77777777" w:rsidR="00A90BDB" w:rsidRDefault="00A90BDB" w:rsidP="00A90BDB">
      <w:pPr>
        <w:pStyle w:val="ListParagraph"/>
        <w:ind w:left="360"/>
      </w:pPr>
    </w:p>
    <w:p w14:paraId="39CAE177" w14:textId="77777777" w:rsidR="00A90BDB" w:rsidRDefault="00A90BDB" w:rsidP="00A90BDB">
      <w:pPr>
        <w:pStyle w:val="ListParagraph"/>
      </w:pPr>
      <w:r>
        <w:t>Fewer than 5</w:t>
      </w:r>
    </w:p>
    <w:p w14:paraId="3738536B" w14:textId="77777777" w:rsidR="00A90BDB" w:rsidRDefault="00A90BDB" w:rsidP="00A90BDB">
      <w:pPr>
        <w:pStyle w:val="ListParagraph"/>
      </w:pPr>
      <w:r>
        <w:t>Five or more</w:t>
      </w:r>
      <w:r w:rsidRPr="00DF4F3B">
        <w:t xml:space="preserve"> </w:t>
      </w:r>
      <w:r w:rsidRPr="00DF4F3B">
        <w:tab/>
      </w:r>
      <w:r w:rsidRPr="00DF4F3B">
        <w:tab/>
      </w:r>
      <w:r w:rsidRPr="00DF4F3B">
        <w:tab/>
      </w:r>
      <w:r w:rsidRPr="00DF4F3B">
        <w:tab/>
      </w:r>
      <w:r w:rsidRPr="00B04A70">
        <w:rPr>
          <w:b/>
        </w:rPr>
        <w:t>TERMINATE</w:t>
      </w:r>
    </w:p>
    <w:p w14:paraId="06E50AC3" w14:textId="77777777" w:rsidR="00A90BDB" w:rsidRDefault="00A90BDB" w:rsidP="00A90BDB">
      <w:pPr>
        <w:pStyle w:val="ListParagraph"/>
      </w:pPr>
    </w:p>
    <w:p w14:paraId="1BDA9AFB" w14:textId="77777777" w:rsidR="00A90BDB" w:rsidRPr="003E44C9" w:rsidRDefault="00A90BDB" w:rsidP="00A90BDB">
      <w:r>
        <w:t xml:space="preserve">Q19. </w:t>
      </w:r>
      <w:r w:rsidRPr="003E44C9">
        <w:t>Sometimes participants are also asked to write out their answers on a questionnaire.  Is there any reason why you could not participate? If you need glasses to read, please remember to bring them. (Add hearing impairment.)</w:t>
      </w:r>
    </w:p>
    <w:p w14:paraId="2C78553E" w14:textId="77777777" w:rsidR="00A90BDB" w:rsidRPr="003E44C9" w:rsidRDefault="00A90BDB" w:rsidP="00A90BDB"/>
    <w:p w14:paraId="1F6AFEFF" w14:textId="77777777" w:rsidR="00A90BDB" w:rsidRPr="003E44C9" w:rsidRDefault="00A90BDB" w:rsidP="00A90BDB">
      <w:pPr>
        <w:rPr>
          <w:b/>
        </w:rPr>
      </w:pPr>
      <w:r w:rsidRPr="003E44C9">
        <w:t xml:space="preserve">          Yes</w:t>
      </w:r>
      <w:r>
        <w:tab/>
      </w:r>
      <w:r>
        <w:tab/>
      </w:r>
      <w:r>
        <w:tab/>
      </w:r>
      <w:r>
        <w:tab/>
      </w:r>
      <w:r>
        <w:tab/>
      </w:r>
      <w:r w:rsidRPr="003E44C9">
        <w:rPr>
          <w:b/>
        </w:rPr>
        <w:t>TERMINATE</w:t>
      </w:r>
    </w:p>
    <w:p w14:paraId="66C53D73" w14:textId="77777777" w:rsidR="00A90BDB" w:rsidRPr="003E44C9" w:rsidRDefault="00A90BDB" w:rsidP="00A90BDB">
      <w:r>
        <w:t xml:space="preserve">          </w:t>
      </w:r>
      <w:r w:rsidRPr="003E44C9">
        <w:t>No</w:t>
      </w:r>
      <w:r>
        <w:tab/>
      </w:r>
      <w:r w:rsidRPr="003E44C9">
        <w:t xml:space="preserve"> </w:t>
      </w:r>
    </w:p>
    <w:p w14:paraId="37D34330" w14:textId="77777777" w:rsidR="00A90BDB" w:rsidRDefault="00A90BDB" w:rsidP="00A90BDB"/>
    <w:p w14:paraId="3EC55D2F" w14:textId="77777777" w:rsidR="00A90BDB" w:rsidRDefault="00A90BDB" w:rsidP="00A90BDB">
      <w:pPr>
        <w:tabs>
          <w:tab w:val="left" w:pos="-630"/>
          <w:tab w:val="left" w:pos="90"/>
          <w:tab w:val="left" w:pos="1530"/>
          <w:tab w:val="center" w:pos="7290"/>
          <w:tab w:val="left" w:pos="8010"/>
        </w:tabs>
        <w:spacing w:line="287" w:lineRule="auto"/>
        <w:rPr>
          <w:rFonts w:cs="Arial"/>
          <w:b/>
        </w:rPr>
      </w:pPr>
      <w:r w:rsidRPr="009509BB">
        <w:rPr>
          <w:rFonts w:cs="Arial"/>
          <w:b/>
        </w:rPr>
        <w:t>TERMINATE IF RESPONDENT OFFERS ANY REASON SUCH AS SIGHT OR HEARING PROBLEM, A WRITTEN OR VERBAL LA</w:t>
      </w:r>
      <w:r>
        <w:rPr>
          <w:rFonts w:cs="Arial"/>
          <w:b/>
        </w:rPr>
        <w:t xml:space="preserve">NGUAGE PROBLEM, A </w:t>
      </w:r>
      <w:r>
        <w:rPr>
          <w:rFonts w:cs="Arial"/>
          <w:b/>
        </w:rPr>
        <w:tab/>
        <w:t xml:space="preserve">CONCERN WITH NOT </w:t>
      </w:r>
      <w:r w:rsidRPr="009509BB">
        <w:rPr>
          <w:rFonts w:cs="Arial"/>
          <w:b/>
        </w:rPr>
        <w:t xml:space="preserve">BEING ABLE TO COMMUNICATE EFFECTIVELY.  </w:t>
      </w:r>
    </w:p>
    <w:p w14:paraId="34949843" w14:textId="77777777" w:rsidR="00A90BDB" w:rsidRDefault="00A90BDB" w:rsidP="00A90BDB">
      <w:pPr>
        <w:rPr>
          <w:rFonts w:cs="Arial"/>
        </w:rPr>
      </w:pPr>
    </w:p>
    <w:p w14:paraId="43A2010E" w14:textId="77777777" w:rsidR="00A90BDB" w:rsidRPr="00F12B81" w:rsidRDefault="00A90BDB" w:rsidP="00A90BDB">
      <w:pPr>
        <w:rPr>
          <w:rFonts w:cs="Arial"/>
          <w:b/>
        </w:rPr>
      </w:pPr>
      <w:r>
        <w:rPr>
          <w:rFonts w:cs="Arial"/>
          <w:b/>
        </w:rPr>
        <w:t xml:space="preserve">INVITATION TO PARTICIPATE: </w:t>
      </w:r>
      <w:r w:rsidRPr="003E44C9">
        <w:t xml:space="preserve">I would like to invite you to attend the focus group session where you will exchange your opinions in a moderated discussion with other Canadians from your community. </w:t>
      </w:r>
      <w:r w:rsidRPr="00D577B0">
        <w:rPr>
          <w:rFonts w:cs="Arial"/>
        </w:rPr>
        <w:t xml:space="preserve">The discussion will be lead by a researcher from the national public opinion research firm, Phoenix SPI. </w:t>
      </w:r>
      <w:r w:rsidRPr="003E44C9">
        <w:t>The session will be taped and observed</w:t>
      </w:r>
      <w:r>
        <w:t>,</w:t>
      </w:r>
      <w:r w:rsidRPr="003E44C9">
        <w:t xml:space="preserve"> but your participation will be confidential. </w:t>
      </w:r>
      <w:r w:rsidRPr="00D577B0">
        <w:rPr>
          <w:rFonts w:cs="Arial"/>
        </w:rPr>
        <w:t xml:space="preserve">The group will take place on </w:t>
      </w:r>
      <w:r w:rsidRPr="00A47DB9">
        <w:rPr>
          <w:rFonts w:cs="Arial"/>
          <w:b/>
        </w:rPr>
        <w:t>[DAY OF WEEK]</w:t>
      </w:r>
      <w:r w:rsidRPr="00D577B0">
        <w:rPr>
          <w:rFonts w:cs="Arial"/>
        </w:rPr>
        <w:t xml:space="preserve">, </w:t>
      </w:r>
      <w:r w:rsidRPr="00A47DB9">
        <w:rPr>
          <w:rFonts w:cs="Arial"/>
          <w:b/>
        </w:rPr>
        <w:t>[DATE]</w:t>
      </w:r>
      <w:r w:rsidRPr="00D577B0">
        <w:rPr>
          <w:rFonts w:cs="Arial"/>
        </w:rPr>
        <w:t xml:space="preserve">, at </w:t>
      </w:r>
      <w:r w:rsidRPr="00A47DB9">
        <w:rPr>
          <w:rFonts w:cs="Arial"/>
          <w:b/>
        </w:rPr>
        <w:t>[TIME]</w:t>
      </w:r>
      <w:r w:rsidRPr="00D577B0">
        <w:rPr>
          <w:rFonts w:cs="Arial"/>
        </w:rPr>
        <w:t>. It will last two hours. Peo</w:t>
      </w:r>
      <w:r>
        <w:rPr>
          <w:rFonts w:cs="Arial"/>
        </w:rPr>
        <w:t>ple who attend will receive $125</w:t>
      </w:r>
      <w:r w:rsidRPr="00D577B0">
        <w:rPr>
          <w:rFonts w:cs="Arial"/>
        </w:rPr>
        <w:t xml:space="preserve"> to thank them for their time. Would you be willing to attend?</w:t>
      </w:r>
    </w:p>
    <w:p w14:paraId="390F5133" w14:textId="77777777" w:rsidR="00A90BDB" w:rsidRDefault="00A90BDB" w:rsidP="00A90BDB">
      <w:pPr>
        <w:pStyle w:val="ListParagraph"/>
        <w:ind w:left="360"/>
      </w:pPr>
    </w:p>
    <w:p w14:paraId="1BAAE693" w14:textId="77777777" w:rsidR="00A90BDB" w:rsidRPr="003E44C9" w:rsidRDefault="00A90BDB" w:rsidP="00A90BDB">
      <w:pPr>
        <w:rPr>
          <w:b/>
        </w:rPr>
      </w:pPr>
      <w:r w:rsidRPr="003E44C9">
        <w:t xml:space="preserve">      </w:t>
      </w:r>
      <w:r>
        <w:tab/>
      </w:r>
      <w:r w:rsidRPr="003E44C9">
        <w:t>Yes</w:t>
      </w:r>
      <w:r>
        <w:tab/>
      </w:r>
      <w:r>
        <w:tab/>
      </w:r>
      <w:r>
        <w:tab/>
      </w:r>
      <w:r>
        <w:tab/>
      </w:r>
      <w:r>
        <w:tab/>
      </w:r>
    </w:p>
    <w:p w14:paraId="065C4F1A" w14:textId="77777777" w:rsidR="00A90BDB" w:rsidRPr="003E44C9" w:rsidRDefault="00A90BDB" w:rsidP="00A90BDB">
      <w:r>
        <w:t xml:space="preserve">         </w:t>
      </w:r>
      <w:r>
        <w:tab/>
      </w:r>
      <w:r w:rsidRPr="003E44C9">
        <w:t>No</w:t>
      </w:r>
      <w:r>
        <w:tab/>
      </w:r>
      <w:r w:rsidRPr="003E44C9">
        <w:t xml:space="preserve"> </w:t>
      </w:r>
      <w:r>
        <w:tab/>
      </w:r>
      <w:r>
        <w:tab/>
      </w:r>
      <w:r>
        <w:tab/>
      </w:r>
      <w:r>
        <w:tab/>
      </w:r>
      <w:r w:rsidRPr="003E44C9">
        <w:rPr>
          <w:b/>
        </w:rPr>
        <w:t>TERMINATE</w:t>
      </w:r>
    </w:p>
    <w:p w14:paraId="1E5346AE" w14:textId="77777777" w:rsidR="00A90BDB" w:rsidRPr="003E44C9" w:rsidRDefault="00A90BDB" w:rsidP="00A90BDB">
      <w:pPr>
        <w:pStyle w:val="ListParagraph"/>
        <w:ind w:left="360"/>
      </w:pPr>
    </w:p>
    <w:p w14:paraId="7BCB3775" w14:textId="77777777" w:rsidR="00A90BDB" w:rsidRPr="008C7DB3" w:rsidRDefault="00A90BDB" w:rsidP="00A90BDB">
      <w:pPr>
        <w:rPr>
          <w:rFonts w:cs="Arial"/>
        </w:rPr>
      </w:pPr>
      <w:r w:rsidRPr="008C7DB3">
        <w:rPr>
          <w:rFonts w:cs="Arial"/>
        </w:rPr>
        <w:t xml:space="preserve">Do you have a pen handy so that I can give you the address where the group will be held? It will be held at </w:t>
      </w:r>
      <w:r w:rsidRPr="00A47DB9">
        <w:rPr>
          <w:rFonts w:cs="Arial"/>
          <w:b/>
        </w:rPr>
        <w:t>[INSERT FACILITY]</w:t>
      </w:r>
      <w:r w:rsidRPr="00A47DB9">
        <w:rPr>
          <w:rFonts w:cs="Arial"/>
        </w:rPr>
        <w:t>.</w:t>
      </w:r>
      <w:r w:rsidRPr="008C7DB3">
        <w:rPr>
          <w:rFonts w:cs="Arial"/>
        </w:rPr>
        <w:t xml:space="preserve"> I would like to remind you that the group is at </w:t>
      </w:r>
      <w:r w:rsidRPr="00A47DB9">
        <w:rPr>
          <w:rFonts w:cs="Arial"/>
          <w:b/>
        </w:rPr>
        <w:t>[TIME]</w:t>
      </w:r>
      <w:r w:rsidRPr="008C7DB3">
        <w:rPr>
          <w:rFonts w:cs="Arial"/>
        </w:rPr>
        <w:t xml:space="preserve"> on </w:t>
      </w:r>
      <w:r w:rsidRPr="00A47DB9">
        <w:rPr>
          <w:rFonts w:cs="Arial"/>
          <w:b/>
        </w:rPr>
        <w:t>[DATE]</w:t>
      </w:r>
      <w:r w:rsidRPr="00A47DB9">
        <w:rPr>
          <w:rFonts w:cs="Arial"/>
        </w:rPr>
        <w:t>.</w:t>
      </w:r>
      <w:r w:rsidRPr="008C7DB3">
        <w:rPr>
          <w:rFonts w:cs="Arial"/>
        </w:rPr>
        <w:t xml:space="preserve"> We ask that you arrive 15 minutes early. </w:t>
      </w:r>
    </w:p>
    <w:p w14:paraId="3E1B70D3" w14:textId="77777777" w:rsidR="00A90BDB" w:rsidRDefault="00A90BDB" w:rsidP="00A90BDB">
      <w:pPr>
        <w:rPr>
          <w:rFonts w:cs="Arial"/>
        </w:rPr>
      </w:pPr>
    </w:p>
    <w:p w14:paraId="3DC42917" w14:textId="77777777" w:rsidR="00A90BDB" w:rsidRPr="00603D41" w:rsidRDefault="00A90BDB" w:rsidP="00A90BDB">
      <w:pPr>
        <w:rPr>
          <w:rFonts w:cs="Arial"/>
          <w:szCs w:val="18"/>
        </w:rPr>
      </w:pPr>
      <w:r>
        <w:rPr>
          <w:rFonts w:cs="Arial"/>
        </w:rPr>
        <w:t>At the facility, you will be asked to produce photo identification, so please remember to bring something with you (</w:t>
      </w:r>
      <w:r>
        <w:rPr>
          <w:rFonts w:cs="Arial"/>
          <w:lang w:val="en-US"/>
        </w:rPr>
        <w:t xml:space="preserve">for example, a driver's license). </w:t>
      </w:r>
      <w:r>
        <w:rPr>
          <w:rFonts w:cs="Arial"/>
        </w:rPr>
        <w:t xml:space="preserve">If you use glasses to read, please remember to bring them with you. </w:t>
      </w:r>
      <w:r>
        <w:rPr>
          <w:rFonts w:cs="Arial"/>
          <w:b/>
          <w:lang w:val="en-US"/>
        </w:rPr>
        <w:t>[INTERVIEWER NOTE:</w:t>
      </w:r>
      <w:r>
        <w:rPr>
          <w:rFonts w:cs="Arial"/>
          <w:b/>
          <w:szCs w:val="18"/>
        </w:rPr>
        <w:t xml:space="preserve"> PLEASE ASK PARTICIPANT TO BRING WRITTTEN CONSENT FORM TO FOCUS GROUP</w:t>
      </w:r>
      <w:r>
        <w:rPr>
          <w:rFonts w:cs="Arial"/>
          <w:szCs w:val="18"/>
        </w:rPr>
        <w:t>. “Please ensure that you bring a written consent form from your parent or guardian to participate in this group”</w:t>
      </w:r>
      <w:r>
        <w:rPr>
          <w:rFonts w:cs="Arial"/>
          <w:b/>
          <w:szCs w:val="18"/>
        </w:rPr>
        <w:t>]</w:t>
      </w:r>
      <w:r>
        <w:rPr>
          <w:rFonts w:cs="Arial"/>
          <w:szCs w:val="18"/>
        </w:rPr>
        <w:t xml:space="preserve">. </w:t>
      </w:r>
    </w:p>
    <w:p w14:paraId="29693A6A" w14:textId="77777777" w:rsidR="00A90BDB" w:rsidRPr="00275BFC" w:rsidRDefault="00A90BDB" w:rsidP="00A90BDB">
      <w:pPr>
        <w:rPr>
          <w:rFonts w:cs="Arial"/>
          <w:b/>
        </w:rPr>
      </w:pPr>
    </w:p>
    <w:p w14:paraId="44F2ACEE" w14:textId="77777777" w:rsidR="00A90BDB" w:rsidRDefault="00A90BDB" w:rsidP="00A90BDB">
      <w:pPr>
        <w:rPr>
          <w:rFonts w:cs="Arial"/>
        </w:rPr>
      </w:pPr>
      <w:r>
        <w:rPr>
          <w:rFonts w:cs="Arial"/>
        </w:rPr>
        <w:lastRenderedPageBreak/>
        <w:t xml:space="preserve">The session will be video recorded for research purposes and representatives of the Government of Canada research team will be observing from an adjoining room. You will be asked to sign a waiver to acknowledge that you will be video recorded during the session. The recordings will be used </w:t>
      </w:r>
      <w:r>
        <w:rPr>
          <w:rFonts w:cs="Arial"/>
          <w:u w:val="single"/>
        </w:rPr>
        <w:t>only</w:t>
      </w:r>
      <w:r>
        <w:rPr>
          <w:rFonts w:cs="Arial"/>
        </w:rPr>
        <w:t xml:space="preserve"> by the Phoenix SPI research team and Health Canada clients (for research purposes only) and will not be shared with others. As I mentioned, all information collected in the group discussion will remain anonymous and be used for research purposes only in accordance with laws designed to protect your privacy. </w:t>
      </w:r>
    </w:p>
    <w:p w14:paraId="2CE0F7AF" w14:textId="77777777" w:rsidR="00A90BDB" w:rsidRDefault="00A90BDB" w:rsidP="00A90BDB">
      <w:pPr>
        <w:rPr>
          <w:rFonts w:cs="Arial"/>
        </w:rPr>
      </w:pPr>
    </w:p>
    <w:p w14:paraId="4D8ACA84" w14:textId="77777777" w:rsidR="00A90BDB" w:rsidRDefault="00A90BDB" w:rsidP="00A90BDB">
      <w:pPr>
        <w:rPr>
          <w:rFonts w:cs="Arial"/>
          <w:color w:val="000000"/>
        </w:rPr>
      </w:pPr>
      <w:r>
        <w:rPr>
          <w:rFonts w:cs="Arial"/>
        </w:rPr>
        <w:t xml:space="preserve">As we are only inviting a small number of people to attend, your participation is very important to us. </w:t>
      </w:r>
      <w:r>
        <w:rPr>
          <w:rFonts w:cs="Arial"/>
          <w:color w:val="000000"/>
        </w:rPr>
        <w:t xml:space="preserve">If for some reason you are unable to attend, please call us so that we can get someone to replace you. You can reach us at </w:t>
      </w:r>
      <w:r w:rsidRPr="00A47DB9">
        <w:rPr>
          <w:rFonts w:cs="Arial"/>
          <w:b/>
          <w:color w:val="000000"/>
        </w:rPr>
        <w:t xml:space="preserve">[INSERT NUMBER] </w:t>
      </w:r>
      <w:r>
        <w:rPr>
          <w:rFonts w:cs="Arial"/>
          <w:color w:val="000000"/>
        </w:rPr>
        <w:t xml:space="preserve">at our office. Please ask </w:t>
      </w:r>
      <w:r w:rsidRPr="00A47DB9">
        <w:rPr>
          <w:rFonts w:cs="Arial"/>
          <w:b/>
          <w:color w:val="000000"/>
        </w:rPr>
        <w:t>for [INSERT NAME]</w:t>
      </w:r>
      <w:r>
        <w:rPr>
          <w:rFonts w:cs="Arial"/>
          <w:color w:val="000000"/>
        </w:rPr>
        <w:t xml:space="preserve">.  </w:t>
      </w:r>
    </w:p>
    <w:p w14:paraId="608810E7" w14:textId="77777777" w:rsidR="00A90BDB" w:rsidRDefault="00A90BDB" w:rsidP="00A90BDB">
      <w:pPr>
        <w:rPr>
          <w:rFonts w:cs="Arial"/>
          <w:color w:val="000000"/>
        </w:rPr>
      </w:pPr>
    </w:p>
    <w:p w14:paraId="5EFD5DC9" w14:textId="77777777" w:rsidR="00A90BDB" w:rsidRDefault="00A90BDB" w:rsidP="00A90BDB">
      <w:pPr>
        <w:rPr>
          <w:rFonts w:cs="Arial"/>
          <w:color w:val="000000"/>
        </w:rPr>
      </w:pPr>
      <w:r>
        <w:rPr>
          <w:rFonts w:cs="Arial"/>
          <w:color w:val="000000"/>
        </w:rPr>
        <w:t>Someone will call you the day before to remind you about the session.</w:t>
      </w:r>
    </w:p>
    <w:p w14:paraId="3903C921" w14:textId="77777777" w:rsidR="00A90BDB" w:rsidRDefault="00A90BDB" w:rsidP="00A90BDB">
      <w:pPr>
        <w:rPr>
          <w:rFonts w:cs="Arial"/>
        </w:rPr>
      </w:pPr>
    </w:p>
    <w:p w14:paraId="6147BA0C" w14:textId="77777777" w:rsidR="00A90BDB" w:rsidRPr="00974BBE" w:rsidRDefault="00A90BDB" w:rsidP="00A90BDB">
      <w:pPr>
        <w:suppressAutoHyphens/>
        <w:rPr>
          <w:b/>
        </w:rPr>
      </w:pPr>
      <w:r w:rsidRPr="00974BBE">
        <w:rPr>
          <w:rFonts w:cs="Arial"/>
          <w:b/>
          <w:lang w:val="en-US" w:eastAsia="ar-SA"/>
        </w:rPr>
        <w:t xml:space="preserve">[15 YEAR OLDS ONLY: </w:t>
      </w:r>
      <w:r w:rsidRPr="00974BBE">
        <w:rPr>
          <w:rFonts w:cs="Arial"/>
          <w:b/>
          <w:lang w:val="en-US"/>
        </w:rPr>
        <w:t xml:space="preserve">In the next few days we will be sending your parent or legal guardian a letter </w:t>
      </w:r>
      <w:r w:rsidRPr="00974BBE">
        <w:rPr>
          <w:rFonts w:cs="Arial"/>
          <w:b/>
        </w:rPr>
        <w:t xml:space="preserve">by email. The letter will have instructions on what you need to do for the discussion group, as well as a consent form that your parent or legal guardian must sign and return to us in advance of the group. </w:t>
      </w:r>
      <w:r w:rsidRPr="00974BBE">
        <w:rPr>
          <w:b/>
        </w:rPr>
        <w:t>Could I please confirm your name, your parent’s name, phone number, and your parent’s email address (or fax #, if applicable)?</w:t>
      </w:r>
      <w:r w:rsidRPr="00974BBE">
        <w:rPr>
          <w:rFonts w:cs="Arial"/>
          <w:b/>
          <w:lang w:val="en-US" w:eastAsia="ar-SA"/>
        </w:rPr>
        <w:t>]</w:t>
      </w:r>
    </w:p>
    <w:p w14:paraId="17B94E01" w14:textId="77777777" w:rsidR="00A90BDB" w:rsidRDefault="00A90BDB" w:rsidP="00A90BDB">
      <w:pPr>
        <w:rPr>
          <w:rFonts w:cs="Arial"/>
          <w:lang w:val="en-US" w:eastAsia="ar-SA"/>
        </w:rPr>
      </w:pPr>
    </w:p>
    <w:p w14:paraId="3AF24891" w14:textId="77777777" w:rsidR="00A90BDB" w:rsidRDefault="00A90BDB" w:rsidP="00A90BDB">
      <w:pPr>
        <w:rPr>
          <w:rFonts w:cs="Arial"/>
          <w:lang w:val="en-US" w:eastAsia="ar-SA"/>
        </w:rPr>
      </w:pPr>
      <w:r>
        <w:rPr>
          <w:rFonts w:cs="Arial"/>
          <w:lang w:val="en-US" w:eastAsia="ar-SA"/>
        </w:rPr>
        <w:t>PARENT/GUARDIAN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860"/>
      </w:tblGrid>
      <w:tr w:rsidR="00A90BDB" w14:paraId="74DC85C9" w14:textId="77777777" w:rsidTr="003B19F5">
        <w:tc>
          <w:tcPr>
            <w:tcW w:w="2718" w:type="dxa"/>
            <w:hideMark/>
          </w:tcPr>
          <w:p w14:paraId="7BD6B219" w14:textId="77777777" w:rsidR="00A90BDB" w:rsidRDefault="00A90BDB" w:rsidP="003B19F5">
            <w:pPr>
              <w:rPr>
                <w:lang w:val="en-US"/>
              </w:rPr>
            </w:pPr>
            <w:r>
              <w:rPr>
                <w:lang w:val="en-US"/>
              </w:rPr>
              <w:t>First name:</w:t>
            </w:r>
          </w:p>
        </w:tc>
        <w:tc>
          <w:tcPr>
            <w:tcW w:w="4860" w:type="dxa"/>
            <w:tcBorders>
              <w:top w:val="nil"/>
              <w:left w:val="nil"/>
              <w:bottom w:val="single" w:sz="4" w:space="0" w:color="auto"/>
              <w:right w:val="nil"/>
            </w:tcBorders>
          </w:tcPr>
          <w:p w14:paraId="767B5799" w14:textId="77777777" w:rsidR="00A90BDB" w:rsidRDefault="00A90BDB" w:rsidP="003B19F5">
            <w:pPr>
              <w:rPr>
                <w:lang w:val="en-US"/>
              </w:rPr>
            </w:pPr>
          </w:p>
        </w:tc>
      </w:tr>
      <w:tr w:rsidR="00A90BDB" w14:paraId="7D60B12C" w14:textId="77777777" w:rsidTr="003B19F5">
        <w:tc>
          <w:tcPr>
            <w:tcW w:w="2718" w:type="dxa"/>
            <w:hideMark/>
          </w:tcPr>
          <w:p w14:paraId="4B055DF0" w14:textId="77777777" w:rsidR="00A90BDB" w:rsidRDefault="00A90BDB" w:rsidP="003B19F5">
            <w:pPr>
              <w:rPr>
                <w:lang w:val="en-US"/>
              </w:rPr>
            </w:pPr>
            <w:r>
              <w:rPr>
                <w:lang w:val="en-US"/>
              </w:rPr>
              <w:t>Last Name:</w:t>
            </w:r>
          </w:p>
        </w:tc>
        <w:tc>
          <w:tcPr>
            <w:tcW w:w="4860" w:type="dxa"/>
            <w:tcBorders>
              <w:top w:val="single" w:sz="4" w:space="0" w:color="auto"/>
              <w:left w:val="nil"/>
              <w:bottom w:val="single" w:sz="4" w:space="0" w:color="auto"/>
              <w:right w:val="nil"/>
            </w:tcBorders>
          </w:tcPr>
          <w:p w14:paraId="27F1AC03" w14:textId="77777777" w:rsidR="00A90BDB" w:rsidRDefault="00A90BDB" w:rsidP="003B19F5">
            <w:pPr>
              <w:rPr>
                <w:lang w:val="en-US"/>
              </w:rPr>
            </w:pPr>
          </w:p>
        </w:tc>
      </w:tr>
      <w:tr w:rsidR="00A90BDB" w14:paraId="14B8A7D9" w14:textId="77777777" w:rsidTr="003B19F5">
        <w:tc>
          <w:tcPr>
            <w:tcW w:w="2718" w:type="dxa"/>
            <w:hideMark/>
          </w:tcPr>
          <w:p w14:paraId="0179ED22" w14:textId="77777777" w:rsidR="00A90BDB" w:rsidRDefault="00A90BDB" w:rsidP="003B19F5">
            <w:pPr>
              <w:rPr>
                <w:lang w:val="en-US"/>
              </w:rPr>
            </w:pPr>
            <w:r>
              <w:rPr>
                <w:lang w:val="en-US"/>
              </w:rPr>
              <w:t>Daytime phone number:</w:t>
            </w:r>
          </w:p>
        </w:tc>
        <w:tc>
          <w:tcPr>
            <w:tcW w:w="4860" w:type="dxa"/>
            <w:tcBorders>
              <w:top w:val="single" w:sz="4" w:space="0" w:color="auto"/>
              <w:left w:val="nil"/>
              <w:bottom w:val="single" w:sz="4" w:space="0" w:color="auto"/>
              <w:right w:val="nil"/>
            </w:tcBorders>
          </w:tcPr>
          <w:p w14:paraId="3D8AE67A" w14:textId="77777777" w:rsidR="00A90BDB" w:rsidRDefault="00A90BDB" w:rsidP="003B19F5">
            <w:pPr>
              <w:rPr>
                <w:lang w:val="en-US"/>
              </w:rPr>
            </w:pPr>
          </w:p>
        </w:tc>
      </w:tr>
      <w:tr w:rsidR="00A90BDB" w14:paraId="1F32372B" w14:textId="77777777" w:rsidTr="003B19F5">
        <w:tc>
          <w:tcPr>
            <w:tcW w:w="2718" w:type="dxa"/>
          </w:tcPr>
          <w:p w14:paraId="0B0BE064" w14:textId="77777777" w:rsidR="00A90BDB" w:rsidRDefault="00A90BDB" w:rsidP="003B19F5">
            <w:pPr>
              <w:rPr>
                <w:lang w:val="en-US"/>
              </w:rPr>
            </w:pPr>
            <w:r>
              <w:rPr>
                <w:lang w:val="en-US"/>
              </w:rPr>
              <w:t>Evening phone number:</w:t>
            </w:r>
          </w:p>
        </w:tc>
        <w:tc>
          <w:tcPr>
            <w:tcW w:w="4860" w:type="dxa"/>
            <w:tcBorders>
              <w:top w:val="single" w:sz="4" w:space="0" w:color="auto"/>
              <w:left w:val="nil"/>
              <w:bottom w:val="single" w:sz="4" w:space="0" w:color="auto"/>
              <w:right w:val="nil"/>
            </w:tcBorders>
          </w:tcPr>
          <w:p w14:paraId="61AC046A" w14:textId="77777777" w:rsidR="00A90BDB" w:rsidRDefault="00A90BDB" w:rsidP="003B19F5">
            <w:pPr>
              <w:rPr>
                <w:lang w:val="en-US"/>
              </w:rPr>
            </w:pPr>
          </w:p>
        </w:tc>
      </w:tr>
      <w:tr w:rsidR="00A90BDB" w14:paraId="596937CA" w14:textId="77777777" w:rsidTr="003B19F5">
        <w:tc>
          <w:tcPr>
            <w:tcW w:w="2718" w:type="dxa"/>
          </w:tcPr>
          <w:p w14:paraId="647B2C3C" w14:textId="77777777" w:rsidR="00A90BDB" w:rsidRDefault="00A90BDB" w:rsidP="003B19F5">
            <w:pPr>
              <w:rPr>
                <w:lang w:val="en-US"/>
              </w:rPr>
            </w:pPr>
            <w:r>
              <w:rPr>
                <w:lang w:val="en-US"/>
              </w:rPr>
              <w:t xml:space="preserve">E-mail or fax number: </w:t>
            </w:r>
          </w:p>
        </w:tc>
        <w:tc>
          <w:tcPr>
            <w:tcW w:w="4860" w:type="dxa"/>
            <w:tcBorders>
              <w:top w:val="single" w:sz="4" w:space="0" w:color="auto"/>
              <w:left w:val="nil"/>
              <w:bottom w:val="single" w:sz="4" w:space="0" w:color="auto"/>
              <w:right w:val="nil"/>
            </w:tcBorders>
          </w:tcPr>
          <w:p w14:paraId="645CDBCD" w14:textId="77777777" w:rsidR="00A90BDB" w:rsidRDefault="00A90BDB" w:rsidP="003B19F5">
            <w:pPr>
              <w:rPr>
                <w:lang w:val="en-US"/>
              </w:rPr>
            </w:pPr>
          </w:p>
        </w:tc>
      </w:tr>
    </w:tbl>
    <w:p w14:paraId="348E24F0" w14:textId="77777777" w:rsidR="00A90BDB" w:rsidRDefault="00A90BDB" w:rsidP="00A90BDB">
      <w:pPr>
        <w:rPr>
          <w:rFonts w:cs="Arial"/>
          <w:lang w:val="en-US" w:eastAsia="ar-SA"/>
        </w:rPr>
      </w:pPr>
    </w:p>
    <w:p w14:paraId="4C2BDBE3" w14:textId="77777777" w:rsidR="00A90BDB" w:rsidRPr="00847C9C" w:rsidRDefault="00A90BDB" w:rsidP="00A90BDB">
      <w:pPr>
        <w:rPr>
          <w:rFonts w:cs="Arial"/>
          <w:b/>
          <w:lang w:val="en-US" w:eastAsia="ar-SA"/>
        </w:rPr>
      </w:pPr>
      <w:r>
        <w:rPr>
          <w:rFonts w:cs="Arial"/>
          <w:lang w:val="en-US" w:eastAsia="ar-SA"/>
        </w:rPr>
        <w:t xml:space="preserve">So that we can call you to remind you about the focus group or contact you should there be any changes, can you please confirm your name and contact information for me? </w:t>
      </w:r>
    </w:p>
    <w:p w14:paraId="499F5EFE" w14:textId="77777777" w:rsidR="00A90BDB" w:rsidRDefault="00A90BDB" w:rsidP="00A90BDB">
      <w:pPr>
        <w:rPr>
          <w:rFonts w:cs="Arial"/>
          <w:lang w:val="en-US" w:eastAsia="ar-SA"/>
        </w:rPr>
      </w:pPr>
    </w:p>
    <w:p w14:paraId="020C13B7" w14:textId="77777777" w:rsidR="00A90BDB" w:rsidRDefault="00A90BDB" w:rsidP="00A90BDB">
      <w:pPr>
        <w:rPr>
          <w:rFonts w:cs="Arial"/>
          <w:lang w:val="en-US" w:eastAsia="ar-SA"/>
        </w:rPr>
      </w:pPr>
      <w:r>
        <w:rPr>
          <w:rFonts w:cs="Arial"/>
          <w:lang w:val="en-US" w:eastAsia="ar-SA"/>
        </w:rPr>
        <w:t>PARTICIPANT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860"/>
      </w:tblGrid>
      <w:tr w:rsidR="00A90BDB" w14:paraId="0F3654E8" w14:textId="77777777" w:rsidTr="003B19F5">
        <w:tc>
          <w:tcPr>
            <w:tcW w:w="2718" w:type="dxa"/>
            <w:hideMark/>
          </w:tcPr>
          <w:p w14:paraId="245CF400" w14:textId="77777777" w:rsidR="00A90BDB" w:rsidRDefault="00A90BDB" w:rsidP="003B19F5">
            <w:pPr>
              <w:rPr>
                <w:lang w:val="en-US"/>
              </w:rPr>
            </w:pPr>
            <w:r>
              <w:rPr>
                <w:lang w:val="en-US"/>
              </w:rPr>
              <w:t>First name:</w:t>
            </w:r>
          </w:p>
        </w:tc>
        <w:tc>
          <w:tcPr>
            <w:tcW w:w="4860" w:type="dxa"/>
            <w:tcBorders>
              <w:top w:val="nil"/>
              <w:left w:val="nil"/>
              <w:bottom w:val="single" w:sz="4" w:space="0" w:color="auto"/>
              <w:right w:val="nil"/>
            </w:tcBorders>
          </w:tcPr>
          <w:p w14:paraId="1D097766" w14:textId="77777777" w:rsidR="00A90BDB" w:rsidRDefault="00A90BDB" w:rsidP="003B19F5">
            <w:pPr>
              <w:rPr>
                <w:lang w:val="en-US"/>
              </w:rPr>
            </w:pPr>
          </w:p>
        </w:tc>
      </w:tr>
      <w:tr w:rsidR="00A90BDB" w14:paraId="2F9160BE" w14:textId="77777777" w:rsidTr="003B19F5">
        <w:tc>
          <w:tcPr>
            <w:tcW w:w="2718" w:type="dxa"/>
            <w:hideMark/>
          </w:tcPr>
          <w:p w14:paraId="3263FB62" w14:textId="77777777" w:rsidR="00A90BDB" w:rsidRDefault="00A90BDB" w:rsidP="003B19F5">
            <w:pPr>
              <w:rPr>
                <w:lang w:val="en-US"/>
              </w:rPr>
            </w:pPr>
            <w:r>
              <w:rPr>
                <w:lang w:val="en-US"/>
              </w:rPr>
              <w:t>Last Name:</w:t>
            </w:r>
          </w:p>
        </w:tc>
        <w:tc>
          <w:tcPr>
            <w:tcW w:w="4860" w:type="dxa"/>
            <w:tcBorders>
              <w:top w:val="single" w:sz="4" w:space="0" w:color="auto"/>
              <w:left w:val="nil"/>
              <w:bottom w:val="single" w:sz="4" w:space="0" w:color="auto"/>
              <w:right w:val="nil"/>
            </w:tcBorders>
          </w:tcPr>
          <w:p w14:paraId="40AFB3CC" w14:textId="77777777" w:rsidR="00A90BDB" w:rsidRDefault="00A90BDB" w:rsidP="003B19F5">
            <w:pPr>
              <w:rPr>
                <w:lang w:val="en-US"/>
              </w:rPr>
            </w:pPr>
          </w:p>
        </w:tc>
      </w:tr>
      <w:tr w:rsidR="00A90BDB" w14:paraId="66AB3139" w14:textId="77777777" w:rsidTr="003B19F5">
        <w:tc>
          <w:tcPr>
            <w:tcW w:w="2718" w:type="dxa"/>
            <w:hideMark/>
          </w:tcPr>
          <w:p w14:paraId="7739255F" w14:textId="77777777" w:rsidR="00A90BDB" w:rsidRDefault="00A90BDB" w:rsidP="003B19F5">
            <w:pPr>
              <w:rPr>
                <w:lang w:val="en-US"/>
              </w:rPr>
            </w:pPr>
            <w:r>
              <w:rPr>
                <w:lang w:val="en-US"/>
              </w:rPr>
              <w:t>Daytime phone number:</w:t>
            </w:r>
          </w:p>
        </w:tc>
        <w:tc>
          <w:tcPr>
            <w:tcW w:w="4860" w:type="dxa"/>
            <w:tcBorders>
              <w:top w:val="single" w:sz="4" w:space="0" w:color="auto"/>
              <w:left w:val="nil"/>
              <w:bottom w:val="single" w:sz="4" w:space="0" w:color="auto"/>
              <w:right w:val="nil"/>
            </w:tcBorders>
          </w:tcPr>
          <w:p w14:paraId="665BB13C" w14:textId="77777777" w:rsidR="00A90BDB" w:rsidRDefault="00A90BDB" w:rsidP="003B19F5">
            <w:pPr>
              <w:rPr>
                <w:lang w:val="en-US"/>
              </w:rPr>
            </w:pPr>
          </w:p>
        </w:tc>
      </w:tr>
      <w:tr w:rsidR="00A90BDB" w14:paraId="0C91ECDA" w14:textId="77777777" w:rsidTr="003B19F5">
        <w:tc>
          <w:tcPr>
            <w:tcW w:w="2718" w:type="dxa"/>
          </w:tcPr>
          <w:p w14:paraId="508C3D29" w14:textId="77777777" w:rsidR="00A90BDB" w:rsidRDefault="00A90BDB" w:rsidP="003B19F5">
            <w:pPr>
              <w:rPr>
                <w:lang w:val="en-US"/>
              </w:rPr>
            </w:pPr>
            <w:r>
              <w:rPr>
                <w:lang w:val="en-US"/>
              </w:rPr>
              <w:t>Evening phone number:</w:t>
            </w:r>
          </w:p>
        </w:tc>
        <w:tc>
          <w:tcPr>
            <w:tcW w:w="4860" w:type="dxa"/>
            <w:tcBorders>
              <w:top w:val="single" w:sz="4" w:space="0" w:color="auto"/>
              <w:left w:val="nil"/>
              <w:bottom w:val="single" w:sz="4" w:space="0" w:color="auto"/>
              <w:right w:val="nil"/>
            </w:tcBorders>
          </w:tcPr>
          <w:p w14:paraId="2F13257D" w14:textId="77777777" w:rsidR="00A90BDB" w:rsidRDefault="00A90BDB" w:rsidP="003B19F5">
            <w:pPr>
              <w:rPr>
                <w:lang w:val="en-US"/>
              </w:rPr>
            </w:pPr>
          </w:p>
        </w:tc>
      </w:tr>
      <w:tr w:rsidR="00A90BDB" w14:paraId="729B261C" w14:textId="77777777" w:rsidTr="003B19F5">
        <w:tc>
          <w:tcPr>
            <w:tcW w:w="2718" w:type="dxa"/>
          </w:tcPr>
          <w:p w14:paraId="553822C3" w14:textId="77777777" w:rsidR="00A90BDB" w:rsidRDefault="00A90BDB" w:rsidP="003B19F5">
            <w:pPr>
              <w:rPr>
                <w:lang w:val="en-US"/>
              </w:rPr>
            </w:pPr>
            <w:r>
              <w:rPr>
                <w:lang w:val="en-US"/>
              </w:rPr>
              <w:t xml:space="preserve">E-mail or fax number: </w:t>
            </w:r>
          </w:p>
        </w:tc>
        <w:tc>
          <w:tcPr>
            <w:tcW w:w="4860" w:type="dxa"/>
            <w:tcBorders>
              <w:top w:val="single" w:sz="4" w:space="0" w:color="auto"/>
              <w:left w:val="nil"/>
              <w:bottom w:val="single" w:sz="4" w:space="0" w:color="auto"/>
              <w:right w:val="nil"/>
            </w:tcBorders>
          </w:tcPr>
          <w:p w14:paraId="659A7C30" w14:textId="77777777" w:rsidR="00A90BDB" w:rsidRDefault="00A90BDB" w:rsidP="003B19F5">
            <w:pPr>
              <w:rPr>
                <w:lang w:val="en-US"/>
              </w:rPr>
            </w:pPr>
          </w:p>
        </w:tc>
      </w:tr>
    </w:tbl>
    <w:p w14:paraId="4511F6DC" w14:textId="77777777" w:rsidR="00A90BDB" w:rsidRDefault="00A90BDB" w:rsidP="00A90BDB"/>
    <w:p w14:paraId="5D3824F8" w14:textId="77777777" w:rsidR="00A90BDB" w:rsidRDefault="00A90BDB" w:rsidP="00A90BDB"/>
    <w:p w14:paraId="4DEF3022" w14:textId="77777777" w:rsidR="00A90BDB" w:rsidRDefault="00A90BDB" w:rsidP="00A90BDB">
      <w:pPr>
        <w:pStyle w:val="Heading5"/>
        <w:rPr>
          <w:rFonts w:ascii="Times New Roman" w:hAnsi="Times New Roman"/>
        </w:rPr>
      </w:pPr>
    </w:p>
    <w:p w14:paraId="6C1673B9" w14:textId="77777777" w:rsidR="00A90BDB" w:rsidRPr="00C24EBA" w:rsidRDefault="00A90BDB" w:rsidP="00A90BDB">
      <w:pPr>
        <w:rPr>
          <w:b/>
        </w:rPr>
      </w:pPr>
    </w:p>
    <w:p w14:paraId="1A147531" w14:textId="77777777" w:rsidR="00A90BDB" w:rsidRDefault="00A90BDB" w:rsidP="00153355">
      <w:pPr>
        <w:autoSpaceDE w:val="0"/>
        <w:autoSpaceDN w:val="0"/>
        <w:adjustRightInd w:val="0"/>
        <w:rPr>
          <w:rFonts w:asciiTheme="minorHAnsi" w:hAnsiTheme="minorHAnsi" w:cs="Arial"/>
          <w:szCs w:val="22"/>
        </w:rPr>
      </w:pPr>
    </w:p>
    <w:p w14:paraId="045560E8" w14:textId="77777777" w:rsidR="00A90BDB" w:rsidRDefault="00A90BDB">
      <w:pPr>
        <w:jc w:val="left"/>
        <w:rPr>
          <w:rFonts w:cs="Arial"/>
          <w:b/>
          <w:bCs/>
          <w:iCs/>
          <w:color w:val="000000" w:themeColor="text1"/>
          <w:sz w:val="28"/>
          <w:szCs w:val="28"/>
        </w:rPr>
      </w:pPr>
      <w:bookmarkStart w:id="79" w:name="_Toc478116219"/>
      <w:r>
        <w:br w:type="page"/>
      </w:r>
    </w:p>
    <w:bookmarkEnd w:id="79"/>
    <w:p w14:paraId="7C1DF02E" w14:textId="507A25E7" w:rsidR="00955569" w:rsidRDefault="008018A2" w:rsidP="00AA7174">
      <w:pPr>
        <w:pStyle w:val="Heading3"/>
      </w:pPr>
      <w:r>
        <w:lastRenderedPageBreak/>
        <w:t xml:space="preserve">B: </w:t>
      </w:r>
      <w:r w:rsidR="00A90BDB">
        <w:t>Moderator’s Guide</w:t>
      </w:r>
    </w:p>
    <w:p w14:paraId="52D27739" w14:textId="77777777" w:rsidR="00B37C18" w:rsidRPr="003E703F" w:rsidRDefault="00B37C18" w:rsidP="00B37C18">
      <w:pPr>
        <w:pStyle w:val="Title"/>
      </w:pPr>
      <w:r w:rsidRPr="003E703F">
        <w:t>Introduction (5 minutes)</w:t>
      </w:r>
    </w:p>
    <w:p w14:paraId="6F34B3ED" w14:textId="77777777" w:rsidR="00B37C18" w:rsidRPr="007D6A6E" w:rsidRDefault="00B37C18" w:rsidP="00834F45">
      <w:pPr>
        <w:numPr>
          <w:ilvl w:val="0"/>
          <w:numId w:val="24"/>
        </w:numPr>
        <w:spacing w:before="120" w:after="20"/>
        <w:rPr>
          <w:rFonts w:cs="Arial"/>
        </w:rPr>
      </w:pPr>
      <w:r w:rsidRPr="007D6A6E">
        <w:rPr>
          <w:rFonts w:cs="Arial"/>
        </w:rPr>
        <w:t>Thank participants for attending</w:t>
      </w:r>
    </w:p>
    <w:p w14:paraId="53E76C5B" w14:textId="77777777" w:rsidR="00B37C18" w:rsidRPr="007D6A6E" w:rsidRDefault="00B37C18" w:rsidP="00834F45">
      <w:pPr>
        <w:numPr>
          <w:ilvl w:val="0"/>
          <w:numId w:val="24"/>
        </w:numPr>
        <w:spacing w:before="120" w:after="20"/>
        <w:rPr>
          <w:rFonts w:cs="Arial"/>
        </w:rPr>
      </w:pPr>
      <w:r w:rsidRPr="007D6A6E">
        <w:rPr>
          <w:rFonts w:cs="Arial"/>
        </w:rPr>
        <w:t xml:space="preserve">Introduce moderator and Phoenix </w:t>
      </w:r>
    </w:p>
    <w:p w14:paraId="7034B034" w14:textId="77777777" w:rsidR="00B37C18" w:rsidRPr="007D6A6E" w:rsidRDefault="00B37C18" w:rsidP="00834F45">
      <w:pPr>
        <w:numPr>
          <w:ilvl w:val="0"/>
          <w:numId w:val="24"/>
        </w:numPr>
        <w:spacing w:before="120" w:after="20"/>
        <w:rPr>
          <w:rFonts w:cs="Arial"/>
        </w:rPr>
      </w:pPr>
      <w:r w:rsidRPr="007D6A6E">
        <w:rPr>
          <w:rFonts w:cs="Arial"/>
        </w:rPr>
        <w:t xml:space="preserve">Tonight, we are conducting research on behalf of </w:t>
      </w:r>
      <w:r>
        <w:rPr>
          <w:rFonts w:cs="Arial"/>
        </w:rPr>
        <w:t>Health Canada</w:t>
      </w:r>
      <w:r w:rsidRPr="007D6A6E">
        <w:rPr>
          <w:rFonts w:cs="Arial"/>
          <w:lang w:val="en-GB"/>
        </w:rPr>
        <w:t xml:space="preserve"> to discuss </w:t>
      </w:r>
      <w:r>
        <w:rPr>
          <w:rFonts w:cs="Arial"/>
          <w:lang w:val="en-GB"/>
        </w:rPr>
        <w:t>electronic, or e-cigarettes.</w:t>
      </w:r>
    </w:p>
    <w:p w14:paraId="3058B03B" w14:textId="77777777" w:rsidR="00B37C18" w:rsidRPr="007D6A6E" w:rsidRDefault="00B37C18" w:rsidP="00834F45">
      <w:pPr>
        <w:numPr>
          <w:ilvl w:val="0"/>
          <w:numId w:val="24"/>
        </w:numPr>
        <w:spacing w:before="120" w:after="20"/>
        <w:rPr>
          <w:rFonts w:cs="Arial"/>
        </w:rPr>
      </w:pPr>
      <w:r w:rsidRPr="007D6A6E">
        <w:rPr>
          <w:rFonts w:cs="Arial"/>
        </w:rPr>
        <w:t>My job is to facilitate the discussion, keeping us on topic and on time.</w:t>
      </w:r>
    </w:p>
    <w:p w14:paraId="556D8C4B" w14:textId="77777777" w:rsidR="00B37C18" w:rsidRPr="007D6A6E" w:rsidRDefault="00B37C18" w:rsidP="00834F45">
      <w:pPr>
        <w:numPr>
          <w:ilvl w:val="0"/>
          <w:numId w:val="24"/>
        </w:numPr>
        <w:spacing w:before="120" w:after="20"/>
        <w:rPr>
          <w:rFonts w:cs="Arial"/>
        </w:rPr>
      </w:pPr>
      <w:r w:rsidRPr="007D6A6E">
        <w:rPr>
          <w:rFonts w:cs="Arial"/>
        </w:rPr>
        <w:t>Your job is to offer your opinions about the issues to be covered tonight.</w:t>
      </w:r>
    </w:p>
    <w:p w14:paraId="66ABF050" w14:textId="77777777" w:rsidR="00B37C18" w:rsidRPr="007D6A6E" w:rsidRDefault="00B37C18" w:rsidP="00834F45">
      <w:pPr>
        <w:pStyle w:val="ListParagraph"/>
        <w:numPr>
          <w:ilvl w:val="1"/>
          <w:numId w:val="24"/>
        </w:numPr>
        <w:spacing w:before="120"/>
        <w:rPr>
          <w:rFonts w:cs="Arial"/>
        </w:rPr>
      </w:pPr>
      <w:r w:rsidRPr="007D6A6E">
        <w:rPr>
          <w:rFonts w:cs="Arial"/>
          <w:u w:val="single"/>
        </w:rPr>
        <w:t>Not</w:t>
      </w:r>
      <w:r w:rsidRPr="007D6A6E">
        <w:rPr>
          <w:rFonts w:cs="Arial"/>
        </w:rPr>
        <w:t xml:space="preserve"> a knowledge test; no right or wrong answers (interested in opinions)</w:t>
      </w:r>
    </w:p>
    <w:p w14:paraId="6D2F0972" w14:textId="77777777" w:rsidR="00B37C18" w:rsidRPr="007D6A6E" w:rsidRDefault="00B37C18" w:rsidP="00834F45">
      <w:pPr>
        <w:pStyle w:val="ListParagraph"/>
        <w:numPr>
          <w:ilvl w:val="1"/>
          <w:numId w:val="24"/>
        </w:numPr>
        <w:spacing w:before="120"/>
        <w:rPr>
          <w:rFonts w:cs="Arial"/>
        </w:rPr>
      </w:pPr>
      <w:r w:rsidRPr="007D6A6E">
        <w:rPr>
          <w:rFonts w:cs="Arial"/>
        </w:rPr>
        <w:t xml:space="preserve">Looking for candour and honesty; </w:t>
      </w:r>
    </w:p>
    <w:p w14:paraId="408A5931" w14:textId="77777777" w:rsidR="00B37C18" w:rsidRPr="007D6A6E" w:rsidRDefault="00B37C18" w:rsidP="00834F45">
      <w:pPr>
        <w:pStyle w:val="ListParagraph"/>
        <w:numPr>
          <w:ilvl w:val="1"/>
          <w:numId w:val="24"/>
        </w:numPr>
        <w:spacing w:before="120"/>
        <w:rPr>
          <w:rFonts w:cs="Arial"/>
        </w:rPr>
      </w:pPr>
      <w:r w:rsidRPr="007D6A6E">
        <w:rPr>
          <w:rFonts w:cs="Arial"/>
        </w:rPr>
        <w:t>Okay to disagree; want people to speak up if hold different view</w:t>
      </w:r>
    </w:p>
    <w:p w14:paraId="168C9388" w14:textId="77777777" w:rsidR="00B37C18" w:rsidRPr="007D6A6E" w:rsidRDefault="00B37C18" w:rsidP="00834F45">
      <w:pPr>
        <w:numPr>
          <w:ilvl w:val="0"/>
          <w:numId w:val="24"/>
        </w:numPr>
        <w:tabs>
          <w:tab w:val="left" w:pos="360"/>
        </w:tabs>
        <w:suppressAutoHyphens/>
        <w:spacing w:before="120" w:after="20"/>
        <w:rPr>
          <w:rFonts w:cs="Arial"/>
        </w:rPr>
      </w:pPr>
      <w:r w:rsidRPr="007D6A6E">
        <w:rPr>
          <w:rFonts w:cs="Arial"/>
        </w:rPr>
        <w:t>Comments treated in confidence; reporting in aggregate form only; recording for report writing purposes only; observers behind one-way glass</w:t>
      </w:r>
      <w:r>
        <w:rPr>
          <w:rFonts w:cs="Arial"/>
        </w:rPr>
        <w:t xml:space="preserve"> and watching online/listening by phone (adjust/use as appropriate)</w:t>
      </w:r>
      <w:r w:rsidRPr="007D6A6E">
        <w:rPr>
          <w:rFonts w:cs="Arial"/>
        </w:rPr>
        <w:t xml:space="preserve"> </w:t>
      </w:r>
    </w:p>
    <w:p w14:paraId="2A047D02" w14:textId="77777777" w:rsidR="00B37C18" w:rsidRPr="007D6A6E" w:rsidRDefault="00B37C18" w:rsidP="00834F45">
      <w:pPr>
        <w:numPr>
          <w:ilvl w:val="0"/>
          <w:numId w:val="24"/>
        </w:numPr>
        <w:tabs>
          <w:tab w:val="left" w:pos="360"/>
        </w:tabs>
        <w:suppressAutoHyphens/>
        <w:spacing w:before="120" w:after="20"/>
        <w:rPr>
          <w:rFonts w:cs="Arial"/>
        </w:rPr>
      </w:pPr>
      <w:r w:rsidRPr="007D6A6E">
        <w:rPr>
          <w:rFonts w:cs="Arial"/>
        </w:rPr>
        <w:t xml:space="preserve">If you have a cell phone or other electronic device, please turn it off. </w:t>
      </w:r>
    </w:p>
    <w:p w14:paraId="093C7CD6" w14:textId="77777777" w:rsidR="00B37C18" w:rsidRPr="007D6A6E" w:rsidRDefault="00B37C18" w:rsidP="00834F45">
      <w:pPr>
        <w:numPr>
          <w:ilvl w:val="0"/>
          <w:numId w:val="24"/>
        </w:numPr>
        <w:tabs>
          <w:tab w:val="left" w:pos="360"/>
        </w:tabs>
        <w:suppressAutoHyphens/>
        <w:spacing w:before="120" w:after="20"/>
        <w:rPr>
          <w:rFonts w:cs="Arial"/>
        </w:rPr>
      </w:pPr>
      <w:r w:rsidRPr="007D6A6E">
        <w:rPr>
          <w:rFonts w:cs="Arial"/>
        </w:rPr>
        <w:t xml:space="preserve">Any questions? </w:t>
      </w:r>
    </w:p>
    <w:p w14:paraId="708DDFAD" w14:textId="77777777" w:rsidR="00B37C18" w:rsidRPr="00F827FF" w:rsidRDefault="00B37C18" w:rsidP="00834F45">
      <w:pPr>
        <w:numPr>
          <w:ilvl w:val="0"/>
          <w:numId w:val="24"/>
        </w:numPr>
        <w:tabs>
          <w:tab w:val="left" w:pos="360"/>
        </w:tabs>
        <w:suppressAutoHyphens/>
        <w:spacing w:before="120" w:after="20"/>
        <w:rPr>
          <w:rFonts w:cs="Arial"/>
          <w:color w:val="FF0000"/>
        </w:rPr>
      </w:pPr>
      <w:r w:rsidRPr="007D6A6E">
        <w:rPr>
          <w:rFonts w:cs="Arial"/>
        </w:rPr>
        <w:t xml:space="preserve">Roundtable introduction: Please tell us your first name and a hobby you have. </w:t>
      </w:r>
    </w:p>
    <w:p w14:paraId="0DCA73C0" w14:textId="77777777" w:rsidR="00B37C18" w:rsidRDefault="00B37C18" w:rsidP="00B37C18">
      <w:pPr>
        <w:pStyle w:val="Title"/>
      </w:pPr>
    </w:p>
    <w:p w14:paraId="3C81FED1" w14:textId="18C662D6" w:rsidR="00B37C18" w:rsidRPr="00D019AF" w:rsidRDefault="00B37C18" w:rsidP="00B37C18">
      <w:pPr>
        <w:pStyle w:val="Title"/>
      </w:pPr>
      <w:r>
        <w:t xml:space="preserve">*USERS ONLY* </w:t>
      </w:r>
      <w:r w:rsidRPr="00D019AF">
        <w:t>Context</w:t>
      </w:r>
      <w:r>
        <w:t>: E-Cigarette user Behaviours (10 minutes)</w:t>
      </w:r>
    </w:p>
    <w:p w14:paraId="621968B2" w14:textId="77777777" w:rsidR="00B37C18" w:rsidRPr="00B713B3" w:rsidRDefault="00B37C18" w:rsidP="00B37C18">
      <w:pPr>
        <w:rPr>
          <w:color w:val="FF0000"/>
        </w:rPr>
      </w:pPr>
      <w:r w:rsidRPr="00B713B3">
        <w:t>When you were recruited for this study, all of you said you</w:t>
      </w:r>
      <w:r>
        <w:t xml:space="preserve"> use or have tried</w:t>
      </w:r>
      <w:r w:rsidRPr="00B713B3">
        <w:t xml:space="preserve"> e-cigarettes. I’d like to begin with a few general </w:t>
      </w:r>
      <w:r>
        <w:t xml:space="preserve">questions </w:t>
      </w:r>
      <w:r w:rsidRPr="00B713B3">
        <w:t>about your</w:t>
      </w:r>
      <w:r>
        <w:t xml:space="preserve"> use </w:t>
      </w:r>
      <w:r w:rsidRPr="00B713B3">
        <w:t>patterns or behaviours …</w:t>
      </w:r>
    </w:p>
    <w:p w14:paraId="03D26D87" w14:textId="77777777" w:rsidR="00B37C18" w:rsidRPr="00B713B3" w:rsidRDefault="00B37C18" w:rsidP="00B37C18"/>
    <w:p w14:paraId="3AC086FF" w14:textId="77777777" w:rsidR="00B37C18" w:rsidRPr="00B713B3" w:rsidRDefault="00B37C18" w:rsidP="00834F45">
      <w:pPr>
        <w:pStyle w:val="ListParagraph"/>
        <w:numPr>
          <w:ilvl w:val="0"/>
          <w:numId w:val="23"/>
        </w:numPr>
        <w:ind w:left="426" w:hanging="426"/>
      </w:pPr>
      <w:r w:rsidRPr="00B713B3">
        <w:t>How long have you been using e-cigarettes?</w:t>
      </w:r>
      <w:r>
        <w:t xml:space="preserve"> [MODERATOR: LET PARTICIPANTS KNOW WE ARE NOT DISCUSSING THE USE OF E-CIG DEVICES FOR MARIJUANA SMOKING; NOTE HOW MANY USE E-CIGS AND ALSO VAPE CANNABIS]</w:t>
      </w:r>
    </w:p>
    <w:p w14:paraId="0707ABE6" w14:textId="77777777" w:rsidR="00B37C18" w:rsidRPr="00B713B3" w:rsidRDefault="00B37C18" w:rsidP="00B37C18"/>
    <w:p w14:paraId="4C5A4011" w14:textId="77777777" w:rsidR="00B37C18" w:rsidRPr="00D57D94" w:rsidRDefault="00B37C18" w:rsidP="00834F45">
      <w:pPr>
        <w:pStyle w:val="ListParagraph"/>
        <w:numPr>
          <w:ilvl w:val="0"/>
          <w:numId w:val="23"/>
        </w:numPr>
        <w:ind w:left="426" w:hanging="426"/>
      </w:pPr>
      <w:r w:rsidRPr="00B713B3">
        <w:rPr>
          <w:rFonts w:cs="Arial"/>
        </w:rPr>
        <w:t xml:space="preserve">How many of you use e-cigarettes on a daily basis? [HAND COUNT] </w:t>
      </w:r>
    </w:p>
    <w:p w14:paraId="3D5897C7" w14:textId="77777777" w:rsidR="00B37C18" w:rsidRPr="00D57D94" w:rsidRDefault="00B37C18" w:rsidP="00B37C18">
      <w:pPr>
        <w:pStyle w:val="ListParagraph"/>
        <w:rPr>
          <w:rFonts w:cs="Arial"/>
        </w:rPr>
      </w:pPr>
    </w:p>
    <w:p w14:paraId="0AC391B3" w14:textId="77777777" w:rsidR="00B37C18" w:rsidRPr="00D57D94" w:rsidRDefault="00B37C18" w:rsidP="00834F45">
      <w:pPr>
        <w:pStyle w:val="ListParagraph"/>
        <w:numPr>
          <w:ilvl w:val="0"/>
          <w:numId w:val="23"/>
        </w:numPr>
        <w:ind w:left="426" w:hanging="426"/>
      </w:pPr>
      <w:r w:rsidRPr="00B713B3">
        <w:rPr>
          <w:rFonts w:cs="Arial"/>
        </w:rPr>
        <w:t xml:space="preserve">For those of you who do, approximately how many </w:t>
      </w:r>
      <w:r>
        <w:rPr>
          <w:rFonts w:cs="Arial"/>
        </w:rPr>
        <w:t xml:space="preserve">times a day do you use your e-cigarette? </w:t>
      </w:r>
    </w:p>
    <w:p w14:paraId="0BB942CB" w14:textId="77777777" w:rsidR="00B37C18" w:rsidRPr="00D57D94" w:rsidRDefault="00B37C18" w:rsidP="00B37C18">
      <w:pPr>
        <w:pStyle w:val="ListParagraph"/>
        <w:rPr>
          <w:rFonts w:cs="Arial"/>
        </w:rPr>
      </w:pPr>
    </w:p>
    <w:p w14:paraId="5D441327" w14:textId="77777777" w:rsidR="00B37C18" w:rsidRPr="00735320" w:rsidRDefault="00B37C18" w:rsidP="00834F45">
      <w:pPr>
        <w:pStyle w:val="ListParagraph"/>
        <w:numPr>
          <w:ilvl w:val="0"/>
          <w:numId w:val="23"/>
        </w:numPr>
        <w:ind w:left="426" w:hanging="426"/>
        <w:rPr>
          <w:rFonts w:cs="Arial"/>
        </w:rPr>
      </w:pPr>
      <w:r w:rsidRPr="00D57D94">
        <w:rPr>
          <w:rFonts w:cs="Arial"/>
        </w:rPr>
        <w:t xml:space="preserve">For those who don’t, how often do you use e-cigarettes? </w:t>
      </w:r>
    </w:p>
    <w:p w14:paraId="179F9BDB" w14:textId="77777777" w:rsidR="00B37C18" w:rsidRDefault="00B37C18" w:rsidP="00B37C18">
      <w:pPr>
        <w:pStyle w:val="ListParagraph"/>
        <w:ind w:left="426"/>
      </w:pPr>
    </w:p>
    <w:p w14:paraId="612AEE7B" w14:textId="77777777" w:rsidR="00B37C18" w:rsidRPr="00B713B3" w:rsidRDefault="00B37C18" w:rsidP="00834F45">
      <w:pPr>
        <w:pStyle w:val="ListParagraph"/>
        <w:numPr>
          <w:ilvl w:val="0"/>
          <w:numId w:val="23"/>
        </w:numPr>
        <w:ind w:left="360"/>
      </w:pPr>
      <w:r w:rsidRPr="00B713B3">
        <w:t xml:space="preserve">How many of you also smoke regular cigarettes </w:t>
      </w:r>
      <w:r w:rsidRPr="00B713B3">
        <w:rPr>
          <w:rFonts w:cs="Arial"/>
        </w:rPr>
        <w:t>[HAND COUNT]</w:t>
      </w:r>
      <w:r w:rsidRPr="00B713B3">
        <w:t>?</w:t>
      </w:r>
    </w:p>
    <w:p w14:paraId="470BE14A" w14:textId="77777777" w:rsidR="00B37C18" w:rsidRDefault="00B37C18" w:rsidP="00B37C18">
      <w:pPr>
        <w:rPr>
          <w:b/>
        </w:rPr>
      </w:pPr>
    </w:p>
    <w:p w14:paraId="2DCEB059" w14:textId="77777777" w:rsidR="00B37C18" w:rsidRPr="0099559F" w:rsidRDefault="00B37C18" w:rsidP="00B37C18">
      <w:pPr>
        <w:rPr>
          <w:b/>
        </w:rPr>
      </w:pPr>
      <w:r>
        <w:rPr>
          <w:b/>
        </w:rPr>
        <w:t>[</w:t>
      </w:r>
      <w:r w:rsidRPr="0099559F">
        <w:rPr>
          <w:b/>
        </w:rPr>
        <w:t>ASK CIGARETTE SMOKERS</w:t>
      </w:r>
      <w:r>
        <w:rPr>
          <w:b/>
        </w:rPr>
        <w:t>]</w:t>
      </w:r>
    </w:p>
    <w:p w14:paraId="6D4FFF5A" w14:textId="77777777" w:rsidR="00B37C18" w:rsidRPr="00B713B3" w:rsidRDefault="00B37C18" w:rsidP="00B37C18"/>
    <w:p w14:paraId="3104024D" w14:textId="77777777" w:rsidR="00B37C18" w:rsidRDefault="00B37C18" w:rsidP="00834F45">
      <w:pPr>
        <w:pStyle w:val="ListParagraph"/>
        <w:numPr>
          <w:ilvl w:val="0"/>
          <w:numId w:val="23"/>
        </w:numPr>
        <w:ind w:left="360"/>
      </w:pPr>
      <w:r w:rsidRPr="00B713B3">
        <w:t xml:space="preserve">At the present time, do you smoke cigarettes every day or only occasionally? </w:t>
      </w:r>
    </w:p>
    <w:p w14:paraId="01D91F50" w14:textId="77777777" w:rsidR="00B37C18" w:rsidRDefault="00B37C18" w:rsidP="00B37C18">
      <w:pPr>
        <w:pStyle w:val="ListParagraph"/>
        <w:ind w:left="360"/>
      </w:pPr>
    </w:p>
    <w:p w14:paraId="019303A7" w14:textId="77777777" w:rsidR="00B37C18" w:rsidRPr="00B713B3" w:rsidRDefault="00B37C18" w:rsidP="00834F45">
      <w:pPr>
        <w:pStyle w:val="ListParagraph"/>
        <w:numPr>
          <w:ilvl w:val="0"/>
          <w:numId w:val="23"/>
        </w:numPr>
        <w:ind w:left="360"/>
      </w:pPr>
      <w:r>
        <w:rPr>
          <w:lang w:val="en-US"/>
        </w:rPr>
        <w:t xml:space="preserve">Why do you use e-cigarettes </w:t>
      </w:r>
      <w:r w:rsidRPr="00B71984">
        <w:rPr>
          <w:u w:val="single"/>
          <w:lang w:val="en-US"/>
        </w:rPr>
        <w:t>and</w:t>
      </w:r>
      <w:r>
        <w:rPr>
          <w:lang w:val="en-US"/>
        </w:rPr>
        <w:t xml:space="preserve"> smoke cigarettes?</w:t>
      </w:r>
    </w:p>
    <w:p w14:paraId="7FFFCB00" w14:textId="77777777" w:rsidR="00B37C18" w:rsidRDefault="00B37C18" w:rsidP="00B37C18">
      <w:pPr>
        <w:pStyle w:val="ListParagraph"/>
      </w:pPr>
    </w:p>
    <w:p w14:paraId="279767B8" w14:textId="77777777" w:rsidR="00B37C18" w:rsidRPr="00D019AF" w:rsidRDefault="00B37C18" w:rsidP="00B37C18">
      <w:pPr>
        <w:pStyle w:val="Title"/>
      </w:pPr>
      <w:r w:rsidRPr="00A26C31">
        <w:lastRenderedPageBreak/>
        <w:t>*NON-USERS ONLY* Context (</w:t>
      </w:r>
      <w:r>
        <w:t xml:space="preserve">25 </w:t>
      </w:r>
      <w:r w:rsidRPr="00A26C31">
        <w:t>minutes)</w:t>
      </w:r>
    </w:p>
    <w:p w14:paraId="7672C852" w14:textId="77777777" w:rsidR="00B37C18" w:rsidRPr="00B713B3" w:rsidRDefault="00B37C18" w:rsidP="00B37C18">
      <w:pPr>
        <w:rPr>
          <w:color w:val="FF0000"/>
        </w:rPr>
      </w:pPr>
      <w:r w:rsidRPr="00B713B3">
        <w:t xml:space="preserve">When you were recruited for this study, </w:t>
      </w:r>
      <w:r>
        <w:t>some of you said you are a cigarette smoker</w:t>
      </w:r>
      <w:r w:rsidRPr="00B713B3">
        <w:t xml:space="preserve"> …</w:t>
      </w:r>
    </w:p>
    <w:p w14:paraId="2C7BE0C2" w14:textId="77777777" w:rsidR="00B37C18" w:rsidRPr="00B713B3" w:rsidRDefault="00B37C18" w:rsidP="00B37C18"/>
    <w:p w14:paraId="276A4CC4" w14:textId="77777777" w:rsidR="00B37C18" w:rsidRDefault="00B37C18" w:rsidP="00834F45">
      <w:pPr>
        <w:pStyle w:val="ListParagraph"/>
        <w:numPr>
          <w:ilvl w:val="0"/>
          <w:numId w:val="23"/>
        </w:numPr>
        <w:ind w:left="360"/>
      </w:pPr>
      <w:r>
        <w:t>For those of you who smoke cigarettes, a</w:t>
      </w:r>
      <w:r w:rsidRPr="00B713B3">
        <w:t xml:space="preserve">t the present time, do you smoke cigarettes every day or only occasionally? </w:t>
      </w:r>
    </w:p>
    <w:p w14:paraId="340FD053" w14:textId="77777777" w:rsidR="00B37C18" w:rsidRDefault="00B37C18" w:rsidP="00B37C18">
      <w:pPr>
        <w:pStyle w:val="ListParagraph"/>
        <w:ind w:left="360"/>
      </w:pPr>
    </w:p>
    <w:p w14:paraId="5DB7C0D0" w14:textId="77777777" w:rsidR="00B37C18" w:rsidRDefault="00B37C18" w:rsidP="00834F45">
      <w:pPr>
        <w:pStyle w:val="ListParagraph"/>
        <w:numPr>
          <w:ilvl w:val="0"/>
          <w:numId w:val="23"/>
        </w:numPr>
        <w:ind w:left="360"/>
      </w:pPr>
      <w:r w:rsidRPr="00B713B3">
        <w:t xml:space="preserve">How long have you been </w:t>
      </w:r>
      <w:r>
        <w:t>smoking</w:t>
      </w:r>
      <w:r w:rsidRPr="00B713B3">
        <w:t>?</w:t>
      </w:r>
      <w:r>
        <w:t xml:space="preserve"> And, have you ever tried to quit?</w:t>
      </w:r>
    </w:p>
    <w:p w14:paraId="6D6CE265" w14:textId="77777777" w:rsidR="00B37C18" w:rsidRDefault="00B37C18" w:rsidP="00B37C18">
      <w:pPr>
        <w:pStyle w:val="ListParagraph"/>
      </w:pPr>
    </w:p>
    <w:p w14:paraId="0536400B" w14:textId="77777777" w:rsidR="00B37C18" w:rsidRDefault="00B37C18" w:rsidP="00834F45">
      <w:pPr>
        <w:pStyle w:val="ListParagraph"/>
        <w:numPr>
          <w:ilvl w:val="0"/>
          <w:numId w:val="23"/>
        </w:numPr>
        <w:ind w:left="360"/>
      </w:pPr>
      <w:r>
        <w:t>As I mentioned, tonight we’re going to be discussing e-cigarettes. Before this evening, how many of you had heard of or seen e-cigarettes</w:t>
      </w:r>
      <w:r w:rsidRPr="00B713B3">
        <w:t>?</w:t>
      </w:r>
      <w:r>
        <w:t xml:space="preserve"> [HAND COUNT]</w:t>
      </w:r>
      <w:r w:rsidRPr="00B713B3">
        <w:t xml:space="preserve"> </w:t>
      </w:r>
      <w:r>
        <w:t>[MODERATOR: IF NEEDED, EXPLAIN WHAT E-CIGS ARE: E-</w:t>
      </w:r>
      <w:r w:rsidRPr="00D91E9C">
        <w:t xml:space="preserve">cigarettes are battery-powered smoking devices </w:t>
      </w:r>
      <w:r>
        <w:t>which are sometimes</w:t>
      </w:r>
      <w:r w:rsidRPr="00D91E9C">
        <w:t xml:space="preserve"> designed to look and feel like regular cigarettes.</w:t>
      </w:r>
      <w:r>
        <w:t>]</w:t>
      </w:r>
    </w:p>
    <w:p w14:paraId="0D43A983" w14:textId="77777777" w:rsidR="00B37C18" w:rsidRDefault="00B37C18" w:rsidP="00B37C18">
      <w:pPr>
        <w:pStyle w:val="ListParagraph"/>
        <w:ind w:left="360"/>
      </w:pPr>
    </w:p>
    <w:p w14:paraId="77CAACF3" w14:textId="77777777" w:rsidR="00B37C18" w:rsidRDefault="00B37C18" w:rsidP="00834F45">
      <w:pPr>
        <w:pStyle w:val="ListParagraph"/>
        <w:numPr>
          <w:ilvl w:val="0"/>
          <w:numId w:val="23"/>
        </w:numPr>
        <w:ind w:left="360"/>
      </w:pPr>
      <w:r>
        <w:t>For those of you aware of e-cigarettes, what do you know about them? [MODERATOR: IF NEEDED, LET PARTICIPANTS KNOW WE ARE NOT DISCUSSING THE USE OF E-CIG DEVICES FOR MARIJUANA SMOKING]</w:t>
      </w:r>
    </w:p>
    <w:p w14:paraId="3559E67B" w14:textId="77777777" w:rsidR="00B37C18" w:rsidRDefault="00B37C18" w:rsidP="00B37C18"/>
    <w:p w14:paraId="54EBCE6E" w14:textId="77777777" w:rsidR="00B37C18" w:rsidRDefault="00B37C18" w:rsidP="00B37C18">
      <w:pPr>
        <w:pStyle w:val="ListParagraph"/>
      </w:pPr>
      <w:r w:rsidRPr="00D019AF">
        <w:t>Probe:</w:t>
      </w:r>
      <w:r w:rsidRPr="00D019AF">
        <w:tab/>
      </w:r>
    </w:p>
    <w:p w14:paraId="755B3251" w14:textId="77777777" w:rsidR="00B37C18" w:rsidRDefault="00B37C18" w:rsidP="00B37C18">
      <w:pPr>
        <w:pStyle w:val="ListParagraph"/>
        <w:ind w:firstLine="720"/>
      </w:pPr>
      <w:r>
        <w:t>-where can they be purchased?</w:t>
      </w:r>
    </w:p>
    <w:p w14:paraId="46A63DE5" w14:textId="77777777" w:rsidR="00B37C18" w:rsidRDefault="00B37C18" w:rsidP="00B37C18">
      <w:pPr>
        <w:pStyle w:val="ListParagraph"/>
        <w:ind w:firstLine="720"/>
      </w:pPr>
      <w:r>
        <w:t>-do they contain nicotine?</w:t>
      </w:r>
    </w:p>
    <w:p w14:paraId="72A14664" w14:textId="77777777" w:rsidR="00B37C18" w:rsidRDefault="00B37C18" w:rsidP="00B37C18">
      <w:pPr>
        <w:pStyle w:val="ListParagraph"/>
        <w:ind w:firstLine="720"/>
      </w:pPr>
      <w:r>
        <w:t>-are there age restrictions on the sale/purchase?</w:t>
      </w:r>
    </w:p>
    <w:p w14:paraId="3016601E" w14:textId="77777777" w:rsidR="00B37C18" w:rsidRDefault="00B37C18" w:rsidP="00B37C18">
      <w:pPr>
        <w:pStyle w:val="ListParagraph"/>
        <w:ind w:firstLine="720"/>
      </w:pPr>
      <w:r>
        <w:t>-where can they be used?</w:t>
      </w:r>
    </w:p>
    <w:p w14:paraId="6572270D" w14:textId="77777777" w:rsidR="00B37C18" w:rsidRDefault="00B37C18" w:rsidP="00B37C18">
      <w:pPr>
        <w:pStyle w:val="ListParagraph"/>
        <w:ind w:firstLine="720"/>
      </w:pPr>
      <w:r>
        <w:t xml:space="preserve">- are they dangerous to/for your health? </w:t>
      </w:r>
    </w:p>
    <w:p w14:paraId="67511ADA" w14:textId="77777777" w:rsidR="00B37C18" w:rsidRDefault="00B37C18" w:rsidP="00B37C18"/>
    <w:p w14:paraId="2D800413" w14:textId="77777777" w:rsidR="00B37C18" w:rsidRPr="00D019AF" w:rsidRDefault="00B37C18" w:rsidP="00834F45">
      <w:pPr>
        <w:pStyle w:val="ListParagraph"/>
        <w:numPr>
          <w:ilvl w:val="0"/>
          <w:numId w:val="23"/>
        </w:numPr>
        <w:ind w:left="426" w:hanging="426"/>
      </w:pPr>
      <w:r w:rsidRPr="00D019AF">
        <w:t xml:space="preserve">How did you first hear/learn about e-cigarettes? </w:t>
      </w:r>
    </w:p>
    <w:p w14:paraId="23290F71" w14:textId="77777777" w:rsidR="00B37C18" w:rsidRPr="00D019AF" w:rsidRDefault="00B37C18" w:rsidP="00B37C18">
      <w:pPr>
        <w:pStyle w:val="ListParagraph"/>
      </w:pPr>
    </w:p>
    <w:p w14:paraId="794220EA" w14:textId="77777777" w:rsidR="00B37C18" w:rsidRDefault="00B37C18" w:rsidP="00B37C18">
      <w:pPr>
        <w:pStyle w:val="ListParagraph"/>
      </w:pPr>
      <w:r w:rsidRPr="00D019AF">
        <w:t>Probe:</w:t>
      </w:r>
      <w:r w:rsidRPr="00D019AF">
        <w:tab/>
      </w:r>
    </w:p>
    <w:p w14:paraId="78F59A0E" w14:textId="77777777" w:rsidR="00B37C18" w:rsidRDefault="00B37C18" w:rsidP="00B37C18">
      <w:pPr>
        <w:pStyle w:val="ListParagraph"/>
        <w:ind w:firstLine="720"/>
      </w:pPr>
      <w:r>
        <w:t>-friends (peer, someone older, co-worker, classmate?)</w:t>
      </w:r>
    </w:p>
    <w:p w14:paraId="0123FE68" w14:textId="77777777" w:rsidR="00B37C18" w:rsidRDefault="00B37C18" w:rsidP="00B37C18">
      <w:pPr>
        <w:pStyle w:val="ListParagraph"/>
        <w:ind w:firstLine="720"/>
      </w:pPr>
      <w:r>
        <w:t>-a</w:t>
      </w:r>
      <w:r w:rsidRPr="00D019AF">
        <w:t>d</w:t>
      </w:r>
      <w:r>
        <w:t xml:space="preserve"> (where: social media, store sign, etc.?)</w:t>
      </w:r>
    </w:p>
    <w:p w14:paraId="5CE37DDF" w14:textId="77777777" w:rsidR="00B37C18" w:rsidRDefault="00B37C18" w:rsidP="00B37C18">
      <w:pPr>
        <w:pStyle w:val="ListParagraph"/>
        <w:ind w:firstLine="720"/>
      </w:pPr>
      <w:r>
        <w:t>-</w:t>
      </w:r>
      <w:r w:rsidRPr="00D019AF">
        <w:t>news</w:t>
      </w:r>
      <w:r>
        <w:t xml:space="preserve"> (medium: TV, online?)</w:t>
      </w:r>
    </w:p>
    <w:p w14:paraId="1E60C6A8" w14:textId="77777777" w:rsidR="00B37C18" w:rsidRDefault="00B37C18" w:rsidP="00B37C18">
      <w:pPr>
        <w:pStyle w:val="ListParagraph"/>
        <w:ind w:firstLine="720"/>
      </w:pPr>
      <w:r>
        <w:t xml:space="preserve">- celebrity, hero, idol? </w:t>
      </w:r>
    </w:p>
    <w:p w14:paraId="01B1D687" w14:textId="77777777" w:rsidR="00B37C18" w:rsidRDefault="00B37C18" w:rsidP="00B37C18">
      <w:pPr>
        <w:pStyle w:val="ListParagraph"/>
        <w:ind w:left="360"/>
      </w:pPr>
    </w:p>
    <w:p w14:paraId="1E7FB510" w14:textId="77777777" w:rsidR="00B37C18" w:rsidRDefault="00B37C18" w:rsidP="00834F45">
      <w:pPr>
        <w:pStyle w:val="ListParagraph"/>
        <w:numPr>
          <w:ilvl w:val="0"/>
          <w:numId w:val="23"/>
        </w:numPr>
        <w:ind w:left="360"/>
      </w:pPr>
      <w:r>
        <w:t>Does anyone know someone who uses e-cigarettes?</w:t>
      </w:r>
    </w:p>
    <w:p w14:paraId="2451ED40" w14:textId="77777777" w:rsidR="00B37C18" w:rsidRDefault="00B37C18" w:rsidP="00B37C18">
      <w:pPr>
        <w:pStyle w:val="ListParagraph"/>
      </w:pPr>
    </w:p>
    <w:p w14:paraId="760770D6" w14:textId="77777777" w:rsidR="00B37C18" w:rsidRDefault="00B37C18" w:rsidP="00B37C18">
      <w:pPr>
        <w:pStyle w:val="ListParagraph"/>
      </w:pPr>
      <w:r w:rsidRPr="00D019AF">
        <w:t>Probe:</w:t>
      </w:r>
      <w:r w:rsidRPr="00D019AF">
        <w:tab/>
      </w:r>
    </w:p>
    <w:p w14:paraId="1680B19D" w14:textId="77777777" w:rsidR="00B37C18" w:rsidRDefault="00B37C18" w:rsidP="00B37C18">
      <w:pPr>
        <w:pStyle w:val="ListParagraph"/>
        <w:ind w:firstLine="720"/>
      </w:pPr>
      <w:r>
        <w:t>-friend/co-worker/classmate/family member</w:t>
      </w:r>
    </w:p>
    <w:p w14:paraId="622A8EDA" w14:textId="77777777" w:rsidR="00B37C18" w:rsidRDefault="00B37C18" w:rsidP="00B37C18">
      <w:pPr>
        <w:pStyle w:val="ListParagraph"/>
        <w:ind w:firstLine="720"/>
      </w:pPr>
    </w:p>
    <w:p w14:paraId="15B73197" w14:textId="77777777" w:rsidR="00B37C18" w:rsidRPr="00820AEF" w:rsidRDefault="00B37C18" w:rsidP="00834F45">
      <w:pPr>
        <w:pStyle w:val="ListParagraph"/>
        <w:numPr>
          <w:ilvl w:val="0"/>
          <w:numId w:val="23"/>
        </w:numPr>
        <w:ind w:left="426" w:hanging="426"/>
      </w:pPr>
      <w:r>
        <w:rPr>
          <w:rFonts w:cs="Arial"/>
        </w:rPr>
        <w:t xml:space="preserve">Where have you seen people using e-cigarettes, or vaping? </w:t>
      </w:r>
    </w:p>
    <w:p w14:paraId="2FF63304" w14:textId="77777777" w:rsidR="00B37C18" w:rsidRPr="00820AEF" w:rsidRDefault="00B37C18" w:rsidP="00B37C18">
      <w:pPr>
        <w:suppressAutoHyphens/>
        <w:spacing w:before="20" w:after="20"/>
        <w:ind w:left="360" w:firstLine="360"/>
        <w:rPr>
          <w:rFonts w:cs="Arial"/>
        </w:rPr>
      </w:pPr>
    </w:p>
    <w:p w14:paraId="130FED08" w14:textId="77777777" w:rsidR="00B37C18" w:rsidRDefault="00B37C18" w:rsidP="00B37C18">
      <w:pPr>
        <w:suppressAutoHyphens/>
        <w:spacing w:before="20" w:after="20"/>
        <w:ind w:left="360" w:firstLine="360"/>
        <w:rPr>
          <w:rFonts w:cs="Arial"/>
        </w:rPr>
      </w:pPr>
      <w:r w:rsidRPr="00820AEF">
        <w:rPr>
          <w:rFonts w:cs="Arial"/>
        </w:rPr>
        <w:t xml:space="preserve">Probe: </w:t>
      </w:r>
    </w:p>
    <w:p w14:paraId="650517CF" w14:textId="77777777" w:rsidR="00B37C18" w:rsidRPr="00820AEF" w:rsidRDefault="00B37C18" w:rsidP="00B37C18">
      <w:pPr>
        <w:suppressAutoHyphens/>
        <w:spacing w:before="20" w:after="20"/>
        <w:ind w:left="1080" w:firstLine="360"/>
        <w:rPr>
          <w:rFonts w:cs="Arial"/>
        </w:rPr>
      </w:pPr>
      <w:r w:rsidRPr="00820AEF">
        <w:rPr>
          <w:rFonts w:cs="Arial"/>
        </w:rPr>
        <w:t>- while driving, indoors, outside</w:t>
      </w:r>
    </w:p>
    <w:p w14:paraId="0F6F3A1E" w14:textId="77777777" w:rsidR="00B37C18" w:rsidRDefault="00B37C18" w:rsidP="00B37C18">
      <w:pPr>
        <w:pStyle w:val="ListParagraph"/>
        <w:ind w:left="426"/>
      </w:pPr>
    </w:p>
    <w:p w14:paraId="3915432D" w14:textId="77777777" w:rsidR="00B37C18" w:rsidRPr="00113759" w:rsidRDefault="00B37C18" w:rsidP="00834F45">
      <w:pPr>
        <w:pStyle w:val="ListParagraph"/>
        <w:numPr>
          <w:ilvl w:val="0"/>
          <w:numId w:val="23"/>
        </w:numPr>
        <w:ind w:left="426" w:hanging="426"/>
      </w:pPr>
      <w:r>
        <w:rPr>
          <w:rFonts w:cs="Arial"/>
        </w:rPr>
        <w:t xml:space="preserve">Have you been able to smell the liquid when people are vaping around you? How did it smell—sweet, spicy, tobacco? </w:t>
      </w:r>
      <w:r w:rsidRPr="00070910">
        <w:rPr>
          <w:rFonts w:cs="Arial"/>
        </w:rPr>
        <w:t>Were you bothered by the smell?</w:t>
      </w:r>
    </w:p>
    <w:p w14:paraId="7FBEEA9D" w14:textId="77777777" w:rsidR="00B37C18" w:rsidRPr="00820AEF" w:rsidRDefault="00B37C18" w:rsidP="00B37C18"/>
    <w:p w14:paraId="5A3B7DFF" w14:textId="77777777" w:rsidR="00B37C18" w:rsidRPr="00606956" w:rsidRDefault="00B37C18" w:rsidP="00834F45">
      <w:pPr>
        <w:pStyle w:val="ListParagraph"/>
        <w:numPr>
          <w:ilvl w:val="0"/>
          <w:numId w:val="23"/>
        </w:numPr>
        <w:ind w:left="426" w:hanging="426"/>
      </w:pPr>
      <w:r>
        <w:t>Some of the liquids used by e-cigarette users have names like</w:t>
      </w:r>
      <w:r w:rsidRPr="00606956">
        <w:t xml:space="preserve"> “island breeze”, “unicorn puke” or “golden ticket”? </w:t>
      </w:r>
      <w:r>
        <w:t>Who</w:t>
      </w:r>
      <w:r w:rsidRPr="00606956">
        <w:t xml:space="preserve"> do you think flavours like these are marketed to and why? </w:t>
      </w:r>
    </w:p>
    <w:p w14:paraId="326662D1" w14:textId="77777777" w:rsidR="0005203C" w:rsidRDefault="0005203C">
      <w:pPr>
        <w:jc w:val="left"/>
        <w:rPr>
          <w:b/>
          <w:bCs/>
          <w:kern w:val="28"/>
          <w:szCs w:val="32"/>
        </w:rPr>
      </w:pPr>
      <w:r>
        <w:br w:type="page"/>
      </w:r>
    </w:p>
    <w:p w14:paraId="5E55035A" w14:textId="5E9C6F4A" w:rsidR="00B37C18" w:rsidRPr="00D019AF" w:rsidRDefault="00B37C18" w:rsidP="00B37C18">
      <w:pPr>
        <w:pStyle w:val="Title"/>
      </w:pPr>
      <w:r>
        <w:lastRenderedPageBreak/>
        <w:t xml:space="preserve">*BOTH* </w:t>
      </w:r>
      <w:r w:rsidRPr="00D019AF">
        <w:t>First Encounter(s) with e-Cigarettes</w:t>
      </w:r>
      <w:r>
        <w:t xml:space="preserve"> (15 minutes)</w:t>
      </w:r>
    </w:p>
    <w:p w14:paraId="7E6E71E0" w14:textId="77777777" w:rsidR="00B37C18" w:rsidRDefault="00B37C18" w:rsidP="00B37C18">
      <w:r>
        <w:t>[USERS]</w:t>
      </w:r>
    </w:p>
    <w:p w14:paraId="6E13AAF0" w14:textId="77777777" w:rsidR="00B37C18" w:rsidRDefault="00B37C18" w:rsidP="00B37C18"/>
    <w:p w14:paraId="0391B01A" w14:textId="77777777" w:rsidR="00B37C18" w:rsidRPr="00D019AF" w:rsidRDefault="00B37C18" w:rsidP="00B37C18">
      <w:r>
        <w:t xml:space="preserve">Now </w:t>
      </w:r>
      <w:r w:rsidRPr="00D019AF">
        <w:t xml:space="preserve">I’d like to </w:t>
      </w:r>
      <w:r>
        <w:t xml:space="preserve">focus on the first time you </w:t>
      </w:r>
      <w:r w:rsidRPr="00D019AF">
        <w:t>encounter</w:t>
      </w:r>
      <w:r>
        <w:t>ed</w:t>
      </w:r>
      <w:r w:rsidRPr="00D019AF">
        <w:t xml:space="preserve"> or</w:t>
      </w:r>
      <w:r>
        <w:t xml:space="preserve"> became acquainted</w:t>
      </w:r>
      <w:r w:rsidRPr="00D019AF">
        <w:t xml:space="preserve"> with e-cigarettes.</w:t>
      </w:r>
    </w:p>
    <w:p w14:paraId="071D931D" w14:textId="77777777" w:rsidR="00B37C18" w:rsidRPr="00D019AF" w:rsidRDefault="00B37C18" w:rsidP="00B37C18"/>
    <w:p w14:paraId="14A185D2" w14:textId="77777777" w:rsidR="00B37C18" w:rsidRPr="00D019AF" w:rsidRDefault="00B37C18" w:rsidP="00834F45">
      <w:pPr>
        <w:pStyle w:val="ListParagraph"/>
        <w:numPr>
          <w:ilvl w:val="0"/>
          <w:numId w:val="23"/>
        </w:numPr>
        <w:ind w:left="426" w:hanging="426"/>
      </w:pPr>
      <w:r w:rsidRPr="00D019AF">
        <w:t xml:space="preserve">How did you first hear/learn about e-cigarettes? </w:t>
      </w:r>
    </w:p>
    <w:p w14:paraId="13978B4E" w14:textId="77777777" w:rsidR="00B37C18" w:rsidRPr="00D019AF" w:rsidRDefault="00B37C18" w:rsidP="00B37C18">
      <w:pPr>
        <w:pStyle w:val="ListParagraph"/>
      </w:pPr>
    </w:p>
    <w:p w14:paraId="37C7E3C9" w14:textId="77777777" w:rsidR="00B37C18" w:rsidRDefault="00B37C18" w:rsidP="00B37C18">
      <w:pPr>
        <w:pStyle w:val="ListParagraph"/>
      </w:pPr>
      <w:r w:rsidRPr="00D019AF">
        <w:t>Probe:</w:t>
      </w:r>
      <w:r w:rsidRPr="00D019AF">
        <w:tab/>
      </w:r>
    </w:p>
    <w:p w14:paraId="0A7A758F" w14:textId="77777777" w:rsidR="00B37C18" w:rsidRDefault="00B37C18" w:rsidP="00B37C18">
      <w:pPr>
        <w:pStyle w:val="ListParagraph"/>
        <w:ind w:firstLine="720"/>
      </w:pPr>
      <w:r>
        <w:t>-friends (peer, someone older, co-worker, classmate?)</w:t>
      </w:r>
    </w:p>
    <w:p w14:paraId="16FC92C5" w14:textId="77777777" w:rsidR="00B37C18" w:rsidRDefault="00B37C18" w:rsidP="00B37C18">
      <w:pPr>
        <w:pStyle w:val="ListParagraph"/>
        <w:ind w:firstLine="720"/>
      </w:pPr>
      <w:r>
        <w:t>-a</w:t>
      </w:r>
      <w:r w:rsidRPr="00D019AF">
        <w:t>d</w:t>
      </w:r>
      <w:r>
        <w:t xml:space="preserve"> (where: social media, store sign, etc.?)</w:t>
      </w:r>
    </w:p>
    <w:p w14:paraId="72973C4C" w14:textId="77777777" w:rsidR="00B37C18" w:rsidRDefault="00B37C18" w:rsidP="00B37C18">
      <w:pPr>
        <w:pStyle w:val="ListParagraph"/>
        <w:ind w:firstLine="720"/>
      </w:pPr>
      <w:r>
        <w:t>-</w:t>
      </w:r>
      <w:r w:rsidRPr="00D019AF">
        <w:t>news</w:t>
      </w:r>
      <w:r>
        <w:t xml:space="preserve"> (medium: TV, online?)</w:t>
      </w:r>
    </w:p>
    <w:p w14:paraId="2EF11A4F" w14:textId="77777777" w:rsidR="00B37C18" w:rsidRDefault="00B37C18" w:rsidP="00B37C18">
      <w:pPr>
        <w:pStyle w:val="ListParagraph"/>
        <w:ind w:firstLine="720"/>
      </w:pPr>
      <w:r>
        <w:t xml:space="preserve">- celebrity, idol, hero? </w:t>
      </w:r>
    </w:p>
    <w:p w14:paraId="728B1559" w14:textId="77777777" w:rsidR="00B37C18" w:rsidRDefault="00B37C18" w:rsidP="00B37C18"/>
    <w:p w14:paraId="5CBEF091" w14:textId="77777777" w:rsidR="00B37C18" w:rsidRDefault="00B37C18" w:rsidP="00B37C18">
      <w:r>
        <w:t>[BOTH]</w:t>
      </w:r>
    </w:p>
    <w:p w14:paraId="241FC09F" w14:textId="77777777" w:rsidR="00B37C18" w:rsidRPr="00D019AF" w:rsidRDefault="00B37C18" w:rsidP="00B37C18"/>
    <w:p w14:paraId="712D5459" w14:textId="77777777" w:rsidR="00B37C18" w:rsidRPr="00D019AF" w:rsidRDefault="00B37C18" w:rsidP="00834F45">
      <w:pPr>
        <w:pStyle w:val="ListParagraph"/>
        <w:numPr>
          <w:ilvl w:val="0"/>
          <w:numId w:val="23"/>
        </w:numPr>
        <w:ind w:left="426" w:hanging="426"/>
      </w:pPr>
      <w:r>
        <w:t xml:space="preserve">[USERS] </w:t>
      </w:r>
      <w:r w:rsidRPr="00D019AF">
        <w:t xml:space="preserve">What was the context </w:t>
      </w:r>
      <w:r>
        <w:t xml:space="preserve">or situation </w:t>
      </w:r>
      <w:r w:rsidRPr="00D019AF">
        <w:t xml:space="preserve">in which you first </w:t>
      </w:r>
      <w:r>
        <w:t>tried</w:t>
      </w:r>
      <w:r w:rsidRPr="00D019AF">
        <w:t xml:space="preserve"> an e-cigarette?</w:t>
      </w:r>
      <w:r>
        <w:t xml:space="preserve"> [MODERATOR: WATCH FOR DIFFERENCES BETWEEN CIGARETTE SMOKERS AND NON-SMOKERS]</w:t>
      </w:r>
    </w:p>
    <w:p w14:paraId="7309CA32" w14:textId="77777777" w:rsidR="00B37C18" w:rsidRPr="00D019AF" w:rsidRDefault="00B37C18" w:rsidP="00B37C18">
      <w:pPr>
        <w:pStyle w:val="ListParagraph"/>
        <w:ind w:left="426"/>
      </w:pPr>
    </w:p>
    <w:p w14:paraId="599EE7B5" w14:textId="77777777" w:rsidR="00B37C18" w:rsidRPr="00D019AF" w:rsidRDefault="00B37C18" w:rsidP="00B37C18">
      <w:pPr>
        <w:pStyle w:val="ListParagraph"/>
      </w:pPr>
      <w:r w:rsidRPr="00D019AF">
        <w:t>Probe: - setting they were in, who offered it to them</w:t>
      </w:r>
    </w:p>
    <w:p w14:paraId="402BFB39" w14:textId="77777777" w:rsidR="00B37C18" w:rsidRPr="00D019AF" w:rsidRDefault="00B37C18" w:rsidP="00B37C18">
      <w:pPr>
        <w:pStyle w:val="ListParagraph"/>
        <w:ind w:firstLine="720"/>
      </w:pPr>
      <w:r w:rsidRPr="00D019AF">
        <w:t>- did they purchase their own or were they given the e-cigarette?</w:t>
      </w:r>
    </w:p>
    <w:p w14:paraId="725185D5" w14:textId="77777777" w:rsidR="00B37C18" w:rsidRPr="00D019AF" w:rsidRDefault="00B37C18" w:rsidP="00B37C18">
      <w:pPr>
        <w:pStyle w:val="ListParagraph"/>
        <w:ind w:left="1440"/>
      </w:pPr>
      <w:r w:rsidRPr="00D019AF">
        <w:t xml:space="preserve">- If given, by whom?; if purchased, where? (e.g. online, vape shop, friends) </w:t>
      </w:r>
    </w:p>
    <w:p w14:paraId="3C882B33" w14:textId="77777777" w:rsidR="00B37C18" w:rsidRDefault="00B37C18" w:rsidP="00B37C18">
      <w:pPr>
        <w:pStyle w:val="ListParagraph"/>
      </w:pPr>
    </w:p>
    <w:p w14:paraId="4EEE0FE1" w14:textId="77777777" w:rsidR="00B37C18" w:rsidRPr="00D019AF" w:rsidRDefault="00B37C18" w:rsidP="00B37C18">
      <w:pPr>
        <w:pStyle w:val="ListParagraph"/>
        <w:ind w:left="426"/>
      </w:pPr>
      <w:r>
        <w:t xml:space="preserve">[NON-USERS] Have you ever been offered an </w:t>
      </w:r>
      <w:r w:rsidRPr="00D019AF">
        <w:t>e-cigarette?</w:t>
      </w:r>
      <w:r>
        <w:t xml:space="preserve"> If so, by whom and where? [MODERATOR: WATCH FOR DIFFERENCES BETWEEN CIGARETTE SMOKERS AND NON-SMOKERS]</w:t>
      </w:r>
    </w:p>
    <w:p w14:paraId="1DE4081A" w14:textId="77777777" w:rsidR="00B37C18" w:rsidRPr="00D019AF" w:rsidRDefault="00B37C18" w:rsidP="00B37C18">
      <w:pPr>
        <w:pStyle w:val="ListParagraph"/>
      </w:pPr>
    </w:p>
    <w:p w14:paraId="50178D5C" w14:textId="77777777" w:rsidR="00B37C18" w:rsidRPr="00D019AF" w:rsidRDefault="00B37C18" w:rsidP="00834F45">
      <w:pPr>
        <w:pStyle w:val="ListParagraph"/>
        <w:numPr>
          <w:ilvl w:val="0"/>
          <w:numId w:val="23"/>
        </w:numPr>
        <w:ind w:left="426" w:hanging="426"/>
      </w:pPr>
      <w:r>
        <w:t xml:space="preserve">[USERS] </w:t>
      </w:r>
      <w:r w:rsidRPr="00D019AF">
        <w:t xml:space="preserve">What prompted or encouraged you to try an e-cigarette? </w:t>
      </w:r>
      <w:r>
        <w:t>[MODERATOR: WATCH FOR DIFFERENCES BETWEEN CIGARETTE SMOKERS AND NON-SMOKERS]</w:t>
      </w:r>
    </w:p>
    <w:p w14:paraId="3296D9F0" w14:textId="77777777" w:rsidR="00B37C18" w:rsidRDefault="00B37C18" w:rsidP="00B37C18">
      <w:pPr>
        <w:pStyle w:val="ListParagraph"/>
        <w:ind w:left="426"/>
      </w:pPr>
    </w:p>
    <w:p w14:paraId="6033AC05" w14:textId="77777777" w:rsidR="00B37C18" w:rsidRPr="00D019AF" w:rsidRDefault="00B37C18" w:rsidP="00B37C18">
      <w:pPr>
        <w:pStyle w:val="ListParagraph"/>
        <w:ind w:left="426"/>
      </w:pPr>
      <w:r>
        <w:t xml:space="preserve">[NON-USERS] </w:t>
      </w:r>
      <w:r w:rsidRPr="00D019AF">
        <w:t>W</w:t>
      </w:r>
      <w:r>
        <w:t xml:space="preserve">hy did you decide </w:t>
      </w:r>
      <w:r w:rsidRPr="00B4081E">
        <w:rPr>
          <w:u w:val="single"/>
        </w:rPr>
        <w:t>not</w:t>
      </w:r>
      <w:r>
        <w:t xml:space="preserve"> to try vaping? Lack of appeal?</w:t>
      </w:r>
      <w:r w:rsidRPr="00D019AF">
        <w:t xml:space="preserve"> </w:t>
      </w:r>
      <w:r>
        <w:t>[MODERATOR: WATCH FOR DIFFERENCES BETWEEN CIGARETTE SMOKERS AND NON-SMOKERS]</w:t>
      </w:r>
    </w:p>
    <w:p w14:paraId="395B21DF" w14:textId="77777777" w:rsidR="00B37C18" w:rsidRDefault="00B37C18" w:rsidP="00B37C18">
      <w:pPr>
        <w:pStyle w:val="ListParagraph"/>
        <w:ind w:left="426"/>
      </w:pPr>
    </w:p>
    <w:p w14:paraId="782F2A9F" w14:textId="77777777" w:rsidR="00B37C18" w:rsidRPr="00D019AF" w:rsidRDefault="00B37C18" w:rsidP="00B37C18">
      <w:pPr>
        <w:pStyle w:val="ListParagraph"/>
      </w:pPr>
      <w:r w:rsidRPr="00D019AF">
        <w:t xml:space="preserve">Probe: - </w:t>
      </w:r>
      <w:r>
        <w:t>what was appealing / not appealing</w:t>
      </w:r>
    </w:p>
    <w:p w14:paraId="448301F5" w14:textId="77777777" w:rsidR="00B37C18" w:rsidRDefault="00B37C18" w:rsidP="00B37C18">
      <w:pPr>
        <w:pStyle w:val="ListParagraph"/>
        <w:ind w:left="426"/>
      </w:pPr>
    </w:p>
    <w:p w14:paraId="1AD0B601" w14:textId="77777777" w:rsidR="00B37C18" w:rsidRPr="00D019AF" w:rsidRDefault="00B37C18" w:rsidP="00B37C18">
      <w:pPr>
        <w:pStyle w:val="Title"/>
      </w:pPr>
      <w:r>
        <w:t>*USERS ONLY* Patterns of Use (15 minutes)</w:t>
      </w:r>
    </w:p>
    <w:p w14:paraId="53E2FB6F" w14:textId="77777777" w:rsidR="00B37C18" w:rsidRDefault="00B37C18" w:rsidP="00B37C18">
      <w:pPr>
        <w:adjustRightInd w:val="0"/>
      </w:pPr>
      <w:r w:rsidRPr="00D019AF">
        <w:t xml:space="preserve">These next questions are about your patterns or behaviours when it comes to using e-cigarettes. </w:t>
      </w:r>
      <w:r>
        <w:t>For those of you who don’t use e-cigarettes regularly, please think about the time or times you’ve used one.</w:t>
      </w:r>
    </w:p>
    <w:p w14:paraId="45D4BE92" w14:textId="77777777" w:rsidR="00B37C18" w:rsidRPr="00D019AF" w:rsidRDefault="00B37C18" w:rsidP="00B37C18">
      <w:pPr>
        <w:adjustRightInd w:val="0"/>
      </w:pPr>
    </w:p>
    <w:p w14:paraId="0D9FBA70" w14:textId="77777777" w:rsidR="00B37C18" w:rsidRPr="00820AEF" w:rsidRDefault="00B37C18" w:rsidP="00834F45">
      <w:pPr>
        <w:pStyle w:val="ListParagraph"/>
        <w:numPr>
          <w:ilvl w:val="0"/>
          <w:numId w:val="23"/>
        </w:numPr>
        <w:ind w:left="426" w:hanging="426"/>
      </w:pPr>
      <w:r>
        <w:rPr>
          <w:rFonts w:cs="Arial"/>
        </w:rPr>
        <w:t>E-</w:t>
      </w:r>
      <w:r w:rsidRPr="00820AEF">
        <w:rPr>
          <w:rFonts w:cs="Arial"/>
        </w:rPr>
        <w:t>cigarettes are prohibited in a lot of places. In general, where do you use them?</w:t>
      </w:r>
    </w:p>
    <w:p w14:paraId="43C01488" w14:textId="77777777" w:rsidR="00B37C18" w:rsidRPr="00820AEF" w:rsidRDefault="00B37C18" w:rsidP="00B37C18">
      <w:pPr>
        <w:suppressAutoHyphens/>
        <w:spacing w:before="20" w:after="20"/>
        <w:ind w:left="360" w:firstLine="360"/>
        <w:rPr>
          <w:rFonts w:cs="Arial"/>
        </w:rPr>
      </w:pPr>
    </w:p>
    <w:p w14:paraId="3AE087F0" w14:textId="77777777" w:rsidR="00B37C18" w:rsidRPr="00820AEF" w:rsidRDefault="00B37C18" w:rsidP="00B37C18">
      <w:pPr>
        <w:suppressAutoHyphens/>
        <w:spacing w:before="20" w:after="20"/>
        <w:ind w:left="360" w:firstLine="360"/>
        <w:rPr>
          <w:rFonts w:cs="Arial"/>
        </w:rPr>
      </w:pPr>
      <w:r w:rsidRPr="00820AEF">
        <w:rPr>
          <w:rFonts w:cs="Arial"/>
        </w:rPr>
        <w:t>Probe: - at home, while driving, indoors, outside</w:t>
      </w:r>
    </w:p>
    <w:p w14:paraId="52CBD68E" w14:textId="77777777" w:rsidR="00B37C18" w:rsidRPr="00820AEF" w:rsidRDefault="00B37C18" w:rsidP="00B37C18">
      <w:pPr>
        <w:suppressAutoHyphens/>
        <w:spacing w:before="20" w:after="20"/>
        <w:ind w:left="360" w:firstLine="360"/>
        <w:rPr>
          <w:rFonts w:cs="Arial"/>
        </w:rPr>
      </w:pPr>
    </w:p>
    <w:p w14:paraId="70F2F3A7" w14:textId="77777777" w:rsidR="00B37C18" w:rsidRDefault="00B37C18" w:rsidP="00834F45">
      <w:pPr>
        <w:pStyle w:val="ListParagraph"/>
        <w:numPr>
          <w:ilvl w:val="0"/>
          <w:numId w:val="23"/>
        </w:numPr>
        <w:ind w:left="426" w:hanging="426"/>
      </w:pPr>
      <w:r w:rsidRPr="00D019AF">
        <w:t>Does your usage pattern change depending on who</w:t>
      </w:r>
      <w:r>
        <w:t xml:space="preserve"> you’re with or where you are? </w:t>
      </w:r>
    </w:p>
    <w:p w14:paraId="337A475A" w14:textId="77777777" w:rsidR="00B37C18" w:rsidRDefault="00B37C18" w:rsidP="00B37C18">
      <w:pPr>
        <w:pStyle w:val="ListParagraph"/>
        <w:ind w:left="426"/>
      </w:pPr>
    </w:p>
    <w:p w14:paraId="751020EF" w14:textId="77777777" w:rsidR="00B37C18" w:rsidRPr="00D019AF" w:rsidRDefault="00B37C18" w:rsidP="00B37C18">
      <w:pPr>
        <w:pStyle w:val="ListParagraph"/>
        <w:ind w:left="426" w:firstLine="294"/>
      </w:pPr>
      <w:r w:rsidRPr="00D019AF">
        <w:lastRenderedPageBreak/>
        <w:t xml:space="preserve">Probe: </w:t>
      </w:r>
      <w:r>
        <w:t>-</w:t>
      </w:r>
      <w:r w:rsidRPr="00D019AF">
        <w:t>friends</w:t>
      </w:r>
      <w:r>
        <w:t>, family, at school, at a party</w:t>
      </w:r>
    </w:p>
    <w:p w14:paraId="06CC577B" w14:textId="77777777" w:rsidR="00B37C18" w:rsidRPr="00D019AF" w:rsidRDefault="00B37C18" w:rsidP="00B37C18"/>
    <w:p w14:paraId="6844B776" w14:textId="77777777" w:rsidR="00B37C18" w:rsidRPr="00605EBC" w:rsidRDefault="00B37C18" w:rsidP="00B37C18">
      <w:pPr>
        <w:rPr>
          <w:b/>
        </w:rPr>
      </w:pPr>
      <w:r>
        <w:rPr>
          <w:b/>
        </w:rPr>
        <w:t>[</w:t>
      </w:r>
      <w:r w:rsidRPr="00605EBC">
        <w:rPr>
          <w:b/>
        </w:rPr>
        <w:t>ASK CIGARETTE SMOKERS</w:t>
      </w:r>
      <w:r>
        <w:rPr>
          <w:b/>
        </w:rPr>
        <w:t>]</w:t>
      </w:r>
    </w:p>
    <w:p w14:paraId="2F3F2966" w14:textId="77777777" w:rsidR="00B37C18" w:rsidRDefault="00B37C18" w:rsidP="00B37C18"/>
    <w:p w14:paraId="2523E760" w14:textId="77777777" w:rsidR="00B37C18" w:rsidRDefault="00B37C18" w:rsidP="00B37C18">
      <w:r>
        <w:t>For those of you who also smoke cigarettes,</w:t>
      </w:r>
    </w:p>
    <w:p w14:paraId="6D7025FD" w14:textId="77777777" w:rsidR="00B37C18" w:rsidRPr="00D019AF" w:rsidRDefault="00B37C18" w:rsidP="00B37C18"/>
    <w:p w14:paraId="026E4C22" w14:textId="77777777" w:rsidR="00B37C18" w:rsidRPr="00D019AF" w:rsidRDefault="00B37C18" w:rsidP="00834F45">
      <w:pPr>
        <w:pStyle w:val="ListParagraph"/>
        <w:numPr>
          <w:ilvl w:val="0"/>
          <w:numId w:val="23"/>
        </w:numPr>
        <w:ind w:left="360"/>
      </w:pPr>
      <w:r w:rsidRPr="00D019AF">
        <w:t>How, if at all, does your use of e-cigarettes differ from your use of regular cigarettes?</w:t>
      </w:r>
    </w:p>
    <w:p w14:paraId="5C6B5325" w14:textId="77777777" w:rsidR="00B37C18" w:rsidRPr="00D019AF" w:rsidRDefault="00B37C18" w:rsidP="00B37C18">
      <w:pPr>
        <w:pStyle w:val="ListParagraph"/>
        <w:ind w:left="426"/>
      </w:pPr>
    </w:p>
    <w:p w14:paraId="1C61A563" w14:textId="77777777" w:rsidR="00B37C18" w:rsidRPr="00D019AF" w:rsidRDefault="00B37C18" w:rsidP="00B37C18">
      <w:pPr>
        <w:pStyle w:val="ListParagraph"/>
        <w:ind w:left="426" w:firstLine="294"/>
      </w:pPr>
      <w:r w:rsidRPr="00D019AF">
        <w:t>Probe: - using e-cigarettes to cut down on/wean themselves off cigarettes?</w:t>
      </w:r>
    </w:p>
    <w:p w14:paraId="69128381" w14:textId="77777777" w:rsidR="00B37C18" w:rsidRDefault="00B37C18" w:rsidP="00B37C18"/>
    <w:p w14:paraId="2853295E" w14:textId="77777777" w:rsidR="00B37C18" w:rsidRPr="00561D10" w:rsidRDefault="00B37C18" w:rsidP="00B37C18">
      <w:pPr>
        <w:pStyle w:val="Title"/>
      </w:pPr>
      <w:r>
        <w:t>*USERS ONLY* Devices, Vaping Liquids and Flavours (30 minutes)</w:t>
      </w:r>
    </w:p>
    <w:p w14:paraId="1966D058" w14:textId="77777777" w:rsidR="00B37C18" w:rsidRPr="00D019AF" w:rsidRDefault="00B37C18" w:rsidP="00B37C18">
      <w:r>
        <w:t>Changing the focus a bit…..[MODERATOR: PAY ATTENTION TO DIFFERENCES BY CIGARETTE SMOKER STATUS]</w:t>
      </w:r>
    </w:p>
    <w:p w14:paraId="1853879A" w14:textId="77777777" w:rsidR="00B37C18" w:rsidRPr="00D019AF" w:rsidRDefault="00B37C18" w:rsidP="00B37C18"/>
    <w:p w14:paraId="5785EB4C" w14:textId="77777777" w:rsidR="00B37C18" w:rsidRPr="00D019AF" w:rsidRDefault="00B37C18" w:rsidP="00834F45">
      <w:pPr>
        <w:pStyle w:val="ListParagraph"/>
        <w:numPr>
          <w:ilvl w:val="0"/>
          <w:numId w:val="23"/>
        </w:numPr>
        <w:ind w:left="426" w:hanging="426"/>
      </w:pPr>
      <w:r w:rsidRPr="00D019AF">
        <w:t>Where/how do you acquire e-cigarettes?</w:t>
      </w:r>
      <w:r>
        <w:t xml:space="preserve"> Do you get your liquids and devices from the same place? If not, why not?</w:t>
      </w:r>
    </w:p>
    <w:p w14:paraId="47A09FF8" w14:textId="77777777" w:rsidR="00B37C18" w:rsidRPr="00D019AF" w:rsidRDefault="00B37C18" w:rsidP="00B37C18">
      <w:pPr>
        <w:pStyle w:val="ListParagraph"/>
        <w:ind w:left="426"/>
      </w:pPr>
    </w:p>
    <w:p w14:paraId="7825D35E" w14:textId="77777777" w:rsidR="00B37C18" w:rsidRDefault="00B37C18" w:rsidP="00B37C18">
      <w:pPr>
        <w:pStyle w:val="ListParagraph"/>
        <w:ind w:left="426" w:firstLine="294"/>
      </w:pPr>
      <w:r w:rsidRPr="00D019AF">
        <w:t>Probe: - buying themselves (if so, where)/others buying for them</w:t>
      </w:r>
    </w:p>
    <w:p w14:paraId="5E2ABB07" w14:textId="77777777" w:rsidR="00B37C18" w:rsidRDefault="00B37C18" w:rsidP="00B37C18">
      <w:pPr>
        <w:pStyle w:val="ListParagraph"/>
        <w:ind w:left="426"/>
      </w:pPr>
    </w:p>
    <w:p w14:paraId="2855DB61" w14:textId="77777777" w:rsidR="00B37C18" w:rsidRDefault="00B37C18" w:rsidP="00834F45">
      <w:pPr>
        <w:pStyle w:val="ListParagraph"/>
        <w:numPr>
          <w:ilvl w:val="0"/>
          <w:numId w:val="23"/>
        </w:numPr>
        <w:ind w:left="426" w:hanging="426"/>
      </w:pPr>
      <w:r>
        <w:t>What type of e-cigarettes do you use/have you tried? “C</w:t>
      </w:r>
      <w:r w:rsidRPr="008B0CCC">
        <w:t>ig-a-likes</w:t>
      </w:r>
      <w:r>
        <w:t xml:space="preserve">” containing </w:t>
      </w:r>
      <w:r w:rsidRPr="008B0CCC">
        <w:t>pre-filled cartridg</w:t>
      </w:r>
      <w:r>
        <w:t>es of vaping liquid or</w:t>
      </w:r>
      <w:r w:rsidRPr="008B0CCC">
        <w:t xml:space="preserve"> advanced vaping devices </w:t>
      </w:r>
      <w:r>
        <w:t xml:space="preserve">that require you to add the liquid? Both? </w:t>
      </w:r>
      <w:r w:rsidRPr="00D019AF">
        <w:t>Why do you use this type</w:t>
      </w:r>
      <w:r>
        <w:t>(s)</w:t>
      </w:r>
      <w:r w:rsidRPr="00D019AF">
        <w:t>?</w:t>
      </w:r>
    </w:p>
    <w:p w14:paraId="00CDD7EE" w14:textId="77777777" w:rsidR="00B37C18" w:rsidRDefault="00B37C18" w:rsidP="00B37C18">
      <w:pPr>
        <w:pStyle w:val="ListParagraph"/>
        <w:ind w:left="426"/>
      </w:pPr>
    </w:p>
    <w:p w14:paraId="73E18812" w14:textId="77777777" w:rsidR="00B37C18" w:rsidRPr="00D019AF" w:rsidRDefault="00B37C18" w:rsidP="00834F45">
      <w:pPr>
        <w:pStyle w:val="ListParagraph"/>
        <w:numPr>
          <w:ilvl w:val="0"/>
          <w:numId w:val="23"/>
        </w:numPr>
        <w:ind w:left="426" w:hanging="426"/>
      </w:pPr>
      <w:r>
        <w:t>For those of you who use/have used “cig-a-likes”, d</w:t>
      </w:r>
      <w:r w:rsidRPr="00D019AF">
        <w:t>o you use dispos</w:t>
      </w:r>
      <w:r>
        <w:t>able or rechargeable ones</w:t>
      </w:r>
      <w:r w:rsidRPr="00D019AF">
        <w:t xml:space="preserve">? </w:t>
      </w:r>
    </w:p>
    <w:p w14:paraId="2E2E06BD" w14:textId="77777777" w:rsidR="00B37C18" w:rsidRPr="00255E4E" w:rsidRDefault="00B37C18" w:rsidP="00B37C18">
      <w:pPr>
        <w:pStyle w:val="ListParagraph"/>
        <w:ind w:left="426"/>
      </w:pPr>
    </w:p>
    <w:p w14:paraId="36C54AC4" w14:textId="77777777" w:rsidR="00B37C18" w:rsidRDefault="00B37C18" w:rsidP="00834F45">
      <w:pPr>
        <w:pStyle w:val="ListParagraph"/>
        <w:numPr>
          <w:ilvl w:val="0"/>
          <w:numId w:val="23"/>
        </w:numPr>
        <w:ind w:left="426" w:hanging="426"/>
      </w:pPr>
      <w:r>
        <w:t>For those of you who use/have used advanced devices, do you customize your device? If so, what parts and why?</w:t>
      </w:r>
    </w:p>
    <w:p w14:paraId="49D20D54" w14:textId="77777777" w:rsidR="00B37C18" w:rsidRDefault="00B37C18" w:rsidP="00B37C18">
      <w:pPr>
        <w:pStyle w:val="ListParagraph"/>
      </w:pPr>
    </w:p>
    <w:p w14:paraId="1A563E56" w14:textId="77777777" w:rsidR="00B37C18" w:rsidRPr="00D019AF" w:rsidRDefault="00B37C18" w:rsidP="00B37C18">
      <w:pPr>
        <w:pStyle w:val="ListParagraph"/>
        <w:ind w:left="426" w:firstLine="294"/>
      </w:pPr>
      <w:r w:rsidRPr="00D019AF">
        <w:t xml:space="preserve">Probe: - </w:t>
      </w:r>
      <w:r>
        <w:t>tank, atomizer, coils?</w:t>
      </w:r>
    </w:p>
    <w:p w14:paraId="79A23584" w14:textId="77777777" w:rsidR="00B37C18" w:rsidRDefault="00B37C18" w:rsidP="00B37C18">
      <w:pPr>
        <w:pStyle w:val="ListParagraph"/>
      </w:pPr>
    </w:p>
    <w:p w14:paraId="5EEC05B5" w14:textId="77777777" w:rsidR="00B37C18" w:rsidRPr="00255E4E" w:rsidRDefault="00B37C18" w:rsidP="00834F45">
      <w:pPr>
        <w:pStyle w:val="ListParagraph"/>
        <w:numPr>
          <w:ilvl w:val="0"/>
          <w:numId w:val="23"/>
        </w:numPr>
        <w:ind w:left="426" w:hanging="426"/>
      </w:pPr>
      <w:r>
        <w:t xml:space="preserve">Currently, is the liquid you use </w:t>
      </w:r>
      <w:r w:rsidRPr="00255E4E">
        <w:t xml:space="preserve">nicotine-free, </w:t>
      </w:r>
      <w:r>
        <w:t>containing nicotine</w:t>
      </w:r>
      <w:r w:rsidRPr="00255E4E">
        <w:t>, or both [HAND COUNT</w:t>
      </w:r>
      <w:r>
        <w:t>; NOTE HOW MANY DO NOT KNOW IF THE LIQUID CONTAINS NICOTINE</w:t>
      </w:r>
      <w:r w:rsidRPr="00255E4E">
        <w:t>]?</w:t>
      </w:r>
    </w:p>
    <w:p w14:paraId="1FA3DB3B" w14:textId="77777777" w:rsidR="00B37C18" w:rsidRPr="00D019AF" w:rsidRDefault="00B37C18" w:rsidP="00B37C18"/>
    <w:p w14:paraId="6C1E1E2E" w14:textId="77777777" w:rsidR="00B37C18" w:rsidRPr="00255E4E" w:rsidRDefault="00B37C18" w:rsidP="00B37C18">
      <w:pPr>
        <w:rPr>
          <w:b/>
        </w:rPr>
      </w:pPr>
      <w:r>
        <w:rPr>
          <w:b/>
        </w:rPr>
        <w:t>[</w:t>
      </w:r>
      <w:r w:rsidRPr="00255E4E">
        <w:rPr>
          <w:b/>
        </w:rPr>
        <w:t xml:space="preserve">ASK THOSE USING </w:t>
      </w:r>
      <w:r>
        <w:rPr>
          <w:b/>
        </w:rPr>
        <w:t>LIQUID CONTAINING NICOTINE]</w:t>
      </w:r>
    </w:p>
    <w:p w14:paraId="5A78A9F2" w14:textId="77777777" w:rsidR="00B37C18" w:rsidRPr="00D019AF" w:rsidRDefault="00B37C18" w:rsidP="00B37C18"/>
    <w:p w14:paraId="621C7DA8" w14:textId="77777777" w:rsidR="00B37C18" w:rsidRDefault="00B37C18" w:rsidP="00834F45">
      <w:pPr>
        <w:pStyle w:val="ListParagraph"/>
        <w:numPr>
          <w:ilvl w:val="0"/>
          <w:numId w:val="23"/>
        </w:numPr>
        <w:ind w:left="360"/>
      </w:pPr>
      <w:r w:rsidRPr="00D019AF">
        <w:t>What strength of nicotine do you use? Why?</w:t>
      </w:r>
    </w:p>
    <w:p w14:paraId="7A0D8093" w14:textId="77777777" w:rsidR="00B37C18" w:rsidRDefault="00B37C18" w:rsidP="00B37C18">
      <w:pPr>
        <w:pStyle w:val="ListParagraph"/>
        <w:ind w:left="360"/>
      </w:pPr>
    </w:p>
    <w:p w14:paraId="730A92D7" w14:textId="77777777" w:rsidR="00B37C18" w:rsidRPr="00D019AF" w:rsidRDefault="00B37C18" w:rsidP="00834F45">
      <w:pPr>
        <w:pStyle w:val="ListParagraph"/>
        <w:numPr>
          <w:ilvl w:val="0"/>
          <w:numId w:val="23"/>
        </w:numPr>
        <w:ind w:left="360"/>
      </w:pPr>
      <w:r>
        <w:t>Has it changed over time? Why?</w:t>
      </w:r>
    </w:p>
    <w:p w14:paraId="77B043A7" w14:textId="77777777" w:rsidR="00B37C18" w:rsidRDefault="00B37C18" w:rsidP="00B37C18">
      <w:pPr>
        <w:pStyle w:val="ListParagraph"/>
        <w:ind w:left="426"/>
      </w:pPr>
    </w:p>
    <w:p w14:paraId="4020601E" w14:textId="77777777" w:rsidR="00B37C18" w:rsidRPr="00255E4E" w:rsidRDefault="00B37C18" w:rsidP="00B37C18">
      <w:pPr>
        <w:rPr>
          <w:b/>
        </w:rPr>
      </w:pPr>
      <w:r>
        <w:rPr>
          <w:b/>
        </w:rPr>
        <w:t>[</w:t>
      </w:r>
      <w:r w:rsidRPr="00255E4E">
        <w:rPr>
          <w:b/>
        </w:rPr>
        <w:t xml:space="preserve">ASK THOSE USING </w:t>
      </w:r>
      <w:r>
        <w:rPr>
          <w:b/>
        </w:rPr>
        <w:t xml:space="preserve">LIQUID CONTAINING </w:t>
      </w:r>
      <w:r w:rsidRPr="00255E4E">
        <w:rPr>
          <w:b/>
          <w:u w:val="single"/>
        </w:rPr>
        <w:t>NO</w:t>
      </w:r>
      <w:r>
        <w:rPr>
          <w:b/>
        </w:rPr>
        <w:t xml:space="preserve"> NICOTINE]</w:t>
      </w:r>
    </w:p>
    <w:p w14:paraId="351441E1" w14:textId="77777777" w:rsidR="00B37C18" w:rsidRDefault="00B37C18" w:rsidP="00B37C18">
      <w:pPr>
        <w:pStyle w:val="ListParagraph"/>
        <w:ind w:left="426"/>
      </w:pPr>
    </w:p>
    <w:p w14:paraId="65302C8D" w14:textId="77777777" w:rsidR="00B37C18" w:rsidRDefault="00B37C18" w:rsidP="00834F45">
      <w:pPr>
        <w:pStyle w:val="ListParagraph"/>
        <w:numPr>
          <w:ilvl w:val="0"/>
          <w:numId w:val="23"/>
        </w:numPr>
        <w:ind w:left="360"/>
      </w:pPr>
      <w:r>
        <w:t xml:space="preserve">Did you start with liquid containing nicotine? </w:t>
      </w:r>
    </w:p>
    <w:p w14:paraId="042A18EF" w14:textId="77777777" w:rsidR="00B37C18" w:rsidRDefault="00B37C18" w:rsidP="00B37C18">
      <w:pPr>
        <w:pStyle w:val="ListParagraph"/>
        <w:ind w:left="360"/>
      </w:pPr>
    </w:p>
    <w:p w14:paraId="5E0B3807" w14:textId="77777777" w:rsidR="00B37C18" w:rsidRPr="00D019AF" w:rsidRDefault="00B37C18" w:rsidP="00834F45">
      <w:pPr>
        <w:pStyle w:val="ListParagraph"/>
        <w:numPr>
          <w:ilvl w:val="0"/>
          <w:numId w:val="23"/>
        </w:numPr>
        <w:ind w:left="360"/>
      </w:pPr>
      <w:r>
        <w:t xml:space="preserve">Why did you change to nicotine-free liquid? </w:t>
      </w:r>
    </w:p>
    <w:p w14:paraId="6F714F03" w14:textId="77777777" w:rsidR="00B37C18" w:rsidRDefault="00B37C18" w:rsidP="00B37C18">
      <w:pPr>
        <w:rPr>
          <w:color w:val="000000" w:themeColor="text1"/>
        </w:rPr>
      </w:pPr>
    </w:p>
    <w:p w14:paraId="68F12A90" w14:textId="28919E9E" w:rsidR="00B37C18" w:rsidRDefault="00B37C18" w:rsidP="00B37C18">
      <w:pPr>
        <w:rPr>
          <w:b/>
          <w:color w:val="000000" w:themeColor="text1"/>
        </w:rPr>
      </w:pPr>
      <w:r w:rsidRPr="004776B1">
        <w:rPr>
          <w:b/>
          <w:color w:val="000000" w:themeColor="text1"/>
        </w:rPr>
        <w:t>[ALL]</w:t>
      </w:r>
    </w:p>
    <w:p w14:paraId="757ED209" w14:textId="77777777" w:rsidR="0005203C" w:rsidRPr="004776B1" w:rsidRDefault="0005203C" w:rsidP="00B37C18">
      <w:pPr>
        <w:rPr>
          <w:b/>
          <w:color w:val="000000" w:themeColor="text1"/>
        </w:rPr>
      </w:pPr>
    </w:p>
    <w:p w14:paraId="5B139087" w14:textId="77777777" w:rsidR="00B37C18" w:rsidRPr="00606956" w:rsidRDefault="00B37C18" w:rsidP="00834F45">
      <w:pPr>
        <w:pStyle w:val="ListParagraph"/>
        <w:numPr>
          <w:ilvl w:val="0"/>
          <w:numId w:val="23"/>
        </w:numPr>
        <w:ind w:left="426" w:hanging="426"/>
        <w:rPr>
          <w:color w:val="000000" w:themeColor="text1"/>
        </w:rPr>
      </w:pPr>
      <w:r w:rsidRPr="00561D10">
        <w:rPr>
          <w:color w:val="000000" w:themeColor="text1"/>
        </w:rPr>
        <w:lastRenderedPageBreak/>
        <w:t xml:space="preserve">Do any </w:t>
      </w:r>
      <w:r w:rsidRPr="00606956">
        <w:rPr>
          <w:color w:val="000000" w:themeColor="text1"/>
        </w:rPr>
        <w:t xml:space="preserve">of you mix your own liquids? Why/why not? If so, do you mix flavours, nicotine strengths, or brands (regular or premium)? </w:t>
      </w:r>
    </w:p>
    <w:p w14:paraId="189C6EA0" w14:textId="77777777" w:rsidR="00B37C18" w:rsidRDefault="00B37C18" w:rsidP="00B37C18">
      <w:pPr>
        <w:pStyle w:val="ListParagraph"/>
      </w:pPr>
    </w:p>
    <w:p w14:paraId="444CB2F6" w14:textId="77777777" w:rsidR="00B37C18" w:rsidRPr="0005145B" w:rsidRDefault="00B37C18" w:rsidP="00834F45">
      <w:pPr>
        <w:pStyle w:val="ListParagraph"/>
        <w:numPr>
          <w:ilvl w:val="0"/>
          <w:numId w:val="23"/>
        </w:numPr>
        <w:ind w:left="426" w:hanging="426"/>
        <w:rPr>
          <w:color w:val="000000" w:themeColor="text1"/>
        </w:rPr>
      </w:pPr>
      <w:r w:rsidRPr="00D019AF">
        <w:t>How many different flavours have you tried?</w:t>
      </w:r>
      <w:r>
        <w:t xml:space="preserve"> </w:t>
      </w:r>
    </w:p>
    <w:p w14:paraId="4D7A621B" w14:textId="77777777" w:rsidR="00B37C18" w:rsidRPr="0005145B" w:rsidRDefault="00B37C18" w:rsidP="00B37C18">
      <w:pPr>
        <w:rPr>
          <w:color w:val="000000" w:themeColor="text1"/>
        </w:rPr>
      </w:pPr>
    </w:p>
    <w:p w14:paraId="6B127E5F" w14:textId="77777777" w:rsidR="00B37C18" w:rsidRPr="00DD0940" w:rsidRDefault="00B37C18" w:rsidP="00834F45">
      <w:pPr>
        <w:pStyle w:val="ListParagraph"/>
        <w:numPr>
          <w:ilvl w:val="0"/>
          <w:numId w:val="23"/>
        </w:numPr>
        <w:ind w:left="426" w:hanging="426"/>
        <w:rPr>
          <w:sz w:val="24"/>
        </w:rPr>
      </w:pPr>
      <w:r w:rsidRPr="00D019AF">
        <w:t xml:space="preserve">How many flavours do you use currently? </w:t>
      </w:r>
      <w:r>
        <w:t>[</w:t>
      </w:r>
      <w:r w:rsidRPr="00DD0940">
        <w:t>NOTE NUMBER WHO USE MORE THAN ONE</w:t>
      </w:r>
      <w:r>
        <w:t>] For those who use multiple flavours, why is that? Is it just for variety? For those who don’t change flavours, why don’t you? Habit, preference, convenience (too much trouble/need to clean tank/filter to switch flavours)?</w:t>
      </w:r>
    </w:p>
    <w:p w14:paraId="3F86F72D" w14:textId="77777777" w:rsidR="00B37C18" w:rsidRPr="00D019AF" w:rsidRDefault="00B37C18" w:rsidP="00B37C18"/>
    <w:p w14:paraId="37C54C25" w14:textId="77777777" w:rsidR="00B37C18" w:rsidRDefault="00B37C18" w:rsidP="00834F45">
      <w:pPr>
        <w:pStyle w:val="ListParagraph"/>
        <w:numPr>
          <w:ilvl w:val="0"/>
          <w:numId w:val="23"/>
        </w:numPr>
        <w:ind w:left="426" w:hanging="426"/>
      </w:pPr>
      <w:r w:rsidRPr="00D019AF">
        <w:t xml:space="preserve"> How do/did you choose your flavour(s)? </w:t>
      </w:r>
    </w:p>
    <w:p w14:paraId="2706F645" w14:textId="77777777" w:rsidR="00B37C18" w:rsidRDefault="00B37C18" w:rsidP="00B37C18">
      <w:pPr>
        <w:pStyle w:val="ListParagraph"/>
      </w:pPr>
    </w:p>
    <w:p w14:paraId="51226BD7" w14:textId="77777777" w:rsidR="00B37C18" w:rsidRDefault="00B37C18" w:rsidP="00B37C18">
      <w:pPr>
        <w:pStyle w:val="ListParagraph"/>
        <w:ind w:left="426" w:firstLine="294"/>
      </w:pPr>
      <w:r w:rsidRPr="00D019AF">
        <w:t xml:space="preserve">Probe: - </w:t>
      </w:r>
      <w:r>
        <w:t>name of flavour, smell of flavour?</w:t>
      </w:r>
    </w:p>
    <w:p w14:paraId="308FE87B" w14:textId="77777777" w:rsidR="00B37C18" w:rsidRPr="00D019AF" w:rsidRDefault="00B37C18" w:rsidP="00B37C18">
      <w:pPr>
        <w:pStyle w:val="ListParagraph"/>
        <w:ind w:left="426" w:firstLine="294"/>
      </w:pPr>
    </w:p>
    <w:p w14:paraId="1BD67434" w14:textId="77777777" w:rsidR="00B37C18" w:rsidRPr="00D019AF" w:rsidRDefault="00B37C18" w:rsidP="00834F45">
      <w:pPr>
        <w:pStyle w:val="ListParagraph"/>
        <w:numPr>
          <w:ilvl w:val="0"/>
          <w:numId w:val="23"/>
        </w:numPr>
        <w:ind w:left="426" w:hanging="426"/>
      </w:pPr>
      <w:r w:rsidRPr="00D019AF">
        <w:t>How often do you switch flavours?</w:t>
      </w:r>
    </w:p>
    <w:p w14:paraId="0D34A73D" w14:textId="77777777" w:rsidR="00B37C18" w:rsidRPr="00D019AF" w:rsidRDefault="00B37C18" w:rsidP="00B37C18"/>
    <w:p w14:paraId="3800996A" w14:textId="77777777" w:rsidR="00B37C18" w:rsidRPr="00D019AF" w:rsidRDefault="00B37C18" w:rsidP="00834F45">
      <w:pPr>
        <w:pStyle w:val="ListParagraph"/>
        <w:numPr>
          <w:ilvl w:val="0"/>
          <w:numId w:val="23"/>
        </w:numPr>
        <w:ind w:left="426" w:hanging="426"/>
      </w:pPr>
      <w:r w:rsidRPr="00D019AF">
        <w:t xml:space="preserve">What appeals to you about this/these flavours? </w:t>
      </w:r>
    </w:p>
    <w:p w14:paraId="0A0A5193" w14:textId="77777777" w:rsidR="00B37C18" w:rsidRDefault="00B37C18" w:rsidP="00B37C18"/>
    <w:p w14:paraId="48E8349E" w14:textId="77777777" w:rsidR="00B37C18" w:rsidRPr="00AF592D" w:rsidRDefault="00B37C18" w:rsidP="00B37C18">
      <w:pPr>
        <w:rPr>
          <w:b/>
          <w:sz w:val="24"/>
        </w:rPr>
      </w:pPr>
      <w:r>
        <w:rPr>
          <w:b/>
        </w:rPr>
        <w:t>[</w:t>
      </w:r>
      <w:r w:rsidRPr="00AF592D">
        <w:rPr>
          <w:b/>
        </w:rPr>
        <w:t>ASK THOSE WHO USE MORE THAN ONE FLAVOUR</w:t>
      </w:r>
      <w:r>
        <w:rPr>
          <w:b/>
          <w:sz w:val="24"/>
        </w:rPr>
        <w:t>]</w:t>
      </w:r>
    </w:p>
    <w:p w14:paraId="0F375E6E" w14:textId="77777777" w:rsidR="00B37C18" w:rsidRPr="00D019AF" w:rsidRDefault="00B37C18" w:rsidP="00B37C18"/>
    <w:p w14:paraId="5A2E4AF2" w14:textId="77777777" w:rsidR="00B37C18" w:rsidRDefault="00B37C18" w:rsidP="00834F45">
      <w:pPr>
        <w:pStyle w:val="ListParagraph"/>
        <w:numPr>
          <w:ilvl w:val="0"/>
          <w:numId w:val="23"/>
        </w:numPr>
        <w:ind w:left="426" w:hanging="426"/>
      </w:pPr>
      <w:r w:rsidRPr="00D019AF">
        <w:t>Is there a pattern to your use of flavours?</w:t>
      </w:r>
    </w:p>
    <w:p w14:paraId="3CFE0D77" w14:textId="77777777" w:rsidR="00B37C18" w:rsidRDefault="00B37C18" w:rsidP="00B37C18"/>
    <w:p w14:paraId="7957691E" w14:textId="77777777" w:rsidR="00B37C18" w:rsidRPr="004776B1" w:rsidRDefault="00B37C18" w:rsidP="00B37C18">
      <w:pPr>
        <w:rPr>
          <w:b/>
          <w:color w:val="000000" w:themeColor="text1"/>
        </w:rPr>
      </w:pPr>
      <w:r w:rsidRPr="004776B1">
        <w:rPr>
          <w:b/>
          <w:color w:val="000000" w:themeColor="text1"/>
        </w:rPr>
        <w:t>[ALL]</w:t>
      </w:r>
    </w:p>
    <w:p w14:paraId="29688A67" w14:textId="77777777" w:rsidR="00B37C18" w:rsidRDefault="00B37C18" w:rsidP="00B37C18"/>
    <w:p w14:paraId="2A92577A" w14:textId="77777777" w:rsidR="00B37C18" w:rsidRPr="00606956" w:rsidRDefault="00B37C18" w:rsidP="00834F45">
      <w:pPr>
        <w:pStyle w:val="ListParagraph"/>
        <w:numPr>
          <w:ilvl w:val="0"/>
          <w:numId w:val="23"/>
        </w:numPr>
        <w:ind w:left="426" w:hanging="426"/>
      </w:pPr>
      <w:r w:rsidRPr="00606956">
        <w:t xml:space="preserve">Do any of you use non-descriptive flavours like “island breeze”, “unicorn puke” or “golden ticket”? For those who do, what do you like about them? For everyone else, who do you think flavours like these are marketed to and why? </w:t>
      </w:r>
    </w:p>
    <w:p w14:paraId="4B32B6CA" w14:textId="77777777" w:rsidR="00B37C18" w:rsidRDefault="00B37C18" w:rsidP="00B37C18"/>
    <w:p w14:paraId="27882E5C" w14:textId="77777777" w:rsidR="00B37C18" w:rsidRPr="00D019AF" w:rsidRDefault="00B37C18" w:rsidP="00B37C18">
      <w:pPr>
        <w:pStyle w:val="Title"/>
      </w:pPr>
      <w:r>
        <w:t xml:space="preserve">*BOTH* </w:t>
      </w:r>
      <w:r w:rsidRPr="00D019AF">
        <w:t>Drivers/Motivating Factors</w:t>
      </w:r>
      <w:r>
        <w:t xml:space="preserve"> (15 minutes)</w:t>
      </w:r>
    </w:p>
    <w:p w14:paraId="2E67542B" w14:textId="77777777" w:rsidR="00B37C18" w:rsidRDefault="00B37C18" w:rsidP="00B37C18">
      <w:r w:rsidRPr="00D019AF">
        <w:t>These next few questions ar</w:t>
      </w:r>
      <w:r>
        <w:t>e about [USERS: your] reasons for using</w:t>
      </w:r>
      <w:r w:rsidRPr="00D019AF">
        <w:t xml:space="preserve"> e-cigarettes.</w:t>
      </w:r>
    </w:p>
    <w:p w14:paraId="4D14B9CE" w14:textId="77777777" w:rsidR="00B37C18" w:rsidRPr="00D019AF" w:rsidRDefault="00B37C18" w:rsidP="00B37C18"/>
    <w:p w14:paraId="2F28F8EA" w14:textId="77777777" w:rsidR="00B37C18" w:rsidRDefault="00B37C18" w:rsidP="00834F45">
      <w:pPr>
        <w:pStyle w:val="ListParagraph"/>
        <w:numPr>
          <w:ilvl w:val="0"/>
          <w:numId w:val="23"/>
        </w:numPr>
        <w:ind w:left="426" w:hanging="426"/>
      </w:pPr>
      <w:r>
        <w:t xml:space="preserve">[USERS] </w:t>
      </w:r>
      <w:r w:rsidRPr="00D019AF">
        <w:t>Why do you use e-cigarettes?</w:t>
      </w:r>
    </w:p>
    <w:p w14:paraId="51E2041F" w14:textId="77777777" w:rsidR="00B37C18" w:rsidRPr="00D019AF" w:rsidRDefault="00B37C18" w:rsidP="00B37C18">
      <w:pPr>
        <w:pStyle w:val="ListParagraph"/>
        <w:ind w:left="426"/>
      </w:pPr>
    </w:p>
    <w:p w14:paraId="66C4EE4E" w14:textId="77777777" w:rsidR="00B37C18" w:rsidRPr="00D019AF" w:rsidRDefault="00B37C18" w:rsidP="00B37C18">
      <w:pPr>
        <w:pStyle w:val="ListParagraph"/>
        <w:ind w:left="426" w:firstLine="294"/>
      </w:pPr>
      <w:r w:rsidRPr="00D019AF">
        <w:t>Probe for drivers/motivating factors:</w:t>
      </w:r>
    </w:p>
    <w:p w14:paraId="2BF70665" w14:textId="77777777" w:rsidR="00B37C18" w:rsidRPr="00D019AF" w:rsidRDefault="00B37C18" w:rsidP="00B37C18">
      <w:pPr>
        <w:tabs>
          <w:tab w:val="left" w:pos="1560"/>
        </w:tabs>
        <w:suppressAutoHyphens/>
        <w:ind w:left="720"/>
        <w:rPr>
          <w:rFonts w:cs="Arial"/>
        </w:rPr>
      </w:pPr>
      <w:r w:rsidRPr="00D019AF">
        <w:rPr>
          <w:rFonts w:cs="Arial"/>
        </w:rPr>
        <w:tab/>
        <w:t>- fun/pleasurable</w:t>
      </w:r>
    </w:p>
    <w:p w14:paraId="3EBD2549" w14:textId="77777777" w:rsidR="00B37C18" w:rsidRPr="00D019AF" w:rsidRDefault="00B37C18" w:rsidP="00B37C18">
      <w:pPr>
        <w:tabs>
          <w:tab w:val="left" w:pos="1560"/>
        </w:tabs>
        <w:suppressAutoHyphens/>
        <w:rPr>
          <w:rFonts w:cs="Arial"/>
        </w:rPr>
      </w:pPr>
      <w:r w:rsidRPr="00D019AF">
        <w:rPr>
          <w:rFonts w:cs="Arial"/>
        </w:rPr>
        <w:tab/>
        <w:t>- relaxing/calming</w:t>
      </w:r>
    </w:p>
    <w:p w14:paraId="794C3E21" w14:textId="77777777" w:rsidR="00B37C18" w:rsidRDefault="00B37C18" w:rsidP="00B37C18">
      <w:pPr>
        <w:tabs>
          <w:tab w:val="left" w:pos="1560"/>
        </w:tabs>
        <w:suppressAutoHyphens/>
        <w:rPr>
          <w:rFonts w:cs="Arial"/>
        </w:rPr>
      </w:pPr>
      <w:r w:rsidRPr="00D019AF">
        <w:rPr>
          <w:rFonts w:cs="Arial"/>
        </w:rPr>
        <w:tab/>
        <w:t>- social bonding/experience</w:t>
      </w:r>
    </w:p>
    <w:p w14:paraId="7CF8654E" w14:textId="77777777" w:rsidR="00B37C18" w:rsidRPr="00D019AF" w:rsidRDefault="00B37C18" w:rsidP="00B37C18">
      <w:pPr>
        <w:tabs>
          <w:tab w:val="left" w:pos="1560"/>
        </w:tabs>
        <w:suppressAutoHyphens/>
        <w:rPr>
          <w:rFonts w:cs="Arial"/>
        </w:rPr>
      </w:pPr>
      <w:r>
        <w:rPr>
          <w:rFonts w:cs="Arial"/>
        </w:rPr>
        <w:tab/>
        <w:t>- quit smoking aid</w:t>
      </w:r>
    </w:p>
    <w:p w14:paraId="60536223" w14:textId="77777777" w:rsidR="00B37C18" w:rsidRPr="00D019AF" w:rsidRDefault="00B37C18" w:rsidP="00B37C18">
      <w:pPr>
        <w:tabs>
          <w:tab w:val="left" w:pos="1560"/>
        </w:tabs>
        <w:suppressAutoHyphens/>
        <w:rPr>
          <w:rFonts w:cs="Arial"/>
        </w:rPr>
      </w:pPr>
      <w:r w:rsidRPr="00D019AF">
        <w:rPr>
          <w:rFonts w:cs="Arial"/>
        </w:rPr>
        <w:tab/>
        <w:t xml:space="preserve">- other </w:t>
      </w:r>
      <w:r>
        <w:rPr>
          <w:rFonts w:cs="Arial"/>
        </w:rPr>
        <w:t>reason</w:t>
      </w:r>
      <w:r w:rsidRPr="00D019AF">
        <w:rPr>
          <w:rFonts w:cs="Arial"/>
        </w:rPr>
        <w:t>s?</w:t>
      </w:r>
    </w:p>
    <w:p w14:paraId="79E8BBD7" w14:textId="77777777" w:rsidR="00B37C18" w:rsidRDefault="00B37C18" w:rsidP="00B37C18"/>
    <w:p w14:paraId="707B3338" w14:textId="77777777" w:rsidR="00B37C18" w:rsidRPr="00C627A2" w:rsidRDefault="00B37C18" w:rsidP="00B37C18">
      <w:pPr>
        <w:suppressAutoHyphens/>
        <w:spacing w:before="20" w:after="120"/>
        <w:rPr>
          <w:rFonts w:cs="Arial"/>
          <w:b/>
        </w:rPr>
      </w:pPr>
      <w:r>
        <w:rPr>
          <w:rFonts w:cs="Arial"/>
          <w:b/>
        </w:rPr>
        <w:t>[ROTATE NEXT TWO QUESTIONS]</w:t>
      </w:r>
    </w:p>
    <w:p w14:paraId="4168DEF5" w14:textId="77777777" w:rsidR="00B37C18" w:rsidRDefault="00B37C18" w:rsidP="00834F45">
      <w:pPr>
        <w:pStyle w:val="BodyTextIndent3"/>
        <w:numPr>
          <w:ilvl w:val="0"/>
          <w:numId w:val="23"/>
        </w:numPr>
        <w:spacing w:after="0"/>
        <w:ind w:left="360"/>
        <w:rPr>
          <w:sz w:val="22"/>
          <w:szCs w:val="22"/>
        </w:rPr>
      </w:pPr>
      <w:r>
        <w:rPr>
          <w:sz w:val="22"/>
          <w:szCs w:val="22"/>
        </w:rPr>
        <w:t>[USERS] When you think about using e-cigarettes</w:t>
      </w:r>
      <w:r w:rsidRPr="007E0A7D">
        <w:rPr>
          <w:sz w:val="22"/>
          <w:szCs w:val="22"/>
        </w:rPr>
        <w:t>, what wou</w:t>
      </w:r>
      <w:r>
        <w:rPr>
          <w:sz w:val="22"/>
          <w:szCs w:val="22"/>
        </w:rPr>
        <w:t>ld you say are the main advantage</w:t>
      </w:r>
      <w:r>
        <w:rPr>
          <w:rFonts w:cs="Arial"/>
          <w:sz w:val="22"/>
          <w:szCs w:val="22"/>
        </w:rPr>
        <w:t xml:space="preserve">s...why do you use e-cigarettes, what do you get out of them? </w:t>
      </w:r>
      <w:r w:rsidRPr="00F356A5">
        <w:rPr>
          <w:sz w:val="22"/>
          <w:szCs w:val="18"/>
        </w:rPr>
        <w:t>USE FLIP CHART</w:t>
      </w:r>
    </w:p>
    <w:p w14:paraId="6F3E4155" w14:textId="77777777" w:rsidR="00B37C18" w:rsidRDefault="00B37C18" w:rsidP="00B37C18">
      <w:pPr>
        <w:tabs>
          <w:tab w:val="left" w:pos="1560"/>
        </w:tabs>
        <w:suppressAutoHyphens/>
        <w:ind w:left="360"/>
        <w:rPr>
          <w:rFonts w:cs="Arial"/>
        </w:rPr>
      </w:pPr>
    </w:p>
    <w:p w14:paraId="425D3C09" w14:textId="77777777" w:rsidR="00B37C18" w:rsidRDefault="00B37C18" w:rsidP="00B37C18">
      <w:pPr>
        <w:pStyle w:val="BodyTextIndent3"/>
        <w:spacing w:after="0"/>
        <w:ind w:left="360"/>
        <w:rPr>
          <w:sz w:val="22"/>
          <w:szCs w:val="22"/>
        </w:rPr>
      </w:pPr>
      <w:r>
        <w:rPr>
          <w:sz w:val="22"/>
          <w:szCs w:val="22"/>
        </w:rPr>
        <w:t>[NON-USERS] When you think about e-cigarettes</w:t>
      </w:r>
      <w:r w:rsidRPr="007E0A7D">
        <w:rPr>
          <w:sz w:val="22"/>
          <w:szCs w:val="22"/>
        </w:rPr>
        <w:t>, what wou</w:t>
      </w:r>
      <w:r>
        <w:rPr>
          <w:sz w:val="22"/>
          <w:szCs w:val="22"/>
        </w:rPr>
        <w:t>ld you say are the main advantage</w:t>
      </w:r>
      <w:r>
        <w:rPr>
          <w:rFonts w:cs="Arial"/>
          <w:sz w:val="22"/>
          <w:szCs w:val="22"/>
        </w:rPr>
        <w:t xml:space="preserve">s...why do you think people use e-cigarettes, what do they get out of them? </w:t>
      </w:r>
      <w:r w:rsidRPr="00F356A5">
        <w:rPr>
          <w:sz w:val="22"/>
          <w:szCs w:val="18"/>
        </w:rPr>
        <w:t>USE FLIP CHART</w:t>
      </w:r>
    </w:p>
    <w:p w14:paraId="0DD4FD50" w14:textId="77777777" w:rsidR="00B37C18" w:rsidRDefault="00B37C18" w:rsidP="00B37C18">
      <w:pPr>
        <w:tabs>
          <w:tab w:val="left" w:pos="1560"/>
        </w:tabs>
        <w:suppressAutoHyphens/>
        <w:ind w:left="360"/>
        <w:rPr>
          <w:rFonts w:cs="Arial"/>
        </w:rPr>
      </w:pPr>
    </w:p>
    <w:p w14:paraId="3F06A9F3" w14:textId="77777777" w:rsidR="00B37C18" w:rsidRDefault="00B37C18" w:rsidP="00B37C18">
      <w:pPr>
        <w:tabs>
          <w:tab w:val="left" w:pos="1560"/>
        </w:tabs>
        <w:suppressAutoHyphens/>
        <w:ind w:left="720"/>
        <w:rPr>
          <w:rFonts w:cs="Arial"/>
        </w:rPr>
      </w:pPr>
      <w:r w:rsidRPr="0056795A">
        <w:rPr>
          <w:rFonts w:cs="Arial"/>
        </w:rPr>
        <w:lastRenderedPageBreak/>
        <w:t>Probe</w:t>
      </w:r>
      <w:r>
        <w:rPr>
          <w:rFonts w:cs="Arial"/>
        </w:rPr>
        <w:t xml:space="preserve"> (as needed)</w:t>
      </w:r>
      <w:r w:rsidRPr="0056795A">
        <w:rPr>
          <w:rFonts w:cs="Arial"/>
        </w:rPr>
        <w:t>:</w:t>
      </w:r>
      <w:r>
        <w:rPr>
          <w:rFonts w:cs="Arial"/>
        </w:rPr>
        <w:tab/>
      </w:r>
    </w:p>
    <w:p w14:paraId="7DB2987B" w14:textId="77777777" w:rsidR="00B37C18" w:rsidRPr="0056795A" w:rsidRDefault="00B37C18" w:rsidP="00B37C18">
      <w:pPr>
        <w:tabs>
          <w:tab w:val="left" w:pos="1560"/>
        </w:tabs>
        <w:suppressAutoHyphens/>
        <w:ind w:left="720"/>
        <w:rPr>
          <w:rFonts w:cs="Arial"/>
        </w:rPr>
      </w:pPr>
      <w:r>
        <w:rPr>
          <w:rFonts w:cs="Arial"/>
        </w:rPr>
        <w:tab/>
      </w:r>
      <w:r w:rsidRPr="0056795A">
        <w:rPr>
          <w:rFonts w:cs="Arial"/>
        </w:rPr>
        <w:t xml:space="preserve">- </w:t>
      </w:r>
      <w:r>
        <w:rPr>
          <w:rFonts w:cs="Arial"/>
        </w:rPr>
        <w:t>fun/pleasurable</w:t>
      </w:r>
    </w:p>
    <w:p w14:paraId="47909248" w14:textId="77777777" w:rsidR="00B37C18" w:rsidRDefault="00B37C18" w:rsidP="00B37C18">
      <w:pPr>
        <w:tabs>
          <w:tab w:val="left" w:pos="1560"/>
        </w:tabs>
        <w:suppressAutoHyphens/>
        <w:rPr>
          <w:rFonts w:cs="Arial"/>
        </w:rPr>
      </w:pPr>
      <w:r>
        <w:rPr>
          <w:rFonts w:cs="Arial"/>
        </w:rPr>
        <w:tab/>
        <w:t>- relaxing/calming</w:t>
      </w:r>
    </w:p>
    <w:p w14:paraId="1048A7B4" w14:textId="77777777" w:rsidR="00B37C18" w:rsidRDefault="00B37C18" w:rsidP="00B37C18">
      <w:pPr>
        <w:tabs>
          <w:tab w:val="left" w:pos="1560"/>
        </w:tabs>
        <w:suppressAutoHyphens/>
        <w:rPr>
          <w:rFonts w:cs="Arial"/>
        </w:rPr>
      </w:pPr>
      <w:r>
        <w:rPr>
          <w:rFonts w:cs="Arial"/>
        </w:rPr>
        <w:tab/>
        <w:t>- keeps alert/increases concentration</w:t>
      </w:r>
    </w:p>
    <w:p w14:paraId="4E566C2C" w14:textId="77777777" w:rsidR="00B37C18" w:rsidRDefault="00B37C18" w:rsidP="00B37C18">
      <w:pPr>
        <w:tabs>
          <w:tab w:val="left" w:pos="1560"/>
        </w:tabs>
        <w:suppressAutoHyphens/>
        <w:rPr>
          <w:rFonts w:cs="Arial"/>
        </w:rPr>
      </w:pPr>
      <w:r>
        <w:rPr>
          <w:rFonts w:cs="Arial"/>
        </w:rPr>
        <w:tab/>
        <w:t>- curbs appetite/helps maintain/lose weight</w:t>
      </w:r>
    </w:p>
    <w:p w14:paraId="6480AE45" w14:textId="77777777" w:rsidR="00B37C18" w:rsidRDefault="00B37C18" w:rsidP="00B37C18">
      <w:pPr>
        <w:tabs>
          <w:tab w:val="left" w:pos="1560"/>
        </w:tabs>
        <w:suppressAutoHyphens/>
        <w:rPr>
          <w:rFonts w:cs="Arial"/>
        </w:rPr>
      </w:pPr>
      <w:r>
        <w:rPr>
          <w:rFonts w:cs="Arial"/>
        </w:rPr>
        <w:tab/>
        <w:t>- social bonding/experience</w:t>
      </w:r>
    </w:p>
    <w:p w14:paraId="37AA888D" w14:textId="77777777" w:rsidR="00B37C18" w:rsidRDefault="00B37C18" w:rsidP="00B37C18">
      <w:pPr>
        <w:tabs>
          <w:tab w:val="left" w:pos="1560"/>
        </w:tabs>
        <w:suppressAutoHyphens/>
        <w:rPr>
          <w:rFonts w:cs="Arial"/>
        </w:rPr>
      </w:pPr>
      <w:r>
        <w:rPr>
          <w:rFonts w:cs="Arial"/>
        </w:rPr>
        <w:tab/>
        <w:t>- quit smoking aid</w:t>
      </w:r>
    </w:p>
    <w:p w14:paraId="244549E3" w14:textId="77777777" w:rsidR="00B37C18" w:rsidRPr="002F38D7" w:rsidRDefault="00B37C18" w:rsidP="00B37C18">
      <w:pPr>
        <w:tabs>
          <w:tab w:val="left" w:pos="1560"/>
        </w:tabs>
        <w:suppressAutoHyphens/>
        <w:rPr>
          <w:rFonts w:cs="Arial"/>
        </w:rPr>
      </w:pPr>
      <w:r>
        <w:rPr>
          <w:rFonts w:cs="Arial"/>
        </w:rPr>
        <w:tab/>
        <w:t>- other advantages?</w:t>
      </w:r>
    </w:p>
    <w:p w14:paraId="113059F1" w14:textId="77777777" w:rsidR="00B37C18" w:rsidRDefault="00B37C18" w:rsidP="00B37C18">
      <w:pPr>
        <w:pStyle w:val="BodyTextIndent3"/>
        <w:spacing w:after="0"/>
        <w:ind w:left="360"/>
        <w:jc w:val="left"/>
        <w:rPr>
          <w:sz w:val="22"/>
          <w:szCs w:val="22"/>
        </w:rPr>
      </w:pPr>
    </w:p>
    <w:p w14:paraId="06F7292D" w14:textId="77777777" w:rsidR="00B37C18" w:rsidRPr="007E0A7D" w:rsidRDefault="00B37C18" w:rsidP="00834F45">
      <w:pPr>
        <w:pStyle w:val="BodyTextIndent3"/>
        <w:numPr>
          <w:ilvl w:val="0"/>
          <w:numId w:val="23"/>
        </w:numPr>
        <w:spacing w:after="0"/>
        <w:ind w:left="360"/>
        <w:rPr>
          <w:sz w:val="22"/>
          <w:szCs w:val="22"/>
        </w:rPr>
      </w:pPr>
      <w:r>
        <w:rPr>
          <w:sz w:val="22"/>
          <w:szCs w:val="22"/>
        </w:rPr>
        <w:t xml:space="preserve">[USERS] </w:t>
      </w:r>
      <w:r w:rsidRPr="007E0A7D">
        <w:rPr>
          <w:sz w:val="22"/>
          <w:szCs w:val="22"/>
        </w:rPr>
        <w:t xml:space="preserve">And </w:t>
      </w:r>
      <w:r>
        <w:rPr>
          <w:sz w:val="22"/>
          <w:szCs w:val="22"/>
        </w:rPr>
        <w:t>when you think about using e-cigarettes</w:t>
      </w:r>
      <w:r w:rsidRPr="007E0A7D">
        <w:rPr>
          <w:sz w:val="22"/>
          <w:szCs w:val="22"/>
        </w:rPr>
        <w:t>, what wou</w:t>
      </w:r>
      <w:r>
        <w:rPr>
          <w:sz w:val="22"/>
          <w:szCs w:val="22"/>
        </w:rPr>
        <w:t xml:space="preserve">ld you say are the </w:t>
      </w:r>
      <w:r w:rsidRPr="007E0A7D">
        <w:rPr>
          <w:sz w:val="22"/>
          <w:szCs w:val="22"/>
        </w:rPr>
        <w:t xml:space="preserve">main </w:t>
      </w:r>
      <w:r>
        <w:rPr>
          <w:sz w:val="22"/>
          <w:szCs w:val="22"/>
        </w:rPr>
        <w:t xml:space="preserve">disadvantages of them? </w:t>
      </w:r>
      <w:r w:rsidRPr="000426E2">
        <w:rPr>
          <w:sz w:val="22"/>
          <w:szCs w:val="18"/>
        </w:rPr>
        <w:t>USE FLIP CHART</w:t>
      </w:r>
    </w:p>
    <w:p w14:paraId="52F366C8" w14:textId="77777777" w:rsidR="00B37C18" w:rsidRDefault="00B37C18" w:rsidP="00B37C18">
      <w:pPr>
        <w:suppressAutoHyphens/>
        <w:ind w:firstLine="360"/>
        <w:rPr>
          <w:rFonts w:cs="Arial"/>
        </w:rPr>
      </w:pPr>
    </w:p>
    <w:p w14:paraId="5EBAF2C7" w14:textId="77777777" w:rsidR="00B37C18" w:rsidRPr="007E0A7D" w:rsidRDefault="00B37C18" w:rsidP="00B37C18">
      <w:pPr>
        <w:pStyle w:val="BodyTextIndent3"/>
        <w:spacing w:after="0"/>
        <w:ind w:left="360"/>
        <w:rPr>
          <w:sz w:val="22"/>
          <w:szCs w:val="22"/>
        </w:rPr>
      </w:pPr>
      <w:r>
        <w:rPr>
          <w:sz w:val="22"/>
          <w:szCs w:val="22"/>
        </w:rPr>
        <w:t xml:space="preserve">[NON-USERS] </w:t>
      </w:r>
      <w:r w:rsidRPr="007E0A7D">
        <w:rPr>
          <w:sz w:val="22"/>
          <w:szCs w:val="22"/>
        </w:rPr>
        <w:t xml:space="preserve">And </w:t>
      </w:r>
      <w:r>
        <w:rPr>
          <w:sz w:val="22"/>
          <w:szCs w:val="22"/>
        </w:rPr>
        <w:t>when you think about e-cigarettes</w:t>
      </w:r>
      <w:r w:rsidRPr="007E0A7D">
        <w:rPr>
          <w:sz w:val="22"/>
          <w:szCs w:val="22"/>
        </w:rPr>
        <w:t>, what wou</w:t>
      </w:r>
      <w:r>
        <w:rPr>
          <w:sz w:val="22"/>
          <w:szCs w:val="22"/>
        </w:rPr>
        <w:t xml:space="preserve">ld you say are the </w:t>
      </w:r>
      <w:r w:rsidRPr="007E0A7D">
        <w:rPr>
          <w:sz w:val="22"/>
          <w:szCs w:val="22"/>
        </w:rPr>
        <w:t xml:space="preserve">main </w:t>
      </w:r>
      <w:r>
        <w:rPr>
          <w:sz w:val="22"/>
          <w:szCs w:val="22"/>
        </w:rPr>
        <w:t xml:space="preserve">disadvantages of them? </w:t>
      </w:r>
      <w:r w:rsidRPr="000426E2">
        <w:rPr>
          <w:sz w:val="22"/>
          <w:szCs w:val="18"/>
        </w:rPr>
        <w:t>USE FLIP CHART</w:t>
      </w:r>
    </w:p>
    <w:p w14:paraId="45009A41" w14:textId="77777777" w:rsidR="00B37C18" w:rsidRDefault="00B37C18" w:rsidP="00B37C18">
      <w:pPr>
        <w:suppressAutoHyphens/>
        <w:ind w:firstLine="360"/>
        <w:rPr>
          <w:rFonts w:cs="Arial"/>
        </w:rPr>
      </w:pPr>
    </w:p>
    <w:p w14:paraId="432A80E9" w14:textId="77777777" w:rsidR="00B37C18" w:rsidRDefault="00B37C18" w:rsidP="00B37C18">
      <w:pPr>
        <w:suppressAutoHyphens/>
        <w:ind w:left="360" w:firstLine="360"/>
        <w:rPr>
          <w:rFonts w:cs="Arial"/>
        </w:rPr>
      </w:pPr>
      <w:r w:rsidRPr="0056795A">
        <w:rPr>
          <w:rFonts w:cs="Arial"/>
        </w:rPr>
        <w:t>Probe</w:t>
      </w:r>
      <w:r>
        <w:rPr>
          <w:rFonts w:cs="Arial"/>
        </w:rPr>
        <w:t xml:space="preserve"> (as needed)</w:t>
      </w:r>
      <w:r w:rsidRPr="0056795A">
        <w:rPr>
          <w:rFonts w:cs="Arial"/>
        </w:rPr>
        <w:t>:</w:t>
      </w:r>
    </w:p>
    <w:p w14:paraId="50A0478E" w14:textId="77777777" w:rsidR="00B37C18" w:rsidRDefault="00B37C18" w:rsidP="00B37C18">
      <w:pPr>
        <w:suppressAutoHyphens/>
        <w:ind w:left="720" w:firstLine="720"/>
        <w:rPr>
          <w:rFonts w:cs="Arial"/>
        </w:rPr>
      </w:pPr>
      <w:r>
        <w:rPr>
          <w:rFonts w:cs="Arial"/>
        </w:rPr>
        <w:t>- health risks</w:t>
      </w:r>
    </w:p>
    <w:p w14:paraId="2FE5F56B" w14:textId="77777777" w:rsidR="00B37C18" w:rsidRDefault="00B37C18" w:rsidP="00B37C18">
      <w:pPr>
        <w:suppressAutoHyphens/>
        <w:ind w:left="720" w:firstLine="720"/>
        <w:rPr>
          <w:rFonts w:cs="Arial"/>
        </w:rPr>
      </w:pPr>
      <w:r>
        <w:rPr>
          <w:rFonts w:cs="Arial"/>
        </w:rPr>
        <w:t>- cost</w:t>
      </w:r>
    </w:p>
    <w:p w14:paraId="2404D3C1" w14:textId="77777777" w:rsidR="00B37C18" w:rsidRDefault="00B37C18" w:rsidP="00B37C18">
      <w:pPr>
        <w:suppressAutoHyphens/>
        <w:ind w:left="720" w:firstLine="720"/>
        <w:rPr>
          <w:rFonts w:cs="Arial"/>
        </w:rPr>
      </w:pPr>
      <w:r>
        <w:rPr>
          <w:rFonts w:cs="Arial"/>
        </w:rPr>
        <w:t>- social stigma</w:t>
      </w:r>
    </w:p>
    <w:p w14:paraId="683C4A55" w14:textId="77777777" w:rsidR="00B37C18" w:rsidRDefault="00B37C18" w:rsidP="00B37C18">
      <w:pPr>
        <w:suppressAutoHyphens/>
        <w:ind w:left="720" w:firstLine="720"/>
        <w:rPr>
          <w:rFonts w:cs="Arial"/>
        </w:rPr>
      </w:pPr>
      <w:r>
        <w:rPr>
          <w:rFonts w:cs="Arial"/>
        </w:rPr>
        <w:t>- having to smoke outdoors</w:t>
      </w:r>
    </w:p>
    <w:p w14:paraId="6BFC9A0F" w14:textId="77777777" w:rsidR="00B37C18" w:rsidRDefault="00B37C18" w:rsidP="00B37C18">
      <w:pPr>
        <w:suppressAutoHyphens/>
        <w:ind w:left="720" w:firstLine="720"/>
        <w:rPr>
          <w:rFonts w:cs="Arial"/>
        </w:rPr>
      </w:pPr>
      <w:r>
        <w:rPr>
          <w:rFonts w:cs="Arial"/>
        </w:rPr>
        <w:t>- smell</w:t>
      </w:r>
    </w:p>
    <w:p w14:paraId="54AF22F7" w14:textId="77777777" w:rsidR="00B37C18" w:rsidRDefault="00B37C18" w:rsidP="00B37C18">
      <w:pPr>
        <w:suppressAutoHyphens/>
        <w:ind w:left="720" w:firstLine="720"/>
        <w:rPr>
          <w:rFonts w:cs="Arial"/>
        </w:rPr>
      </w:pPr>
      <w:r>
        <w:rPr>
          <w:rFonts w:cs="Arial"/>
        </w:rPr>
        <w:t>- other disadvantages?</w:t>
      </w:r>
    </w:p>
    <w:p w14:paraId="5DDD3EC3" w14:textId="77777777" w:rsidR="00B37C18" w:rsidRDefault="00B37C18" w:rsidP="00B37C18"/>
    <w:p w14:paraId="0BBDA14D" w14:textId="77777777" w:rsidR="00B37C18" w:rsidRPr="004B5A60" w:rsidRDefault="00B37C18" w:rsidP="00B37C18">
      <w:pPr>
        <w:rPr>
          <w:b/>
        </w:rPr>
      </w:pPr>
      <w:r w:rsidRPr="004B5A60">
        <w:rPr>
          <w:b/>
        </w:rPr>
        <w:t>[USERS ONLY]</w:t>
      </w:r>
    </w:p>
    <w:p w14:paraId="04E1AE04" w14:textId="77777777" w:rsidR="00B37C18" w:rsidRPr="00D019AF" w:rsidRDefault="00B37C18" w:rsidP="00B37C18"/>
    <w:p w14:paraId="60DD74EA" w14:textId="77777777" w:rsidR="00B37C18" w:rsidRDefault="00B37C18" w:rsidP="00834F45">
      <w:pPr>
        <w:pStyle w:val="ListParagraph"/>
        <w:numPr>
          <w:ilvl w:val="0"/>
          <w:numId w:val="23"/>
        </w:numPr>
        <w:ind w:left="426" w:hanging="426"/>
      </w:pPr>
      <w:r w:rsidRPr="00D019AF">
        <w:t xml:space="preserve">How dependent </w:t>
      </w:r>
      <w:r>
        <w:t xml:space="preserve">would you say you </w:t>
      </w:r>
      <w:r w:rsidRPr="00D019AF">
        <w:t>are you on e-cigarettes? Why do you say that?</w:t>
      </w:r>
      <w:r>
        <w:t xml:space="preserve"> </w:t>
      </w:r>
    </w:p>
    <w:p w14:paraId="2ADB2E51" w14:textId="77777777" w:rsidR="00B37C18" w:rsidRDefault="00B37C18" w:rsidP="00B37C18">
      <w:pPr>
        <w:pStyle w:val="ListParagraph"/>
        <w:ind w:left="426"/>
      </w:pPr>
    </w:p>
    <w:p w14:paraId="358CB630" w14:textId="77777777" w:rsidR="00B37C18" w:rsidRPr="00D019AF" w:rsidRDefault="00B37C18" w:rsidP="00834F45">
      <w:pPr>
        <w:pStyle w:val="ListParagraph"/>
        <w:numPr>
          <w:ilvl w:val="0"/>
          <w:numId w:val="23"/>
        </w:numPr>
        <w:ind w:left="426" w:hanging="426"/>
      </w:pPr>
      <w:r w:rsidRPr="00D019AF">
        <w:t>Do you foresee yourself sto</w:t>
      </w:r>
      <w:r>
        <w:t>pping the use of e-cigarettes? Why/why not?</w:t>
      </w:r>
    </w:p>
    <w:p w14:paraId="72362454" w14:textId="77777777" w:rsidR="00B37C18" w:rsidRDefault="00B37C18" w:rsidP="00B37C18">
      <w:pPr>
        <w:pStyle w:val="ListParagraph"/>
      </w:pPr>
    </w:p>
    <w:p w14:paraId="221CA301" w14:textId="77777777" w:rsidR="00B37C18" w:rsidRPr="004B5A60" w:rsidRDefault="00B37C18" w:rsidP="00B37C18">
      <w:pPr>
        <w:rPr>
          <w:b/>
        </w:rPr>
      </w:pPr>
      <w:r w:rsidRPr="004B5A60">
        <w:rPr>
          <w:b/>
        </w:rPr>
        <w:t>[</w:t>
      </w:r>
      <w:r>
        <w:rPr>
          <w:b/>
        </w:rPr>
        <w:t>NON-</w:t>
      </w:r>
      <w:r w:rsidRPr="004B5A60">
        <w:rPr>
          <w:b/>
        </w:rPr>
        <w:t>USERS ONLY]</w:t>
      </w:r>
    </w:p>
    <w:p w14:paraId="3FA613D6" w14:textId="77777777" w:rsidR="00B37C18" w:rsidRPr="00F827FF" w:rsidRDefault="00B37C18" w:rsidP="00B37C18">
      <w:pPr>
        <w:pStyle w:val="ListParagraph"/>
      </w:pPr>
    </w:p>
    <w:p w14:paraId="6153D49A" w14:textId="77777777" w:rsidR="00B37C18" w:rsidRDefault="00B37C18" w:rsidP="00834F45">
      <w:pPr>
        <w:pStyle w:val="ListParagraph"/>
        <w:numPr>
          <w:ilvl w:val="0"/>
          <w:numId w:val="23"/>
        </w:numPr>
        <w:ind w:left="426" w:hanging="426"/>
      </w:pPr>
      <w:r>
        <w:t xml:space="preserve">Do you think you would ever start using e-cigarettes? </w:t>
      </w:r>
      <w:r w:rsidRPr="00D019AF">
        <w:t>Why</w:t>
      </w:r>
      <w:r>
        <w:t>/why not</w:t>
      </w:r>
      <w:r w:rsidRPr="00D019AF">
        <w:t>?</w:t>
      </w:r>
      <w:r>
        <w:t xml:space="preserve"> MODERATOR: PAY ATTENTION TO DIFFERENCES BY CIGARETTE SMOKER STATUS]</w:t>
      </w:r>
    </w:p>
    <w:p w14:paraId="68100C4F" w14:textId="77777777" w:rsidR="00B37C18" w:rsidRDefault="00B37C18" w:rsidP="00B37C18"/>
    <w:p w14:paraId="4AB50FE9" w14:textId="77777777" w:rsidR="00B37C18" w:rsidRDefault="00B37C18" w:rsidP="00B37C18">
      <w:r>
        <w:t>[IF NOT MENTIONED AT Q41]</w:t>
      </w:r>
    </w:p>
    <w:p w14:paraId="1F3035FD" w14:textId="77777777" w:rsidR="00B37C18" w:rsidRDefault="00B37C18" w:rsidP="00B37C18"/>
    <w:p w14:paraId="1793E44F" w14:textId="77777777" w:rsidR="00B37C18" w:rsidRPr="00D019AF" w:rsidRDefault="00B37C18" w:rsidP="00834F45">
      <w:pPr>
        <w:pStyle w:val="ListParagraph"/>
        <w:numPr>
          <w:ilvl w:val="0"/>
          <w:numId w:val="23"/>
        </w:numPr>
        <w:ind w:left="426" w:hanging="426"/>
      </w:pPr>
      <w:r>
        <w:t>For those of you who smoke cigarettes, do you think you would use e-cigarettes as an aid to help you quit smoking? Why/ why not?</w:t>
      </w:r>
    </w:p>
    <w:p w14:paraId="45F3AB8D" w14:textId="77777777" w:rsidR="00B37C18" w:rsidRPr="00D019AF" w:rsidRDefault="00B37C18" w:rsidP="00B37C18">
      <w:pPr>
        <w:pStyle w:val="Title"/>
      </w:pPr>
      <w:r>
        <w:t xml:space="preserve">*BOTH* </w:t>
      </w:r>
      <w:r w:rsidRPr="00D019AF">
        <w:t>Sources of Information</w:t>
      </w:r>
      <w:r>
        <w:t xml:space="preserve"> (15 minutes)</w:t>
      </w:r>
    </w:p>
    <w:p w14:paraId="300928AD" w14:textId="77777777" w:rsidR="00B37C18" w:rsidRDefault="00B37C18" w:rsidP="00B37C18">
      <w:r>
        <w:t>Changing topics,</w:t>
      </w:r>
    </w:p>
    <w:p w14:paraId="6A6A3043" w14:textId="77777777" w:rsidR="00B37C18" w:rsidRPr="00D019AF" w:rsidRDefault="00B37C18" w:rsidP="00B37C18"/>
    <w:p w14:paraId="06CA7C1F" w14:textId="77777777" w:rsidR="00B37C18" w:rsidRDefault="00B37C18" w:rsidP="00834F45">
      <w:pPr>
        <w:pStyle w:val="ListParagraph"/>
        <w:numPr>
          <w:ilvl w:val="0"/>
          <w:numId w:val="23"/>
        </w:numPr>
        <w:ind w:left="426" w:hanging="426"/>
      </w:pPr>
      <w:r>
        <w:t>[BOTH] Have you seen any advertising for e-cigarettes? If so, where did you see ads and what were the nature of the ads?</w:t>
      </w:r>
    </w:p>
    <w:p w14:paraId="21085574" w14:textId="77777777" w:rsidR="00B37C18" w:rsidRDefault="00B37C18" w:rsidP="00B37C18">
      <w:pPr>
        <w:pStyle w:val="ListParagraph"/>
        <w:ind w:left="426"/>
      </w:pPr>
    </w:p>
    <w:p w14:paraId="57C312B7" w14:textId="77777777" w:rsidR="00B37C18" w:rsidRDefault="00B37C18" w:rsidP="00834F45">
      <w:pPr>
        <w:pStyle w:val="ListParagraph"/>
        <w:numPr>
          <w:ilvl w:val="0"/>
          <w:numId w:val="23"/>
        </w:numPr>
        <w:ind w:left="426" w:hanging="426"/>
      </w:pPr>
      <w:r>
        <w:t>[BOTH] Who do you think advertising for e-cigarettes is directed at? Why do you say that?</w:t>
      </w:r>
    </w:p>
    <w:p w14:paraId="71B1CC92" w14:textId="77777777" w:rsidR="00B37C18" w:rsidRDefault="00B37C18" w:rsidP="00B37C18">
      <w:pPr>
        <w:pStyle w:val="ListParagraph"/>
        <w:ind w:left="426"/>
      </w:pPr>
      <w:r>
        <w:t xml:space="preserve"> </w:t>
      </w:r>
    </w:p>
    <w:p w14:paraId="4D01F1ED" w14:textId="77777777" w:rsidR="00B37C18" w:rsidRDefault="00B37C18" w:rsidP="00834F45">
      <w:pPr>
        <w:pStyle w:val="ListParagraph"/>
        <w:numPr>
          <w:ilvl w:val="0"/>
          <w:numId w:val="23"/>
        </w:numPr>
        <w:ind w:left="426" w:hanging="426"/>
      </w:pPr>
      <w:r>
        <w:t xml:space="preserve">[USERS] </w:t>
      </w:r>
      <w:r w:rsidRPr="00D019AF">
        <w:t xml:space="preserve">Where do you get your information about e-cigarettes? </w:t>
      </w:r>
    </w:p>
    <w:p w14:paraId="5EAAF8B9" w14:textId="77777777" w:rsidR="00B37C18" w:rsidRDefault="00B37C18" w:rsidP="00B37C18">
      <w:pPr>
        <w:pStyle w:val="ListParagraph"/>
        <w:ind w:left="426"/>
      </w:pPr>
    </w:p>
    <w:p w14:paraId="6014B310" w14:textId="77777777" w:rsidR="00B37C18" w:rsidRPr="00D019AF" w:rsidRDefault="00B37C18" w:rsidP="00B37C18">
      <w:pPr>
        <w:pStyle w:val="ListParagraph"/>
        <w:ind w:left="426" w:firstLine="294"/>
      </w:pPr>
      <w:r w:rsidRPr="00D019AF">
        <w:lastRenderedPageBreak/>
        <w:t xml:space="preserve">Probe: </w:t>
      </w:r>
      <w:r>
        <w:t>- Sources--</w:t>
      </w:r>
      <w:r w:rsidRPr="00D019AF">
        <w:t>vape shops, online forums, friends</w:t>
      </w:r>
      <w:r>
        <w:t>, Internet [SPECIFY]?</w:t>
      </w:r>
    </w:p>
    <w:p w14:paraId="15264F32" w14:textId="77777777" w:rsidR="00B37C18" w:rsidRPr="00832660" w:rsidRDefault="00B37C18" w:rsidP="00B37C18">
      <w:pPr>
        <w:pStyle w:val="ListParagraph"/>
        <w:ind w:left="360" w:firstLine="360"/>
        <w:rPr>
          <w:rFonts w:cs="Arial"/>
        </w:rPr>
      </w:pPr>
      <w:r>
        <w:rPr>
          <w:rFonts w:cs="Arial"/>
        </w:rPr>
        <w:tab/>
        <w:t>- Reasons for using sources</w:t>
      </w:r>
    </w:p>
    <w:p w14:paraId="79B8F798" w14:textId="77777777" w:rsidR="00B37C18" w:rsidRDefault="00B37C18" w:rsidP="00B37C18">
      <w:pPr>
        <w:pStyle w:val="ListParagraph"/>
        <w:ind w:left="426"/>
      </w:pPr>
    </w:p>
    <w:p w14:paraId="47FF7888" w14:textId="77777777" w:rsidR="00B37C18" w:rsidRDefault="00B37C18" w:rsidP="00B37C18">
      <w:pPr>
        <w:pStyle w:val="ListParagraph"/>
        <w:ind w:left="426"/>
      </w:pPr>
      <w:r>
        <w:t>[NON-USERS] If you wanted to get information about e-cigarettes, where would you go and why?</w:t>
      </w:r>
    </w:p>
    <w:p w14:paraId="2EBFCC0E" w14:textId="77777777" w:rsidR="00B37C18" w:rsidRPr="00D019AF" w:rsidRDefault="00B37C18" w:rsidP="00B37C18">
      <w:pPr>
        <w:pStyle w:val="ListParagraph"/>
        <w:ind w:left="426"/>
      </w:pPr>
    </w:p>
    <w:p w14:paraId="0F03F5FA" w14:textId="77777777" w:rsidR="00B37C18" w:rsidRPr="00D019AF" w:rsidRDefault="00B37C18" w:rsidP="00B37C18">
      <w:pPr>
        <w:pStyle w:val="ListParagraph"/>
        <w:ind w:left="426" w:firstLine="294"/>
      </w:pPr>
      <w:r w:rsidRPr="00D019AF">
        <w:t xml:space="preserve">Probe: </w:t>
      </w:r>
      <w:r>
        <w:t>- Source--</w:t>
      </w:r>
      <w:r w:rsidRPr="00D019AF">
        <w:t>friends</w:t>
      </w:r>
      <w:r>
        <w:t>, Internet [SPECIFY], government [SPECIFY]</w:t>
      </w:r>
    </w:p>
    <w:p w14:paraId="260036D6" w14:textId="77777777" w:rsidR="00B37C18" w:rsidRPr="00832660" w:rsidRDefault="00B37C18" w:rsidP="00B37C18">
      <w:pPr>
        <w:pStyle w:val="ListParagraph"/>
        <w:ind w:left="360" w:firstLine="360"/>
        <w:rPr>
          <w:rFonts w:cs="Arial"/>
        </w:rPr>
      </w:pPr>
      <w:r>
        <w:rPr>
          <w:rFonts w:cs="Arial"/>
        </w:rPr>
        <w:tab/>
        <w:t>- Reasons for using sources</w:t>
      </w:r>
    </w:p>
    <w:p w14:paraId="7144805D" w14:textId="77777777" w:rsidR="00B37C18" w:rsidRPr="00D019AF" w:rsidRDefault="00B37C18" w:rsidP="00B37C18"/>
    <w:p w14:paraId="6BFD5AB5" w14:textId="77777777" w:rsidR="00B37C18" w:rsidRPr="00D019AF" w:rsidRDefault="00B37C18" w:rsidP="00834F45">
      <w:pPr>
        <w:pStyle w:val="ListParagraph"/>
        <w:numPr>
          <w:ilvl w:val="0"/>
          <w:numId w:val="23"/>
        </w:numPr>
        <w:ind w:left="426" w:hanging="426"/>
      </w:pPr>
      <w:r>
        <w:t xml:space="preserve">[USERS] </w:t>
      </w:r>
      <w:r w:rsidRPr="00D019AF">
        <w:t>In your opinion, what information is important for someone to have in order to make an informed decision about whether or not to begin using e-cigarettes? Why?</w:t>
      </w:r>
    </w:p>
    <w:p w14:paraId="718DB362" w14:textId="77777777" w:rsidR="00B37C18" w:rsidRDefault="00B37C18" w:rsidP="00B37C18">
      <w:pPr>
        <w:pStyle w:val="ListParagraph"/>
        <w:ind w:left="426"/>
      </w:pPr>
    </w:p>
    <w:p w14:paraId="6427AA84" w14:textId="77777777" w:rsidR="00B37C18" w:rsidRPr="00D019AF" w:rsidRDefault="00B37C18" w:rsidP="00B37C18">
      <w:pPr>
        <w:pStyle w:val="ListParagraph"/>
        <w:ind w:left="426"/>
      </w:pPr>
      <w:r>
        <w:t xml:space="preserve">[NON-USERS] </w:t>
      </w:r>
      <w:r w:rsidRPr="00D019AF">
        <w:t xml:space="preserve">In your opinion, what information </w:t>
      </w:r>
      <w:r>
        <w:t>would be</w:t>
      </w:r>
      <w:r w:rsidRPr="00D019AF">
        <w:t xml:space="preserve"> important for someone to have in order to make an informed decision about whether or not to begin using e-cigarettes? Why?</w:t>
      </w:r>
    </w:p>
    <w:p w14:paraId="60C563CA" w14:textId="77777777" w:rsidR="00B37C18" w:rsidRPr="00D019AF" w:rsidRDefault="00B37C18" w:rsidP="00B37C18">
      <w:pPr>
        <w:pStyle w:val="ListParagraph"/>
        <w:ind w:left="426"/>
      </w:pPr>
    </w:p>
    <w:p w14:paraId="0F92346C" w14:textId="77777777" w:rsidR="00B37C18" w:rsidRDefault="00B37C18" w:rsidP="00834F45">
      <w:pPr>
        <w:pStyle w:val="ListParagraph"/>
        <w:numPr>
          <w:ilvl w:val="0"/>
          <w:numId w:val="23"/>
        </w:numPr>
        <w:ind w:left="426" w:hanging="426"/>
      </w:pPr>
      <w:r>
        <w:t xml:space="preserve">[USERS] </w:t>
      </w:r>
      <w:r w:rsidRPr="00D019AF">
        <w:t>Is there any information you do not currently have about e-cigarettes but would like to have?</w:t>
      </w:r>
    </w:p>
    <w:p w14:paraId="76F1C642" w14:textId="77777777" w:rsidR="00B37C18" w:rsidRDefault="00B37C18" w:rsidP="00B37C18">
      <w:pPr>
        <w:pStyle w:val="ListParagraph"/>
        <w:ind w:left="426"/>
      </w:pPr>
    </w:p>
    <w:p w14:paraId="7381746D" w14:textId="77777777" w:rsidR="00B37C18" w:rsidRPr="00D019AF" w:rsidRDefault="00B37C18" w:rsidP="00B37C18">
      <w:pPr>
        <w:pStyle w:val="Title"/>
      </w:pPr>
      <w:r>
        <w:t xml:space="preserve">*BOTH* </w:t>
      </w:r>
      <w:r w:rsidRPr="00D019AF">
        <w:t>Risk Perceptions</w:t>
      </w:r>
      <w:r>
        <w:t xml:space="preserve"> (15 minutes)</w:t>
      </w:r>
    </w:p>
    <w:p w14:paraId="485C6BF0" w14:textId="77777777" w:rsidR="00B37C18" w:rsidRDefault="00B37C18" w:rsidP="00B37C18">
      <w:pPr>
        <w:rPr>
          <w:sz w:val="20"/>
        </w:rPr>
      </w:pPr>
    </w:p>
    <w:p w14:paraId="1CA5B739" w14:textId="77777777" w:rsidR="00B37C18" w:rsidRPr="007D06F7" w:rsidRDefault="00B37C18" w:rsidP="00B37C18">
      <w:pPr>
        <w:rPr>
          <w:b/>
        </w:rPr>
      </w:pPr>
      <w:r w:rsidRPr="007D06F7">
        <w:rPr>
          <w:b/>
        </w:rPr>
        <w:t>[USERS AND NON-USERS]</w:t>
      </w:r>
    </w:p>
    <w:p w14:paraId="1C72C1CD" w14:textId="77777777" w:rsidR="00B37C18" w:rsidRPr="007D06F7" w:rsidRDefault="00B37C18" w:rsidP="00B37C18">
      <w:pPr>
        <w:rPr>
          <w:sz w:val="20"/>
        </w:rPr>
      </w:pPr>
    </w:p>
    <w:p w14:paraId="7981A2DF" w14:textId="77777777" w:rsidR="00B37C18" w:rsidRPr="00457BBC" w:rsidRDefault="00B37C18" w:rsidP="00834F45">
      <w:pPr>
        <w:pStyle w:val="ListParagraph"/>
        <w:numPr>
          <w:ilvl w:val="0"/>
          <w:numId w:val="23"/>
        </w:numPr>
        <w:ind w:left="426" w:hanging="426"/>
        <w:rPr>
          <w:sz w:val="20"/>
        </w:rPr>
      </w:pPr>
      <w:r w:rsidRPr="00D019AF">
        <w:t>What, if any, are the health risks associated with smoking e-cigarettes?</w:t>
      </w:r>
      <w:r w:rsidRPr="001E283F">
        <w:rPr>
          <w:sz w:val="24"/>
        </w:rPr>
        <w:t xml:space="preserve"> </w:t>
      </w:r>
      <w:r w:rsidRPr="001E283F">
        <w:t>NOTE DISTINCTION BETWEEN NICOTINE-FREE AND NICOTINE-CONTAINING E-CIGARETTES</w:t>
      </w:r>
      <w:r>
        <w:t>. WATCH FOR DIFFERENCE BETWEEN CIGARETTE SMOKERS AND NON-SMOKERS.</w:t>
      </w:r>
    </w:p>
    <w:p w14:paraId="7D523733" w14:textId="77777777" w:rsidR="00B37C18" w:rsidRPr="00457BBC" w:rsidRDefault="00B37C18" w:rsidP="00B37C18">
      <w:pPr>
        <w:pStyle w:val="ListParagraph"/>
        <w:ind w:left="426"/>
        <w:rPr>
          <w:sz w:val="20"/>
        </w:rPr>
      </w:pPr>
    </w:p>
    <w:p w14:paraId="561C98D6" w14:textId="77777777" w:rsidR="00B37C18" w:rsidRPr="00457BBC" w:rsidRDefault="00B37C18" w:rsidP="00834F45">
      <w:pPr>
        <w:pStyle w:val="ListParagraph"/>
        <w:numPr>
          <w:ilvl w:val="0"/>
          <w:numId w:val="23"/>
        </w:numPr>
        <w:ind w:left="426" w:hanging="426"/>
      </w:pPr>
      <w:r w:rsidRPr="00457BBC">
        <w:t>And what about benefits</w:t>
      </w:r>
      <w:r>
        <w:t>…</w:t>
      </w:r>
      <w:r w:rsidRPr="00457BBC">
        <w:t>are there any health benefits associated with smoking e-cigarettes? If so, what are they?</w:t>
      </w:r>
    </w:p>
    <w:p w14:paraId="22202695" w14:textId="77777777" w:rsidR="00B37C18" w:rsidRPr="00883676" w:rsidRDefault="00B37C18" w:rsidP="00B37C18">
      <w:pPr>
        <w:pStyle w:val="ListParagraph"/>
        <w:ind w:left="426"/>
        <w:rPr>
          <w:sz w:val="20"/>
        </w:rPr>
      </w:pPr>
    </w:p>
    <w:p w14:paraId="4674D7A1" w14:textId="77777777" w:rsidR="00B37C18" w:rsidRPr="008B4250" w:rsidRDefault="00B37C18" w:rsidP="00B37C18">
      <w:r w:rsidRPr="008B4250">
        <w:t xml:space="preserve">I’m going to pass around a double-sided document. Please look at only the side facing up for now and answer the questions. When everyone is done, we’ll talk about what you put for each question. HANDOUT ONE DOCUMENT, THEN CONTINUE. </w:t>
      </w:r>
    </w:p>
    <w:p w14:paraId="0B81097E" w14:textId="77777777" w:rsidR="00B37C18" w:rsidRPr="008B4250" w:rsidRDefault="00B37C18" w:rsidP="00B37C18">
      <w:pPr>
        <w:pStyle w:val="ListParagraph"/>
        <w:ind w:left="426"/>
      </w:pPr>
    </w:p>
    <w:p w14:paraId="7055DD9E" w14:textId="77777777" w:rsidR="00B37C18" w:rsidRPr="008B4250" w:rsidRDefault="00B37C18" w:rsidP="00834F45">
      <w:pPr>
        <w:pStyle w:val="ListParagraph"/>
        <w:numPr>
          <w:ilvl w:val="0"/>
          <w:numId w:val="23"/>
        </w:numPr>
        <w:ind w:left="426" w:hanging="426"/>
      </w:pPr>
      <w:r w:rsidRPr="008B4250">
        <w:t>Just a quick show of hands…how many put “1” meaning it’s not at all harmful? Why do you say that? And how put….[INSERT SCALE AND CONTINUE TO “5”]?</w:t>
      </w:r>
    </w:p>
    <w:p w14:paraId="2923F51B" w14:textId="77777777" w:rsidR="00B37C18" w:rsidRPr="008B4250" w:rsidRDefault="00B37C18" w:rsidP="00B37C18">
      <w:pPr>
        <w:pStyle w:val="ListParagraph"/>
      </w:pPr>
    </w:p>
    <w:p w14:paraId="637EC647" w14:textId="77777777" w:rsidR="00B37C18" w:rsidRPr="008B4250" w:rsidRDefault="00B37C18" w:rsidP="00B37C18">
      <w:r w:rsidRPr="008B4250">
        <w:t>Now I’d like you to rate your level of agreement or disagreement with the following statement: “I believe e-cigarettes are no better than smoking regular cigarettes.” Please flip over the paper in front of you to respond, and provide at least one reason to support your view.</w:t>
      </w:r>
    </w:p>
    <w:p w14:paraId="118977D9" w14:textId="77777777" w:rsidR="00B37C18" w:rsidRPr="008B4250" w:rsidRDefault="00B37C18" w:rsidP="00B37C18"/>
    <w:p w14:paraId="61C78271" w14:textId="77777777" w:rsidR="00B37C18" w:rsidRPr="008B4250" w:rsidRDefault="00B37C18" w:rsidP="00834F45">
      <w:pPr>
        <w:pStyle w:val="ListParagraph"/>
        <w:numPr>
          <w:ilvl w:val="0"/>
          <w:numId w:val="23"/>
        </w:numPr>
        <w:ind w:left="360"/>
        <w:jc w:val="left"/>
      </w:pPr>
      <w:r w:rsidRPr="008B4250">
        <w:t>One again, just a quick show of hands…how many put “1” meaning you strongly disagree? And how many put [INSERT SCALE AND CONTINUE TO “5”]?</w:t>
      </w:r>
    </w:p>
    <w:p w14:paraId="3DE4153F" w14:textId="77777777" w:rsidR="00B37C18" w:rsidRPr="008B4250" w:rsidRDefault="00B37C18" w:rsidP="00B37C18">
      <w:pPr>
        <w:ind w:left="360"/>
      </w:pPr>
    </w:p>
    <w:p w14:paraId="720FF6D0" w14:textId="77777777" w:rsidR="00B37C18" w:rsidRPr="008B4250" w:rsidRDefault="00B37C18" w:rsidP="00834F45">
      <w:pPr>
        <w:pStyle w:val="ListParagraph"/>
        <w:numPr>
          <w:ilvl w:val="0"/>
          <w:numId w:val="23"/>
        </w:numPr>
        <w:ind w:left="360"/>
        <w:jc w:val="left"/>
      </w:pPr>
      <w:r w:rsidRPr="008B4250">
        <w:t xml:space="preserve">For those of you who agreed with the statement, either moderately or strongly, why do you think this? </w:t>
      </w:r>
    </w:p>
    <w:p w14:paraId="697C7D1A" w14:textId="77777777" w:rsidR="00B37C18" w:rsidRPr="008B4250" w:rsidRDefault="00B37C18" w:rsidP="00B37C18">
      <w:pPr>
        <w:ind w:left="360"/>
      </w:pPr>
    </w:p>
    <w:p w14:paraId="67D82BE1" w14:textId="77777777" w:rsidR="00B37C18" w:rsidRPr="008B4250" w:rsidRDefault="00B37C18" w:rsidP="00834F45">
      <w:pPr>
        <w:pStyle w:val="ListParagraph"/>
        <w:numPr>
          <w:ilvl w:val="0"/>
          <w:numId w:val="23"/>
        </w:numPr>
        <w:ind w:left="360"/>
        <w:jc w:val="left"/>
      </w:pPr>
      <w:r w:rsidRPr="008B4250">
        <w:lastRenderedPageBreak/>
        <w:t xml:space="preserve">And what about those who disagreed with the statement, either moderately or strongly, why do you think this? </w:t>
      </w:r>
    </w:p>
    <w:p w14:paraId="6B1843FB" w14:textId="77777777" w:rsidR="00B37C18" w:rsidRPr="00D019AF" w:rsidRDefault="00B37C18" w:rsidP="00B37C18"/>
    <w:p w14:paraId="1CF4EDF2" w14:textId="77777777" w:rsidR="00B37C18" w:rsidRPr="00D019AF" w:rsidRDefault="00B37C18" w:rsidP="00834F45">
      <w:pPr>
        <w:pStyle w:val="ListParagraph"/>
        <w:numPr>
          <w:ilvl w:val="0"/>
          <w:numId w:val="23"/>
        </w:numPr>
        <w:ind w:left="426" w:hanging="426"/>
      </w:pPr>
      <w:r>
        <w:t xml:space="preserve">USERS: </w:t>
      </w:r>
      <w:r w:rsidRPr="00D019AF">
        <w:t xml:space="preserve">Where do you get information on the risks or benefits to your health when it comes to e-cigarettes? </w:t>
      </w:r>
    </w:p>
    <w:p w14:paraId="7B5916D5" w14:textId="77777777" w:rsidR="00B37C18" w:rsidRDefault="00B37C18" w:rsidP="00B37C18"/>
    <w:p w14:paraId="23CDD2E1" w14:textId="77777777" w:rsidR="00B37C18" w:rsidRPr="00D019AF" w:rsidRDefault="00B37C18" w:rsidP="00B37C18">
      <w:pPr>
        <w:pStyle w:val="ListParagraph"/>
        <w:ind w:left="426"/>
      </w:pPr>
      <w:r>
        <w:t xml:space="preserve">NON-USERS: If you wanted information </w:t>
      </w:r>
      <w:r w:rsidRPr="00D019AF">
        <w:t>on the risks or benefits to your health when it comes to e-cigarettes</w:t>
      </w:r>
      <w:r>
        <w:t>, where would you go</w:t>
      </w:r>
      <w:r w:rsidRPr="00D019AF">
        <w:t xml:space="preserve">? </w:t>
      </w:r>
    </w:p>
    <w:p w14:paraId="2A1FD1FD" w14:textId="77777777" w:rsidR="00B37C18" w:rsidRDefault="00B37C18" w:rsidP="00B37C18"/>
    <w:p w14:paraId="21C79EFE" w14:textId="77777777" w:rsidR="00B37C18" w:rsidRPr="00D019AF" w:rsidRDefault="00B37C18" w:rsidP="00B37C18">
      <w:pPr>
        <w:pStyle w:val="ListParagraph"/>
        <w:ind w:left="426" w:firstLine="294"/>
      </w:pPr>
      <w:r w:rsidRPr="00D019AF">
        <w:t xml:space="preserve">Probe: </w:t>
      </w:r>
      <w:r>
        <w:t>- Sources</w:t>
      </w:r>
    </w:p>
    <w:p w14:paraId="022B4613" w14:textId="77777777" w:rsidR="00B37C18" w:rsidRPr="00832660" w:rsidRDefault="00B37C18" w:rsidP="00B37C18">
      <w:pPr>
        <w:pStyle w:val="ListParagraph"/>
        <w:ind w:left="360" w:firstLine="360"/>
        <w:rPr>
          <w:rFonts w:cs="Arial"/>
        </w:rPr>
      </w:pPr>
      <w:r>
        <w:rPr>
          <w:rFonts w:cs="Arial"/>
        </w:rPr>
        <w:tab/>
        <w:t>- Reasons for using sources</w:t>
      </w:r>
    </w:p>
    <w:p w14:paraId="512C0B89" w14:textId="77777777" w:rsidR="00B37C18" w:rsidRPr="00D019AF" w:rsidRDefault="00B37C18" w:rsidP="00B37C18"/>
    <w:p w14:paraId="21C36F4D" w14:textId="77777777" w:rsidR="00B37C18" w:rsidRDefault="00B37C18" w:rsidP="00834F45">
      <w:pPr>
        <w:pStyle w:val="ListParagraph"/>
        <w:numPr>
          <w:ilvl w:val="0"/>
          <w:numId w:val="23"/>
        </w:numPr>
        <w:ind w:left="426" w:hanging="426"/>
      </w:pPr>
      <w:r>
        <w:t xml:space="preserve">USERS: </w:t>
      </w:r>
      <w:r w:rsidRPr="00D019AF">
        <w:t xml:space="preserve">Do you trust these sources? If so, why? </w:t>
      </w:r>
      <w:r>
        <w:t>I</w:t>
      </w:r>
      <w:r w:rsidRPr="00D019AF">
        <w:t>f</w:t>
      </w:r>
      <w:r>
        <w:t>,</w:t>
      </w:r>
      <w:r w:rsidRPr="00D019AF">
        <w:t xml:space="preserve"> not why not?</w:t>
      </w:r>
    </w:p>
    <w:p w14:paraId="61918FFF" w14:textId="77777777" w:rsidR="00B37C18" w:rsidRDefault="00B37C18" w:rsidP="00B37C18">
      <w:pPr>
        <w:pStyle w:val="ListParagraph"/>
        <w:ind w:left="426"/>
      </w:pPr>
    </w:p>
    <w:p w14:paraId="284E1E3A" w14:textId="77777777" w:rsidR="00B37C18" w:rsidRPr="00D019AF" w:rsidRDefault="00B37C18" w:rsidP="00B37C18">
      <w:pPr>
        <w:pStyle w:val="ListParagraph"/>
        <w:ind w:left="426" w:firstLine="294"/>
      </w:pPr>
      <w:r w:rsidRPr="00D019AF">
        <w:t xml:space="preserve">Probe: Do they trust some sources over others? </w:t>
      </w:r>
    </w:p>
    <w:p w14:paraId="57EA62D2" w14:textId="77777777" w:rsidR="00B37C18" w:rsidRPr="00D019AF" w:rsidRDefault="00B37C18" w:rsidP="00B37C18">
      <w:pPr>
        <w:pStyle w:val="ListParagraph"/>
        <w:ind w:left="426"/>
      </w:pPr>
    </w:p>
    <w:p w14:paraId="55DE04A1" w14:textId="77777777" w:rsidR="00B37C18" w:rsidRPr="00D019AF" w:rsidRDefault="00B37C18" w:rsidP="00B37C18">
      <w:pPr>
        <w:pStyle w:val="ListParagraph"/>
        <w:ind w:left="426"/>
      </w:pPr>
      <w:r>
        <w:t>NON-USERS: Which of these sources do you view as being must trustworthy when it comes to providing information about health-related risks or benefits? Why?</w:t>
      </w:r>
    </w:p>
    <w:p w14:paraId="4164755F" w14:textId="77777777" w:rsidR="00B37C18" w:rsidRPr="00D019AF" w:rsidRDefault="00B37C18" w:rsidP="00B37C18">
      <w:pPr>
        <w:pStyle w:val="ListParagraph"/>
        <w:ind w:left="426"/>
      </w:pPr>
    </w:p>
    <w:p w14:paraId="45AA128D" w14:textId="77777777" w:rsidR="00B37C18" w:rsidRDefault="00B37C18" w:rsidP="00B37C18">
      <w:pPr>
        <w:pStyle w:val="Title"/>
      </w:pPr>
      <w:r>
        <w:t>Conclusion</w:t>
      </w:r>
    </w:p>
    <w:p w14:paraId="2896764D" w14:textId="77777777" w:rsidR="00B37C18" w:rsidRPr="0056795A" w:rsidRDefault="00B37C18" w:rsidP="00834F45">
      <w:pPr>
        <w:numPr>
          <w:ilvl w:val="0"/>
          <w:numId w:val="23"/>
        </w:numPr>
        <w:spacing w:before="20" w:after="20"/>
        <w:ind w:left="360"/>
        <w:jc w:val="left"/>
        <w:rPr>
          <w:rFonts w:cs="Arial"/>
          <w:color w:val="FF0000"/>
        </w:rPr>
      </w:pPr>
      <w:r w:rsidRPr="0056795A">
        <w:rPr>
          <w:rFonts w:cs="Arial"/>
          <w:color w:val="000000"/>
        </w:rPr>
        <w:t xml:space="preserve">Do you have any final comments or ideas you’d like to offer before we conclude? </w:t>
      </w:r>
    </w:p>
    <w:p w14:paraId="2F4541F6" w14:textId="77777777" w:rsidR="00B37C18" w:rsidRDefault="00B37C18" w:rsidP="00B37C18">
      <w:pPr>
        <w:rPr>
          <w:rFonts w:cs="Arial"/>
          <w:color w:val="FF0000"/>
        </w:rPr>
      </w:pPr>
    </w:p>
    <w:p w14:paraId="0F0059FB" w14:textId="77777777" w:rsidR="00B37C18" w:rsidRPr="007114A7" w:rsidRDefault="00B37C18" w:rsidP="00B37C18">
      <w:pPr>
        <w:rPr>
          <w:rFonts w:cs="Arial"/>
          <w:color w:val="FF0000"/>
          <w:sz w:val="24"/>
        </w:rPr>
      </w:pPr>
    </w:p>
    <w:p w14:paraId="1B889CF8" w14:textId="77777777" w:rsidR="00B37C18" w:rsidRPr="007114A7" w:rsidRDefault="00B37C18" w:rsidP="00B37C18">
      <w:pPr>
        <w:rPr>
          <w:rFonts w:cs="Arial"/>
          <w:color w:val="000000"/>
          <w:szCs w:val="20"/>
        </w:rPr>
      </w:pPr>
      <w:r>
        <w:rPr>
          <w:rFonts w:cs="Arial"/>
          <w:color w:val="000000"/>
          <w:szCs w:val="20"/>
        </w:rPr>
        <w:t>T</w:t>
      </w:r>
      <w:r w:rsidRPr="007114A7">
        <w:rPr>
          <w:rFonts w:cs="Arial"/>
          <w:color w:val="000000"/>
          <w:szCs w:val="20"/>
        </w:rPr>
        <w:t>hank you very much for your</w:t>
      </w:r>
      <w:r>
        <w:rPr>
          <w:rFonts w:cs="Arial"/>
          <w:color w:val="000000"/>
          <w:szCs w:val="20"/>
        </w:rPr>
        <w:t xml:space="preserve"> time and thoughtful feedback. I</w:t>
      </w:r>
      <w:r w:rsidRPr="007114A7">
        <w:rPr>
          <w:rFonts w:cs="Arial"/>
          <w:color w:val="000000"/>
          <w:szCs w:val="20"/>
        </w:rPr>
        <w:t>t is very much appreciated.</w:t>
      </w:r>
    </w:p>
    <w:p w14:paraId="62FAA511" w14:textId="77777777" w:rsidR="00B37C18" w:rsidRPr="00B0481A" w:rsidRDefault="00B37C18" w:rsidP="00B37C18"/>
    <w:p w14:paraId="449B6840" w14:textId="77777777" w:rsidR="00B37C18" w:rsidRDefault="00B37C18" w:rsidP="00B37C18"/>
    <w:p w14:paraId="18FB2862" w14:textId="77777777" w:rsidR="00B37C18" w:rsidRDefault="00B37C18" w:rsidP="00B37C18"/>
    <w:p w14:paraId="7648F5DD" w14:textId="77777777" w:rsidR="00B37C18" w:rsidRDefault="00B37C18" w:rsidP="00B37C18"/>
    <w:p w14:paraId="680D1D50" w14:textId="77777777" w:rsidR="00B37C18" w:rsidRDefault="00B37C18" w:rsidP="00B37C18"/>
    <w:p w14:paraId="5A2A73FB" w14:textId="77777777" w:rsidR="00B37C18" w:rsidRPr="00B0481A" w:rsidRDefault="00B37C18" w:rsidP="00B37C18"/>
    <w:p w14:paraId="29B04FEF" w14:textId="77777777" w:rsidR="00B37C18" w:rsidRDefault="00B37C18" w:rsidP="00B37C18">
      <w:pPr>
        <w:pBdr>
          <w:top w:val="single" w:sz="4" w:space="1" w:color="auto"/>
          <w:left w:val="single" w:sz="4" w:space="4" w:color="auto"/>
          <w:bottom w:val="single" w:sz="4" w:space="1" w:color="auto"/>
          <w:right w:val="single" w:sz="4" w:space="4" w:color="auto"/>
        </w:pBdr>
      </w:pPr>
      <w:r>
        <w:t>USERS: 120 minutes</w:t>
      </w:r>
    </w:p>
    <w:p w14:paraId="6BF73EF1" w14:textId="77777777" w:rsidR="00B37C18" w:rsidRDefault="00B37C18" w:rsidP="00B37C18">
      <w:pPr>
        <w:pBdr>
          <w:top w:val="single" w:sz="4" w:space="1" w:color="auto"/>
          <w:left w:val="single" w:sz="4" w:space="4" w:color="auto"/>
          <w:bottom w:val="single" w:sz="4" w:space="1" w:color="auto"/>
          <w:right w:val="single" w:sz="4" w:space="4" w:color="auto"/>
        </w:pBdr>
      </w:pPr>
      <w:r>
        <w:t>NON-USERS: 90 minutes</w:t>
      </w:r>
    </w:p>
    <w:p w14:paraId="4FD4AE49" w14:textId="48215949" w:rsidR="008B4397" w:rsidRDefault="008B4397">
      <w:pPr>
        <w:jc w:val="left"/>
      </w:pPr>
      <w:r>
        <w:br w:type="page"/>
      </w:r>
    </w:p>
    <w:p w14:paraId="69F1C051" w14:textId="17CEEBC0" w:rsidR="004B452C" w:rsidRDefault="002328AA" w:rsidP="004B452C">
      <w:pPr>
        <w:pStyle w:val="Heading3"/>
      </w:pPr>
      <w:r>
        <w:lastRenderedPageBreak/>
        <w:t>C</w:t>
      </w:r>
      <w:r w:rsidR="008B4397">
        <w:t>:</w:t>
      </w:r>
      <w:r w:rsidR="004B452C" w:rsidRPr="004B452C">
        <w:t xml:space="preserve"> </w:t>
      </w:r>
      <w:r w:rsidR="004B452C">
        <w:t>Handout</w:t>
      </w:r>
    </w:p>
    <w:p w14:paraId="6F4EC192" w14:textId="35990FF4" w:rsidR="008B4397" w:rsidRDefault="008B4397" w:rsidP="008B4397"/>
    <w:p w14:paraId="4C05D550" w14:textId="77777777" w:rsidR="008B4397" w:rsidRDefault="008B4397" w:rsidP="008B4397"/>
    <w:p w14:paraId="793E0B97" w14:textId="77777777" w:rsidR="008B4397" w:rsidRPr="00277770" w:rsidRDefault="008B4397" w:rsidP="008B4397">
      <w:pPr>
        <w:rPr>
          <w:rFonts w:cs="Arial"/>
          <w:b/>
          <w:sz w:val="28"/>
          <w:szCs w:val="18"/>
        </w:rPr>
      </w:pPr>
      <w:r w:rsidRPr="00277770">
        <w:rPr>
          <w:rFonts w:cs="Arial"/>
          <w:b/>
          <w:sz w:val="28"/>
          <w:szCs w:val="18"/>
        </w:rPr>
        <w:t>Statement:</w:t>
      </w:r>
    </w:p>
    <w:p w14:paraId="5C4F8754" w14:textId="77777777" w:rsidR="008B4397" w:rsidRPr="00277770" w:rsidRDefault="008B4397" w:rsidP="008B4397">
      <w:pPr>
        <w:rPr>
          <w:rFonts w:cs="Arial"/>
          <w:sz w:val="28"/>
          <w:szCs w:val="18"/>
        </w:rPr>
      </w:pPr>
    </w:p>
    <w:p w14:paraId="72079BDF" w14:textId="77777777" w:rsidR="008B4397" w:rsidRPr="00277770" w:rsidRDefault="008B4397" w:rsidP="008B4397">
      <w:pPr>
        <w:rPr>
          <w:rFonts w:cs="Arial"/>
          <w:sz w:val="28"/>
          <w:szCs w:val="18"/>
        </w:rPr>
      </w:pPr>
      <w:r w:rsidRPr="00D770C5">
        <w:rPr>
          <w:rFonts w:cs="Arial"/>
          <w:sz w:val="28"/>
          <w:szCs w:val="18"/>
        </w:rPr>
        <w:t>I believe e-cigarettes are no better than smoking regular cigarettes</w:t>
      </w:r>
      <w:r>
        <w:rPr>
          <w:rFonts w:cs="Arial"/>
          <w:sz w:val="28"/>
          <w:szCs w:val="18"/>
        </w:rPr>
        <w:t>.</w:t>
      </w:r>
    </w:p>
    <w:p w14:paraId="28F3AB9B" w14:textId="77777777" w:rsidR="008B4397" w:rsidRDefault="008B4397" w:rsidP="008B4397">
      <w:pPr>
        <w:rPr>
          <w:rFonts w:cs="Arial"/>
          <w:sz w:val="28"/>
          <w:szCs w:val="18"/>
        </w:rPr>
      </w:pPr>
    </w:p>
    <w:p w14:paraId="270B1ADF" w14:textId="77777777" w:rsidR="008B4397" w:rsidRPr="00277770" w:rsidRDefault="008B4397" w:rsidP="008B4397">
      <w:pPr>
        <w:rPr>
          <w:rFonts w:cs="Arial"/>
          <w:sz w:val="28"/>
          <w:szCs w:val="18"/>
        </w:rPr>
      </w:pPr>
    </w:p>
    <w:p w14:paraId="7012B460" w14:textId="77777777" w:rsidR="008B4397" w:rsidRPr="00277770" w:rsidRDefault="008B4397" w:rsidP="008B4397">
      <w:pPr>
        <w:rPr>
          <w:rFonts w:cs="Arial"/>
          <w:b/>
          <w:sz w:val="28"/>
          <w:szCs w:val="18"/>
        </w:rPr>
      </w:pPr>
      <w:r w:rsidRPr="00277770">
        <w:rPr>
          <w:rFonts w:cs="Arial"/>
          <w:b/>
          <w:sz w:val="28"/>
          <w:szCs w:val="18"/>
        </w:rPr>
        <w:t>Rating:</w:t>
      </w:r>
    </w:p>
    <w:p w14:paraId="189EBF23" w14:textId="77777777" w:rsidR="008B4397" w:rsidRDefault="008B4397" w:rsidP="008B4397">
      <w:pPr>
        <w:rPr>
          <w:rFonts w:cs="Arial"/>
          <w:sz w:val="28"/>
          <w:szCs w:val="18"/>
        </w:rPr>
      </w:pPr>
    </w:p>
    <w:p w14:paraId="1D1769B9" w14:textId="77777777" w:rsidR="008B4397" w:rsidRPr="00277770" w:rsidRDefault="008B4397" w:rsidP="008B4397">
      <w:pPr>
        <w:rPr>
          <w:rFonts w:cs="Arial"/>
          <w:sz w:val="28"/>
          <w:szCs w:val="18"/>
        </w:rPr>
      </w:pPr>
      <w:r w:rsidRPr="00385DEF">
        <w:sym w:font="Wingdings" w:char="F06D"/>
      </w:r>
      <w:r w:rsidRPr="00277770">
        <w:rPr>
          <w:rFonts w:cs="Arial"/>
        </w:rPr>
        <w:t xml:space="preserve"> </w:t>
      </w:r>
      <w:r w:rsidRPr="00277770">
        <w:rPr>
          <w:rFonts w:cs="Arial"/>
          <w:sz w:val="28"/>
          <w:szCs w:val="18"/>
        </w:rPr>
        <w:t>Strongly agree</w:t>
      </w:r>
    </w:p>
    <w:p w14:paraId="263FA70A" w14:textId="77777777" w:rsidR="008B4397" w:rsidRPr="00277770" w:rsidRDefault="008B4397" w:rsidP="008B4397">
      <w:pPr>
        <w:rPr>
          <w:rFonts w:cs="Arial"/>
          <w:sz w:val="28"/>
          <w:szCs w:val="18"/>
        </w:rPr>
      </w:pPr>
      <w:r w:rsidRPr="00385DEF">
        <w:sym w:font="Wingdings" w:char="F06D"/>
      </w:r>
      <w:r w:rsidRPr="00277770">
        <w:rPr>
          <w:rFonts w:cs="Arial"/>
        </w:rPr>
        <w:t xml:space="preserve"> </w:t>
      </w:r>
      <w:r w:rsidRPr="00277770">
        <w:rPr>
          <w:rFonts w:cs="Arial"/>
          <w:sz w:val="28"/>
          <w:szCs w:val="18"/>
        </w:rPr>
        <w:t>Moderately agree</w:t>
      </w:r>
    </w:p>
    <w:p w14:paraId="72F7F363" w14:textId="77777777" w:rsidR="008B4397" w:rsidRPr="00277770" w:rsidRDefault="008B4397" w:rsidP="008B4397">
      <w:pPr>
        <w:rPr>
          <w:rFonts w:cs="Arial"/>
          <w:sz w:val="28"/>
          <w:szCs w:val="18"/>
        </w:rPr>
      </w:pPr>
      <w:r w:rsidRPr="00385DEF">
        <w:sym w:font="Wingdings" w:char="F06D"/>
      </w:r>
      <w:r w:rsidRPr="00277770">
        <w:rPr>
          <w:rFonts w:cs="Arial"/>
        </w:rPr>
        <w:t xml:space="preserve"> </w:t>
      </w:r>
      <w:r w:rsidRPr="00277770">
        <w:rPr>
          <w:rFonts w:cs="Arial"/>
          <w:sz w:val="28"/>
          <w:szCs w:val="18"/>
        </w:rPr>
        <w:t>Neither agree nor disagree</w:t>
      </w:r>
    </w:p>
    <w:p w14:paraId="2D41051E" w14:textId="77777777" w:rsidR="008B4397" w:rsidRPr="00277770" w:rsidRDefault="008B4397" w:rsidP="008B4397">
      <w:pPr>
        <w:rPr>
          <w:rFonts w:cs="Arial"/>
          <w:sz w:val="28"/>
          <w:szCs w:val="18"/>
        </w:rPr>
      </w:pPr>
      <w:r w:rsidRPr="00385DEF">
        <w:sym w:font="Wingdings" w:char="F06D"/>
      </w:r>
      <w:r w:rsidRPr="00277770">
        <w:rPr>
          <w:rFonts w:cs="Arial"/>
        </w:rPr>
        <w:t xml:space="preserve"> </w:t>
      </w:r>
      <w:r w:rsidRPr="00277770">
        <w:rPr>
          <w:rFonts w:cs="Arial"/>
          <w:sz w:val="28"/>
          <w:szCs w:val="18"/>
        </w:rPr>
        <w:t>Moderately disagree</w:t>
      </w:r>
    </w:p>
    <w:p w14:paraId="326E15F5" w14:textId="77777777" w:rsidR="008B4397" w:rsidRDefault="008B4397" w:rsidP="008B4397">
      <w:pPr>
        <w:rPr>
          <w:rFonts w:cs="Arial"/>
          <w:sz w:val="28"/>
          <w:szCs w:val="18"/>
        </w:rPr>
      </w:pPr>
      <w:r w:rsidRPr="00385DEF">
        <w:sym w:font="Wingdings" w:char="F06D"/>
      </w:r>
      <w:r w:rsidRPr="00277770">
        <w:rPr>
          <w:rFonts w:cs="Arial"/>
        </w:rPr>
        <w:t xml:space="preserve"> </w:t>
      </w:r>
      <w:r w:rsidRPr="00277770">
        <w:rPr>
          <w:rFonts w:cs="Arial"/>
          <w:sz w:val="28"/>
          <w:szCs w:val="18"/>
        </w:rPr>
        <w:t>Strongly disagree</w:t>
      </w:r>
    </w:p>
    <w:p w14:paraId="444D2B79" w14:textId="77777777" w:rsidR="008B4397" w:rsidRDefault="008B4397" w:rsidP="008B4397">
      <w:pPr>
        <w:rPr>
          <w:rFonts w:cs="Arial"/>
          <w:sz w:val="28"/>
          <w:szCs w:val="18"/>
        </w:rPr>
      </w:pPr>
    </w:p>
    <w:p w14:paraId="5F89A822" w14:textId="77777777" w:rsidR="008B4397" w:rsidRDefault="008B4397" w:rsidP="008B4397">
      <w:pPr>
        <w:rPr>
          <w:rFonts w:cs="Arial"/>
          <w:sz w:val="28"/>
          <w:szCs w:val="18"/>
        </w:rPr>
      </w:pPr>
    </w:p>
    <w:p w14:paraId="6EB7836A" w14:textId="3F03FEC3" w:rsidR="008B4397" w:rsidRPr="008B4397" w:rsidRDefault="008B4397" w:rsidP="008B4397">
      <w:r>
        <w:rPr>
          <w:rFonts w:cs="Arial"/>
          <w:noProof/>
          <w:szCs w:val="18"/>
          <w:lang w:eastAsia="en-CA"/>
        </w:rPr>
        <mc:AlternateContent>
          <mc:Choice Requires="wps">
            <w:drawing>
              <wp:anchor distT="0" distB="0" distL="114300" distR="114300" simplePos="0" relativeHeight="251658240" behindDoc="0" locked="0" layoutInCell="1" allowOverlap="1" wp14:anchorId="17515396" wp14:editId="260065AE">
                <wp:simplePos x="0" y="0"/>
                <wp:positionH relativeFrom="column">
                  <wp:posOffset>52705</wp:posOffset>
                </wp:positionH>
                <wp:positionV relativeFrom="paragraph">
                  <wp:posOffset>344805</wp:posOffset>
                </wp:positionV>
                <wp:extent cx="5570220" cy="35445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570220" cy="354457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C352BE" w14:textId="77777777" w:rsidR="00335E99" w:rsidRDefault="00335E99" w:rsidP="008B4397">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4.15pt;margin-top:27.15pt;width:438.6pt;height:27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" filled="f" stroked="f">
                <v:textbox>
                  <w:txbxContent>
                    <w:p w14:paraId="7CC352BE" w14:textId="77777777" w:rsidR="00335E99" w:rsidRDefault="00335E99" w:rsidP="008B4397">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rFonts w:cs="Arial"/>
          <w:b/>
          <w:sz w:val="28"/>
          <w:szCs w:val="18"/>
        </w:rPr>
        <w:t>Reason</w:t>
      </w:r>
    </w:p>
    <w:p w14:paraId="426B18D7" w14:textId="353F1A20" w:rsidR="00D06512" w:rsidRDefault="00D06512">
      <w:pPr>
        <w:jc w:val="left"/>
      </w:pPr>
      <w:r>
        <w:br w:type="page"/>
      </w:r>
    </w:p>
    <w:p w14:paraId="50DA0B40" w14:textId="177930AF" w:rsidR="00B37C18" w:rsidRDefault="00D06512" w:rsidP="00D06512">
      <w:pPr>
        <w:pStyle w:val="Heading2"/>
      </w:pPr>
      <w:bookmarkStart w:id="80" w:name="_Toc481142923"/>
      <w:r>
        <w:lastRenderedPageBreak/>
        <w:t>Annex 2: Quantitative Research Instrument</w:t>
      </w:r>
      <w:bookmarkEnd w:id="80"/>
    </w:p>
    <w:p w14:paraId="78A0715E" w14:textId="77777777" w:rsidR="00483E49" w:rsidRPr="00EB1B5D" w:rsidRDefault="00483E49" w:rsidP="00483E49">
      <w:pPr>
        <w:pStyle w:val="Title"/>
      </w:pPr>
      <w:r w:rsidRPr="00EB1B5D">
        <w:t xml:space="preserve">Landing Page </w:t>
      </w:r>
    </w:p>
    <w:p w14:paraId="3E2A1EDB" w14:textId="77777777" w:rsidR="00483E49" w:rsidRPr="00EB1B5D" w:rsidRDefault="00483E49" w:rsidP="00483E49"/>
    <w:p w14:paraId="70EE8D33" w14:textId="77777777" w:rsidR="00483E49" w:rsidRPr="00EB1B5D" w:rsidRDefault="00483E49" w:rsidP="00483E49">
      <w:r w:rsidRPr="00EB1B5D">
        <w:t xml:space="preserve">Thank you for agreeing to take part in this short survey on e-cigarettes. </w:t>
      </w:r>
      <w:r w:rsidRPr="00EB1B5D">
        <w:rPr>
          <w:rFonts w:cs="Arial"/>
        </w:rPr>
        <w:t xml:space="preserve">We anticipate that the survey will take </w:t>
      </w:r>
      <w:r w:rsidRPr="00EB1B5D">
        <w:rPr>
          <w:rFonts w:cs="Arial"/>
          <w:u w:val="single"/>
        </w:rPr>
        <w:t>10 minutes</w:t>
      </w:r>
      <w:r w:rsidRPr="00EB1B5D">
        <w:rPr>
          <w:rFonts w:cs="Arial"/>
        </w:rPr>
        <w:t xml:space="preserve"> to complete and it is registered with the national survey registration system.</w:t>
      </w:r>
    </w:p>
    <w:p w14:paraId="0AABCEF9" w14:textId="77777777" w:rsidR="00483E49" w:rsidRPr="00EB1B5D" w:rsidRDefault="00483E49" w:rsidP="00483E49">
      <w:pPr>
        <w:rPr>
          <w:rFonts w:cs="Arial"/>
        </w:rPr>
      </w:pPr>
    </w:p>
    <w:p w14:paraId="7C2FDA3B" w14:textId="77777777" w:rsidR="00483E49" w:rsidRPr="00EB1B5D" w:rsidRDefault="00483E49" w:rsidP="00483E49">
      <w:pPr>
        <w:jc w:val="center"/>
        <w:rPr>
          <w:rFonts w:cs="Arial"/>
          <w:b/>
        </w:rPr>
      </w:pPr>
      <w:r w:rsidRPr="00EB1B5D">
        <w:rPr>
          <w:rFonts w:cs="Arial"/>
          <w:b/>
        </w:rPr>
        <w:t>[NEXT]</w:t>
      </w:r>
    </w:p>
    <w:p w14:paraId="52D3F6FA" w14:textId="77777777" w:rsidR="00483E49" w:rsidRPr="00EB1B5D" w:rsidRDefault="00483E49" w:rsidP="00483E49">
      <w:pPr>
        <w:rPr>
          <w:rFonts w:cs="Arial"/>
        </w:rPr>
      </w:pPr>
    </w:p>
    <w:p w14:paraId="28B6C43E" w14:textId="77777777" w:rsidR="00483E49" w:rsidRPr="00EB1B5D" w:rsidRDefault="00483E49" w:rsidP="00483E49">
      <w:pPr>
        <w:pStyle w:val="Title"/>
      </w:pPr>
      <w:r w:rsidRPr="00EB1B5D">
        <w:t>Intro Page for 16+</w:t>
      </w:r>
    </w:p>
    <w:p w14:paraId="069335D3" w14:textId="77777777" w:rsidR="00483E49" w:rsidRPr="00EB1B5D" w:rsidRDefault="00483E49" w:rsidP="00483E49">
      <w:pPr>
        <w:spacing w:before="120" w:after="120"/>
        <w:rPr>
          <w:rStyle w:val="apple-converted-space"/>
          <w:b/>
        </w:rPr>
      </w:pPr>
      <w:r w:rsidRPr="00EB1B5D">
        <w:rPr>
          <w:rStyle w:val="apple-converted-space"/>
        </w:rPr>
        <w:t>Background information</w:t>
      </w:r>
    </w:p>
    <w:p w14:paraId="58849513" w14:textId="77777777" w:rsidR="00483E49" w:rsidRPr="00EB1B5D" w:rsidRDefault="00483E49" w:rsidP="00483E49">
      <w:pPr>
        <w:spacing w:before="120"/>
        <w:rPr>
          <w:rStyle w:val="apple-converted-space"/>
        </w:rPr>
      </w:pPr>
      <w:r w:rsidRPr="00EB1B5D">
        <w:rPr>
          <w:rStyle w:val="apple-converted-space"/>
        </w:rPr>
        <w:t xml:space="preserve">This research is being conducted by Phoenix Strategic Perspectives (Phoenix SPI), a Canadian public opinion research firm on behalf of Health Canada. </w:t>
      </w:r>
    </w:p>
    <w:p w14:paraId="7157E74C" w14:textId="77777777" w:rsidR="00483E49" w:rsidRPr="00EB1B5D" w:rsidRDefault="00483E49" w:rsidP="00483E49">
      <w:pPr>
        <w:rPr>
          <w:sz w:val="24"/>
        </w:rPr>
      </w:pPr>
      <w:r w:rsidRPr="00EB1B5D">
        <w:rPr>
          <w:rStyle w:val="apple-converted-space"/>
        </w:rPr>
        <w:br/>
        <w:t>The purpose of this online survey is to collect opinions and feedback from youth and young adults that will be used by Health Canada in the development of regulations relating to e-cigarettes and in the design of educational public materials.</w:t>
      </w:r>
      <w:r w:rsidRPr="00EB1B5D">
        <w:rPr>
          <w:sz w:val="24"/>
        </w:rPr>
        <w:t xml:space="preserve"> </w:t>
      </w:r>
    </w:p>
    <w:p w14:paraId="54512FF1" w14:textId="77777777" w:rsidR="00483E49" w:rsidRPr="00EB1B5D" w:rsidRDefault="00483E49" w:rsidP="00483E49">
      <w:r w:rsidRPr="00EB1B5D">
        <w:br/>
      </w:r>
      <w:r w:rsidRPr="00EB1B5D">
        <w:rPr>
          <w:rFonts w:cs="Arial"/>
          <w:b/>
          <w:bCs/>
        </w:rPr>
        <w:t>How does the online survey work?</w:t>
      </w:r>
      <w:r w:rsidRPr="00EB1B5D">
        <w:t xml:space="preserve"> </w:t>
      </w:r>
    </w:p>
    <w:p w14:paraId="49A90897" w14:textId="77777777" w:rsidR="00483E49" w:rsidRPr="00EB1B5D" w:rsidRDefault="00483E49" w:rsidP="0055155E">
      <w:pPr>
        <w:pStyle w:val="ListParagraph"/>
        <w:numPr>
          <w:ilvl w:val="0"/>
          <w:numId w:val="54"/>
        </w:numPr>
        <w:jc w:val="left"/>
        <w:rPr>
          <w:rFonts w:ascii="Times New Roman" w:hAnsi="Times New Roman"/>
          <w:sz w:val="24"/>
        </w:rPr>
      </w:pPr>
      <w:r w:rsidRPr="00EB1B5D">
        <w:rPr>
          <w:rFonts w:cs="Arial"/>
          <w:szCs w:val="20"/>
        </w:rPr>
        <w:t>You are being asked to offer your opinions about e-cigarettes through an online survey.</w:t>
      </w:r>
    </w:p>
    <w:p w14:paraId="74BB731A" w14:textId="77777777" w:rsidR="00483E49" w:rsidRPr="00EB1B5D" w:rsidRDefault="00483E49" w:rsidP="0055155E">
      <w:pPr>
        <w:pStyle w:val="ListParagraph"/>
        <w:numPr>
          <w:ilvl w:val="0"/>
          <w:numId w:val="54"/>
        </w:numPr>
        <w:jc w:val="left"/>
        <w:rPr>
          <w:rFonts w:ascii="Times New Roman" w:hAnsi="Times New Roman"/>
          <w:sz w:val="24"/>
        </w:rPr>
      </w:pPr>
      <w:r w:rsidRPr="00EB1B5D">
        <w:rPr>
          <w:rFonts w:cs="Arial"/>
          <w:szCs w:val="20"/>
        </w:rPr>
        <w:t xml:space="preserve">We anticipate that the survey will take </w:t>
      </w:r>
      <w:r w:rsidRPr="00EB1B5D">
        <w:rPr>
          <w:rFonts w:cs="Arial"/>
          <w:szCs w:val="20"/>
          <w:u w:val="single"/>
        </w:rPr>
        <w:t>10 minutes</w:t>
      </w:r>
      <w:r w:rsidRPr="00EB1B5D">
        <w:rPr>
          <w:rFonts w:cs="Arial"/>
          <w:szCs w:val="20"/>
        </w:rPr>
        <w:t xml:space="preserve"> to complete.</w:t>
      </w:r>
    </w:p>
    <w:p w14:paraId="563B9C03" w14:textId="77777777" w:rsidR="00483E49" w:rsidRPr="00EB1B5D" w:rsidRDefault="00483E49" w:rsidP="0055155E">
      <w:pPr>
        <w:pStyle w:val="ListParagraph"/>
        <w:numPr>
          <w:ilvl w:val="0"/>
          <w:numId w:val="54"/>
        </w:numPr>
        <w:jc w:val="left"/>
        <w:rPr>
          <w:rFonts w:cs="Arial"/>
          <w:szCs w:val="20"/>
        </w:rPr>
      </w:pPr>
      <w:r w:rsidRPr="00EB1B5D">
        <w:rPr>
          <w:rFonts w:cs="Arial"/>
          <w:szCs w:val="20"/>
        </w:rPr>
        <w:t xml:space="preserve">Your participation in the survey is completely voluntary. </w:t>
      </w:r>
    </w:p>
    <w:p w14:paraId="47DD0AC3" w14:textId="77777777" w:rsidR="00483E49" w:rsidRPr="00EB1B5D" w:rsidRDefault="00483E49" w:rsidP="0055155E">
      <w:pPr>
        <w:pStyle w:val="ListParagraph"/>
        <w:numPr>
          <w:ilvl w:val="0"/>
          <w:numId w:val="54"/>
        </w:numPr>
        <w:jc w:val="left"/>
      </w:pPr>
      <w:r w:rsidRPr="00EB1B5D">
        <w:rPr>
          <w:rFonts w:cs="Arial"/>
          <w:szCs w:val="20"/>
        </w:rPr>
        <w:t xml:space="preserve">Your decision on whether or not to participate will not affect any dealings you may have with the Government of Canada. </w:t>
      </w:r>
    </w:p>
    <w:p w14:paraId="05F2B55B" w14:textId="77777777" w:rsidR="00483E49" w:rsidRPr="00EB1B5D" w:rsidRDefault="00483E49" w:rsidP="00483E49">
      <w:pPr>
        <w:rPr>
          <w:rFonts w:cs="Arial"/>
          <w:b/>
          <w:bCs/>
        </w:rPr>
      </w:pPr>
    </w:p>
    <w:p w14:paraId="4B2427B8" w14:textId="77777777" w:rsidR="00483E49" w:rsidRPr="00EB1B5D" w:rsidRDefault="00483E49" w:rsidP="00483E49">
      <w:pPr>
        <w:spacing w:after="120"/>
      </w:pPr>
      <w:r w:rsidRPr="00EB1B5D">
        <w:rPr>
          <w:rFonts w:cs="Arial"/>
          <w:b/>
          <w:bCs/>
        </w:rPr>
        <w:t>What about your personal information?</w:t>
      </w:r>
      <w:r w:rsidRPr="00EB1B5D">
        <w:t xml:space="preserve"> </w:t>
      </w:r>
    </w:p>
    <w:p w14:paraId="45149882" w14:textId="77777777" w:rsidR="00483E49" w:rsidRPr="00EB1B5D" w:rsidRDefault="00483E49" w:rsidP="0055155E">
      <w:pPr>
        <w:pStyle w:val="ListParagraph"/>
        <w:numPr>
          <w:ilvl w:val="0"/>
          <w:numId w:val="55"/>
        </w:numPr>
        <w:ind w:left="360"/>
      </w:pPr>
      <w:r w:rsidRPr="00EB1B5D">
        <w:t>Your personal information will be collected, used, retained and disclosed by Phoenix SPI in accordance with the applicable provincial privacy legislation or the Personal Information Protection and Electronic Documents Act (PIPEDA).</w:t>
      </w:r>
    </w:p>
    <w:p w14:paraId="422B84D3" w14:textId="77777777" w:rsidR="00483E49" w:rsidRPr="00EB1B5D" w:rsidRDefault="00483E49" w:rsidP="0055155E">
      <w:pPr>
        <w:pStyle w:val="ListParagraph"/>
        <w:numPr>
          <w:ilvl w:val="0"/>
          <w:numId w:val="55"/>
        </w:numPr>
        <w:ind w:left="360"/>
      </w:pPr>
      <w:r w:rsidRPr="00EB1B5D">
        <w:t xml:space="preserve">Please be assured that all opinions will remain anonymous and will not be attributed to you personally in any way. </w:t>
      </w:r>
    </w:p>
    <w:p w14:paraId="1A936513" w14:textId="77777777" w:rsidR="00483E49" w:rsidRPr="00EB1B5D" w:rsidRDefault="00483E49" w:rsidP="00483E49">
      <w:pPr>
        <w:rPr>
          <w:rFonts w:cs="Arial"/>
          <w:b/>
          <w:bCs/>
        </w:rPr>
      </w:pPr>
    </w:p>
    <w:p w14:paraId="23995C40" w14:textId="77777777" w:rsidR="00483E49" w:rsidRPr="00EB1B5D" w:rsidRDefault="00483E49" w:rsidP="00483E49">
      <w:pPr>
        <w:spacing w:after="120"/>
      </w:pPr>
      <w:r w:rsidRPr="00EB1B5D">
        <w:rPr>
          <w:rFonts w:cs="Arial"/>
          <w:b/>
          <w:bCs/>
        </w:rPr>
        <w:t xml:space="preserve">What happens </w:t>
      </w:r>
      <w:r w:rsidRPr="00EB1B5D">
        <w:rPr>
          <w:rFonts w:cs="Arial"/>
          <w:b/>
          <w:bCs/>
          <w:u w:val="single"/>
        </w:rPr>
        <w:t>after</w:t>
      </w:r>
      <w:r w:rsidRPr="00EB1B5D">
        <w:rPr>
          <w:rFonts w:cs="Arial"/>
          <w:b/>
          <w:bCs/>
        </w:rPr>
        <w:t xml:space="preserve"> the online survey?</w:t>
      </w:r>
      <w:r w:rsidRPr="00EB1B5D">
        <w:t xml:space="preserve"> </w:t>
      </w:r>
    </w:p>
    <w:p w14:paraId="4D74CEA1" w14:textId="77777777" w:rsidR="00483E49" w:rsidRPr="00EB1B5D" w:rsidRDefault="00483E49" w:rsidP="00483E49">
      <w:pPr>
        <w:spacing w:after="120"/>
      </w:pPr>
      <w:r w:rsidRPr="00EB1B5D">
        <w:rPr>
          <w:rFonts w:cs="Arial"/>
        </w:rPr>
        <w:t>The final report written by Phoenix SPI will be available to the public from Library and Archives Canada (</w:t>
      </w:r>
      <w:hyperlink r:id="rId61" w:history="1">
        <w:r w:rsidRPr="00EB1B5D">
          <w:rPr>
            <w:rStyle w:val="Hyperlink"/>
            <w:rFonts w:cs="Arial"/>
            <w:color w:val="0082BF"/>
          </w:rPr>
          <w:t>http://www.bac-lac.gc.ca/</w:t>
        </w:r>
      </w:hyperlink>
      <w:r w:rsidRPr="00EB1B5D">
        <w:rPr>
          <w:rFonts w:cs="Arial"/>
        </w:rPr>
        <w:t>).  </w:t>
      </w:r>
      <w:r w:rsidRPr="00EB1B5D">
        <w:t xml:space="preserve"> </w:t>
      </w:r>
    </w:p>
    <w:p w14:paraId="1527C5FD" w14:textId="77777777" w:rsidR="00483E49" w:rsidRPr="00EB1B5D" w:rsidRDefault="00483E49" w:rsidP="00483E49">
      <w:pPr>
        <w:rPr>
          <w:rFonts w:cs="Arial"/>
          <w:szCs w:val="20"/>
        </w:rPr>
      </w:pPr>
      <w:r w:rsidRPr="00EB1B5D">
        <w:br/>
      </w:r>
      <w:r w:rsidRPr="00EB1B5D">
        <w:rPr>
          <w:rFonts w:cs="Arial"/>
          <w:szCs w:val="20"/>
        </w:rPr>
        <w:t xml:space="preserve">If you have any questions about the survey, you may contact Phoenix SPI at </w:t>
      </w:r>
      <w:hyperlink r:id="rId62" w:history="1">
        <w:r w:rsidRPr="00EB1B5D">
          <w:rPr>
            <w:rStyle w:val="Hyperlink"/>
            <w:rFonts w:cs="Arial"/>
            <w:szCs w:val="20"/>
          </w:rPr>
          <w:t>research@phoenixspi.ca</w:t>
        </w:r>
      </w:hyperlink>
      <w:r w:rsidRPr="00EB1B5D">
        <w:rPr>
          <w:rFonts w:cs="Arial"/>
          <w:szCs w:val="20"/>
        </w:rPr>
        <w:t xml:space="preserve">. </w:t>
      </w:r>
      <w:r w:rsidRPr="00EB1B5D">
        <w:rPr>
          <w:sz w:val="24"/>
        </w:rPr>
        <w:br/>
      </w:r>
      <w:r w:rsidRPr="00EB1B5D">
        <w:rPr>
          <w:sz w:val="24"/>
        </w:rPr>
        <w:br/>
      </w:r>
      <w:r w:rsidRPr="00EB1B5D">
        <w:rPr>
          <w:rFonts w:cs="Arial"/>
          <w:szCs w:val="20"/>
        </w:rPr>
        <w:t>Your assistance is greatly appreciated, and we look forward to receiving your feedback.</w:t>
      </w:r>
    </w:p>
    <w:p w14:paraId="31E34A09" w14:textId="77777777" w:rsidR="00483E49" w:rsidRPr="00EB1B5D" w:rsidRDefault="00483E49" w:rsidP="00483E49">
      <w:pPr>
        <w:jc w:val="center"/>
        <w:rPr>
          <w:rFonts w:cs="Arial"/>
          <w:b/>
        </w:rPr>
      </w:pPr>
      <w:r w:rsidRPr="00EB1B5D">
        <w:br/>
      </w:r>
      <w:r w:rsidRPr="00EB1B5D">
        <w:rPr>
          <w:rFonts w:cs="Arial"/>
          <w:b/>
        </w:rPr>
        <w:t>[CONTINUE]</w:t>
      </w:r>
    </w:p>
    <w:p w14:paraId="779C0DEA" w14:textId="77777777" w:rsidR="00483E49" w:rsidRPr="00EB1B5D" w:rsidRDefault="00483E49" w:rsidP="00483E49">
      <w:pPr>
        <w:rPr>
          <w:rFonts w:cs="Arial"/>
        </w:rPr>
      </w:pPr>
    </w:p>
    <w:p w14:paraId="38CEB143" w14:textId="77777777" w:rsidR="00483E49" w:rsidRPr="00EB1B5D" w:rsidRDefault="00483E49" w:rsidP="00483E49">
      <w:pPr>
        <w:rPr>
          <w:rFonts w:cs="Arial"/>
        </w:rPr>
      </w:pPr>
    </w:p>
    <w:p w14:paraId="1633316D" w14:textId="77777777" w:rsidR="00483E49" w:rsidRPr="00EB1B5D" w:rsidRDefault="00483E49" w:rsidP="00483E49">
      <w:pPr>
        <w:pStyle w:val="Title"/>
      </w:pPr>
      <w:r w:rsidRPr="00EB1B5D">
        <w:lastRenderedPageBreak/>
        <w:t>Intro Page for 15 year olds</w:t>
      </w:r>
    </w:p>
    <w:p w14:paraId="44FBDF11" w14:textId="77777777" w:rsidR="00483E49" w:rsidRPr="00EB1B5D" w:rsidRDefault="00483E49" w:rsidP="00483E49">
      <w:pPr>
        <w:rPr>
          <w:rFonts w:cs="Arial"/>
          <w:lang w:val="en-US"/>
        </w:rPr>
      </w:pPr>
      <w:r w:rsidRPr="00EB1B5D">
        <w:rPr>
          <w:rFonts w:cs="Arial"/>
          <w:lang w:val="en-US"/>
        </w:rPr>
        <w:t>We would like to conduct this survey with your 15 year old teenager. In this survey, we will ask your child questions about e-cigarettes</w:t>
      </w:r>
      <w:r w:rsidRPr="00EB1B5D">
        <w:rPr>
          <w:rFonts w:cs="Arial"/>
          <w:bCs/>
          <w:lang w:val="en-US"/>
        </w:rPr>
        <w:t>. </w:t>
      </w:r>
      <w:r w:rsidRPr="00EB1B5D">
        <w:rPr>
          <w:rFonts w:cs="Arial"/>
          <w:lang w:val="en-US"/>
        </w:rPr>
        <w:t>You may watch your teen while they are taking the survey. Would you like them to continue?</w:t>
      </w:r>
    </w:p>
    <w:p w14:paraId="0DA9590F" w14:textId="77777777" w:rsidR="00483E49" w:rsidRPr="00EB1B5D" w:rsidRDefault="00483E49" w:rsidP="00483E49">
      <w:pPr>
        <w:rPr>
          <w:sz w:val="20"/>
        </w:rPr>
      </w:pPr>
    </w:p>
    <w:p w14:paraId="34CA4BAC" w14:textId="77777777" w:rsidR="00483E49" w:rsidRPr="00EB1B5D" w:rsidRDefault="00483E49" w:rsidP="0055155E">
      <w:pPr>
        <w:pStyle w:val="ListParagraph"/>
        <w:numPr>
          <w:ilvl w:val="0"/>
          <w:numId w:val="41"/>
        </w:numPr>
        <w:jc w:val="left"/>
        <w:rPr>
          <w:rFonts w:cs="Arial"/>
        </w:rPr>
      </w:pPr>
      <w:r w:rsidRPr="00EB1B5D">
        <w:rPr>
          <w:rFonts w:cs="Arial"/>
        </w:rPr>
        <w:t>Yes</w:t>
      </w:r>
      <w:r w:rsidRPr="00EB1B5D">
        <w:rPr>
          <w:rFonts w:cs="Arial"/>
        </w:rPr>
        <w:tab/>
      </w:r>
      <w:r w:rsidRPr="00EB1B5D">
        <w:rPr>
          <w:rFonts w:cs="Arial"/>
        </w:rPr>
        <w:tab/>
        <w:t>NEXT SCREEN</w:t>
      </w:r>
    </w:p>
    <w:p w14:paraId="4FC5DA4D" w14:textId="77777777" w:rsidR="00483E49" w:rsidRPr="00EB1B5D" w:rsidRDefault="00483E49" w:rsidP="0055155E">
      <w:pPr>
        <w:pStyle w:val="ListParagraph"/>
        <w:numPr>
          <w:ilvl w:val="0"/>
          <w:numId w:val="41"/>
        </w:numPr>
        <w:jc w:val="left"/>
        <w:rPr>
          <w:rFonts w:cs="Arial"/>
          <w:lang w:eastAsia="x-none"/>
        </w:rPr>
      </w:pPr>
      <w:r w:rsidRPr="00EB1B5D">
        <w:rPr>
          <w:rFonts w:cs="Arial"/>
        </w:rPr>
        <w:t>No</w:t>
      </w:r>
      <w:r w:rsidRPr="00EB1B5D">
        <w:rPr>
          <w:rFonts w:cs="Arial"/>
        </w:rPr>
        <w:tab/>
      </w:r>
      <w:r w:rsidRPr="00EB1B5D">
        <w:rPr>
          <w:rFonts w:cs="Arial"/>
        </w:rPr>
        <w:tab/>
      </w:r>
      <w:r w:rsidRPr="00EB1B5D">
        <w:rPr>
          <w:rFonts w:cs="Arial"/>
        </w:rPr>
        <w:tab/>
        <w:t>TERMINATE</w:t>
      </w:r>
    </w:p>
    <w:p w14:paraId="7454AD7C" w14:textId="77777777" w:rsidR="00483E49" w:rsidRPr="00EB1B5D" w:rsidRDefault="00483E49" w:rsidP="00483E49"/>
    <w:p w14:paraId="6F90755D" w14:textId="77777777" w:rsidR="00483E49" w:rsidRPr="00EB1B5D" w:rsidRDefault="00483E49" w:rsidP="00483E49">
      <w:pPr>
        <w:pBdr>
          <w:top w:val="single" w:sz="4" w:space="1" w:color="auto"/>
          <w:left w:val="single" w:sz="4" w:space="4" w:color="auto"/>
          <w:bottom w:val="single" w:sz="4" w:space="1" w:color="auto"/>
          <w:right w:val="single" w:sz="4" w:space="4" w:color="auto"/>
        </w:pBdr>
        <w:spacing w:before="120" w:after="120"/>
        <w:rPr>
          <w:rStyle w:val="apple-converted-space"/>
          <w:b/>
        </w:rPr>
      </w:pPr>
      <w:r w:rsidRPr="00EB1B5D">
        <w:rPr>
          <w:rStyle w:val="apple-converted-space"/>
        </w:rPr>
        <w:t>Background information</w:t>
      </w:r>
    </w:p>
    <w:p w14:paraId="13F372CA" w14:textId="77777777" w:rsidR="00483E49" w:rsidRPr="00EB1B5D" w:rsidRDefault="00483E49" w:rsidP="00483E49">
      <w:pPr>
        <w:pBdr>
          <w:top w:val="single" w:sz="4" w:space="1" w:color="auto"/>
          <w:left w:val="single" w:sz="4" w:space="4" w:color="auto"/>
          <w:bottom w:val="single" w:sz="4" w:space="1" w:color="auto"/>
          <w:right w:val="single" w:sz="4" w:space="4" w:color="auto"/>
        </w:pBdr>
        <w:spacing w:before="120"/>
        <w:rPr>
          <w:rStyle w:val="apple-converted-space"/>
        </w:rPr>
      </w:pPr>
      <w:r w:rsidRPr="00EB1B5D">
        <w:rPr>
          <w:rStyle w:val="apple-converted-space"/>
        </w:rPr>
        <w:t xml:space="preserve">This research is being conducted by Phoenix Strategic Perspectives (Phoenix SPI), a Canadian public opinion research firm on behalf of Health Canada. </w:t>
      </w:r>
    </w:p>
    <w:p w14:paraId="7D87688D" w14:textId="77777777" w:rsidR="00483E49" w:rsidRPr="00EB1B5D" w:rsidRDefault="00483E49" w:rsidP="00483E49">
      <w:pPr>
        <w:pBdr>
          <w:top w:val="single" w:sz="4" w:space="1" w:color="auto"/>
          <w:left w:val="single" w:sz="4" w:space="4" w:color="auto"/>
          <w:bottom w:val="single" w:sz="4" w:space="1" w:color="auto"/>
          <w:right w:val="single" w:sz="4" w:space="4" w:color="auto"/>
        </w:pBdr>
        <w:rPr>
          <w:sz w:val="24"/>
        </w:rPr>
      </w:pPr>
      <w:r w:rsidRPr="00EB1B5D">
        <w:rPr>
          <w:rStyle w:val="apple-converted-space"/>
        </w:rPr>
        <w:br/>
        <w:t>The purpose of this online survey is to collect opinions and feedback from youth and young adults that will be used by Health Canada in the development of regulations relating to e-cigarettes and in the design of educational public materials.</w:t>
      </w:r>
      <w:r w:rsidRPr="00EB1B5D">
        <w:rPr>
          <w:sz w:val="24"/>
        </w:rPr>
        <w:t xml:space="preserve"> </w:t>
      </w:r>
    </w:p>
    <w:p w14:paraId="4EC2D9C4" w14:textId="77777777" w:rsidR="00483E49" w:rsidRPr="00EB1B5D" w:rsidRDefault="00483E49" w:rsidP="00483E49">
      <w:pPr>
        <w:pBdr>
          <w:top w:val="single" w:sz="4" w:space="1" w:color="auto"/>
          <w:left w:val="single" w:sz="4" w:space="4" w:color="auto"/>
          <w:bottom w:val="single" w:sz="4" w:space="1" w:color="auto"/>
          <w:right w:val="single" w:sz="4" w:space="4" w:color="auto"/>
        </w:pBdr>
      </w:pPr>
      <w:r w:rsidRPr="00EB1B5D">
        <w:br/>
      </w:r>
      <w:r w:rsidRPr="00EB1B5D">
        <w:rPr>
          <w:rFonts w:cs="Arial"/>
          <w:b/>
          <w:bCs/>
        </w:rPr>
        <w:t>How does the online survey work?</w:t>
      </w:r>
      <w:r w:rsidRPr="00EB1B5D">
        <w:t xml:space="preserve"> </w:t>
      </w:r>
    </w:p>
    <w:p w14:paraId="24290773" w14:textId="77777777" w:rsidR="00483E49" w:rsidRPr="00EB1B5D" w:rsidRDefault="00483E49" w:rsidP="0055155E">
      <w:pPr>
        <w:pStyle w:val="ListParagraph"/>
        <w:numPr>
          <w:ilvl w:val="0"/>
          <w:numId w:val="54"/>
        </w:numPr>
        <w:pBdr>
          <w:top w:val="single" w:sz="4" w:space="1" w:color="auto"/>
          <w:left w:val="single" w:sz="4" w:space="4" w:color="auto"/>
          <w:bottom w:val="single" w:sz="4" w:space="1" w:color="auto"/>
          <w:right w:val="single" w:sz="4" w:space="4" w:color="auto"/>
        </w:pBdr>
        <w:jc w:val="left"/>
        <w:rPr>
          <w:rFonts w:ascii="Times New Roman" w:hAnsi="Times New Roman"/>
          <w:sz w:val="24"/>
        </w:rPr>
      </w:pPr>
      <w:r w:rsidRPr="00EB1B5D">
        <w:rPr>
          <w:rFonts w:cs="Arial"/>
          <w:szCs w:val="20"/>
        </w:rPr>
        <w:t>Your child is being asked to offer his/her opinions about e-cigarettes.</w:t>
      </w:r>
    </w:p>
    <w:p w14:paraId="550F990C" w14:textId="77777777" w:rsidR="00483E49" w:rsidRPr="00EB1B5D" w:rsidRDefault="00483E49" w:rsidP="0055155E">
      <w:pPr>
        <w:pStyle w:val="ListParagraph"/>
        <w:numPr>
          <w:ilvl w:val="0"/>
          <w:numId w:val="54"/>
        </w:numPr>
        <w:pBdr>
          <w:top w:val="single" w:sz="4" w:space="1" w:color="auto"/>
          <w:left w:val="single" w:sz="4" w:space="4" w:color="auto"/>
          <w:bottom w:val="single" w:sz="4" w:space="1" w:color="auto"/>
          <w:right w:val="single" w:sz="4" w:space="4" w:color="auto"/>
        </w:pBdr>
        <w:jc w:val="left"/>
        <w:rPr>
          <w:rFonts w:ascii="Times New Roman" w:hAnsi="Times New Roman"/>
          <w:sz w:val="24"/>
        </w:rPr>
      </w:pPr>
      <w:r w:rsidRPr="00EB1B5D">
        <w:rPr>
          <w:rFonts w:cs="Arial"/>
          <w:szCs w:val="20"/>
        </w:rPr>
        <w:t xml:space="preserve">We anticipate that the survey will take </w:t>
      </w:r>
      <w:r w:rsidRPr="00EB1B5D">
        <w:rPr>
          <w:rFonts w:cs="Arial"/>
          <w:szCs w:val="20"/>
          <w:u w:val="single"/>
        </w:rPr>
        <w:t>10 minutes</w:t>
      </w:r>
      <w:r w:rsidRPr="00EB1B5D">
        <w:rPr>
          <w:rFonts w:cs="Arial"/>
          <w:szCs w:val="20"/>
        </w:rPr>
        <w:t xml:space="preserve"> to complete.</w:t>
      </w:r>
    </w:p>
    <w:p w14:paraId="526F4C22" w14:textId="77777777" w:rsidR="00483E49" w:rsidRPr="00EB1B5D" w:rsidRDefault="00483E49" w:rsidP="0055155E">
      <w:pPr>
        <w:pStyle w:val="ListParagraph"/>
        <w:numPr>
          <w:ilvl w:val="0"/>
          <w:numId w:val="54"/>
        </w:numPr>
        <w:pBdr>
          <w:top w:val="single" w:sz="4" w:space="1" w:color="auto"/>
          <w:left w:val="single" w:sz="4" w:space="4" w:color="auto"/>
          <w:bottom w:val="single" w:sz="4" w:space="1" w:color="auto"/>
          <w:right w:val="single" w:sz="4" w:space="4" w:color="auto"/>
        </w:pBdr>
        <w:jc w:val="left"/>
        <w:rPr>
          <w:rFonts w:cs="Arial"/>
          <w:szCs w:val="20"/>
        </w:rPr>
      </w:pPr>
      <w:r w:rsidRPr="00EB1B5D">
        <w:rPr>
          <w:rFonts w:cs="Arial"/>
          <w:szCs w:val="20"/>
        </w:rPr>
        <w:t xml:space="preserve">Your child’s participation in the survey is completely voluntary. </w:t>
      </w:r>
    </w:p>
    <w:p w14:paraId="12C887FA" w14:textId="77777777" w:rsidR="00483E49" w:rsidRPr="00EB1B5D" w:rsidRDefault="00483E49" w:rsidP="0055155E">
      <w:pPr>
        <w:pStyle w:val="ListParagraph"/>
        <w:numPr>
          <w:ilvl w:val="0"/>
          <w:numId w:val="54"/>
        </w:numPr>
        <w:pBdr>
          <w:top w:val="single" w:sz="4" w:space="1" w:color="auto"/>
          <w:left w:val="single" w:sz="4" w:space="4" w:color="auto"/>
          <w:bottom w:val="single" w:sz="4" w:space="1" w:color="auto"/>
          <w:right w:val="single" w:sz="4" w:space="4" w:color="auto"/>
        </w:pBdr>
        <w:jc w:val="left"/>
      </w:pPr>
      <w:r w:rsidRPr="00EB1B5D">
        <w:rPr>
          <w:rFonts w:cs="Arial"/>
          <w:szCs w:val="20"/>
        </w:rPr>
        <w:t xml:space="preserve">Your decision on whether or not to allow your child to participate will not affect any dealings you may have with the Government of Canada. </w:t>
      </w:r>
    </w:p>
    <w:p w14:paraId="32152A35" w14:textId="77777777" w:rsidR="00483E49" w:rsidRPr="00EB1B5D" w:rsidRDefault="00483E49" w:rsidP="00483E49">
      <w:pPr>
        <w:pBdr>
          <w:top w:val="single" w:sz="4" w:space="1" w:color="auto"/>
          <w:left w:val="single" w:sz="4" w:space="4" w:color="auto"/>
          <w:bottom w:val="single" w:sz="4" w:space="1" w:color="auto"/>
          <w:right w:val="single" w:sz="4" w:space="4" w:color="auto"/>
        </w:pBdr>
        <w:rPr>
          <w:rFonts w:cs="Arial"/>
          <w:b/>
          <w:bCs/>
        </w:rPr>
      </w:pPr>
    </w:p>
    <w:p w14:paraId="7101096B" w14:textId="77777777" w:rsidR="00483E49" w:rsidRPr="00EB1B5D" w:rsidRDefault="00483E49" w:rsidP="00483E49">
      <w:pPr>
        <w:pBdr>
          <w:top w:val="single" w:sz="4" w:space="1" w:color="auto"/>
          <w:left w:val="single" w:sz="4" w:space="4" w:color="auto"/>
          <w:bottom w:val="single" w:sz="4" w:space="1" w:color="auto"/>
          <w:right w:val="single" w:sz="4" w:space="4" w:color="auto"/>
        </w:pBdr>
        <w:spacing w:after="120"/>
      </w:pPr>
      <w:r w:rsidRPr="00EB1B5D">
        <w:rPr>
          <w:rFonts w:cs="Arial"/>
          <w:b/>
          <w:bCs/>
        </w:rPr>
        <w:t>What about your child’s personal information?</w:t>
      </w:r>
      <w:r w:rsidRPr="00EB1B5D">
        <w:t xml:space="preserve"> </w:t>
      </w:r>
    </w:p>
    <w:p w14:paraId="4FD349BA" w14:textId="77777777" w:rsidR="00483E49" w:rsidRPr="00EB1B5D" w:rsidRDefault="00483E49" w:rsidP="0055155E">
      <w:pPr>
        <w:pStyle w:val="ListParagraph"/>
        <w:numPr>
          <w:ilvl w:val="0"/>
          <w:numId w:val="55"/>
        </w:numPr>
        <w:pBdr>
          <w:top w:val="single" w:sz="4" w:space="1" w:color="auto"/>
          <w:left w:val="single" w:sz="4" w:space="4" w:color="auto"/>
          <w:bottom w:val="single" w:sz="4" w:space="1" w:color="auto"/>
          <w:right w:val="single" w:sz="4" w:space="4" w:color="auto"/>
        </w:pBdr>
        <w:ind w:left="360"/>
      </w:pPr>
      <w:r w:rsidRPr="00EB1B5D">
        <w:t>Your child’s views, opinions and feedback are his/her personal information.</w:t>
      </w:r>
    </w:p>
    <w:p w14:paraId="77C04826" w14:textId="77777777" w:rsidR="00483E49" w:rsidRPr="00EB1B5D" w:rsidRDefault="00483E49" w:rsidP="0055155E">
      <w:pPr>
        <w:pStyle w:val="ListParagraph"/>
        <w:numPr>
          <w:ilvl w:val="0"/>
          <w:numId w:val="55"/>
        </w:numPr>
        <w:pBdr>
          <w:top w:val="single" w:sz="4" w:space="1" w:color="auto"/>
          <w:left w:val="single" w:sz="4" w:space="4" w:color="auto"/>
          <w:bottom w:val="single" w:sz="4" w:space="1" w:color="auto"/>
          <w:right w:val="single" w:sz="4" w:space="4" w:color="auto"/>
        </w:pBdr>
        <w:ind w:left="360"/>
      </w:pPr>
      <w:r w:rsidRPr="00EB1B5D">
        <w:t>Your child’s personal information will be collected, used, retained and disclosed by Phoenix SPI in accordance with the applicable provincial privacy legislation or the Personal Information Protection and Electronic Documents Act (PIPEDA).</w:t>
      </w:r>
    </w:p>
    <w:p w14:paraId="269CC302" w14:textId="77777777" w:rsidR="00483E49" w:rsidRPr="00EB1B5D" w:rsidRDefault="00483E49" w:rsidP="0055155E">
      <w:pPr>
        <w:pStyle w:val="ListParagraph"/>
        <w:numPr>
          <w:ilvl w:val="0"/>
          <w:numId w:val="55"/>
        </w:numPr>
        <w:pBdr>
          <w:top w:val="single" w:sz="4" w:space="1" w:color="auto"/>
          <w:left w:val="single" w:sz="4" w:space="4" w:color="auto"/>
          <w:bottom w:val="single" w:sz="4" w:space="1" w:color="auto"/>
          <w:right w:val="single" w:sz="4" w:space="4" w:color="auto"/>
        </w:pBdr>
        <w:ind w:left="360"/>
      </w:pPr>
      <w:r w:rsidRPr="00EB1B5D">
        <w:t xml:space="preserve">Please be assured that all opinions will remain anonymous and will not be attributed to your child in any way. </w:t>
      </w:r>
    </w:p>
    <w:p w14:paraId="66F1D819" w14:textId="77777777" w:rsidR="00483E49" w:rsidRPr="00EB1B5D" w:rsidRDefault="00483E49" w:rsidP="00483E49">
      <w:pPr>
        <w:pBdr>
          <w:top w:val="single" w:sz="4" w:space="1" w:color="auto"/>
          <w:left w:val="single" w:sz="4" w:space="4" w:color="auto"/>
          <w:bottom w:val="single" w:sz="4" w:space="1" w:color="auto"/>
          <w:right w:val="single" w:sz="4" w:space="4" w:color="auto"/>
        </w:pBdr>
        <w:rPr>
          <w:rFonts w:cs="Arial"/>
          <w:b/>
          <w:bCs/>
        </w:rPr>
      </w:pPr>
    </w:p>
    <w:p w14:paraId="66FC3602" w14:textId="77777777" w:rsidR="00483E49" w:rsidRPr="00EB1B5D" w:rsidRDefault="00483E49" w:rsidP="00483E49">
      <w:pPr>
        <w:pBdr>
          <w:top w:val="single" w:sz="4" w:space="1" w:color="auto"/>
          <w:left w:val="single" w:sz="4" w:space="4" w:color="auto"/>
          <w:bottom w:val="single" w:sz="4" w:space="1" w:color="auto"/>
          <w:right w:val="single" w:sz="4" w:space="4" w:color="auto"/>
        </w:pBdr>
        <w:spacing w:after="120"/>
      </w:pPr>
      <w:r w:rsidRPr="00EB1B5D">
        <w:rPr>
          <w:rFonts w:cs="Arial"/>
          <w:b/>
          <w:bCs/>
        </w:rPr>
        <w:t xml:space="preserve">What happens </w:t>
      </w:r>
      <w:r w:rsidRPr="00EB1B5D">
        <w:rPr>
          <w:rFonts w:cs="Arial"/>
          <w:b/>
          <w:bCs/>
          <w:u w:val="single"/>
        </w:rPr>
        <w:t>after</w:t>
      </w:r>
      <w:r w:rsidRPr="00EB1B5D">
        <w:rPr>
          <w:rFonts w:cs="Arial"/>
          <w:b/>
          <w:bCs/>
        </w:rPr>
        <w:t xml:space="preserve"> the online survey?</w:t>
      </w:r>
      <w:r w:rsidRPr="00EB1B5D">
        <w:t xml:space="preserve"> </w:t>
      </w:r>
    </w:p>
    <w:p w14:paraId="74B0DF63" w14:textId="77777777" w:rsidR="00483E49" w:rsidRPr="00EB1B5D" w:rsidRDefault="00483E49" w:rsidP="00483E49">
      <w:pPr>
        <w:pBdr>
          <w:top w:val="single" w:sz="4" w:space="1" w:color="auto"/>
          <w:left w:val="single" w:sz="4" w:space="4" w:color="auto"/>
          <w:bottom w:val="single" w:sz="4" w:space="1" w:color="auto"/>
          <w:right w:val="single" w:sz="4" w:space="4" w:color="auto"/>
        </w:pBdr>
        <w:spacing w:after="120"/>
      </w:pPr>
      <w:r w:rsidRPr="00EB1B5D">
        <w:rPr>
          <w:rFonts w:cs="Arial"/>
        </w:rPr>
        <w:t>The final report written by Phoenix SPI will be available to the public from Library and Archives Canada (</w:t>
      </w:r>
      <w:hyperlink r:id="rId63" w:history="1">
        <w:r w:rsidRPr="00EB1B5D">
          <w:rPr>
            <w:rStyle w:val="Hyperlink"/>
            <w:rFonts w:cs="Arial"/>
            <w:color w:val="0082BF"/>
          </w:rPr>
          <w:t>http://www.bac-lac.gc.ca/</w:t>
        </w:r>
      </w:hyperlink>
      <w:r w:rsidRPr="00EB1B5D">
        <w:rPr>
          <w:rFonts w:cs="Arial"/>
        </w:rPr>
        <w:t>).  </w:t>
      </w:r>
      <w:r w:rsidRPr="00EB1B5D">
        <w:t xml:space="preserve"> </w:t>
      </w:r>
    </w:p>
    <w:p w14:paraId="4076D20D" w14:textId="77777777" w:rsidR="00483E49" w:rsidRPr="00EB1B5D" w:rsidRDefault="00483E49" w:rsidP="00483E49">
      <w:pPr>
        <w:pBdr>
          <w:top w:val="single" w:sz="4" w:space="1" w:color="auto"/>
          <w:left w:val="single" w:sz="4" w:space="4" w:color="auto"/>
          <w:bottom w:val="single" w:sz="4" w:space="1" w:color="auto"/>
          <w:right w:val="single" w:sz="4" w:space="4" w:color="auto"/>
        </w:pBdr>
        <w:rPr>
          <w:rFonts w:cs="Arial"/>
          <w:szCs w:val="20"/>
        </w:rPr>
      </w:pPr>
      <w:r w:rsidRPr="00EB1B5D">
        <w:br/>
      </w:r>
      <w:r w:rsidRPr="00EB1B5D">
        <w:rPr>
          <w:rFonts w:cs="Arial"/>
          <w:szCs w:val="20"/>
        </w:rPr>
        <w:t xml:space="preserve">If you have any questions about the survey, you may contact Phoenix SPI at </w:t>
      </w:r>
      <w:hyperlink r:id="rId64" w:history="1">
        <w:r w:rsidRPr="00EB1B5D">
          <w:rPr>
            <w:rStyle w:val="Hyperlink"/>
            <w:rFonts w:cs="Arial"/>
            <w:szCs w:val="20"/>
          </w:rPr>
          <w:t>research@phoenixspi.ca</w:t>
        </w:r>
      </w:hyperlink>
      <w:r w:rsidRPr="00EB1B5D">
        <w:rPr>
          <w:rFonts w:cs="Arial"/>
          <w:szCs w:val="20"/>
        </w:rPr>
        <w:t xml:space="preserve">. </w:t>
      </w:r>
      <w:r w:rsidRPr="00EB1B5D">
        <w:rPr>
          <w:sz w:val="24"/>
        </w:rPr>
        <w:br/>
      </w:r>
    </w:p>
    <w:p w14:paraId="29650495" w14:textId="77777777" w:rsidR="00483E49" w:rsidRPr="00EB1B5D" w:rsidRDefault="00483E49" w:rsidP="00483E49"/>
    <w:p w14:paraId="236D8306" w14:textId="77777777" w:rsidR="00483E49" w:rsidRPr="00EB1B5D" w:rsidRDefault="00483E49" w:rsidP="00483E49">
      <w:pPr>
        <w:spacing w:after="160" w:line="259" w:lineRule="auto"/>
        <w:rPr>
          <w:rFonts w:eastAsiaTheme="majorEastAsia" w:cs="Arial"/>
          <w:b/>
          <w:color w:val="000000" w:themeColor="text1"/>
          <w:spacing w:val="5"/>
          <w:kern w:val="28"/>
          <w:sz w:val="28"/>
          <w:szCs w:val="52"/>
          <w:lang w:val="en-US"/>
        </w:rPr>
      </w:pPr>
      <w:r w:rsidRPr="00EB1B5D">
        <w:rPr>
          <w:lang w:val="en-US"/>
        </w:rPr>
        <w:br w:type="page"/>
      </w:r>
    </w:p>
    <w:p w14:paraId="3B484E2E" w14:textId="77777777" w:rsidR="00483E49" w:rsidRPr="00EB1B5D" w:rsidRDefault="00483E49" w:rsidP="00483E49">
      <w:pPr>
        <w:pStyle w:val="Title"/>
        <w:rPr>
          <w:lang w:val="en-US"/>
        </w:rPr>
      </w:pPr>
      <w:r w:rsidRPr="00EB1B5D">
        <w:rPr>
          <w:lang w:val="en-US"/>
        </w:rPr>
        <w:lastRenderedPageBreak/>
        <w:t>PARENT SCREEN</w:t>
      </w:r>
    </w:p>
    <w:p w14:paraId="5FEBFBBF" w14:textId="77777777" w:rsidR="00483E49" w:rsidRPr="00EB1B5D" w:rsidRDefault="00483E49" w:rsidP="00483E49">
      <w:pPr>
        <w:rPr>
          <w:sz w:val="20"/>
        </w:rPr>
      </w:pPr>
      <w:r w:rsidRPr="00EB1B5D">
        <w:rPr>
          <w:rFonts w:cs="Arial"/>
          <w:lang w:val="en-US"/>
        </w:rPr>
        <w:t>Before hitting the continue button, please have your teen available to begin answering the following questions. We welcome you to sit with your teen while they participate in this survey, but we ask that you allow your teen to answer the questions themselves.</w:t>
      </w:r>
    </w:p>
    <w:p w14:paraId="7B25C1B3" w14:textId="77777777" w:rsidR="00483E49" w:rsidRPr="00EB1B5D" w:rsidRDefault="00483E49" w:rsidP="00483E49">
      <w:pPr>
        <w:rPr>
          <w:rFonts w:cs="Arial"/>
        </w:rPr>
      </w:pPr>
    </w:p>
    <w:p w14:paraId="7284DEC5" w14:textId="77777777" w:rsidR="00483E49" w:rsidRPr="00EB1B5D" w:rsidRDefault="00483E49" w:rsidP="00483E49">
      <w:pPr>
        <w:jc w:val="center"/>
        <w:rPr>
          <w:rFonts w:cs="Arial"/>
          <w:b/>
        </w:rPr>
      </w:pPr>
      <w:r w:rsidRPr="00EB1B5D">
        <w:rPr>
          <w:b/>
        </w:rPr>
        <w:t>[CONTINUE]</w:t>
      </w:r>
      <w:r w:rsidRPr="00EB1B5D">
        <w:rPr>
          <w:b/>
        </w:rPr>
        <w:br/>
      </w:r>
      <w:r w:rsidRPr="00EB1B5D">
        <w:rPr>
          <w:b/>
        </w:rPr>
        <w:br/>
      </w:r>
    </w:p>
    <w:p w14:paraId="6E631763" w14:textId="77777777" w:rsidR="00483E49" w:rsidRPr="00EB1B5D" w:rsidRDefault="00483E49" w:rsidP="00483E49">
      <w:pPr>
        <w:pStyle w:val="ListParagraph"/>
        <w:ind w:left="360"/>
        <w:rPr>
          <w:rFonts w:cs="Arial"/>
          <w:b/>
        </w:rPr>
      </w:pPr>
    </w:p>
    <w:p w14:paraId="6A85197D" w14:textId="77777777" w:rsidR="00483E49" w:rsidRPr="00EB1B5D" w:rsidRDefault="00483E49" w:rsidP="00483E49">
      <w:pPr>
        <w:pBdr>
          <w:top w:val="single" w:sz="4" w:space="1" w:color="auto"/>
          <w:left w:val="single" w:sz="4" w:space="4" w:color="auto"/>
          <w:bottom w:val="single" w:sz="4" w:space="1" w:color="auto"/>
          <w:right w:val="single" w:sz="4" w:space="4" w:color="auto"/>
        </w:pBdr>
        <w:rPr>
          <w:b/>
        </w:rPr>
      </w:pPr>
      <w:r w:rsidRPr="00EB1B5D">
        <w:rPr>
          <w:b/>
        </w:rPr>
        <w:t>PROGRAMMING NOTES:</w:t>
      </w:r>
    </w:p>
    <w:p w14:paraId="0F2FB93D" w14:textId="77777777" w:rsidR="00483E49" w:rsidRPr="00EB1B5D" w:rsidRDefault="00483E49" w:rsidP="00483E49">
      <w:pPr>
        <w:pBdr>
          <w:top w:val="single" w:sz="4" w:space="1" w:color="auto"/>
          <w:left w:val="single" w:sz="4" w:space="4" w:color="auto"/>
          <w:bottom w:val="single" w:sz="4" w:space="1" w:color="auto"/>
          <w:right w:val="single" w:sz="4" w:space="4" w:color="auto"/>
        </w:pBdr>
        <w:rPr>
          <w:b/>
        </w:rPr>
      </w:pPr>
    </w:p>
    <w:p w14:paraId="34E2110F" w14:textId="77777777" w:rsidR="00483E49" w:rsidRPr="00EB1B5D" w:rsidRDefault="00483E49" w:rsidP="00483E49">
      <w:pPr>
        <w:pBdr>
          <w:top w:val="single" w:sz="4" w:space="1" w:color="auto"/>
          <w:left w:val="single" w:sz="4" w:space="4" w:color="auto"/>
          <w:bottom w:val="single" w:sz="4" w:space="1" w:color="auto"/>
          <w:right w:val="single" w:sz="4" w:space="4" w:color="auto"/>
        </w:pBdr>
        <w:rPr>
          <w:b/>
        </w:rPr>
      </w:pPr>
      <w:r w:rsidRPr="00EB1B5D">
        <w:rPr>
          <w:b/>
        </w:rPr>
        <w:t>HYPERLINK NATIONAL SURVEY REGISTRATION SYSTEM. TEXT:</w:t>
      </w:r>
    </w:p>
    <w:p w14:paraId="5FB53341" w14:textId="77777777" w:rsidR="00483E49" w:rsidRPr="00EB1B5D" w:rsidRDefault="00483E49" w:rsidP="00483E49">
      <w:pPr>
        <w:pBdr>
          <w:top w:val="single" w:sz="4" w:space="1" w:color="auto"/>
          <w:left w:val="single" w:sz="4" w:space="4" w:color="auto"/>
          <w:bottom w:val="single" w:sz="4" w:space="1" w:color="auto"/>
          <w:right w:val="single" w:sz="4" w:space="4" w:color="auto"/>
        </w:pBdr>
        <w:rPr>
          <w:b/>
        </w:rPr>
      </w:pPr>
    </w:p>
    <w:p w14:paraId="457C3767" w14:textId="77777777" w:rsidR="00483E49" w:rsidRPr="00EB1B5D" w:rsidRDefault="00483E49" w:rsidP="00483E49">
      <w:pPr>
        <w:pBdr>
          <w:top w:val="single" w:sz="4" w:space="1" w:color="auto"/>
          <w:left w:val="single" w:sz="4" w:space="4" w:color="auto"/>
          <w:bottom w:val="single" w:sz="4" w:space="1" w:color="auto"/>
          <w:right w:val="single" w:sz="4" w:space="4" w:color="auto"/>
        </w:pBdr>
        <w:spacing w:before="60"/>
        <w:rPr>
          <w:rFonts w:cs="Arial"/>
        </w:rPr>
      </w:pPr>
      <w:r w:rsidRPr="00EB1B5D">
        <w:rPr>
          <w:rFonts w:cs="Arial"/>
        </w:rPr>
        <w:t>The registration system has been created by the survey research industry to allow the public to verify that a survey is legitimate, get information about the survey industry or register a complaint. The registration system’s toll-free phone number is 1-800-554-9996.</w:t>
      </w:r>
    </w:p>
    <w:p w14:paraId="49664EBF" w14:textId="77777777" w:rsidR="00483E49" w:rsidRPr="00EB1B5D" w:rsidRDefault="00483E49" w:rsidP="00483E49">
      <w:pPr>
        <w:pBdr>
          <w:top w:val="single" w:sz="4" w:space="1" w:color="auto"/>
          <w:left w:val="single" w:sz="4" w:space="4" w:color="auto"/>
          <w:bottom w:val="single" w:sz="4" w:space="1" w:color="auto"/>
          <w:right w:val="single" w:sz="4" w:space="4" w:color="auto"/>
        </w:pBdr>
        <w:rPr>
          <w:b/>
        </w:rPr>
      </w:pPr>
    </w:p>
    <w:p w14:paraId="74E7D78A" w14:textId="77777777" w:rsidR="00483E49" w:rsidRPr="00EB1B5D" w:rsidRDefault="00483E49" w:rsidP="00483E49">
      <w:pPr>
        <w:pBdr>
          <w:top w:val="single" w:sz="4" w:space="1" w:color="auto"/>
          <w:left w:val="single" w:sz="4" w:space="4" w:color="auto"/>
          <w:bottom w:val="single" w:sz="4" w:space="1" w:color="auto"/>
          <w:right w:val="single" w:sz="4" w:space="4" w:color="auto"/>
        </w:pBdr>
        <w:rPr>
          <w:b/>
        </w:rPr>
      </w:pPr>
      <w:r w:rsidRPr="00EB1B5D">
        <w:rPr>
          <w:b/>
        </w:rPr>
        <w:t>SECTION TITLES SHOULD NOT APPEAR ON SCREEN FOR RESPONDENTS.</w:t>
      </w:r>
    </w:p>
    <w:p w14:paraId="7D44C762" w14:textId="77777777" w:rsidR="00483E49" w:rsidRPr="00EB1B5D" w:rsidRDefault="00483E49" w:rsidP="00483E49">
      <w:pPr>
        <w:pBdr>
          <w:top w:val="single" w:sz="4" w:space="1" w:color="auto"/>
          <w:left w:val="single" w:sz="4" w:space="4" w:color="auto"/>
          <w:bottom w:val="single" w:sz="4" w:space="1" w:color="auto"/>
          <w:right w:val="single" w:sz="4" w:space="4" w:color="auto"/>
        </w:pBdr>
        <w:rPr>
          <w:b/>
        </w:rPr>
      </w:pPr>
      <w:r w:rsidRPr="00EB1B5D">
        <w:rPr>
          <w:b/>
        </w:rPr>
        <w:t>DO NOT PRESENT QUESTION NUMBERS ON SCREEN FOR RESPONDENTS.</w:t>
      </w:r>
    </w:p>
    <w:p w14:paraId="52A1FD5A" w14:textId="77777777" w:rsidR="00483E49" w:rsidRPr="00EB1B5D" w:rsidRDefault="00483E49" w:rsidP="00483E49">
      <w:pPr>
        <w:pBdr>
          <w:top w:val="single" w:sz="4" w:space="1" w:color="auto"/>
          <w:left w:val="single" w:sz="4" w:space="4" w:color="auto"/>
          <w:bottom w:val="single" w:sz="4" w:space="1" w:color="auto"/>
          <w:right w:val="single" w:sz="4" w:space="4" w:color="auto"/>
        </w:pBdr>
        <w:rPr>
          <w:b/>
        </w:rPr>
      </w:pPr>
      <w:r w:rsidRPr="00EB1B5D">
        <w:rPr>
          <w:b/>
        </w:rPr>
        <w:t>INCLUDE A PROGRESS BAR.</w:t>
      </w:r>
    </w:p>
    <w:p w14:paraId="2B813E30" w14:textId="77777777" w:rsidR="00483E49" w:rsidRPr="00EB1B5D" w:rsidRDefault="00483E49" w:rsidP="00483E49">
      <w:pPr>
        <w:pBdr>
          <w:top w:val="single" w:sz="4" w:space="1" w:color="auto"/>
          <w:left w:val="single" w:sz="4" w:space="4" w:color="auto"/>
          <w:bottom w:val="single" w:sz="4" w:space="1" w:color="auto"/>
          <w:right w:val="single" w:sz="4" w:space="4" w:color="auto"/>
        </w:pBdr>
      </w:pPr>
      <w:r w:rsidRPr="00EB1B5D">
        <w:rPr>
          <w:b/>
        </w:rPr>
        <w:t>ALL QUESTIONS ARE MANDATORY, BUT INCLUDE A DON’T KNOW OPTION</w:t>
      </w:r>
    </w:p>
    <w:p w14:paraId="183B7EC6" w14:textId="77777777" w:rsidR="00483E49" w:rsidRPr="00EB1B5D" w:rsidRDefault="00483E49" w:rsidP="00483E49"/>
    <w:p w14:paraId="3D7B2269" w14:textId="77777777" w:rsidR="00483E49" w:rsidRPr="00EB1B5D" w:rsidRDefault="00483E49" w:rsidP="00483E49">
      <w:pPr>
        <w:spacing w:after="160" w:line="259" w:lineRule="auto"/>
        <w:rPr>
          <w:rFonts w:asciiTheme="majorHAnsi" w:eastAsiaTheme="majorEastAsia" w:hAnsiTheme="majorHAnsi" w:cstheme="majorBidi"/>
          <w:b/>
          <w:color w:val="365F91" w:themeColor="accent1" w:themeShade="BF"/>
        </w:rPr>
      </w:pPr>
      <w:r w:rsidRPr="00EB1B5D">
        <w:rPr>
          <w:b/>
        </w:rPr>
        <w:br w:type="page"/>
      </w:r>
    </w:p>
    <w:p w14:paraId="37E3DDA0" w14:textId="77777777" w:rsidR="00483E49" w:rsidRPr="00EB1B5D" w:rsidRDefault="00483E49" w:rsidP="00483E49">
      <w:pPr>
        <w:pStyle w:val="Title"/>
      </w:pPr>
      <w:r w:rsidRPr="00EB1B5D">
        <w:lastRenderedPageBreak/>
        <w:t>Screening</w:t>
      </w:r>
    </w:p>
    <w:p w14:paraId="3BBA27E7" w14:textId="77777777" w:rsidR="00483E49" w:rsidRPr="00EB1B5D" w:rsidRDefault="00483E49" w:rsidP="00483E49">
      <w:pPr>
        <w:rPr>
          <w:rFonts w:cs="Arial"/>
          <w:lang w:eastAsia="x-none"/>
        </w:rPr>
      </w:pPr>
    </w:p>
    <w:p w14:paraId="6F99AE85" w14:textId="77777777" w:rsidR="00483E49" w:rsidRPr="00EB1B5D" w:rsidRDefault="00483E49" w:rsidP="0055155E">
      <w:pPr>
        <w:pStyle w:val="ListParagraph"/>
        <w:numPr>
          <w:ilvl w:val="0"/>
          <w:numId w:val="34"/>
        </w:numPr>
        <w:spacing w:after="200" w:line="276" w:lineRule="auto"/>
        <w:jc w:val="left"/>
        <w:rPr>
          <w:rFonts w:cs="Arial"/>
        </w:rPr>
      </w:pPr>
      <w:r w:rsidRPr="00EB1B5D">
        <w:rPr>
          <w:rFonts w:cs="Arial"/>
          <w:color w:val="000000" w:themeColor="text1"/>
        </w:rPr>
        <w:t>What is your age?</w:t>
      </w:r>
    </w:p>
    <w:p w14:paraId="75C909D7" w14:textId="77777777" w:rsidR="00483E49" w:rsidRPr="00EB1B5D" w:rsidRDefault="00483E49" w:rsidP="00483E49">
      <w:pPr>
        <w:ind w:firstLine="360"/>
        <w:rPr>
          <w:rFonts w:cs="Arial"/>
          <w:color w:val="000000" w:themeColor="text1"/>
        </w:rPr>
      </w:pPr>
      <w:r w:rsidRPr="00EB1B5D">
        <w:rPr>
          <w:rFonts w:cs="Arial"/>
          <w:color w:val="000000" w:themeColor="text1"/>
        </w:rPr>
        <w:t xml:space="preserve"> [TEXT BOX]</w:t>
      </w:r>
      <w:r w:rsidRPr="00EB1B5D">
        <w:rPr>
          <w:rFonts w:cs="Arial"/>
          <w:color w:val="000000" w:themeColor="text1"/>
        </w:rPr>
        <w:tab/>
      </w:r>
      <w:r w:rsidRPr="00EB1B5D">
        <w:rPr>
          <w:rFonts w:cs="Arial"/>
          <w:color w:val="000000" w:themeColor="text1"/>
        </w:rPr>
        <w:tab/>
      </w:r>
    </w:p>
    <w:p w14:paraId="3C8B821B" w14:textId="77777777" w:rsidR="00483E49" w:rsidRPr="00EB1B5D" w:rsidRDefault="00483E49" w:rsidP="00483E49">
      <w:pPr>
        <w:pStyle w:val="ListParagraph"/>
        <w:ind w:left="1080"/>
        <w:rPr>
          <w:rFonts w:cs="Arial"/>
          <w:color w:val="000000" w:themeColor="text1"/>
        </w:rPr>
      </w:pPr>
      <w:r w:rsidRPr="00EB1B5D">
        <w:rPr>
          <w:rFonts w:cs="Arial"/>
          <w:color w:val="000000" w:themeColor="text1"/>
        </w:rPr>
        <w:tab/>
      </w:r>
      <w:r w:rsidRPr="00EB1B5D">
        <w:rPr>
          <w:rFonts w:cs="Arial"/>
          <w:color w:val="000000" w:themeColor="text1"/>
        </w:rPr>
        <w:tab/>
      </w:r>
      <w:r w:rsidRPr="00EB1B5D">
        <w:rPr>
          <w:rFonts w:cs="Arial"/>
          <w:color w:val="000000" w:themeColor="text1"/>
        </w:rPr>
        <w:tab/>
      </w:r>
      <w:r w:rsidRPr="00EB1B5D">
        <w:rPr>
          <w:rFonts w:cs="Arial"/>
          <w:color w:val="000000" w:themeColor="text1"/>
        </w:rPr>
        <w:tab/>
      </w:r>
      <w:r w:rsidRPr="00EB1B5D">
        <w:rPr>
          <w:rFonts w:cs="Arial"/>
          <w:color w:val="000000" w:themeColor="text1"/>
        </w:rPr>
        <w:tab/>
      </w:r>
      <w:r w:rsidRPr="00EB1B5D">
        <w:rPr>
          <w:rFonts w:cs="Arial"/>
          <w:color w:val="000000" w:themeColor="text1"/>
        </w:rPr>
        <w:tab/>
      </w:r>
      <w:r w:rsidRPr="00EB1B5D">
        <w:rPr>
          <w:rFonts w:cs="Arial"/>
          <w:color w:val="000000" w:themeColor="text1"/>
        </w:rPr>
        <w:tab/>
      </w:r>
    </w:p>
    <w:p w14:paraId="4F0B092B" w14:textId="77777777" w:rsidR="00483E49" w:rsidRPr="00EB1B5D" w:rsidRDefault="00483E49" w:rsidP="00483E49">
      <w:pPr>
        <w:ind w:firstLine="360"/>
        <w:rPr>
          <w:rFonts w:cs="Arial"/>
          <w:color w:val="000000" w:themeColor="text1"/>
        </w:rPr>
      </w:pPr>
      <w:r w:rsidRPr="00EB1B5D">
        <w:rPr>
          <w:rFonts w:cs="Arial"/>
          <w:color w:val="000000" w:themeColor="text1"/>
        </w:rPr>
        <w:t>TERMINATE IF UNDER 15 OR OVER 24</w:t>
      </w:r>
    </w:p>
    <w:p w14:paraId="756B9BC5" w14:textId="77777777" w:rsidR="00483E49" w:rsidRPr="00EB1B5D" w:rsidRDefault="00483E49" w:rsidP="00483E49">
      <w:pPr>
        <w:rPr>
          <w:rFonts w:cs="Arial"/>
          <w:color w:val="000000" w:themeColor="text1"/>
        </w:rPr>
      </w:pPr>
    </w:p>
    <w:p w14:paraId="3C43DD03" w14:textId="77777777" w:rsidR="00483E49" w:rsidRPr="00EB1B5D" w:rsidRDefault="00483E49" w:rsidP="0055155E">
      <w:pPr>
        <w:pStyle w:val="ListParagraph"/>
        <w:numPr>
          <w:ilvl w:val="0"/>
          <w:numId w:val="34"/>
        </w:numPr>
        <w:jc w:val="left"/>
        <w:rPr>
          <w:rFonts w:cs="Arial"/>
          <w:color w:val="000000" w:themeColor="text1"/>
        </w:rPr>
      </w:pPr>
      <w:r w:rsidRPr="00EB1B5D">
        <w:rPr>
          <w:rFonts w:cs="Arial"/>
          <w:color w:val="000000" w:themeColor="text1"/>
        </w:rPr>
        <w:t xml:space="preserve">In the previous 30 days, which, if any, of the following have you participated in? </w:t>
      </w:r>
    </w:p>
    <w:p w14:paraId="12828D17" w14:textId="77777777" w:rsidR="00483E49" w:rsidRPr="00EB1B5D" w:rsidRDefault="00483E49" w:rsidP="00483E49">
      <w:pPr>
        <w:pStyle w:val="ListParagraph"/>
        <w:ind w:left="360"/>
        <w:rPr>
          <w:rFonts w:cs="Arial"/>
          <w:color w:val="000000" w:themeColor="text1"/>
        </w:rPr>
      </w:pPr>
    </w:p>
    <w:p w14:paraId="356B6C65"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all that apply</w:t>
      </w:r>
    </w:p>
    <w:p w14:paraId="752A2BA4" w14:textId="77777777" w:rsidR="00483E49" w:rsidRPr="00EB1B5D" w:rsidRDefault="00483E49" w:rsidP="00483E49">
      <w:pPr>
        <w:rPr>
          <w:rFonts w:cs="Arial"/>
          <w:color w:val="000000" w:themeColor="text1"/>
        </w:rPr>
      </w:pPr>
    </w:p>
    <w:p w14:paraId="6DD92152" w14:textId="77777777" w:rsidR="00483E49" w:rsidRPr="00EB1B5D" w:rsidRDefault="00483E49" w:rsidP="00483E49">
      <w:pPr>
        <w:ind w:left="288"/>
        <w:rPr>
          <w:rFonts w:cs="Arial"/>
          <w:color w:val="000000" w:themeColor="text1"/>
        </w:rPr>
      </w:pPr>
      <w:r w:rsidRPr="00EB1B5D">
        <w:rPr>
          <w:color w:val="000000" w:themeColor="text1"/>
        </w:rPr>
        <w:t xml:space="preserve">     </w:t>
      </w:r>
      <w:r w:rsidRPr="00EB1B5D">
        <w:rPr>
          <w:color w:val="000000" w:themeColor="text1"/>
        </w:rPr>
        <w:sym w:font="Wingdings" w:char="F06F"/>
      </w:r>
      <w:r w:rsidRPr="00EB1B5D">
        <w:rPr>
          <w:color w:val="000000" w:themeColor="text1"/>
        </w:rPr>
        <w:t xml:space="preserve"> </w:t>
      </w:r>
      <w:r w:rsidRPr="00EB1B5D">
        <w:rPr>
          <w:rFonts w:cs="Arial"/>
          <w:color w:val="000000" w:themeColor="text1"/>
        </w:rPr>
        <w:t>A Government of Canada survey              </w:t>
      </w:r>
      <w:r w:rsidRPr="00EB1B5D">
        <w:rPr>
          <w:rFonts w:cs="Arial"/>
          <w:color w:val="000000" w:themeColor="text1"/>
        </w:rPr>
        <w:tab/>
        <w:t xml:space="preserve"> </w:t>
      </w:r>
      <w:r w:rsidRPr="00EB1B5D">
        <w:rPr>
          <w:rFonts w:cs="Arial"/>
          <w:color w:val="000000" w:themeColor="text1"/>
        </w:rPr>
        <w:tab/>
      </w:r>
      <w:r w:rsidRPr="00EB1B5D">
        <w:rPr>
          <w:rFonts w:cs="Arial"/>
          <w:color w:val="000000" w:themeColor="text1"/>
        </w:rPr>
        <w:tab/>
      </w:r>
      <w:r w:rsidRPr="00EB1B5D">
        <w:rPr>
          <w:rFonts w:cs="Arial"/>
          <w:color w:val="000000" w:themeColor="text1"/>
        </w:rPr>
        <w:tab/>
        <w:t>TERMINATE</w:t>
      </w:r>
    </w:p>
    <w:p w14:paraId="3DE0329D" w14:textId="77777777" w:rsidR="00483E49" w:rsidRPr="00EB1B5D" w:rsidRDefault="00483E49" w:rsidP="00483E49">
      <w:pPr>
        <w:ind w:left="288"/>
        <w:rPr>
          <w:rFonts w:cs="Arial"/>
          <w:color w:val="000000" w:themeColor="text1"/>
        </w:rPr>
      </w:pPr>
      <w:r w:rsidRPr="00EB1B5D">
        <w:rPr>
          <w:color w:val="000000" w:themeColor="text1"/>
        </w:rPr>
        <w:t xml:space="preserve">     </w:t>
      </w:r>
      <w:r w:rsidRPr="00EB1B5D">
        <w:rPr>
          <w:color w:val="000000" w:themeColor="text1"/>
        </w:rPr>
        <w:sym w:font="Wingdings" w:char="F06F"/>
      </w:r>
      <w:r w:rsidRPr="00EB1B5D">
        <w:rPr>
          <w:color w:val="000000" w:themeColor="text1"/>
        </w:rPr>
        <w:t xml:space="preserve"> </w:t>
      </w:r>
      <w:r w:rsidRPr="00EB1B5D">
        <w:rPr>
          <w:rFonts w:cs="Arial"/>
          <w:color w:val="000000" w:themeColor="text1"/>
        </w:rPr>
        <w:t>A survey about smoking cigarettes or e-cigarettes    </w:t>
      </w:r>
      <w:r w:rsidRPr="00EB1B5D">
        <w:rPr>
          <w:rFonts w:cs="Arial"/>
          <w:color w:val="000000" w:themeColor="text1"/>
        </w:rPr>
        <w:tab/>
      </w:r>
      <w:r w:rsidRPr="00EB1B5D">
        <w:rPr>
          <w:rFonts w:cs="Arial"/>
          <w:color w:val="000000" w:themeColor="text1"/>
        </w:rPr>
        <w:tab/>
        <w:t>TERMINATE</w:t>
      </w:r>
    </w:p>
    <w:p w14:paraId="5D027332" w14:textId="77777777" w:rsidR="00483E49" w:rsidRPr="00EB1B5D" w:rsidRDefault="00483E49" w:rsidP="00483E49">
      <w:pPr>
        <w:ind w:left="288"/>
        <w:rPr>
          <w:rFonts w:cs="Arial"/>
          <w:color w:val="000000" w:themeColor="text1"/>
        </w:rPr>
      </w:pPr>
      <w:r w:rsidRPr="00EB1B5D">
        <w:rPr>
          <w:color w:val="000000" w:themeColor="text1"/>
        </w:rPr>
        <w:t xml:space="preserve">     </w:t>
      </w:r>
      <w:r w:rsidRPr="00EB1B5D">
        <w:rPr>
          <w:color w:val="000000" w:themeColor="text1"/>
        </w:rPr>
        <w:sym w:font="Wingdings" w:char="F06F"/>
      </w:r>
      <w:r w:rsidRPr="00EB1B5D">
        <w:rPr>
          <w:color w:val="000000" w:themeColor="text1"/>
        </w:rPr>
        <w:t xml:space="preserve"> </w:t>
      </w:r>
      <w:r w:rsidRPr="00EB1B5D">
        <w:rPr>
          <w:rFonts w:cs="Arial"/>
          <w:color w:val="000000" w:themeColor="text1"/>
        </w:rPr>
        <w:t>None of the above                                        </w:t>
      </w:r>
      <w:r w:rsidRPr="00EB1B5D">
        <w:rPr>
          <w:rFonts w:cs="Arial"/>
          <w:color w:val="000000" w:themeColor="text1"/>
        </w:rPr>
        <w:tab/>
        <w:t xml:space="preserve">           </w:t>
      </w:r>
    </w:p>
    <w:p w14:paraId="420A2DEA" w14:textId="77777777" w:rsidR="00483E49" w:rsidRPr="00EB1B5D" w:rsidRDefault="00483E49" w:rsidP="00483E49"/>
    <w:p w14:paraId="1B90414D" w14:textId="77777777" w:rsidR="00483E49" w:rsidRPr="00EB1B5D" w:rsidRDefault="00483E49" w:rsidP="0055155E">
      <w:pPr>
        <w:pStyle w:val="ListParagraph"/>
        <w:numPr>
          <w:ilvl w:val="0"/>
          <w:numId w:val="34"/>
        </w:numPr>
        <w:jc w:val="left"/>
        <w:rPr>
          <w:rFonts w:cs="Arial"/>
          <w:spacing w:val="-3"/>
        </w:rPr>
      </w:pPr>
      <w:r w:rsidRPr="00EB1B5D">
        <w:rPr>
          <w:rFonts w:cs="Arial"/>
          <w:spacing w:val="-3"/>
        </w:rPr>
        <w:t xml:space="preserve">Do you, or any member of your household or immediate family, work for… </w:t>
      </w:r>
    </w:p>
    <w:p w14:paraId="0825F1E8" w14:textId="77777777" w:rsidR="00483E49" w:rsidRPr="00EB1B5D" w:rsidRDefault="00483E49" w:rsidP="00483E49">
      <w:pPr>
        <w:ind w:left="360"/>
        <w:rPr>
          <w:rFonts w:cs="Arial"/>
          <w:spacing w:val="-3"/>
        </w:rPr>
      </w:pPr>
    </w:p>
    <w:p w14:paraId="32BDF6F9"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all that apply</w:t>
      </w:r>
    </w:p>
    <w:p w14:paraId="3CB86FF2" w14:textId="77777777" w:rsidR="00483E49" w:rsidRPr="00EB1B5D" w:rsidRDefault="00483E49" w:rsidP="00483E49">
      <w:pPr>
        <w:ind w:left="360"/>
        <w:rPr>
          <w:rFonts w:cs="Arial"/>
          <w:spacing w:val="-3"/>
        </w:rPr>
      </w:pPr>
    </w:p>
    <w:p w14:paraId="0AAB6751" w14:textId="77777777" w:rsidR="00483E49" w:rsidRPr="00EB1B5D" w:rsidRDefault="00483E49" w:rsidP="0055155E">
      <w:pPr>
        <w:pStyle w:val="ListParagraph"/>
        <w:numPr>
          <w:ilvl w:val="0"/>
          <w:numId w:val="39"/>
        </w:numPr>
        <w:jc w:val="left"/>
        <w:rPr>
          <w:rFonts w:cs="Arial"/>
          <w:spacing w:val="-3"/>
        </w:rPr>
      </w:pPr>
      <w:r w:rsidRPr="00EB1B5D">
        <w:rPr>
          <w:rFonts w:cs="Arial"/>
          <w:spacing w:val="-3"/>
        </w:rPr>
        <w:t xml:space="preserve">…a marketing research, public relations, or advertising firm? </w:t>
      </w:r>
      <w:r w:rsidRPr="00EB1B5D">
        <w:rPr>
          <w:rFonts w:cs="Arial"/>
          <w:spacing w:val="-3"/>
        </w:rPr>
        <w:tab/>
      </w:r>
      <w:r w:rsidRPr="00EB1B5D">
        <w:rPr>
          <w:rFonts w:cs="Arial"/>
          <w:color w:val="000000" w:themeColor="text1"/>
        </w:rPr>
        <w:t>TERMINATE</w:t>
      </w:r>
    </w:p>
    <w:p w14:paraId="6CA73E14" w14:textId="77777777" w:rsidR="00483E49" w:rsidRPr="00EB1B5D" w:rsidRDefault="00483E49" w:rsidP="0055155E">
      <w:pPr>
        <w:pStyle w:val="ListParagraph"/>
        <w:numPr>
          <w:ilvl w:val="0"/>
          <w:numId w:val="39"/>
        </w:numPr>
        <w:jc w:val="left"/>
        <w:rPr>
          <w:rFonts w:cs="Arial"/>
          <w:spacing w:val="-3"/>
        </w:rPr>
      </w:pPr>
      <w:r w:rsidRPr="00EB1B5D">
        <w:rPr>
          <w:rFonts w:cs="Arial"/>
          <w:spacing w:val="-3"/>
        </w:rPr>
        <w:t xml:space="preserve">…the media (radio, television, newspapers, magazines, etc.)? </w:t>
      </w:r>
      <w:r w:rsidRPr="00EB1B5D">
        <w:rPr>
          <w:rFonts w:cs="Arial"/>
          <w:spacing w:val="-3"/>
        </w:rPr>
        <w:tab/>
      </w:r>
      <w:r w:rsidRPr="00EB1B5D">
        <w:rPr>
          <w:rFonts w:cs="Arial"/>
          <w:color w:val="000000" w:themeColor="text1"/>
        </w:rPr>
        <w:t>TERMINATE</w:t>
      </w:r>
    </w:p>
    <w:p w14:paraId="6705732F" w14:textId="77777777" w:rsidR="00483E49" w:rsidRPr="00EB1B5D" w:rsidRDefault="00483E49" w:rsidP="0055155E">
      <w:pPr>
        <w:pStyle w:val="ListParagraph"/>
        <w:numPr>
          <w:ilvl w:val="0"/>
          <w:numId w:val="39"/>
        </w:numPr>
        <w:jc w:val="left"/>
        <w:rPr>
          <w:rFonts w:cs="Arial"/>
          <w:spacing w:val="-3"/>
        </w:rPr>
      </w:pPr>
      <w:r w:rsidRPr="00EB1B5D">
        <w:rPr>
          <w:rFonts w:cs="Arial"/>
          <w:spacing w:val="-3"/>
        </w:rPr>
        <w:t xml:space="preserve">…the federal or provincial government? </w:t>
      </w:r>
      <w:r w:rsidRPr="00EB1B5D">
        <w:rPr>
          <w:rFonts w:cs="Arial"/>
          <w:spacing w:val="-3"/>
        </w:rPr>
        <w:tab/>
      </w:r>
      <w:r w:rsidRPr="00EB1B5D">
        <w:rPr>
          <w:rFonts w:cs="Arial"/>
          <w:spacing w:val="-3"/>
        </w:rPr>
        <w:tab/>
      </w:r>
      <w:r w:rsidRPr="00EB1B5D">
        <w:rPr>
          <w:rFonts w:cs="Arial"/>
          <w:spacing w:val="-3"/>
        </w:rPr>
        <w:tab/>
      </w:r>
      <w:r w:rsidRPr="00EB1B5D">
        <w:rPr>
          <w:rFonts w:cs="Arial"/>
          <w:spacing w:val="-3"/>
        </w:rPr>
        <w:tab/>
      </w:r>
      <w:r w:rsidRPr="00EB1B5D">
        <w:rPr>
          <w:rFonts w:cs="Arial"/>
          <w:color w:val="000000" w:themeColor="text1"/>
        </w:rPr>
        <w:t>TERMINATE</w:t>
      </w:r>
    </w:p>
    <w:p w14:paraId="5720BDE5" w14:textId="77777777" w:rsidR="00483E49" w:rsidRPr="00EB1B5D" w:rsidRDefault="00483E49" w:rsidP="0055155E">
      <w:pPr>
        <w:pStyle w:val="ListParagraph"/>
        <w:numPr>
          <w:ilvl w:val="0"/>
          <w:numId w:val="39"/>
        </w:numPr>
        <w:jc w:val="left"/>
        <w:rPr>
          <w:rFonts w:cs="Arial"/>
          <w:spacing w:val="-3"/>
        </w:rPr>
      </w:pPr>
      <w:r w:rsidRPr="00EB1B5D">
        <w:rPr>
          <w:rFonts w:cs="Arial"/>
          <w:spacing w:val="-3"/>
        </w:rPr>
        <w:t xml:space="preserve">…a tobacco or e-cigarettes company? </w:t>
      </w:r>
      <w:r w:rsidRPr="00EB1B5D">
        <w:rPr>
          <w:rFonts w:cs="Arial"/>
          <w:spacing w:val="-3"/>
        </w:rPr>
        <w:tab/>
      </w:r>
      <w:r w:rsidRPr="00EB1B5D">
        <w:rPr>
          <w:rFonts w:cs="Arial"/>
          <w:spacing w:val="-3"/>
        </w:rPr>
        <w:tab/>
      </w:r>
      <w:r w:rsidRPr="00EB1B5D">
        <w:rPr>
          <w:rFonts w:cs="Arial"/>
          <w:spacing w:val="-3"/>
        </w:rPr>
        <w:tab/>
      </w:r>
      <w:r w:rsidRPr="00EB1B5D">
        <w:rPr>
          <w:rFonts w:cs="Arial"/>
          <w:spacing w:val="-3"/>
        </w:rPr>
        <w:tab/>
      </w:r>
      <w:r w:rsidRPr="00EB1B5D">
        <w:rPr>
          <w:rFonts w:cs="Arial"/>
          <w:color w:val="000000" w:themeColor="text1"/>
        </w:rPr>
        <w:t>TERMINATE</w:t>
      </w:r>
    </w:p>
    <w:p w14:paraId="1E21E2A5" w14:textId="77777777" w:rsidR="00483E49" w:rsidRPr="00EB1B5D" w:rsidRDefault="00483E49" w:rsidP="0055155E">
      <w:pPr>
        <w:pStyle w:val="ListParagraph"/>
        <w:numPr>
          <w:ilvl w:val="0"/>
          <w:numId w:val="39"/>
        </w:numPr>
        <w:jc w:val="left"/>
        <w:rPr>
          <w:rFonts w:cs="Arial"/>
          <w:spacing w:val="-3"/>
        </w:rPr>
      </w:pPr>
      <w:r w:rsidRPr="00EB1B5D">
        <w:rPr>
          <w:rFonts w:cs="Arial"/>
          <w:spacing w:val="-3"/>
        </w:rPr>
        <w:t>…a smoking cessation company?</w:t>
      </w:r>
      <w:r w:rsidRPr="00EB1B5D">
        <w:rPr>
          <w:rFonts w:cs="Arial"/>
          <w:spacing w:val="-3"/>
        </w:rPr>
        <w:tab/>
      </w:r>
      <w:r w:rsidRPr="00EB1B5D">
        <w:rPr>
          <w:rFonts w:cs="Arial"/>
          <w:spacing w:val="-3"/>
        </w:rPr>
        <w:tab/>
      </w:r>
      <w:r w:rsidRPr="00EB1B5D">
        <w:rPr>
          <w:rFonts w:cs="Arial"/>
          <w:spacing w:val="-3"/>
        </w:rPr>
        <w:tab/>
      </w:r>
      <w:r w:rsidRPr="00EB1B5D">
        <w:rPr>
          <w:rFonts w:cs="Arial"/>
          <w:spacing w:val="-3"/>
        </w:rPr>
        <w:tab/>
      </w:r>
      <w:r w:rsidRPr="00EB1B5D">
        <w:rPr>
          <w:rFonts w:cs="Arial"/>
          <w:spacing w:val="-3"/>
        </w:rPr>
        <w:tab/>
      </w:r>
      <w:r w:rsidRPr="00EB1B5D">
        <w:rPr>
          <w:rFonts w:cs="Arial"/>
          <w:color w:val="000000" w:themeColor="text1"/>
        </w:rPr>
        <w:t>TERMINATE</w:t>
      </w:r>
    </w:p>
    <w:p w14:paraId="15008F5D" w14:textId="77777777" w:rsidR="00483E49" w:rsidRPr="00EB1B5D" w:rsidRDefault="00483E49" w:rsidP="0055155E">
      <w:pPr>
        <w:pStyle w:val="ListParagraph"/>
        <w:numPr>
          <w:ilvl w:val="0"/>
          <w:numId w:val="39"/>
        </w:numPr>
        <w:jc w:val="left"/>
        <w:rPr>
          <w:rFonts w:cs="Arial"/>
          <w:spacing w:val="-3"/>
        </w:rPr>
      </w:pPr>
      <w:r w:rsidRPr="00EB1B5D">
        <w:rPr>
          <w:rFonts w:cs="Arial"/>
          <w:spacing w:val="-3"/>
        </w:rPr>
        <w:t xml:space="preserve">…a legal or law firm? </w:t>
      </w:r>
      <w:r w:rsidRPr="00EB1B5D">
        <w:rPr>
          <w:rFonts w:cs="Arial"/>
          <w:spacing w:val="-3"/>
        </w:rPr>
        <w:tab/>
      </w:r>
      <w:r w:rsidRPr="00EB1B5D">
        <w:rPr>
          <w:rFonts w:cs="Arial"/>
          <w:spacing w:val="-3"/>
        </w:rPr>
        <w:tab/>
      </w:r>
      <w:r w:rsidRPr="00EB1B5D">
        <w:rPr>
          <w:rFonts w:cs="Arial"/>
          <w:spacing w:val="-3"/>
        </w:rPr>
        <w:tab/>
      </w:r>
      <w:r w:rsidRPr="00EB1B5D">
        <w:rPr>
          <w:rFonts w:cs="Arial"/>
          <w:spacing w:val="-3"/>
        </w:rPr>
        <w:tab/>
      </w:r>
      <w:r w:rsidRPr="00EB1B5D">
        <w:rPr>
          <w:rFonts w:cs="Arial"/>
          <w:spacing w:val="-3"/>
        </w:rPr>
        <w:tab/>
      </w:r>
      <w:r w:rsidRPr="00EB1B5D">
        <w:rPr>
          <w:rFonts w:cs="Arial"/>
          <w:spacing w:val="-3"/>
        </w:rPr>
        <w:tab/>
      </w:r>
      <w:r w:rsidRPr="00EB1B5D">
        <w:rPr>
          <w:rFonts w:cs="Arial"/>
          <w:color w:val="000000" w:themeColor="text1"/>
        </w:rPr>
        <w:t>TERMINATE</w:t>
      </w:r>
    </w:p>
    <w:p w14:paraId="518897D5" w14:textId="77777777" w:rsidR="00483E49" w:rsidRPr="00EB1B5D" w:rsidRDefault="00483E49" w:rsidP="0055155E">
      <w:pPr>
        <w:pStyle w:val="ListParagraph"/>
        <w:numPr>
          <w:ilvl w:val="0"/>
          <w:numId w:val="39"/>
        </w:numPr>
        <w:jc w:val="left"/>
        <w:rPr>
          <w:rFonts w:cs="Arial"/>
          <w:spacing w:val="-3"/>
        </w:rPr>
      </w:pPr>
      <w:r w:rsidRPr="00EB1B5D">
        <w:rPr>
          <w:rFonts w:cs="Arial"/>
          <w:spacing w:val="-3"/>
        </w:rPr>
        <w:t>None of the above</w:t>
      </w:r>
    </w:p>
    <w:p w14:paraId="0035B74D" w14:textId="77777777" w:rsidR="00483E49" w:rsidRPr="00EB1B5D" w:rsidRDefault="00483E49" w:rsidP="00483E49">
      <w:pPr>
        <w:ind w:firstLine="720"/>
        <w:rPr>
          <w:rFonts w:cs="Arial"/>
          <w:spacing w:val="-3"/>
        </w:rPr>
      </w:pPr>
    </w:p>
    <w:p w14:paraId="27C5AE2F" w14:textId="77777777" w:rsidR="00483E49" w:rsidRPr="00EB1B5D" w:rsidRDefault="00483E49" w:rsidP="00483E49">
      <w:pPr>
        <w:pBdr>
          <w:top w:val="single" w:sz="4" w:space="1" w:color="auto"/>
          <w:left w:val="single" w:sz="4" w:space="4" w:color="auto"/>
          <w:bottom w:val="single" w:sz="4" w:space="1" w:color="auto"/>
          <w:right w:val="single" w:sz="4" w:space="4" w:color="auto"/>
        </w:pBdr>
      </w:pPr>
      <w:r w:rsidRPr="00EB1B5D">
        <w:t xml:space="preserve">TERMINATION MESSAGE: </w:t>
      </w:r>
    </w:p>
    <w:p w14:paraId="65B8172B" w14:textId="3E4EB33B" w:rsidR="00483E49" w:rsidRPr="00EB1B5D" w:rsidRDefault="00483E49" w:rsidP="00483E49">
      <w:pPr>
        <w:pBdr>
          <w:top w:val="single" w:sz="4" w:space="1" w:color="auto"/>
          <w:left w:val="single" w:sz="4" w:space="4" w:color="auto"/>
          <w:bottom w:val="single" w:sz="4" w:space="1" w:color="auto"/>
          <w:right w:val="single" w:sz="4" w:space="4" w:color="auto"/>
        </w:pBdr>
      </w:pPr>
      <w:r w:rsidRPr="00EB1B5D">
        <w:t>Thank you very much for your interest in completing this survey. Unfortunately</w:t>
      </w:r>
      <w:r>
        <w:t>,</w:t>
      </w:r>
      <w:r w:rsidRPr="00EB1B5D">
        <w:t xml:space="preserve"> you are not eligible for this survey.</w:t>
      </w:r>
    </w:p>
    <w:p w14:paraId="3E3DA93D" w14:textId="77A3407A" w:rsidR="00483E49" w:rsidRPr="00EB1B5D" w:rsidRDefault="00483E49" w:rsidP="00483E49"/>
    <w:p w14:paraId="5E92530A" w14:textId="77777777" w:rsidR="00483E49" w:rsidRPr="00EB1B5D" w:rsidRDefault="00483E49" w:rsidP="00483E49">
      <w:pPr>
        <w:pStyle w:val="Title"/>
      </w:pPr>
      <w:r w:rsidRPr="00EB1B5D">
        <w:t>Smoking Status and Behaviours</w:t>
      </w:r>
    </w:p>
    <w:p w14:paraId="2E888438" w14:textId="77777777" w:rsidR="00483E49" w:rsidRPr="00EB1B5D" w:rsidRDefault="00483E49" w:rsidP="00483E49">
      <w:pPr>
        <w:rPr>
          <w:lang w:eastAsia="x-none"/>
        </w:rPr>
      </w:pPr>
    </w:p>
    <w:p w14:paraId="46452D2A" w14:textId="77777777" w:rsidR="00483E49" w:rsidRPr="00EB1B5D" w:rsidRDefault="00483E49" w:rsidP="0055155E">
      <w:pPr>
        <w:pStyle w:val="ListParagraph"/>
        <w:numPr>
          <w:ilvl w:val="0"/>
          <w:numId w:val="34"/>
        </w:numPr>
        <w:jc w:val="left"/>
        <w:rPr>
          <w:rFonts w:cs="Arial"/>
          <w:noProof/>
        </w:rPr>
      </w:pPr>
      <w:r w:rsidRPr="00EB1B5D">
        <w:rPr>
          <w:rFonts w:cs="Arial"/>
          <w:noProof/>
        </w:rPr>
        <w:t>At the present time, do you smoke cigarettes every day, occasionally or not at all? This includes cigarettes that are bought ready-made, as well as cigarettes that people make themselves.</w:t>
      </w:r>
    </w:p>
    <w:p w14:paraId="66E26F69" w14:textId="77777777" w:rsidR="00483E49" w:rsidRPr="00EB1B5D" w:rsidRDefault="00483E49" w:rsidP="00483E49">
      <w:pPr>
        <w:pStyle w:val="ListParagraph"/>
        <w:rPr>
          <w:rFonts w:cs="Arial"/>
          <w:noProof/>
        </w:rPr>
      </w:pPr>
    </w:p>
    <w:p w14:paraId="17D8F01B" w14:textId="77777777" w:rsidR="00483E49" w:rsidRPr="00EB1B5D" w:rsidRDefault="00483E49" w:rsidP="0055155E">
      <w:pPr>
        <w:pStyle w:val="ListParagraph"/>
        <w:numPr>
          <w:ilvl w:val="0"/>
          <w:numId w:val="38"/>
        </w:numPr>
        <w:ind w:right="-360"/>
        <w:jc w:val="left"/>
        <w:rPr>
          <w:rFonts w:cs="Arial"/>
          <w:noProof/>
        </w:rPr>
      </w:pPr>
      <w:r w:rsidRPr="00EB1B5D">
        <w:rPr>
          <w:rFonts w:cs="Arial"/>
          <w:noProof/>
        </w:rPr>
        <w:t>Every day</w:t>
      </w:r>
      <w:r w:rsidRPr="00EB1B5D">
        <w:rPr>
          <w:rFonts w:cs="Arial"/>
          <w:noProof/>
        </w:rPr>
        <w:tab/>
      </w:r>
      <w:r w:rsidRPr="00EB1B5D">
        <w:rPr>
          <w:rFonts w:cs="Arial"/>
          <w:noProof/>
        </w:rPr>
        <w:tab/>
        <w:t xml:space="preserve">SMOKER, CONTINUE </w:t>
      </w:r>
    </w:p>
    <w:p w14:paraId="787FF0EE" w14:textId="77777777" w:rsidR="00483E49" w:rsidRPr="00EB1B5D" w:rsidRDefault="00483E49" w:rsidP="0055155E">
      <w:pPr>
        <w:pStyle w:val="ListParagraph"/>
        <w:numPr>
          <w:ilvl w:val="0"/>
          <w:numId w:val="38"/>
        </w:numPr>
        <w:ind w:right="-360"/>
        <w:jc w:val="left"/>
        <w:rPr>
          <w:rFonts w:cs="Arial"/>
          <w:noProof/>
        </w:rPr>
      </w:pPr>
      <w:r w:rsidRPr="00EB1B5D">
        <w:rPr>
          <w:rFonts w:cs="Arial"/>
          <w:noProof/>
        </w:rPr>
        <w:t>Occassionally</w:t>
      </w:r>
      <w:r w:rsidRPr="00EB1B5D">
        <w:rPr>
          <w:rFonts w:cs="Arial"/>
          <w:noProof/>
        </w:rPr>
        <w:tab/>
        <w:t xml:space="preserve">SMOKER, CONTINUE </w:t>
      </w:r>
    </w:p>
    <w:p w14:paraId="5F4AD258" w14:textId="77777777" w:rsidR="00483E49" w:rsidRPr="00EB1B5D" w:rsidRDefault="00483E49" w:rsidP="0055155E">
      <w:pPr>
        <w:pStyle w:val="ListParagraph"/>
        <w:numPr>
          <w:ilvl w:val="0"/>
          <w:numId w:val="38"/>
        </w:numPr>
        <w:ind w:right="-360"/>
        <w:jc w:val="left"/>
        <w:rPr>
          <w:rFonts w:cs="Arial"/>
          <w:noProof/>
        </w:rPr>
      </w:pPr>
      <w:r w:rsidRPr="00EB1B5D">
        <w:rPr>
          <w:rFonts w:cs="Arial"/>
          <w:noProof/>
        </w:rPr>
        <w:t xml:space="preserve">Not at all </w:t>
      </w:r>
      <w:r w:rsidRPr="00EB1B5D">
        <w:rPr>
          <w:rFonts w:cs="Arial"/>
          <w:noProof/>
        </w:rPr>
        <w:tab/>
      </w:r>
      <w:r w:rsidRPr="00EB1B5D">
        <w:rPr>
          <w:rFonts w:cs="Arial"/>
          <w:noProof/>
        </w:rPr>
        <w:tab/>
        <w:t>GO TO Q6</w:t>
      </w:r>
    </w:p>
    <w:p w14:paraId="54746BC9" w14:textId="77777777" w:rsidR="00483E49" w:rsidRPr="00EB1B5D" w:rsidRDefault="00483E49" w:rsidP="00483E49">
      <w:pPr>
        <w:ind w:right="-360"/>
        <w:rPr>
          <w:rFonts w:cs="Arial"/>
          <w:b/>
          <w:noProof/>
        </w:rPr>
      </w:pPr>
    </w:p>
    <w:p w14:paraId="1157D47D" w14:textId="77777777" w:rsidR="00483E49" w:rsidRPr="00EB1B5D" w:rsidRDefault="00483E49" w:rsidP="0055155E">
      <w:pPr>
        <w:pStyle w:val="ListParagraph"/>
        <w:numPr>
          <w:ilvl w:val="0"/>
          <w:numId w:val="34"/>
        </w:numPr>
        <w:ind w:right="-360"/>
        <w:jc w:val="left"/>
        <w:rPr>
          <w:rFonts w:cs="Arial"/>
        </w:rPr>
      </w:pPr>
      <w:r w:rsidRPr="00EB1B5D">
        <w:rPr>
          <w:rFonts w:cs="Arial"/>
        </w:rPr>
        <w:t>How long have you been smoking cigarettes?</w:t>
      </w:r>
    </w:p>
    <w:p w14:paraId="717F8A69" w14:textId="77777777" w:rsidR="00483E49" w:rsidRPr="00EB1B5D" w:rsidRDefault="00483E49" w:rsidP="00483E49">
      <w:pPr>
        <w:pStyle w:val="ListParagraph"/>
        <w:ind w:left="360" w:right="-360"/>
        <w:rPr>
          <w:rFonts w:cs="Arial"/>
        </w:rPr>
      </w:pPr>
    </w:p>
    <w:p w14:paraId="44EDD787" w14:textId="77777777" w:rsidR="00483E49" w:rsidRPr="00EB1B5D" w:rsidRDefault="00483E49" w:rsidP="0055155E">
      <w:pPr>
        <w:pStyle w:val="ListParagraph"/>
        <w:numPr>
          <w:ilvl w:val="0"/>
          <w:numId w:val="40"/>
        </w:numPr>
        <w:ind w:right="-360"/>
        <w:jc w:val="left"/>
        <w:rPr>
          <w:rFonts w:cs="Arial"/>
        </w:rPr>
      </w:pPr>
      <w:r w:rsidRPr="00EB1B5D">
        <w:rPr>
          <w:rFonts w:cs="Arial"/>
        </w:rPr>
        <w:t>Less than 1 year</w:t>
      </w:r>
    </w:p>
    <w:p w14:paraId="737239C5" w14:textId="77777777" w:rsidR="00483E49" w:rsidRPr="00EB1B5D" w:rsidRDefault="00483E49" w:rsidP="0055155E">
      <w:pPr>
        <w:pStyle w:val="ListParagraph"/>
        <w:numPr>
          <w:ilvl w:val="0"/>
          <w:numId w:val="40"/>
        </w:numPr>
        <w:ind w:right="-360"/>
        <w:jc w:val="left"/>
        <w:rPr>
          <w:rFonts w:cs="Arial"/>
        </w:rPr>
      </w:pPr>
      <w:r w:rsidRPr="00EB1B5D">
        <w:rPr>
          <w:rFonts w:cs="Arial"/>
        </w:rPr>
        <w:t>1-3 years</w:t>
      </w:r>
    </w:p>
    <w:p w14:paraId="001F31B5" w14:textId="77777777" w:rsidR="00483E49" w:rsidRPr="00EB1B5D" w:rsidRDefault="00483E49" w:rsidP="0055155E">
      <w:pPr>
        <w:pStyle w:val="ListParagraph"/>
        <w:numPr>
          <w:ilvl w:val="0"/>
          <w:numId w:val="40"/>
        </w:numPr>
        <w:ind w:right="-360"/>
        <w:jc w:val="left"/>
        <w:rPr>
          <w:rFonts w:cs="Arial"/>
        </w:rPr>
      </w:pPr>
      <w:r w:rsidRPr="00EB1B5D">
        <w:rPr>
          <w:rFonts w:cs="Arial"/>
        </w:rPr>
        <w:t>4-5 years</w:t>
      </w:r>
    </w:p>
    <w:p w14:paraId="47C29909" w14:textId="77777777" w:rsidR="00483E49" w:rsidRPr="00EB1B5D" w:rsidRDefault="00483E49" w:rsidP="0055155E">
      <w:pPr>
        <w:pStyle w:val="ListParagraph"/>
        <w:numPr>
          <w:ilvl w:val="0"/>
          <w:numId w:val="40"/>
        </w:numPr>
        <w:ind w:right="-360"/>
        <w:jc w:val="left"/>
        <w:rPr>
          <w:rFonts w:cs="Arial"/>
          <w:noProof/>
        </w:rPr>
      </w:pPr>
      <w:r w:rsidRPr="00EB1B5D">
        <w:rPr>
          <w:rFonts w:cs="Arial"/>
        </w:rPr>
        <w:t>Over 5 years</w:t>
      </w:r>
    </w:p>
    <w:p w14:paraId="0F75D587" w14:textId="77777777" w:rsidR="00483E49" w:rsidRPr="00EB1B5D" w:rsidRDefault="00483E49" w:rsidP="0055155E">
      <w:pPr>
        <w:pStyle w:val="ListParagraph"/>
        <w:numPr>
          <w:ilvl w:val="0"/>
          <w:numId w:val="40"/>
        </w:numPr>
        <w:ind w:right="-360"/>
        <w:jc w:val="left"/>
        <w:rPr>
          <w:rFonts w:cs="Arial"/>
          <w:noProof/>
        </w:rPr>
      </w:pPr>
      <w:r w:rsidRPr="00EB1B5D">
        <w:rPr>
          <w:rFonts w:cs="Arial"/>
        </w:rPr>
        <w:t>Don’t know</w:t>
      </w:r>
    </w:p>
    <w:p w14:paraId="64534874" w14:textId="77777777" w:rsidR="00483E49" w:rsidRPr="00EB1B5D" w:rsidRDefault="00483E49" w:rsidP="0055155E">
      <w:pPr>
        <w:pStyle w:val="ListParagraph"/>
        <w:numPr>
          <w:ilvl w:val="0"/>
          <w:numId w:val="34"/>
        </w:numPr>
        <w:jc w:val="left"/>
        <w:rPr>
          <w:rFonts w:cs="Arial"/>
        </w:rPr>
      </w:pPr>
      <w:r w:rsidRPr="00EB1B5D">
        <w:rPr>
          <w:rFonts w:cs="Arial"/>
        </w:rPr>
        <w:lastRenderedPageBreak/>
        <w:t>Have you ever smoked cigarettes?</w:t>
      </w:r>
    </w:p>
    <w:p w14:paraId="6A0F8373" w14:textId="77777777" w:rsidR="00483E49" w:rsidRPr="00EB1B5D" w:rsidRDefault="00483E49" w:rsidP="00483E49">
      <w:pPr>
        <w:pStyle w:val="ListParagraph"/>
        <w:ind w:left="360"/>
        <w:rPr>
          <w:rFonts w:cs="Arial"/>
        </w:rPr>
      </w:pPr>
    </w:p>
    <w:p w14:paraId="7032AF89" w14:textId="77777777" w:rsidR="00483E49" w:rsidRPr="00EB1B5D" w:rsidRDefault="00483E49" w:rsidP="0055155E">
      <w:pPr>
        <w:pStyle w:val="ListParagraph"/>
        <w:numPr>
          <w:ilvl w:val="0"/>
          <w:numId w:val="41"/>
        </w:numPr>
        <w:jc w:val="left"/>
        <w:rPr>
          <w:rFonts w:cs="Arial"/>
        </w:rPr>
      </w:pPr>
      <w:r w:rsidRPr="00EB1B5D">
        <w:rPr>
          <w:rFonts w:cs="Arial"/>
        </w:rPr>
        <w:t>Yes</w:t>
      </w:r>
      <w:r w:rsidRPr="00EB1B5D">
        <w:rPr>
          <w:rFonts w:cs="Arial"/>
        </w:rPr>
        <w:tab/>
      </w:r>
      <w:r w:rsidRPr="00EB1B5D">
        <w:rPr>
          <w:rFonts w:cs="Arial"/>
        </w:rPr>
        <w:tab/>
        <w:t>FORMER SMOKER</w:t>
      </w:r>
    </w:p>
    <w:p w14:paraId="63851606" w14:textId="77777777" w:rsidR="00483E49" w:rsidRPr="00EB1B5D" w:rsidRDefault="00483E49" w:rsidP="0055155E">
      <w:pPr>
        <w:pStyle w:val="ListParagraph"/>
        <w:numPr>
          <w:ilvl w:val="0"/>
          <w:numId w:val="41"/>
        </w:numPr>
        <w:jc w:val="left"/>
        <w:rPr>
          <w:rFonts w:cs="Arial"/>
          <w:lang w:eastAsia="x-none"/>
        </w:rPr>
      </w:pPr>
      <w:r w:rsidRPr="00EB1B5D">
        <w:rPr>
          <w:rFonts w:cs="Arial"/>
        </w:rPr>
        <w:t>No</w:t>
      </w:r>
      <w:r w:rsidRPr="00EB1B5D">
        <w:rPr>
          <w:rFonts w:cs="Arial"/>
        </w:rPr>
        <w:tab/>
      </w:r>
      <w:r w:rsidRPr="00EB1B5D">
        <w:rPr>
          <w:rFonts w:cs="Arial"/>
        </w:rPr>
        <w:tab/>
      </w:r>
      <w:r w:rsidRPr="00EB1B5D">
        <w:rPr>
          <w:rFonts w:cs="Arial"/>
        </w:rPr>
        <w:tab/>
        <w:t>NEVER SMOKER</w:t>
      </w:r>
    </w:p>
    <w:p w14:paraId="03AADCBE" w14:textId="77777777" w:rsidR="00483E49" w:rsidRPr="00EB1B5D" w:rsidRDefault="00483E49" w:rsidP="00483E49">
      <w:pPr>
        <w:rPr>
          <w:rFonts w:cs="Arial"/>
          <w:b/>
        </w:rPr>
      </w:pPr>
    </w:p>
    <w:p w14:paraId="4CE32277" w14:textId="77777777" w:rsidR="00483E49" w:rsidRPr="00EB1B5D" w:rsidRDefault="00483E49" w:rsidP="0055155E">
      <w:pPr>
        <w:pStyle w:val="ListParagraph"/>
        <w:numPr>
          <w:ilvl w:val="0"/>
          <w:numId w:val="34"/>
        </w:numPr>
        <w:jc w:val="left"/>
        <w:rPr>
          <w:rFonts w:cs="Arial"/>
        </w:rPr>
      </w:pPr>
      <w:r w:rsidRPr="00EB1B5D">
        <w:rPr>
          <w:rFonts w:cs="Arial"/>
        </w:rPr>
        <w:t xml:space="preserve">Have you ever tried an electronic cigarette, also known as an </w:t>
      </w:r>
      <w:r w:rsidRPr="00EB1B5D">
        <w:rPr>
          <w:rFonts w:cs="Arial"/>
          <w:u w:val="single"/>
        </w:rPr>
        <w:t>e-cigarette</w:t>
      </w:r>
      <w:r w:rsidRPr="00EB1B5D">
        <w:rPr>
          <w:rFonts w:cs="Arial"/>
        </w:rPr>
        <w:t>*?</w:t>
      </w:r>
    </w:p>
    <w:p w14:paraId="40AE06F9" w14:textId="77777777" w:rsidR="00483E49" w:rsidRPr="00EB1B5D" w:rsidRDefault="00483E49" w:rsidP="00483E49">
      <w:pPr>
        <w:rPr>
          <w:rFonts w:cs="Arial"/>
          <w:u w:val="single"/>
        </w:rPr>
      </w:pPr>
    </w:p>
    <w:p w14:paraId="6F4E4CD4" w14:textId="77777777" w:rsidR="00483E49" w:rsidRPr="00EB1B5D" w:rsidRDefault="00483E49" w:rsidP="00483E49">
      <w:pPr>
        <w:pBdr>
          <w:top w:val="single" w:sz="4" w:space="1" w:color="auto"/>
          <w:left w:val="single" w:sz="4" w:space="4" w:color="auto"/>
          <w:bottom w:val="single" w:sz="4" w:space="1" w:color="auto"/>
          <w:right w:val="single" w:sz="4" w:space="4" w:color="auto"/>
        </w:pBdr>
        <w:rPr>
          <w:rFonts w:cs="Arial"/>
        </w:rPr>
      </w:pPr>
      <w:r w:rsidRPr="00EB1B5D">
        <w:rPr>
          <w:rFonts w:cs="Arial"/>
        </w:rPr>
        <w:t>PROGRAMMING NOTE: “e-cigarette” hyperlink with the following description: E-cigarettes are battery-powered vaping devices which are sometimes designed to look and feel like regular cigarettes. These devices are used to heat e-liquid into vapour you can inhale. Note: we are not interested in information on THC or marijuana vaping.</w:t>
      </w:r>
    </w:p>
    <w:p w14:paraId="29E66112" w14:textId="77777777" w:rsidR="00483E49" w:rsidRPr="00EB1B5D" w:rsidRDefault="00483E49" w:rsidP="00483E49">
      <w:pPr>
        <w:rPr>
          <w:rFonts w:cs="Arial"/>
          <w:u w:val="single"/>
        </w:rPr>
      </w:pPr>
    </w:p>
    <w:p w14:paraId="0626B35A" w14:textId="77777777" w:rsidR="00483E49" w:rsidRPr="00EB1B5D" w:rsidRDefault="00483E49" w:rsidP="0055155E">
      <w:pPr>
        <w:pStyle w:val="ListParagraph"/>
        <w:numPr>
          <w:ilvl w:val="0"/>
          <w:numId w:val="42"/>
        </w:numPr>
        <w:jc w:val="left"/>
        <w:rPr>
          <w:rFonts w:cs="Arial"/>
        </w:rPr>
      </w:pPr>
      <w:r w:rsidRPr="00EB1B5D">
        <w:rPr>
          <w:rFonts w:cs="Arial"/>
        </w:rPr>
        <w:t xml:space="preserve">Yes </w:t>
      </w:r>
      <w:r w:rsidRPr="00EB1B5D">
        <w:rPr>
          <w:rFonts w:cs="Arial"/>
        </w:rPr>
        <w:tab/>
      </w:r>
      <w:r w:rsidRPr="00EB1B5D">
        <w:rPr>
          <w:rFonts w:cs="Arial"/>
        </w:rPr>
        <w:tab/>
        <w:t>E-CIGARETTE USER</w:t>
      </w:r>
    </w:p>
    <w:p w14:paraId="15BB45EF" w14:textId="77777777" w:rsidR="00483E49" w:rsidRPr="00EB1B5D" w:rsidRDefault="00483E49" w:rsidP="0055155E">
      <w:pPr>
        <w:pStyle w:val="ListParagraph"/>
        <w:numPr>
          <w:ilvl w:val="0"/>
          <w:numId w:val="42"/>
        </w:numPr>
        <w:jc w:val="left"/>
        <w:rPr>
          <w:rFonts w:cs="Arial"/>
        </w:rPr>
      </w:pPr>
      <w:r w:rsidRPr="00EB1B5D">
        <w:rPr>
          <w:rFonts w:cs="Arial"/>
        </w:rPr>
        <w:t xml:space="preserve">No </w:t>
      </w:r>
      <w:r w:rsidRPr="00EB1B5D">
        <w:rPr>
          <w:rFonts w:cs="Arial"/>
        </w:rPr>
        <w:tab/>
      </w:r>
      <w:r w:rsidRPr="00EB1B5D">
        <w:rPr>
          <w:rFonts w:cs="Arial"/>
        </w:rPr>
        <w:tab/>
      </w:r>
      <w:r w:rsidRPr="00EB1B5D">
        <w:rPr>
          <w:rFonts w:cs="Arial"/>
        </w:rPr>
        <w:tab/>
        <w:t>E-CIGARETTE NON-USER</w:t>
      </w:r>
    </w:p>
    <w:p w14:paraId="4C76AB2E" w14:textId="77777777" w:rsidR="00483E49" w:rsidRPr="00EB1B5D" w:rsidRDefault="00483E49" w:rsidP="00483E49">
      <w:pPr>
        <w:rPr>
          <w:rFonts w:cs="Arial"/>
          <w:b/>
          <w:lang w:eastAsia="x-none"/>
        </w:rPr>
      </w:pPr>
    </w:p>
    <w:p w14:paraId="7F91D6E1" w14:textId="77777777" w:rsidR="00483E49" w:rsidRPr="00EB1B5D" w:rsidRDefault="00483E49" w:rsidP="00483E49">
      <w:pPr>
        <w:rPr>
          <w:rFonts w:cs="Arial"/>
          <w:b/>
          <w:lang w:eastAsia="x-none"/>
        </w:rPr>
      </w:pPr>
      <w:r w:rsidRPr="00EB1B5D">
        <w:rPr>
          <w:rFonts w:cs="Arial"/>
          <w:b/>
          <w:lang w:eastAsia="x-none"/>
        </w:rPr>
        <w:t xml:space="preserve">[E-CIGARETTE </w:t>
      </w:r>
      <w:r w:rsidRPr="00EB1B5D">
        <w:rPr>
          <w:rFonts w:cs="Arial"/>
          <w:b/>
          <w:u w:val="single"/>
          <w:lang w:eastAsia="x-none"/>
        </w:rPr>
        <w:t>USERS</w:t>
      </w:r>
      <w:r w:rsidRPr="00EB1B5D">
        <w:rPr>
          <w:rFonts w:cs="Arial"/>
          <w:b/>
          <w:lang w:eastAsia="x-none"/>
        </w:rPr>
        <w:t xml:space="preserve"> AND SMOKERS OR FORMER SMOKERS]</w:t>
      </w:r>
    </w:p>
    <w:p w14:paraId="18ED6768" w14:textId="77777777" w:rsidR="00483E49" w:rsidRPr="00EB1B5D" w:rsidRDefault="00483E49" w:rsidP="00483E49">
      <w:pPr>
        <w:rPr>
          <w:rFonts w:cs="Arial"/>
          <w:b/>
          <w:lang w:eastAsia="x-none"/>
        </w:rPr>
      </w:pPr>
    </w:p>
    <w:p w14:paraId="66A4C962" w14:textId="77777777" w:rsidR="00483E49" w:rsidRPr="00EB1B5D" w:rsidRDefault="00483E49" w:rsidP="0055155E">
      <w:pPr>
        <w:pStyle w:val="ListParagraph"/>
        <w:numPr>
          <w:ilvl w:val="0"/>
          <w:numId w:val="34"/>
        </w:numPr>
        <w:jc w:val="left"/>
        <w:rPr>
          <w:rFonts w:cs="Arial"/>
        </w:rPr>
      </w:pPr>
      <w:r w:rsidRPr="00EB1B5D">
        <w:rPr>
          <w:rFonts w:cs="Arial"/>
        </w:rPr>
        <w:t>Which did you try first?</w:t>
      </w:r>
    </w:p>
    <w:p w14:paraId="5ACEB52D" w14:textId="77777777" w:rsidR="00483E49" w:rsidRPr="00EB1B5D" w:rsidRDefault="00483E49" w:rsidP="00483E49">
      <w:pPr>
        <w:pStyle w:val="ListParagraph"/>
        <w:ind w:left="360"/>
        <w:rPr>
          <w:rFonts w:cs="Arial"/>
        </w:rPr>
      </w:pPr>
    </w:p>
    <w:p w14:paraId="470973DC" w14:textId="77777777" w:rsidR="00483E49" w:rsidRPr="00EB1B5D" w:rsidRDefault="00483E49" w:rsidP="0055155E">
      <w:pPr>
        <w:pStyle w:val="ListParagraph"/>
        <w:numPr>
          <w:ilvl w:val="0"/>
          <w:numId w:val="41"/>
        </w:numPr>
        <w:jc w:val="left"/>
        <w:rPr>
          <w:rFonts w:cs="Arial"/>
        </w:rPr>
      </w:pPr>
      <w:r w:rsidRPr="00EB1B5D">
        <w:rPr>
          <w:rFonts w:cs="Arial"/>
        </w:rPr>
        <w:t>E-cigarettes</w:t>
      </w:r>
    </w:p>
    <w:p w14:paraId="50AEAA12" w14:textId="77777777" w:rsidR="00483E49" w:rsidRPr="00EB1B5D" w:rsidRDefault="00483E49" w:rsidP="0055155E">
      <w:pPr>
        <w:pStyle w:val="ListParagraph"/>
        <w:numPr>
          <w:ilvl w:val="0"/>
          <w:numId w:val="41"/>
        </w:numPr>
        <w:jc w:val="left"/>
        <w:rPr>
          <w:rFonts w:cs="Arial"/>
          <w:lang w:eastAsia="x-none"/>
        </w:rPr>
      </w:pPr>
      <w:r w:rsidRPr="00EB1B5D">
        <w:rPr>
          <w:rFonts w:cs="Arial"/>
        </w:rPr>
        <w:t>Traditional cigarettes</w:t>
      </w:r>
    </w:p>
    <w:p w14:paraId="57BF44A3" w14:textId="77777777" w:rsidR="00483E49" w:rsidRPr="00EB1B5D" w:rsidRDefault="00483E49" w:rsidP="0055155E">
      <w:pPr>
        <w:pStyle w:val="ListParagraph"/>
        <w:numPr>
          <w:ilvl w:val="0"/>
          <w:numId w:val="41"/>
        </w:numPr>
        <w:ind w:right="-360"/>
        <w:jc w:val="left"/>
        <w:rPr>
          <w:rFonts w:cs="Arial"/>
          <w:noProof/>
        </w:rPr>
      </w:pPr>
      <w:r w:rsidRPr="00EB1B5D">
        <w:rPr>
          <w:rFonts w:cs="Arial"/>
        </w:rPr>
        <w:t>Don’t know</w:t>
      </w:r>
    </w:p>
    <w:p w14:paraId="5FB901B9" w14:textId="77777777" w:rsidR="00483E49" w:rsidRPr="00EB1B5D" w:rsidRDefault="00483E49" w:rsidP="00483E49">
      <w:pPr>
        <w:rPr>
          <w:rFonts w:cs="Arial"/>
          <w:b/>
          <w:lang w:eastAsia="x-none"/>
        </w:rPr>
      </w:pPr>
    </w:p>
    <w:p w14:paraId="5783EE3F" w14:textId="77777777" w:rsidR="00483E49" w:rsidRPr="00EB1B5D" w:rsidRDefault="00483E49" w:rsidP="00483E49">
      <w:pPr>
        <w:rPr>
          <w:rFonts w:cs="Arial"/>
          <w:b/>
          <w:lang w:eastAsia="x-none"/>
        </w:rPr>
      </w:pPr>
      <w:r w:rsidRPr="00EB1B5D">
        <w:rPr>
          <w:rFonts w:cs="Arial"/>
          <w:b/>
          <w:lang w:eastAsia="x-none"/>
        </w:rPr>
        <w:t xml:space="preserve">[E-CIGARETTE </w:t>
      </w:r>
      <w:r w:rsidRPr="00EB1B5D">
        <w:rPr>
          <w:rFonts w:cs="Arial"/>
          <w:b/>
          <w:u w:val="single"/>
          <w:lang w:eastAsia="x-none"/>
        </w:rPr>
        <w:t>NON-USER</w:t>
      </w:r>
      <w:r w:rsidRPr="00EB1B5D">
        <w:rPr>
          <w:rFonts w:cs="Arial"/>
          <w:b/>
          <w:lang w:eastAsia="x-none"/>
        </w:rPr>
        <w:t xml:space="preserve"> ONLY]</w:t>
      </w:r>
    </w:p>
    <w:p w14:paraId="7B57D122" w14:textId="77777777" w:rsidR="00483E49" w:rsidRPr="00EB1B5D" w:rsidRDefault="00483E49" w:rsidP="00483E49">
      <w:pPr>
        <w:rPr>
          <w:rFonts w:cs="Arial"/>
          <w:b/>
          <w:lang w:eastAsia="x-none"/>
        </w:rPr>
      </w:pPr>
    </w:p>
    <w:p w14:paraId="72FEF4EB" w14:textId="77777777" w:rsidR="00483E49" w:rsidRPr="00EB1B5D" w:rsidRDefault="00483E49" w:rsidP="0055155E">
      <w:pPr>
        <w:pStyle w:val="ListParagraph"/>
        <w:numPr>
          <w:ilvl w:val="0"/>
          <w:numId w:val="34"/>
        </w:numPr>
        <w:jc w:val="left"/>
        <w:rPr>
          <w:rFonts w:cs="Arial"/>
        </w:rPr>
      </w:pPr>
      <w:r w:rsidRPr="00EB1B5D">
        <w:rPr>
          <w:rFonts w:cs="Arial"/>
        </w:rPr>
        <w:t>Before this survey, had you heard of e-cigarettes?</w:t>
      </w:r>
    </w:p>
    <w:p w14:paraId="3A06C70B" w14:textId="77777777" w:rsidR="00483E49" w:rsidRPr="00EB1B5D" w:rsidRDefault="00483E49" w:rsidP="00483E49">
      <w:pPr>
        <w:rPr>
          <w:rFonts w:cs="Arial"/>
          <w:u w:val="single"/>
        </w:rPr>
      </w:pPr>
    </w:p>
    <w:p w14:paraId="310ECB96" w14:textId="77777777" w:rsidR="00483E49" w:rsidRPr="00EB1B5D" w:rsidRDefault="00483E49" w:rsidP="0055155E">
      <w:pPr>
        <w:pStyle w:val="ListParagraph"/>
        <w:numPr>
          <w:ilvl w:val="0"/>
          <w:numId w:val="42"/>
        </w:numPr>
        <w:jc w:val="left"/>
        <w:rPr>
          <w:rFonts w:cs="Arial"/>
        </w:rPr>
      </w:pPr>
      <w:r w:rsidRPr="00EB1B5D">
        <w:rPr>
          <w:rFonts w:cs="Arial"/>
        </w:rPr>
        <w:t xml:space="preserve">Yes </w:t>
      </w:r>
      <w:r w:rsidRPr="00EB1B5D">
        <w:rPr>
          <w:rFonts w:cs="Arial"/>
        </w:rPr>
        <w:tab/>
      </w:r>
      <w:r w:rsidRPr="00EB1B5D">
        <w:rPr>
          <w:rFonts w:cs="Arial"/>
        </w:rPr>
        <w:tab/>
      </w:r>
    </w:p>
    <w:p w14:paraId="1FA50420" w14:textId="77777777" w:rsidR="00483E49" w:rsidRPr="00EB1B5D" w:rsidRDefault="00483E49" w:rsidP="0055155E">
      <w:pPr>
        <w:pStyle w:val="ListParagraph"/>
        <w:numPr>
          <w:ilvl w:val="0"/>
          <w:numId w:val="42"/>
        </w:numPr>
        <w:jc w:val="left"/>
        <w:rPr>
          <w:rFonts w:cs="Arial"/>
        </w:rPr>
      </w:pPr>
      <w:r w:rsidRPr="00EB1B5D">
        <w:rPr>
          <w:rFonts w:cs="Arial"/>
        </w:rPr>
        <w:t xml:space="preserve">No </w:t>
      </w:r>
      <w:r w:rsidRPr="00EB1B5D">
        <w:rPr>
          <w:rFonts w:cs="Arial"/>
        </w:rPr>
        <w:tab/>
      </w:r>
      <w:r w:rsidRPr="00EB1B5D">
        <w:rPr>
          <w:rFonts w:cs="Arial"/>
        </w:rPr>
        <w:tab/>
      </w:r>
      <w:r w:rsidRPr="00EB1B5D">
        <w:rPr>
          <w:rFonts w:cs="Arial"/>
        </w:rPr>
        <w:tab/>
        <w:t>TERMINATE</w:t>
      </w:r>
    </w:p>
    <w:p w14:paraId="189BEFCE" w14:textId="77777777" w:rsidR="00483E49" w:rsidRPr="00EB1B5D" w:rsidRDefault="00483E49" w:rsidP="00483E49">
      <w:pPr>
        <w:pStyle w:val="ListParagraph"/>
        <w:ind w:left="1080"/>
        <w:rPr>
          <w:rFonts w:cs="Arial"/>
          <w:b/>
          <w:lang w:eastAsia="x-none"/>
        </w:rPr>
      </w:pPr>
    </w:p>
    <w:p w14:paraId="314B83CF" w14:textId="77777777" w:rsidR="00483E49" w:rsidRPr="00EB1B5D" w:rsidRDefault="00483E49" w:rsidP="00483E49">
      <w:pPr>
        <w:rPr>
          <w:rFonts w:cs="Arial"/>
          <w:b/>
          <w:lang w:eastAsia="x-none"/>
        </w:rPr>
      </w:pPr>
      <w:r w:rsidRPr="00483E49">
        <w:rPr>
          <w:rFonts w:cs="Arial"/>
          <w:b/>
          <w:lang w:eastAsia="x-none"/>
        </w:rPr>
        <w:t>[EVERYONE]</w:t>
      </w:r>
    </w:p>
    <w:p w14:paraId="390C6B19" w14:textId="77777777" w:rsidR="00483E49" w:rsidRPr="00EB1B5D" w:rsidRDefault="00483E49" w:rsidP="00483E49">
      <w:pPr>
        <w:rPr>
          <w:rFonts w:cs="Arial"/>
          <w:b/>
          <w:lang w:eastAsia="x-none"/>
        </w:rPr>
      </w:pPr>
    </w:p>
    <w:p w14:paraId="2C758230" w14:textId="77777777" w:rsidR="00483E49" w:rsidRPr="00EB1B5D" w:rsidRDefault="00483E49" w:rsidP="0055155E">
      <w:pPr>
        <w:pStyle w:val="ListParagraph"/>
        <w:numPr>
          <w:ilvl w:val="0"/>
          <w:numId w:val="34"/>
        </w:numPr>
        <w:jc w:val="left"/>
        <w:rPr>
          <w:rFonts w:cs="Arial"/>
          <w:lang w:eastAsia="x-none"/>
        </w:rPr>
      </w:pPr>
      <w:r w:rsidRPr="00EB1B5D">
        <w:rPr>
          <w:rFonts w:cs="Arial"/>
          <w:lang w:eastAsia="x-none"/>
        </w:rPr>
        <w:t>How did you first learn or hear about e-cigarettes?</w:t>
      </w:r>
    </w:p>
    <w:p w14:paraId="331038B1" w14:textId="77777777" w:rsidR="00483E49" w:rsidRPr="00EB1B5D" w:rsidRDefault="00483E49" w:rsidP="00483E49">
      <w:pPr>
        <w:pStyle w:val="ListParagraph"/>
        <w:ind w:left="360"/>
        <w:rPr>
          <w:rFonts w:cs="Arial"/>
          <w:color w:val="000000" w:themeColor="text1"/>
          <w:lang w:eastAsia="x-none"/>
        </w:rPr>
      </w:pPr>
    </w:p>
    <w:p w14:paraId="105B9C32"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all that apply</w:t>
      </w:r>
    </w:p>
    <w:p w14:paraId="2583DEFE" w14:textId="77777777" w:rsidR="00483E49" w:rsidRPr="00EB1B5D" w:rsidRDefault="00483E49" w:rsidP="00483E49">
      <w:pPr>
        <w:pStyle w:val="ListParagraph"/>
        <w:ind w:left="360"/>
        <w:rPr>
          <w:rFonts w:cs="Arial"/>
          <w:color w:val="000000" w:themeColor="text1"/>
          <w:lang w:eastAsia="x-none"/>
        </w:rPr>
      </w:pPr>
    </w:p>
    <w:p w14:paraId="4F0E6BEC" w14:textId="77777777" w:rsidR="00483E49" w:rsidRPr="00EB1B5D" w:rsidRDefault="00483E49" w:rsidP="0055155E">
      <w:pPr>
        <w:pStyle w:val="ListParagraph"/>
        <w:numPr>
          <w:ilvl w:val="0"/>
          <w:numId w:val="56"/>
        </w:numPr>
        <w:jc w:val="left"/>
        <w:rPr>
          <w:rFonts w:cs="Arial"/>
          <w:color w:val="000000" w:themeColor="text1"/>
          <w:lang w:eastAsia="x-none"/>
        </w:rPr>
      </w:pPr>
      <w:r w:rsidRPr="00EB1B5D">
        <w:rPr>
          <w:rFonts w:cs="Arial"/>
          <w:color w:val="000000" w:themeColor="text1"/>
          <w:lang w:eastAsia="x-none"/>
        </w:rPr>
        <w:t>Friend</w:t>
      </w:r>
    </w:p>
    <w:p w14:paraId="774F18AB" w14:textId="77777777" w:rsidR="00483E49" w:rsidRPr="00EB1B5D" w:rsidRDefault="00483E49" w:rsidP="0055155E">
      <w:pPr>
        <w:pStyle w:val="ListParagraph"/>
        <w:numPr>
          <w:ilvl w:val="0"/>
          <w:numId w:val="56"/>
        </w:numPr>
        <w:jc w:val="left"/>
        <w:rPr>
          <w:rFonts w:cs="Arial"/>
          <w:color w:val="000000" w:themeColor="text1"/>
          <w:lang w:eastAsia="x-none"/>
        </w:rPr>
      </w:pPr>
      <w:r w:rsidRPr="00EB1B5D">
        <w:rPr>
          <w:rFonts w:cs="Arial"/>
          <w:color w:val="000000" w:themeColor="text1"/>
          <w:lang w:eastAsia="x-none"/>
        </w:rPr>
        <w:t xml:space="preserve">Family member </w:t>
      </w:r>
    </w:p>
    <w:p w14:paraId="30725374" w14:textId="77777777" w:rsidR="00483E49" w:rsidRPr="00EB1B5D" w:rsidRDefault="00483E49" w:rsidP="0055155E">
      <w:pPr>
        <w:pStyle w:val="ListParagraph"/>
        <w:numPr>
          <w:ilvl w:val="0"/>
          <w:numId w:val="56"/>
        </w:numPr>
        <w:jc w:val="left"/>
        <w:rPr>
          <w:rFonts w:cs="Arial"/>
          <w:color w:val="000000" w:themeColor="text1"/>
          <w:lang w:eastAsia="x-none"/>
        </w:rPr>
      </w:pPr>
      <w:r w:rsidRPr="00EB1B5D">
        <w:rPr>
          <w:rFonts w:cs="Arial"/>
          <w:color w:val="000000" w:themeColor="text1"/>
          <w:lang w:eastAsia="x-none"/>
        </w:rPr>
        <w:t>Co-worker</w:t>
      </w:r>
    </w:p>
    <w:p w14:paraId="2CF86262" w14:textId="77777777" w:rsidR="00483E49" w:rsidRPr="00EB1B5D" w:rsidRDefault="00483E49" w:rsidP="0055155E">
      <w:pPr>
        <w:pStyle w:val="ListParagraph"/>
        <w:numPr>
          <w:ilvl w:val="0"/>
          <w:numId w:val="56"/>
        </w:numPr>
        <w:jc w:val="left"/>
        <w:rPr>
          <w:rFonts w:cs="Arial"/>
          <w:color w:val="000000" w:themeColor="text1"/>
          <w:lang w:eastAsia="x-none"/>
        </w:rPr>
      </w:pPr>
      <w:r w:rsidRPr="00EB1B5D">
        <w:rPr>
          <w:rFonts w:cs="Arial"/>
          <w:color w:val="000000" w:themeColor="text1"/>
          <w:lang w:eastAsia="x-none"/>
        </w:rPr>
        <w:t>Social Media – Facebook/Instagram/Twitter</w:t>
      </w:r>
    </w:p>
    <w:p w14:paraId="4FE309E4" w14:textId="77777777" w:rsidR="00483E49" w:rsidRPr="00EB1B5D" w:rsidRDefault="00483E49" w:rsidP="0055155E">
      <w:pPr>
        <w:pStyle w:val="ListParagraph"/>
        <w:numPr>
          <w:ilvl w:val="0"/>
          <w:numId w:val="56"/>
        </w:numPr>
        <w:jc w:val="left"/>
        <w:rPr>
          <w:rFonts w:cs="Arial"/>
          <w:color w:val="000000" w:themeColor="text1"/>
          <w:lang w:eastAsia="x-none"/>
        </w:rPr>
      </w:pPr>
      <w:r w:rsidRPr="00EB1B5D">
        <w:rPr>
          <w:rFonts w:cs="Arial"/>
          <w:color w:val="000000" w:themeColor="text1"/>
          <w:lang w:eastAsia="x-none"/>
        </w:rPr>
        <w:t>YouTube</w:t>
      </w:r>
    </w:p>
    <w:p w14:paraId="53FF43D2" w14:textId="77777777" w:rsidR="00483E49" w:rsidRPr="00EB1B5D" w:rsidRDefault="00483E49" w:rsidP="0055155E">
      <w:pPr>
        <w:pStyle w:val="ListParagraph"/>
        <w:numPr>
          <w:ilvl w:val="0"/>
          <w:numId w:val="56"/>
        </w:numPr>
        <w:jc w:val="left"/>
        <w:rPr>
          <w:rFonts w:cs="Arial"/>
          <w:color w:val="000000" w:themeColor="text1"/>
          <w:lang w:eastAsia="x-none"/>
        </w:rPr>
      </w:pPr>
      <w:r w:rsidRPr="00EB1B5D">
        <w:rPr>
          <w:rFonts w:cs="Arial"/>
          <w:color w:val="000000" w:themeColor="text1"/>
          <w:lang w:eastAsia="x-none"/>
        </w:rPr>
        <w:t xml:space="preserve">News – TV, radio, newspapers </w:t>
      </w:r>
    </w:p>
    <w:p w14:paraId="02D9C0E2" w14:textId="77777777" w:rsidR="00483E49" w:rsidRPr="00EB1B5D" w:rsidRDefault="00483E49" w:rsidP="0055155E">
      <w:pPr>
        <w:pStyle w:val="ListParagraph"/>
        <w:numPr>
          <w:ilvl w:val="0"/>
          <w:numId w:val="56"/>
        </w:numPr>
        <w:jc w:val="left"/>
        <w:rPr>
          <w:rFonts w:cs="Arial"/>
          <w:color w:val="000000" w:themeColor="text1"/>
          <w:lang w:eastAsia="x-none"/>
        </w:rPr>
      </w:pPr>
      <w:r w:rsidRPr="00EB1B5D">
        <w:rPr>
          <w:rFonts w:cs="Arial"/>
          <w:color w:val="000000" w:themeColor="text1"/>
          <w:lang w:eastAsia="x-none"/>
        </w:rPr>
        <w:t>Store sign/advertisement</w:t>
      </w:r>
    </w:p>
    <w:p w14:paraId="6F9611CB" w14:textId="77777777" w:rsidR="00335E99" w:rsidRPr="00335E99" w:rsidRDefault="00483E49" w:rsidP="0055155E">
      <w:pPr>
        <w:pStyle w:val="ListParagraph"/>
        <w:numPr>
          <w:ilvl w:val="0"/>
          <w:numId w:val="56"/>
        </w:numPr>
        <w:jc w:val="left"/>
        <w:rPr>
          <w:rFonts w:cs="Arial"/>
          <w:noProof/>
        </w:rPr>
      </w:pPr>
      <w:r w:rsidRPr="00EB1B5D">
        <w:rPr>
          <w:rFonts w:cs="Arial"/>
          <w:color w:val="000000" w:themeColor="text1"/>
          <w:lang w:eastAsia="x-none"/>
        </w:rPr>
        <w:t xml:space="preserve">Other: </w:t>
      </w:r>
      <w:sdt>
        <w:sdtPr>
          <w:rPr>
            <w:color w:val="000000" w:themeColor="text1"/>
          </w:rPr>
          <w:id w:val="1149176269"/>
          <w:placeholder>
            <w:docPart w:val="F1B15BE980844AF2817F8DC25CC1D0BE"/>
          </w:placeholder>
          <w:showingPlcHdr/>
        </w:sdtPr>
        <w:sdtContent>
          <w:r w:rsidRPr="00EB1B5D">
            <w:rPr>
              <w:rStyle w:val="PlaceholderText"/>
              <w:rFonts w:cs="Arial"/>
              <w:color w:val="000000" w:themeColor="text1"/>
            </w:rPr>
            <w:t>Click here to enter text.</w:t>
          </w:r>
        </w:sdtContent>
      </w:sdt>
    </w:p>
    <w:p w14:paraId="76C95FA9" w14:textId="6B357F19" w:rsidR="00483E49" w:rsidRPr="00EB1B5D" w:rsidRDefault="00483E49" w:rsidP="0055155E">
      <w:pPr>
        <w:pStyle w:val="ListParagraph"/>
        <w:numPr>
          <w:ilvl w:val="0"/>
          <w:numId w:val="56"/>
        </w:numPr>
        <w:jc w:val="left"/>
        <w:rPr>
          <w:rFonts w:cs="Arial"/>
          <w:noProof/>
        </w:rPr>
      </w:pPr>
      <w:r w:rsidRPr="00EB1B5D">
        <w:rPr>
          <w:rFonts w:cs="Arial"/>
        </w:rPr>
        <w:t>Don’t know</w:t>
      </w:r>
    </w:p>
    <w:p w14:paraId="7841B899" w14:textId="7CB976D1" w:rsidR="00483E49" w:rsidRDefault="00483E49" w:rsidP="00483E49">
      <w:pPr>
        <w:rPr>
          <w:rFonts w:cs="Arial"/>
          <w:lang w:eastAsia="x-none"/>
        </w:rPr>
      </w:pPr>
    </w:p>
    <w:p w14:paraId="01D8043A" w14:textId="77777777" w:rsidR="00483E49" w:rsidRPr="00EB1B5D" w:rsidRDefault="00483E49" w:rsidP="0055155E">
      <w:pPr>
        <w:pStyle w:val="ListParagraph"/>
        <w:numPr>
          <w:ilvl w:val="0"/>
          <w:numId w:val="34"/>
        </w:numPr>
        <w:jc w:val="left"/>
        <w:rPr>
          <w:rFonts w:cs="Arial"/>
          <w:lang w:eastAsia="x-none"/>
        </w:rPr>
      </w:pPr>
      <w:r w:rsidRPr="00EB1B5D">
        <w:rPr>
          <w:rFonts w:cs="Arial"/>
          <w:color w:val="000000" w:themeColor="text1"/>
        </w:rPr>
        <w:t>Do any of the following people in your life use e-cigarettes?</w:t>
      </w:r>
    </w:p>
    <w:p w14:paraId="5726CBE2" w14:textId="77777777" w:rsidR="00483E49" w:rsidRPr="00EB1B5D" w:rsidRDefault="00483E49" w:rsidP="00483E49">
      <w:pPr>
        <w:pStyle w:val="ListParagraph"/>
        <w:ind w:left="360"/>
        <w:rPr>
          <w:rFonts w:cs="Arial"/>
          <w:lang w:eastAsia="x-none"/>
        </w:rPr>
      </w:pPr>
    </w:p>
    <w:p w14:paraId="06687A65"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all that apply</w:t>
      </w:r>
    </w:p>
    <w:p w14:paraId="712C1E46" w14:textId="77777777" w:rsidR="00483E49" w:rsidRPr="00EB1B5D" w:rsidRDefault="00483E49" w:rsidP="00483E49">
      <w:pPr>
        <w:pStyle w:val="ListParagraph"/>
        <w:ind w:left="360"/>
        <w:rPr>
          <w:rFonts w:cs="Arial"/>
          <w:lang w:eastAsia="x-none"/>
        </w:rPr>
      </w:pPr>
    </w:p>
    <w:p w14:paraId="44925C5D" w14:textId="77777777" w:rsidR="00483E49" w:rsidRPr="00EB1B5D" w:rsidRDefault="00483E49" w:rsidP="0055155E">
      <w:pPr>
        <w:pStyle w:val="ListParagraph"/>
        <w:numPr>
          <w:ilvl w:val="0"/>
          <w:numId w:val="48"/>
        </w:numPr>
        <w:jc w:val="left"/>
        <w:rPr>
          <w:rFonts w:cs="Arial"/>
          <w:color w:val="000000" w:themeColor="text1"/>
          <w:lang w:eastAsia="x-none"/>
        </w:rPr>
      </w:pPr>
      <w:r w:rsidRPr="00EB1B5D">
        <w:rPr>
          <w:rFonts w:cs="Arial"/>
          <w:color w:val="000000" w:themeColor="text1"/>
          <w:lang w:eastAsia="x-none"/>
        </w:rPr>
        <w:lastRenderedPageBreak/>
        <w:t>Friends</w:t>
      </w:r>
    </w:p>
    <w:p w14:paraId="3DEE3C38" w14:textId="77777777" w:rsidR="00483E49" w:rsidRPr="00EB1B5D" w:rsidRDefault="00483E49" w:rsidP="0055155E">
      <w:pPr>
        <w:pStyle w:val="ListParagraph"/>
        <w:numPr>
          <w:ilvl w:val="0"/>
          <w:numId w:val="48"/>
        </w:numPr>
        <w:jc w:val="left"/>
        <w:rPr>
          <w:rFonts w:cs="Arial"/>
          <w:color w:val="000000" w:themeColor="text1"/>
          <w:lang w:eastAsia="x-none"/>
        </w:rPr>
      </w:pPr>
      <w:r w:rsidRPr="00EB1B5D">
        <w:rPr>
          <w:rFonts w:cs="Arial"/>
          <w:color w:val="000000" w:themeColor="text1"/>
          <w:lang w:eastAsia="x-none"/>
        </w:rPr>
        <w:t>Classmates</w:t>
      </w:r>
    </w:p>
    <w:p w14:paraId="7789016A" w14:textId="77777777" w:rsidR="00483E49" w:rsidRPr="00EB1B5D" w:rsidRDefault="00483E49" w:rsidP="0055155E">
      <w:pPr>
        <w:pStyle w:val="ListParagraph"/>
        <w:numPr>
          <w:ilvl w:val="0"/>
          <w:numId w:val="48"/>
        </w:numPr>
        <w:jc w:val="left"/>
        <w:rPr>
          <w:rFonts w:cs="Arial"/>
          <w:color w:val="000000" w:themeColor="text1"/>
          <w:lang w:eastAsia="x-none"/>
        </w:rPr>
      </w:pPr>
      <w:r w:rsidRPr="00EB1B5D">
        <w:rPr>
          <w:rFonts w:cs="Arial"/>
          <w:color w:val="000000" w:themeColor="text1"/>
          <w:lang w:eastAsia="x-none"/>
        </w:rPr>
        <w:t xml:space="preserve">Co-workers </w:t>
      </w:r>
    </w:p>
    <w:p w14:paraId="5E082DE0" w14:textId="77777777" w:rsidR="00483E49" w:rsidRPr="00EB1B5D" w:rsidRDefault="00483E49" w:rsidP="0055155E">
      <w:pPr>
        <w:pStyle w:val="ListParagraph"/>
        <w:numPr>
          <w:ilvl w:val="0"/>
          <w:numId w:val="48"/>
        </w:numPr>
        <w:jc w:val="left"/>
        <w:rPr>
          <w:rFonts w:cs="Arial"/>
          <w:color w:val="000000" w:themeColor="text1"/>
          <w:lang w:eastAsia="x-none"/>
        </w:rPr>
      </w:pPr>
      <w:r w:rsidRPr="00EB1B5D">
        <w:rPr>
          <w:rFonts w:cs="Arial"/>
          <w:color w:val="000000" w:themeColor="text1"/>
          <w:lang w:eastAsia="x-none"/>
        </w:rPr>
        <w:t>Family members</w:t>
      </w:r>
    </w:p>
    <w:p w14:paraId="7AD4D9A4" w14:textId="77777777" w:rsidR="00483E49" w:rsidRPr="00EB1B5D" w:rsidRDefault="00483E49" w:rsidP="0055155E">
      <w:pPr>
        <w:pStyle w:val="ListParagraph"/>
        <w:numPr>
          <w:ilvl w:val="0"/>
          <w:numId w:val="48"/>
        </w:numPr>
        <w:jc w:val="left"/>
        <w:rPr>
          <w:rFonts w:cs="Arial"/>
          <w:color w:val="000000" w:themeColor="text1"/>
          <w:lang w:eastAsia="x-none"/>
        </w:rPr>
      </w:pPr>
      <w:r w:rsidRPr="00EB1B5D">
        <w:rPr>
          <w:rFonts w:cs="Arial"/>
          <w:color w:val="000000" w:themeColor="text1"/>
          <w:lang w:eastAsia="x-none"/>
        </w:rPr>
        <w:t>Parent or guardian</w:t>
      </w:r>
    </w:p>
    <w:p w14:paraId="52AE5EAA" w14:textId="77777777" w:rsidR="00483E49" w:rsidRPr="00EB1B5D" w:rsidRDefault="00483E49" w:rsidP="0055155E">
      <w:pPr>
        <w:pStyle w:val="ListParagraph"/>
        <w:numPr>
          <w:ilvl w:val="0"/>
          <w:numId w:val="48"/>
        </w:numPr>
        <w:jc w:val="left"/>
        <w:rPr>
          <w:rFonts w:cs="Arial"/>
          <w:color w:val="000000" w:themeColor="text1"/>
        </w:rPr>
      </w:pPr>
      <w:r w:rsidRPr="00EB1B5D">
        <w:rPr>
          <w:rFonts w:cs="Arial"/>
          <w:color w:val="000000" w:themeColor="text1"/>
          <w:lang w:eastAsia="x-none"/>
        </w:rPr>
        <w:t xml:space="preserve">Other: </w:t>
      </w:r>
      <w:sdt>
        <w:sdtPr>
          <w:rPr>
            <w:color w:val="000000" w:themeColor="text1"/>
          </w:rPr>
          <w:id w:val="1248999626"/>
          <w:placeholder>
            <w:docPart w:val="6C36EAAB1FD1459D9EC33EE647CFB495"/>
          </w:placeholder>
          <w:showingPlcHdr/>
        </w:sdtPr>
        <w:sdtContent>
          <w:r w:rsidRPr="00EB1B5D">
            <w:rPr>
              <w:rStyle w:val="PlaceholderText"/>
              <w:rFonts w:cs="Arial"/>
              <w:color w:val="000000" w:themeColor="text1"/>
            </w:rPr>
            <w:t>Click here to enter text.</w:t>
          </w:r>
        </w:sdtContent>
      </w:sdt>
    </w:p>
    <w:p w14:paraId="067283CA" w14:textId="77777777" w:rsidR="00483E49" w:rsidRPr="00EB1B5D" w:rsidRDefault="00483E49" w:rsidP="0055155E">
      <w:pPr>
        <w:pStyle w:val="ListParagraph"/>
        <w:numPr>
          <w:ilvl w:val="0"/>
          <w:numId w:val="48"/>
        </w:numPr>
        <w:jc w:val="left"/>
        <w:rPr>
          <w:rFonts w:cs="Arial"/>
          <w:color w:val="000000" w:themeColor="text1"/>
        </w:rPr>
      </w:pPr>
      <w:r w:rsidRPr="00EB1B5D">
        <w:rPr>
          <w:rFonts w:cs="Arial"/>
        </w:rPr>
        <w:t>Don’t know</w:t>
      </w:r>
    </w:p>
    <w:p w14:paraId="7236A2AA" w14:textId="77777777" w:rsidR="00483E49" w:rsidRPr="00EB1B5D" w:rsidRDefault="00483E49" w:rsidP="00483E49">
      <w:pPr>
        <w:pStyle w:val="ListParagraph"/>
        <w:ind w:left="1080"/>
        <w:rPr>
          <w:rFonts w:cs="Arial"/>
          <w:color w:val="000000" w:themeColor="text1"/>
        </w:rPr>
      </w:pPr>
    </w:p>
    <w:p w14:paraId="350B3C22" w14:textId="77777777" w:rsidR="00483E49" w:rsidRPr="00EB1B5D" w:rsidRDefault="00483E49" w:rsidP="00483E49">
      <w:pPr>
        <w:rPr>
          <w:rFonts w:cs="Arial"/>
          <w:b/>
          <w:lang w:eastAsia="x-none"/>
        </w:rPr>
      </w:pPr>
      <w:r w:rsidRPr="00EB1B5D">
        <w:rPr>
          <w:rFonts w:cs="Arial"/>
          <w:b/>
          <w:lang w:eastAsia="x-none"/>
        </w:rPr>
        <w:t>[ALL USERS]</w:t>
      </w:r>
    </w:p>
    <w:p w14:paraId="0B0EBF3E" w14:textId="77777777" w:rsidR="00483E49" w:rsidRPr="00EB1B5D" w:rsidRDefault="00483E49" w:rsidP="00483E49">
      <w:pPr>
        <w:pStyle w:val="ListParagraph"/>
        <w:ind w:left="360"/>
        <w:rPr>
          <w:rFonts w:cs="Arial"/>
          <w:lang w:eastAsia="x-none"/>
        </w:rPr>
      </w:pPr>
    </w:p>
    <w:p w14:paraId="4FCB6DA9" w14:textId="77777777" w:rsidR="00483E49" w:rsidRPr="00EB1B5D" w:rsidRDefault="00483E49" w:rsidP="0055155E">
      <w:pPr>
        <w:pStyle w:val="ListParagraph"/>
        <w:numPr>
          <w:ilvl w:val="0"/>
          <w:numId w:val="34"/>
        </w:numPr>
        <w:jc w:val="left"/>
        <w:rPr>
          <w:rFonts w:cs="Arial"/>
          <w:lang w:eastAsia="x-none"/>
        </w:rPr>
      </w:pPr>
      <w:r w:rsidRPr="00EB1B5D">
        <w:rPr>
          <w:rFonts w:cs="Arial"/>
          <w:color w:val="000000" w:themeColor="text1"/>
        </w:rPr>
        <w:t>Which of the following statements best describes your use of e-cigarettes?</w:t>
      </w:r>
    </w:p>
    <w:p w14:paraId="4A3AD8D1" w14:textId="77777777" w:rsidR="00483E49" w:rsidRPr="00EB1B5D" w:rsidRDefault="00483E49" w:rsidP="00483E49">
      <w:pPr>
        <w:pStyle w:val="ListParagraph"/>
        <w:ind w:left="360"/>
        <w:rPr>
          <w:rFonts w:cs="Arial"/>
          <w:lang w:eastAsia="x-none"/>
        </w:rPr>
      </w:pPr>
    </w:p>
    <w:p w14:paraId="4E9C9D65" w14:textId="77777777" w:rsidR="00483E49" w:rsidRPr="00EB1B5D" w:rsidRDefault="00483E49" w:rsidP="0055155E">
      <w:pPr>
        <w:pStyle w:val="ListParagraph"/>
        <w:numPr>
          <w:ilvl w:val="0"/>
          <w:numId w:val="43"/>
        </w:numPr>
        <w:jc w:val="left"/>
        <w:rPr>
          <w:rFonts w:cs="Arial"/>
          <w:color w:val="000000" w:themeColor="text1"/>
        </w:rPr>
      </w:pPr>
      <w:r w:rsidRPr="00EB1B5D">
        <w:rPr>
          <w:rFonts w:cs="Arial"/>
          <w:color w:val="000000" w:themeColor="text1"/>
        </w:rPr>
        <w:t>I use e-cigarettes every day</w:t>
      </w:r>
      <w:r w:rsidRPr="00EB1B5D">
        <w:rPr>
          <w:rFonts w:cs="Arial"/>
          <w:color w:val="000000" w:themeColor="text1"/>
        </w:rPr>
        <w:tab/>
      </w:r>
      <w:r w:rsidRPr="00EB1B5D">
        <w:rPr>
          <w:rFonts w:cs="Arial"/>
          <w:color w:val="000000" w:themeColor="text1"/>
        </w:rPr>
        <w:tab/>
      </w:r>
      <w:r w:rsidRPr="00EB1B5D">
        <w:rPr>
          <w:rFonts w:cs="Arial"/>
          <w:color w:val="000000" w:themeColor="text1"/>
        </w:rPr>
        <w:tab/>
      </w:r>
      <w:r w:rsidRPr="00EB1B5D">
        <w:rPr>
          <w:rFonts w:cs="Arial"/>
          <w:color w:val="000000" w:themeColor="text1"/>
        </w:rPr>
        <w:tab/>
        <w:t>DAILY USER</w:t>
      </w:r>
    </w:p>
    <w:p w14:paraId="694F12DE" w14:textId="77777777" w:rsidR="00483E49" w:rsidRPr="00EB1B5D" w:rsidRDefault="00483E49" w:rsidP="0055155E">
      <w:pPr>
        <w:pStyle w:val="ListParagraph"/>
        <w:numPr>
          <w:ilvl w:val="0"/>
          <w:numId w:val="43"/>
        </w:numPr>
        <w:jc w:val="left"/>
        <w:rPr>
          <w:rFonts w:cs="Arial"/>
          <w:color w:val="000000" w:themeColor="text1"/>
        </w:rPr>
      </w:pPr>
      <w:r w:rsidRPr="00EB1B5D">
        <w:rPr>
          <w:rFonts w:cs="Arial"/>
          <w:color w:val="000000" w:themeColor="text1"/>
        </w:rPr>
        <w:t>I use e-cigarettes several times a month</w:t>
      </w:r>
      <w:r w:rsidRPr="00EB1B5D">
        <w:rPr>
          <w:rFonts w:cs="Arial"/>
          <w:color w:val="000000" w:themeColor="text1"/>
        </w:rPr>
        <w:tab/>
      </w:r>
      <w:r w:rsidRPr="00EB1B5D">
        <w:rPr>
          <w:rFonts w:cs="Arial"/>
          <w:color w:val="000000" w:themeColor="text1"/>
        </w:rPr>
        <w:tab/>
      </w:r>
      <w:r w:rsidRPr="00EB1B5D">
        <w:rPr>
          <w:rFonts w:cs="Arial"/>
          <w:color w:val="000000" w:themeColor="text1"/>
        </w:rPr>
        <w:tab/>
        <w:t>OCCASIONAL USER</w:t>
      </w:r>
    </w:p>
    <w:p w14:paraId="1993AD10" w14:textId="77777777" w:rsidR="00483E49" w:rsidRPr="00EB1B5D" w:rsidRDefault="00483E49" w:rsidP="00483E49">
      <w:pPr>
        <w:pStyle w:val="ListParagraph"/>
        <w:ind w:left="1080"/>
        <w:rPr>
          <w:rFonts w:cs="Arial"/>
          <w:color w:val="000000" w:themeColor="text1"/>
        </w:rPr>
      </w:pPr>
      <w:r w:rsidRPr="00EB1B5D">
        <w:rPr>
          <w:rFonts w:cs="Arial"/>
          <w:color w:val="000000" w:themeColor="text1"/>
        </w:rPr>
        <w:t xml:space="preserve">SHOW IF OCCASIONAL USER: </w:t>
      </w:r>
    </w:p>
    <w:p w14:paraId="5162ED31" w14:textId="77777777" w:rsidR="00483E49" w:rsidRPr="00EB1B5D" w:rsidRDefault="00483E49" w:rsidP="00483E49">
      <w:pPr>
        <w:pStyle w:val="ListParagraph"/>
        <w:ind w:left="1080"/>
        <w:rPr>
          <w:rFonts w:cs="Arial"/>
          <w:color w:val="000000" w:themeColor="text1"/>
        </w:rPr>
      </w:pPr>
      <w:r w:rsidRPr="00EB1B5D">
        <w:rPr>
          <w:rFonts w:cs="Arial"/>
          <w:color w:val="000000" w:themeColor="text1"/>
        </w:rPr>
        <w:tab/>
      </w:r>
      <w:r w:rsidRPr="00EB1B5D">
        <w:rPr>
          <w:rFonts w:cs="Arial"/>
          <w:color w:val="000000" w:themeColor="text1"/>
        </w:rPr>
        <w:tab/>
        <w:t>A couple times a week</w:t>
      </w:r>
    </w:p>
    <w:p w14:paraId="5B325B59" w14:textId="77777777" w:rsidR="00483E49" w:rsidRPr="00EB1B5D" w:rsidRDefault="00483E49" w:rsidP="00483E49">
      <w:pPr>
        <w:pStyle w:val="ListParagraph"/>
        <w:ind w:left="1800" w:firstLine="360"/>
        <w:rPr>
          <w:rFonts w:cs="Arial"/>
          <w:color w:val="000000" w:themeColor="text1"/>
        </w:rPr>
      </w:pPr>
      <w:r w:rsidRPr="00EB1B5D">
        <w:rPr>
          <w:rFonts w:cs="Arial"/>
          <w:color w:val="000000" w:themeColor="text1"/>
        </w:rPr>
        <w:t>Weekends only</w:t>
      </w:r>
    </w:p>
    <w:p w14:paraId="35E74A69" w14:textId="77777777" w:rsidR="00483E49" w:rsidRPr="00EB1B5D" w:rsidRDefault="00483E49" w:rsidP="00483E49">
      <w:pPr>
        <w:pStyle w:val="ListParagraph"/>
        <w:ind w:left="1440" w:firstLine="720"/>
        <w:rPr>
          <w:rFonts w:cs="Arial"/>
          <w:color w:val="000000" w:themeColor="text1"/>
        </w:rPr>
      </w:pPr>
      <w:r w:rsidRPr="00EB1B5D">
        <w:rPr>
          <w:rFonts w:cs="Arial"/>
          <w:color w:val="000000" w:themeColor="text1"/>
        </w:rPr>
        <w:t>Other: Click here to enter text.</w:t>
      </w:r>
    </w:p>
    <w:p w14:paraId="051E7943" w14:textId="77777777" w:rsidR="00483E49" w:rsidRPr="00EB1B5D" w:rsidRDefault="00483E49" w:rsidP="0055155E">
      <w:pPr>
        <w:pStyle w:val="ListParagraph"/>
        <w:numPr>
          <w:ilvl w:val="0"/>
          <w:numId w:val="43"/>
        </w:numPr>
        <w:jc w:val="left"/>
        <w:rPr>
          <w:rFonts w:cs="Arial"/>
          <w:color w:val="000000" w:themeColor="text1"/>
        </w:rPr>
      </w:pPr>
      <w:r w:rsidRPr="00EB1B5D">
        <w:rPr>
          <w:rFonts w:cs="Arial"/>
          <w:color w:val="000000" w:themeColor="text1"/>
        </w:rPr>
        <w:t xml:space="preserve">I have used e-cigarettes, but not in the past 30 days </w:t>
      </w:r>
      <w:r w:rsidRPr="00EB1B5D">
        <w:rPr>
          <w:rFonts w:cs="Arial"/>
          <w:color w:val="000000" w:themeColor="text1"/>
        </w:rPr>
        <w:tab/>
        <w:t>INFREQUENT USER</w:t>
      </w:r>
    </w:p>
    <w:p w14:paraId="7D1EAE04" w14:textId="37B2B049" w:rsidR="00483E49" w:rsidRPr="00EB1B5D" w:rsidRDefault="00483E49" w:rsidP="0055155E">
      <w:pPr>
        <w:pStyle w:val="ListParagraph"/>
        <w:numPr>
          <w:ilvl w:val="0"/>
          <w:numId w:val="43"/>
        </w:numPr>
        <w:jc w:val="left"/>
        <w:rPr>
          <w:rFonts w:cs="Arial"/>
          <w:color w:val="000000" w:themeColor="text1"/>
        </w:rPr>
      </w:pPr>
      <w:r w:rsidRPr="00EB1B5D">
        <w:rPr>
          <w:rFonts w:cs="Arial"/>
          <w:color w:val="000000" w:themeColor="text1"/>
        </w:rPr>
        <w:t xml:space="preserve">I tried e-cigarettes once </w:t>
      </w:r>
      <w:r w:rsidRPr="00EB1B5D">
        <w:rPr>
          <w:rFonts w:cs="Arial"/>
          <w:color w:val="000000" w:themeColor="text1"/>
        </w:rPr>
        <w:tab/>
      </w:r>
      <w:r w:rsidRPr="00EB1B5D">
        <w:rPr>
          <w:rFonts w:cs="Arial"/>
          <w:color w:val="000000" w:themeColor="text1"/>
        </w:rPr>
        <w:tab/>
      </w:r>
      <w:r w:rsidRPr="00EB1B5D">
        <w:rPr>
          <w:rFonts w:cs="Arial"/>
          <w:color w:val="000000" w:themeColor="text1"/>
        </w:rPr>
        <w:tab/>
      </w:r>
      <w:r w:rsidRPr="00EB1B5D">
        <w:rPr>
          <w:rFonts w:cs="Arial"/>
          <w:color w:val="000000" w:themeColor="text1"/>
        </w:rPr>
        <w:tab/>
      </w:r>
      <w:r w:rsidRPr="00EB1B5D">
        <w:rPr>
          <w:rFonts w:cs="Arial"/>
          <w:color w:val="000000" w:themeColor="text1"/>
        </w:rPr>
        <w:tab/>
      </w:r>
      <w:r w:rsidRPr="00EB1B5D">
        <w:rPr>
          <w:rFonts w:cs="Arial"/>
        </w:rPr>
        <w:t>1-TIME USER</w:t>
      </w:r>
      <w:r w:rsidRPr="00EB1B5D">
        <w:rPr>
          <w:rFonts w:cs="Arial"/>
          <w:color w:val="000000" w:themeColor="text1"/>
        </w:rPr>
        <w:tab/>
      </w:r>
      <w:r w:rsidRPr="00EB1B5D">
        <w:rPr>
          <w:rFonts w:cs="Arial"/>
          <w:color w:val="000000" w:themeColor="text1"/>
        </w:rPr>
        <w:tab/>
      </w:r>
    </w:p>
    <w:p w14:paraId="1D06D5E0" w14:textId="77777777" w:rsidR="00483E49" w:rsidRPr="00EB1B5D" w:rsidRDefault="00483E49" w:rsidP="00483E49">
      <w:pPr>
        <w:rPr>
          <w:rFonts w:cs="Arial"/>
          <w:lang w:eastAsia="x-none"/>
        </w:rPr>
      </w:pPr>
    </w:p>
    <w:p w14:paraId="2A47C71F" w14:textId="77777777" w:rsidR="00483E49" w:rsidRPr="00EB1B5D" w:rsidRDefault="00483E49" w:rsidP="0055155E">
      <w:pPr>
        <w:pStyle w:val="ListParagraph"/>
        <w:numPr>
          <w:ilvl w:val="0"/>
          <w:numId w:val="34"/>
        </w:numPr>
        <w:jc w:val="left"/>
      </w:pPr>
      <w:r w:rsidRPr="00EB1B5D">
        <w:t xml:space="preserve">How old were you when you first tried an e-cigarette? </w:t>
      </w:r>
    </w:p>
    <w:p w14:paraId="1EAEB473" w14:textId="77777777" w:rsidR="00483E49" w:rsidRPr="00EB1B5D" w:rsidRDefault="00483E49" w:rsidP="00483E49"/>
    <w:p w14:paraId="2F4D5E7E" w14:textId="77777777" w:rsidR="00483E49" w:rsidRPr="00EB1B5D" w:rsidRDefault="00483E49" w:rsidP="00483E49">
      <w:r w:rsidRPr="00EB1B5D">
        <w:tab/>
        <w:t>ENTER AGE _______</w:t>
      </w:r>
    </w:p>
    <w:p w14:paraId="462EE2E3" w14:textId="77777777" w:rsidR="00483E49" w:rsidRPr="00EB1B5D" w:rsidRDefault="00483E49" w:rsidP="0055155E">
      <w:pPr>
        <w:pStyle w:val="ListParagraph"/>
        <w:numPr>
          <w:ilvl w:val="0"/>
          <w:numId w:val="50"/>
        </w:numPr>
        <w:jc w:val="left"/>
        <w:rPr>
          <w:rFonts w:cs="Arial"/>
          <w:color w:val="000000" w:themeColor="text1"/>
        </w:rPr>
      </w:pPr>
      <w:r w:rsidRPr="00EB1B5D">
        <w:rPr>
          <w:rFonts w:cs="Arial"/>
          <w:color w:val="000000" w:themeColor="text1"/>
        </w:rPr>
        <w:t>I don’t know</w:t>
      </w:r>
    </w:p>
    <w:p w14:paraId="0FC2F383" w14:textId="77777777" w:rsidR="00483E49" w:rsidRPr="00EB1B5D" w:rsidRDefault="00483E49" w:rsidP="00483E49"/>
    <w:p w14:paraId="4504A249" w14:textId="77777777" w:rsidR="00483E49" w:rsidRPr="00EB1B5D" w:rsidRDefault="00483E49" w:rsidP="0055155E">
      <w:pPr>
        <w:pStyle w:val="ListParagraph"/>
        <w:numPr>
          <w:ilvl w:val="0"/>
          <w:numId w:val="34"/>
        </w:numPr>
        <w:jc w:val="left"/>
        <w:rPr>
          <w:rFonts w:cs="Arial"/>
          <w:lang w:eastAsia="x-none"/>
        </w:rPr>
      </w:pPr>
      <w:r w:rsidRPr="00EB1B5D">
        <w:rPr>
          <w:rFonts w:cs="Arial"/>
          <w:color w:val="000000" w:themeColor="text1"/>
        </w:rPr>
        <w:t xml:space="preserve">Which of the following statements about e-cigarettes is correct? </w:t>
      </w:r>
    </w:p>
    <w:p w14:paraId="5DD29F1D" w14:textId="77777777" w:rsidR="00483E49" w:rsidRPr="00EB1B5D" w:rsidRDefault="00483E49" w:rsidP="00483E49">
      <w:pPr>
        <w:pStyle w:val="ListParagraph"/>
        <w:ind w:left="360"/>
        <w:rPr>
          <w:rFonts w:cs="Arial"/>
          <w:lang w:eastAsia="x-none"/>
        </w:rPr>
      </w:pPr>
    </w:p>
    <w:p w14:paraId="742EF825" w14:textId="77777777" w:rsidR="00483E49" w:rsidRPr="00EB1B5D" w:rsidRDefault="00483E49" w:rsidP="0055155E">
      <w:pPr>
        <w:pStyle w:val="ListParagraph"/>
        <w:numPr>
          <w:ilvl w:val="0"/>
          <w:numId w:val="50"/>
        </w:numPr>
        <w:jc w:val="left"/>
        <w:rPr>
          <w:rFonts w:cs="Arial"/>
          <w:color w:val="000000" w:themeColor="text1"/>
        </w:rPr>
      </w:pPr>
      <w:r w:rsidRPr="00EB1B5D">
        <w:rPr>
          <w:rFonts w:cs="Arial"/>
          <w:color w:val="000000" w:themeColor="text1"/>
        </w:rPr>
        <w:t>E-cigarettes always contain nicotine</w:t>
      </w:r>
    </w:p>
    <w:p w14:paraId="48F290C3" w14:textId="77777777" w:rsidR="00483E49" w:rsidRPr="00EB1B5D" w:rsidRDefault="00483E49" w:rsidP="0055155E">
      <w:pPr>
        <w:pStyle w:val="ListParagraph"/>
        <w:numPr>
          <w:ilvl w:val="0"/>
          <w:numId w:val="50"/>
        </w:numPr>
        <w:jc w:val="left"/>
        <w:rPr>
          <w:rFonts w:cs="Arial"/>
          <w:color w:val="000000" w:themeColor="text1"/>
        </w:rPr>
      </w:pPr>
      <w:r w:rsidRPr="00EB1B5D">
        <w:rPr>
          <w:rFonts w:cs="Arial"/>
          <w:color w:val="000000" w:themeColor="text1"/>
        </w:rPr>
        <w:t>E-cigarettes sometimes contain nicotine</w:t>
      </w:r>
    </w:p>
    <w:p w14:paraId="1CA86348" w14:textId="77777777" w:rsidR="00483E49" w:rsidRPr="00EB1B5D" w:rsidRDefault="00483E49" w:rsidP="0055155E">
      <w:pPr>
        <w:pStyle w:val="ListParagraph"/>
        <w:numPr>
          <w:ilvl w:val="0"/>
          <w:numId w:val="50"/>
        </w:numPr>
        <w:jc w:val="left"/>
        <w:rPr>
          <w:rFonts w:cs="Arial"/>
          <w:color w:val="000000" w:themeColor="text1"/>
        </w:rPr>
      </w:pPr>
      <w:r w:rsidRPr="00EB1B5D">
        <w:rPr>
          <w:rFonts w:cs="Arial"/>
          <w:color w:val="000000" w:themeColor="text1"/>
        </w:rPr>
        <w:t>E-cigarettes never contain nicotine</w:t>
      </w:r>
    </w:p>
    <w:p w14:paraId="02F57DDA" w14:textId="77777777" w:rsidR="00483E49" w:rsidRPr="00EB1B5D" w:rsidRDefault="00483E49" w:rsidP="0055155E">
      <w:pPr>
        <w:pStyle w:val="ListParagraph"/>
        <w:numPr>
          <w:ilvl w:val="0"/>
          <w:numId w:val="50"/>
        </w:numPr>
        <w:jc w:val="left"/>
        <w:rPr>
          <w:rFonts w:cs="Arial"/>
          <w:color w:val="000000" w:themeColor="text1"/>
        </w:rPr>
      </w:pPr>
      <w:r w:rsidRPr="00EB1B5D">
        <w:rPr>
          <w:rFonts w:cs="Arial"/>
          <w:color w:val="000000" w:themeColor="text1"/>
        </w:rPr>
        <w:t>I don’t know</w:t>
      </w:r>
    </w:p>
    <w:p w14:paraId="1EE9CC9E" w14:textId="77777777" w:rsidR="00483E49" w:rsidRPr="00EB1B5D" w:rsidRDefault="00483E49" w:rsidP="00483E49">
      <w:pPr>
        <w:rPr>
          <w:rFonts w:cs="Arial"/>
          <w:lang w:eastAsia="x-none"/>
        </w:rPr>
      </w:pPr>
    </w:p>
    <w:p w14:paraId="0A5B9AA0" w14:textId="77777777" w:rsidR="00483E49" w:rsidRPr="00EB1B5D" w:rsidRDefault="00483E49" w:rsidP="00483E49">
      <w:pPr>
        <w:rPr>
          <w:rFonts w:cs="Arial"/>
          <w:b/>
          <w:color w:val="000000" w:themeColor="text1"/>
          <w:lang w:eastAsia="x-none"/>
        </w:rPr>
      </w:pPr>
      <w:r w:rsidRPr="00EB1B5D">
        <w:rPr>
          <w:rFonts w:cs="Arial"/>
          <w:b/>
          <w:color w:val="000000" w:themeColor="text1"/>
          <w:lang w:eastAsia="x-none"/>
        </w:rPr>
        <w:t>[1-TIME USERS]</w:t>
      </w:r>
    </w:p>
    <w:p w14:paraId="7747B2B4" w14:textId="77777777" w:rsidR="00483E49" w:rsidRPr="00EB1B5D" w:rsidRDefault="00483E49" w:rsidP="00483E49">
      <w:pPr>
        <w:rPr>
          <w:rFonts w:cs="Arial"/>
          <w:lang w:eastAsia="x-none"/>
        </w:rPr>
      </w:pPr>
    </w:p>
    <w:p w14:paraId="149FA7A4" w14:textId="77777777" w:rsidR="00483E49" w:rsidRPr="00EB1B5D" w:rsidRDefault="00483E49" w:rsidP="0055155E">
      <w:pPr>
        <w:pStyle w:val="ListParagraph"/>
        <w:numPr>
          <w:ilvl w:val="0"/>
          <w:numId w:val="34"/>
        </w:numPr>
        <w:rPr>
          <w:rFonts w:cs="Arial"/>
        </w:rPr>
      </w:pPr>
      <w:r w:rsidRPr="00EB1B5D">
        <w:rPr>
          <w:rFonts w:cs="Arial"/>
        </w:rPr>
        <w:t>Why did you try an e-cigarette?</w:t>
      </w:r>
    </w:p>
    <w:p w14:paraId="4BEF08FB" w14:textId="77777777" w:rsidR="00483E49" w:rsidRPr="00EB1B5D" w:rsidRDefault="00483E49" w:rsidP="00483E49">
      <w:pPr>
        <w:rPr>
          <w:rFonts w:cs="Arial"/>
        </w:rPr>
      </w:pPr>
    </w:p>
    <w:p w14:paraId="2C386D30"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the top 2 reasons</w:t>
      </w:r>
    </w:p>
    <w:p w14:paraId="0BC1826A" w14:textId="77777777" w:rsidR="00483E49" w:rsidRPr="00EB1B5D" w:rsidRDefault="00483E49" w:rsidP="00483E49">
      <w:pPr>
        <w:pStyle w:val="ListParagraph"/>
        <w:ind w:left="360"/>
        <w:rPr>
          <w:rFonts w:cs="Arial"/>
          <w:lang w:eastAsia="x-none"/>
        </w:rPr>
      </w:pPr>
    </w:p>
    <w:p w14:paraId="19B4C3EC" w14:textId="77777777" w:rsidR="00483E49" w:rsidRPr="00EB1B5D" w:rsidRDefault="00483E49" w:rsidP="00483E49">
      <w:pPr>
        <w:pStyle w:val="ListParagraph"/>
        <w:ind w:left="360"/>
        <w:rPr>
          <w:rFonts w:cs="Arial"/>
          <w:lang w:eastAsia="x-none"/>
        </w:rPr>
      </w:pPr>
      <w:r w:rsidRPr="00EB1B5D">
        <w:rPr>
          <w:rFonts w:cs="Arial"/>
          <w:lang w:eastAsia="x-none"/>
        </w:rPr>
        <w:t>[ROTATE]</w:t>
      </w:r>
    </w:p>
    <w:p w14:paraId="46CCFD0A" w14:textId="77777777" w:rsidR="00483E49" w:rsidRPr="00EB1B5D" w:rsidRDefault="00483E49" w:rsidP="00483E49">
      <w:pPr>
        <w:pStyle w:val="ListParagraph"/>
        <w:ind w:left="360"/>
        <w:rPr>
          <w:rFonts w:cs="Arial"/>
          <w:lang w:eastAsia="x-none"/>
        </w:rPr>
      </w:pPr>
    </w:p>
    <w:p w14:paraId="41144D56"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Because it looked fun and exciting</w:t>
      </w:r>
    </w:p>
    <w:p w14:paraId="42E7BAE0"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Because my friends were vaping</w:t>
      </w:r>
    </w:p>
    <w:p w14:paraId="4EF90D06"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Because it was offered to me</w:t>
      </w:r>
    </w:p>
    <w:p w14:paraId="43757D5D"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Because I liked the flavours and smell</w:t>
      </w:r>
    </w:p>
    <w:p w14:paraId="0D573EFE" w14:textId="77777777" w:rsidR="00483E49" w:rsidRPr="00EB1B5D" w:rsidRDefault="00483E49" w:rsidP="0055155E">
      <w:pPr>
        <w:pStyle w:val="ListParagraph"/>
        <w:numPr>
          <w:ilvl w:val="0"/>
          <w:numId w:val="44"/>
        </w:numPr>
        <w:jc w:val="left"/>
        <w:rPr>
          <w:rFonts w:cs="Arial"/>
          <w:color w:val="000000" w:themeColor="text1"/>
        </w:rPr>
      </w:pPr>
      <w:r w:rsidRPr="00EB1B5D">
        <w:rPr>
          <w:rFonts w:cs="Arial"/>
          <w:lang w:eastAsia="x-none"/>
        </w:rPr>
        <w:t xml:space="preserve">Other: </w:t>
      </w:r>
      <w:sdt>
        <w:sdtPr>
          <w:rPr>
            <w:color w:val="000000" w:themeColor="text1"/>
          </w:rPr>
          <w:id w:val="921529360"/>
          <w:placeholder>
            <w:docPart w:val="ECC0F03A8E0C412EBDAE2FBA715C4678"/>
          </w:placeholder>
          <w:showingPlcHdr/>
        </w:sdtPr>
        <w:sdtContent>
          <w:r w:rsidRPr="00EB1B5D">
            <w:rPr>
              <w:rStyle w:val="PlaceholderText"/>
              <w:rFonts w:cs="Arial"/>
            </w:rPr>
            <w:t>Click here to enter text.</w:t>
          </w:r>
        </w:sdtContent>
      </w:sdt>
    </w:p>
    <w:p w14:paraId="286DAC76" w14:textId="396C452A" w:rsidR="00483E49" w:rsidRPr="00483E49" w:rsidRDefault="00483E49" w:rsidP="0055155E">
      <w:pPr>
        <w:pStyle w:val="ListParagraph"/>
        <w:numPr>
          <w:ilvl w:val="0"/>
          <w:numId w:val="44"/>
        </w:numPr>
        <w:jc w:val="left"/>
        <w:rPr>
          <w:rFonts w:cs="Arial"/>
          <w:color w:val="000000" w:themeColor="text1"/>
        </w:rPr>
      </w:pPr>
      <w:r w:rsidRPr="00EB1B5D">
        <w:rPr>
          <w:rFonts w:cs="Arial"/>
          <w:lang w:eastAsia="x-none"/>
        </w:rPr>
        <w:t>Don’t know</w:t>
      </w:r>
    </w:p>
    <w:p w14:paraId="0E9B5DE5" w14:textId="77777777" w:rsidR="00483E49" w:rsidRDefault="00483E49" w:rsidP="00483E49">
      <w:pPr>
        <w:rPr>
          <w:rFonts w:cs="Arial"/>
          <w:b/>
          <w:color w:val="000000" w:themeColor="text1"/>
          <w:lang w:eastAsia="x-none"/>
        </w:rPr>
      </w:pPr>
    </w:p>
    <w:p w14:paraId="0C09110D" w14:textId="77777777" w:rsidR="005418DF" w:rsidRDefault="005418DF" w:rsidP="00483E49">
      <w:pPr>
        <w:rPr>
          <w:rFonts w:cs="Arial"/>
          <w:b/>
          <w:color w:val="000000" w:themeColor="text1"/>
          <w:lang w:eastAsia="x-none"/>
        </w:rPr>
      </w:pPr>
    </w:p>
    <w:p w14:paraId="5153A83A" w14:textId="77777777" w:rsidR="005418DF" w:rsidRDefault="005418DF" w:rsidP="00483E49">
      <w:pPr>
        <w:rPr>
          <w:rFonts w:cs="Arial"/>
          <w:b/>
          <w:color w:val="000000" w:themeColor="text1"/>
          <w:lang w:eastAsia="x-none"/>
        </w:rPr>
      </w:pPr>
    </w:p>
    <w:p w14:paraId="3EE6D1BB" w14:textId="77777777" w:rsidR="005418DF" w:rsidRDefault="005418DF" w:rsidP="00483E49">
      <w:pPr>
        <w:rPr>
          <w:rFonts w:cs="Arial"/>
          <w:b/>
          <w:color w:val="000000" w:themeColor="text1"/>
          <w:lang w:eastAsia="x-none"/>
        </w:rPr>
      </w:pPr>
    </w:p>
    <w:p w14:paraId="14604DEC" w14:textId="77777777" w:rsidR="005418DF" w:rsidRDefault="005418DF" w:rsidP="00483E49">
      <w:pPr>
        <w:rPr>
          <w:rFonts w:cs="Arial"/>
          <w:b/>
          <w:color w:val="000000" w:themeColor="text1"/>
          <w:lang w:eastAsia="x-none"/>
        </w:rPr>
      </w:pPr>
    </w:p>
    <w:p w14:paraId="127DEA2F" w14:textId="5DB8C4BC" w:rsidR="00483E49" w:rsidRPr="00EB1B5D" w:rsidRDefault="00483E49" w:rsidP="00483E49">
      <w:pPr>
        <w:rPr>
          <w:rFonts w:cs="Arial"/>
          <w:b/>
          <w:color w:val="000000" w:themeColor="text1"/>
          <w:lang w:eastAsia="x-none"/>
        </w:rPr>
      </w:pPr>
      <w:r w:rsidRPr="00EB1B5D">
        <w:rPr>
          <w:rFonts w:cs="Arial"/>
          <w:b/>
          <w:color w:val="000000" w:themeColor="text1"/>
          <w:lang w:eastAsia="x-none"/>
        </w:rPr>
        <w:t>[1-TIME AND INFREQUENT USERS]</w:t>
      </w:r>
    </w:p>
    <w:p w14:paraId="038DD336" w14:textId="77777777" w:rsidR="00483E49" w:rsidRPr="00EB1B5D" w:rsidRDefault="00483E49" w:rsidP="00483E49">
      <w:pPr>
        <w:rPr>
          <w:rFonts w:cs="Arial"/>
          <w:lang w:eastAsia="x-none"/>
        </w:rPr>
      </w:pPr>
    </w:p>
    <w:p w14:paraId="72EC72B1" w14:textId="77777777" w:rsidR="00483E49" w:rsidRPr="00483E49" w:rsidRDefault="00483E49" w:rsidP="0055155E">
      <w:pPr>
        <w:pStyle w:val="ListParagraph"/>
        <w:numPr>
          <w:ilvl w:val="0"/>
          <w:numId w:val="34"/>
        </w:numPr>
        <w:rPr>
          <w:rFonts w:cs="Arial"/>
        </w:rPr>
      </w:pPr>
      <w:r w:rsidRPr="00483E49">
        <w:rPr>
          <w:rFonts w:cs="Arial"/>
        </w:rPr>
        <w:t>Do you think you will try an e-cigarette again?</w:t>
      </w:r>
    </w:p>
    <w:p w14:paraId="73F8D35A" w14:textId="77777777" w:rsidR="00483E49" w:rsidRPr="00483E49" w:rsidRDefault="00483E49" w:rsidP="00483E49">
      <w:pPr>
        <w:rPr>
          <w:rFonts w:cs="Arial"/>
          <w:lang w:eastAsia="x-none"/>
        </w:rPr>
      </w:pPr>
    </w:p>
    <w:p w14:paraId="2BD128FF" w14:textId="77777777" w:rsidR="00483E49" w:rsidRPr="00483E49" w:rsidRDefault="00483E49" w:rsidP="0055155E">
      <w:pPr>
        <w:pStyle w:val="ListParagraph"/>
        <w:numPr>
          <w:ilvl w:val="0"/>
          <w:numId w:val="42"/>
        </w:numPr>
        <w:jc w:val="left"/>
        <w:rPr>
          <w:rFonts w:cs="Arial"/>
        </w:rPr>
      </w:pPr>
      <w:r w:rsidRPr="00483E49">
        <w:rPr>
          <w:rFonts w:cs="Arial"/>
        </w:rPr>
        <w:t xml:space="preserve">Yes </w:t>
      </w:r>
      <w:r w:rsidRPr="00483E49">
        <w:rPr>
          <w:rFonts w:cs="Arial"/>
        </w:rPr>
        <w:tab/>
        <w:t>SKIP TO Q22</w:t>
      </w:r>
    </w:p>
    <w:p w14:paraId="121E7783" w14:textId="77777777" w:rsidR="00483E49" w:rsidRPr="00483E49" w:rsidRDefault="00483E49" w:rsidP="0055155E">
      <w:pPr>
        <w:pStyle w:val="ListParagraph"/>
        <w:numPr>
          <w:ilvl w:val="0"/>
          <w:numId w:val="42"/>
        </w:numPr>
        <w:jc w:val="left"/>
        <w:rPr>
          <w:rFonts w:cs="Arial"/>
        </w:rPr>
      </w:pPr>
      <w:r w:rsidRPr="00483E49">
        <w:rPr>
          <w:rFonts w:cs="Arial"/>
        </w:rPr>
        <w:t xml:space="preserve">No </w:t>
      </w:r>
      <w:r w:rsidRPr="00483E49">
        <w:rPr>
          <w:rFonts w:cs="Arial"/>
        </w:rPr>
        <w:tab/>
      </w:r>
    </w:p>
    <w:p w14:paraId="35DB8AE5" w14:textId="77777777" w:rsidR="00483E49" w:rsidRPr="00483E49" w:rsidRDefault="00483E49" w:rsidP="0055155E">
      <w:pPr>
        <w:pStyle w:val="ListParagraph"/>
        <w:numPr>
          <w:ilvl w:val="0"/>
          <w:numId w:val="42"/>
        </w:numPr>
        <w:jc w:val="left"/>
        <w:rPr>
          <w:rFonts w:cs="Arial"/>
        </w:rPr>
      </w:pPr>
      <w:r w:rsidRPr="00483E49">
        <w:rPr>
          <w:rFonts w:cs="Arial"/>
        </w:rPr>
        <w:t>Don’t know</w:t>
      </w:r>
    </w:p>
    <w:p w14:paraId="426C56C5" w14:textId="77777777" w:rsidR="00483E49" w:rsidRPr="00EB1B5D" w:rsidRDefault="00483E49" w:rsidP="00483E49">
      <w:pPr>
        <w:rPr>
          <w:rFonts w:cs="Arial"/>
          <w:lang w:eastAsia="x-none"/>
        </w:rPr>
      </w:pPr>
    </w:p>
    <w:p w14:paraId="5149ACC4" w14:textId="77777777" w:rsidR="00483E49" w:rsidRPr="00EB1B5D" w:rsidRDefault="00483E49" w:rsidP="0055155E">
      <w:pPr>
        <w:pStyle w:val="ListParagraph"/>
        <w:numPr>
          <w:ilvl w:val="0"/>
          <w:numId w:val="34"/>
        </w:numPr>
        <w:rPr>
          <w:rFonts w:cs="Arial"/>
        </w:rPr>
      </w:pPr>
      <w:r w:rsidRPr="00EB1B5D">
        <w:rPr>
          <w:rFonts w:cs="Arial"/>
        </w:rPr>
        <w:t xml:space="preserve">Why would you </w:t>
      </w:r>
      <w:r w:rsidRPr="00EB1B5D">
        <w:rPr>
          <w:rFonts w:cs="Arial"/>
          <w:b/>
          <w:u w:val="single"/>
        </w:rPr>
        <w:t>not</w:t>
      </w:r>
      <w:r w:rsidRPr="00EB1B5D">
        <w:rPr>
          <w:rFonts w:cs="Arial"/>
          <w:b/>
        </w:rPr>
        <w:t xml:space="preserve"> </w:t>
      </w:r>
      <w:r w:rsidRPr="00EB1B5D">
        <w:rPr>
          <w:rFonts w:cs="Arial"/>
        </w:rPr>
        <w:t>use an e-cigarette again?</w:t>
      </w:r>
    </w:p>
    <w:p w14:paraId="1275B5F2" w14:textId="77777777" w:rsidR="00483E49" w:rsidRPr="00EB1B5D" w:rsidRDefault="00483E49" w:rsidP="00483E49">
      <w:pPr>
        <w:rPr>
          <w:rFonts w:cs="Arial"/>
        </w:rPr>
      </w:pPr>
    </w:p>
    <w:p w14:paraId="48D1B71E"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the top 2 reasons</w:t>
      </w:r>
    </w:p>
    <w:p w14:paraId="306AC833" w14:textId="77777777" w:rsidR="00483E49" w:rsidRPr="00EB1B5D" w:rsidRDefault="00483E49" w:rsidP="00483E49">
      <w:pPr>
        <w:pStyle w:val="ListParagraph"/>
        <w:ind w:left="360"/>
        <w:rPr>
          <w:rFonts w:cs="Arial"/>
          <w:lang w:eastAsia="x-none"/>
        </w:rPr>
      </w:pPr>
    </w:p>
    <w:p w14:paraId="0B8F1F40" w14:textId="77777777" w:rsidR="00483E49" w:rsidRPr="00EB1B5D" w:rsidRDefault="00483E49" w:rsidP="00483E49">
      <w:pPr>
        <w:pStyle w:val="ListParagraph"/>
        <w:ind w:left="360"/>
        <w:rPr>
          <w:rFonts w:cs="Arial"/>
          <w:lang w:eastAsia="x-none"/>
        </w:rPr>
      </w:pPr>
      <w:r w:rsidRPr="00EB1B5D">
        <w:rPr>
          <w:rFonts w:cs="Arial"/>
          <w:lang w:eastAsia="x-none"/>
        </w:rPr>
        <w:t>[ROTATE]</w:t>
      </w:r>
    </w:p>
    <w:p w14:paraId="0CAEA21C" w14:textId="77777777" w:rsidR="00483E49" w:rsidRPr="00EB1B5D" w:rsidRDefault="00483E49" w:rsidP="00483E49">
      <w:pPr>
        <w:pStyle w:val="ListParagraph"/>
        <w:ind w:left="360"/>
        <w:rPr>
          <w:rFonts w:cs="Arial"/>
          <w:lang w:eastAsia="x-none"/>
        </w:rPr>
      </w:pPr>
    </w:p>
    <w:p w14:paraId="228DC711"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 know it’s not healthy</w:t>
      </w:r>
    </w:p>
    <w:p w14:paraId="341AA82D"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Using it hurt my throat</w:t>
      </w:r>
    </w:p>
    <w:p w14:paraId="7DB28762"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 got sick after using an e-cigarette</w:t>
      </w:r>
    </w:p>
    <w:p w14:paraId="4500ADEB"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 didn’t like the smell</w:t>
      </w:r>
    </w:p>
    <w:p w14:paraId="461CD8D4"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 don’t want to get addicted</w:t>
      </w:r>
    </w:p>
    <w:p w14:paraId="5BB7094B"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Negative perception from others</w:t>
      </w:r>
    </w:p>
    <w:p w14:paraId="17EC58A4"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The sensation was not satisfying</w:t>
      </w:r>
    </w:p>
    <w:p w14:paraId="61114F9C"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 xml:space="preserve">Not convenient for me </w:t>
      </w:r>
    </w:p>
    <w:p w14:paraId="7028112D"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It’s generally unappealing to me</w:t>
      </w:r>
    </w:p>
    <w:p w14:paraId="4C27CEB4"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 xml:space="preserve">Other: </w:t>
      </w:r>
      <w:sdt>
        <w:sdtPr>
          <w:rPr>
            <w:color w:val="000000" w:themeColor="text1"/>
          </w:rPr>
          <w:id w:val="-408314708"/>
          <w:placeholder>
            <w:docPart w:val="4FB49071A0E54090A94B99A4C0C37A5B"/>
          </w:placeholder>
          <w:showingPlcHdr/>
        </w:sdtPr>
        <w:sdtContent>
          <w:r w:rsidRPr="00EB1B5D">
            <w:rPr>
              <w:rStyle w:val="PlaceholderText"/>
              <w:rFonts w:cs="Arial"/>
            </w:rPr>
            <w:t>Click here to enter text.</w:t>
          </w:r>
        </w:sdtContent>
      </w:sdt>
    </w:p>
    <w:p w14:paraId="2E31A3D6"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Don’t know</w:t>
      </w:r>
    </w:p>
    <w:p w14:paraId="4167176B" w14:textId="77777777" w:rsidR="00483E49" w:rsidRPr="00EB1B5D" w:rsidRDefault="00483E49" w:rsidP="00483E49">
      <w:pPr>
        <w:rPr>
          <w:rFonts w:cs="Arial"/>
          <w:lang w:eastAsia="x-none"/>
        </w:rPr>
      </w:pPr>
    </w:p>
    <w:p w14:paraId="2AFA3312" w14:textId="77777777" w:rsidR="00483E49" w:rsidRPr="001C4053" w:rsidRDefault="00483E49" w:rsidP="00483E49">
      <w:pPr>
        <w:rPr>
          <w:rFonts w:cs="Arial"/>
          <w:b/>
          <w:color w:val="000000" w:themeColor="text1"/>
          <w:lang w:eastAsia="x-none"/>
        </w:rPr>
      </w:pPr>
      <w:r w:rsidRPr="00483E49">
        <w:rPr>
          <w:rFonts w:cs="Arial"/>
          <w:b/>
          <w:color w:val="000000" w:themeColor="text1"/>
          <w:lang w:eastAsia="x-none"/>
        </w:rPr>
        <w:t>==1-TIME AND INFREQUENT USERS GO TO Q22==</w:t>
      </w:r>
    </w:p>
    <w:p w14:paraId="5B861327" w14:textId="77777777" w:rsidR="00483E49" w:rsidRPr="00EB1B5D" w:rsidRDefault="00483E49" w:rsidP="00483E49">
      <w:pPr>
        <w:rPr>
          <w:rFonts w:cs="Arial"/>
          <w:lang w:eastAsia="x-none"/>
        </w:rPr>
      </w:pPr>
    </w:p>
    <w:p w14:paraId="4199A24C" w14:textId="77777777" w:rsidR="00483E49" w:rsidRPr="00EB1B5D" w:rsidRDefault="00483E49" w:rsidP="00483E49">
      <w:pPr>
        <w:rPr>
          <w:rFonts w:cs="Arial"/>
          <w:b/>
          <w:color w:val="000000" w:themeColor="text1"/>
          <w:lang w:eastAsia="x-none"/>
        </w:rPr>
      </w:pPr>
      <w:r w:rsidRPr="00EB1B5D">
        <w:rPr>
          <w:rFonts w:cs="Arial"/>
          <w:b/>
          <w:color w:val="000000" w:themeColor="text1"/>
          <w:lang w:eastAsia="x-none"/>
        </w:rPr>
        <w:t>[REGULAR AND OCCASIONAL USERS]</w:t>
      </w:r>
    </w:p>
    <w:p w14:paraId="3DF4235D" w14:textId="77777777" w:rsidR="00483E49" w:rsidRPr="00EB1B5D" w:rsidRDefault="00483E49" w:rsidP="00483E49">
      <w:pPr>
        <w:rPr>
          <w:rFonts w:cs="Arial"/>
          <w:lang w:eastAsia="x-none"/>
        </w:rPr>
      </w:pPr>
    </w:p>
    <w:p w14:paraId="59FD73E3" w14:textId="77777777" w:rsidR="00483E49" w:rsidRPr="00EB1B5D" w:rsidRDefault="00483E49" w:rsidP="0055155E">
      <w:pPr>
        <w:pStyle w:val="ListParagraph"/>
        <w:numPr>
          <w:ilvl w:val="0"/>
          <w:numId w:val="34"/>
        </w:numPr>
      </w:pPr>
      <w:r w:rsidRPr="00EB1B5D">
        <w:t>Since you first started using e-cigarettes, has your frequency of use changed?</w:t>
      </w:r>
    </w:p>
    <w:p w14:paraId="6B53A1C8" w14:textId="77777777" w:rsidR="00483E49" w:rsidRPr="00EB1B5D" w:rsidRDefault="00483E49" w:rsidP="00483E49">
      <w:pPr>
        <w:ind w:left="360"/>
      </w:pPr>
    </w:p>
    <w:p w14:paraId="02725917" w14:textId="77777777" w:rsidR="00483E49" w:rsidRPr="00EB1B5D" w:rsidRDefault="00483E49" w:rsidP="0055155E">
      <w:pPr>
        <w:pStyle w:val="ListParagraph"/>
        <w:numPr>
          <w:ilvl w:val="0"/>
          <w:numId w:val="52"/>
        </w:numPr>
      </w:pPr>
      <w:r w:rsidRPr="00EB1B5D">
        <w:t>Yes, it’s increased</w:t>
      </w:r>
    </w:p>
    <w:p w14:paraId="77D07C54" w14:textId="77777777" w:rsidR="00483E49" w:rsidRPr="00EB1B5D" w:rsidRDefault="00483E49" w:rsidP="0055155E">
      <w:pPr>
        <w:pStyle w:val="ListParagraph"/>
        <w:numPr>
          <w:ilvl w:val="0"/>
          <w:numId w:val="52"/>
        </w:numPr>
      </w:pPr>
      <w:r w:rsidRPr="00EB1B5D">
        <w:t>Yes, it’s decreased</w:t>
      </w:r>
    </w:p>
    <w:p w14:paraId="143E8C78" w14:textId="77777777" w:rsidR="00483E49" w:rsidRPr="00EB1B5D" w:rsidRDefault="00483E49" w:rsidP="0055155E">
      <w:pPr>
        <w:pStyle w:val="ListParagraph"/>
        <w:numPr>
          <w:ilvl w:val="0"/>
          <w:numId w:val="52"/>
        </w:numPr>
      </w:pPr>
      <w:r w:rsidRPr="00EB1B5D">
        <w:t>No Change</w:t>
      </w:r>
    </w:p>
    <w:p w14:paraId="3E9F9C01" w14:textId="77777777" w:rsidR="00483E49" w:rsidRPr="00EB1B5D" w:rsidRDefault="00483E49" w:rsidP="0055155E">
      <w:pPr>
        <w:pStyle w:val="ListParagraph"/>
        <w:numPr>
          <w:ilvl w:val="0"/>
          <w:numId w:val="52"/>
        </w:numPr>
      </w:pPr>
      <w:r w:rsidRPr="00EB1B5D">
        <w:t>Don’t know</w:t>
      </w:r>
    </w:p>
    <w:p w14:paraId="0C30A5FD" w14:textId="77777777" w:rsidR="00483E49" w:rsidRPr="00EB1B5D" w:rsidRDefault="00483E49" w:rsidP="00483E49"/>
    <w:p w14:paraId="415C834C" w14:textId="77777777" w:rsidR="00483E49" w:rsidRPr="00EB1B5D" w:rsidRDefault="00483E49" w:rsidP="0055155E">
      <w:pPr>
        <w:pStyle w:val="ListParagraph"/>
        <w:numPr>
          <w:ilvl w:val="0"/>
          <w:numId w:val="34"/>
        </w:numPr>
        <w:rPr>
          <w:rFonts w:cs="Arial"/>
        </w:rPr>
      </w:pPr>
      <w:r w:rsidRPr="00EB1B5D">
        <w:rPr>
          <w:rFonts w:cs="Arial"/>
        </w:rPr>
        <w:t xml:space="preserve">Where do you tend to </w:t>
      </w:r>
      <w:r w:rsidRPr="00EB1B5D">
        <w:rPr>
          <w:rFonts w:cs="Arial"/>
          <w:lang w:eastAsia="x-none"/>
        </w:rPr>
        <w:t>use e-cigarettes</w:t>
      </w:r>
      <w:r w:rsidRPr="00EB1B5D">
        <w:rPr>
          <w:rFonts w:cs="Arial"/>
        </w:rPr>
        <w:t>?</w:t>
      </w:r>
    </w:p>
    <w:p w14:paraId="1525D0C8" w14:textId="77777777" w:rsidR="00483E49" w:rsidRPr="00EB1B5D" w:rsidRDefault="00483E49" w:rsidP="00483E49">
      <w:pPr>
        <w:rPr>
          <w:rFonts w:cs="Arial"/>
        </w:rPr>
      </w:pPr>
    </w:p>
    <w:p w14:paraId="66C737C9"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all that apply</w:t>
      </w:r>
    </w:p>
    <w:p w14:paraId="03B3FD87" w14:textId="77777777" w:rsidR="00483E49" w:rsidRPr="00EB1B5D" w:rsidRDefault="00483E49" w:rsidP="00483E49">
      <w:pPr>
        <w:rPr>
          <w:rFonts w:cs="Arial"/>
        </w:rPr>
      </w:pPr>
    </w:p>
    <w:p w14:paraId="2B11DFEA" w14:textId="77777777" w:rsidR="00483E49" w:rsidRPr="00EB1B5D" w:rsidRDefault="00483E49" w:rsidP="0055155E">
      <w:pPr>
        <w:pStyle w:val="ListParagraph"/>
        <w:numPr>
          <w:ilvl w:val="0"/>
          <w:numId w:val="57"/>
        </w:numPr>
        <w:suppressAutoHyphens/>
        <w:spacing w:before="20" w:after="20"/>
        <w:rPr>
          <w:rFonts w:cs="Arial"/>
        </w:rPr>
      </w:pPr>
      <w:r w:rsidRPr="00EB1B5D">
        <w:rPr>
          <w:rFonts w:cs="Arial"/>
        </w:rPr>
        <w:t>At home</w:t>
      </w:r>
    </w:p>
    <w:p w14:paraId="67C7CC80" w14:textId="77777777" w:rsidR="00483E49" w:rsidRPr="00EB1B5D" w:rsidRDefault="00483E49" w:rsidP="0055155E">
      <w:pPr>
        <w:pStyle w:val="ListParagraph"/>
        <w:numPr>
          <w:ilvl w:val="0"/>
          <w:numId w:val="57"/>
        </w:numPr>
        <w:suppressAutoHyphens/>
        <w:spacing w:before="20" w:after="20"/>
        <w:rPr>
          <w:rFonts w:cs="Arial"/>
        </w:rPr>
      </w:pPr>
      <w:r w:rsidRPr="00EB1B5D">
        <w:rPr>
          <w:rFonts w:cs="Arial"/>
        </w:rPr>
        <w:t>While driving</w:t>
      </w:r>
    </w:p>
    <w:p w14:paraId="76FD490D" w14:textId="77777777" w:rsidR="00483E49" w:rsidRPr="00EB1B5D" w:rsidRDefault="00483E49" w:rsidP="0055155E">
      <w:pPr>
        <w:pStyle w:val="ListParagraph"/>
        <w:numPr>
          <w:ilvl w:val="0"/>
          <w:numId w:val="57"/>
        </w:numPr>
        <w:suppressAutoHyphens/>
        <w:spacing w:before="20" w:after="20"/>
        <w:rPr>
          <w:rFonts w:cs="Arial"/>
        </w:rPr>
      </w:pPr>
      <w:r w:rsidRPr="00EB1B5D">
        <w:rPr>
          <w:rFonts w:cs="Arial"/>
        </w:rPr>
        <w:t xml:space="preserve">At school </w:t>
      </w:r>
    </w:p>
    <w:p w14:paraId="6DE86FE8" w14:textId="77777777" w:rsidR="00483E49" w:rsidRPr="00EB1B5D" w:rsidRDefault="00483E49" w:rsidP="0055155E">
      <w:pPr>
        <w:pStyle w:val="ListParagraph"/>
        <w:numPr>
          <w:ilvl w:val="0"/>
          <w:numId w:val="57"/>
        </w:numPr>
        <w:suppressAutoHyphens/>
        <w:spacing w:before="20" w:after="20"/>
        <w:rPr>
          <w:rFonts w:cs="Arial"/>
        </w:rPr>
      </w:pPr>
      <w:r w:rsidRPr="00EB1B5D">
        <w:rPr>
          <w:rFonts w:cs="Arial"/>
        </w:rPr>
        <w:t>At work</w:t>
      </w:r>
    </w:p>
    <w:p w14:paraId="0919FE9C" w14:textId="77777777" w:rsidR="00483E49" w:rsidRPr="00EB1B5D" w:rsidRDefault="00483E49" w:rsidP="0055155E">
      <w:pPr>
        <w:pStyle w:val="ListParagraph"/>
        <w:numPr>
          <w:ilvl w:val="0"/>
          <w:numId w:val="57"/>
        </w:numPr>
        <w:suppressAutoHyphens/>
        <w:spacing w:before="20" w:after="20"/>
        <w:rPr>
          <w:rFonts w:cs="Arial"/>
        </w:rPr>
      </w:pPr>
      <w:r w:rsidRPr="00EB1B5D">
        <w:rPr>
          <w:rFonts w:cs="Arial"/>
        </w:rPr>
        <w:t xml:space="preserve">At parties </w:t>
      </w:r>
    </w:p>
    <w:p w14:paraId="45496CBB" w14:textId="77777777" w:rsidR="00483E49" w:rsidRPr="00EB1B5D" w:rsidRDefault="00483E49" w:rsidP="0055155E">
      <w:pPr>
        <w:pStyle w:val="ListParagraph"/>
        <w:numPr>
          <w:ilvl w:val="0"/>
          <w:numId w:val="57"/>
        </w:numPr>
        <w:suppressAutoHyphens/>
        <w:spacing w:before="20" w:after="20"/>
        <w:rPr>
          <w:rFonts w:cs="Arial"/>
        </w:rPr>
      </w:pPr>
      <w:r w:rsidRPr="00EB1B5D">
        <w:rPr>
          <w:rFonts w:cs="Arial"/>
        </w:rPr>
        <w:t xml:space="preserve">On the sidewalk </w:t>
      </w:r>
    </w:p>
    <w:p w14:paraId="2CDD1568" w14:textId="77777777" w:rsidR="00483E49" w:rsidRPr="00EB1B5D" w:rsidRDefault="00483E49" w:rsidP="0055155E">
      <w:pPr>
        <w:pStyle w:val="ListParagraph"/>
        <w:numPr>
          <w:ilvl w:val="0"/>
          <w:numId w:val="57"/>
        </w:numPr>
        <w:suppressAutoHyphens/>
        <w:spacing w:before="20" w:after="20"/>
        <w:rPr>
          <w:rFonts w:cs="Arial"/>
        </w:rPr>
      </w:pPr>
      <w:r w:rsidRPr="00EB1B5D">
        <w:rPr>
          <w:rFonts w:cs="Arial"/>
        </w:rPr>
        <w:t>At bars</w:t>
      </w:r>
    </w:p>
    <w:p w14:paraId="388AF798" w14:textId="77777777" w:rsidR="00483E49" w:rsidRPr="00EB1B5D" w:rsidRDefault="00483E49" w:rsidP="0055155E">
      <w:pPr>
        <w:pStyle w:val="ListParagraph"/>
        <w:numPr>
          <w:ilvl w:val="0"/>
          <w:numId w:val="57"/>
        </w:numPr>
        <w:suppressAutoHyphens/>
        <w:spacing w:before="20" w:after="20"/>
        <w:rPr>
          <w:rFonts w:cs="Arial"/>
        </w:rPr>
      </w:pPr>
      <w:r w:rsidRPr="00EB1B5D">
        <w:rPr>
          <w:rFonts w:cs="Arial"/>
        </w:rPr>
        <w:t xml:space="preserve">At movie theatres, pool halls, etc. </w:t>
      </w:r>
    </w:p>
    <w:p w14:paraId="464960A1" w14:textId="77777777" w:rsidR="00483E49" w:rsidRPr="00EB1B5D" w:rsidRDefault="00483E49" w:rsidP="0055155E">
      <w:pPr>
        <w:pStyle w:val="ListParagraph"/>
        <w:numPr>
          <w:ilvl w:val="0"/>
          <w:numId w:val="57"/>
        </w:numPr>
        <w:jc w:val="left"/>
        <w:rPr>
          <w:rFonts w:cs="Arial"/>
          <w:lang w:eastAsia="x-none"/>
        </w:rPr>
      </w:pPr>
      <w:r w:rsidRPr="00EB1B5D">
        <w:rPr>
          <w:rFonts w:cs="Arial"/>
        </w:rPr>
        <w:t xml:space="preserve">Other: </w:t>
      </w:r>
      <w:sdt>
        <w:sdtPr>
          <w:rPr>
            <w:color w:val="000000" w:themeColor="text1"/>
          </w:rPr>
          <w:id w:val="2118098798"/>
          <w:placeholder>
            <w:docPart w:val="CD9C446E400742B9A30253CE1A47B2F8"/>
          </w:placeholder>
          <w:showingPlcHdr/>
        </w:sdtPr>
        <w:sdtContent>
          <w:r w:rsidRPr="00EB1B5D">
            <w:rPr>
              <w:rStyle w:val="PlaceholderText"/>
              <w:rFonts w:cs="Arial"/>
            </w:rPr>
            <w:t>Click here to enter text.</w:t>
          </w:r>
        </w:sdtContent>
      </w:sdt>
    </w:p>
    <w:p w14:paraId="13003EAC" w14:textId="7DD14912" w:rsidR="005418DF" w:rsidRPr="005418DF" w:rsidRDefault="00483E49" w:rsidP="0055155E">
      <w:pPr>
        <w:pStyle w:val="ListParagraph"/>
        <w:numPr>
          <w:ilvl w:val="0"/>
          <w:numId w:val="57"/>
        </w:numPr>
        <w:jc w:val="left"/>
        <w:rPr>
          <w:rFonts w:cs="Arial"/>
          <w:lang w:eastAsia="x-none"/>
        </w:rPr>
      </w:pPr>
      <w:r w:rsidRPr="00EB1B5D">
        <w:rPr>
          <w:rFonts w:cs="Arial"/>
          <w:lang w:eastAsia="x-none"/>
        </w:rPr>
        <w:lastRenderedPageBreak/>
        <w:t>Don’t know</w:t>
      </w:r>
    </w:p>
    <w:p w14:paraId="6313DC43" w14:textId="77777777" w:rsidR="00483E49" w:rsidRPr="00EB1B5D" w:rsidRDefault="00483E49" w:rsidP="00483E49">
      <w:pPr>
        <w:rPr>
          <w:rFonts w:cs="Arial"/>
          <w:b/>
          <w:lang w:eastAsia="x-none"/>
        </w:rPr>
      </w:pPr>
      <w:r w:rsidRPr="00EB1B5D">
        <w:rPr>
          <w:rFonts w:cs="Arial"/>
          <w:b/>
          <w:lang w:eastAsia="x-none"/>
        </w:rPr>
        <w:t>[DAILY USERS]</w:t>
      </w:r>
    </w:p>
    <w:p w14:paraId="0BF5D188" w14:textId="77777777" w:rsidR="00483E49" w:rsidRPr="00EB1B5D" w:rsidRDefault="00483E49" w:rsidP="00483E49">
      <w:pPr>
        <w:rPr>
          <w:rFonts w:cs="Arial"/>
          <w:lang w:eastAsia="x-none"/>
        </w:rPr>
      </w:pPr>
    </w:p>
    <w:p w14:paraId="7074040D" w14:textId="77777777" w:rsidR="00483E49" w:rsidRPr="00EB1B5D" w:rsidRDefault="00483E49" w:rsidP="0055155E">
      <w:pPr>
        <w:pStyle w:val="ListParagraph"/>
        <w:numPr>
          <w:ilvl w:val="0"/>
          <w:numId w:val="34"/>
        </w:numPr>
        <w:jc w:val="left"/>
        <w:rPr>
          <w:rFonts w:cs="Arial"/>
          <w:lang w:eastAsia="x-none"/>
        </w:rPr>
      </w:pPr>
      <w:r w:rsidRPr="00EB1B5D">
        <w:rPr>
          <w:rFonts w:cs="Arial"/>
          <w:lang w:eastAsia="x-none"/>
        </w:rPr>
        <w:t xml:space="preserve">On a typical day, how soon after you wake up do you use your e-cigarette (i.e., have your first vape/puff of the day)? </w:t>
      </w:r>
    </w:p>
    <w:p w14:paraId="2DCC6906" w14:textId="77777777" w:rsidR="00483E49" w:rsidRPr="00EB1B5D" w:rsidRDefault="00483E49" w:rsidP="00483E49">
      <w:pPr>
        <w:pStyle w:val="ListParagraph"/>
        <w:ind w:left="360"/>
        <w:rPr>
          <w:rFonts w:cs="Arial"/>
          <w:lang w:eastAsia="x-none"/>
        </w:rPr>
      </w:pPr>
    </w:p>
    <w:p w14:paraId="15E5E03A" w14:textId="77777777" w:rsidR="00483E49" w:rsidRPr="00EB1B5D" w:rsidRDefault="00483E49" w:rsidP="0055155E">
      <w:pPr>
        <w:pStyle w:val="ListParagraph"/>
        <w:numPr>
          <w:ilvl w:val="0"/>
          <w:numId w:val="58"/>
        </w:numPr>
        <w:jc w:val="left"/>
        <w:rPr>
          <w:rFonts w:cs="Arial"/>
          <w:lang w:eastAsia="x-none"/>
        </w:rPr>
      </w:pPr>
      <w:r w:rsidRPr="00EB1B5D">
        <w:rPr>
          <w:rFonts w:cs="Arial"/>
          <w:lang w:eastAsia="x-none"/>
        </w:rPr>
        <w:t>Under 5 minutes</w:t>
      </w:r>
    </w:p>
    <w:p w14:paraId="2ED7CAC4" w14:textId="77777777" w:rsidR="00483E49" w:rsidRPr="00EB1B5D" w:rsidRDefault="00483E49" w:rsidP="0055155E">
      <w:pPr>
        <w:pStyle w:val="ListParagraph"/>
        <w:numPr>
          <w:ilvl w:val="0"/>
          <w:numId w:val="58"/>
        </w:numPr>
        <w:jc w:val="left"/>
        <w:rPr>
          <w:rFonts w:cs="Arial"/>
          <w:lang w:eastAsia="x-none"/>
        </w:rPr>
      </w:pPr>
      <w:r w:rsidRPr="00EB1B5D">
        <w:rPr>
          <w:rFonts w:cs="Arial"/>
          <w:lang w:eastAsia="x-none"/>
        </w:rPr>
        <w:t>More than 5 minutes but less than 15 minutes</w:t>
      </w:r>
    </w:p>
    <w:p w14:paraId="0AA18FB9" w14:textId="0B427FD1" w:rsidR="00483E49" w:rsidRPr="00EB1B5D" w:rsidRDefault="00483E49" w:rsidP="0055155E">
      <w:pPr>
        <w:pStyle w:val="ListParagraph"/>
        <w:numPr>
          <w:ilvl w:val="0"/>
          <w:numId w:val="58"/>
        </w:numPr>
        <w:jc w:val="left"/>
        <w:rPr>
          <w:rFonts w:cs="Arial"/>
          <w:lang w:eastAsia="x-none"/>
        </w:rPr>
      </w:pPr>
      <w:r w:rsidRPr="00EB1B5D">
        <w:rPr>
          <w:rFonts w:cs="Arial"/>
          <w:lang w:eastAsia="x-none"/>
        </w:rPr>
        <w:t>15 minutes but less than 1 hour</w:t>
      </w:r>
    </w:p>
    <w:p w14:paraId="73137329" w14:textId="77777777" w:rsidR="00483E49" w:rsidRPr="00EB1B5D" w:rsidRDefault="00483E49" w:rsidP="0055155E">
      <w:pPr>
        <w:pStyle w:val="ListParagraph"/>
        <w:numPr>
          <w:ilvl w:val="0"/>
          <w:numId w:val="58"/>
        </w:numPr>
        <w:jc w:val="left"/>
        <w:rPr>
          <w:rFonts w:cs="Arial"/>
          <w:lang w:eastAsia="x-none"/>
        </w:rPr>
      </w:pPr>
      <w:r w:rsidRPr="00EB1B5D">
        <w:rPr>
          <w:rFonts w:cs="Arial"/>
          <w:lang w:eastAsia="x-none"/>
        </w:rPr>
        <w:t>1-2 hours</w:t>
      </w:r>
    </w:p>
    <w:p w14:paraId="4C35EC9F" w14:textId="77777777" w:rsidR="00483E49" w:rsidRPr="00EB1B5D" w:rsidRDefault="00483E49" w:rsidP="0055155E">
      <w:pPr>
        <w:pStyle w:val="ListParagraph"/>
        <w:numPr>
          <w:ilvl w:val="0"/>
          <w:numId w:val="58"/>
        </w:numPr>
        <w:jc w:val="left"/>
        <w:rPr>
          <w:rFonts w:cs="Arial"/>
          <w:lang w:eastAsia="x-none"/>
        </w:rPr>
      </w:pPr>
      <w:r w:rsidRPr="00EB1B5D">
        <w:rPr>
          <w:rFonts w:cs="Arial"/>
          <w:lang w:eastAsia="x-none"/>
        </w:rPr>
        <w:t xml:space="preserve">More than 2 hours </w:t>
      </w:r>
    </w:p>
    <w:p w14:paraId="4BC36C00" w14:textId="77777777" w:rsidR="00483E49" w:rsidRPr="00EB1B5D" w:rsidRDefault="00483E49" w:rsidP="0055155E">
      <w:pPr>
        <w:pStyle w:val="ListParagraph"/>
        <w:numPr>
          <w:ilvl w:val="0"/>
          <w:numId w:val="58"/>
        </w:numPr>
        <w:jc w:val="left"/>
        <w:rPr>
          <w:rFonts w:cs="Arial"/>
          <w:lang w:eastAsia="x-none"/>
        </w:rPr>
      </w:pPr>
      <w:r w:rsidRPr="00EB1B5D">
        <w:rPr>
          <w:rFonts w:cs="Arial"/>
          <w:lang w:eastAsia="x-none"/>
        </w:rPr>
        <w:t>Don’t know / not sure</w:t>
      </w:r>
    </w:p>
    <w:p w14:paraId="2313067B" w14:textId="77777777" w:rsidR="00483E49" w:rsidRPr="00EB1B5D" w:rsidRDefault="00483E49" w:rsidP="00483E49">
      <w:pPr>
        <w:rPr>
          <w:rFonts w:cs="Arial"/>
          <w:lang w:eastAsia="x-none"/>
        </w:rPr>
      </w:pPr>
    </w:p>
    <w:p w14:paraId="2BEC654A" w14:textId="77777777" w:rsidR="00483E49" w:rsidRPr="00EB1B5D" w:rsidRDefault="00483E49" w:rsidP="0055155E">
      <w:pPr>
        <w:pStyle w:val="ListParagraph"/>
        <w:numPr>
          <w:ilvl w:val="0"/>
          <w:numId w:val="34"/>
        </w:numPr>
        <w:jc w:val="left"/>
        <w:rPr>
          <w:rFonts w:cs="Arial"/>
          <w:lang w:eastAsia="x-none"/>
        </w:rPr>
      </w:pPr>
      <w:r w:rsidRPr="00EB1B5D">
        <w:rPr>
          <w:rFonts w:cs="Arial"/>
          <w:lang w:eastAsia="x-none"/>
        </w:rPr>
        <w:t xml:space="preserve">Do you ever have strong cravings to use an e-cigarette? </w:t>
      </w:r>
    </w:p>
    <w:p w14:paraId="26F6A219" w14:textId="77777777" w:rsidR="00483E49" w:rsidRPr="00EB1B5D" w:rsidRDefault="00483E49" w:rsidP="00483E49">
      <w:pPr>
        <w:pStyle w:val="ListParagraph"/>
        <w:ind w:left="360"/>
        <w:rPr>
          <w:rFonts w:cs="Arial"/>
          <w:lang w:eastAsia="x-none"/>
        </w:rPr>
      </w:pPr>
    </w:p>
    <w:p w14:paraId="5EB5673B" w14:textId="77777777" w:rsidR="00483E49" w:rsidRPr="00EB1B5D" w:rsidRDefault="00483E49" w:rsidP="0055155E">
      <w:pPr>
        <w:pStyle w:val="ListParagraph"/>
        <w:numPr>
          <w:ilvl w:val="0"/>
          <w:numId w:val="59"/>
        </w:numPr>
        <w:jc w:val="left"/>
        <w:rPr>
          <w:rFonts w:cs="Arial"/>
          <w:lang w:eastAsia="x-none"/>
        </w:rPr>
      </w:pPr>
      <w:r w:rsidRPr="00EB1B5D">
        <w:rPr>
          <w:rFonts w:cs="Arial"/>
          <w:lang w:eastAsia="x-none"/>
        </w:rPr>
        <w:t xml:space="preserve">Yes </w:t>
      </w:r>
    </w:p>
    <w:p w14:paraId="70462D94" w14:textId="77777777" w:rsidR="00483E49" w:rsidRPr="00EB1B5D" w:rsidRDefault="00483E49" w:rsidP="0055155E">
      <w:pPr>
        <w:pStyle w:val="ListParagraph"/>
        <w:numPr>
          <w:ilvl w:val="0"/>
          <w:numId w:val="59"/>
        </w:numPr>
        <w:jc w:val="left"/>
        <w:rPr>
          <w:rFonts w:cs="Arial"/>
          <w:lang w:eastAsia="x-none"/>
        </w:rPr>
      </w:pPr>
      <w:r w:rsidRPr="00EB1B5D">
        <w:rPr>
          <w:rFonts w:cs="Arial"/>
          <w:lang w:eastAsia="x-none"/>
        </w:rPr>
        <w:t>No</w:t>
      </w:r>
    </w:p>
    <w:p w14:paraId="4F4F7D3A" w14:textId="77777777" w:rsidR="00483E49" w:rsidRPr="00EB1B5D" w:rsidRDefault="00483E49" w:rsidP="0055155E">
      <w:pPr>
        <w:pStyle w:val="ListParagraph"/>
        <w:numPr>
          <w:ilvl w:val="0"/>
          <w:numId w:val="59"/>
        </w:numPr>
        <w:jc w:val="left"/>
        <w:rPr>
          <w:rFonts w:cs="Arial"/>
          <w:lang w:eastAsia="x-none"/>
        </w:rPr>
      </w:pPr>
      <w:r w:rsidRPr="00EB1B5D">
        <w:rPr>
          <w:rFonts w:cs="Arial"/>
          <w:lang w:eastAsia="x-none"/>
        </w:rPr>
        <w:t>Don’t know / not sure</w:t>
      </w:r>
    </w:p>
    <w:p w14:paraId="3783FAA7" w14:textId="77777777" w:rsidR="00483E49" w:rsidRPr="00EB1B5D" w:rsidRDefault="00483E49" w:rsidP="00483E49">
      <w:pPr>
        <w:rPr>
          <w:rFonts w:cs="Arial"/>
          <w:lang w:eastAsia="x-none"/>
        </w:rPr>
      </w:pPr>
    </w:p>
    <w:p w14:paraId="5D33B7AD" w14:textId="77777777" w:rsidR="00483E49" w:rsidRPr="00EB1B5D" w:rsidRDefault="00483E49" w:rsidP="00483E49">
      <w:pPr>
        <w:rPr>
          <w:rFonts w:cs="Arial"/>
          <w:b/>
          <w:color w:val="000000" w:themeColor="text1"/>
          <w:lang w:eastAsia="x-none"/>
        </w:rPr>
      </w:pPr>
      <w:r w:rsidRPr="00EB1B5D">
        <w:rPr>
          <w:rFonts w:cs="Arial"/>
          <w:b/>
          <w:lang w:eastAsia="x-none"/>
        </w:rPr>
        <w:t xml:space="preserve">[ALL </w:t>
      </w:r>
      <w:r w:rsidRPr="00EB1B5D">
        <w:rPr>
          <w:rFonts w:cs="Arial"/>
          <w:b/>
          <w:color w:val="000000" w:themeColor="text1"/>
          <w:lang w:eastAsia="x-none"/>
        </w:rPr>
        <w:t>USERS</w:t>
      </w:r>
      <w:r w:rsidRPr="00EB1B5D">
        <w:rPr>
          <w:rFonts w:cs="Arial"/>
          <w:b/>
          <w:lang w:eastAsia="x-none"/>
        </w:rPr>
        <w:t>]</w:t>
      </w:r>
    </w:p>
    <w:p w14:paraId="241A4DFA" w14:textId="77777777" w:rsidR="00483E49" w:rsidRPr="00EB1B5D" w:rsidRDefault="00483E49" w:rsidP="00483E49">
      <w:pPr>
        <w:rPr>
          <w:rFonts w:cs="Arial"/>
          <w:lang w:eastAsia="x-none"/>
        </w:rPr>
      </w:pPr>
    </w:p>
    <w:p w14:paraId="202E3967" w14:textId="77777777" w:rsidR="00483E49" w:rsidRPr="00EB1B5D" w:rsidRDefault="00483E49" w:rsidP="0055155E">
      <w:pPr>
        <w:pStyle w:val="ListParagraph"/>
        <w:numPr>
          <w:ilvl w:val="0"/>
          <w:numId w:val="34"/>
        </w:numPr>
        <w:jc w:val="left"/>
        <w:rPr>
          <w:rFonts w:cs="Arial"/>
          <w:lang w:eastAsia="x-none"/>
        </w:rPr>
      </w:pPr>
      <w:r w:rsidRPr="00EB1B5D">
        <w:rPr>
          <w:rFonts w:cs="Arial"/>
          <w:lang w:eastAsia="x-none"/>
        </w:rPr>
        <w:t>Do your parents or guardian know that you use e-cigarettes?</w:t>
      </w:r>
    </w:p>
    <w:p w14:paraId="285CE622" w14:textId="77777777" w:rsidR="00483E49" w:rsidRPr="00EB1B5D" w:rsidRDefault="00483E49" w:rsidP="00483E49">
      <w:pPr>
        <w:pStyle w:val="ListParagraph"/>
        <w:ind w:left="360"/>
        <w:rPr>
          <w:rFonts w:cs="Arial"/>
          <w:lang w:eastAsia="x-none"/>
        </w:rPr>
      </w:pPr>
    </w:p>
    <w:p w14:paraId="0EF5654B" w14:textId="77777777" w:rsidR="00483E49" w:rsidRPr="00EB1B5D" w:rsidRDefault="00483E49" w:rsidP="0055155E">
      <w:pPr>
        <w:pStyle w:val="ListParagraph"/>
        <w:numPr>
          <w:ilvl w:val="0"/>
          <w:numId w:val="47"/>
        </w:numPr>
        <w:jc w:val="left"/>
        <w:rPr>
          <w:rFonts w:cs="Arial"/>
        </w:rPr>
      </w:pPr>
      <w:r w:rsidRPr="00EB1B5D">
        <w:rPr>
          <w:rFonts w:cs="Arial"/>
        </w:rPr>
        <w:t>Yes</w:t>
      </w:r>
    </w:p>
    <w:p w14:paraId="773BB7E6" w14:textId="77777777" w:rsidR="00483E49" w:rsidRPr="00EB1B5D" w:rsidRDefault="00483E49" w:rsidP="0055155E">
      <w:pPr>
        <w:pStyle w:val="ListParagraph"/>
        <w:numPr>
          <w:ilvl w:val="0"/>
          <w:numId w:val="47"/>
        </w:numPr>
        <w:jc w:val="left"/>
        <w:rPr>
          <w:rFonts w:cs="Arial"/>
        </w:rPr>
      </w:pPr>
      <w:r w:rsidRPr="00EB1B5D">
        <w:rPr>
          <w:rFonts w:cs="Arial"/>
        </w:rPr>
        <w:t xml:space="preserve">No </w:t>
      </w:r>
      <w:r w:rsidRPr="00EB1B5D">
        <w:rPr>
          <w:rFonts w:cs="Arial"/>
        </w:rPr>
        <w:tab/>
      </w:r>
      <w:r w:rsidRPr="00EB1B5D">
        <w:rPr>
          <w:rFonts w:cs="Arial"/>
        </w:rPr>
        <w:tab/>
      </w:r>
      <w:r w:rsidRPr="00EB1B5D">
        <w:rPr>
          <w:rFonts w:cs="Arial"/>
        </w:rPr>
        <w:tab/>
      </w:r>
      <w:r w:rsidRPr="00EB1B5D">
        <w:rPr>
          <w:rFonts w:cs="Arial"/>
        </w:rPr>
        <w:tab/>
        <w:t>SKIP NEXT QUESTION</w:t>
      </w:r>
    </w:p>
    <w:p w14:paraId="490AE199" w14:textId="77777777" w:rsidR="00483E49" w:rsidRPr="00EB1B5D" w:rsidRDefault="00483E49" w:rsidP="0055155E">
      <w:pPr>
        <w:pStyle w:val="ListParagraph"/>
        <w:numPr>
          <w:ilvl w:val="0"/>
          <w:numId w:val="47"/>
        </w:numPr>
        <w:jc w:val="left"/>
        <w:rPr>
          <w:rFonts w:cs="Arial"/>
        </w:rPr>
      </w:pPr>
      <w:r w:rsidRPr="00EB1B5D">
        <w:rPr>
          <w:rFonts w:cs="Arial"/>
        </w:rPr>
        <w:t xml:space="preserve">I don’t know </w:t>
      </w:r>
      <w:r w:rsidRPr="00EB1B5D">
        <w:rPr>
          <w:rFonts w:cs="Arial"/>
        </w:rPr>
        <w:tab/>
      </w:r>
      <w:r w:rsidRPr="00EB1B5D">
        <w:rPr>
          <w:rFonts w:cs="Arial"/>
        </w:rPr>
        <w:tab/>
        <w:t>SKIP NEXT QUESTION</w:t>
      </w:r>
      <w:r w:rsidRPr="00EB1B5D">
        <w:rPr>
          <w:rFonts w:cs="Arial"/>
        </w:rPr>
        <w:tab/>
      </w:r>
    </w:p>
    <w:p w14:paraId="417D8BEA" w14:textId="77777777" w:rsidR="00483E49" w:rsidRPr="00EB1B5D" w:rsidRDefault="00483E49" w:rsidP="00483E49">
      <w:pPr>
        <w:pStyle w:val="ListParagraph"/>
        <w:ind w:left="1080"/>
        <w:rPr>
          <w:rFonts w:cs="Arial"/>
        </w:rPr>
      </w:pPr>
    </w:p>
    <w:p w14:paraId="086D67FA" w14:textId="77777777" w:rsidR="00483E49" w:rsidRPr="00EB1B5D" w:rsidRDefault="00483E49" w:rsidP="0055155E">
      <w:pPr>
        <w:pStyle w:val="ListParagraph"/>
        <w:numPr>
          <w:ilvl w:val="0"/>
          <w:numId w:val="34"/>
        </w:numPr>
        <w:rPr>
          <w:rFonts w:cs="Arial"/>
          <w:lang w:eastAsia="x-none"/>
        </w:rPr>
      </w:pPr>
      <w:r w:rsidRPr="00EB1B5D">
        <w:rPr>
          <w:rFonts w:cs="Arial"/>
          <w:lang w:eastAsia="x-none"/>
        </w:rPr>
        <w:t>Which of the following describe your parents’ or guardian’s view of e-cigarettes?</w:t>
      </w:r>
    </w:p>
    <w:p w14:paraId="683A9EBC" w14:textId="77777777" w:rsidR="00483E49" w:rsidRPr="00EB1B5D" w:rsidRDefault="00483E49" w:rsidP="00483E49">
      <w:pPr>
        <w:pStyle w:val="ListParagraph"/>
        <w:ind w:left="360"/>
        <w:rPr>
          <w:rFonts w:cs="Arial"/>
          <w:lang w:eastAsia="x-none"/>
        </w:rPr>
      </w:pPr>
    </w:p>
    <w:p w14:paraId="2BE885FD"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up to three statements that apply</w:t>
      </w:r>
    </w:p>
    <w:p w14:paraId="1268FFC6" w14:textId="77777777" w:rsidR="00483E49" w:rsidRPr="00EB1B5D" w:rsidRDefault="00483E49" w:rsidP="00483E49">
      <w:pPr>
        <w:pStyle w:val="ListParagraph"/>
        <w:ind w:left="360"/>
        <w:rPr>
          <w:rFonts w:cs="Arial"/>
          <w:lang w:eastAsia="x-none"/>
        </w:rPr>
      </w:pPr>
    </w:p>
    <w:p w14:paraId="6128FFA2" w14:textId="77777777" w:rsidR="00483E49" w:rsidRPr="00EB1B5D" w:rsidRDefault="00483E49" w:rsidP="00483E49">
      <w:pPr>
        <w:pStyle w:val="ListParagraph"/>
        <w:ind w:left="360"/>
        <w:rPr>
          <w:rFonts w:cs="Arial"/>
          <w:lang w:eastAsia="x-none"/>
        </w:rPr>
      </w:pPr>
      <w:r w:rsidRPr="00EB1B5D">
        <w:rPr>
          <w:rFonts w:cs="Arial"/>
          <w:lang w:eastAsia="x-none"/>
        </w:rPr>
        <w:t>[ROTATE]</w:t>
      </w:r>
    </w:p>
    <w:p w14:paraId="7CE3C63C" w14:textId="77777777" w:rsidR="00483E49" w:rsidRPr="00EB1B5D" w:rsidRDefault="00483E49" w:rsidP="00483E49">
      <w:pPr>
        <w:pStyle w:val="ListParagraph"/>
        <w:ind w:left="360"/>
        <w:rPr>
          <w:rFonts w:cs="Arial"/>
          <w:lang w:eastAsia="x-none"/>
        </w:rPr>
      </w:pPr>
    </w:p>
    <w:p w14:paraId="4938EA93" w14:textId="77777777" w:rsidR="00483E49" w:rsidRPr="00EB1B5D" w:rsidRDefault="00483E49" w:rsidP="0055155E">
      <w:pPr>
        <w:pStyle w:val="ListParagraph"/>
        <w:numPr>
          <w:ilvl w:val="0"/>
          <w:numId w:val="47"/>
        </w:numPr>
        <w:jc w:val="left"/>
        <w:rPr>
          <w:rFonts w:cs="Arial"/>
          <w:color w:val="000000" w:themeColor="text1"/>
        </w:rPr>
      </w:pPr>
      <w:r w:rsidRPr="00EB1B5D">
        <w:rPr>
          <w:rFonts w:cs="Arial"/>
          <w:color w:val="000000" w:themeColor="text1"/>
        </w:rPr>
        <w:t>They’re worried about the health risks of e-cigarettes.</w:t>
      </w:r>
    </w:p>
    <w:p w14:paraId="278BF021" w14:textId="77777777" w:rsidR="00483E49" w:rsidRPr="00EB1B5D" w:rsidRDefault="00483E49" w:rsidP="0055155E">
      <w:pPr>
        <w:pStyle w:val="ListParagraph"/>
        <w:numPr>
          <w:ilvl w:val="0"/>
          <w:numId w:val="47"/>
        </w:numPr>
        <w:jc w:val="left"/>
        <w:rPr>
          <w:rFonts w:cs="Arial"/>
          <w:color w:val="000000" w:themeColor="text1"/>
        </w:rPr>
      </w:pPr>
      <w:r w:rsidRPr="00EB1B5D">
        <w:rPr>
          <w:rFonts w:cs="Arial"/>
          <w:color w:val="000000" w:themeColor="text1"/>
        </w:rPr>
        <w:t>They’re worried about the safety risks of e-cigarettes.</w:t>
      </w:r>
    </w:p>
    <w:p w14:paraId="3E87FCF4" w14:textId="77777777" w:rsidR="00483E49" w:rsidRPr="00EB1B5D" w:rsidRDefault="00483E49" w:rsidP="0055155E">
      <w:pPr>
        <w:pStyle w:val="ListParagraph"/>
        <w:numPr>
          <w:ilvl w:val="0"/>
          <w:numId w:val="47"/>
        </w:numPr>
        <w:jc w:val="left"/>
        <w:rPr>
          <w:rFonts w:cs="Arial"/>
          <w:color w:val="000000" w:themeColor="text1"/>
        </w:rPr>
      </w:pPr>
      <w:r w:rsidRPr="00EB1B5D">
        <w:rPr>
          <w:rFonts w:cs="Arial"/>
          <w:color w:val="000000" w:themeColor="text1"/>
        </w:rPr>
        <w:t>They pressure me to stop using e-cigarettes all the time.</w:t>
      </w:r>
    </w:p>
    <w:p w14:paraId="01FFE3C0" w14:textId="77777777" w:rsidR="00483E49" w:rsidRPr="00EB1B5D" w:rsidRDefault="00483E49" w:rsidP="0055155E">
      <w:pPr>
        <w:pStyle w:val="ListParagraph"/>
        <w:numPr>
          <w:ilvl w:val="0"/>
          <w:numId w:val="47"/>
        </w:numPr>
        <w:rPr>
          <w:rFonts w:cs="Arial"/>
          <w:color w:val="000000" w:themeColor="text1"/>
        </w:rPr>
      </w:pPr>
      <w:r w:rsidRPr="00EB1B5D">
        <w:rPr>
          <w:rFonts w:cs="Arial"/>
          <w:color w:val="000000" w:themeColor="text1"/>
        </w:rPr>
        <w:t>They don’t really care that I use e-cigarettes.</w:t>
      </w:r>
    </w:p>
    <w:p w14:paraId="50D0FEB0" w14:textId="77777777" w:rsidR="00483E49" w:rsidRPr="00EB1B5D" w:rsidRDefault="00483E49" w:rsidP="0055155E">
      <w:pPr>
        <w:pStyle w:val="ListParagraph"/>
        <w:numPr>
          <w:ilvl w:val="0"/>
          <w:numId w:val="47"/>
        </w:numPr>
        <w:rPr>
          <w:rFonts w:cs="Arial"/>
          <w:color w:val="000000" w:themeColor="text1"/>
        </w:rPr>
      </w:pPr>
      <w:r w:rsidRPr="00EB1B5D">
        <w:rPr>
          <w:rFonts w:cs="Arial"/>
          <w:color w:val="000000" w:themeColor="text1"/>
        </w:rPr>
        <w:t>They don’t really care that I use e-cigarettes because they think it’s less harmful than smoking traditional cigarettes or other drugs.</w:t>
      </w:r>
    </w:p>
    <w:p w14:paraId="7CC779C8" w14:textId="77777777" w:rsidR="00483E49" w:rsidRPr="00EB1B5D" w:rsidRDefault="00483E49" w:rsidP="0055155E">
      <w:pPr>
        <w:pStyle w:val="ListParagraph"/>
        <w:numPr>
          <w:ilvl w:val="0"/>
          <w:numId w:val="47"/>
        </w:numPr>
        <w:rPr>
          <w:rFonts w:cs="Arial"/>
          <w:color w:val="000000" w:themeColor="text1"/>
        </w:rPr>
      </w:pPr>
      <w:r w:rsidRPr="00EB1B5D">
        <w:rPr>
          <w:rFonts w:cs="Arial"/>
          <w:color w:val="000000" w:themeColor="text1"/>
        </w:rPr>
        <w:t>They don’t care at all about what I put in my body.</w:t>
      </w:r>
    </w:p>
    <w:p w14:paraId="0B97E851" w14:textId="77777777" w:rsidR="00483E49" w:rsidRPr="00EB1B5D" w:rsidRDefault="00483E49" w:rsidP="0055155E">
      <w:pPr>
        <w:pStyle w:val="ListParagraph"/>
        <w:numPr>
          <w:ilvl w:val="0"/>
          <w:numId w:val="47"/>
        </w:numPr>
        <w:rPr>
          <w:rFonts w:cs="Arial"/>
          <w:color w:val="000000" w:themeColor="text1"/>
        </w:rPr>
      </w:pPr>
      <w:r w:rsidRPr="00EB1B5D">
        <w:rPr>
          <w:rFonts w:cs="Arial"/>
          <w:color w:val="000000" w:themeColor="text1"/>
        </w:rPr>
        <w:t xml:space="preserve">They don’t know much about e-cigarettes. </w:t>
      </w:r>
    </w:p>
    <w:p w14:paraId="5DB82C3D" w14:textId="77777777" w:rsidR="00483E49" w:rsidRPr="00EB1B5D" w:rsidRDefault="00483E49" w:rsidP="0055155E">
      <w:pPr>
        <w:pStyle w:val="ListParagraph"/>
        <w:numPr>
          <w:ilvl w:val="0"/>
          <w:numId w:val="47"/>
        </w:numPr>
        <w:rPr>
          <w:rFonts w:cs="Arial"/>
          <w:color w:val="000000" w:themeColor="text1"/>
        </w:rPr>
      </w:pPr>
      <w:r w:rsidRPr="00EB1B5D">
        <w:rPr>
          <w:rFonts w:cs="Arial"/>
          <w:color w:val="000000" w:themeColor="text1"/>
        </w:rPr>
        <w:t>They don’t know anything about e-cigarettes.</w:t>
      </w:r>
    </w:p>
    <w:p w14:paraId="7D85FE91" w14:textId="77777777" w:rsidR="00483E49" w:rsidRPr="00EB1B5D" w:rsidRDefault="00483E49" w:rsidP="0055155E">
      <w:pPr>
        <w:pStyle w:val="ListParagraph"/>
        <w:numPr>
          <w:ilvl w:val="0"/>
          <w:numId w:val="47"/>
        </w:numPr>
        <w:rPr>
          <w:rFonts w:cs="Arial"/>
          <w:color w:val="000000" w:themeColor="text1"/>
        </w:rPr>
      </w:pPr>
      <w:r w:rsidRPr="00EB1B5D">
        <w:rPr>
          <w:rFonts w:cs="Arial"/>
          <w:color w:val="000000" w:themeColor="text1"/>
        </w:rPr>
        <w:t>Don’t know / not sure</w:t>
      </w:r>
    </w:p>
    <w:p w14:paraId="1883FBC9" w14:textId="77777777" w:rsidR="00483E49" w:rsidRDefault="00483E49" w:rsidP="00483E49">
      <w:pPr>
        <w:rPr>
          <w:rFonts w:cs="Arial"/>
        </w:rPr>
      </w:pPr>
    </w:p>
    <w:p w14:paraId="1A5F1248" w14:textId="77777777" w:rsidR="00483E49" w:rsidRPr="001C4053" w:rsidRDefault="00483E49" w:rsidP="00483E49">
      <w:pPr>
        <w:rPr>
          <w:b/>
        </w:rPr>
      </w:pPr>
      <w:r w:rsidRPr="00483E49">
        <w:rPr>
          <w:b/>
        </w:rPr>
        <w:t>==1-TIME AND INFREQUENT USERS GO TO Q32==</w:t>
      </w:r>
    </w:p>
    <w:p w14:paraId="4C4D19D7" w14:textId="77777777" w:rsidR="00483E49" w:rsidRPr="00EB1B5D" w:rsidRDefault="00483E49" w:rsidP="00483E49">
      <w:pPr>
        <w:rPr>
          <w:rFonts w:cs="Arial"/>
        </w:rPr>
      </w:pPr>
    </w:p>
    <w:p w14:paraId="44E52419" w14:textId="77777777" w:rsidR="00483E49" w:rsidRPr="00EB1B5D" w:rsidRDefault="00483E49" w:rsidP="00483E49">
      <w:pPr>
        <w:rPr>
          <w:rFonts w:cs="Arial"/>
          <w:b/>
          <w:color w:val="000000" w:themeColor="text1"/>
          <w:lang w:eastAsia="x-none"/>
        </w:rPr>
      </w:pPr>
      <w:r w:rsidRPr="00EB1B5D">
        <w:rPr>
          <w:rFonts w:cs="Arial"/>
          <w:b/>
          <w:color w:val="000000" w:themeColor="text1"/>
          <w:lang w:eastAsia="x-none"/>
        </w:rPr>
        <w:t>[REGULAR AND OCCASIONAL USERS]</w:t>
      </w:r>
    </w:p>
    <w:p w14:paraId="25A6A881" w14:textId="77777777" w:rsidR="00483E49" w:rsidRPr="00EB1B5D" w:rsidRDefault="00483E49" w:rsidP="00483E49">
      <w:pPr>
        <w:rPr>
          <w:rFonts w:cs="Arial"/>
          <w:lang w:eastAsia="x-none"/>
        </w:rPr>
      </w:pPr>
    </w:p>
    <w:p w14:paraId="059B130A" w14:textId="77777777" w:rsidR="00483E49" w:rsidRPr="00EB1B5D" w:rsidRDefault="00483E49" w:rsidP="0055155E">
      <w:pPr>
        <w:pStyle w:val="ListParagraph"/>
        <w:numPr>
          <w:ilvl w:val="0"/>
          <w:numId w:val="34"/>
        </w:numPr>
        <w:jc w:val="left"/>
        <w:rPr>
          <w:rFonts w:cs="Arial"/>
          <w:lang w:eastAsia="x-none"/>
        </w:rPr>
      </w:pPr>
      <w:r w:rsidRPr="00EB1B5D">
        <w:rPr>
          <w:rFonts w:cs="Arial"/>
          <w:lang w:eastAsia="x-none"/>
        </w:rPr>
        <w:t>Have you ever tried to stop using e-cigarettes?</w:t>
      </w:r>
    </w:p>
    <w:p w14:paraId="293626A0" w14:textId="77777777" w:rsidR="00483E49" w:rsidRPr="00EB1B5D" w:rsidRDefault="00483E49" w:rsidP="00483E49">
      <w:pPr>
        <w:pStyle w:val="ListParagraph"/>
        <w:ind w:left="360"/>
        <w:rPr>
          <w:rFonts w:cs="Arial"/>
        </w:rPr>
      </w:pPr>
    </w:p>
    <w:p w14:paraId="1D748040" w14:textId="77777777" w:rsidR="00483E49" w:rsidRPr="00EB1B5D" w:rsidRDefault="00483E49" w:rsidP="0055155E">
      <w:pPr>
        <w:pStyle w:val="ListParagraph"/>
        <w:numPr>
          <w:ilvl w:val="0"/>
          <w:numId w:val="47"/>
        </w:numPr>
        <w:jc w:val="left"/>
        <w:rPr>
          <w:rFonts w:cs="Arial"/>
        </w:rPr>
      </w:pPr>
      <w:r w:rsidRPr="00EB1B5D">
        <w:rPr>
          <w:rFonts w:cs="Arial"/>
        </w:rPr>
        <w:t>Yes</w:t>
      </w:r>
    </w:p>
    <w:p w14:paraId="1968CC9A" w14:textId="77777777" w:rsidR="00483E49" w:rsidRPr="00EB1B5D" w:rsidRDefault="00483E49" w:rsidP="0055155E">
      <w:pPr>
        <w:pStyle w:val="ListParagraph"/>
        <w:numPr>
          <w:ilvl w:val="0"/>
          <w:numId w:val="47"/>
        </w:numPr>
        <w:jc w:val="left"/>
        <w:rPr>
          <w:rFonts w:cs="Arial"/>
        </w:rPr>
      </w:pPr>
      <w:r w:rsidRPr="00EB1B5D">
        <w:rPr>
          <w:rFonts w:cs="Arial"/>
        </w:rPr>
        <w:lastRenderedPageBreak/>
        <w:t xml:space="preserve">No </w:t>
      </w:r>
      <w:r w:rsidRPr="00EB1B5D">
        <w:rPr>
          <w:rFonts w:cs="Arial"/>
        </w:rPr>
        <w:tab/>
      </w:r>
      <w:r w:rsidRPr="00EB1B5D">
        <w:rPr>
          <w:rFonts w:cs="Arial"/>
        </w:rPr>
        <w:tab/>
      </w:r>
      <w:r w:rsidRPr="00EB1B5D">
        <w:rPr>
          <w:rFonts w:cs="Arial"/>
        </w:rPr>
        <w:tab/>
      </w:r>
    </w:p>
    <w:p w14:paraId="647DF002" w14:textId="77777777" w:rsidR="00483E49" w:rsidRPr="00EB1B5D" w:rsidRDefault="00483E49" w:rsidP="0055155E">
      <w:pPr>
        <w:pStyle w:val="ListParagraph"/>
        <w:numPr>
          <w:ilvl w:val="0"/>
          <w:numId w:val="47"/>
        </w:numPr>
        <w:jc w:val="left"/>
        <w:rPr>
          <w:rFonts w:cs="Arial"/>
        </w:rPr>
      </w:pPr>
      <w:r w:rsidRPr="00EB1B5D">
        <w:rPr>
          <w:rFonts w:cs="Arial"/>
        </w:rPr>
        <w:t>Don’t know</w:t>
      </w:r>
    </w:p>
    <w:p w14:paraId="4E6D622E" w14:textId="77777777" w:rsidR="00483E49" w:rsidRPr="00EB1B5D" w:rsidRDefault="00483E49" w:rsidP="00483E49">
      <w:pPr>
        <w:rPr>
          <w:rFonts w:cs="Arial"/>
          <w:lang w:eastAsia="x-none"/>
        </w:rPr>
      </w:pPr>
    </w:p>
    <w:p w14:paraId="555C564D" w14:textId="77777777" w:rsidR="00483E49" w:rsidRPr="00EB1B5D" w:rsidRDefault="00483E49" w:rsidP="0055155E">
      <w:pPr>
        <w:pStyle w:val="ListParagraph"/>
        <w:numPr>
          <w:ilvl w:val="0"/>
          <w:numId w:val="34"/>
        </w:numPr>
        <w:jc w:val="left"/>
        <w:rPr>
          <w:rFonts w:cs="Arial"/>
          <w:lang w:eastAsia="x-none"/>
        </w:rPr>
      </w:pPr>
      <w:r w:rsidRPr="00EB1B5D">
        <w:rPr>
          <w:rFonts w:cs="Arial"/>
          <w:lang w:eastAsia="x-none"/>
        </w:rPr>
        <w:t xml:space="preserve">Do you think you will stop using e-cigarettes? </w:t>
      </w:r>
    </w:p>
    <w:p w14:paraId="5267AEC6" w14:textId="77777777" w:rsidR="00483E49" w:rsidRPr="00EB1B5D" w:rsidRDefault="00483E49" w:rsidP="00483E49">
      <w:pPr>
        <w:pStyle w:val="ListParagraph"/>
        <w:ind w:left="360"/>
        <w:rPr>
          <w:rFonts w:cs="Arial"/>
          <w:lang w:eastAsia="x-none"/>
        </w:rPr>
      </w:pPr>
    </w:p>
    <w:p w14:paraId="6EA8C3DC" w14:textId="77777777" w:rsidR="00483E49" w:rsidRPr="00EB1B5D" w:rsidRDefault="00483E49" w:rsidP="0055155E">
      <w:pPr>
        <w:pStyle w:val="ListParagraph"/>
        <w:numPr>
          <w:ilvl w:val="0"/>
          <w:numId w:val="47"/>
        </w:numPr>
        <w:jc w:val="left"/>
        <w:rPr>
          <w:rFonts w:cs="Arial"/>
        </w:rPr>
      </w:pPr>
      <w:r w:rsidRPr="00EB1B5D">
        <w:rPr>
          <w:rFonts w:cs="Arial"/>
        </w:rPr>
        <w:t>Yes</w:t>
      </w:r>
    </w:p>
    <w:p w14:paraId="5B6EB845" w14:textId="77777777" w:rsidR="00483E49" w:rsidRPr="00EB1B5D" w:rsidRDefault="00483E49" w:rsidP="0055155E">
      <w:pPr>
        <w:pStyle w:val="ListParagraph"/>
        <w:numPr>
          <w:ilvl w:val="0"/>
          <w:numId w:val="47"/>
        </w:numPr>
        <w:jc w:val="left"/>
        <w:rPr>
          <w:rFonts w:cs="Arial"/>
        </w:rPr>
      </w:pPr>
      <w:r w:rsidRPr="00EB1B5D">
        <w:rPr>
          <w:rFonts w:cs="Arial"/>
        </w:rPr>
        <w:t>No</w:t>
      </w:r>
    </w:p>
    <w:p w14:paraId="41A017E4" w14:textId="77777777" w:rsidR="00483E49" w:rsidRPr="00EB1B5D" w:rsidRDefault="00483E49" w:rsidP="0055155E">
      <w:pPr>
        <w:pStyle w:val="ListParagraph"/>
        <w:numPr>
          <w:ilvl w:val="0"/>
          <w:numId w:val="47"/>
        </w:numPr>
        <w:jc w:val="left"/>
        <w:rPr>
          <w:rFonts w:cs="Arial"/>
        </w:rPr>
      </w:pPr>
      <w:r w:rsidRPr="00EB1B5D">
        <w:rPr>
          <w:rFonts w:cs="Arial"/>
        </w:rPr>
        <w:t>Don’t know / not sure</w:t>
      </w:r>
    </w:p>
    <w:p w14:paraId="35C16417" w14:textId="77777777" w:rsidR="00483E49" w:rsidRPr="00EB1B5D" w:rsidRDefault="00483E49" w:rsidP="00483E49">
      <w:pPr>
        <w:pStyle w:val="ListParagraph"/>
        <w:ind w:left="1080"/>
        <w:rPr>
          <w:rFonts w:cs="Arial"/>
        </w:rPr>
      </w:pPr>
    </w:p>
    <w:p w14:paraId="57298D29" w14:textId="77777777" w:rsidR="00483E49" w:rsidRPr="00EB1B5D" w:rsidRDefault="00483E49" w:rsidP="00483E49">
      <w:pPr>
        <w:rPr>
          <w:rFonts w:cs="Arial"/>
          <w:b/>
          <w:lang w:eastAsia="x-none"/>
        </w:rPr>
      </w:pPr>
      <w:r w:rsidRPr="00EB1B5D">
        <w:rPr>
          <w:rFonts w:cs="Arial"/>
          <w:b/>
          <w:lang w:eastAsia="x-none"/>
        </w:rPr>
        <w:t xml:space="preserve"> [SMOKERS AND </w:t>
      </w:r>
      <w:r w:rsidRPr="00EB1B5D">
        <w:rPr>
          <w:rFonts w:cs="Arial"/>
          <w:b/>
          <w:color w:val="000000" w:themeColor="text1"/>
          <w:lang w:eastAsia="x-none"/>
        </w:rPr>
        <w:t>REGULAR / OCCASIONAL USERS</w:t>
      </w:r>
      <w:r w:rsidRPr="00EB1B5D">
        <w:rPr>
          <w:rFonts w:cs="Arial"/>
          <w:b/>
          <w:lang w:eastAsia="x-none"/>
        </w:rPr>
        <w:t>]</w:t>
      </w:r>
    </w:p>
    <w:p w14:paraId="701950AF" w14:textId="77777777" w:rsidR="00483E49" w:rsidRPr="00EB1B5D" w:rsidRDefault="00483E49" w:rsidP="00483E49">
      <w:pPr>
        <w:rPr>
          <w:rFonts w:cs="Arial"/>
          <w:b/>
          <w:lang w:eastAsia="x-none"/>
        </w:rPr>
      </w:pPr>
    </w:p>
    <w:p w14:paraId="16392DE8" w14:textId="77777777" w:rsidR="00483E49" w:rsidRPr="00EB1B5D" w:rsidRDefault="00483E49" w:rsidP="0055155E">
      <w:pPr>
        <w:pStyle w:val="ListParagraph"/>
        <w:numPr>
          <w:ilvl w:val="0"/>
          <w:numId w:val="34"/>
        </w:numPr>
        <w:rPr>
          <w:rFonts w:cs="Arial"/>
          <w:lang w:eastAsia="x-none"/>
        </w:rPr>
      </w:pPr>
      <w:r w:rsidRPr="00EB1B5D">
        <w:rPr>
          <w:rFonts w:cs="Arial"/>
          <w:lang w:eastAsia="x-none"/>
        </w:rPr>
        <w:t>Have you ever used e-cigarettes to help you quit smoking cigarettes?</w:t>
      </w:r>
    </w:p>
    <w:p w14:paraId="2AA2D927" w14:textId="77777777" w:rsidR="00483E49" w:rsidRPr="00EB1B5D" w:rsidRDefault="00483E49" w:rsidP="00483E49">
      <w:pPr>
        <w:pStyle w:val="ListParagraph"/>
        <w:ind w:left="360"/>
        <w:rPr>
          <w:rFonts w:cs="Arial"/>
          <w:lang w:eastAsia="x-none"/>
        </w:rPr>
      </w:pPr>
    </w:p>
    <w:p w14:paraId="447165AA" w14:textId="77777777" w:rsidR="00483E49" w:rsidRPr="00EB1B5D" w:rsidRDefault="00483E49" w:rsidP="0055155E">
      <w:pPr>
        <w:pStyle w:val="ListParagraph"/>
        <w:numPr>
          <w:ilvl w:val="0"/>
          <w:numId w:val="42"/>
        </w:numPr>
        <w:jc w:val="left"/>
        <w:rPr>
          <w:rFonts w:cs="Arial"/>
        </w:rPr>
      </w:pPr>
      <w:r w:rsidRPr="00EB1B5D">
        <w:rPr>
          <w:rFonts w:cs="Arial"/>
        </w:rPr>
        <w:t xml:space="preserve">Yes </w:t>
      </w:r>
      <w:r w:rsidRPr="00EB1B5D">
        <w:rPr>
          <w:rFonts w:cs="Arial"/>
        </w:rPr>
        <w:tab/>
      </w:r>
      <w:r w:rsidRPr="00EB1B5D">
        <w:rPr>
          <w:rFonts w:cs="Arial"/>
        </w:rPr>
        <w:tab/>
        <w:t>SKIP NEXT QUESTION</w:t>
      </w:r>
    </w:p>
    <w:p w14:paraId="4D5602F3" w14:textId="77777777" w:rsidR="00483E49" w:rsidRPr="00EB1B5D" w:rsidRDefault="00483E49" w:rsidP="0055155E">
      <w:pPr>
        <w:pStyle w:val="ListParagraph"/>
        <w:numPr>
          <w:ilvl w:val="0"/>
          <w:numId w:val="42"/>
        </w:numPr>
        <w:jc w:val="left"/>
        <w:rPr>
          <w:rFonts w:cs="Arial"/>
        </w:rPr>
      </w:pPr>
      <w:r w:rsidRPr="00EB1B5D">
        <w:rPr>
          <w:rFonts w:cs="Arial"/>
        </w:rPr>
        <w:t xml:space="preserve">No </w:t>
      </w:r>
      <w:r w:rsidRPr="00EB1B5D">
        <w:rPr>
          <w:rFonts w:cs="Arial"/>
        </w:rPr>
        <w:tab/>
      </w:r>
    </w:p>
    <w:p w14:paraId="77BBF619" w14:textId="77777777" w:rsidR="00483E49" w:rsidRPr="00EB1B5D" w:rsidRDefault="00483E49" w:rsidP="0055155E">
      <w:pPr>
        <w:pStyle w:val="ListParagraph"/>
        <w:numPr>
          <w:ilvl w:val="0"/>
          <w:numId w:val="42"/>
        </w:numPr>
        <w:jc w:val="left"/>
        <w:rPr>
          <w:rFonts w:cs="Arial"/>
        </w:rPr>
      </w:pPr>
      <w:r w:rsidRPr="00EB1B5D">
        <w:rPr>
          <w:rFonts w:cs="Arial"/>
        </w:rPr>
        <w:t>Don’t know / not sure</w:t>
      </w:r>
      <w:r w:rsidRPr="00EB1B5D">
        <w:rPr>
          <w:rFonts w:cs="Arial"/>
        </w:rPr>
        <w:tab/>
      </w:r>
      <w:r w:rsidRPr="00EB1B5D">
        <w:rPr>
          <w:rFonts w:cs="Arial"/>
        </w:rPr>
        <w:tab/>
      </w:r>
    </w:p>
    <w:p w14:paraId="00DD046A" w14:textId="77777777" w:rsidR="00483E49" w:rsidRPr="00EB1B5D" w:rsidRDefault="00483E49" w:rsidP="00483E49">
      <w:pPr>
        <w:spacing w:after="160" w:line="259" w:lineRule="auto"/>
        <w:rPr>
          <w:rFonts w:cs="Arial"/>
          <w:lang w:eastAsia="x-none"/>
        </w:rPr>
      </w:pPr>
    </w:p>
    <w:p w14:paraId="39FEF634" w14:textId="77777777" w:rsidR="00483E49" w:rsidRPr="00EB1B5D" w:rsidRDefault="00483E49" w:rsidP="0055155E">
      <w:pPr>
        <w:pStyle w:val="ListParagraph"/>
        <w:numPr>
          <w:ilvl w:val="0"/>
          <w:numId w:val="34"/>
        </w:numPr>
        <w:rPr>
          <w:rFonts w:cs="Arial"/>
          <w:lang w:eastAsia="x-none"/>
        </w:rPr>
      </w:pPr>
      <w:r w:rsidRPr="00EB1B5D">
        <w:rPr>
          <w:rFonts w:cs="Arial"/>
          <w:lang w:eastAsia="x-none"/>
        </w:rPr>
        <w:t xml:space="preserve">How likely is it that you would consider using e-cigarettes as an aid to help you quit smoking cigarettes? </w:t>
      </w:r>
    </w:p>
    <w:p w14:paraId="0537FC5E" w14:textId="77777777" w:rsidR="00483E49" w:rsidRPr="00EB1B5D" w:rsidRDefault="00483E49" w:rsidP="00483E49">
      <w:pPr>
        <w:pStyle w:val="ListParagraph"/>
        <w:ind w:left="360"/>
        <w:rPr>
          <w:rFonts w:cs="Arial"/>
          <w:lang w:eastAsia="x-none"/>
        </w:rPr>
      </w:pPr>
    </w:p>
    <w:p w14:paraId="4FD94810" w14:textId="77777777" w:rsidR="00483E49" w:rsidRPr="00EB1B5D" w:rsidRDefault="00483E49" w:rsidP="0055155E">
      <w:pPr>
        <w:pStyle w:val="ListParagraph"/>
        <w:numPr>
          <w:ilvl w:val="0"/>
          <w:numId w:val="45"/>
        </w:numPr>
        <w:jc w:val="left"/>
        <w:rPr>
          <w:rFonts w:cs="Arial"/>
          <w:lang w:eastAsia="x-none"/>
        </w:rPr>
      </w:pPr>
      <w:r w:rsidRPr="00EB1B5D">
        <w:rPr>
          <w:rFonts w:cs="Arial"/>
          <w:lang w:eastAsia="x-none"/>
        </w:rPr>
        <w:t>Very likely</w:t>
      </w:r>
    </w:p>
    <w:p w14:paraId="5DAE6434" w14:textId="77777777" w:rsidR="00483E49" w:rsidRPr="00EB1B5D" w:rsidRDefault="00483E49" w:rsidP="0055155E">
      <w:pPr>
        <w:pStyle w:val="ListParagraph"/>
        <w:numPr>
          <w:ilvl w:val="0"/>
          <w:numId w:val="45"/>
        </w:numPr>
        <w:jc w:val="left"/>
        <w:rPr>
          <w:rFonts w:cs="Arial"/>
          <w:lang w:eastAsia="x-none"/>
        </w:rPr>
      </w:pPr>
      <w:r w:rsidRPr="00EB1B5D">
        <w:rPr>
          <w:rFonts w:cs="Arial"/>
          <w:lang w:eastAsia="x-none"/>
        </w:rPr>
        <w:t>Somewhat likely</w:t>
      </w:r>
    </w:p>
    <w:p w14:paraId="0647094B" w14:textId="77777777" w:rsidR="00483E49" w:rsidRPr="00EB1B5D" w:rsidRDefault="00483E49" w:rsidP="0055155E">
      <w:pPr>
        <w:pStyle w:val="ListParagraph"/>
        <w:numPr>
          <w:ilvl w:val="0"/>
          <w:numId w:val="45"/>
        </w:numPr>
        <w:jc w:val="left"/>
        <w:rPr>
          <w:rFonts w:cs="Arial"/>
          <w:lang w:eastAsia="x-none"/>
        </w:rPr>
      </w:pPr>
      <w:r w:rsidRPr="00EB1B5D">
        <w:rPr>
          <w:rFonts w:cs="Arial"/>
          <w:lang w:eastAsia="x-none"/>
        </w:rPr>
        <w:t>Not very likely</w:t>
      </w:r>
    </w:p>
    <w:p w14:paraId="6E3C3306" w14:textId="77777777" w:rsidR="00483E49" w:rsidRPr="00EB1B5D" w:rsidRDefault="00483E49" w:rsidP="0055155E">
      <w:pPr>
        <w:pStyle w:val="ListParagraph"/>
        <w:numPr>
          <w:ilvl w:val="0"/>
          <w:numId w:val="45"/>
        </w:numPr>
        <w:jc w:val="left"/>
        <w:rPr>
          <w:rFonts w:cs="Arial"/>
          <w:lang w:eastAsia="x-none"/>
        </w:rPr>
      </w:pPr>
      <w:r w:rsidRPr="00EB1B5D">
        <w:rPr>
          <w:rFonts w:cs="Arial"/>
          <w:lang w:eastAsia="x-none"/>
        </w:rPr>
        <w:t>Not at all likely</w:t>
      </w:r>
    </w:p>
    <w:p w14:paraId="167E508A" w14:textId="77777777" w:rsidR="00483E49" w:rsidRPr="00EB1B5D" w:rsidRDefault="00483E49" w:rsidP="0055155E">
      <w:pPr>
        <w:pStyle w:val="ListParagraph"/>
        <w:numPr>
          <w:ilvl w:val="0"/>
          <w:numId w:val="45"/>
        </w:numPr>
        <w:jc w:val="left"/>
        <w:rPr>
          <w:rFonts w:cs="Arial"/>
          <w:lang w:eastAsia="x-none"/>
        </w:rPr>
      </w:pPr>
      <w:r w:rsidRPr="00EB1B5D">
        <w:rPr>
          <w:rFonts w:cs="Arial"/>
          <w:lang w:eastAsia="x-none"/>
        </w:rPr>
        <w:t xml:space="preserve">I’m not planning to quit  </w:t>
      </w:r>
    </w:p>
    <w:p w14:paraId="041848A9" w14:textId="163DA97C" w:rsidR="00483E49" w:rsidRPr="00483E49" w:rsidRDefault="00483E49" w:rsidP="0055155E">
      <w:pPr>
        <w:pStyle w:val="ListParagraph"/>
        <w:numPr>
          <w:ilvl w:val="0"/>
          <w:numId w:val="45"/>
        </w:numPr>
        <w:jc w:val="left"/>
        <w:rPr>
          <w:rFonts w:cs="Arial"/>
          <w:lang w:eastAsia="x-none"/>
        </w:rPr>
      </w:pPr>
      <w:r w:rsidRPr="00EB1B5D">
        <w:rPr>
          <w:rFonts w:cs="Arial"/>
          <w:lang w:eastAsia="x-none"/>
        </w:rPr>
        <w:t>Don’t know / not sure</w:t>
      </w:r>
    </w:p>
    <w:p w14:paraId="32A8243B" w14:textId="77777777" w:rsidR="00483E49" w:rsidRPr="00EB1B5D" w:rsidRDefault="00483E49" w:rsidP="00483E49">
      <w:pPr>
        <w:rPr>
          <w:rFonts w:cs="Arial"/>
          <w:lang w:eastAsia="x-none"/>
        </w:rPr>
      </w:pPr>
    </w:p>
    <w:p w14:paraId="7782C50B" w14:textId="77777777" w:rsidR="00483E49" w:rsidRPr="00EB1B5D" w:rsidRDefault="00483E49" w:rsidP="00483E49">
      <w:pPr>
        <w:pStyle w:val="Title"/>
      </w:pPr>
      <w:r w:rsidRPr="00EB1B5D">
        <w:t>Consumer Behaviour</w:t>
      </w:r>
    </w:p>
    <w:p w14:paraId="6ECE407D" w14:textId="77777777" w:rsidR="00483E49" w:rsidRPr="00EB1B5D" w:rsidRDefault="00483E49" w:rsidP="00483E49">
      <w:pPr>
        <w:rPr>
          <w:rFonts w:cs="Arial"/>
          <w:b/>
          <w:lang w:eastAsia="x-none"/>
        </w:rPr>
      </w:pPr>
    </w:p>
    <w:p w14:paraId="798CE13C" w14:textId="77777777" w:rsidR="00483E49" w:rsidRPr="00EB1B5D" w:rsidRDefault="00483E49" w:rsidP="00483E49">
      <w:pPr>
        <w:rPr>
          <w:rFonts w:cs="Arial"/>
          <w:b/>
          <w:lang w:eastAsia="x-none"/>
        </w:rPr>
      </w:pPr>
      <w:r w:rsidRPr="00EB1B5D">
        <w:rPr>
          <w:rFonts w:cs="Arial"/>
          <w:b/>
          <w:lang w:eastAsia="x-none"/>
        </w:rPr>
        <w:t>[</w:t>
      </w:r>
      <w:r w:rsidRPr="00EB1B5D">
        <w:rPr>
          <w:rFonts w:cs="Arial"/>
          <w:b/>
          <w:color w:val="000000" w:themeColor="text1"/>
          <w:lang w:eastAsia="x-none"/>
        </w:rPr>
        <w:t>REGULAR / OCCASIONAL USERS</w:t>
      </w:r>
      <w:r w:rsidRPr="00EB1B5D">
        <w:rPr>
          <w:rFonts w:cs="Arial"/>
          <w:b/>
          <w:lang w:eastAsia="x-none"/>
        </w:rPr>
        <w:t>]</w:t>
      </w:r>
    </w:p>
    <w:p w14:paraId="2CA9B54E" w14:textId="77777777" w:rsidR="00483E49" w:rsidRPr="00EB1B5D" w:rsidRDefault="00483E49" w:rsidP="00483E49"/>
    <w:p w14:paraId="059D4A94" w14:textId="77777777" w:rsidR="00483E49" w:rsidRPr="00EC6F4F" w:rsidRDefault="00483E49" w:rsidP="0055155E">
      <w:pPr>
        <w:pStyle w:val="ListParagraph"/>
        <w:numPr>
          <w:ilvl w:val="0"/>
          <w:numId w:val="34"/>
        </w:numPr>
        <w:jc w:val="left"/>
      </w:pPr>
      <w:r w:rsidRPr="00EC6F4F">
        <w:t>Do you have your own e-cigarette device?</w:t>
      </w:r>
    </w:p>
    <w:p w14:paraId="7E42D00D" w14:textId="77777777" w:rsidR="00483E49" w:rsidRPr="00EC6F4F" w:rsidRDefault="00483E49" w:rsidP="00483E49"/>
    <w:p w14:paraId="64347D14" w14:textId="77777777" w:rsidR="00483E49" w:rsidRPr="00EC6F4F" w:rsidRDefault="00483E49" w:rsidP="0055155E">
      <w:pPr>
        <w:pStyle w:val="ListParagraph"/>
        <w:numPr>
          <w:ilvl w:val="0"/>
          <w:numId w:val="47"/>
        </w:numPr>
        <w:jc w:val="left"/>
        <w:rPr>
          <w:rFonts w:cs="Arial"/>
        </w:rPr>
      </w:pPr>
      <w:r w:rsidRPr="00EC6F4F">
        <w:rPr>
          <w:rFonts w:cs="Arial"/>
        </w:rPr>
        <w:t>Yes</w:t>
      </w:r>
    </w:p>
    <w:p w14:paraId="4CAF59EE" w14:textId="77777777" w:rsidR="00483E49" w:rsidRPr="00483E49" w:rsidRDefault="00483E49" w:rsidP="0055155E">
      <w:pPr>
        <w:pStyle w:val="ListParagraph"/>
        <w:numPr>
          <w:ilvl w:val="0"/>
          <w:numId w:val="47"/>
        </w:numPr>
        <w:jc w:val="left"/>
        <w:rPr>
          <w:rFonts w:cs="Arial"/>
        </w:rPr>
      </w:pPr>
      <w:r w:rsidRPr="00483E49">
        <w:rPr>
          <w:rFonts w:cs="Arial"/>
        </w:rPr>
        <w:t xml:space="preserve">No </w:t>
      </w:r>
      <w:r w:rsidRPr="00483E49">
        <w:rPr>
          <w:rFonts w:cs="Arial"/>
        </w:rPr>
        <w:tab/>
      </w:r>
      <w:r w:rsidRPr="00483E49">
        <w:rPr>
          <w:rFonts w:cs="Arial"/>
        </w:rPr>
        <w:tab/>
      </w:r>
      <w:r w:rsidRPr="00483E49">
        <w:rPr>
          <w:rFonts w:cs="Arial"/>
        </w:rPr>
        <w:tab/>
        <w:t>GO TO Q32</w:t>
      </w:r>
    </w:p>
    <w:p w14:paraId="7E19EE5A" w14:textId="77777777" w:rsidR="00483E49" w:rsidRPr="00483E49" w:rsidRDefault="00483E49" w:rsidP="00483E49"/>
    <w:p w14:paraId="43D9EC4E" w14:textId="77777777" w:rsidR="00483E49" w:rsidRPr="00483E49" w:rsidRDefault="00483E49" w:rsidP="0055155E">
      <w:pPr>
        <w:pStyle w:val="ListParagraph"/>
        <w:numPr>
          <w:ilvl w:val="0"/>
          <w:numId w:val="34"/>
        </w:numPr>
        <w:jc w:val="left"/>
      </w:pPr>
      <w:r w:rsidRPr="00483E49">
        <w:t>Do you use an e-cigarette that can be refilled?</w:t>
      </w:r>
    </w:p>
    <w:p w14:paraId="1A4B3EAF" w14:textId="77777777" w:rsidR="00483E49" w:rsidRPr="00483E49" w:rsidRDefault="00483E49" w:rsidP="00483E49">
      <w:pPr>
        <w:pStyle w:val="ListParagraph"/>
        <w:ind w:left="360"/>
      </w:pPr>
    </w:p>
    <w:p w14:paraId="53B08AF4" w14:textId="77777777" w:rsidR="00483E49" w:rsidRPr="00483E49" w:rsidRDefault="00483E49" w:rsidP="0055155E">
      <w:pPr>
        <w:pStyle w:val="ListParagraph"/>
        <w:numPr>
          <w:ilvl w:val="0"/>
          <w:numId w:val="47"/>
        </w:numPr>
        <w:jc w:val="left"/>
        <w:rPr>
          <w:rFonts w:cs="Arial"/>
        </w:rPr>
      </w:pPr>
      <w:r w:rsidRPr="00483E49">
        <w:rPr>
          <w:rFonts w:cs="Arial"/>
        </w:rPr>
        <w:t>Never</w:t>
      </w:r>
    </w:p>
    <w:p w14:paraId="36CF8224" w14:textId="77777777" w:rsidR="00483E49" w:rsidRPr="00EB1B5D" w:rsidRDefault="00483E49" w:rsidP="0055155E">
      <w:pPr>
        <w:pStyle w:val="ListParagraph"/>
        <w:numPr>
          <w:ilvl w:val="0"/>
          <w:numId w:val="47"/>
        </w:numPr>
        <w:jc w:val="left"/>
        <w:rPr>
          <w:rFonts w:cs="Arial"/>
        </w:rPr>
      </w:pPr>
      <w:r w:rsidRPr="00EB1B5D">
        <w:rPr>
          <w:rFonts w:cs="Arial"/>
        </w:rPr>
        <w:t>Sometimes</w:t>
      </w:r>
    </w:p>
    <w:p w14:paraId="51C06E34" w14:textId="77777777" w:rsidR="00483E49" w:rsidRPr="00EB1B5D" w:rsidRDefault="00483E49" w:rsidP="0055155E">
      <w:pPr>
        <w:pStyle w:val="ListParagraph"/>
        <w:numPr>
          <w:ilvl w:val="0"/>
          <w:numId w:val="47"/>
        </w:numPr>
        <w:jc w:val="left"/>
        <w:rPr>
          <w:rFonts w:cs="Arial"/>
        </w:rPr>
      </w:pPr>
      <w:r w:rsidRPr="00EB1B5D">
        <w:rPr>
          <w:rFonts w:cs="Arial"/>
        </w:rPr>
        <w:t>Always</w:t>
      </w:r>
    </w:p>
    <w:p w14:paraId="5E509389" w14:textId="77777777" w:rsidR="00483E49" w:rsidRPr="00EB1B5D" w:rsidRDefault="00483E49" w:rsidP="0055155E">
      <w:pPr>
        <w:pStyle w:val="ListParagraph"/>
        <w:numPr>
          <w:ilvl w:val="0"/>
          <w:numId w:val="47"/>
        </w:numPr>
        <w:jc w:val="left"/>
        <w:rPr>
          <w:rFonts w:cs="Arial"/>
        </w:rPr>
      </w:pPr>
      <w:r w:rsidRPr="00EB1B5D">
        <w:rPr>
          <w:rFonts w:cs="Arial"/>
        </w:rPr>
        <w:t>Don’t know</w:t>
      </w:r>
    </w:p>
    <w:p w14:paraId="5438D605" w14:textId="77777777" w:rsidR="00483E49" w:rsidRPr="00EB1B5D" w:rsidRDefault="00483E49" w:rsidP="00483E49">
      <w:pPr>
        <w:pStyle w:val="ListParagraph"/>
        <w:ind w:left="1080"/>
        <w:rPr>
          <w:rFonts w:cs="Arial"/>
        </w:rPr>
      </w:pPr>
    </w:p>
    <w:p w14:paraId="23776332" w14:textId="77777777" w:rsidR="00483E49" w:rsidRPr="00EB1B5D" w:rsidRDefault="00483E49" w:rsidP="0055155E">
      <w:pPr>
        <w:pStyle w:val="ListParagraph"/>
        <w:numPr>
          <w:ilvl w:val="0"/>
          <w:numId w:val="34"/>
        </w:numPr>
        <w:jc w:val="left"/>
      </w:pPr>
      <w:r w:rsidRPr="00EB1B5D">
        <w:t>How often, if at all, do you use nicotine in your device?</w:t>
      </w:r>
    </w:p>
    <w:p w14:paraId="362545CA" w14:textId="77777777" w:rsidR="00483E49" w:rsidRPr="00EB1B5D" w:rsidRDefault="00483E49" w:rsidP="00483E49"/>
    <w:p w14:paraId="4EF31AF1" w14:textId="77777777" w:rsidR="00483E49" w:rsidRPr="00483E49" w:rsidRDefault="00483E49" w:rsidP="0055155E">
      <w:pPr>
        <w:pStyle w:val="ListParagraph"/>
        <w:numPr>
          <w:ilvl w:val="0"/>
          <w:numId w:val="47"/>
        </w:numPr>
        <w:jc w:val="left"/>
        <w:rPr>
          <w:rFonts w:cs="Arial"/>
        </w:rPr>
      </w:pPr>
      <w:r w:rsidRPr="00483E49">
        <w:rPr>
          <w:rFonts w:cs="Arial"/>
        </w:rPr>
        <w:t>Never</w:t>
      </w:r>
      <w:r w:rsidRPr="00483E49">
        <w:rPr>
          <w:rFonts w:cs="Arial"/>
        </w:rPr>
        <w:tab/>
      </w:r>
      <w:r w:rsidRPr="00483E49">
        <w:rPr>
          <w:rFonts w:cs="Arial"/>
        </w:rPr>
        <w:tab/>
        <w:t>GO TO Q32</w:t>
      </w:r>
    </w:p>
    <w:p w14:paraId="5F5D711B" w14:textId="77777777" w:rsidR="00483E49" w:rsidRPr="00483E49" w:rsidRDefault="00483E49" w:rsidP="0055155E">
      <w:pPr>
        <w:pStyle w:val="ListParagraph"/>
        <w:numPr>
          <w:ilvl w:val="0"/>
          <w:numId w:val="47"/>
        </w:numPr>
        <w:jc w:val="left"/>
        <w:rPr>
          <w:rFonts w:cs="Arial"/>
        </w:rPr>
      </w:pPr>
      <w:r w:rsidRPr="00483E49">
        <w:rPr>
          <w:rFonts w:cs="Arial"/>
        </w:rPr>
        <w:t>Sometimes</w:t>
      </w:r>
    </w:p>
    <w:p w14:paraId="1EC905AF" w14:textId="77777777" w:rsidR="00483E49" w:rsidRPr="00483E49" w:rsidRDefault="00483E49" w:rsidP="0055155E">
      <w:pPr>
        <w:pStyle w:val="ListParagraph"/>
        <w:numPr>
          <w:ilvl w:val="0"/>
          <w:numId w:val="47"/>
        </w:numPr>
        <w:jc w:val="left"/>
        <w:rPr>
          <w:rFonts w:cs="Arial"/>
        </w:rPr>
      </w:pPr>
      <w:r w:rsidRPr="00483E49">
        <w:rPr>
          <w:rFonts w:cs="Arial"/>
        </w:rPr>
        <w:t>Always</w:t>
      </w:r>
    </w:p>
    <w:p w14:paraId="20EBBB21" w14:textId="77777777" w:rsidR="00483E49" w:rsidRPr="00483E49" w:rsidRDefault="00483E49" w:rsidP="0055155E">
      <w:pPr>
        <w:pStyle w:val="ListParagraph"/>
        <w:numPr>
          <w:ilvl w:val="0"/>
          <w:numId w:val="47"/>
        </w:numPr>
        <w:jc w:val="left"/>
        <w:rPr>
          <w:rFonts w:cs="Arial"/>
        </w:rPr>
      </w:pPr>
      <w:r w:rsidRPr="00EB1B5D">
        <w:rPr>
          <w:rFonts w:cs="Arial"/>
        </w:rPr>
        <w:t>Don’t know</w:t>
      </w:r>
      <w:r>
        <w:rPr>
          <w:rFonts w:cs="Arial"/>
        </w:rPr>
        <w:tab/>
      </w:r>
      <w:r w:rsidRPr="00483E49">
        <w:rPr>
          <w:rFonts w:cs="Arial"/>
        </w:rPr>
        <w:t>GO TO Q32</w:t>
      </w:r>
    </w:p>
    <w:p w14:paraId="0E76AF71" w14:textId="77777777" w:rsidR="00483E49" w:rsidRPr="00483E49" w:rsidRDefault="00483E49" w:rsidP="00483E49"/>
    <w:p w14:paraId="7A353C57" w14:textId="77777777" w:rsidR="00483E49" w:rsidRPr="00483E49" w:rsidRDefault="00483E49" w:rsidP="0055155E">
      <w:pPr>
        <w:pStyle w:val="ListParagraph"/>
        <w:numPr>
          <w:ilvl w:val="0"/>
          <w:numId w:val="34"/>
        </w:numPr>
        <w:jc w:val="left"/>
      </w:pPr>
      <w:r w:rsidRPr="00483E49">
        <w:t xml:space="preserve">What concentration of nicotine do you typically use? </w:t>
      </w:r>
    </w:p>
    <w:p w14:paraId="6758E1F2" w14:textId="77777777" w:rsidR="00483E49" w:rsidRPr="00EB1B5D" w:rsidRDefault="00483E49" w:rsidP="00483E49"/>
    <w:p w14:paraId="57E0E2FE" w14:textId="77777777" w:rsidR="00483E49" w:rsidRPr="00EB1B5D" w:rsidRDefault="00483E49" w:rsidP="00483E49">
      <w:pPr>
        <w:ind w:firstLine="720"/>
      </w:pPr>
      <w:r w:rsidRPr="00EB1B5D">
        <w:t>[OPEN TEXT]</w:t>
      </w:r>
    </w:p>
    <w:p w14:paraId="6971218F" w14:textId="77777777" w:rsidR="00483E49" w:rsidRPr="00EB1B5D" w:rsidRDefault="00483E49" w:rsidP="0055155E">
      <w:pPr>
        <w:pStyle w:val="ListParagraph"/>
        <w:numPr>
          <w:ilvl w:val="0"/>
          <w:numId w:val="47"/>
        </w:numPr>
        <w:jc w:val="left"/>
        <w:rPr>
          <w:rFonts w:cs="Arial"/>
        </w:rPr>
      </w:pPr>
      <w:r w:rsidRPr="00EB1B5D">
        <w:rPr>
          <w:rFonts w:cs="Arial"/>
        </w:rPr>
        <w:t>I have no idea</w:t>
      </w:r>
    </w:p>
    <w:p w14:paraId="34214B62" w14:textId="77777777" w:rsidR="00483E49" w:rsidRPr="00EB1B5D" w:rsidRDefault="00483E49" w:rsidP="00483E49"/>
    <w:p w14:paraId="7C55BFAC" w14:textId="77777777" w:rsidR="00483E49" w:rsidRPr="00EB1B5D" w:rsidRDefault="00483E49" w:rsidP="00483E49">
      <w:pPr>
        <w:rPr>
          <w:b/>
        </w:rPr>
      </w:pPr>
      <w:r w:rsidRPr="00EB1B5D">
        <w:rPr>
          <w:b/>
        </w:rPr>
        <w:t>[ALL USERS]</w:t>
      </w:r>
    </w:p>
    <w:p w14:paraId="00A717DC" w14:textId="77777777" w:rsidR="00483E49" w:rsidRPr="00EB1B5D" w:rsidRDefault="00483E49" w:rsidP="00483E49"/>
    <w:p w14:paraId="254AF577" w14:textId="77777777" w:rsidR="00483E49" w:rsidRPr="00EB1B5D" w:rsidRDefault="00483E49" w:rsidP="0055155E">
      <w:pPr>
        <w:pStyle w:val="ListParagraph"/>
        <w:numPr>
          <w:ilvl w:val="0"/>
          <w:numId w:val="34"/>
        </w:numPr>
        <w:jc w:val="left"/>
        <w:rPr>
          <w:color w:val="000000" w:themeColor="text1"/>
        </w:rPr>
      </w:pPr>
      <w:r w:rsidRPr="00EB1B5D">
        <w:rPr>
          <w:color w:val="000000" w:themeColor="text1"/>
        </w:rPr>
        <w:t xml:space="preserve">What flavour did you use the </w:t>
      </w:r>
      <w:r w:rsidRPr="00EB1B5D">
        <w:rPr>
          <w:b/>
          <w:color w:val="000000" w:themeColor="text1"/>
          <w:u w:val="single"/>
        </w:rPr>
        <w:t>last time</w:t>
      </w:r>
      <w:r w:rsidRPr="00EB1B5D">
        <w:rPr>
          <w:color w:val="000000" w:themeColor="text1"/>
        </w:rPr>
        <w:t xml:space="preserve"> you used an e-cigarette?</w:t>
      </w:r>
    </w:p>
    <w:p w14:paraId="47B7A5F5" w14:textId="77777777" w:rsidR="00483E49" w:rsidRPr="00EB1B5D" w:rsidRDefault="00483E49" w:rsidP="00483E49">
      <w:pPr>
        <w:rPr>
          <w:color w:val="000000" w:themeColor="text1"/>
        </w:rPr>
      </w:pPr>
    </w:p>
    <w:p w14:paraId="6B66712B"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Fruit</w:t>
      </w:r>
    </w:p>
    <w:p w14:paraId="541079F4"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Bubble gum</w:t>
      </w:r>
    </w:p>
    <w:p w14:paraId="17235EE2"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Candy floss</w:t>
      </w:r>
    </w:p>
    <w:p w14:paraId="42FBC464"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 xml:space="preserve">Coffee/cappuccino </w:t>
      </w:r>
    </w:p>
    <w:p w14:paraId="4FAA0452"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Dessert</w:t>
      </w:r>
    </w:p>
    <w:p w14:paraId="4874AF61"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Candy/confectionary</w:t>
      </w:r>
    </w:p>
    <w:p w14:paraId="3F79042A"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Soft drinks/energy drinks</w:t>
      </w:r>
    </w:p>
    <w:p w14:paraId="20A196A0"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Cereal</w:t>
      </w:r>
    </w:p>
    <w:p w14:paraId="721C4A05"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Cookies</w:t>
      </w:r>
    </w:p>
    <w:p w14:paraId="4250901C"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Tobacco</w:t>
      </w:r>
    </w:p>
    <w:p w14:paraId="27B56A66"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Marijuana</w:t>
      </w:r>
    </w:p>
    <w:p w14:paraId="75BF97EE"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Alcohol</w:t>
      </w:r>
    </w:p>
    <w:p w14:paraId="52346D3C" w14:textId="77777777" w:rsidR="00483E49" w:rsidRPr="00EB1B5D" w:rsidRDefault="00483E49" w:rsidP="0055155E">
      <w:pPr>
        <w:pStyle w:val="ListParagraph"/>
        <w:numPr>
          <w:ilvl w:val="0"/>
          <w:numId w:val="60"/>
        </w:numPr>
        <w:jc w:val="left"/>
        <w:rPr>
          <w:rFonts w:cs="Arial"/>
        </w:rPr>
      </w:pPr>
      <w:r w:rsidRPr="00EB1B5D">
        <w:rPr>
          <w:rFonts w:cs="Arial"/>
        </w:rPr>
        <w:t xml:space="preserve">Other: </w:t>
      </w:r>
      <w:sdt>
        <w:sdtPr>
          <w:rPr>
            <w:color w:val="000000" w:themeColor="text1"/>
          </w:rPr>
          <w:id w:val="-2050065150"/>
          <w:placeholder>
            <w:docPart w:val="F623BCCD12D440ECA6DB1A9C85B39590"/>
          </w:placeholder>
          <w:showingPlcHdr/>
        </w:sdtPr>
        <w:sdtContent>
          <w:r w:rsidRPr="00EB1B5D">
            <w:rPr>
              <w:rStyle w:val="PlaceholderText"/>
              <w:rFonts w:cs="Arial"/>
            </w:rPr>
            <w:t>Click here to enter text.</w:t>
          </w:r>
        </w:sdtContent>
      </w:sdt>
    </w:p>
    <w:p w14:paraId="404F86AA"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Don’t know</w:t>
      </w:r>
    </w:p>
    <w:p w14:paraId="45EE08DD" w14:textId="77777777" w:rsidR="00483E49" w:rsidRPr="00EB1B5D" w:rsidRDefault="00483E49" w:rsidP="00483E49">
      <w:pPr>
        <w:rPr>
          <w:rFonts w:cs="Arial"/>
        </w:rPr>
      </w:pPr>
    </w:p>
    <w:p w14:paraId="57D6EFB5" w14:textId="77777777" w:rsidR="00483E49" w:rsidRPr="00EB1B5D" w:rsidRDefault="00483E49" w:rsidP="0055155E">
      <w:pPr>
        <w:pStyle w:val="ListParagraph"/>
        <w:numPr>
          <w:ilvl w:val="0"/>
          <w:numId w:val="34"/>
        </w:numPr>
        <w:jc w:val="left"/>
        <w:rPr>
          <w:color w:val="000000" w:themeColor="text1"/>
        </w:rPr>
      </w:pPr>
      <w:r w:rsidRPr="00EB1B5D">
        <w:rPr>
          <w:color w:val="000000" w:themeColor="text1"/>
        </w:rPr>
        <w:t xml:space="preserve">What is your </w:t>
      </w:r>
      <w:r w:rsidRPr="00EB1B5D">
        <w:rPr>
          <w:b/>
          <w:color w:val="000000" w:themeColor="text1"/>
        </w:rPr>
        <w:t>preferred</w:t>
      </w:r>
      <w:r w:rsidRPr="00EB1B5D">
        <w:rPr>
          <w:color w:val="000000" w:themeColor="text1"/>
        </w:rPr>
        <w:t xml:space="preserve"> e-cigarette flavour?</w:t>
      </w:r>
    </w:p>
    <w:p w14:paraId="6BB6E265" w14:textId="77777777" w:rsidR="00483E49" w:rsidRPr="00EB1B5D" w:rsidRDefault="00483E49" w:rsidP="00483E49">
      <w:pPr>
        <w:rPr>
          <w:color w:val="000000" w:themeColor="text1"/>
        </w:rPr>
      </w:pPr>
    </w:p>
    <w:p w14:paraId="62182F41"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Fruit</w:t>
      </w:r>
    </w:p>
    <w:p w14:paraId="54D9C679"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Bubble gum</w:t>
      </w:r>
    </w:p>
    <w:p w14:paraId="41A00572"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Candy floss</w:t>
      </w:r>
    </w:p>
    <w:p w14:paraId="32FDB910"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 xml:space="preserve">Coffee/cappuccino </w:t>
      </w:r>
    </w:p>
    <w:p w14:paraId="4AB15BB3"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Dessert</w:t>
      </w:r>
    </w:p>
    <w:p w14:paraId="1117C769"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Candy/confectionary</w:t>
      </w:r>
    </w:p>
    <w:p w14:paraId="5849B167"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Soft drinks/energy drinks</w:t>
      </w:r>
    </w:p>
    <w:p w14:paraId="1E27A758"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Cereal</w:t>
      </w:r>
    </w:p>
    <w:p w14:paraId="724B9629"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Cookies</w:t>
      </w:r>
    </w:p>
    <w:p w14:paraId="58CC8FC4"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Tobacco</w:t>
      </w:r>
    </w:p>
    <w:p w14:paraId="3AB42932"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Marijuana</w:t>
      </w:r>
    </w:p>
    <w:p w14:paraId="2C9D3895"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Alcohol</w:t>
      </w:r>
    </w:p>
    <w:p w14:paraId="269088AB" w14:textId="77777777" w:rsidR="00483E49" w:rsidRPr="00EB1B5D" w:rsidRDefault="00483E49" w:rsidP="0055155E">
      <w:pPr>
        <w:pStyle w:val="ListParagraph"/>
        <w:numPr>
          <w:ilvl w:val="0"/>
          <w:numId w:val="60"/>
        </w:numPr>
        <w:jc w:val="left"/>
        <w:rPr>
          <w:rFonts w:cs="Arial"/>
        </w:rPr>
      </w:pPr>
      <w:r w:rsidRPr="00EB1B5D">
        <w:rPr>
          <w:rFonts w:cs="Arial"/>
        </w:rPr>
        <w:t xml:space="preserve">Other: </w:t>
      </w:r>
      <w:sdt>
        <w:sdtPr>
          <w:rPr>
            <w:color w:val="000000" w:themeColor="text1"/>
          </w:rPr>
          <w:id w:val="-894121352"/>
          <w:placeholder>
            <w:docPart w:val="089D9D0BBF644BF689B3946F98D15C2F"/>
          </w:placeholder>
          <w:showingPlcHdr/>
        </w:sdtPr>
        <w:sdtContent>
          <w:r w:rsidRPr="00EB1B5D">
            <w:rPr>
              <w:rStyle w:val="PlaceholderText"/>
              <w:rFonts w:cs="Arial"/>
            </w:rPr>
            <w:t>Click here to enter text.</w:t>
          </w:r>
        </w:sdtContent>
      </w:sdt>
    </w:p>
    <w:p w14:paraId="11D7C81D" w14:textId="77777777" w:rsidR="00483E49" w:rsidRPr="00EB1B5D" w:rsidRDefault="00483E49" w:rsidP="0055155E">
      <w:pPr>
        <w:pStyle w:val="ListParagraph"/>
        <w:numPr>
          <w:ilvl w:val="0"/>
          <w:numId w:val="60"/>
        </w:numPr>
        <w:jc w:val="left"/>
        <w:rPr>
          <w:color w:val="000000" w:themeColor="text1"/>
        </w:rPr>
      </w:pPr>
      <w:r w:rsidRPr="00EB1B5D">
        <w:rPr>
          <w:color w:val="000000" w:themeColor="text1"/>
        </w:rPr>
        <w:t>Don’t know</w:t>
      </w:r>
    </w:p>
    <w:p w14:paraId="1E24B8A9" w14:textId="77777777" w:rsidR="00483E49" w:rsidRDefault="00483E49" w:rsidP="00483E49">
      <w:pPr>
        <w:rPr>
          <w:color w:val="000000" w:themeColor="text1"/>
        </w:rPr>
      </w:pPr>
    </w:p>
    <w:p w14:paraId="01CCE0BF" w14:textId="77777777" w:rsidR="00483E49" w:rsidRPr="001C4053" w:rsidRDefault="00483E49" w:rsidP="00483E49">
      <w:pPr>
        <w:rPr>
          <w:b/>
        </w:rPr>
      </w:pPr>
      <w:r w:rsidRPr="00483E49">
        <w:rPr>
          <w:b/>
        </w:rPr>
        <w:t>==1-TIME AND INFREQUENT USERS GO TO Q37==</w:t>
      </w:r>
    </w:p>
    <w:p w14:paraId="2BD6BF74" w14:textId="77777777" w:rsidR="00483E49" w:rsidRPr="00EB1B5D" w:rsidRDefault="00483E49" w:rsidP="00483E49">
      <w:pPr>
        <w:rPr>
          <w:color w:val="000000" w:themeColor="text1"/>
        </w:rPr>
      </w:pPr>
    </w:p>
    <w:p w14:paraId="687B843B" w14:textId="77777777" w:rsidR="00483E49" w:rsidRPr="00EB1B5D" w:rsidRDefault="00483E49" w:rsidP="00483E49">
      <w:pPr>
        <w:rPr>
          <w:rFonts w:cs="Arial"/>
          <w:b/>
          <w:lang w:eastAsia="x-none"/>
        </w:rPr>
      </w:pPr>
      <w:r w:rsidRPr="00EB1B5D">
        <w:rPr>
          <w:rFonts w:cs="Arial"/>
          <w:b/>
          <w:lang w:eastAsia="x-none"/>
        </w:rPr>
        <w:t>[</w:t>
      </w:r>
      <w:r w:rsidRPr="00EB1B5D">
        <w:rPr>
          <w:rFonts w:cs="Arial"/>
          <w:b/>
          <w:color w:val="000000" w:themeColor="text1"/>
          <w:lang w:eastAsia="x-none"/>
        </w:rPr>
        <w:t>REGULAR / OCCASIONAL USERS</w:t>
      </w:r>
      <w:r w:rsidRPr="00EB1B5D">
        <w:rPr>
          <w:rFonts w:cs="Arial"/>
          <w:b/>
          <w:lang w:eastAsia="x-none"/>
        </w:rPr>
        <w:t>]</w:t>
      </w:r>
    </w:p>
    <w:p w14:paraId="658CBA07" w14:textId="77777777" w:rsidR="00483E49" w:rsidRPr="00EB1B5D" w:rsidRDefault="00483E49" w:rsidP="00483E49">
      <w:pPr>
        <w:rPr>
          <w:color w:val="000000" w:themeColor="text1"/>
        </w:rPr>
      </w:pPr>
    </w:p>
    <w:p w14:paraId="62C97C47" w14:textId="77777777" w:rsidR="00483E49" w:rsidRPr="00EB1B5D" w:rsidRDefault="00483E49" w:rsidP="0055155E">
      <w:pPr>
        <w:pStyle w:val="ListParagraph"/>
        <w:numPr>
          <w:ilvl w:val="0"/>
          <w:numId w:val="34"/>
        </w:numPr>
        <w:jc w:val="left"/>
        <w:rPr>
          <w:color w:val="000000" w:themeColor="text1"/>
        </w:rPr>
      </w:pPr>
      <w:r w:rsidRPr="00EB1B5D">
        <w:rPr>
          <w:color w:val="000000" w:themeColor="text1"/>
        </w:rPr>
        <w:t xml:space="preserve">From where do you usually get your e-cigarettes? </w:t>
      </w:r>
    </w:p>
    <w:p w14:paraId="66B1928C" w14:textId="77777777" w:rsidR="00483E49" w:rsidRPr="00EB1B5D" w:rsidRDefault="00483E49" w:rsidP="00483E49">
      <w:pPr>
        <w:pStyle w:val="ListParagraph"/>
        <w:ind w:left="360"/>
        <w:rPr>
          <w:rFonts w:cs="Arial"/>
          <w:color w:val="000000" w:themeColor="text1"/>
          <w:lang w:eastAsia="x-none"/>
        </w:rPr>
      </w:pPr>
    </w:p>
    <w:p w14:paraId="454FEE22"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all that apply</w:t>
      </w:r>
    </w:p>
    <w:p w14:paraId="266F700F" w14:textId="77777777" w:rsidR="00483E49" w:rsidRPr="00EB1B5D" w:rsidRDefault="00483E49" w:rsidP="00483E49">
      <w:pPr>
        <w:pStyle w:val="ListParagraph"/>
        <w:ind w:left="360"/>
        <w:rPr>
          <w:rFonts w:cs="Arial"/>
          <w:color w:val="000000" w:themeColor="text1"/>
          <w:lang w:eastAsia="x-none"/>
        </w:rPr>
      </w:pPr>
    </w:p>
    <w:p w14:paraId="1C2AC3E5" w14:textId="77777777" w:rsidR="00483E49" w:rsidRPr="00EB1B5D" w:rsidRDefault="00483E49" w:rsidP="00483E49">
      <w:pPr>
        <w:pStyle w:val="ListParagraph"/>
        <w:ind w:left="360"/>
        <w:rPr>
          <w:rFonts w:cs="Arial"/>
          <w:color w:val="000000" w:themeColor="text1"/>
          <w:lang w:eastAsia="x-none"/>
        </w:rPr>
      </w:pPr>
      <w:r w:rsidRPr="00EB1B5D">
        <w:rPr>
          <w:rFonts w:cs="Arial"/>
          <w:color w:val="000000" w:themeColor="text1"/>
          <w:lang w:eastAsia="x-none"/>
        </w:rPr>
        <w:t>[ROTATE]</w:t>
      </w:r>
    </w:p>
    <w:p w14:paraId="2FA9F6DE" w14:textId="77777777" w:rsidR="00483E49" w:rsidRPr="00EB1B5D" w:rsidRDefault="00483E49" w:rsidP="00483E49">
      <w:pPr>
        <w:pStyle w:val="ListParagraph"/>
        <w:ind w:left="360"/>
        <w:rPr>
          <w:rFonts w:cs="Arial"/>
          <w:color w:val="000000" w:themeColor="text1"/>
          <w:lang w:eastAsia="x-none"/>
        </w:rPr>
      </w:pPr>
    </w:p>
    <w:p w14:paraId="267071D9" w14:textId="77777777" w:rsidR="00483E49" w:rsidRPr="00EB1B5D" w:rsidRDefault="00483E49" w:rsidP="0055155E">
      <w:pPr>
        <w:pStyle w:val="ListParagraph"/>
        <w:numPr>
          <w:ilvl w:val="0"/>
          <w:numId w:val="44"/>
        </w:numPr>
        <w:jc w:val="left"/>
        <w:rPr>
          <w:rFonts w:cs="Arial"/>
          <w:color w:val="000000" w:themeColor="text1"/>
          <w:lang w:eastAsia="x-none"/>
        </w:rPr>
      </w:pPr>
      <w:r w:rsidRPr="00EB1B5D">
        <w:rPr>
          <w:rFonts w:cs="Arial"/>
          <w:color w:val="000000" w:themeColor="text1"/>
          <w:lang w:eastAsia="x-none"/>
        </w:rPr>
        <w:t>I buy them myself at a store</w:t>
      </w:r>
    </w:p>
    <w:p w14:paraId="42CC6B72" w14:textId="77777777" w:rsidR="00483E49" w:rsidRPr="00EB1B5D" w:rsidRDefault="00483E49" w:rsidP="0055155E">
      <w:pPr>
        <w:pStyle w:val="ListParagraph"/>
        <w:numPr>
          <w:ilvl w:val="0"/>
          <w:numId w:val="44"/>
        </w:numPr>
        <w:jc w:val="left"/>
        <w:rPr>
          <w:rFonts w:cs="Arial"/>
          <w:color w:val="000000" w:themeColor="text1"/>
          <w:lang w:eastAsia="x-none"/>
        </w:rPr>
      </w:pPr>
      <w:r w:rsidRPr="00EB1B5D">
        <w:rPr>
          <w:rFonts w:cs="Arial"/>
          <w:color w:val="000000" w:themeColor="text1"/>
          <w:lang w:eastAsia="x-none"/>
        </w:rPr>
        <w:t>I buy them myself online</w:t>
      </w:r>
    </w:p>
    <w:p w14:paraId="3742D78C" w14:textId="77777777" w:rsidR="00483E49" w:rsidRPr="00EB1B5D" w:rsidRDefault="00483E49" w:rsidP="0055155E">
      <w:pPr>
        <w:pStyle w:val="ListParagraph"/>
        <w:numPr>
          <w:ilvl w:val="0"/>
          <w:numId w:val="44"/>
        </w:numPr>
        <w:jc w:val="left"/>
        <w:rPr>
          <w:rFonts w:cs="Arial"/>
          <w:color w:val="000000" w:themeColor="text1"/>
          <w:lang w:eastAsia="x-none"/>
        </w:rPr>
      </w:pPr>
      <w:r w:rsidRPr="00EB1B5D">
        <w:rPr>
          <w:rFonts w:cs="Arial"/>
          <w:color w:val="000000" w:themeColor="text1"/>
          <w:lang w:eastAsia="x-none"/>
        </w:rPr>
        <w:t>I buy them from a friend</w:t>
      </w:r>
    </w:p>
    <w:p w14:paraId="1A53D540" w14:textId="77777777" w:rsidR="00483E49" w:rsidRPr="00EB1B5D" w:rsidRDefault="00483E49" w:rsidP="0055155E">
      <w:pPr>
        <w:pStyle w:val="ListParagraph"/>
        <w:numPr>
          <w:ilvl w:val="0"/>
          <w:numId w:val="44"/>
        </w:numPr>
        <w:jc w:val="left"/>
        <w:rPr>
          <w:rFonts w:cs="Arial"/>
          <w:color w:val="000000" w:themeColor="text1"/>
          <w:lang w:eastAsia="x-none"/>
        </w:rPr>
      </w:pPr>
      <w:r w:rsidRPr="00EB1B5D">
        <w:rPr>
          <w:rFonts w:cs="Arial"/>
          <w:color w:val="000000" w:themeColor="text1"/>
          <w:lang w:eastAsia="x-none"/>
        </w:rPr>
        <w:t>I buy them from someone else</w:t>
      </w:r>
    </w:p>
    <w:p w14:paraId="1D28C55B" w14:textId="77777777" w:rsidR="00483E49" w:rsidRPr="00EB1B5D" w:rsidRDefault="00483E49" w:rsidP="0055155E">
      <w:pPr>
        <w:pStyle w:val="ListParagraph"/>
        <w:numPr>
          <w:ilvl w:val="0"/>
          <w:numId w:val="44"/>
        </w:numPr>
        <w:jc w:val="left"/>
        <w:rPr>
          <w:rFonts w:cs="Arial"/>
          <w:color w:val="000000" w:themeColor="text1"/>
          <w:lang w:eastAsia="x-none"/>
        </w:rPr>
      </w:pPr>
      <w:r w:rsidRPr="00EB1B5D">
        <w:rPr>
          <w:rFonts w:cs="Arial"/>
          <w:color w:val="000000" w:themeColor="text1"/>
          <w:lang w:eastAsia="x-none"/>
        </w:rPr>
        <w:t>I ask someone to buy them for me</w:t>
      </w:r>
    </w:p>
    <w:p w14:paraId="4027E403" w14:textId="77777777" w:rsidR="00483E49" w:rsidRPr="00EB1B5D" w:rsidRDefault="00483E49" w:rsidP="0055155E">
      <w:pPr>
        <w:pStyle w:val="ListParagraph"/>
        <w:numPr>
          <w:ilvl w:val="0"/>
          <w:numId w:val="44"/>
        </w:numPr>
        <w:jc w:val="left"/>
        <w:rPr>
          <w:rFonts w:cs="Arial"/>
          <w:color w:val="000000" w:themeColor="text1"/>
          <w:lang w:eastAsia="x-none"/>
        </w:rPr>
      </w:pPr>
      <w:r w:rsidRPr="00EB1B5D">
        <w:rPr>
          <w:rFonts w:cs="Arial"/>
          <w:color w:val="000000" w:themeColor="text1"/>
          <w:lang w:eastAsia="x-none"/>
        </w:rPr>
        <w:t>A family member gives/lends them to me</w:t>
      </w:r>
    </w:p>
    <w:p w14:paraId="55632A85" w14:textId="77777777" w:rsidR="00483E49" w:rsidRPr="00EB1B5D" w:rsidRDefault="00483E49" w:rsidP="0055155E">
      <w:pPr>
        <w:pStyle w:val="ListParagraph"/>
        <w:numPr>
          <w:ilvl w:val="0"/>
          <w:numId w:val="44"/>
        </w:numPr>
        <w:jc w:val="left"/>
        <w:rPr>
          <w:rFonts w:cs="Arial"/>
          <w:color w:val="000000" w:themeColor="text1"/>
          <w:lang w:eastAsia="x-none"/>
        </w:rPr>
      </w:pPr>
      <w:r w:rsidRPr="00EB1B5D">
        <w:rPr>
          <w:rFonts w:cs="Arial"/>
          <w:color w:val="000000" w:themeColor="text1"/>
          <w:lang w:eastAsia="x-none"/>
        </w:rPr>
        <w:t>A friend gives/lends them to me</w:t>
      </w:r>
    </w:p>
    <w:p w14:paraId="58630B94" w14:textId="77777777" w:rsidR="00483E49" w:rsidRPr="00EB1B5D" w:rsidRDefault="00483E49" w:rsidP="0055155E">
      <w:pPr>
        <w:pStyle w:val="ListParagraph"/>
        <w:numPr>
          <w:ilvl w:val="0"/>
          <w:numId w:val="44"/>
        </w:numPr>
        <w:jc w:val="left"/>
        <w:rPr>
          <w:rFonts w:cs="Arial"/>
          <w:color w:val="000000" w:themeColor="text1"/>
          <w:lang w:eastAsia="x-none"/>
        </w:rPr>
      </w:pPr>
      <w:r w:rsidRPr="00EB1B5D">
        <w:rPr>
          <w:rFonts w:cs="Arial"/>
          <w:color w:val="000000" w:themeColor="text1"/>
          <w:lang w:eastAsia="x-none"/>
        </w:rPr>
        <w:t>Someone else gives/lends them to me</w:t>
      </w:r>
    </w:p>
    <w:p w14:paraId="6AC00FBE" w14:textId="77777777" w:rsidR="00483E49" w:rsidRPr="00EB1B5D" w:rsidRDefault="00483E49" w:rsidP="0055155E">
      <w:pPr>
        <w:pStyle w:val="ListParagraph"/>
        <w:numPr>
          <w:ilvl w:val="0"/>
          <w:numId w:val="44"/>
        </w:numPr>
        <w:jc w:val="left"/>
        <w:rPr>
          <w:rFonts w:cs="Arial"/>
          <w:color w:val="000000" w:themeColor="text1"/>
        </w:rPr>
      </w:pPr>
      <w:r w:rsidRPr="00EB1B5D">
        <w:rPr>
          <w:rFonts w:cs="Arial"/>
          <w:color w:val="000000" w:themeColor="text1"/>
          <w:lang w:eastAsia="x-none"/>
        </w:rPr>
        <w:t xml:space="preserve">Other: </w:t>
      </w:r>
      <w:sdt>
        <w:sdtPr>
          <w:rPr>
            <w:color w:val="000000" w:themeColor="text1"/>
          </w:rPr>
          <w:id w:val="599377596"/>
          <w:placeholder>
            <w:docPart w:val="81B038E6107841BF8E8910551FF78BFD"/>
          </w:placeholder>
          <w:showingPlcHdr/>
        </w:sdtPr>
        <w:sdtContent>
          <w:r w:rsidRPr="00EB1B5D">
            <w:rPr>
              <w:rStyle w:val="PlaceholderText"/>
              <w:rFonts w:cs="Arial"/>
              <w:color w:val="000000" w:themeColor="text1"/>
            </w:rPr>
            <w:t>Click here to enter text.</w:t>
          </w:r>
        </w:sdtContent>
      </w:sdt>
    </w:p>
    <w:p w14:paraId="6528EA33" w14:textId="77777777" w:rsidR="00483E49" w:rsidRPr="00EB1B5D" w:rsidRDefault="00483E49" w:rsidP="0055155E">
      <w:pPr>
        <w:pStyle w:val="ListParagraph"/>
        <w:numPr>
          <w:ilvl w:val="0"/>
          <w:numId w:val="44"/>
        </w:numPr>
        <w:jc w:val="left"/>
        <w:rPr>
          <w:rFonts w:cs="Arial"/>
          <w:color w:val="000000" w:themeColor="text1"/>
        </w:rPr>
      </w:pPr>
      <w:r w:rsidRPr="00EB1B5D">
        <w:rPr>
          <w:lang w:eastAsia="x-none"/>
        </w:rPr>
        <w:t>Don’t know / prefer not to say</w:t>
      </w:r>
    </w:p>
    <w:p w14:paraId="6DADA23B" w14:textId="77777777" w:rsidR="00483E49" w:rsidRPr="00EB1B5D" w:rsidRDefault="00483E49" w:rsidP="00483E49">
      <w:pPr>
        <w:rPr>
          <w:lang w:eastAsia="x-none"/>
        </w:rPr>
      </w:pPr>
    </w:p>
    <w:p w14:paraId="3935AD5E" w14:textId="77777777" w:rsidR="00483E49" w:rsidRPr="00EB1B5D" w:rsidRDefault="00483E49" w:rsidP="00483E49">
      <w:pPr>
        <w:pStyle w:val="Title"/>
      </w:pPr>
      <w:r w:rsidRPr="00EB1B5D">
        <w:t>Risk Perceptions and Attitudes</w:t>
      </w:r>
    </w:p>
    <w:p w14:paraId="5B48B368" w14:textId="77777777" w:rsidR="00483E49" w:rsidRPr="00EB1B5D" w:rsidRDefault="00483E49" w:rsidP="00483E49">
      <w:pPr>
        <w:rPr>
          <w:b/>
        </w:rPr>
      </w:pPr>
    </w:p>
    <w:p w14:paraId="0F1788D5" w14:textId="77777777" w:rsidR="00483E49" w:rsidRPr="00EB1B5D" w:rsidRDefault="00483E49" w:rsidP="00483E49">
      <w:pPr>
        <w:rPr>
          <w:b/>
        </w:rPr>
      </w:pPr>
      <w:r w:rsidRPr="00EB1B5D">
        <w:rPr>
          <w:b/>
        </w:rPr>
        <w:t>[</w:t>
      </w:r>
      <w:r>
        <w:rPr>
          <w:b/>
        </w:rPr>
        <w:t xml:space="preserve">ALL </w:t>
      </w:r>
      <w:r w:rsidRPr="00EB1B5D">
        <w:rPr>
          <w:b/>
        </w:rPr>
        <w:t>USERS]</w:t>
      </w:r>
    </w:p>
    <w:p w14:paraId="14E90403" w14:textId="77777777" w:rsidR="00483E49" w:rsidRPr="00EB1B5D" w:rsidRDefault="00483E49" w:rsidP="00483E49"/>
    <w:p w14:paraId="4A4B9625" w14:textId="77777777" w:rsidR="00483E49" w:rsidRPr="00EB1B5D" w:rsidRDefault="00483E49" w:rsidP="0055155E">
      <w:pPr>
        <w:pStyle w:val="ListParagraph"/>
        <w:numPr>
          <w:ilvl w:val="0"/>
          <w:numId w:val="34"/>
        </w:numPr>
        <w:jc w:val="left"/>
        <w:rPr>
          <w:rFonts w:cs="Arial"/>
          <w:lang w:eastAsia="x-none"/>
        </w:rPr>
      </w:pPr>
      <w:r w:rsidRPr="00EB1B5D">
        <w:rPr>
          <w:rFonts w:cs="Arial"/>
          <w:lang w:eastAsia="x-none"/>
        </w:rPr>
        <w:t xml:space="preserve">Why do you use e-cigarettes? </w:t>
      </w:r>
    </w:p>
    <w:p w14:paraId="50CBE5FA" w14:textId="77777777" w:rsidR="00483E49" w:rsidRPr="00EB1B5D" w:rsidRDefault="00483E49" w:rsidP="00483E49">
      <w:pPr>
        <w:pStyle w:val="ListParagraph"/>
        <w:ind w:left="360"/>
        <w:rPr>
          <w:rFonts w:cs="Arial"/>
          <w:lang w:eastAsia="x-none"/>
        </w:rPr>
      </w:pPr>
    </w:p>
    <w:p w14:paraId="39428E2C"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the top 3 reasons</w:t>
      </w:r>
    </w:p>
    <w:p w14:paraId="49550C78" w14:textId="77777777" w:rsidR="00483E49" w:rsidRPr="00EB1B5D" w:rsidRDefault="00483E49" w:rsidP="00483E49">
      <w:pPr>
        <w:pStyle w:val="ListParagraph"/>
        <w:ind w:left="360"/>
        <w:rPr>
          <w:rFonts w:cs="Arial"/>
          <w:lang w:eastAsia="x-none"/>
        </w:rPr>
      </w:pPr>
    </w:p>
    <w:p w14:paraId="5ECC334E" w14:textId="77777777" w:rsidR="00483E49" w:rsidRPr="00EB1B5D" w:rsidRDefault="00483E49" w:rsidP="00483E49">
      <w:pPr>
        <w:pStyle w:val="ListParagraph"/>
        <w:ind w:left="360"/>
        <w:rPr>
          <w:rFonts w:cs="Arial"/>
          <w:lang w:eastAsia="x-none"/>
        </w:rPr>
      </w:pPr>
      <w:r w:rsidRPr="00EB1B5D">
        <w:rPr>
          <w:rFonts w:cs="Arial"/>
          <w:lang w:eastAsia="x-none"/>
        </w:rPr>
        <w:t>[ROTATE]</w:t>
      </w:r>
    </w:p>
    <w:p w14:paraId="5AD91DC3" w14:textId="77777777" w:rsidR="00483E49" w:rsidRPr="00EB1B5D" w:rsidRDefault="00483E49" w:rsidP="00483E49">
      <w:pPr>
        <w:pStyle w:val="ListParagraph"/>
        <w:ind w:left="360"/>
        <w:rPr>
          <w:rFonts w:cs="Arial"/>
          <w:lang w:eastAsia="x-none"/>
        </w:rPr>
      </w:pPr>
    </w:p>
    <w:p w14:paraId="5657A74B"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It’s fun and exciting</w:t>
      </w:r>
    </w:p>
    <w:p w14:paraId="7BB9BFD5"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My friends use e-cigarettes</w:t>
      </w:r>
    </w:p>
    <w:p w14:paraId="20015B8C"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It’s safer than smoking traditional cigarettes</w:t>
      </w:r>
    </w:p>
    <w:p w14:paraId="6F21C56D"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It’s easy to purchase/access them</w:t>
      </w:r>
    </w:p>
    <w:p w14:paraId="7D9FCFF2"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 can use e-cigarettes anywhere</w:t>
      </w:r>
    </w:p>
    <w:p w14:paraId="76F95FBC"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It’s easier to hide from my parents or guardian</w:t>
      </w:r>
    </w:p>
    <w:p w14:paraId="57DAB3FE"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 like the flavours and smell</w:t>
      </w:r>
    </w:p>
    <w:p w14:paraId="7C380B7C"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 xml:space="preserve">I like doing tricks with the vapour </w:t>
      </w:r>
    </w:p>
    <w:p w14:paraId="0D1D89B0"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It’s less expensive than smoking cigarettes</w:t>
      </w:r>
    </w:p>
    <w:p w14:paraId="4137DF4F" w14:textId="77777777" w:rsidR="00483E49" w:rsidRPr="00EB1B5D" w:rsidRDefault="00483E49" w:rsidP="0055155E">
      <w:pPr>
        <w:pStyle w:val="ListParagraph"/>
        <w:numPr>
          <w:ilvl w:val="0"/>
          <w:numId w:val="44"/>
        </w:numPr>
        <w:jc w:val="left"/>
        <w:rPr>
          <w:rFonts w:cs="Arial"/>
          <w:lang w:eastAsia="x-none"/>
        </w:rPr>
      </w:pPr>
      <w:r w:rsidRPr="00EB1B5D">
        <w:rPr>
          <w:rFonts w:cs="Arial"/>
          <w:lang w:eastAsia="x-none"/>
        </w:rPr>
        <w:t xml:space="preserve">To help me try to quit cigarettes </w:t>
      </w:r>
    </w:p>
    <w:p w14:paraId="177EA049" w14:textId="77777777" w:rsidR="00483E49" w:rsidRPr="00EB1B5D" w:rsidRDefault="00483E49" w:rsidP="0055155E">
      <w:pPr>
        <w:pStyle w:val="ListParagraph"/>
        <w:numPr>
          <w:ilvl w:val="0"/>
          <w:numId w:val="44"/>
        </w:numPr>
        <w:jc w:val="left"/>
        <w:rPr>
          <w:rFonts w:cs="Arial"/>
          <w:color w:val="000000" w:themeColor="text1"/>
        </w:rPr>
      </w:pPr>
      <w:r w:rsidRPr="00EB1B5D">
        <w:rPr>
          <w:rFonts w:cs="Arial"/>
          <w:lang w:eastAsia="x-none"/>
        </w:rPr>
        <w:t xml:space="preserve">Other: </w:t>
      </w:r>
      <w:sdt>
        <w:sdtPr>
          <w:rPr>
            <w:color w:val="000000" w:themeColor="text1"/>
          </w:rPr>
          <w:id w:val="466251044"/>
          <w:placeholder>
            <w:docPart w:val="9CA9DD17EDA74F1A98CD1EAC1A503EEA"/>
          </w:placeholder>
          <w:showingPlcHdr/>
        </w:sdtPr>
        <w:sdtContent>
          <w:r w:rsidRPr="00EB1B5D">
            <w:rPr>
              <w:rStyle w:val="PlaceholderText"/>
              <w:rFonts w:cs="Arial"/>
            </w:rPr>
            <w:t>Click here to enter text.</w:t>
          </w:r>
        </w:sdtContent>
      </w:sdt>
    </w:p>
    <w:p w14:paraId="6FD7C80A" w14:textId="77777777" w:rsidR="00483E49" w:rsidRPr="00EB1B5D" w:rsidRDefault="00483E49" w:rsidP="0055155E">
      <w:pPr>
        <w:pStyle w:val="ListParagraph"/>
        <w:numPr>
          <w:ilvl w:val="0"/>
          <w:numId w:val="44"/>
        </w:numPr>
        <w:jc w:val="left"/>
        <w:rPr>
          <w:rFonts w:cs="Arial"/>
          <w:color w:val="000000" w:themeColor="text1"/>
        </w:rPr>
      </w:pPr>
      <w:r w:rsidRPr="00EB1B5D">
        <w:t>Don’t know</w:t>
      </w:r>
    </w:p>
    <w:p w14:paraId="44221853" w14:textId="77777777" w:rsidR="00483E49" w:rsidRPr="00EB1B5D" w:rsidRDefault="00483E49" w:rsidP="00483E49">
      <w:pPr>
        <w:pStyle w:val="ListParagraph"/>
        <w:ind w:left="1080"/>
        <w:rPr>
          <w:rFonts w:cs="Arial"/>
          <w:color w:val="000000" w:themeColor="text1"/>
        </w:rPr>
      </w:pPr>
    </w:p>
    <w:p w14:paraId="6B0C092F" w14:textId="77777777" w:rsidR="00483E49" w:rsidRPr="00EB1B5D" w:rsidRDefault="00483E49" w:rsidP="0055155E">
      <w:pPr>
        <w:pStyle w:val="ListParagraph"/>
        <w:numPr>
          <w:ilvl w:val="0"/>
          <w:numId w:val="34"/>
        </w:numPr>
        <w:jc w:val="left"/>
        <w:rPr>
          <w:rFonts w:cs="Arial"/>
          <w:lang w:eastAsia="x-none"/>
        </w:rPr>
      </w:pPr>
      <w:r w:rsidRPr="00EB1B5D">
        <w:rPr>
          <w:rFonts w:cs="Arial"/>
          <w:lang w:eastAsia="x-none"/>
        </w:rPr>
        <w:t>What would you say are the main disadvantages of using e-cigarettes?</w:t>
      </w:r>
    </w:p>
    <w:p w14:paraId="47C93288" w14:textId="77777777" w:rsidR="00483E49" w:rsidRPr="00EB1B5D" w:rsidRDefault="00483E49" w:rsidP="00483E49">
      <w:pPr>
        <w:rPr>
          <w:rFonts w:cs="Arial"/>
          <w:lang w:eastAsia="x-none"/>
        </w:rPr>
      </w:pPr>
    </w:p>
    <w:p w14:paraId="0CA458F6"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the top 3 reasons</w:t>
      </w:r>
    </w:p>
    <w:p w14:paraId="17F588C5" w14:textId="77777777" w:rsidR="00483E49" w:rsidRPr="00EB1B5D" w:rsidRDefault="00483E49" w:rsidP="00483E49">
      <w:pPr>
        <w:pStyle w:val="ListParagraph"/>
        <w:ind w:left="360"/>
        <w:rPr>
          <w:rFonts w:cs="Arial"/>
          <w:lang w:eastAsia="x-none"/>
        </w:rPr>
      </w:pPr>
    </w:p>
    <w:p w14:paraId="418CB845" w14:textId="77777777" w:rsidR="00483E49" w:rsidRPr="00EB1B5D" w:rsidRDefault="00483E49" w:rsidP="00483E49">
      <w:pPr>
        <w:pStyle w:val="ListParagraph"/>
        <w:ind w:left="360"/>
        <w:rPr>
          <w:rFonts w:cs="Arial"/>
          <w:lang w:eastAsia="x-none"/>
        </w:rPr>
      </w:pPr>
      <w:r w:rsidRPr="00EB1B5D">
        <w:rPr>
          <w:rFonts w:cs="Arial"/>
          <w:lang w:eastAsia="x-none"/>
        </w:rPr>
        <w:t>[ROTATE]</w:t>
      </w:r>
    </w:p>
    <w:p w14:paraId="4E860C94" w14:textId="77777777" w:rsidR="00483E49" w:rsidRPr="00EB1B5D" w:rsidRDefault="00483E49" w:rsidP="00483E49">
      <w:pPr>
        <w:rPr>
          <w:rFonts w:cs="Arial"/>
          <w:lang w:eastAsia="x-none"/>
        </w:rPr>
      </w:pPr>
    </w:p>
    <w:p w14:paraId="079D579F" w14:textId="77777777" w:rsidR="00483E49" w:rsidRPr="00EB1B5D" w:rsidRDefault="00483E49" w:rsidP="0055155E">
      <w:pPr>
        <w:pStyle w:val="ListParagraph"/>
        <w:numPr>
          <w:ilvl w:val="0"/>
          <w:numId w:val="49"/>
        </w:numPr>
        <w:jc w:val="left"/>
        <w:rPr>
          <w:rFonts w:cs="Arial"/>
          <w:lang w:eastAsia="x-none"/>
        </w:rPr>
      </w:pPr>
      <w:r w:rsidRPr="00EB1B5D">
        <w:rPr>
          <w:rFonts w:cs="Arial"/>
          <w:lang w:eastAsia="x-none"/>
        </w:rPr>
        <w:t>The associated health risks</w:t>
      </w:r>
    </w:p>
    <w:p w14:paraId="3A3717AC" w14:textId="77777777" w:rsidR="00483E49" w:rsidRPr="00EB1B5D" w:rsidRDefault="00483E49" w:rsidP="0055155E">
      <w:pPr>
        <w:pStyle w:val="ListParagraph"/>
        <w:numPr>
          <w:ilvl w:val="0"/>
          <w:numId w:val="49"/>
        </w:numPr>
        <w:jc w:val="left"/>
        <w:rPr>
          <w:rFonts w:cs="Arial"/>
          <w:lang w:eastAsia="x-none"/>
        </w:rPr>
      </w:pPr>
      <w:r w:rsidRPr="00EB1B5D">
        <w:rPr>
          <w:rFonts w:cs="Arial"/>
          <w:lang w:eastAsia="x-none"/>
        </w:rPr>
        <w:t xml:space="preserve">The costs to maintain the habit </w:t>
      </w:r>
    </w:p>
    <w:p w14:paraId="6E940210" w14:textId="77777777" w:rsidR="00483E49" w:rsidRPr="00EB1B5D" w:rsidRDefault="00483E49" w:rsidP="0055155E">
      <w:pPr>
        <w:pStyle w:val="ListParagraph"/>
        <w:numPr>
          <w:ilvl w:val="0"/>
          <w:numId w:val="49"/>
        </w:numPr>
        <w:jc w:val="left"/>
        <w:rPr>
          <w:rFonts w:cs="Arial"/>
          <w:lang w:eastAsia="x-none"/>
        </w:rPr>
      </w:pPr>
      <w:r w:rsidRPr="00EB1B5D">
        <w:rPr>
          <w:rFonts w:cs="Arial"/>
          <w:lang w:eastAsia="x-none"/>
        </w:rPr>
        <w:t>Social stigma associated with using e-cigarettes</w:t>
      </w:r>
    </w:p>
    <w:p w14:paraId="3F20252F" w14:textId="77777777" w:rsidR="00483E49" w:rsidRPr="00EB1B5D" w:rsidRDefault="00483E49" w:rsidP="0055155E">
      <w:pPr>
        <w:pStyle w:val="ListParagraph"/>
        <w:numPr>
          <w:ilvl w:val="0"/>
          <w:numId w:val="49"/>
        </w:numPr>
        <w:jc w:val="left"/>
        <w:rPr>
          <w:rFonts w:cs="Arial"/>
          <w:lang w:eastAsia="x-none"/>
        </w:rPr>
      </w:pPr>
      <w:r w:rsidRPr="00EB1B5D">
        <w:rPr>
          <w:rFonts w:cs="Arial"/>
          <w:lang w:eastAsia="x-none"/>
        </w:rPr>
        <w:t>Having to smoke outdoors</w:t>
      </w:r>
    </w:p>
    <w:p w14:paraId="4F3F6233" w14:textId="77777777" w:rsidR="00483E49" w:rsidRPr="00EB1B5D" w:rsidRDefault="00483E49" w:rsidP="0055155E">
      <w:pPr>
        <w:pStyle w:val="ListParagraph"/>
        <w:numPr>
          <w:ilvl w:val="0"/>
          <w:numId w:val="49"/>
        </w:numPr>
        <w:jc w:val="left"/>
        <w:rPr>
          <w:rFonts w:cs="Arial"/>
          <w:lang w:eastAsia="x-none"/>
        </w:rPr>
      </w:pPr>
      <w:r w:rsidRPr="00EB1B5D">
        <w:rPr>
          <w:rFonts w:cs="Arial"/>
          <w:lang w:eastAsia="x-none"/>
        </w:rPr>
        <w:t xml:space="preserve">The smell </w:t>
      </w:r>
    </w:p>
    <w:p w14:paraId="4DA72E78" w14:textId="77777777" w:rsidR="00483E49" w:rsidRPr="00EB1B5D" w:rsidRDefault="00483E49" w:rsidP="0055155E">
      <w:pPr>
        <w:pStyle w:val="ListParagraph"/>
        <w:numPr>
          <w:ilvl w:val="0"/>
          <w:numId w:val="49"/>
        </w:numPr>
        <w:jc w:val="left"/>
        <w:rPr>
          <w:rFonts w:cs="Arial"/>
          <w:lang w:eastAsia="x-none"/>
        </w:rPr>
      </w:pPr>
      <w:r w:rsidRPr="00EB1B5D">
        <w:rPr>
          <w:rFonts w:cs="Arial"/>
          <w:lang w:eastAsia="x-none"/>
        </w:rPr>
        <w:t>The potential to become addicted</w:t>
      </w:r>
    </w:p>
    <w:p w14:paraId="21AE99AC" w14:textId="77777777" w:rsidR="00483E49" w:rsidRPr="00EB1B5D" w:rsidRDefault="00483E49" w:rsidP="0055155E">
      <w:pPr>
        <w:pStyle w:val="ListParagraph"/>
        <w:numPr>
          <w:ilvl w:val="0"/>
          <w:numId w:val="49"/>
        </w:numPr>
        <w:jc w:val="left"/>
        <w:rPr>
          <w:rFonts w:cs="Arial"/>
          <w:lang w:eastAsia="x-none"/>
        </w:rPr>
      </w:pPr>
      <w:r w:rsidRPr="00EB1B5D">
        <w:rPr>
          <w:rFonts w:cs="Arial"/>
          <w:lang w:eastAsia="x-none"/>
        </w:rPr>
        <w:t xml:space="preserve">Other: </w:t>
      </w:r>
      <w:sdt>
        <w:sdtPr>
          <w:rPr>
            <w:color w:val="000000" w:themeColor="text1"/>
          </w:rPr>
          <w:id w:val="1285241863"/>
          <w:placeholder>
            <w:docPart w:val="1B475A1CB27D4CA293D25CF0E8F424C2"/>
          </w:placeholder>
          <w:showingPlcHdr/>
        </w:sdtPr>
        <w:sdtContent>
          <w:r w:rsidRPr="00EB1B5D">
            <w:rPr>
              <w:rStyle w:val="PlaceholderText"/>
              <w:rFonts w:cs="Arial"/>
            </w:rPr>
            <w:t>Click here to enter text.</w:t>
          </w:r>
        </w:sdtContent>
      </w:sdt>
    </w:p>
    <w:p w14:paraId="424A1A6D" w14:textId="77777777" w:rsidR="00483E49" w:rsidRPr="00EB1B5D" w:rsidRDefault="00483E49" w:rsidP="0055155E">
      <w:pPr>
        <w:pStyle w:val="ListParagraph"/>
        <w:numPr>
          <w:ilvl w:val="0"/>
          <w:numId w:val="49"/>
        </w:numPr>
        <w:jc w:val="left"/>
        <w:rPr>
          <w:rFonts w:cs="Arial"/>
          <w:color w:val="000000" w:themeColor="text1"/>
        </w:rPr>
      </w:pPr>
      <w:r w:rsidRPr="00EB1B5D">
        <w:t>Don’t know</w:t>
      </w:r>
    </w:p>
    <w:p w14:paraId="2FE49141" w14:textId="77777777" w:rsidR="00483E49" w:rsidRPr="00EB1B5D" w:rsidRDefault="00483E49" w:rsidP="00483E49">
      <w:pPr>
        <w:rPr>
          <w:b/>
        </w:rPr>
      </w:pPr>
    </w:p>
    <w:p w14:paraId="6EA5334B" w14:textId="77777777" w:rsidR="00483E49" w:rsidRPr="00EB1B5D" w:rsidRDefault="00483E49" w:rsidP="00483E49">
      <w:pPr>
        <w:rPr>
          <w:b/>
        </w:rPr>
      </w:pPr>
      <w:r w:rsidRPr="00EB1B5D">
        <w:rPr>
          <w:b/>
        </w:rPr>
        <w:t xml:space="preserve"> [EVERYONE]</w:t>
      </w:r>
    </w:p>
    <w:p w14:paraId="52ADA56D" w14:textId="77777777" w:rsidR="00483E49" w:rsidRPr="00EB1B5D" w:rsidRDefault="00483E49" w:rsidP="00483E49"/>
    <w:p w14:paraId="6AB03710" w14:textId="77777777" w:rsidR="00483E49" w:rsidRPr="00EB1B5D" w:rsidRDefault="00483E49" w:rsidP="0055155E">
      <w:pPr>
        <w:pStyle w:val="ListParagraph"/>
        <w:numPr>
          <w:ilvl w:val="0"/>
          <w:numId w:val="34"/>
        </w:numPr>
      </w:pPr>
      <w:r w:rsidRPr="00EB1B5D">
        <w:t>How much do you think people risk harming themselves when they do each of the following activities?</w:t>
      </w:r>
    </w:p>
    <w:p w14:paraId="053D534F" w14:textId="77777777" w:rsidR="00483E49" w:rsidRPr="00EB1B5D" w:rsidRDefault="00483E49" w:rsidP="00483E49">
      <w:pPr>
        <w:pStyle w:val="ListParagraph"/>
        <w:ind w:left="360"/>
      </w:pPr>
    </w:p>
    <w:p w14:paraId="1CB19FCB" w14:textId="77777777" w:rsidR="00483E49" w:rsidRPr="00EB1B5D" w:rsidRDefault="00483E49" w:rsidP="00483E49">
      <w:pPr>
        <w:rPr>
          <w:rFonts w:cs="Arial"/>
        </w:rPr>
      </w:pPr>
      <w:r w:rsidRPr="00EB1B5D">
        <w:rPr>
          <w:rFonts w:cs="Arial"/>
        </w:rPr>
        <w:t>[RANDOMIZE ORDER; GRID/TABLE FORMAT]</w:t>
      </w:r>
    </w:p>
    <w:p w14:paraId="654BFB05" w14:textId="77777777" w:rsidR="00483E49" w:rsidRPr="00EB1B5D" w:rsidRDefault="00483E49" w:rsidP="00483E49">
      <w:pPr>
        <w:pStyle w:val="ListParagraph"/>
        <w:ind w:left="360"/>
      </w:pPr>
    </w:p>
    <w:p w14:paraId="2EE9EB93" w14:textId="77777777" w:rsidR="00483E49" w:rsidRPr="00EB1B5D" w:rsidRDefault="00483E49" w:rsidP="0055155E">
      <w:pPr>
        <w:pStyle w:val="ListParagraph"/>
        <w:numPr>
          <w:ilvl w:val="0"/>
          <w:numId w:val="51"/>
        </w:numPr>
        <w:jc w:val="left"/>
      </w:pPr>
      <w:r w:rsidRPr="00EB1B5D">
        <w:t>Use an e-cigarette containing nicotine once in a while</w:t>
      </w:r>
    </w:p>
    <w:p w14:paraId="5EFF2A70" w14:textId="77777777" w:rsidR="00483E49" w:rsidRPr="00EB1B5D" w:rsidRDefault="00483E49" w:rsidP="0055155E">
      <w:pPr>
        <w:pStyle w:val="ListParagraph"/>
        <w:numPr>
          <w:ilvl w:val="0"/>
          <w:numId w:val="51"/>
        </w:numPr>
        <w:jc w:val="left"/>
      </w:pPr>
      <w:r w:rsidRPr="00EB1B5D">
        <w:t>Use a nicotine-free e-cigarette once in a while</w:t>
      </w:r>
    </w:p>
    <w:p w14:paraId="7E0BE1D3" w14:textId="77777777" w:rsidR="00483E49" w:rsidRPr="00EB1B5D" w:rsidRDefault="00483E49" w:rsidP="0055155E">
      <w:pPr>
        <w:pStyle w:val="ListParagraph"/>
        <w:numPr>
          <w:ilvl w:val="0"/>
          <w:numId w:val="51"/>
        </w:numPr>
        <w:jc w:val="left"/>
      </w:pPr>
      <w:r w:rsidRPr="00EB1B5D">
        <w:t xml:space="preserve">Use an e-cigarette containing nicotine on a regular basis </w:t>
      </w:r>
    </w:p>
    <w:p w14:paraId="28E3655F" w14:textId="77777777" w:rsidR="00483E49" w:rsidRPr="00EB1B5D" w:rsidRDefault="00483E49" w:rsidP="0055155E">
      <w:pPr>
        <w:pStyle w:val="ListParagraph"/>
        <w:numPr>
          <w:ilvl w:val="0"/>
          <w:numId w:val="51"/>
        </w:numPr>
        <w:jc w:val="left"/>
      </w:pPr>
      <w:r w:rsidRPr="00EB1B5D">
        <w:t xml:space="preserve">Use a nicotine-free e-cigarette on a regular basis </w:t>
      </w:r>
    </w:p>
    <w:p w14:paraId="36B4C1F5" w14:textId="77777777" w:rsidR="00483E49" w:rsidRPr="00EB1B5D" w:rsidRDefault="00483E49" w:rsidP="0055155E">
      <w:pPr>
        <w:pStyle w:val="ListParagraph"/>
        <w:numPr>
          <w:ilvl w:val="0"/>
          <w:numId w:val="51"/>
        </w:numPr>
        <w:jc w:val="left"/>
      </w:pPr>
      <w:r w:rsidRPr="00EB1B5D">
        <w:t>Use cigarettes once in a while</w:t>
      </w:r>
    </w:p>
    <w:p w14:paraId="4F81A2AE" w14:textId="77777777" w:rsidR="00483E49" w:rsidRPr="00EB1B5D" w:rsidRDefault="00483E49" w:rsidP="0055155E">
      <w:pPr>
        <w:pStyle w:val="ListParagraph"/>
        <w:numPr>
          <w:ilvl w:val="0"/>
          <w:numId w:val="51"/>
        </w:numPr>
        <w:jc w:val="left"/>
      </w:pPr>
      <w:r w:rsidRPr="00EB1B5D">
        <w:t>Use cigarettes on a regular basis</w:t>
      </w:r>
    </w:p>
    <w:p w14:paraId="3B4ABC69" w14:textId="77777777" w:rsidR="00483E49" w:rsidRPr="00EB1B5D" w:rsidRDefault="00483E49" w:rsidP="00483E49"/>
    <w:p w14:paraId="3D2AE1C2" w14:textId="77777777" w:rsidR="00483E49" w:rsidRPr="00EB1B5D" w:rsidRDefault="00483E49" w:rsidP="00483E49">
      <w:r w:rsidRPr="00EB1B5D">
        <w:t>[RESPONSE OPTIONS]</w:t>
      </w:r>
    </w:p>
    <w:p w14:paraId="3123B29C" w14:textId="77777777" w:rsidR="00483E49" w:rsidRPr="00EB1B5D" w:rsidRDefault="00483E49" w:rsidP="00483E49">
      <w:pPr>
        <w:ind w:left="360"/>
      </w:pPr>
      <w:r w:rsidRPr="00EB1B5D">
        <w:t>No risk</w:t>
      </w:r>
    </w:p>
    <w:p w14:paraId="4187CA10" w14:textId="77777777" w:rsidR="00483E49" w:rsidRPr="00EB1B5D" w:rsidRDefault="00483E49" w:rsidP="00483E49">
      <w:pPr>
        <w:ind w:left="360"/>
      </w:pPr>
      <w:r w:rsidRPr="00EB1B5D">
        <w:t>Slight risk</w:t>
      </w:r>
    </w:p>
    <w:p w14:paraId="115F94EB" w14:textId="77777777" w:rsidR="00483E49" w:rsidRPr="00EB1B5D" w:rsidRDefault="00483E49" w:rsidP="00483E49">
      <w:pPr>
        <w:ind w:left="360"/>
      </w:pPr>
      <w:r w:rsidRPr="00EB1B5D">
        <w:t>Moderate risk</w:t>
      </w:r>
    </w:p>
    <w:p w14:paraId="1AE0AB54" w14:textId="77777777" w:rsidR="00483E49" w:rsidRPr="00EB1B5D" w:rsidRDefault="00483E49" w:rsidP="00483E49">
      <w:pPr>
        <w:ind w:left="360"/>
      </w:pPr>
      <w:r w:rsidRPr="00EB1B5D">
        <w:t>Great risk</w:t>
      </w:r>
    </w:p>
    <w:p w14:paraId="38197295" w14:textId="77777777" w:rsidR="00483E49" w:rsidRPr="00EB1B5D" w:rsidRDefault="00483E49" w:rsidP="00483E49">
      <w:pPr>
        <w:ind w:left="360"/>
      </w:pPr>
      <w:r w:rsidRPr="00EB1B5D">
        <w:t>Don’t know</w:t>
      </w:r>
    </w:p>
    <w:p w14:paraId="434D9964" w14:textId="77777777" w:rsidR="00483E49" w:rsidRPr="00EB1B5D" w:rsidRDefault="00483E49" w:rsidP="00483E49"/>
    <w:p w14:paraId="13027450" w14:textId="77777777" w:rsidR="00483E49" w:rsidRPr="00EB1B5D" w:rsidRDefault="00483E49" w:rsidP="0055155E">
      <w:pPr>
        <w:pStyle w:val="ListParagraph"/>
        <w:numPr>
          <w:ilvl w:val="0"/>
          <w:numId w:val="34"/>
        </w:numPr>
        <w:rPr>
          <w:rFonts w:cs="Arial"/>
          <w:b/>
        </w:rPr>
      </w:pPr>
      <w:r w:rsidRPr="00EB1B5D">
        <w:rPr>
          <w:rFonts w:cs="Arial"/>
        </w:rPr>
        <w:t xml:space="preserve">Please rate the extent to which you agree or disagree with the following statements. </w:t>
      </w:r>
    </w:p>
    <w:p w14:paraId="6034D283" w14:textId="77777777" w:rsidR="00483E49" w:rsidRPr="00EB1B5D" w:rsidRDefault="00483E49" w:rsidP="00483E49">
      <w:pPr>
        <w:rPr>
          <w:rFonts w:cs="Arial"/>
        </w:rPr>
      </w:pPr>
    </w:p>
    <w:p w14:paraId="657CE74B" w14:textId="77777777" w:rsidR="00483E49" w:rsidRPr="00EB1B5D" w:rsidRDefault="00483E49" w:rsidP="00483E49">
      <w:pPr>
        <w:rPr>
          <w:rFonts w:cs="Arial"/>
        </w:rPr>
      </w:pPr>
      <w:r w:rsidRPr="00EB1B5D">
        <w:rPr>
          <w:rFonts w:cs="Arial"/>
        </w:rPr>
        <w:t>[RANDOMIZE ORDER; GRID/TABLE FORMAT]</w:t>
      </w:r>
    </w:p>
    <w:p w14:paraId="03C2242E" w14:textId="77777777" w:rsidR="00483E49" w:rsidRPr="00EB1B5D" w:rsidRDefault="00483E49" w:rsidP="00483E49">
      <w:pPr>
        <w:rPr>
          <w:rFonts w:cs="Arial"/>
          <w:b/>
        </w:rPr>
      </w:pPr>
    </w:p>
    <w:p w14:paraId="49F2BCD2" w14:textId="77777777" w:rsidR="00483E49" w:rsidRPr="00EB1B5D" w:rsidRDefault="00483E49" w:rsidP="0055155E">
      <w:pPr>
        <w:pStyle w:val="ListParagraph"/>
        <w:numPr>
          <w:ilvl w:val="0"/>
          <w:numId w:val="46"/>
        </w:numPr>
        <w:jc w:val="left"/>
        <w:rPr>
          <w:rFonts w:cs="Arial"/>
        </w:rPr>
      </w:pPr>
      <w:r w:rsidRPr="00EB1B5D">
        <w:rPr>
          <w:rFonts w:cs="Arial"/>
        </w:rPr>
        <w:t>I believe e-cigarettes are no better than smoking regular cigarettes.</w:t>
      </w:r>
    </w:p>
    <w:p w14:paraId="0042A267" w14:textId="77777777" w:rsidR="00483E49" w:rsidRPr="00EB1B5D" w:rsidRDefault="00483E49" w:rsidP="0055155E">
      <w:pPr>
        <w:pStyle w:val="ListParagraph"/>
        <w:numPr>
          <w:ilvl w:val="0"/>
          <w:numId w:val="46"/>
        </w:numPr>
        <w:jc w:val="left"/>
        <w:rPr>
          <w:rFonts w:cs="Arial"/>
        </w:rPr>
      </w:pPr>
      <w:r w:rsidRPr="00EB1B5D">
        <w:rPr>
          <w:rFonts w:cs="Arial"/>
        </w:rPr>
        <w:t>Nicotine-free e-cigarette pose little health risks to users.</w:t>
      </w:r>
    </w:p>
    <w:p w14:paraId="175D024B" w14:textId="77777777" w:rsidR="00483E49" w:rsidRPr="00EB1B5D" w:rsidRDefault="00483E49" w:rsidP="0055155E">
      <w:pPr>
        <w:pStyle w:val="ListParagraph"/>
        <w:numPr>
          <w:ilvl w:val="0"/>
          <w:numId w:val="46"/>
        </w:numPr>
        <w:jc w:val="left"/>
        <w:rPr>
          <w:rFonts w:cs="Arial"/>
        </w:rPr>
      </w:pPr>
      <w:r w:rsidRPr="00EB1B5D">
        <w:rPr>
          <w:rFonts w:cs="Arial"/>
        </w:rPr>
        <w:t>E-cigarettes don’t have the same chemicals in them as regular cigarettes so they are safer to use.</w:t>
      </w:r>
    </w:p>
    <w:p w14:paraId="662DA58D" w14:textId="77777777" w:rsidR="00483E49" w:rsidRPr="00EB1B5D" w:rsidRDefault="00483E49" w:rsidP="0055155E">
      <w:pPr>
        <w:pStyle w:val="ListParagraph"/>
        <w:numPr>
          <w:ilvl w:val="0"/>
          <w:numId w:val="46"/>
        </w:numPr>
        <w:jc w:val="left"/>
        <w:rPr>
          <w:rFonts w:cs="Arial"/>
        </w:rPr>
      </w:pPr>
      <w:r w:rsidRPr="00EB1B5D">
        <w:rPr>
          <w:rFonts w:cs="Arial"/>
        </w:rPr>
        <w:t>You can become addicted to e-cigarettes containing nicotine.</w:t>
      </w:r>
    </w:p>
    <w:p w14:paraId="0035042D" w14:textId="77777777" w:rsidR="00483E49" w:rsidRPr="00EB1B5D" w:rsidRDefault="00483E49" w:rsidP="0055155E">
      <w:pPr>
        <w:pStyle w:val="ListParagraph"/>
        <w:numPr>
          <w:ilvl w:val="0"/>
          <w:numId w:val="46"/>
        </w:numPr>
        <w:jc w:val="left"/>
        <w:rPr>
          <w:rFonts w:cs="Arial"/>
        </w:rPr>
      </w:pPr>
      <w:r w:rsidRPr="00EB1B5D">
        <w:rPr>
          <w:rFonts w:cs="Arial"/>
        </w:rPr>
        <w:t>Using e-cigarettes will lead to smoking regular cigarettes.</w:t>
      </w:r>
    </w:p>
    <w:p w14:paraId="0CEDD1E5" w14:textId="77777777" w:rsidR="00483E49" w:rsidRPr="00EB1B5D" w:rsidRDefault="00483E49" w:rsidP="0055155E">
      <w:pPr>
        <w:pStyle w:val="ListParagraph"/>
        <w:numPr>
          <w:ilvl w:val="0"/>
          <w:numId w:val="46"/>
        </w:numPr>
        <w:jc w:val="left"/>
        <w:rPr>
          <w:rFonts w:cs="Arial"/>
        </w:rPr>
      </w:pPr>
      <w:r w:rsidRPr="00EB1B5D">
        <w:rPr>
          <w:rFonts w:cs="Arial"/>
        </w:rPr>
        <w:t>Smoking regular cigarettes is not socially acceptable but using an e-cigarette is not a big deal.</w:t>
      </w:r>
    </w:p>
    <w:p w14:paraId="1A9A03BB" w14:textId="77777777" w:rsidR="00483E49" w:rsidRPr="00EB1B5D" w:rsidRDefault="00483E49" w:rsidP="0055155E">
      <w:pPr>
        <w:pStyle w:val="ListParagraph"/>
        <w:numPr>
          <w:ilvl w:val="0"/>
          <w:numId w:val="46"/>
        </w:numPr>
        <w:jc w:val="left"/>
        <w:rPr>
          <w:rFonts w:cs="Arial"/>
        </w:rPr>
      </w:pPr>
      <w:r w:rsidRPr="00EB1B5D">
        <w:rPr>
          <w:rFonts w:cs="Arial"/>
        </w:rPr>
        <w:t>Nicotine is a toxic chemical and should be avoided.</w:t>
      </w:r>
    </w:p>
    <w:p w14:paraId="218DCE01" w14:textId="77777777" w:rsidR="00483E49" w:rsidRPr="00EB1B5D" w:rsidRDefault="00483E49" w:rsidP="0055155E">
      <w:pPr>
        <w:pStyle w:val="ListParagraph"/>
        <w:numPr>
          <w:ilvl w:val="0"/>
          <w:numId w:val="46"/>
        </w:numPr>
        <w:jc w:val="left"/>
        <w:rPr>
          <w:rFonts w:cs="Arial"/>
        </w:rPr>
      </w:pPr>
      <w:r w:rsidRPr="00EB1B5D">
        <w:rPr>
          <w:rFonts w:cs="Arial"/>
        </w:rPr>
        <w:t xml:space="preserve">Using an e-cigarette is embarrassing/not cool. </w:t>
      </w:r>
    </w:p>
    <w:p w14:paraId="5824C5FB" w14:textId="77777777" w:rsidR="00483E49" w:rsidRPr="00EB1B5D" w:rsidRDefault="00483E49" w:rsidP="00483E49">
      <w:pPr>
        <w:rPr>
          <w:rFonts w:cs="Arial"/>
          <w:b/>
        </w:rPr>
      </w:pPr>
    </w:p>
    <w:p w14:paraId="15CC0690" w14:textId="77777777" w:rsidR="00483E49" w:rsidRPr="00EB1B5D" w:rsidRDefault="00483E49" w:rsidP="00483E49">
      <w:pPr>
        <w:rPr>
          <w:rFonts w:cs="Arial"/>
        </w:rPr>
      </w:pPr>
      <w:r w:rsidRPr="00EB1B5D">
        <w:rPr>
          <w:rFonts w:cs="Arial"/>
        </w:rPr>
        <w:t>[RESPONSE OPTIONS]</w:t>
      </w:r>
    </w:p>
    <w:p w14:paraId="4F249256" w14:textId="77777777" w:rsidR="00483E49" w:rsidRPr="00EB1B5D" w:rsidRDefault="00483E49" w:rsidP="00483E49">
      <w:pPr>
        <w:ind w:left="360"/>
        <w:rPr>
          <w:rFonts w:cs="Arial"/>
        </w:rPr>
      </w:pPr>
      <w:r w:rsidRPr="00EB1B5D">
        <w:rPr>
          <w:rFonts w:cs="Arial"/>
        </w:rPr>
        <w:t>Strongly disagree</w:t>
      </w:r>
    </w:p>
    <w:p w14:paraId="490EC6C8" w14:textId="77777777" w:rsidR="00483E49" w:rsidRPr="00EB1B5D" w:rsidRDefault="00483E49" w:rsidP="00483E49">
      <w:pPr>
        <w:ind w:left="360"/>
        <w:rPr>
          <w:rFonts w:cs="Arial"/>
        </w:rPr>
      </w:pPr>
      <w:r w:rsidRPr="00EB1B5D">
        <w:rPr>
          <w:rFonts w:cs="Arial"/>
        </w:rPr>
        <w:t>Disagree</w:t>
      </w:r>
    </w:p>
    <w:p w14:paraId="56ECC2D1" w14:textId="77777777" w:rsidR="00483E49" w:rsidRPr="00EB1B5D" w:rsidRDefault="00483E49" w:rsidP="00483E49">
      <w:pPr>
        <w:ind w:left="360"/>
        <w:rPr>
          <w:rFonts w:cs="Arial"/>
        </w:rPr>
      </w:pPr>
      <w:r w:rsidRPr="00EB1B5D">
        <w:rPr>
          <w:rFonts w:cs="Arial"/>
        </w:rPr>
        <w:t>Neither</w:t>
      </w:r>
    </w:p>
    <w:p w14:paraId="53FAB5CC" w14:textId="77777777" w:rsidR="00483E49" w:rsidRPr="00EB1B5D" w:rsidRDefault="00483E49" w:rsidP="00483E49">
      <w:pPr>
        <w:ind w:left="360"/>
        <w:rPr>
          <w:rFonts w:cs="Arial"/>
        </w:rPr>
      </w:pPr>
      <w:r w:rsidRPr="00EB1B5D">
        <w:rPr>
          <w:rFonts w:cs="Arial"/>
        </w:rPr>
        <w:t>Agree</w:t>
      </w:r>
    </w:p>
    <w:p w14:paraId="541D4633" w14:textId="77777777" w:rsidR="00483E49" w:rsidRPr="00EB1B5D" w:rsidRDefault="00483E49" w:rsidP="00483E49">
      <w:pPr>
        <w:ind w:left="360"/>
        <w:rPr>
          <w:rFonts w:cs="Arial"/>
        </w:rPr>
      </w:pPr>
      <w:r w:rsidRPr="00EB1B5D">
        <w:rPr>
          <w:rFonts w:cs="Arial"/>
        </w:rPr>
        <w:t>Strongly agree</w:t>
      </w:r>
    </w:p>
    <w:p w14:paraId="021AEC5F" w14:textId="77777777" w:rsidR="00483E49" w:rsidRPr="00EB1B5D" w:rsidRDefault="00483E49" w:rsidP="00483E49">
      <w:pPr>
        <w:ind w:left="360"/>
        <w:rPr>
          <w:rFonts w:cs="Arial"/>
        </w:rPr>
      </w:pPr>
      <w:r w:rsidRPr="00EB1B5D">
        <w:rPr>
          <w:rFonts w:cs="Arial"/>
        </w:rPr>
        <w:t>Don’t know</w:t>
      </w:r>
    </w:p>
    <w:p w14:paraId="5DEAA3D2" w14:textId="77777777" w:rsidR="00483E49" w:rsidRPr="00EB1B5D" w:rsidRDefault="00483E49" w:rsidP="00483E49">
      <w:pPr>
        <w:ind w:left="360"/>
        <w:rPr>
          <w:rFonts w:cs="Arial"/>
        </w:rPr>
      </w:pPr>
    </w:p>
    <w:p w14:paraId="3B9B91BD" w14:textId="337B08D0" w:rsidR="00483E49" w:rsidRPr="005418DF" w:rsidRDefault="00483E49" w:rsidP="005418DF">
      <w:pPr>
        <w:rPr>
          <w:b/>
        </w:rPr>
      </w:pPr>
      <w:r w:rsidRPr="00483E49">
        <w:rPr>
          <w:b/>
        </w:rPr>
        <w:t>==NON-USERS GO TO DEMOGRAPHICS==</w:t>
      </w:r>
    </w:p>
    <w:p w14:paraId="5A32CC76" w14:textId="77777777" w:rsidR="00483E49" w:rsidRPr="00EB1B5D" w:rsidRDefault="00483E49" w:rsidP="00483E49">
      <w:pPr>
        <w:pStyle w:val="Title"/>
      </w:pPr>
      <w:r w:rsidRPr="00EB1B5D">
        <w:t xml:space="preserve">Source of Information </w:t>
      </w:r>
    </w:p>
    <w:p w14:paraId="69DAABAC" w14:textId="77777777" w:rsidR="00483E49" w:rsidRPr="00EB1B5D" w:rsidRDefault="00483E49" w:rsidP="00483E49">
      <w:pPr>
        <w:rPr>
          <w:lang w:eastAsia="x-none"/>
        </w:rPr>
      </w:pPr>
      <w:r w:rsidRPr="00EB1B5D">
        <w:rPr>
          <w:lang w:eastAsia="x-none"/>
        </w:rPr>
        <w:t>You’re almost finished the survey. These last questions are on sources of information about e-cigarettes.</w:t>
      </w:r>
    </w:p>
    <w:p w14:paraId="04F8D967" w14:textId="77777777" w:rsidR="00483E49" w:rsidRPr="00EB1B5D" w:rsidRDefault="00483E49" w:rsidP="00483E49">
      <w:pPr>
        <w:rPr>
          <w:lang w:eastAsia="x-none"/>
        </w:rPr>
      </w:pPr>
    </w:p>
    <w:p w14:paraId="59B8F7D1" w14:textId="77777777" w:rsidR="00483E49" w:rsidRPr="00EB1B5D" w:rsidRDefault="00483E49" w:rsidP="00483E49">
      <w:pPr>
        <w:rPr>
          <w:b/>
        </w:rPr>
      </w:pPr>
      <w:r w:rsidRPr="00EB1B5D">
        <w:rPr>
          <w:b/>
        </w:rPr>
        <w:t>[</w:t>
      </w:r>
      <w:r>
        <w:rPr>
          <w:b/>
        </w:rPr>
        <w:t>ALL USERS</w:t>
      </w:r>
      <w:r w:rsidRPr="00EB1B5D">
        <w:rPr>
          <w:b/>
        </w:rPr>
        <w:t>]</w:t>
      </w:r>
    </w:p>
    <w:p w14:paraId="2807FDFF" w14:textId="77777777" w:rsidR="00483E49" w:rsidRPr="00EB1B5D" w:rsidRDefault="00483E49" w:rsidP="00483E49">
      <w:pPr>
        <w:rPr>
          <w:rFonts w:cs="Arial"/>
          <w:lang w:eastAsia="x-none"/>
        </w:rPr>
      </w:pPr>
    </w:p>
    <w:p w14:paraId="55A7D6C8" w14:textId="77777777" w:rsidR="00483E49" w:rsidRPr="00EB1B5D" w:rsidRDefault="00483E49" w:rsidP="0055155E">
      <w:pPr>
        <w:pStyle w:val="ListParagraph"/>
        <w:numPr>
          <w:ilvl w:val="0"/>
          <w:numId w:val="34"/>
        </w:numPr>
        <w:rPr>
          <w:rFonts w:cs="Arial"/>
          <w:color w:val="000000" w:themeColor="text1"/>
        </w:rPr>
      </w:pPr>
      <w:r w:rsidRPr="00EB1B5D">
        <w:rPr>
          <w:rFonts w:cs="Arial"/>
          <w:color w:val="000000" w:themeColor="text1"/>
        </w:rPr>
        <w:t xml:space="preserve">What type of information, if any, have you looked for on e-cigarettes? </w:t>
      </w:r>
    </w:p>
    <w:p w14:paraId="22E7AADF" w14:textId="77777777" w:rsidR="00483E49" w:rsidRPr="00EB1B5D" w:rsidRDefault="00483E49" w:rsidP="00483E49">
      <w:pPr>
        <w:rPr>
          <w:rFonts w:cs="Arial"/>
          <w:color w:val="000000" w:themeColor="text1"/>
        </w:rPr>
      </w:pPr>
    </w:p>
    <w:p w14:paraId="2C92FC4A"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all that apply</w:t>
      </w:r>
    </w:p>
    <w:p w14:paraId="1DE55D1B" w14:textId="77777777" w:rsidR="00483E49" w:rsidRPr="00EB1B5D" w:rsidRDefault="00483E49" w:rsidP="00483E49">
      <w:pPr>
        <w:rPr>
          <w:rFonts w:cs="Arial"/>
          <w:color w:val="000000" w:themeColor="text1"/>
        </w:rPr>
      </w:pPr>
    </w:p>
    <w:p w14:paraId="03318D75"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Information on the health effects</w:t>
      </w:r>
    </w:p>
    <w:p w14:paraId="1F0C8145"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The chemicals in e-cigarette liquids</w:t>
      </w:r>
    </w:p>
    <w:p w14:paraId="3DC7FDA6"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Ingredients in e-cigarette liquids</w:t>
      </w:r>
    </w:p>
    <w:p w14:paraId="3C5AA205"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Information on choosing nicotine levels</w:t>
      </w:r>
    </w:p>
    <w:p w14:paraId="7C06760D"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A comparison of e-cigarette versus cigarette smoking</w:t>
      </w:r>
    </w:p>
    <w:p w14:paraId="1EEBC191"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Explosions and device defects</w:t>
      </w:r>
    </w:p>
    <w:p w14:paraId="556DA06E"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 xml:space="preserve">General product safety </w:t>
      </w:r>
    </w:p>
    <w:p w14:paraId="69B0841C"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 xml:space="preserve">Recommendations and product reviews </w:t>
      </w:r>
    </w:p>
    <w:p w14:paraId="33C91272"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Laws and regulations on where can you use e-cigarettes</w:t>
      </w:r>
    </w:p>
    <w:p w14:paraId="43D564F3"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Laws and regulations on how old you need to be to buy e-cigarettes</w:t>
      </w:r>
    </w:p>
    <w:p w14:paraId="6C8E8754"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The cost of using e-cigarettes</w:t>
      </w:r>
    </w:p>
    <w:p w14:paraId="32EAA58A" w14:textId="77777777" w:rsidR="00483E49" w:rsidRPr="00EB1B5D" w:rsidRDefault="00483E49" w:rsidP="0055155E">
      <w:pPr>
        <w:pStyle w:val="ListParagraph"/>
        <w:numPr>
          <w:ilvl w:val="0"/>
          <w:numId w:val="61"/>
        </w:numPr>
        <w:rPr>
          <w:rFonts w:cs="Arial"/>
          <w:color w:val="000000" w:themeColor="text1"/>
        </w:rPr>
      </w:pPr>
      <w:r w:rsidRPr="00EB1B5D">
        <w:rPr>
          <w:rFonts w:cs="Arial"/>
          <w:color w:val="000000" w:themeColor="text1"/>
        </w:rPr>
        <w:t>Pros and cons of using e-cigarettes to quit smoking cigarettes</w:t>
      </w:r>
    </w:p>
    <w:p w14:paraId="6EDD7B11" w14:textId="77777777" w:rsidR="00483E49" w:rsidRPr="00EB1B5D" w:rsidRDefault="00483E49" w:rsidP="0055155E">
      <w:pPr>
        <w:pStyle w:val="ListParagraph"/>
        <w:numPr>
          <w:ilvl w:val="0"/>
          <w:numId w:val="61"/>
        </w:numPr>
      </w:pPr>
      <w:r w:rsidRPr="00EB1B5D">
        <w:t xml:space="preserve">Other: </w:t>
      </w:r>
      <w:sdt>
        <w:sdtPr>
          <w:rPr>
            <w:color w:val="000000" w:themeColor="text1"/>
          </w:rPr>
          <w:id w:val="790626050"/>
          <w:placeholder>
            <w:docPart w:val="E3BF0E3189EC4D5AACCCA9B9C2207FB1"/>
          </w:placeholder>
          <w:showingPlcHdr/>
        </w:sdtPr>
        <w:sdtContent>
          <w:r w:rsidRPr="00EB1B5D">
            <w:rPr>
              <w:rStyle w:val="PlaceholderText"/>
              <w:rFonts w:cs="Arial"/>
            </w:rPr>
            <w:t>Click here to enter text.</w:t>
          </w:r>
        </w:sdtContent>
      </w:sdt>
    </w:p>
    <w:p w14:paraId="41C73682" w14:textId="77777777" w:rsidR="00483E49" w:rsidRPr="00EB1B5D" w:rsidRDefault="00483E49" w:rsidP="0055155E">
      <w:pPr>
        <w:pStyle w:val="ListParagraph"/>
        <w:numPr>
          <w:ilvl w:val="0"/>
          <w:numId w:val="61"/>
        </w:numPr>
      </w:pPr>
      <w:r w:rsidRPr="00EB1B5D">
        <w:t>I have never looked for information on e-cigarettes</w:t>
      </w:r>
    </w:p>
    <w:p w14:paraId="1282F278" w14:textId="77777777" w:rsidR="00483E49" w:rsidRPr="00EB1B5D" w:rsidRDefault="00483E49" w:rsidP="0055155E">
      <w:pPr>
        <w:pStyle w:val="ListParagraph"/>
        <w:numPr>
          <w:ilvl w:val="0"/>
          <w:numId w:val="61"/>
        </w:numPr>
        <w:jc w:val="left"/>
        <w:rPr>
          <w:rFonts w:cs="Arial"/>
          <w:color w:val="000000" w:themeColor="text1"/>
        </w:rPr>
      </w:pPr>
      <w:r w:rsidRPr="00EB1B5D">
        <w:t>Don’t know</w:t>
      </w:r>
    </w:p>
    <w:p w14:paraId="449CA5E2" w14:textId="77777777" w:rsidR="00483E49" w:rsidRPr="00EB1B5D" w:rsidRDefault="00483E49" w:rsidP="00483E49">
      <w:pPr>
        <w:rPr>
          <w:rFonts w:cs="Arial"/>
          <w:lang w:eastAsia="x-none"/>
        </w:rPr>
      </w:pPr>
    </w:p>
    <w:p w14:paraId="4894A319" w14:textId="77777777" w:rsidR="00483E49" w:rsidRPr="00EB1B5D" w:rsidRDefault="00483E49" w:rsidP="0055155E">
      <w:pPr>
        <w:pStyle w:val="ListParagraph"/>
        <w:numPr>
          <w:ilvl w:val="0"/>
          <w:numId w:val="34"/>
        </w:numPr>
        <w:jc w:val="left"/>
        <w:rPr>
          <w:rFonts w:cs="Arial"/>
          <w:lang w:eastAsia="x-none"/>
        </w:rPr>
      </w:pPr>
      <w:r w:rsidRPr="00EB1B5D">
        <w:t xml:space="preserve">From which sources do you get information on the </w:t>
      </w:r>
      <w:r w:rsidRPr="00EB1B5D">
        <w:rPr>
          <w:u w:val="single"/>
        </w:rPr>
        <w:t>risks or benefits to your health</w:t>
      </w:r>
      <w:r w:rsidRPr="00EB1B5D">
        <w:t xml:space="preserve"> of using e-cigarettes?</w:t>
      </w:r>
    </w:p>
    <w:p w14:paraId="0941C150" w14:textId="77777777" w:rsidR="00483E49" w:rsidRPr="00EB1B5D" w:rsidRDefault="00483E49" w:rsidP="00483E49">
      <w:pPr>
        <w:pStyle w:val="ListParagraph"/>
        <w:ind w:left="360"/>
        <w:rPr>
          <w:rFonts w:cs="Arial"/>
          <w:lang w:eastAsia="x-none"/>
        </w:rPr>
      </w:pPr>
    </w:p>
    <w:p w14:paraId="3AA1DBA0" w14:textId="77777777" w:rsidR="00483E49" w:rsidRPr="00EB1B5D" w:rsidRDefault="00483E49" w:rsidP="00483E49">
      <w:pPr>
        <w:pStyle w:val="ListParagraph"/>
        <w:ind w:left="360"/>
        <w:rPr>
          <w:rFonts w:cs="Arial"/>
          <w:b/>
          <w:color w:val="000000" w:themeColor="text1"/>
        </w:rPr>
      </w:pPr>
      <w:r w:rsidRPr="00EB1B5D">
        <w:rPr>
          <w:rFonts w:cs="Arial"/>
          <w:b/>
          <w:color w:val="000000" w:themeColor="text1"/>
        </w:rPr>
        <w:t>Select the top 3 sources</w:t>
      </w:r>
    </w:p>
    <w:p w14:paraId="6E73607D" w14:textId="77777777" w:rsidR="00483E49" w:rsidRPr="00EB1B5D" w:rsidRDefault="00483E49" w:rsidP="00483E49">
      <w:pPr>
        <w:pStyle w:val="ListParagraph"/>
        <w:ind w:left="360"/>
        <w:rPr>
          <w:rFonts w:cs="Arial"/>
          <w:lang w:eastAsia="x-none"/>
        </w:rPr>
      </w:pPr>
    </w:p>
    <w:p w14:paraId="5B4993AB" w14:textId="77777777" w:rsidR="00483E49" w:rsidRPr="00EB1B5D" w:rsidRDefault="00483E49" w:rsidP="00483E49">
      <w:pPr>
        <w:pStyle w:val="ListParagraph"/>
        <w:ind w:left="360"/>
        <w:rPr>
          <w:rFonts w:cs="Arial"/>
          <w:lang w:eastAsia="x-none"/>
        </w:rPr>
      </w:pPr>
      <w:r w:rsidRPr="00EB1B5D">
        <w:rPr>
          <w:rFonts w:cs="Arial"/>
          <w:lang w:eastAsia="x-none"/>
        </w:rPr>
        <w:t>[ROTATE]</w:t>
      </w:r>
    </w:p>
    <w:p w14:paraId="30B2F57E" w14:textId="77777777" w:rsidR="00483E49" w:rsidRPr="00EB1B5D" w:rsidRDefault="00483E49" w:rsidP="00483E49">
      <w:pPr>
        <w:pStyle w:val="ListParagraph"/>
        <w:ind w:left="360"/>
        <w:rPr>
          <w:rFonts w:cs="Arial"/>
          <w:lang w:eastAsia="x-none"/>
        </w:rPr>
      </w:pPr>
    </w:p>
    <w:p w14:paraId="5C80AB9A" w14:textId="77777777" w:rsidR="00483E49" w:rsidRPr="00EB1B5D" w:rsidRDefault="00483E49" w:rsidP="0055155E">
      <w:pPr>
        <w:pStyle w:val="ListParagraph"/>
        <w:numPr>
          <w:ilvl w:val="0"/>
          <w:numId w:val="53"/>
        </w:numPr>
      </w:pPr>
      <w:r w:rsidRPr="00EB1B5D">
        <w:t>Vape shops</w:t>
      </w:r>
    </w:p>
    <w:p w14:paraId="4F442210" w14:textId="77777777" w:rsidR="00483E49" w:rsidRPr="00EB1B5D" w:rsidRDefault="00483E49" w:rsidP="0055155E">
      <w:pPr>
        <w:pStyle w:val="ListParagraph"/>
        <w:numPr>
          <w:ilvl w:val="0"/>
          <w:numId w:val="53"/>
        </w:numPr>
      </w:pPr>
      <w:r w:rsidRPr="00EB1B5D">
        <w:t>Online forums</w:t>
      </w:r>
    </w:p>
    <w:p w14:paraId="03DBA7F8" w14:textId="77777777" w:rsidR="00483E49" w:rsidRPr="00EB1B5D" w:rsidRDefault="00483E49" w:rsidP="0055155E">
      <w:pPr>
        <w:pStyle w:val="ListParagraph"/>
        <w:numPr>
          <w:ilvl w:val="0"/>
          <w:numId w:val="53"/>
        </w:numPr>
      </w:pPr>
      <w:r w:rsidRPr="00EB1B5D">
        <w:t xml:space="preserve">Testimonials </w:t>
      </w:r>
    </w:p>
    <w:p w14:paraId="1CC774A4" w14:textId="77777777" w:rsidR="00483E49" w:rsidRPr="00EB1B5D" w:rsidRDefault="00483E49" w:rsidP="0055155E">
      <w:pPr>
        <w:pStyle w:val="ListParagraph"/>
        <w:numPr>
          <w:ilvl w:val="0"/>
          <w:numId w:val="53"/>
        </w:numPr>
      </w:pPr>
      <w:r w:rsidRPr="00EB1B5D">
        <w:t>Friends/Colleagues</w:t>
      </w:r>
    </w:p>
    <w:p w14:paraId="2AD27D1D" w14:textId="77777777" w:rsidR="00483E49" w:rsidRPr="00EB1B5D" w:rsidRDefault="00483E49" w:rsidP="0055155E">
      <w:pPr>
        <w:pStyle w:val="ListParagraph"/>
        <w:numPr>
          <w:ilvl w:val="0"/>
          <w:numId w:val="53"/>
        </w:numPr>
      </w:pPr>
      <w:r w:rsidRPr="00EB1B5D">
        <w:t>Government sources</w:t>
      </w:r>
    </w:p>
    <w:p w14:paraId="68168A97" w14:textId="77777777" w:rsidR="00483E49" w:rsidRPr="00EB1B5D" w:rsidRDefault="00483E49" w:rsidP="0055155E">
      <w:pPr>
        <w:pStyle w:val="ListParagraph"/>
        <w:numPr>
          <w:ilvl w:val="0"/>
          <w:numId w:val="53"/>
        </w:numPr>
      </w:pPr>
      <w:r w:rsidRPr="00EB1B5D">
        <w:t>Google</w:t>
      </w:r>
    </w:p>
    <w:p w14:paraId="43CFA084" w14:textId="77777777" w:rsidR="00483E49" w:rsidRPr="00EB1B5D" w:rsidRDefault="00483E49" w:rsidP="0055155E">
      <w:pPr>
        <w:pStyle w:val="ListParagraph"/>
        <w:numPr>
          <w:ilvl w:val="0"/>
          <w:numId w:val="53"/>
        </w:numPr>
      </w:pPr>
      <w:r w:rsidRPr="00EB1B5D">
        <w:t>Facebook</w:t>
      </w:r>
    </w:p>
    <w:p w14:paraId="0F4DC3BE" w14:textId="77777777" w:rsidR="00483E49" w:rsidRPr="00EB1B5D" w:rsidRDefault="00483E49" w:rsidP="0055155E">
      <w:pPr>
        <w:pStyle w:val="ListParagraph"/>
        <w:numPr>
          <w:ilvl w:val="0"/>
          <w:numId w:val="53"/>
        </w:numPr>
      </w:pPr>
      <w:r w:rsidRPr="00EB1B5D">
        <w:t>Instagram</w:t>
      </w:r>
    </w:p>
    <w:p w14:paraId="355B170E" w14:textId="77777777" w:rsidR="00483E49" w:rsidRPr="00EB1B5D" w:rsidRDefault="00483E49" w:rsidP="0055155E">
      <w:pPr>
        <w:pStyle w:val="ListParagraph"/>
        <w:numPr>
          <w:ilvl w:val="0"/>
          <w:numId w:val="53"/>
        </w:numPr>
      </w:pPr>
      <w:r w:rsidRPr="00EB1B5D">
        <w:t>YouTube</w:t>
      </w:r>
    </w:p>
    <w:p w14:paraId="0290556C" w14:textId="77777777" w:rsidR="00483E49" w:rsidRPr="00EB1B5D" w:rsidRDefault="00483E49" w:rsidP="0055155E">
      <w:pPr>
        <w:pStyle w:val="ListParagraph"/>
        <w:numPr>
          <w:ilvl w:val="0"/>
          <w:numId w:val="53"/>
        </w:numPr>
      </w:pPr>
      <w:r w:rsidRPr="00EB1B5D">
        <w:t>Reddit</w:t>
      </w:r>
    </w:p>
    <w:p w14:paraId="7629C1D5" w14:textId="77777777" w:rsidR="00483E49" w:rsidRPr="00EB1B5D" w:rsidRDefault="00483E49" w:rsidP="0055155E">
      <w:pPr>
        <w:pStyle w:val="ListParagraph"/>
        <w:numPr>
          <w:ilvl w:val="0"/>
          <w:numId w:val="53"/>
        </w:numPr>
      </w:pPr>
      <w:r w:rsidRPr="00EB1B5D">
        <w:t>Online news outlets</w:t>
      </w:r>
    </w:p>
    <w:p w14:paraId="3AFE1206" w14:textId="77777777" w:rsidR="00483E49" w:rsidRPr="00EB1B5D" w:rsidRDefault="00483E49" w:rsidP="0055155E">
      <w:pPr>
        <w:pStyle w:val="ListParagraph"/>
        <w:numPr>
          <w:ilvl w:val="0"/>
          <w:numId w:val="53"/>
        </w:numPr>
      </w:pPr>
      <w:r w:rsidRPr="00EB1B5D">
        <w:t>Research institutes/universities</w:t>
      </w:r>
    </w:p>
    <w:p w14:paraId="40065482" w14:textId="77777777" w:rsidR="00483E49" w:rsidRPr="00EB1B5D" w:rsidRDefault="00483E49" w:rsidP="0055155E">
      <w:pPr>
        <w:pStyle w:val="ListParagraph"/>
        <w:numPr>
          <w:ilvl w:val="0"/>
          <w:numId w:val="53"/>
        </w:numPr>
      </w:pPr>
      <w:r w:rsidRPr="00EB1B5D">
        <w:t>Physicians/medical professionals</w:t>
      </w:r>
    </w:p>
    <w:p w14:paraId="4DE4E162" w14:textId="77777777" w:rsidR="00483E49" w:rsidRPr="00EB1B5D" w:rsidRDefault="00483E49" w:rsidP="0055155E">
      <w:pPr>
        <w:pStyle w:val="ListParagraph"/>
        <w:numPr>
          <w:ilvl w:val="0"/>
          <w:numId w:val="53"/>
        </w:numPr>
      </w:pPr>
      <w:r w:rsidRPr="00EB1B5D">
        <w:t>Pubmed/Google Scholar</w:t>
      </w:r>
    </w:p>
    <w:p w14:paraId="60A7447E" w14:textId="77777777" w:rsidR="00483E49" w:rsidRPr="00EB1B5D" w:rsidRDefault="00483E49" w:rsidP="0055155E">
      <w:pPr>
        <w:pStyle w:val="ListParagraph"/>
        <w:numPr>
          <w:ilvl w:val="0"/>
          <w:numId w:val="53"/>
        </w:numPr>
      </w:pPr>
      <w:r w:rsidRPr="00EB1B5D">
        <w:t xml:space="preserve">Other: </w:t>
      </w:r>
      <w:sdt>
        <w:sdtPr>
          <w:rPr>
            <w:color w:val="000000" w:themeColor="text1"/>
          </w:rPr>
          <w:id w:val="2135828629"/>
          <w:placeholder>
            <w:docPart w:val="2F88DAFF30C34A3C84891BCEDA6B2D9B"/>
          </w:placeholder>
          <w:showingPlcHdr/>
        </w:sdtPr>
        <w:sdtContent>
          <w:r w:rsidRPr="00EB1B5D">
            <w:rPr>
              <w:rStyle w:val="PlaceholderText"/>
              <w:rFonts w:cs="Arial"/>
            </w:rPr>
            <w:t>Click here to enter text.</w:t>
          </w:r>
        </w:sdtContent>
      </w:sdt>
    </w:p>
    <w:p w14:paraId="0BFB7217" w14:textId="77777777" w:rsidR="00483E49" w:rsidRPr="00EB1B5D" w:rsidRDefault="00483E49" w:rsidP="0055155E">
      <w:pPr>
        <w:pStyle w:val="ListParagraph"/>
        <w:numPr>
          <w:ilvl w:val="0"/>
          <w:numId w:val="53"/>
        </w:numPr>
      </w:pPr>
      <w:r w:rsidRPr="00EB1B5D">
        <w:t>I have never looked for information on the risks or benefits</w:t>
      </w:r>
    </w:p>
    <w:p w14:paraId="6DDCBE88" w14:textId="0A2B55F3" w:rsidR="00483E49" w:rsidRPr="00483E49" w:rsidRDefault="00483E49" w:rsidP="0055155E">
      <w:pPr>
        <w:pStyle w:val="ListParagraph"/>
        <w:numPr>
          <w:ilvl w:val="0"/>
          <w:numId w:val="53"/>
        </w:numPr>
        <w:jc w:val="left"/>
        <w:rPr>
          <w:rFonts w:cs="Arial"/>
          <w:color w:val="000000" w:themeColor="text1"/>
        </w:rPr>
      </w:pPr>
      <w:r w:rsidRPr="00EB1B5D">
        <w:t>Don’t know</w:t>
      </w:r>
    </w:p>
    <w:p w14:paraId="4886685C" w14:textId="77777777" w:rsidR="00483E49" w:rsidRPr="00EB1B5D" w:rsidRDefault="00483E49" w:rsidP="00483E49">
      <w:pPr>
        <w:pStyle w:val="Title"/>
      </w:pPr>
      <w:r w:rsidRPr="00EB1B5D">
        <w:t xml:space="preserve">Demographics </w:t>
      </w:r>
    </w:p>
    <w:p w14:paraId="2A011523" w14:textId="7A6AE7FE" w:rsidR="00483E49" w:rsidRPr="005418DF" w:rsidRDefault="00483E49" w:rsidP="005418DF">
      <w:pPr>
        <w:autoSpaceDE w:val="0"/>
        <w:autoSpaceDN w:val="0"/>
        <w:adjustRightInd w:val="0"/>
        <w:rPr>
          <w:rFonts w:cs="Arial"/>
        </w:rPr>
      </w:pPr>
      <w:r w:rsidRPr="00EB1B5D">
        <w:rPr>
          <w:rFonts w:cs="Arial"/>
        </w:rPr>
        <w:lastRenderedPageBreak/>
        <w:t>These last questions will help us group your answers with others that we will receive in this survey.</w:t>
      </w:r>
    </w:p>
    <w:p w14:paraId="0694AD92" w14:textId="77777777" w:rsidR="00483E49" w:rsidRPr="00EC6F4F" w:rsidRDefault="00483E49" w:rsidP="00483E49">
      <w:pPr>
        <w:rPr>
          <w:b/>
        </w:rPr>
      </w:pPr>
      <w:r w:rsidRPr="00EC6F4F">
        <w:rPr>
          <w:b/>
        </w:rPr>
        <w:t>[EVE</w:t>
      </w:r>
      <w:r>
        <w:rPr>
          <w:b/>
        </w:rPr>
        <w:t>R</w:t>
      </w:r>
      <w:r w:rsidRPr="00EC6F4F">
        <w:rPr>
          <w:b/>
        </w:rPr>
        <w:t>YONE]</w:t>
      </w:r>
    </w:p>
    <w:p w14:paraId="10D362F4" w14:textId="77777777" w:rsidR="00483E49" w:rsidRPr="00EB1B5D" w:rsidRDefault="00483E49" w:rsidP="00483E49"/>
    <w:p w14:paraId="1887E4DD" w14:textId="77777777" w:rsidR="00483E49" w:rsidRPr="00EB1B5D" w:rsidRDefault="00483E49" w:rsidP="0055155E">
      <w:pPr>
        <w:pStyle w:val="ListParagraph"/>
        <w:numPr>
          <w:ilvl w:val="0"/>
          <w:numId w:val="34"/>
        </w:numPr>
        <w:spacing w:after="200" w:line="276" w:lineRule="auto"/>
        <w:jc w:val="left"/>
        <w:rPr>
          <w:rFonts w:cs="Arial"/>
        </w:rPr>
      </w:pPr>
      <w:r w:rsidRPr="00EB1B5D">
        <w:rPr>
          <w:rFonts w:cs="Arial"/>
        </w:rPr>
        <w:t xml:space="preserve">In which province or territory are you located? </w:t>
      </w:r>
    </w:p>
    <w:p w14:paraId="3063AAEF" w14:textId="77777777" w:rsidR="00483E49" w:rsidRPr="00EB1B5D" w:rsidRDefault="00483E49" w:rsidP="00483E49">
      <w:pPr>
        <w:pStyle w:val="ListParagraph"/>
        <w:spacing w:after="200" w:line="276" w:lineRule="auto"/>
        <w:ind w:left="360"/>
        <w:rPr>
          <w:rFonts w:cs="Arial"/>
        </w:rPr>
      </w:pPr>
    </w:p>
    <w:p w14:paraId="7AA15296" w14:textId="77777777" w:rsidR="00483E49" w:rsidRPr="00EB1B5D" w:rsidRDefault="00483E49" w:rsidP="0055155E">
      <w:pPr>
        <w:pStyle w:val="ListParagraph"/>
        <w:numPr>
          <w:ilvl w:val="0"/>
          <w:numId w:val="36"/>
        </w:numPr>
        <w:jc w:val="left"/>
        <w:rPr>
          <w:rFonts w:cs="Arial"/>
          <w:color w:val="000000" w:themeColor="text1"/>
          <w:lang w:eastAsia="en-CA"/>
        </w:rPr>
      </w:pPr>
      <w:r w:rsidRPr="00EB1B5D">
        <w:rPr>
          <w:rFonts w:cs="Arial"/>
          <w:color w:val="000000" w:themeColor="text1"/>
          <w:lang w:eastAsia="en-CA"/>
        </w:rPr>
        <w:t>[ALPHABETICAL LIST]</w:t>
      </w:r>
    </w:p>
    <w:p w14:paraId="19EA3470" w14:textId="77777777" w:rsidR="00483E49" w:rsidRPr="00EB1B5D" w:rsidRDefault="00483E49" w:rsidP="0055155E">
      <w:pPr>
        <w:pStyle w:val="ListParagraph"/>
        <w:numPr>
          <w:ilvl w:val="0"/>
          <w:numId w:val="36"/>
        </w:numPr>
        <w:autoSpaceDE w:val="0"/>
        <w:autoSpaceDN w:val="0"/>
        <w:adjustRightInd w:val="0"/>
        <w:jc w:val="left"/>
        <w:rPr>
          <w:rFonts w:cs="Arial"/>
        </w:rPr>
      </w:pPr>
      <w:r w:rsidRPr="00EB1B5D">
        <w:rPr>
          <w:rFonts w:cs="Arial"/>
        </w:rPr>
        <w:t>Prefer not to say</w:t>
      </w:r>
    </w:p>
    <w:p w14:paraId="48EA6E8D" w14:textId="77777777" w:rsidR="00483E49" w:rsidRPr="00EB1B5D" w:rsidRDefault="00483E49" w:rsidP="00483E49">
      <w:pPr>
        <w:pStyle w:val="ListParagraph"/>
        <w:spacing w:after="200" w:line="276" w:lineRule="auto"/>
        <w:ind w:left="360"/>
        <w:rPr>
          <w:rFonts w:cs="Arial"/>
        </w:rPr>
      </w:pPr>
      <w:bookmarkStart w:id="81" w:name="_GoBack"/>
      <w:bookmarkEnd w:id="81"/>
    </w:p>
    <w:p w14:paraId="649FE419" w14:textId="77777777" w:rsidR="00483E49" w:rsidRPr="00EB1B5D" w:rsidRDefault="00483E49" w:rsidP="0055155E">
      <w:pPr>
        <w:pStyle w:val="ListParagraph"/>
        <w:widowControl w:val="0"/>
        <w:numPr>
          <w:ilvl w:val="0"/>
          <w:numId w:val="34"/>
        </w:numPr>
        <w:autoSpaceDE w:val="0"/>
        <w:autoSpaceDN w:val="0"/>
        <w:adjustRightInd w:val="0"/>
        <w:jc w:val="left"/>
        <w:rPr>
          <w:rFonts w:cs="Arial"/>
          <w:bCs/>
        </w:rPr>
      </w:pPr>
      <w:r w:rsidRPr="00EB1B5D">
        <w:rPr>
          <w:rFonts w:cs="Arial"/>
        </w:rPr>
        <w:t xml:space="preserve">What is the highest level of formal education that you have completed? </w:t>
      </w:r>
    </w:p>
    <w:p w14:paraId="64FE7ADB" w14:textId="77777777" w:rsidR="00483E49" w:rsidRPr="00EB1B5D" w:rsidRDefault="00483E49" w:rsidP="00483E49">
      <w:pPr>
        <w:pStyle w:val="ListParagraph"/>
        <w:widowControl w:val="0"/>
        <w:autoSpaceDE w:val="0"/>
        <w:autoSpaceDN w:val="0"/>
        <w:adjustRightInd w:val="0"/>
        <w:ind w:left="360"/>
        <w:rPr>
          <w:rFonts w:cs="Arial"/>
          <w:bCs/>
        </w:rPr>
      </w:pPr>
    </w:p>
    <w:p w14:paraId="11BC135B" w14:textId="77777777" w:rsidR="00483E49" w:rsidRPr="00EB1B5D" w:rsidRDefault="00483E49" w:rsidP="0055155E">
      <w:pPr>
        <w:pStyle w:val="ListParagraph"/>
        <w:widowControl w:val="0"/>
        <w:numPr>
          <w:ilvl w:val="0"/>
          <w:numId w:val="37"/>
        </w:numPr>
        <w:jc w:val="left"/>
        <w:rPr>
          <w:rFonts w:cs="Arial"/>
        </w:rPr>
      </w:pPr>
      <w:r w:rsidRPr="00EB1B5D">
        <w:rPr>
          <w:rFonts w:cs="Arial"/>
        </w:rPr>
        <w:t xml:space="preserve">Less than high school (no certificate, diploma or degree) </w:t>
      </w:r>
    </w:p>
    <w:p w14:paraId="773F3DD5" w14:textId="77777777" w:rsidR="00483E49" w:rsidRPr="00EB1B5D" w:rsidRDefault="00483E49" w:rsidP="0055155E">
      <w:pPr>
        <w:pStyle w:val="ListParagraph"/>
        <w:widowControl w:val="0"/>
        <w:numPr>
          <w:ilvl w:val="0"/>
          <w:numId w:val="37"/>
        </w:numPr>
        <w:jc w:val="left"/>
        <w:rPr>
          <w:rFonts w:cs="Arial"/>
        </w:rPr>
      </w:pPr>
      <w:r w:rsidRPr="00EB1B5D">
        <w:rPr>
          <w:rFonts w:cs="Arial"/>
        </w:rPr>
        <w:t xml:space="preserve">High School diploma or equivalent </w:t>
      </w:r>
    </w:p>
    <w:p w14:paraId="503401EC" w14:textId="77777777" w:rsidR="00483E49" w:rsidRPr="00EB1B5D" w:rsidRDefault="00483E49" w:rsidP="0055155E">
      <w:pPr>
        <w:pStyle w:val="ListParagraph"/>
        <w:widowControl w:val="0"/>
        <w:numPr>
          <w:ilvl w:val="0"/>
          <w:numId w:val="37"/>
        </w:numPr>
        <w:jc w:val="left"/>
        <w:rPr>
          <w:rFonts w:cs="Arial"/>
        </w:rPr>
      </w:pPr>
      <w:r w:rsidRPr="00EB1B5D">
        <w:rPr>
          <w:rFonts w:cs="Arial"/>
        </w:rPr>
        <w:t>Registered Apprenticeship or other trades certificate or diploma</w:t>
      </w:r>
      <w:r w:rsidRPr="00EB1B5D">
        <w:rPr>
          <w:rStyle w:val="apple-converted-space"/>
          <w:rFonts w:cs="Arial"/>
        </w:rPr>
        <w:t> </w:t>
      </w:r>
    </w:p>
    <w:p w14:paraId="763AAA26" w14:textId="77777777" w:rsidR="00483E49" w:rsidRPr="00EB1B5D" w:rsidRDefault="00483E49" w:rsidP="0055155E">
      <w:pPr>
        <w:pStyle w:val="ListParagraph"/>
        <w:widowControl w:val="0"/>
        <w:numPr>
          <w:ilvl w:val="0"/>
          <w:numId w:val="37"/>
        </w:numPr>
        <w:jc w:val="left"/>
        <w:rPr>
          <w:rFonts w:cs="Arial"/>
        </w:rPr>
      </w:pPr>
      <w:r w:rsidRPr="00EB1B5D">
        <w:rPr>
          <w:rFonts w:cs="Arial"/>
        </w:rPr>
        <w:t>College, CEGEP or other non-university certificate or diploma</w:t>
      </w:r>
      <w:r w:rsidRPr="00EB1B5D">
        <w:rPr>
          <w:rStyle w:val="apple-converted-space"/>
          <w:rFonts w:cs="Arial"/>
        </w:rPr>
        <w:t> </w:t>
      </w:r>
    </w:p>
    <w:p w14:paraId="439E77D4" w14:textId="77777777" w:rsidR="00483E49" w:rsidRPr="00EB1B5D" w:rsidRDefault="00483E49" w:rsidP="0055155E">
      <w:pPr>
        <w:pStyle w:val="ListParagraph"/>
        <w:widowControl w:val="0"/>
        <w:numPr>
          <w:ilvl w:val="0"/>
          <w:numId w:val="37"/>
        </w:numPr>
        <w:jc w:val="left"/>
        <w:rPr>
          <w:rFonts w:cs="Arial"/>
        </w:rPr>
      </w:pPr>
      <w:r w:rsidRPr="00EB1B5D">
        <w:rPr>
          <w:rFonts w:cs="Arial"/>
        </w:rPr>
        <w:t>University certificate or diploma below bachelor's level</w:t>
      </w:r>
      <w:r w:rsidRPr="00EB1B5D">
        <w:rPr>
          <w:rStyle w:val="apple-converted-space"/>
          <w:rFonts w:cs="Arial"/>
        </w:rPr>
        <w:t> </w:t>
      </w:r>
    </w:p>
    <w:p w14:paraId="3167DBF4" w14:textId="77777777" w:rsidR="00483E49" w:rsidRPr="00EB1B5D" w:rsidRDefault="00483E49" w:rsidP="0055155E">
      <w:pPr>
        <w:pStyle w:val="ListParagraph"/>
        <w:widowControl w:val="0"/>
        <w:numPr>
          <w:ilvl w:val="0"/>
          <w:numId w:val="37"/>
        </w:numPr>
        <w:jc w:val="left"/>
        <w:rPr>
          <w:rFonts w:cs="Arial"/>
        </w:rPr>
      </w:pPr>
      <w:r w:rsidRPr="00EB1B5D">
        <w:rPr>
          <w:rFonts w:cs="Arial"/>
        </w:rPr>
        <w:t>Bachelor's degree</w:t>
      </w:r>
    </w:p>
    <w:p w14:paraId="786DF49B" w14:textId="77777777" w:rsidR="00483E49" w:rsidRPr="00EB1B5D" w:rsidRDefault="00483E49" w:rsidP="0055155E">
      <w:pPr>
        <w:pStyle w:val="ListParagraph"/>
        <w:widowControl w:val="0"/>
        <w:numPr>
          <w:ilvl w:val="0"/>
          <w:numId w:val="37"/>
        </w:numPr>
        <w:jc w:val="left"/>
        <w:rPr>
          <w:rStyle w:val="apple-converted-space"/>
          <w:rFonts w:cs="Arial"/>
        </w:rPr>
      </w:pPr>
      <w:r w:rsidRPr="00EB1B5D">
        <w:rPr>
          <w:rFonts w:cs="Arial"/>
        </w:rPr>
        <w:t>Post graduate degree above bachelor's level</w:t>
      </w:r>
      <w:r w:rsidRPr="00EB1B5D">
        <w:rPr>
          <w:rStyle w:val="apple-converted-space"/>
          <w:rFonts w:cs="Arial"/>
        </w:rPr>
        <w:t> </w:t>
      </w:r>
    </w:p>
    <w:p w14:paraId="2D4DDDC3" w14:textId="77777777" w:rsidR="00483E49" w:rsidRPr="00EB1B5D" w:rsidRDefault="00483E49" w:rsidP="0055155E">
      <w:pPr>
        <w:pStyle w:val="ListParagraph"/>
        <w:widowControl w:val="0"/>
        <w:numPr>
          <w:ilvl w:val="0"/>
          <w:numId w:val="37"/>
        </w:numPr>
        <w:jc w:val="left"/>
        <w:rPr>
          <w:rFonts w:cs="Arial"/>
        </w:rPr>
      </w:pPr>
      <w:r w:rsidRPr="00EB1B5D">
        <w:rPr>
          <w:rFonts w:cs="Arial"/>
        </w:rPr>
        <w:t>Prefer not to say</w:t>
      </w:r>
    </w:p>
    <w:p w14:paraId="1F415AA2" w14:textId="77777777" w:rsidR="00483E49" w:rsidRPr="00EB1B5D" w:rsidRDefault="00483E49" w:rsidP="00483E49">
      <w:pPr>
        <w:rPr>
          <w:rFonts w:cs="Arial"/>
          <w:lang w:eastAsia="en-CA"/>
        </w:rPr>
      </w:pPr>
    </w:p>
    <w:p w14:paraId="293EB5B2" w14:textId="77777777" w:rsidR="00483E49" w:rsidRPr="00EB1B5D" w:rsidRDefault="00483E49" w:rsidP="0055155E">
      <w:pPr>
        <w:pStyle w:val="ListParagraph"/>
        <w:numPr>
          <w:ilvl w:val="0"/>
          <w:numId w:val="34"/>
        </w:numPr>
        <w:spacing w:after="200" w:line="276" w:lineRule="auto"/>
        <w:jc w:val="left"/>
        <w:rPr>
          <w:rFonts w:cs="Arial"/>
        </w:rPr>
      </w:pPr>
      <w:r w:rsidRPr="00EB1B5D">
        <w:rPr>
          <w:rFonts w:cs="Arial"/>
        </w:rPr>
        <w:t>What is your gender?</w:t>
      </w:r>
    </w:p>
    <w:p w14:paraId="65CD3405" w14:textId="77777777" w:rsidR="00483E49" w:rsidRPr="00EB1B5D" w:rsidRDefault="00483E49" w:rsidP="00483E49">
      <w:pPr>
        <w:pStyle w:val="ListParagraph"/>
        <w:spacing w:after="200" w:line="276" w:lineRule="auto"/>
        <w:ind w:left="360"/>
        <w:rPr>
          <w:rFonts w:cs="Arial"/>
        </w:rPr>
      </w:pPr>
    </w:p>
    <w:p w14:paraId="0C51932A" w14:textId="77777777" w:rsidR="00483E49" w:rsidRPr="00EB1B5D" w:rsidRDefault="00483E49" w:rsidP="0055155E">
      <w:pPr>
        <w:pStyle w:val="ListParagraph"/>
        <w:numPr>
          <w:ilvl w:val="0"/>
          <w:numId w:val="35"/>
        </w:numPr>
        <w:autoSpaceDE w:val="0"/>
        <w:autoSpaceDN w:val="0"/>
        <w:adjustRightInd w:val="0"/>
        <w:jc w:val="left"/>
        <w:rPr>
          <w:rFonts w:cs="Arial"/>
        </w:rPr>
      </w:pPr>
      <w:r w:rsidRPr="00EB1B5D">
        <w:rPr>
          <w:rFonts w:cs="Arial"/>
        </w:rPr>
        <w:t>Male</w:t>
      </w:r>
    </w:p>
    <w:p w14:paraId="30876296" w14:textId="77777777" w:rsidR="00483E49" w:rsidRPr="00EB1B5D" w:rsidRDefault="00483E49" w:rsidP="0055155E">
      <w:pPr>
        <w:pStyle w:val="ListParagraph"/>
        <w:numPr>
          <w:ilvl w:val="0"/>
          <w:numId w:val="35"/>
        </w:numPr>
        <w:autoSpaceDE w:val="0"/>
        <w:autoSpaceDN w:val="0"/>
        <w:adjustRightInd w:val="0"/>
        <w:jc w:val="left"/>
        <w:rPr>
          <w:rFonts w:cs="Arial"/>
        </w:rPr>
      </w:pPr>
      <w:r w:rsidRPr="00EB1B5D">
        <w:rPr>
          <w:rFonts w:cs="Arial"/>
        </w:rPr>
        <w:t>Female</w:t>
      </w:r>
    </w:p>
    <w:p w14:paraId="2FBBEFC2" w14:textId="20B55140" w:rsidR="00483E49" w:rsidRPr="00483E49" w:rsidRDefault="00483E49" w:rsidP="0055155E">
      <w:pPr>
        <w:pStyle w:val="ListParagraph"/>
        <w:numPr>
          <w:ilvl w:val="0"/>
          <w:numId w:val="35"/>
        </w:numPr>
        <w:autoSpaceDE w:val="0"/>
        <w:autoSpaceDN w:val="0"/>
        <w:adjustRightInd w:val="0"/>
        <w:jc w:val="left"/>
        <w:rPr>
          <w:rFonts w:cs="Arial"/>
        </w:rPr>
      </w:pPr>
      <w:r w:rsidRPr="00EB1B5D">
        <w:rPr>
          <w:rFonts w:cs="Arial"/>
        </w:rPr>
        <w:t>Prefer not to say</w:t>
      </w:r>
    </w:p>
    <w:p w14:paraId="57E9ABAF" w14:textId="77777777" w:rsidR="00483E49" w:rsidRPr="00EB1B5D" w:rsidRDefault="00483E49" w:rsidP="00483E49">
      <w:pPr>
        <w:pStyle w:val="Title"/>
        <w:rPr>
          <w:szCs w:val="22"/>
        </w:rPr>
      </w:pPr>
      <w:r w:rsidRPr="00EB1B5D">
        <w:rPr>
          <w:szCs w:val="22"/>
        </w:rPr>
        <w:t xml:space="preserve">Completion Page </w:t>
      </w:r>
    </w:p>
    <w:p w14:paraId="3A6C39FB" w14:textId="77777777" w:rsidR="00483E49" w:rsidRPr="00EB1B5D" w:rsidRDefault="00483E49" w:rsidP="00483E49"/>
    <w:p w14:paraId="64F9311E" w14:textId="77777777" w:rsidR="00483E49" w:rsidRPr="00EF7EB8" w:rsidRDefault="00483E49" w:rsidP="00483E49">
      <w:pPr>
        <w:rPr>
          <w:rFonts w:cs="Arial"/>
          <w:b/>
        </w:rPr>
      </w:pPr>
      <w:r w:rsidRPr="00EB1B5D">
        <w:rPr>
          <w:rFonts w:cs="Arial"/>
        </w:rPr>
        <w:t>That concludes the survey. The results will be available at the Library and Archives Canada website in the coming months. Thank you very much for your thoughtful feedback. It is much appreciated</w:t>
      </w:r>
      <w:r w:rsidRPr="00EB1B5D">
        <w:rPr>
          <w:rFonts w:cs="Arial"/>
          <w:b/>
        </w:rPr>
        <w:t>.</w:t>
      </w:r>
      <w:r w:rsidRPr="00EF7EB8">
        <w:rPr>
          <w:rFonts w:cs="Arial"/>
          <w:b/>
        </w:rPr>
        <w:t xml:space="preserve"> </w:t>
      </w:r>
    </w:p>
    <w:p w14:paraId="30A4C42E" w14:textId="23937402" w:rsidR="008F380A" w:rsidRDefault="008F380A">
      <w:pPr>
        <w:jc w:val="left"/>
      </w:pPr>
      <w:r>
        <w:br w:type="page"/>
      </w:r>
    </w:p>
    <w:p w14:paraId="14A75B86" w14:textId="19F5D284" w:rsidR="00487AFB" w:rsidRDefault="00487AFB" w:rsidP="008F380A">
      <w:pPr>
        <w:pStyle w:val="Heading2"/>
      </w:pPr>
      <w:bookmarkStart w:id="82" w:name="_Toc481142924"/>
      <w:r>
        <w:lastRenderedPageBreak/>
        <w:t xml:space="preserve">Annex 3: </w:t>
      </w:r>
      <w:r w:rsidR="00E947FE">
        <w:t xml:space="preserve">Final Case </w:t>
      </w:r>
      <w:r>
        <w:t>Disposition</w:t>
      </w:r>
      <w:r w:rsidR="00E947FE">
        <w:t>s</w:t>
      </w:r>
      <w:bookmarkEnd w:id="82"/>
      <w:r>
        <w:t xml:space="preserve"> </w:t>
      </w:r>
    </w:p>
    <w:p w14:paraId="7C9BEF1C" w14:textId="77777777" w:rsidR="00136F73" w:rsidRDefault="00136F73" w:rsidP="00E947FE">
      <w:pPr>
        <w:shd w:val="clear" w:color="auto" w:fill="FFFFFF"/>
        <w:spacing w:before="150" w:after="150"/>
        <w:ind w:left="150" w:right="150"/>
        <w:jc w:val="left"/>
        <w:rPr>
          <w:rFonts w:cs="Arial"/>
          <w:b/>
          <w:bCs/>
          <w:color w:val="000000"/>
          <w:szCs w:val="22"/>
          <w:lang w:eastAsia="en-CA"/>
        </w:rPr>
      </w:pPr>
    </w:p>
    <w:p w14:paraId="68BB8604" w14:textId="1F84C87B" w:rsidR="00E947FE" w:rsidRPr="00E947FE" w:rsidRDefault="00E947FE" w:rsidP="00E947FE">
      <w:pPr>
        <w:shd w:val="clear" w:color="auto" w:fill="FFFFFF"/>
        <w:spacing w:before="150" w:after="150"/>
        <w:ind w:left="150" w:right="150"/>
        <w:jc w:val="left"/>
        <w:rPr>
          <w:rFonts w:cs="Arial"/>
          <w:color w:val="000000"/>
          <w:szCs w:val="22"/>
          <w:lang w:eastAsia="en-CA"/>
        </w:rPr>
      </w:pPr>
      <w:r w:rsidRPr="00136F73">
        <w:rPr>
          <w:rFonts w:cs="Arial"/>
          <w:b/>
          <w:bCs/>
          <w:color w:val="000000"/>
          <w:szCs w:val="22"/>
          <w:lang w:eastAsia="en-CA"/>
        </w:rPr>
        <w:t>Total email addresses used</w:t>
      </w:r>
      <w:r w:rsidR="00136F73">
        <w:rPr>
          <w:rFonts w:cs="Arial"/>
          <w:b/>
          <w:bCs/>
          <w:color w:val="000000"/>
          <w:szCs w:val="22"/>
          <w:lang w:eastAsia="en-CA"/>
        </w:rPr>
        <w:t>: 52,620 (estimate)</w:t>
      </w:r>
    </w:p>
    <w:p w14:paraId="7D114268" w14:textId="097E9555" w:rsidR="00E947FE" w:rsidRPr="00E947FE" w:rsidRDefault="00E947FE" w:rsidP="00E947FE">
      <w:pPr>
        <w:numPr>
          <w:ilvl w:val="0"/>
          <w:numId w:val="64"/>
        </w:numPr>
        <w:shd w:val="clear" w:color="auto" w:fill="FFFFFF"/>
        <w:spacing w:before="150" w:after="150"/>
        <w:ind w:left="750" w:right="300"/>
        <w:jc w:val="left"/>
        <w:rPr>
          <w:rFonts w:cs="Arial"/>
          <w:color w:val="000000"/>
          <w:szCs w:val="22"/>
          <w:lang w:eastAsia="en-CA"/>
        </w:rPr>
      </w:pPr>
      <w:r w:rsidRPr="00136F73">
        <w:rPr>
          <w:rFonts w:cs="Arial"/>
          <w:b/>
          <w:bCs/>
          <w:color w:val="000000"/>
          <w:szCs w:val="22"/>
          <w:lang w:eastAsia="en-CA"/>
        </w:rPr>
        <w:t>Invalid cases</w:t>
      </w:r>
      <w:r w:rsidR="00136F73">
        <w:rPr>
          <w:rFonts w:cs="Arial"/>
          <w:b/>
          <w:bCs/>
          <w:color w:val="000000"/>
          <w:szCs w:val="22"/>
          <w:lang w:eastAsia="en-CA"/>
        </w:rPr>
        <w:t>: 0</w:t>
      </w:r>
    </w:p>
    <w:p w14:paraId="5018F3B0" w14:textId="07344C76" w:rsidR="00E947FE" w:rsidRPr="00E947FE" w:rsidRDefault="00E947FE" w:rsidP="00E947FE">
      <w:pPr>
        <w:numPr>
          <w:ilvl w:val="0"/>
          <w:numId w:val="64"/>
        </w:numPr>
        <w:shd w:val="clear" w:color="auto" w:fill="FFFFFF"/>
        <w:spacing w:before="150" w:after="150"/>
        <w:ind w:left="750" w:right="300"/>
        <w:jc w:val="left"/>
        <w:rPr>
          <w:rFonts w:cs="Arial"/>
          <w:color w:val="000000"/>
          <w:szCs w:val="22"/>
          <w:lang w:eastAsia="en-CA"/>
        </w:rPr>
      </w:pPr>
      <w:r w:rsidRPr="00136F73">
        <w:rPr>
          <w:rFonts w:cs="Arial"/>
          <w:b/>
          <w:bCs/>
          <w:color w:val="000000"/>
          <w:szCs w:val="22"/>
          <w:lang w:eastAsia="en-CA"/>
        </w:rPr>
        <w:t>Unresolved (U)</w:t>
      </w:r>
      <w:r w:rsidR="00136F73">
        <w:rPr>
          <w:rFonts w:cs="Arial"/>
          <w:b/>
          <w:bCs/>
          <w:color w:val="000000"/>
          <w:szCs w:val="22"/>
          <w:lang w:eastAsia="en-CA"/>
        </w:rPr>
        <w:t>: 0</w:t>
      </w:r>
      <w:r w:rsidR="00136F73">
        <w:rPr>
          <w:rStyle w:val="FootnoteReference"/>
          <w:rFonts w:cs="Arial"/>
          <w:b/>
          <w:bCs/>
          <w:color w:val="000000"/>
          <w:szCs w:val="22"/>
          <w:lang w:eastAsia="en-CA"/>
        </w:rPr>
        <w:footnoteReference w:id="6"/>
      </w:r>
      <w:r w:rsidR="00136F73">
        <w:rPr>
          <w:rFonts w:cs="Arial"/>
          <w:b/>
          <w:bCs/>
          <w:color w:val="000000"/>
          <w:szCs w:val="22"/>
          <w:lang w:eastAsia="en-CA"/>
        </w:rPr>
        <w:t xml:space="preserve"> </w:t>
      </w:r>
    </w:p>
    <w:p w14:paraId="68498306" w14:textId="77777777" w:rsidR="00E947FE" w:rsidRPr="00E947FE" w:rsidRDefault="00E947FE" w:rsidP="00E947FE">
      <w:pPr>
        <w:numPr>
          <w:ilvl w:val="1"/>
          <w:numId w:val="64"/>
        </w:numPr>
        <w:shd w:val="clear" w:color="auto" w:fill="FFFFFF"/>
        <w:spacing w:before="100" w:beforeAutospacing="1" w:after="100" w:afterAutospacing="1"/>
        <w:ind w:left="1200" w:right="300"/>
        <w:jc w:val="left"/>
        <w:rPr>
          <w:rFonts w:ascii="Verdana" w:hAnsi="Verdana"/>
          <w:color w:val="000000"/>
          <w:sz w:val="19"/>
          <w:szCs w:val="19"/>
          <w:lang w:eastAsia="en-CA"/>
        </w:rPr>
      </w:pPr>
      <w:r w:rsidRPr="00E947FE">
        <w:rPr>
          <w:rFonts w:ascii="Verdana" w:hAnsi="Verdana"/>
          <w:color w:val="000000"/>
          <w:sz w:val="19"/>
          <w:szCs w:val="19"/>
          <w:lang w:eastAsia="en-CA"/>
        </w:rPr>
        <w:t>email invitations bounce back</w:t>
      </w:r>
    </w:p>
    <w:p w14:paraId="67346015" w14:textId="77777777" w:rsidR="00E947FE" w:rsidRPr="00E947FE" w:rsidRDefault="00E947FE" w:rsidP="00E947FE">
      <w:pPr>
        <w:numPr>
          <w:ilvl w:val="1"/>
          <w:numId w:val="64"/>
        </w:numPr>
        <w:shd w:val="clear" w:color="auto" w:fill="FFFFFF"/>
        <w:spacing w:before="100" w:beforeAutospacing="1" w:after="100" w:afterAutospacing="1"/>
        <w:ind w:left="1200" w:right="300"/>
        <w:jc w:val="left"/>
        <w:rPr>
          <w:rFonts w:ascii="Verdana" w:hAnsi="Verdana"/>
          <w:color w:val="000000"/>
          <w:sz w:val="19"/>
          <w:szCs w:val="19"/>
          <w:lang w:eastAsia="en-CA"/>
        </w:rPr>
      </w:pPr>
      <w:r w:rsidRPr="00E947FE">
        <w:rPr>
          <w:rFonts w:ascii="Verdana" w:hAnsi="Verdana"/>
          <w:color w:val="000000"/>
          <w:sz w:val="19"/>
          <w:szCs w:val="19"/>
          <w:lang w:eastAsia="en-CA"/>
        </w:rPr>
        <w:t>email invitations unanswered</w:t>
      </w:r>
    </w:p>
    <w:p w14:paraId="5F56FCD7" w14:textId="521C5D41" w:rsidR="00E947FE" w:rsidRPr="00E947FE" w:rsidRDefault="00E947FE" w:rsidP="00E947FE">
      <w:pPr>
        <w:numPr>
          <w:ilvl w:val="0"/>
          <w:numId w:val="64"/>
        </w:numPr>
        <w:shd w:val="clear" w:color="auto" w:fill="FFFFFF"/>
        <w:spacing w:before="150" w:after="150"/>
        <w:ind w:left="750" w:right="300"/>
        <w:jc w:val="left"/>
        <w:rPr>
          <w:rFonts w:cs="Arial"/>
          <w:color w:val="000000"/>
          <w:szCs w:val="22"/>
          <w:lang w:eastAsia="en-CA"/>
        </w:rPr>
      </w:pPr>
      <w:r w:rsidRPr="00E947FE">
        <w:rPr>
          <w:rFonts w:cs="Arial"/>
          <w:b/>
          <w:bCs/>
          <w:color w:val="000000"/>
          <w:szCs w:val="22"/>
          <w:lang w:eastAsia="en-CA"/>
        </w:rPr>
        <w:t>In-scope non-responding units (IS)</w:t>
      </w:r>
      <w:r w:rsidR="00136F73">
        <w:rPr>
          <w:rFonts w:cs="Arial"/>
          <w:b/>
          <w:bCs/>
          <w:color w:val="000000"/>
          <w:szCs w:val="22"/>
          <w:lang w:eastAsia="en-CA"/>
        </w:rPr>
        <w:t>: 128</w:t>
      </w:r>
    </w:p>
    <w:p w14:paraId="250B6A80" w14:textId="67C10A4B" w:rsidR="00E947FE" w:rsidRPr="00E947FE" w:rsidRDefault="00E947FE" w:rsidP="00E947FE">
      <w:pPr>
        <w:numPr>
          <w:ilvl w:val="1"/>
          <w:numId w:val="64"/>
        </w:numPr>
        <w:shd w:val="clear" w:color="auto" w:fill="FFFFFF"/>
        <w:spacing w:before="100" w:beforeAutospacing="1" w:after="100" w:afterAutospacing="1"/>
        <w:ind w:left="1200" w:right="300"/>
        <w:jc w:val="left"/>
        <w:rPr>
          <w:rFonts w:cs="Arial"/>
          <w:color w:val="000000"/>
          <w:szCs w:val="22"/>
          <w:lang w:eastAsia="en-CA"/>
        </w:rPr>
      </w:pPr>
      <w:r w:rsidRPr="00E947FE">
        <w:rPr>
          <w:rFonts w:cs="Arial"/>
          <w:color w:val="000000"/>
          <w:szCs w:val="22"/>
          <w:lang w:eastAsia="en-CA"/>
        </w:rPr>
        <w:t>Early break-offs</w:t>
      </w:r>
      <w:r w:rsidR="00136F73">
        <w:rPr>
          <w:rFonts w:cs="Arial"/>
          <w:color w:val="000000"/>
          <w:szCs w:val="22"/>
          <w:lang w:eastAsia="en-CA"/>
        </w:rPr>
        <w:t>: 128</w:t>
      </w:r>
    </w:p>
    <w:p w14:paraId="42017775" w14:textId="5081DE4B" w:rsidR="00E947FE" w:rsidRPr="00E947FE" w:rsidRDefault="00E947FE" w:rsidP="00E947FE">
      <w:pPr>
        <w:numPr>
          <w:ilvl w:val="0"/>
          <w:numId w:val="64"/>
        </w:numPr>
        <w:shd w:val="clear" w:color="auto" w:fill="FFFFFF"/>
        <w:spacing w:before="150" w:after="150"/>
        <w:ind w:left="750" w:right="300"/>
        <w:jc w:val="left"/>
        <w:rPr>
          <w:rFonts w:cs="Arial"/>
          <w:color w:val="000000"/>
          <w:szCs w:val="22"/>
          <w:lang w:eastAsia="en-CA"/>
        </w:rPr>
      </w:pPr>
      <w:r w:rsidRPr="00E947FE">
        <w:rPr>
          <w:rFonts w:cs="Arial"/>
          <w:b/>
          <w:bCs/>
          <w:color w:val="000000"/>
          <w:szCs w:val="22"/>
          <w:lang w:eastAsia="en-CA"/>
        </w:rPr>
        <w:t xml:space="preserve">Responding units (R): </w:t>
      </w:r>
      <w:r w:rsidR="00136F73">
        <w:rPr>
          <w:rFonts w:cs="Arial"/>
          <w:b/>
          <w:bCs/>
          <w:color w:val="000000"/>
          <w:szCs w:val="22"/>
          <w:lang w:eastAsia="en-CA"/>
        </w:rPr>
        <w:t>2,</w:t>
      </w:r>
      <w:r>
        <w:rPr>
          <w:rFonts w:cs="Arial"/>
          <w:b/>
          <w:bCs/>
          <w:color w:val="000000"/>
          <w:szCs w:val="22"/>
          <w:lang w:eastAsia="en-CA"/>
        </w:rPr>
        <w:t>631</w:t>
      </w:r>
    </w:p>
    <w:p w14:paraId="4D509DDE" w14:textId="2F868EB0" w:rsidR="00E947FE" w:rsidRPr="00E947FE" w:rsidRDefault="00E947FE" w:rsidP="00E947FE">
      <w:pPr>
        <w:numPr>
          <w:ilvl w:val="1"/>
          <w:numId w:val="64"/>
        </w:numPr>
        <w:shd w:val="clear" w:color="auto" w:fill="FFFFFF"/>
        <w:spacing w:before="100" w:beforeAutospacing="1" w:after="100" w:afterAutospacing="1"/>
        <w:ind w:left="1200" w:right="300"/>
        <w:jc w:val="left"/>
        <w:rPr>
          <w:rFonts w:cs="Arial"/>
          <w:color w:val="000000"/>
          <w:szCs w:val="22"/>
          <w:lang w:eastAsia="en-CA"/>
        </w:rPr>
      </w:pPr>
      <w:r w:rsidRPr="00E947FE">
        <w:rPr>
          <w:rFonts w:cs="Arial"/>
          <w:color w:val="000000"/>
          <w:szCs w:val="22"/>
          <w:lang w:eastAsia="en-CA"/>
        </w:rPr>
        <w:t>Completed surveys disqualified – quota filled: 145</w:t>
      </w:r>
    </w:p>
    <w:p w14:paraId="28C529BD" w14:textId="68D9DD22" w:rsidR="00E947FE" w:rsidRPr="00E947FE" w:rsidRDefault="00E947FE" w:rsidP="00E947FE">
      <w:pPr>
        <w:numPr>
          <w:ilvl w:val="1"/>
          <w:numId w:val="64"/>
        </w:numPr>
        <w:shd w:val="clear" w:color="auto" w:fill="FFFFFF"/>
        <w:spacing w:before="100" w:beforeAutospacing="1" w:after="100" w:afterAutospacing="1"/>
        <w:ind w:left="1200" w:right="300"/>
        <w:jc w:val="left"/>
        <w:rPr>
          <w:rFonts w:cs="Arial"/>
          <w:color w:val="000000"/>
          <w:szCs w:val="22"/>
          <w:lang w:eastAsia="en-CA"/>
        </w:rPr>
      </w:pPr>
      <w:r w:rsidRPr="00E947FE">
        <w:rPr>
          <w:rFonts w:cs="Arial"/>
          <w:color w:val="000000"/>
          <w:szCs w:val="22"/>
          <w:lang w:eastAsia="en-CA"/>
        </w:rPr>
        <w:t>Completed surveys disqualified – parent refusal: 63</w:t>
      </w:r>
    </w:p>
    <w:p w14:paraId="2EC67B96" w14:textId="36A12DD8" w:rsidR="00E947FE" w:rsidRPr="00E947FE" w:rsidRDefault="00E947FE" w:rsidP="00E947FE">
      <w:pPr>
        <w:numPr>
          <w:ilvl w:val="1"/>
          <w:numId w:val="64"/>
        </w:numPr>
        <w:shd w:val="clear" w:color="auto" w:fill="FFFFFF"/>
        <w:spacing w:before="100" w:beforeAutospacing="1" w:after="100" w:afterAutospacing="1"/>
        <w:ind w:left="1200" w:right="300"/>
        <w:jc w:val="left"/>
        <w:rPr>
          <w:rFonts w:cs="Arial"/>
          <w:color w:val="000000"/>
          <w:szCs w:val="22"/>
          <w:lang w:eastAsia="en-CA"/>
        </w:rPr>
      </w:pPr>
      <w:r w:rsidRPr="00E947FE">
        <w:rPr>
          <w:rFonts w:cs="Arial"/>
          <w:color w:val="000000"/>
          <w:szCs w:val="22"/>
          <w:lang w:eastAsia="en-CA"/>
        </w:rPr>
        <w:t>Completed surveys disqualified – age: 356</w:t>
      </w:r>
    </w:p>
    <w:p w14:paraId="5E925EC5" w14:textId="33E58646" w:rsidR="00E947FE" w:rsidRPr="00E947FE" w:rsidRDefault="00E947FE" w:rsidP="00E947FE">
      <w:pPr>
        <w:numPr>
          <w:ilvl w:val="1"/>
          <w:numId w:val="64"/>
        </w:numPr>
        <w:shd w:val="clear" w:color="auto" w:fill="FFFFFF"/>
        <w:spacing w:before="100" w:beforeAutospacing="1" w:after="100" w:afterAutospacing="1"/>
        <w:ind w:left="1200" w:right="300"/>
        <w:jc w:val="left"/>
        <w:rPr>
          <w:rFonts w:cs="Arial"/>
          <w:color w:val="000000"/>
          <w:szCs w:val="22"/>
          <w:lang w:eastAsia="en-CA"/>
        </w:rPr>
      </w:pPr>
      <w:r w:rsidRPr="00E947FE">
        <w:rPr>
          <w:rFonts w:cs="Arial"/>
          <w:color w:val="000000"/>
          <w:szCs w:val="22"/>
          <w:lang w:eastAsia="en-CA"/>
        </w:rPr>
        <w:t>Completed surveys disqualified – survey participation in last 30 days: 336</w:t>
      </w:r>
    </w:p>
    <w:p w14:paraId="79B7517A" w14:textId="3C3291C4" w:rsidR="00E947FE" w:rsidRPr="00E947FE" w:rsidRDefault="00E947FE" w:rsidP="00E947FE">
      <w:pPr>
        <w:numPr>
          <w:ilvl w:val="1"/>
          <w:numId w:val="64"/>
        </w:numPr>
        <w:shd w:val="clear" w:color="auto" w:fill="FFFFFF"/>
        <w:spacing w:before="100" w:beforeAutospacing="1" w:after="100" w:afterAutospacing="1"/>
        <w:ind w:left="1200" w:right="300"/>
        <w:jc w:val="left"/>
        <w:rPr>
          <w:rFonts w:cs="Arial"/>
          <w:color w:val="000000"/>
          <w:szCs w:val="22"/>
          <w:lang w:eastAsia="en-CA"/>
        </w:rPr>
      </w:pPr>
      <w:r w:rsidRPr="00E947FE">
        <w:rPr>
          <w:rFonts w:cs="Arial"/>
          <w:color w:val="000000"/>
          <w:szCs w:val="22"/>
          <w:lang w:eastAsia="en-CA"/>
        </w:rPr>
        <w:t>Completed surveys disqualified – industry: 188</w:t>
      </w:r>
    </w:p>
    <w:p w14:paraId="30B6F90A" w14:textId="6938836D" w:rsidR="00E947FE" w:rsidRPr="00E947FE" w:rsidRDefault="00E947FE" w:rsidP="00E947FE">
      <w:pPr>
        <w:numPr>
          <w:ilvl w:val="1"/>
          <w:numId w:val="64"/>
        </w:numPr>
        <w:shd w:val="clear" w:color="auto" w:fill="FFFFFF"/>
        <w:spacing w:before="100" w:beforeAutospacing="1" w:after="100" w:afterAutospacing="1"/>
        <w:ind w:left="1200" w:right="300"/>
        <w:jc w:val="left"/>
        <w:rPr>
          <w:rFonts w:cs="Arial"/>
          <w:color w:val="000000"/>
          <w:szCs w:val="22"/>
          <w:lang w:eastAsia="en-CA"/>
        </w:rPr>
      </w:pPr>
      <w:r w:rsidRPr="00E947FE">
        <w:rPr>
          <w:rFonts w:cs="Arial"/>
          <w:color w:val="000000"/>
          <w:szCs w:val="22"/>
          <w:lang w:eastAsia="en-CA"/>
        </w:rPr>
        <w:t>Completed surveys disqualified – not aware of e-cigarettes: 34</w:t>
      </w:r>
    </w:p>
    <w:p w14:paraId="2EDEF434" w14:textId="636635D4" w:rsidR="00E947FE" w:rsidRPr="00E947FE" w:rsidRDefault="00E947FE" w:rsidP="00E947FE">
      <w:pPr>
        <w:numPr>
          <w:ilvl w:val="1"/>
          <w:numId w:val="64"/>
        </w:numPr>
        <w:shd w:val="clear" w:color="auto" w:fill="FFFFFF"/>
        <w:spacing w:before="100" w:beforeAutospacing="1" w:after="100" w:afterAutospacing="1"/>
        <w:ind w:left="1200" w:right="300"/>
        <w:jc w:val="left"/>
        <w:rPr>
          <w:rFonts w:cs="Arial"/>
          <w:color w:val="000000"/>
          <w:szCs w:val="22"/>
          <w:lang w:eastAsia="en-CA"/>
        </w:rPr>
      </w:pPr>
      <w:r w:rsidRPr="00E947FE">
        <w:rPr>
          <w:rFonts w:cs="Arial"/>
          <w:color w:val="000000"/>
          <w:szCs w:val="22"/>
          <w:lang w:eastAsia="en-CA"/>
        </w:rPr>
        <w:t>Completed surveys: 1,509</w:t>
      </w:r>
    </w:p>
    <w:p w14:paraId="74067EFD" w14:textId="77777777" w:rsidR="00487AFB" w:rsidRDefault="00487AFB">
      <w:pPr>
        <w:jc w:val="left"/>
        <w:rPr>
          <w:rFonts w:cs="Arial"/>
          <w:b/>
          <w:bCs/>
          <w:iCs/>
          <w:color w:val="000000" w:themeColor="text1"/>
          <w:sz w:val="28"/>
          <w:szCs w:val="28"/>
        </w:rPr>
      </w:pPr>
      <w:r>
        <w:br w:type="page"/>
      </w:r>
    </w:p>
    <w:p w14:paraId="783F5D17" w14:textId="77777777" w:rsidR="00487AFB" w:rsidRDefault="00487AFB" w:rsidP="008F380A">
      <w:pPr>
        <w:pStyle w:val="Heading2"/>
      </w:pPr>
    </w:p>
    <w:p w14:paraId="6AD6306A" w14:textId="3C2C9044" w:rsidR="008F380A" w:rsidRDefault="008F380A" w:rsidP="008F380A">
      <w:pPr>
        <w:pStyle w:val="Heading2"/>
      </w:pPr>
      <w:bookmarkStart w:id="83" w:name="_Toc481142925"/>
      <w:r>
        <w:t xml:space="preserve">Annex </w:t>
      </w:r>
      <w:r w:rsidR="00487AFB">
        <w:t>4</w:t>
      </w:r>
      <w:r>
        <w:t>: Statement of Political Neutrality</w:t>
      </w:r>
      <w:bookmarkEnd w:id="83"/>
    </w:p>
    <w:p w14:paraId="0BEA6334" w14:textId="77777777" w:rsidR="005463D6" w:rsidRPr="00132D6A" w:rsidRDefault="005463D6" w:rsidP="005463D6">
      <w:pPr>
        <w:rPr>
          <w:color w:val="000000" w:themeColor="text1"/>
        </w:rPr>
      </w:pPr>
      <w:r w:rsidRPr="00132D6A">
        <w:rPr>
          <w:color w:val="000000" w:themeColor="text1"/>
        </w:rPr>
        <w:t xml:space="preserve">I hereby certify as a Senior Officer of Phoenix Strategic Perspectives that the deliverables fully comply with the Government of Canada political neutrality requirements outlined in the </w:t>
      </w:r>
      <w:r w:rsidRPr="00132D6A">
        <w:rPr>
          <w:i/>
          <w:iCs/>
          <w:color w:val="000000" w:themeColor="text1"/>
        </w:rPr>
        <w:t xml:space="preserve">Communications Policy </w:t>
      </w:r>
      <w:r w:rsidRPr="00132D6A">
        <w:rPr>
          <w:color w:val="000000" w:themeColor="text1"/>
        </w:rPr>
        <w:t xml:space="preserve">of the Government of Canada and Procedures for Planning and Contracting Public Opinion Research. Specifically, the deliverables do </w:t>
      </w:r>
      <w:r w:rsidRPr="002F5938">
        <w:rPr>
          <w:color w:val="000000" w:themeColor="text1"/>
        </w:rPr>
        <w:t>not</w:t>
      </w:r>
      <w:r w:rsidRPr="00132D6A">
        <w:rPr>
          <w:color w:val="000000" w:themeColor="text1"/>
        </w:rPr>
        <w:t xml:space="preserve"> contain any reference to electoral voting intentions, political party preferences, standings with the electorate, or ratings of the performance of a political party or its leader.</w:t>
      </w:r>
    </w:p>
    <w:p w14:paraId="39EC70F2" w14:textId="77777777" w:rsidR="005463D6" w:rsidRPr="00132D6A" w:rsidRDefault="005463D6" w:rsidP="005463D6">
      <w:pPr>
        <w:rPr>
          <w:color w:val="000000" w:themeColor="text1"/>
          <w:u w:val="single"/>
        </w:rPr>
      </w:pPr>
    </w:p>
    <w:p w14:paraId="3EB5D073" w14:textId="09D9DC29" w:rsidR="005463D6" w:rsidRPr="00132D6A" w:rsidRDefault="00D4083B" w:rsidP="005463D6">
      <w:pPr>
        <w:rPr>
          <w:color w:val="000000" w:themeColor="text1"/>
          <w:u w:val="single"/>
        </w:rPr>
      </w:pPr>
      <w:r w:rsidRPr="00D4083B">
        <w:rPr>
          <w:noProof/>
          <w:color w:val="000000" w:themeColor="text1"/>
          <w:lang w:eastAsia="en-CA"/>
        </w:rPr>
        <w:drawing>
          <wp:inline distT="0" distB="0" distL="0" distR="0" wp14:anchorId="05DFC785" wp14:editId="2DCC0EA0">
            <wp:extent cx="1164336" cy="4084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w.jpg"/>
                    <pic:cNvPicPr/>
                  </pic:nvPicPr>
                  <pic:blipFill>
                    <a:blip r:embed="rId65"/>
                    <a:stretch>
                      <a:fillRect/>
                    </a:stretch>
                  </pic:blipFill>
                  <pic:spPr>
                    <a:xfrm>
                      <a:off x="0" y="0"/>
                      <a:ext cx="1164336" cy="408432"/>
                    </a:xfrm>
                    <a:prstGeom prst="rect">
                      <a:avLst/>
                    </a:prstGeom>
                  </pic:spPr>
                </pic:pic>
              </a:graphicData>
            </a:graphic>
          </wp:inline>
        </w:drawing>
      </w:r>
    </w:p>
    <w:p w14:paraId="600AB221" w14:textId="77777777" w:rsidR="005463D6" w:rsidRPr="00132D6A" w:rsidRDefault="005463D6" w:rsidP="005463D6">
      <w:pPr>
        <w:rPr>
          <w:color w:val="000000" w:themeColor="text1"/>
        </w:rPr>
      </w:pPr>
    </w:p>
    <w:p w14:paraId="15607A7A" w14:textId="77777777" w:rsidR="005463D6" w:rsidRPr="00132D6A" w:rsidRDefault="005463D6" w:rsidP="005463D6">
      <w:pPr>
        <w:rPr>
          <w:color w:val="000000" w:themeColor="text1"/>
        </w:rPr>
      </w:pPr>
      <w:r w:rsidRPr="00132D6A">
        <w:rPr>
          <w:color w:val="000000" w:themeColor="text1"/>
        </w:rPr>
        <w:t>Alethea Woods</w:t>
      </w:r>
    </w:p>
    <w:p w14:paraId="31474FAC" w14:textId="77777777" w:rsidR="005463D6" w:rsidRPr="00132D6A" w:rsidRDefault="005463D6" w:rsidP="005463D6">
      <w:pPr>
        <w:rPr>
          <w:color w:val="000000" w:themeColor="text1"/>
        </w:rPr>
      </w:pPr>
      <w:r w:rsidRPr="00132D6A">
        <w:rPr>
          <w:color w:val="000000" w:themeColor="text1"/>
        </w:rPr>
        <w:t>President</w:t>
      </w:r>
    </w:p>
    <w:p w14:paraId="17C8398D" w14:textId="77777777" w:rsidR="005463D6" w:rsidRPr="00132D6A" w:rsidRDefault="005463D6" w:rsidP="005463D6">
      <w:pPr>
        <w:rPr>
          <w:color w:val="000000" w:themeColor="text1"/>
        </w:rPr>
      </w:pPr>
      <w:r w:rsidRPr="00132D6A">
        <w:rPr>
          <w:color w:val="000000" w:themeColor="text1"/>
        </w:rPr>
        <w:t>Phoenix Strategic Perspectives Inc.</w:t>
      </w:r>
    </w:p>
    <w:p w14:paraId="6C35B0E2" w14:textId="77777777" w:rsidR="008F380A" w:rsidRPr="008F380A" w:rsidRDefault="008F380A" w:rsidP="008F380A"/>
    <w:sectPr w:rsidR="008F380A" w:rsidRPr="008F380A" w:rsidSect="00E744B0">
      <w:footerReference w:type="first" r:id="rId66"/>
      <w:pgSz w:w="12240" w:h="15840"/>
      <w:pgMar w:top="1440" w:right="1728" w:bottom="1440" w:left="172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C78A7" w14:textId="77777777" w:rsidR="00335E99" w:rsidRDefault="00335E99">
      <w:r>
        <w:separator/>
      </w:r>
    </w:p>
  </w:endnote>
  <w:endnote w:type="continuationSeparator" w:id="0">
    <w:p w14:paraId="557CB11C" w14:textId="77777777" w:rsidR="00335E99" w:rsidRDefault="00335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DejaVu Sans">
    <w:altName w:val="Times New Roman"/>
    <w:charset w:val="00"/>
    <w:family w:val="auto"/>
    <w:pitch w:val="variable"/>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4C1B4" w14:textId="1CB274CF" w:rsidR="00335E99" w:rsidRDefault="00335E99">
    <w:pPr>
      <w:pStyle w:val="Footer"/>
    </w:pPr>
    <w:r>
      <w:rPr>
        <w:noProof/>
        <w:lang w:eastAsia="en-CA"/>
      </w:rPr>
      <w:drawing>
        <wp:anchor distT="0" distB="0" distL="114300" distR="114300" simplePos="0" relativeHeight="251658240" behindDoc="0" locked="0" layoutInCell="1" allowOverlap="1" wp14:anchorId="2C7EF264" wp14:editId="0992CC4D">
          <wp:simplePos x="0" y="0"/>
          <wp:positionH relativeFrom="column">
            <wp:posOffset>-1281430</wp:posOffset>
          </wp:positionH>
          <wp:positionV relativeFrom="paragraph">
            <wp:posOffset>171450</wp:posOffset>
          </wp:positionV>
          <wp:extent cx="7887335" cy="5715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7335" cy="5715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6CED0" w14:textId="5944019A" w:rsidR="00335E99" w:rsidRDefault="00335E99" w:rsidP="00651578">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24</w:t>
    </w:r>
    <w:r>
      <w:rPr>
        <w:rStyle w:val="PageNumber"/>
        <w:rFonts w:eastAsia="Calibri"/>
      </w:rPr>
      <w:fldChar w:fldCharType="end"/>
    </w:r>
  </w:p>
  <w:p w14:paraId="22D8D81B" w14:textId="77777777" w:rsidR="00335E99" w:rsidRDefault="00335E99" w:rsidP="0065157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52F5" w14:textId="77777777" w:rsidR="00335E99" w:rsidRDefault="00335E99" w:rsidP="003E5C3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9B49E" w14:textId="287C7CC9" w:rsidR="00335E99" w:rsidRPr="00A9407F" w:rsidRDefault="00335E99" w:rsidP="00A9407F">
    <w:pPr>
      <w:shd w:val="clear" w:color="auto" w:fill="800080"/>
      <w:rPr>
        <w:color w:val="FFFFFF" w:themeColor="background1"/>
        <w:sz w:val="18"/>
      </w:rPr>
    </w:pPr>
    <w:r w:rsidRPr="00D571E1">
      <w:rPr>
        <w:i/>
        <w:color w:val="FFFFFF" w:themeColor="background1"/>
        <w:sz w:val="18"/>
      </w:rPr>
      <w:t>Phoenix SPI</w:t>
    </w:r>
    <w:r w:rsidRPr="00D571E1">
      <w:rPr>
        <w:i/>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r>
    <w:r w:rsidRPr="00D571E1">
      <w:rPr>
        <w:color w:val="FFFFFF" w:themeColor="background1"/>
        <w:sz w:val="18"/>
      </w:rPr>
      <w:tab/>
      <w:t xml:space="preserve">         </w:t>
    </w:r>
    <w:r>
      <w:rPr>
        <w:color w:val="FFFFFF" w:themeColor="background1"/>
        <w:sz w:val="18"/>
      </w:rPr>
      <w:t xml:space="preserve">   </w:t>
    </w:r>
    <w:r w:rsidRPr="00D571E1">
      <w:rPr>
        <w:color w:val="FFFFFF" w:themeColor="background1"/>
        <w:sz w:val="18"/>
      </w:rPr>
      <w:t xml:space="preserve">Page | </w:t>
    </w:r>
    <w:r w:rsidRPr="00D571E1">
      <w:rPr>
        <w:color w:val="FFFFFF" w:themeColor="background1"/>
        <w:sz w:val="18"/>
      </w:rPr>
      <w:fldChar w:fldCharType="begin"/>
    </w:r>
    <w:r w:rsidRPr="00D571E1">
      <w:rPr>
        <w:color w:val="FFFFFF" w:themeColor="background1"/>
        <w:sz w:val="18"/>
      </w:rPr>
      <w:instrText xml:space="preserve"> PAGE   \* MERGEFORMAT </w:instrText>
    </w:r>
    <w:r w:rsidRPr="00D571E1">
      <w:rPr>
        <w:color w:val="FFFFFF" w:themeColor="background1"/>
        <w:sz w:val="18"/>
      </w:rPr>
      <w:fldChar w:fldCharType="separate"/>
    </w:r>
    <w:r w:rsidR="002A1706" w:rsidRPr="002A1706">
      <w:rPr>
        <w:b/>
        <w:bCs/>
        <w:noProof/>
        <w:color w:val="FFFFFF" w:themeColor="background1"/>
        <w:sz w:val="18"/>
      </w:rPr>
      <w:t>90</w:t>
    </w:r>
    <w:r w:rsidRPr="00D571E1">
      <w:rPr>
        <w:b/>
        <w:bCs/>
        <w:noProof/>
        <w:color w:val="FFFFFF" w:themeColor="background1"/>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C3AE1" w14:textId="77777777" w:rsidR="00335E99" w:rsidRDefault="00335E99" w:rsidP="003E5C35">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F7F3D" w14:textId="77777777" w:rsidR="00335E99" w:rsidRDefault="00335E99">
    <w:pPr>
      <w:pStyle w:val="Footer"/>
    </w:pPr>
    <w:r>
      <w:t>Phoenix SPI</w:t>
    </w:r>
    <w:r>
      <w:tab/>
    </w:r>
    <w:r>
      <w:tab/>
    </w:r>
    <w:sdt>
      <w:sdtPr>
        <w:id w:val="-950314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29</w:t>
        </w:r>
        <w:r>
          <w:rPr>
            <w:noProof/>
          </w:rPr>
          <w:fldChar w:fldCharType="end"/>
        </w:r>
      </w:sdtContent>
    </w:sdt>
  </w:p>
  <w:p w14:paraId="1F4146EA" w14:textId="77777777" w:rsidR="00335E99" w:rsidRDefault="00335E9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76FDC" w14:textId="76C22958" w:rsidR="00335E99" w:rsidRDefault="00335E99">
    <w:pPr>
      <w:pStyle w:val="Footer"/>
    </w:pPr>
    <w:r>
      <w:t>Phoenix SPI</w:t>
    </w:r>
    <w:r>
      <w:tab/>
    </w:r>
    <w:r>
      <w:tab/>
    </w:r>
    <w:sdt>
      <w:sdtPr>
        <w:id w:val="3288772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29</w:t>
        </w:r>
        <w:r>
          <w:rPr>
            <w:noProof/>
          </w:rPr>
          <w:fldChar w:fldCharType="end"/>
        </w:r>
      </w:sdtContent>
    </w:sdt>
  </w:p>
  <w:p w14:paraId="49EB0E82" w14:textId="77777777" w:rsidR="00335E99" w:rsidRDefault="00335E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98A6E" w14:textId="77777777" w:rsidR="00335E99" w:rsidRDefault="00335E99">
      <w:r>
        <w:separator/>
      </w:r>
    </w:p>
  </w:footnote>
  <w:footnote w:type="continuationSeparator" w:id="0">
    <w:p w14:paraId="5F06174F" w14:textId="77777777" w:rsidR="00335E99" w:rsidRDefault="00335E99">
      <w:r>
        <w:continuationSeparator/>
      </w:r>
    </w:p>
  </w:footnote>
  <w:footnote w:id="1">
    <w:p w14:paraId="0071BCF8" w14:textId="77777777" w:rsidR="00335E99" w:rsidRPr="00CF6EE4" w:rsidRDefault="00335E99" w:rsidP="008A6CBF">
      <w:pPr>
        <w:rPr>
          <w:sz w:val="18"/>
        </w:rPr>
      </w:pPr>
      <w:r w:rsidRPr="00CF6EE4">
        <w:rPr>
          <w:rStyle w:val="FootnoteReference"/>
          <w:sz w:val="18"/>
          <w:szCs w:val="18"/>
        </w:rPr>
        <w:footnoteRef/>
      </w:r>
      <w:r w:rsidRPr="00CF6EE4">
        <w:rPr>
          <w:sz w:val="18"/>
          <w:szCs w:val="18"/>
        </w:rPr>
        <w:t xml:space="preserve"> For this survey, probability sampling was not feasible</w:t>
      </w:r>
      <w:r>
        <w:rPr>
          <w:sz w:val="18"/>
          <w:szCs w:val="18"/>
        </w:rPr>
        <w:t xml:space="preserve"> g</w:t>
      </w:r>
      <w:r w:rsidRPr="00C93566">
        <w:rPr>
          <w:sz w:val="18"/>
          <w:szCs w:val="18"/>
        </w:rPr>
        <w:t xml:space="preserve">iven the </w:t>
      </w:r>
      <w:r>
        <w:rPr>
          <w:sz w:val="18"/>
          <w:szCs w:val="18"/>
        </w:rPr>
        <w:t xml:space="preserve">known </w:t>
      </w:r>
      <w:r w:rsidRPr="00C93566">
        <w:rPr>
          <w:sz w:val="18"/>
          <w:szCs w:val="18"/>
        </w:rPr>
        <w:t>incidence rates of the target audience (youth and young adult smokers and e-cigarette users)</w:t>
      </w:r>
      <w:r>
        <w:rPr>
          <w:sz w:val="18"/>
          <w:szCs w:val="18"/>
        </w:rPr>
        <w:t>.</w:t>
      </w:r>
    </w:p>
  </w:footnote>
  <w:footnote w:id="2">
    <w:p w14:paraId="109E1191" w14:textId="77777777" w:rsidR="00335E99" w:rsidRPr="00DE489F" w:rsidRDefault="00335E99" w:rsidP="001D08DF">
      <w:pPr>
        <w:rPr>
          <w:sz w:val="18"/>
          <w:szCs w:val="18"/>
          <w:lang w:eastAsia="en-CA"/>
        </w:rPr>
      </w:pPr>
      <w:r w:rsidRPr="00DE489F">
        <w:rPr>
          <w:rStyle w:val="FootnoteReference"/>
          <w:sz w:val="18"/>
          <w:szCs w:val="18"/>
        </w:rPr>
        <w:footnoteRef/>
      </w:r>
      <w:r w:rsidRPr="00DE489F">
        <w:rPr>
          <w:sz w:val="18"/>
          <w:szCs w:val="18"/>
        </w:rPr>
        <w:t xml:space="preserve"> </w:t>
      </w:r>
      <w:r>
        <w:rPr>
          <w:sz w:val="18"/>
          <w:szCs w:val="18"/>
          <w:lang w:eastAsia="en-CA"/>
        </w:rPr>
        <w:t>Exercise caution</w:t>
      </w:r>
      <w:r w:rsidRPr="00DE489F">
        <w:rPr>
          <w:sz w:val="18"/>
          <w:szCs w:val="18"/>
          <w:lang w:eastAsia="en-CA"/>
        </w:rPr>
        <w:t xml:space="preserve"> when interpreting results</w:t>
      </w:r>
      <w:r>
        <w:rPr>
          <w:sz w:val="18"/>
          <w:szCs w:val="18"/>
          <w:lang w:eastAsia="en-CA"/>
        </w:rPr>
        <w:t xml:space="preserve"> for daily users</w:t>
      </w:r>
      <w:r w:rsidRPr="00DE489F">
        <w:rPr>
          <w:sz w:val="18"/>
          <w:szCs w:val="18"/>
          <w:lang w:eastAsia="en-CA"/>
        </w:rPr>
        <w:t xml:space="preserve"> due to the relatively small sample size (n=87).</w:t>
      </w:r>
    </w:p>
  </w:footnote>
  <w:footnote w:id="3">
    <w:p w14:paraId="100789B2" w14:textId="77777777" w:rsidR="00335E99" w:rsidRPr="001211F7" w:rsidRDefault="00335E99" w:rsidP="001D08DF">
      <w:pPr>
        <w:pStyle w:val="FootnoteText"/>
      </w:pPr>
      <w:r w:rsidRPr="001211F7">
        <w:rPr>
          <w:rStyle w:val="FootnoteReference"/>
        </w:rPr>
        <w:footnoteRef/>
      </w:r>
      <w:r w:rsidRPr="001211F7">
        <w:t xml:space="preserve"> These included ‘zen’ and ‘tropica’.</w:t>
      </w:r>
    </w:p>
  </w:footnote>
  <w:footnote w:id="4">
    <w:p w14:paraId="6C10C7DE" w14:textId="6A7E38DC" w:rsidR="00335E99" w:rsidRPr="000C3188" w:rsidRDefault="00335E99" w:rsidP="000C3188">
      <w:pPr>
        <w:rPr>
          <w:sz w:val="18"/>
          <w:szCs w:val="18"/>
          <w:lang w:eastAsia="en-CA"/>
        </w:rPr>
      </w:pPr>
      <w:r w:rsidRPr="000C3188">
        <w:rPr>
          <w:rStyle w:val="FootnoteReference"/>
          <w:sz w:val="18"/>
          <w:szCs w:val="18"/>
        </w:rPr>
        <w:footnoteRef/>
      </w:r>
      <w:r w:rsidRPr="000C3188">
        <w:rPr>
          <w:sz w:val="18"/>
          <w:szCs w:val="18"/>
        </w:rPr>
        <w:t xml:space="preserve"> </w:t>
      </w:r>
      <w:r w:rsidRPr="000C3188">
        <w:rPr>
          <w:sz w:val="18"/>
          <w:szCs w:val="18"/>
          <w:lang w:eastAsia="en-CA"/>
        </w:rPr>
        <w:t>Caution should be exercised when interpreting results for daily users due to the relatively small sample size (n=87).</w:t>
      </w:r>
    </w:p>
  </w:footnote>
  <w:footnote w:id="5">
    <w:p w14:paraId="7FB9B883" w14:textId="5854F279" w:rsidR="00335E99" w:rsidRPr="007E39E3" w:rsidRDefault="00335E99">
      <w:pPr>
        <w:pStyle w:val="FootnoteText"/>
        <w:rPr>
          <w:sz w:val="18"/>
          <w:szCs w:val="18"/>
        </w:rPr>
      </w:pPr>
      <w:r w:rsidRPr="007E39E3">
        <w:rPr>
          <w:rStyle w:val="FootnoteReference"/>
          <w:sz w:val="18"/>
          <w:szCs w:val="18"/>
        </w:rPr>
        <w:footnoteRef/>
      </w:r>
      <w:r w:rsidRPr="007E39E3">
        <w:rPr>
          <w:sz w:val="18"/>
          <w:szCs w:val="18"/>
        </w:rPr>
        <w:t xml:space="preserve"> </w:t>
      </w:r>
      <w:r w:rsidRPr="007E39E3">
        <w:rPr>
          <w:sz w:val="18"/>
          <w:szCs w:val="18"/>
          <w:lang w:eastAsia="en-CA"/>
        </w:rPr>
        <w:t>Caution should be exercised when interpreting results for daily users due to the relatively small sample size (n=87).</w:t>
      </w:r>
    </w:p>
  </w:footnote>
  <w:footnote w:id="6">
    <w:p w14:paraId="7C6601F0" w14:textId="6C8EA1A4" w:rsidR="00335E99" w:rsidRPr="00136F73" w:rsidRDefault="00335E99">
      <w:pPr>
        <w:pStyle w:val="FootnoteText"/>
        <w:rPr>
          <w:sz w:val="18"/>
        </w:rPr>
      </w:pPr>
      <w:r w:rsidRPr="00136F73">
        <w:rPr>
          <w:rStyle w:val="FootnoteReference"/>
          <w:sz w:val="18"/>
        </w:rPr>
        <w:footnoteRef/>
      </w:r>
      <w:r w:rsidRPr="00136F73">
        <w:rPr>
          <w:sz w:val="18"/>
        </w:rPr>
        <w:t xml:space="preserve"> This does not apply. Panels do not use a traditional email invitation.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92BC3" w14:textId="4A1EFE1E" w:rsidR="00335E99" w:rsidRPr="00F44205" w:rsidRDefault="00335E99" w:rsidP="00D743A9">
    <w:pPr>
      <w:pStyle w:val="Header"/>
      <w:jc w:val="right"/>
    </w:pPr>
    <w:r>
      <w:rPr>
        <w:rFonts w:cs="Arial"/>
        <w:b/>
        <w:bCs/>
        <w:sz w:val="20"/>
        <w:lang w:val="en-GB"/>
      </w:rPr>
      <w:t xml:space="preserve">                   Qualitative and Quantitative Research with E-Cigarette Users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6AA4" w14:textId="50FB3CFF" w:rsidR="00335E99" w:rsidRPr="00A9407F" w:rsidRDefault="00335E99" w:rsidP="0020044B">
    <w:pPr>
      <w:pStyle w:val="Header"/>
      <w:jc w:val="right"/>
      <w:rPr>
        <w:rFonts w:cs="Arial"/>
        <w:sz w:val="18"/>
        <w:szCs w:val="20"/>
      </w:rPr>
    </w:pPr>
    <w:r w:rsidRPr="00A9407F">
      <w:rPr>
        <w:rFonts w:cs="Arial"/>
        <w:sz w:val="18"/>
        <w:szCs w:val="20"/>
      </w:rPr>
      <w:t xml:space="preserve">Attitudes Towards Canada’s Economy </w:t>
    </w:r>
    <w:r>
      <w:rPr>
        <w:rFonts w:cs="Arial"/>
        <w:sz w:val="18"/>
        <w:szCs w:val="20"/>
      </w:rPr>
      <w:t>(Winter 2016)</w:t>
    </w:r>
  </w:p>
  <w:p w14:paraId="1326385F" w14:textId="77777777" w:rsidR="00335E99" w:rsidRDefault="00335E99" w:rsidP="0020044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850B7" w14:textId="76D2F72E" w:rsidR="00335E99" w:rsidRPr="007405DE" w:rsidRDefault="00335E99" w:rsidP="00BB0233">
    <w:pPr>
      <w:pStyle w:val="Header"/>
      <w:jc w:val="right"/>
    </w:pPr>
    <w:r>
      <w:rPr>
        <w:rFonts w:cs="Arial"/>
        <w:b/>
        <w:bCs/>
        <w:sz w:val="20"/>
        <w:lang w:val="en-GB"/>
      </w:rPr>
      <w:t>Qualitative and Quantitative Research with E-Cigarette Users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B5E85"/>
    <w:multiLevelType w:val="hybridMultilevel"/>
    <w:tmpl w:val="B2422272"/>
    <w:lvl w:ilvl="0" w:tplc="8FC4F49A">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080F4C75"/>
    <w:multiLevelType w:val="hybridMultilevel"/>
    <w:tmpl w:val="ED8C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632A4"/>
    <w:multiLevelType w:val="hybridMultilevel"/>
    <w:tmpl w:val="F9EA1270"/>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0A42469A"/>
    <w:multiLevelType w:val="hybridMultilevel"/>
    <w:tmpl w:val="4FA4C50A"/>
    <w:lvl w:ilvl="0" w:tplc="98662BB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0FB2A8B"/>
    <w:multiLevelType w:val="hybridMultilevel"/>
    <w:tmpl w:val="A7FA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F3837"/>
    <w:multiLevelType w:val="hybridMultilevel"/>
    <w:tmpl w:val="CEE22E30"/>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154B191F"/>
    <w:multiLevelType w:val="hybridMultilevel"/>
    <w:tmpl w:val="C14AC71E"/>
    <w:lvl w:ilvl="0" w:tplc="8FC4F49A">
      <w:numFmt w:val="bullet"/>
      <w:lvlText w:val=""/>
      <w:lvlJc w:val="left"/>
      <w:pPr>
        <w:ind w:left="1080" w:hanging="360"/>
      </w:pPr>
      <w:rPr>
        <w:rFonts w:ascii="Wingdings" w:eastAsiaTheme="minorHAnsi" w:hAnsi="Wingdings"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1A3775FA"/>
    <w:multiLevelType w:val="hybridMultilevel"/>
    <w:tmpl w:val="B20E4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930F8"/>
    <w:multiLevelType w:val="hybridMultilevel"/>
    <w:tmpl w:val="AE14B9AC"/>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DB14A17"/>
    <w:multiLevelType w:val="hybridMultilevel"/>
    <w:tmpl w:val="261C8C6C"/>
    <w:lvl w:ilvl="0" w:tplc="A10EFFEE">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3C2883"/>
    <w:multiLevelType w:val="hybridMultilevel"/>
    <w:tmpl w:val="A2809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3C0F18"/>
    <w:multiLevelType w:val="hybridMultilevel"/>
    <w:tmpl w:val="7220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01947"/>
    <w:multiLevelType w:val="hybridMultilevel"/>
    <w:tmpl w:val="E62A82AE"/>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25A97649"/>
    <w:multiLevelType w:val="hybridMultilevel"/>
    <w:tmpl w:val="27509D6E"/>
    <w:lvl w:ilvl="0" w:tplc="8FC4F49A">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294E62B6"/>
    <w:multiLevelType w:val="hybridMultilevel"/>
    <w:tmpl w:val="624A2C26"/>
    <w:lvl w:ilvl="0" w:tplc="8FC4F49A">
      <w:numFmt w:val="bullet"/>
      <w:lvlText w:val=""/>
      <w:lvlJc w:val="left"/>
      <w:pPr>
        <w:ind w:left="1080" w:hanging="360"/>
      </w:pPr>
      <w:rPr>
        <w:rFonts w:ascii="Wingdings" w:eastAsiaTheme="minorHAnsi" w:hAnsi="Wingdings"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nsid w:val="2A09495A"/>
    <w:multiLevelType w:val="hybridMultilevel"/>
    <w:tmpl w:val="7D080EF2"/>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nsid w:val="2BF51372"/>
    <w:multiLevelType w:val="hybridMultilevel"/>
    <w:tmpl w:val="45902D30"/>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nsid w:val="2C9B036B"/>
    <w:multiLevelType w:val="hybridMultilevel"/>
    <w:tmpl w:val="D9F2DA4A"/>
    <w:lvl w:ilvl="0" w:tplc="8EAA9C90">
      <w:start w:val="1"/>
      <w:numFmt w:val="bullet"/>
      <w:lvlText w:val="£"/>
      <w:lvlJc w:val="left"/>
      <w:pPr>
        <w:ind w:left="360" w:hanging="360"/>
      </w:pPr>
      <w:rPr>
        <w:rFonts w:ascii="Wingdings" w:hAnsi="Wingdings" w:hint="default"/>
        <w:color w:val="auto"/>
      </w:rPr>
    </w:lvl>
    <w:lvl w:ilvl="1" w:tplc="E078DC98">
      <w:numFmt w:val="bullet"/>
      <w:lvlText w:val="-"/>
      <w:lvlJc w:val="left"/>
      <w:pPr>
        <w:ind w:left="1080" w:hanging="360"/>
      </w:pPr>
      <w:rPr>
        <w:rFonts w:ascii="Arial" w:eastAsiaTheme="minorHAnsi" w:hAnsi="Arial"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9">
    <w:nsid w:val="310D08F7"/>
    <w:multiLevelType w:val="hybridMultilevel"/>
    <w:tmpl w:val="55F8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6C2DFE"/>
    <w:multiLevelType w:val="hybridMultilevel"/>
    <w:tmpl w:val="35E87504"/>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nsid w:val="364D681F"/>
    <w:multiLevelType w:val="hybridMultilevel"/>
    <w:tmpl w:val="89423EB6"/>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AD10D2F6">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36F91B93"/>
    <w:multiLevelType w:val="hybridMultilevel"/>
    <w:tmpl w:val="1AEE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33602B"/>
    <w:multiLevelType w:val="hybridMultilevel"/>
    <w:tmpl w:val="3AF2DBBE"/>
    <w:lvl w:ilvl="0" w:tplc="8FC4F49A">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nsid w:val="37AC1023"/>
    <w:multiLevelType w:val="hybridMultilevel"/>
    <w:tmpl w:val="806A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2572B6"/>
    <w:multiLevelType w:val="hybridMultilevel"/>
    <w:tmpl w:val="EBE42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DD75F2"/>
    <w:multiLevelType w:val="hybridMultilevel"/>
    <w:tmpl w:val="4A6A57DE"/>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nsid w:val="3B607F0E"/>
    <w:multiLevelType w:val="hybridMultilevel"/>
    <w:tmpl w:val="3A761BB2"/>
    <w:lvl w:ilvl="0" w:tplc="510EEDEE">
      <w:start w:val="1"/>
      <w:numFmt w:val="decimal"/>
      <w:lvlText w:val="%1."/>
      <w:lvlJc w:val="left"/>
      <w:pPr>
        <w:ind w:left="360" w:hanging="360"/>
      </w:pPr>
      <w:rPr>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nsid w:val="3E201A4A"/>
    <w:multiLevelType w:val="hybridMultilevel"/>
    <w:tmpl w:val="869693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3F0D1202"/>
    <w:multiLevelType w:val="hybridMultilevel"/>
    <w:tmpl w:val="358A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927C01"/>
    <w:multiLevelType w:val="hybridMultilevel"/>
    <w:tmpl w:val="FF04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6351B6"/>
    <w:multiLevelType w:val="hybridMultilevel"/>
    <w:tmpl w:val="6CCAF3CE"/>
    <w:lvl w:ilvl="0" w:tplc="1009000F">
      <w:start w:val="1"/>
      <w:numFmt w:val="decimal"/>
      <w:lvlText w:val="%1."/>
      <w:lvlJc w:val="left"/>
      <w:pPr>
        <w:ind w:left="720" w:hanging="360"/>
      </w:pPr>
      <w:rPr>
        <w:rFonts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434B46CF"/>
    <w:multiLevelType w:val="hybridMultilevel"/>
    <w:tmpl w:val="5F6C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525D81"/>
    <w:multiLevelType w:val="hybridMultilevel"/>
    <w:tmpl w:val="AF7CA8CE"/>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nsid w:val="465C6D8A"/>
    <w:multiLevelType w:val="hybridMultilevel"/>
    <w:tmpl w:val="F33841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46E45D3A"/>
    <w:multiLevelType w:val="hybridMultilevel"/>
    <w:tmpl w:val="6346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4615CA"/>
    <w:multiLevelType w:val="hybridMultilevel"/>
    <w:tmpl w:val="DD06D3D4"/>
    <w:lvl w:ilvl="0" w:tplc="3B2C66D2">
      <w:start w:val="1"/>
      <w:numFmt w:val="bullet"/>
      <w:lvlText w:val=""/>
      <w:lvlJc w:val="left"/>
      <w:pPr>
        <w:tabs>
          <w:tab w:val="num" w:pos="360"/>
        </w:tabs>
        <w:ind w:left="360" w:hanging="360"/>
      </w:pPr>
      <w:rPr>
        <w:rFonts w:ascii="Symbol" w:hAnsi="Symbol" w:hint="default"/>
        <w:color w:val="000000"/>
      </w:rPr>
    </w:lvl>
    <w:lvl w:ilvl="1" w:tplc="64F0D360">
      <w:start w:val="1"/>
      <w:numFmt w:val="bullet"/>
      <w:lvlText w:val=""/>
      <w:lvlJc w:val="left"/>
      <w:pPr>
        <w:tabs>
          <w:tab w:val="num" w:pos="1080"/>
        </w:tabs>
        <w:ind w:left="108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9BF7474"/>
    <w:multiLevelType w:val="hybridMultilevel"/>
    <w:tmpl w:val="B6C8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DA6AF0"/>
    <w:multiLevelType w:val="hybridMultilevel"/>
    <w:tmpl w:val="B0B2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075C1D"/>
    <w:multiLevelType w:val="hybridMultilevel"/>
    <w:tmpl w:val="0C4AEB14"/>
    <w:lvl w:ilvl="0" w:tplc="8FC4F49A">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nsid w:val="4C257920"/>
    <w:multiLevelType w:val="hybridMultilevel"/>
    <w:tmpl w:val="27DC9744"/>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nsid w:val="4F233D5C"/>
    <w:multiLevelType w:val="hybridMultilevel"/>
    <w:tmpl w:val="82A2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E74EEC"/>
    <w:multiLevelType w:val="hybridMultilevel"/>
    <w:tmpl w:val="CF68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55D1FE0"/>
    <w:multiLevelType w:val="hybridMultilevel"/>
    <w:tmpl w:val="FC1ED070"/>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nsid w:val="587A79E4"/>
    <w:multiLevelType w:val="multilevel"/>
    <w:tmpl w:val="D1C29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CF702D"/>
    <w:multiLevelType w:val="hybridMultilevel"/>
    <w:tmpl w:val="83B6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0637C61"/>
    <w:multiLevelType w:val="hybridMultilevel"/>
    <w:tmpl w:val="0592FC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62231BC6"/>
    <w:multiLevelType w:val="hybridMultilevel"/>
    <w:tmpl w:val="6B58B1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nsid w:val="63B0338C"/>
    <w:multiLevelType w:val="hybridMultilevel"/>
    <w:tmpl w:val="9E76C548"/>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nsid w:val="683D39C3"/>
    <w:multiLevelType w:val="hybridMultilevel"/>
    <w:tmpl w:val="BB46E444"/>
    <w:lvl w:ilvl="0" w:tplc="22B25C1A">
      <w:start w:val="25"/>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0">
    <w:nsid w:val="69E65DF7"/>
    <w:multiLevelType w:val="hybridMultilevel"/>
    <w:tmpl w:val="26F264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6BDC2508"/>
    <w:multiLevelType w:val="hybridMultilevel"/>
    <w:tmpl w:val="AC0CB560"/>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nsid w:val="6CC93008"/>
    <w:multiLevelType w:val="hybridMultilevel"/>
    <w:tmpl w:val="B4FCB4CC"/>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nsid w:val="6EBB3B1B"/>
    <w:multiLevelType w:val="hybridMultilevel"/>
    <w:tmpl w:val="509E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0FC452B"/>
    <w:multiLevelType w:val="hybridMultilevel"/>
    <w:tmpl w:val="AC9A3246"/>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5">
    <w:nsid w:val="71EA7BC5"/>
    <w:multiLevelType w:val="hybridMultilevel"/>
    <w:tmpl w:val="08609050"/>
    <w:lvl w:ilvl="0" w:tplc="8FC4F49A">
      <w:numFmt w:val="bullet"/>
      <w:lvlText w:val=""/>
      <w:lvlJc w:val="left"/>
      <w:pPr>
        <w:ind w:left="1080" w:hanging="360"/>
      </w:pPr>
      <w:rPr>
        <w:rFonts w:ascii="Wingdings" w:eastAsiaTheme="minorHAnsi" w:hAnsi="Wingdings"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6">
    <w:nsid w:val="726D1DB8"/>
    <w:multiLevelType w:val="hybridMultilevel"/>
    <w:tmpl w:val="BD0036AC"/>
    <w:lvl w:ilvl="0" w:tplc="00010409">
      <w:start w:val="1"/>
      <w:numFmt w:val="bullet"/>
      <w:lvlText w:val=""/>
      <w:lvlJc w:val="left"/>
      <w:pPr>
        <w:tabs>
          <w:tab w:val="num" w:pos="360"/>
        </w:tabs>
        <w:ind w:left="360" w:hanging="360"/>
      </w:pPr>
      <w:rPr>
        <w:rFonts w:ascii="Symbol" w:hAnsi="Symbol" w:hint="default"/>
      </w:rPr>
    </w:lvl>
    <w:lvl w:ilvl="1" w:tplc="10090019">
      <w:start w:val="1"/>
      <w:numFmt w:val="bullet"/>
      <w:lvlText w:val="o"/>
      <w:lvlJc w:val="left"/>
      <w:pPr>
        <w:ind w:left="1080" w:hanging="360"/>
      </w:pPr>
      <w:rPr>
        <w:rFonts w:ascii="Courier New" w:hAnsi="Courier New" w:cs="Courier New" w:hint="default"/>
      </w:rPr>
    </w:lvl>
    <w:lvl w:ilvl="2" w:tplc="1009001B" w:tentative="1">
      <w:start w:val="1"/>
      <w:numFmt w:val="bullet"/>
      <w:lvlText w:val=""/>
      <w:lvlJc w:val="left"/>
      <w:pPr>
        <w:ind w:left="1800" w:hanging="360"/>
      </w:pPr>
      <w:rPr>
        <w:rFonts w:ascii="Wingdings" w:hAnsi="Wingdings" w:hint="default"/>
      </w:rPr>
    </w:lvl>
    <w:lvl w:ilvl="3" w:tplc="1009000F" w:tentative="1">
      <w:start w:val="1"/>
      <w:numFmt w:val="bullet"/>
      <w:lvlText w:val=""/>
      <w:lvlJc w:val="left"/>
      <w:pPr>
        <w:ind w:left="2520" w:hanging="360"/>
      </w:pPr>
      <w:rPr>
        <w:rFonts w:ascii="Symbol" w:hAnsi="Symbol" w:hint="default"/>
      </w:rPr>
    </w:lvl>
    <w:lvl w:ilvl="4" w:tplc="10090019" w:tentative="1">
      <w:start w:val="1"/>
      <w:numFmt w:val="bullet"/>
      <w:lvlText w:val="o"/>
      <w:lvlJc w:val="left"/>
      <w:pPr>
        <w:ind w:left="3240" w:hanging="360"/>
      </w:pPr>
      <w:rPr>
        <w:rFonts w:ascii="Courier New" w:hAnsi="Courier New" w:cs="Courier New" w:hint="default"/>
      </w:rPr>
    </w:lvl>
    <w:lvl w:ilvl="5" w:tplc="1009001B" w:tentative="1">
      <w:start w:val="1"/>
      <w:numFmt w:val="bullet"/>
      <w:lvlText w:val=""/>
      <w:lvlJc w:val="left"/>
      <w:pPr>
        <w:ind w:left="3960" w:hanging="360"/>
      </w:pPr>
      <w:rPr>
        <w:rFonts w:ascii="Wingdings" w:hAnsi="Wingdings" w:hint="default"/>
      </w:rPr>
    </w:lvl>
    <w:lvl w:ilvl="6" w:tplc="1009000F" w:tentative="1">
      <w:start w:val="1"/>
      <w:numFmt w:val="bullet"/>
      <w:lvlText w:val=""/>
      <w:lvlJc w:val="left"/>
      <w:pPr>
        <w:ind w:left="4680" w:hanging="360"/>
      </w:pPr>
      <w:rPr>
        <w:rFonts w:ascii="Symbol" w:hAnsi="Symbol" w:hint="default"/>
      </w:rPr>
    </w:lvl>
    <w:lvl w:ilvl="7" w:tplc="10090019" w:tentative="1">
      <w:start w:val="1"/>
      <w:numFmt w:val="bullet"/>
      <w:lvlText w:val="o"/>
      <w:lvlJc w:val="left"/>
      <w:pPr>
        <w:ind w:left="5400" w:hanging="360"/>
      </w:pPr>
      <w:rPr>
        <w:rFonts w:ascii="Courier New" w:hAnsi="Courier New" w:cs="Courier New" w:hint="default"/>
      </w:rPr>
    </w:lvl>
    <w:lvl w:ilvl="8" w:tplc="1009001B" w:tentative="1">
      <w:start w:val="1"/>
      <w:numFmt w:val="bullet"/>
      <w:lvlText w:val=""/>
      <w:lvlJc w:val="left"/>
      <w:pPr>
        <w:ind w:left="6120" w:hanging="360"/>
      </w:pPr>
      <w:rPr>
        <w:rFonts w:ascii="Wingdings" w:hAnsi="Wingdings" w:hint="default"/>
      </w:rPr>
    </w:lvl>
  </w:abstractNum>
  <w:abstractNum w:abstractNumId="57">
    <w:nsid w:val="730312E1"/>
    <w:multiLevelType w:val="hybridMultilevel"/>
    <w:tmpl w:val="0A0CAB00"/>
    <w:lvl w:ilvl="0" w:tplc="C2FA8F1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734733CE"/>
    <w:multiLevelType w:val="hybridMultilevel"/>
    <w:tmpl w:val="66CC38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767254A2"/>
    <w:multiLevelType w:val="hybridMultilevel"/>
    <w:tmpl w:val="0EC86F26"/>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0">
    <w:nsid w:val="782872A0"/>
    <w:multiLevelType w:val="hybridMultilevel"/>
    <w:tmpl w:val="67629032"/>
    <w:lvl w:ilvl="0" w:tplc="8FC4F49A">
      <w:numFmt w:val="bullet"/>
      <w:lvlText w:val=""/>
      <w:lvlJc w:val="left"/>
      <w:pPr>
        <w:ind w:left="1080" w:hanging="360"/>
      </w:pPr>
      <w:rPr>
        <w:rFonts w:ascii="Wingdings" w:eastAsiaTheme="minorHAnsi" w:hAnsi="Wingdings"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1">
    <w:nsid w:val="7F2C7CA9"/>
    <w:multiLevelType w:val="hybridMultilevel"/>
    <w:tmpl w:val="7EC2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510F95"/>
    <w:multiLevelType w:val="hybridMultilevel"/>
    <w:tmpl w:val="09EC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872533"/>
    <w:multiLevelType w:val="hybridMultilevel"/>
    <w:tmpl w:val="AADA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9"/>
  </w:num>
  <w:num w:numId="4">
    <w:abstractNumId w:val="10"/>
  </w:num>
  <w:num w:numId="5">
    <w:abstractNumId w:val="38"/>
  </w:num>
  <w:num w:numId="6">
    <w:abstractNumId w:val="24"/>
  </w:num>
  <w:num w:numId="7">
    <w:abstractNumId w:val="30"/>
  </w:num>
  <w:num w:numId="8">
    <w:abstractNumId w:val="37"/>
  </w:num>
  <w:num w:numId="9">
    <w:abstractNumId w:val="29"/>
  </w:num>
  <w:num w:numId="10">
    <w:abstractNumId w:val="4"/>
  </w:num>
  <w:num w:numId="11">
    <w:abstractNumId w:val="11"/>
  </w:num>
  <w:num w:numId="12">
    <w:abstractNumId w:val="32"/>
  </w:num>
  <w:num w:numId="13">
    <w:abstractNumId w:val="53"/>
  </w:num>
  <w:num w:numId="14">
    <w:abstractNumId w:val="25"/>
  </w:num>
  <w:num w:numId="15">
    <w:abstractNumId w:val="42"/>
  </w:num>
  <w:num w:numId="16">
    <w:abstractNumId w:val="35"/>
  </w:num>
  <w:num w:numId="17">
    <w:abstractNumId w:val="61"/>
  </w:num>
  <w:num w:numId="18">
    <w:abstractNumId w:val="7"/>
  </w:num>
  <w:num w:numId="19">
    <w:abstractNumId w:val="41"/>
  </w:num>
  <w:num w:numId="20">
    <w:abstractNumId w:val="1"/>
  </w:num>
  <w:num w:numId="21">
    <w:abstractNumId w:val="56"/>
  </w:num>
  <w:num w:numId="22">
    <w:abstractNumId w:val="49"/>
  </w:num>
  <w:num w:numId="23">
    <w:abstractNumId w:val="9"/>
  </w:num>
  <w:num w:numId="24">
    <w:abstractNumId w:val="17"/>
  </w:num>
  <w:num w:numId="25">
    <w:abstractNumId w:val="57"/>
  </w:num>
  <w:num w:numId="26">
    <w:abstractNumId w:val="58"/>
  </w:num>
  <w:num w:numId="27">
    <w:abstractNumId w:val="31"/>
  </w:num>
  <w:num w:numId="28">
    <w:abstractNumId w:val="36"/>
  </w:num>
  <w:num w:numId="29">
    <w:abstractNumId w:val="46"/>
  </w:num>
  <w:num w:numId="30">
    <w:abstractNumId w:val="45"/>
  </w:num>
  <w:num w:numId="31">
    <w:abstractNumId w:val="22"/>
  </w:num>
  <w:num w:numId="32">
    <w:abstractNumId w:val="63"/>
  </w:num>
  <w:num w:numId="33">
    <w:abstractNumId w:val="62"/>
  </w:num>
  <w:num w:numId="34">
    <w:abstractNumId w:val="27"/>
  </w:num>
  <w:num w:numId="35">
    <w:abstractNumId w:val="21"/>
  </w:num>
  <w:num w:numId="36">
    <w:abstractNumId w:val="48"/>
  </w:num>
  <w:num w:numId="37">
    <w:abstractNumId w:val="5"/>
  </w:num>
  <w:num w:numId="38">
    <w:abstractNumId w:val="26"/>
  </w:num>
  <w:num w:numId="39">
    <w:abstractNumId w:val="39"/>
  </w:num>
  <w:num w:numId="40">
    <w:abstractNumId w:val="59"/>
  </w:num>
  <w:num w:numId="41">
    <w:abstractNumId w:val="52"/>
  </w:num>
  <w:num w:numId="42">
    <w:abstractNumId w:val="8"/>
  </w:num>
  <w:num w:numId="43">
    <w:abstractNumId w:val="40"/>
  </w:num>
  <w:num w:numId="44">
    <w:abstractNumId w:val="60"/>
  </w:num>
  <w:num w:numId="45">
    <w:abstractNumId w:val="51"/>
  </w:num>
  <w:num w:numId="46">
    <w:abstractNumId w:val="12"/>
  </w:num>
  <w:num w:numId="47">
    <w:abstractNumId w:val="43"/>
  </w:num>
  <w:num w:numId="48">
    <w:abstractNumId w:val="55"/>
  </w:num>
  <w:num w:numId="49">
    <w:abstractNumId w:val="14"/>
  </w:num>
  <w:num w:numId="50">
    <w:abstractNumId w:val="33"/>
  </w:num>
  <w:num w:numId="51">
    <w:abstractNumId w:val="54"/>
  </w:num>
  <w:num w:numId="52">
    <w:abstractNumId w:val="16"/>
  </w:num>
  <w:num w:numId="53">
    <w:abstractNumId w:val="0"/>
  </w:num>
  <w:num w:numId="54">
    <w:abstractNumId w:val="47"/>
  </w:num>
  <w:num w:numId="55">
    <w:abstractNumId w:val="50"/>
  </w:num>
  <w:num w:numId="56">
    <w:abstractNumId w:val="6"/>
  </w:num>
  <w:num w:numId="57">
    <w:abstractNumId w:val="13"/>
  </w:num>
  <w:num w:numId="58">
    <w:abstractNumId w:val="20"/>
  </w:num>
  <w:num w:numId="59">
    <w:abstractNumId w:val="15"/>
  </w:num>
  <w:num w:numId="60">
    <w:abstractNumId w:val="2"/>
  </w:num>
  <w:num w:numId="61">
    <w:abstractNumId w:val="23"/>
  </w:num>
  <w:num w:numId="62">
    <w:abstractNumId w:val="28"/>
  </w:num>
  <w:num w:numId="63">
    <w:abstractNumId w:val="34"/>
  </w:num>
  <w:num w:numId="64">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84"/>
    <w:rsid w:val="00000893"/>
    <w:rsid w:val="0000139A"/>
    <w:rsid w:val="00003973"/>
    <w:rsid w:val="0000475A"/>
    <w:rsid w:val="00005F9F"/>
    <w:rsid w:val="00007C4D"/>
    <w:rsid w:val="000116A7"/>
    <w:rsid w:val="00011C93"/>
    <w:rsid w:val="0001232D"/>
    <w:rsid w:val="00013A4E"/>
    <w:rsid w:val="00013CC2"/>
    <w:rsid w:val="00014386"/>
    <w:rsid w:val="00014832"/>
    <w:rsid w:val="000149E9"/>
    <w:rsid w:val="00014A38"/>
    <w:rsid w:val="00014FCD"/>
    <w:rsid w:val="0001536A"/>
    <w:rsid w:val="00015E33"/>
    <w:rsid w:val="00016A7A"/>
    <w:rsid w:val="00017516"/>
    <w:rsid w:val="00021DC7"/>
    <w:rsid w:val="00023AB7"/>
    <w:rsid w:val="0002490E"/>
    <w:rsid w:val="00025F7B"/>
    <w:rsid w:val="00027FAE"/>
    <w:rsid w:val="000318A5"/>
    <w:rsid w:val="00031BA1"/>
    <w:rsid w:val="000322BC"/>
    <w:rsid w:val="00034EAF"/>
    <w:rsid w:val="00035344"/>
    <w:rsid w:val="00035786"/>
    <w:rsid w:val="00035F99"/>
    <w:rsid w:val="000362DB"/>
    <w:rsid w:val="000376BF"/>
    <w:rsid w:val="000413F0"/>
    <w:rsid w:val="000418CC"/>
    <w:rsid w:val="00042515"/>
    <w:rsid w:val="00042994"/>
    <w:rsid w:val="00043139"/>
    <w:rsid w:val="00043584"/>
    <w:rsid w:val="00044A30"/>
    <w:rsid w:val="000451DB"/>
    <w:rsid w:val="000469FA"/>
    <w:rsid w:val="00046EC5"/>
    <w:rsid w:val="00050F97"/>
    <w:rsid w:val="0005175D"/>
    <w:rsid w:val="00051CD8"/>
    <w:rsid w:val="00051E8F"/>
    <w:rsid w:val="0005203C"/>
    <w:rsid w:val="0005246D"/>
    <w:rsid w:val="00052D0C"/>
    <w:rsid w:val="00053064"/>
    <w:rsid w:val="000536C0"/>
    <w:rsid w:val="00056896"/>
    <w:rsid w:val="00057780"/>
    <w:rsid w:val="00057892"/>
    <w:rsid w:val="00061D49"/>
    <w:rsid w:val="000620B3"/>
    <w:rsid w:val="000633AB"/>
    <w:rsid w:val="0006354A"/>
    <w:rsid w:val="000656AA"/>
    <w:rsid w:val="000659C5"/>
    <w:rsid w:val="00065AF1"/>
    <w:rsid w:val="00065E3F"/>
    <w:rsid w:val="00066ADA"/>
    <w:rsid w:val="000672D3"/>
    <w:rsid w:val="0007128F"/>
    <w:rsid w:val="00071D23"/>
    <w:rsid w:val="0007234E"/>
    <w:rsid w:val="0007409C"/>
    <w:rsid w:val="00074647"/>
    <w:rsid w:val="0007486E"/>
    <w:rsid w:val="00075E73"/>
    <w:rsid w:val="00077C1D"/>
    <w:rsid w:val="00077F86"/>
    <w:rsid w:val="0008008F"/>
    <w:rsid w:val="0008098E"/>
    <w:rsid w:val="00080E29"/>
    <w:rsid w:val="00081B12"/>
    <w:rsid w:val="0008208A"/>
    <w:rsid w:val="00084592"/>
    <w:rsid w:val="00084A59"/>
    <w:rsid w:val="00084F73"/>
    <w:rsid w:val="00085A01"/>
    <w:rsid w:val="000901E7"/>
    <w:rsid w:val="00090C38"/>
    <w:rsid w:val="00091CC2"/>
    <w:rsid w:val="000931F9"/>
    <w:rsid w:val="0009355C"/>
    <w:rsid w:val="0009386A"/>
    <w:rsid w:val="0009472D"/>
    <w:rsid w:val="0009477B"/>
    <w:rsid w:val="00094BBD"/>
    <w:rsid w:val="000950AE"/>
    <w:rsid w:val="000960ED"/>
    <w:rsid w:val="000A0B9D"/>
    <w:rsid w:val="000A0BEC"/>
    <w:rsid w:val="000A1E02"/>
    <w:rsid w:val="000A2D4B"/>
    <w:rsid w:val="000A3030"/>
    <w:rsid w:val="000A39C2"/>
    <w:rsid w:val="000A4156"/>
    <w:rsid w:val="000A5A0D"/>
    <w:rsid w:val="000A603F"/>
    <w:rsid w:val="000A6DA8"/>
    <w:rsid w:val="000A7099"/>
    <w:rsid w:val="000B0B7E"/>
    <w:rsid w:val="000B0CC4"/>
    <w:rsid w:val="000B0F8F"/>
    <w:rsid w:val="000B20C6"/>
    <w:rsid w:val="000B4314"/>
    <w:rsid w:val="000B55C5"/>
    <w:rsid w:val="000B578E"/>
    <w:rsid w:val="000B7368"/>
    <w:rsid w:val="000B7ED8"/>
    <w:rsid w:val="000C0218"/>
    <w:rsid w:val="000C03B2"/>
    <w:rsid w:val="000C0753"/>
    <w:rsid w:val="000C0E06"/>
    <w:rsid w:val="000C109F"/>
    <w:rsid w:val="000C2307"/>
    <w:rsid w:val="000C2D3C"/>
    <w:rsid w:val="000C3188"/>
    <w:rsid w:val="000C4363"/>
    <w:rsid w:val="000C4A18"/>
    <w:rsid w:val="000C6E03"/>
    <w:rsid w:val="000C75E9"/>
    <w:rsid w:val="000D162B"/>
    <w:rsid w:val="000D2E1B"/>
    <w:rsid w:val="000D4AF4"/>
    <w:rsid w:val="000D5858"/>
    <w:rsid w:val="000D5C58"/>
    <w:rsid w:val="000D6475"/>
    <w:rsid w:val="000D686C"/>
    <w:rsid w:val="000D7570"/>
    <w:rsid w:val="000D774F"/>
    <w:rsid w:val="000E0105"/>
    <w:rsid w:val="000E1856"/>
    <w:rsid w:val="000E2E8E"/>
    <w:rsid w:val="000E2EEB"/>
    <w:rsid w:val="000E34B8"/>
    <w:rsid w:val="000E3525"/>
    <w:rsid w:val="000E3B71"/>
    <w:rsid w:val="000E41A4"/>
    <w:rsid w:val="000E477C"/>
    <w:rsid w:val="000E4B85"/>
    <w:rsid w:val="000E4FD1"/>
    <w:rsid w:val="000E535F"/>
    <w:rsid w:val="000E6346"/>
    <w:rsid w:val="000E643C"/>
    <w:rsid w:val="000E6766"/>
    <w:rsid w:val="000E69CA"/>
    <w:rsid w:val="000E733B"/>
    <w:rsid w:val="000F1D2F"/>
    <w:rsid w:val="000F41B9"/>
    <w:rsid w:val="000F552B"/>
    <w:rsid w:val="000F56BE"/>
    <w:rsid w:val="000F6A8E"/>
    <w:rsid w:val="000F77D1"/>
    <w:rsid w:val="000F7826"/>
    <w:rsid w:val="000F796C"/>
    <w:rsid w:val="00100B32"/>
    <w:rsid w:val="001025D9"/>
    <w:rsid w:val="00102D59"/>
    <w:rsid w:val="001032FD"/>
    <w:rsid w:val="00104169"/>
    <w:rsid w:val="00104957"/>
    <w:rsid w:val="00104F4C"/>
    <w:rsid w:val="001050CE"/>
    <w:rsid w:val="00107141"/>
    <w:rsid w:val="0010767C"/>
    <w:rsid w:val="00110ADF"/>
    <w:rsid w:val="00112B98"/>
    <w:rsid w:val="001148FA"/>
    <w:rsid w:val="001151BB"/>
    <w:rsid w:val="00115CFC"/>
    <w:rsid w:val="00117D39"/>
    <w:rsid w:val="00117DE6"/>
    <w:rsid w:val="00122525"/>
    <w:rsid w:val="00123056"/>
    <w:rsid w:val="00123A51"/>
    <w:rsid w:val="00123E5A"/>
    <w:rsid w:val="00123FE9"/>
    <w:rsid w:val="001242D0"/>
    <w:rsid w:val="00124832"/>
    <w:rsid w:val="0012496D"/>
    <w:rsid w:val="00127116"/>
    <w:rsid w:val="0012711D"/>
    <w:rsid w:val="0013097F"/>
    <w:rsid w:val="00130EC5"/>
    <w:rsid w:val="00131AB9"/>
    <w:rsid w:val="00132AA8"/>
    <w:rsid w:val="00132C34"/>
    <w:rsid w:val="0013354A"/>
    <w:rsid w:val="00133CDC"/>
    <w:rsid w:val="00134578"/>
    <w:rsid w:val="00134CFF"/>
    <w:rsid w:val="00135519"/>
    <w:rsid w:val="0013617B"/>
    <w:rsid w:val="001363B3"/>
    <w:rsid w:val="0013669B"/>
    <w:rsid w:val="00136B01"/>
    <w:rsid w:val="00136C78"/>
    <w:rsid w:val="00136F73"/>
    <w:rsid w:val="00140699"/>
    <w:rsid w:val="00140880"/>
    <w:rsid w:val="00141D2D"/>
    <w:rsid w:val="00141EE4"/>
    <w:rsid w:val="00141FB3"/>
    <w:rsid w:val="0014313D"/>
    <w:rsid w:val="001444AF"/>
    <w:rsid w:val="00145F31"/>
    <w:rsid w:val="00146529"/>
    <w:rsid w:val="001473BA"/>
    <w:rsid w:val="001477FE"/>
    <w:rsid w:val="0015036F"/>
    <w:rsid w:val="001517EA"/>
    <w:rsid w:val="001518FF"/>
    <w:rsid w:val="001528BF"/>
    <w:rsid w:val="0015319A"/>
    <w:rsid w:val="00153355"/>
    <w:rsid w:val="0015392B"/>
    <w:rsid w:val="00153EBB"/>
    <w:rsid w:val="00153EF6"/>
    <w:rsid w:val="0015681B"/>
    <w:rsid w:val="00161267"/>
    <w:rsid w:val="00161C19"/>
    <w:rsid w:val="00161D2B"/>
    <w:rsid w:val="00163437"/>
    <w:rsid w:val="0016412A"/>
    <w:rsid w:val="001656F1"/>
    <w:rsid w:val="001670A6"/>
    <w:rsid w:val="00170472"/>
    <w:rsid w:val="001704EE"/>
    <w:rsid w:val="00170C3B"/>
    <w:rsid w:val="00171399"/>
    <w:rsid w:val="001745E0"/>
    <w:rsid w:val="00174809"/>
    <w:rsid w:val="00175DE2"/>
    <w:rsid w:val="001769E5"/>
    <w:rsid w:val="00177023"/>
    <w:rsid w:val="00177B2B"/>
    <w:rsid w:val="00177C7F"/>
    <w:rsid w:val="00180B5E"/>
    <w:rsid w:val="001823FF"/>
    <w:rsid w:val="00183C8C"/>
    <w:rsid w:val="00184C5B"/>
    <w:rsid w:val="0018567B"/>
    <w:rsid w:val="001870B6"/>
    <w:rsid w:val="00190576"/>
    <w:rsid w:val="001906F5"/>
    <w:rsid w:val="001915B6"/>
    <w:rsid w:val="0019165A"/>
    <w:rsid w:val="001917C8"/>
    <w:rsid w:val="00191BE5"/>
    <w:rsid w:val="00192F03"/>
    <w:rsid w:val="00194840"/>
    <w:rsid w:val="00194868"/>
    <w:rsid w:val="00194AB3"/>
    <w:rsid w:val="00195DCB"/>
    <w:rsid w:val="00196622"/>
    <w:rsid w:val="00196750"/>
    <w:rsid w:val="00197137"/>
    <w:rsid w:val="001A1A71"/>
    <w:rsid w:val="001A3CDE"/>
    <w:rsid w:val="001A3CEA"/>
    <w:rsid w:val="001A5F32"/>
    <w:rsid w:val="001A7CC4"/>
    <w:rsid w:val="001B0B31"/>
    <w:rsid w:val="001B37ED"/>
    <w:rsid w:val="001B3FBD"/>
    <w:rsid w:val="001B4E00"/>
    <w:rsid w:val="001B5A01"/>
    <w:rsid w:val="001B60D9"/>
    <w:rsid w:val="001B686F"/>
    <w:rsid w:val="001B7206"/>
    <w:rsid w:val="001B7B5C"/>
    <w:rsid w:val="001C0D5A"/>
    <w:rsid w:val="001C1DFE"/>
    <w:rsid w:val="001C2461"/>
    <w:rsid w:val="001C3299"/>
    <w:rsid w:val="001C3370"/>
    <w:rsid w:val="001C3FFF"/>
    <w:rsid w:val="001C5514"/>
    <w:rsid w:val="001C7982"/>
    <w:rsid w:val="001C7B74"/>
    <w:rsid w:val="001D0039"/>
    <w:rsid w:val="001D06EF"/>
    <w:rsid w:val="001D08DF"/>
    <w:rsid w:val="001D096E"/>
    <w:rsid w:val="001D4CAE"/>
    <w:rsid w:val="001D6FAE"/>
    <w:rsid w:val="001D731A"/>
    <w:rsid w:val="001E011D"/>
    <w:rsid w:val="001E1CAF"/>
    <w:rsid w:val="001E1F3A"/>
    <w:rsid w:val="001E561F"/>
    <w:rsid w:val="001E62CA"/>
    <w:rsid w:val="001E67C8"/>
    <w:rsid w:val="001E6EF1"/>
    <w:rsid w:val="001E7979"/>
    <w:rsid w:val="001E7A80"/>
    <w:rsid w:val="001E7CD2"/>
    <w:rsid w:val="001F0440"/>
    <w:rsid w:val="001F09B3"/>
    <w:rsid w:val="001F1475"/>
    <w:rsid w:val="001F1664"/>
    <w:rsid w:val="001F17DA"/>
    <w:rsid w:val="001F27EA"/>
    <w:rsid w:val="001F3DC4"/>
    <w:rsid w:val="001F4B07"/>
    <w:rsid w:val="001F6211"/>
    <w:rsid w:val="001F631D"/>
    <w:rsid w:val="001F7D99"/>
    <w:rsid w:val="0020044B"/>
    <w:rsid w:val="0020221B"/>
    <w:rsid w:val="002023DB"/>
    <w:rsid w:val="00205F8B"/>
    <w:rsid w:val="00206EC9"/>
    <w:rsid w:val="002108B7"/>
    <w:rsid w:val="002115A6"/>
    <w:rsid w:val="00211F05"/>
    <w:rsid w:val="0021201F"/>
    <w:rsid w:val="0021252B"/>
    <w:rsid w:val="00212DC0"/>
    <w:rsid w:val="0021320C"/>
    <w:rsid w:val="002147C8"/>
    <w:rsid w:val="002148B0"/>
    <w:rsid w:val="00215655"/>
    <w:rsid w:val="002163BF"/>
    <w:rsid w:val="00217201"/>
    <w:rsid w:val="00220473"/>
    <w:rsid w:val="0022128B"/>
    <w:rsid w:val="002215E8"/>
    <w:rsid w:val="0022266C"/>
    <w:rsid w:val="00223ABB"/>
    <w:rsid w:val="0022466A"/>
    <w:rsid w:val="00224DC2"/>
    <w:rsid w:val="002257FE"/>
    <w:rsid w:val="00227059"/>
    <w:rsid w:val="00230319"/>
    <w:rsid w:val="00230BF7"/>
    <w:rsid w:val="00231560"/>
    <w:rsid w:val="0023171F"/>
    <w:rsid w:val="00231D63"/>
    <w:rsid w:val="002322F9"/>
    <w:rsid w:val="002328AA"/>
    <w:rsid w:val="002330AA"/>
    <w:rsid w:val="00234D7C"/>
    <w:rsid w:val="00236B82"/>
    <w:rsid w:val="00237B79"/>
    <w:rsid w:val="002403D9"/>
    <w:rsid w:val="002440F4"/>
    <w:rsid w:val="002453D5"/>
    <w:rsid w:val="00245EEF"/>
    <w:rsid w:val="00246D76"/>
    <w:rsid w:val="00246DC3"/>
    <w:rsid w:val="002474EA"/>
    <w:rsid w:val="00250260"/>
    <w:rsid w:val="00252034"/>
    <w:rsid w:val="00255954"/>
    <w:rsid w:val="00255EC4"/>
    <w:rsid w:val="002566E3"/>
    <w:rsid w:val="00257554"/>
    <w:rsid w:val="00260AB1"/>
    <w:rsid w:val="00260E50"/>
    <w:rsid w:val="00261FC4"/>
    <w:rsid w:val="00262415"/>
    <w:rsid w:val="00262F1F"/>
    <w:rsid w:val="00264218"/>
    <w:rsid w:val="00270E8A"/>
    <w:rsid w:val="00272283"/>
    <w:rsid w:val="002732FF"/>
    <w:rsid w:val="00274979"/>
    <w:rsid w:val="00275584"/>
    <w:rsid w:val="0027607A"/>
    <w:rsid w:val="002769AA"/>
    <w:rsid w:val="00276C7E"/>
    <w:rsid w:val="00276C82"/>
    <w:rsid w:val="00276FAE"/>
    <w:rsid w:val="00277F0D"/>
    <w:rsid w:val="00277FED"/>
    <w:rsid w:val="00281238"/>
    <w:rsid w:val="0028223D"/>
    <w:rsid w:val="002823D8"/>
    <w:rsid w:val="002842AB"/>
    <w:rsid w:val="00284911"/>
    <w:rsid w:val="00286262"/>
    <w:rsid w:val="00287256"/>
    <w:rsid w:val="00287867"/>
    <w:rsid w:val="00287EB5"/>
    <w:rsid w:val="00290432"/>
    <w:rsid w:val="00291E89"/>
    <w:rsid w:val="00292EAD"/>
    <w:rsid w:val="00294DEE"/>
    <w:rsid w:val="00297A5A"/>
    <w:rsid w:val="002A0021"/>
    <w:rsid w:val="002A11B8"/>
    <w:rsid w:val="002A141B"/>
    <w:rsid w:val="002A1706"/>
    <w:rsid w:val="002A176C"/>
    <w:rsid w:val="002A1A6E"/>
    <w:rsid w:val="002A1F0F"/>
    <w:rsid w:val="002A3806"/>
    <w:rsid w:val="002A3B1B"/>
    <w:rsid w:val="002A3D5D"/>
    <w:rsid w:val="002A3DBB"/>
    <w:rsid w:val="002A5952"/>
    <w:rsid w:val="002A6B9D"/>
    <w:rsid w:val="002A710C"/>
    <w:rsid w:val="002A76B2"/>
    <w:rsid w:val="002A7CAF"/>
    <w:rsid w:val="002B0BF1"/>
    <w:rsid w:val="002B24DC"/>
    <w:rsid w:val="002B2C2B"/>
    <w:rsid w:val="002B3618"/>
    <w:rsid w:val="002B3625"/>
    <w:rsid w:val="002B5531"/>
    <w:rsid w:val="002B6679"/>
    <w:rsid w:val="002B6876"/>
    <w:rsid w:val="002B695C"/>
    <w:rsid w:val="002C08C9"/>
    <w:rsid w:val="002C14C4"/>
    <w:rsid w:val="002C15D7"/>
    <w:rsid w:val="002C3867"/>
    <w:rsid w:val="002C3EDD"/>
    <w:rsid w:val="002C3F56"/>
    <w:rsid w:val="002C4029"/>
    <w:rsid w:val="002C496F"/>
    <w:rsid w:val="002C6220"/>
    <w:rsid w:val="002C684B"/>
    <w:rsid w:val="002C7A50"/>
    <w:rsid w:val="002C7BCB"/>
    <w:rsid w:val="002C7F47"/>
    <w:rsid w:val="002D0E2D"/>
    <w:rsid w:val="002D2713"/>
    <w:rsid w:val="002D3254"/>
    <w:rsid w:val="002D425F"/>
    <w:rsid w:val="002D4F00"/>
    <w:rsid w:val="002D5110"/>
    <w:rsid w:val="002D5434"/>
    <w:rsid w:val="002D5F60"/>
    <w:rsid w:val="002D6CC7"/>
    <w:rsid w:val="002D6D7A"/>
    <w:rsid w:val="002D705B"/>
    <w:rsid w:val="002D77BF"/>
    <w:rsid w:val="002D7F95"/>
    <w:rsid w:val="002E09AB"/>
    <w:rsid w:val="002E0D6C"/>
    <w:rsid w:val="002E17FB"/>
    <w:rsid w:val="002E228A"/>
    <w:rsid w:val="002E24B6"/>
    <w:rsid w:val="002E27E1"/>
    <w:rsid w:val="002E2CA4"/>
    <w:rsid w:val="002E50F1"/>
    <w:rsid w:val="002E5156"/>
    <w:rsid w:val="002E6184"/>
    <w:rsid w:val="002E6A07"/>
    <w:rsid w:val="002E6E90"/>
    <w:rsid w:val="002E77C3"/>
    <w:rsid w:val="002E79CE"/>
    <w:rsid w:val="002F0498"/>
    <w:rsid w:val="002F09B8"/>
    <w:rsid w:val="002F0A6C"/>
    <w:rsid w:val="002F1662"/>
    <w:rsid w:val="002F1797"/>
    <w:rsid w:val="002F20AA"/>
    <w:rsid w:val="002F239F"/>
    <w:rsid w:val="002F3B38"/>
    <w:rsid w:val="002F3C45"/>
    <w:rsid w:val="002F447E"/>
    <w:rsid w:val="002F534A"/>
    <w:rsid w:val="002F5424"/>
    <w:rsid w:val="002F7E41"/>
    <w:rsid w:val="00300339"/>
    <w:rsid w:val="003009CA"/>
    <w:rsid w:val="00300C1F"/>
    <w:rsid w:val="00300F0F"/>
    <w:rsid w:val="003019F2"/>
    <w:rsid w:val="00301DB6"/>
    <w:rsid w:val="00301FD6"/>
    <w:rsid w:val="00303545"/>
    <w:rsid w:val="0030373D"/>
    <w:rsid w:val="00303DE9"/>
    <w:rsid w:val="0030477F"/>
    <w:rsid w:val="003060CE"/>
    <w:rsid w:val="00306886"/>
    <w:rsid w:val="00307F22"/>
    <w:rsid w:val="00310770"/>
    <w:rsid w:val="003127CD"/>
    <w:rsid w:val="00313AA1"/>
    <w:rsid w:val="00313CE9"/>
    <w:rsid w:val="00313E76"/>
    <w:rsid w:val="003140F9"/>
    <w:rsid w:val="003150CC"/>
    <w:rsid w:val="0031695A"/>
    <w:rsid w:val="00316CFB"/>
    <w:rsid w:val="00316D7C"/>
    <w:rsid w:val="0031755C"/>
    <w:rsid w:val="00317713"/>
    <w:rsid w:val="00317A8E"/>
    <w:rsid w:val="00317EA1"/>
    <w:rsid w:val="00320280"/>
    <w:rsid w:val="0032128A"/>
    <w:rsid w:val="003213B0"/>
    <w:rsid w:val="0032140D"/>
    <w:rsid w:val="003214F6"/>
    <w:rsid w:val="00321E86"/>
    <w:rsid w:val="00324593"/>
    <w:rsid w:val="00324EA4"/>
    <w:rsid w:val="0032568F"/>
    <w:rsid w:val="00326D26"/>
    <w:rsid w:val="0032798F"/>
    <w:rsid w:val="00330213"/>
    <w:rsid w:val="003309C1"/>
    <w:rsid w:val="00331F0B"/>
    <w:rsid w:val="0033311F"/>
    <w:rsid w:val="00334526"/>
    <w:rsid w:val="00335295"/>
    <w:rsid w:val="00335E99"/>
    <w:rsid w:val="00336A23"/>
    <w:rsid w:val="00336B86"/>
    <w:rsid w:val="0033721D"/>
    <w:rsid w:val="003376EB"/>
    <w:rsid w:val="00337F2F"/>
    <w:rsid w:val="00340522"/>
    <w:rsid w:val="003414E6"/>
    <w:rsid w:val="003417EF"/>
    <w:rsid w:val="003418C1"/>
    <w:rsid w:val="00341FAE"/>
    <w:rsid w:val="00342E61"/>
    <w:rsid w:val="00344A31"/>
    <w:rsid w:val="003452EE"/>
    <w:rsid w:val="0034690D"/>
    <w:rsid w:val="0034693F"/>
    <w:rsid w:val="003470AE"/>
    <w:rsid w:val="003471CE"/>
    <w:rsid w:val="00347B32"/>
    <w:rsid w:val="00347DAB"/>
    <w:rsid w:val="00350705"/>
    <w:rsid w:val="003523B6"/>
    <w:rsid w:val="003528B3"/>
    <w:rsid w:val="0035376C"/>
    <w:rsid w:val="00354DEE"/>
    <w:rsid w:val="00355755"/>
    <w:rsid w:val="00355E4A"/>
    <w:rsid w:val="00355EC4"/>
    <w:rsid w:val="0035607B"/>
    <w:rsid w:val="00362849"/>
    <w:rsid w:val="00362857"/>
    <w:rsid w:val="0036285E"/>
    <w:rsid w:val="003628A2"/>
    <w:rsid w:val="003629DA"/>
    <w:rsid w:val="003636ED"/>
    <w:rsid w:val="00364443"/>
    <w:rsid w:val="0036447A"/>
    <w:rsid w:val="00364784"/>
    <w:rsid w:val="00364B3B"/>
    <w:rsid w:val="00365030"/>
    <w:rsid w:val="00365DAC"/>
    <w:rsid w:val="00366C0F"/>
    <w:rsid w:val="00370038"/>
    <w:rsid w:val="003711AE"/>
    <w:rsid w:val="003712B4"/>
    <w:rsid w:val="00372598"/>
    <w:rsid w:val="003746A2"/>
    <w:rsid w:val="003749D5"/>
    <w:rsid w:val="00375877"/>
    <w:rsid w:val="003764B6"/>
    <w:rsid w:val="00376FCF"/>
    <w:rsid w:val="00377231"/>
    <w:rsid w:val="00381FE5"/>
    <w:rsid w:val="0038248F"/>
    <w:rsid w:val="00382A96"/>
    <w:rsid w:val="0038329F"/>
    <w:rsid w:val="00383C4E"/>
    <w:rsid w:val="00384491"/>
    <w:rsid w:val="0038506C"/>
    <w:rsid w:val="003851D6"/>
    <w:rsid w:val="00385C61"/>
    <w:rsid w:val="00386160"/>
    <w:rsid w:val="003866F0"/>
    <w:rsid w:val="00386789"/>
    <w:rsid w:val="00386BB4"/>
    <w:rsid w:val="00390955"/>
    <w:rsid w:val="00390C72"/>
    <w:rsid w:val="0039274E"/>
    <w:rsid w:val="00393F60"/>
    <w:rsid w:val="003941DF"/>
    <w:rsid w:val="0039480B"/>
    <w:rsid w:val="00394CEF"/>
    <w:rsid w:val="00394F6E"/>
    <w:rsid w:val="003959AB"/>
    <w:rsid w:val="00395B70"/>
    <w:rsid w:val="00395D44"/>
    <w:rsid w:val="00396087"/>
    <w:rsid w:val="003967A2"/>
    <w:rsid w:val="00396943"/>
    <w:rsid w:val="00396B74"/>
    <w:rsid w:val="00397999"/>
    <w:rsid w:val="00397EC2"/>
    <w:rsid w:val="003A1E7C"/>
    <w:rsid w:val="003A2B79"/>
    <w:rsid w:val="003A2E81"/>
    <w:rsid w:val="003A4662"/>
    <w:rsid w:val="003A5BC4"/>
    <w:rsid w:val="003A614D"/>
    <w:rsid w:val="003A6CDF"/>
    <w:rsid w:val="003B0978"/>
    <w:rsid w:val="003B0C4F"/>
    <w:rsid w:val="003B0CE0"/>
    <w:rsid w:val="003B19F5"/>
    <w:rsid w:val="003B3437"/>
    <w:rsid w:val="003B3CD9"/>
    <w:rsid w:val="003B4BCC"/>
    <w:rsid w:val="003B5130"/>
    <w:rsid w:val="003B5D46"/>
    <w:rsid w:val="003B7078"/>
    <w:rsid w:val="003C0B7B"/>
    <w:rsid w:val="003C12D5"/>
    <w:rsid w:val="003C3634"/>
    <w:rsid w:val="003C3E7A"/>
    <w:rsid w:val="003C4B8D"/>
    <w:rsid w:val="003C4F94"/>
    <w:rsid w:val="003C55A9"/>
    <w:rsid w:val="003D04F1"/>
    <w:rsid w:val="003D1A58"/>
    <w:rsid w:val="003D1ADC"/>
    <w:rsid w:val="003D28A3"/>
    <w:rsid w:val="003D2F5B"/>
    <w:rsid w:val="003D3476"/>
    <w:rsid w:val="003D3AB6"/>
    <w:rsid w:val="003D4B55"/>
    <w:rsid w:val="003D5F2A"/>
    <w:rsid w:val="003D7111"/>
    <w:rsid w:val="003D7B59"/>
    <w:rsid w:val="003E15A8"/>
    <w:rsid w:val="003E370F"/>
    <w:rsid w:val="003E3EA3"/>
    <w:rsid w:val="003E42DB"/>
    <w:rsid w:val="003E53C0"/>
    <w:rsid w:val="003E5C0E"/>
    <w:rsid w:val="003E5C35"/>
    <w:rsid w:val="003E5E3A"/>
    <w:rsid w:val="003E6751"/>
    <w:rsid w:val="003E73E4"/>
    <w:rsid w:val="003F0AA0"/>
    <w:rsid w:val="003F102D"/>
    <w:rsid w:val="003F1917"/>
    <w:rsid w:val="003F1DDC"/>
    <w:rsid w:val="003F2689"/>
    <w:rsid w:val="003F4BD5"/>
    <w:rsid w:val="003F4FBB"/>
    <w:rsid w:val="003F5435"/>
    <w:rsid w:val="003F6029"/>
    <w:rsid w:val="003F749A"/>
    <w:rsid w:val="003F7BC4"/>
    <w:rsid w:val="00400312"/>
    <w:rsid w:val="00401B1F"/>
    <w:rsid w:val="00401B29"/>
    <w:rsid w:val="004027D6"/>
    <w:rsid w:val="00403008"/>
    <w:rsid w:val="00403EA6"/>
    <w:rsid w:val="004041FB"/>
    <w:rsid w:val="00410594"/>
    <w:rsid w:val="00410987"/>
    <w:rsid w:val="00410C6A"/>
    <w:rsid w:val="00411A21"/>
    <w:rsid w:val="00412274"/>
    <w:rsid w:val="0041326B"/>
    <w:rsid w:val="00413632"/>
    <w:rsid w:val="00413CE9"/>
    <w:rsid w:val="00414714"/>
    <w:rsid w:val="00416DF2"/>
    <w:rsid w:val="00421A57"/>
    <w:rsid w:val="00421C28"/>
    <w:rsid w:val="00422590"/>
    <w:rsid w:val="0042268C"/>
    <w:rsid w:val="004234A1"/>
    <w:rsid w:val="0042369D"/>
    <w:rsid w:val="0042575D"/>
    <w:rsid w:val="00426FDD"/>
    <w:rsid w:val="00431A44"/>
    <w:rsid w:val="00431A97"/>
    <w:rsid w:val="00432A1D"/>
    <w:rsid w:val="004337DB"/>
    <w:rsid w:val="00433D43"/>
    <w:rsid w:val="00433E78"/>
    <w:rsid w:val="00435B05"/>
    <w:rsid w:val="00435BDB"/>
    <w:rsid w:val="00435E92"/>
    <w:rsid w:val="00436B82"/>
    <w:rsid w:val="00436BA7"/>
    <w:rsid w:val="004372B8"/>
    <w:rsid w:val="0043751D"/>
    <w:rsid w:val="00441828"/>
    <w:rsid w:val="00442D2E"/>
    <w:rsid w:val="00442FF8"/>
    <w:rsid w:val="00443478"/>
    <w:rsid w:val="00444206"/>
    <w:rsid w:val="00444448"/>
    <w:rsid w:val="00444D04"/>
    <w:rsid w:val="004456BF"/>
    <w:rsid w:val="004462DF"/>
    <w:rsid w:val="00447401"/>
    <w:rsid w:val="00450845"/>
    <w:rsid w:val="00451306"/>
    <w:rsid w:val="0045203B"/>
    <w:rsid w:val="004527C5"/>
    <w:rsid w:val="00452C11"/>
    <w:rsid w:val="00453078"/>
    <w:rsid w:val="0045557C"/>
    <w:rsid w:val="00456910"/>
    <w:rsid w:val="004605A3"/>
    <w:rsid w:val="004628A4"/>
    <w:rsid w:val="00462AD4"/>
    <w:rsid w:val="00463906"/>
    <w:rsid w:val="00467AA7"/>
    <w:rsid w:val="00467C07"/>
    <w:rsid w:val="00467CE0"/>
    <w:rsid w:val="00467EAE"/>
    <w:rsid w:val="00467ED7"/>
    <w:rsid w:val="00470112"/>
    <w:rsid w:val="00470199"/>
    <w:rsid w:val="00471B15"/>
    <w:rsid w:val="00472ECC"/>
    <w:rsid w:val="00473E8F"/>
    <w:rsid w:val="00474EC8"/>
    <w:rsid w:val="0047502E"/>
    <w:rsid w:val="00475835"/>
    <w:rsid w:val="00476B42"/>
    <w:rsid w:val="00476C8F"/>
    <w:rsid w:val="00477771"/>
    <w:rsid w:val="004801B6"/>
    <w:rsid w:val="00480588"/>
    <w:rsid w:val="00481086"/>
    <w:rsid w:val="00481109"/>
    <w:rsid w:val="00482CCB"/>
    <w:rsid w:val="004835FE"/>
    <w:rsid w:val="00483E49"/>
    <w:rsid w:val="00485949"/>
    <w:rsid w:val="00485E86"/>
    <w:rsid w:val="00485F9A"/>
    <w:rsid w:val="0048633E"/>
    <w:rsid w:val="004864FA"/>
    <w:rsid w:val="00487AFB"/>
    <w:rsid w:val="004908BD"/>
    <w:rsid w:val="004926F6"/>
    <w:rsid w:val="00493272"/>
    <w:rsid w:val="00493AFC"/>
    <w:rsid w:val="00494EAF"/>
    <w:rsid w:val="00495925"/>
    <w:rsid w:val="00496D08"/>
    <w:rsid w:val="00497227"/>
    <w:rsid w:val="004A0363"/>
    <w:rsid w:val="004A0707"/>
    <w:rsid w:val="004A08BC"/>
    <w:rsid w:val="004A0A57"/>
    <w:rsid w:val="004A3783"/>
    <w:rsid w:val="004A3F36"/>
    <w:rsid w:val="004A452A"/>
    <w:rsid w:val="004A5142"/>
    <w:rsid w:val="004A67C7"/>
    <w:rsid w:val="004B0985"/>
    <w:rsid w:val="004B164D"/>
    <w:rsid w:val="004B31BC"/>
    <w:rsid w:val="004B452C"/>
    <w:rsid w:val="004B5727"/>
    <w:rsid w:val="004B5FBF"/>
    <w:rsid w:val="004C1D7A"/>
    <w:rsid w:val="004C1F5E"/>
    <w:rsid w:val="004C24A0"/>
    <w:rsid w:val="004C297F"/>
    <w:rsid w:val="004C2F52"/>
    <w:rsid w:val="004C2FF7"/>
    <w:rsid w:val="004C3609"/>
    <w:rsid w:val="004C3F22"/>
    <w:rsid w:val="004C430D"/>
    <w:rsid w:val="004C54DB"/>
    <w:rsid w:val="004C5AAA"/>
    <w:rsid w:val="004C7951"/>
    <w:rsid w:val="004C7F05"/>
    <w:rsid w:val="004D0B52"/>
    <w:rsid w:val="004D180D"/>
    <w:rsid w:val="004D1BE0"/>
    <w:rsid w:val="004D1C90"/>
    <w:rsid w:val="004D2BBE"/>
    <w:rsid w:val="004D2C38"/>
    <w:rsid w:val="004D2EB4"/>
    <w:rsid w:val="004D34BD"/>
    <w:rsid w:val="004D4227"/>
    <w:rsid w:val="004D48C1"/>
    <w:rsid w:val="004D5258"/>
    <w:rsid w:val="004D5D04"/>
    <w:rsid w:val="004D73D2"/>
    <w:rsid w:val="004D7547"/>
    <w:rsid w:val="004D7D36"/>
    <w:rsid w:val="004E1C8D"/>
    <w:rsid w:val="004E1FBC"/>
    <w:rsid w:val="004E2355"/>
    <w:rsid w:val="004E2C1E"/>
    <w:rsid w:val="004E3BA2"/>
    <w:rsid w:val="004E4229"/>
    <w:rsid w:val="004E462C"/>
    <w:rsid w:val="004F06A3"/>
    <w:rsid w:val="004F0BBF"/>
    <w:rsid w:val="004F158C"/>
    <w:rsid w:val="004F15C2"/>
    <w:rsid w:val="004F1C95"/>
    <w:rsid w:val="004F32BA"/>
    <w:rsid w:val="004F34AA"/>
    <w:rsid w:val="004F364F"/>
    <w:rsid w:val="004F6477"/>
    <w:rsid w:val="004F72D8"/>
    <w:rsid w:val="00500574"/>
    <w:rsid w:val="0050193D"/>
    <w:rsid w:val="00502309"/>
    <w:rsid w:val="00504299"/>
    <w:rsid w:val="00504D52"/>
    <w:rsid w:val="005057D1"/>
    <w:rsid w:val="005113F1"/>
    <w:rsid w:val="0051181B"/>
    <w:rsid w:val="00511D37"/>
    <w:rsid w:val="00513C4F"/>
    <w:rsid w:val="005141E8"/>
    <w:rsid w:val="00514857"/>
    <w:rsid w:val="00515E33"/>
    <w:rsid w:val="00516CBE"/>
    <w:rsid w:val="00516FB1"/>
    <w:rsid w:val="005173B4"/>
    <w:rsid w:val="0052086E"/>
    <w:rsid w:val="005209B0"/>
    <w:rsid w:val="005229D2"/>
    <w:rsid w:val="00525C82"/>
    <w:rsid w:val="00525E80"/>
    <w:rsid w:val="00525E85"/>
    <w:rsid w:val="005272DD"/>
    <w:rsid w:val="00527D5A"/>
    <w:rsid w:val="0053054B"/>
    <w:rsid w:val="00530B2F"/>
    <w:rsid w:val="00531803"/>
    <w:rsid w:val="00531E2C"/>
    <w:rsid w:val="00531E3D"/>
    <w:rsid w:val="0053237B"/>
    <w:rsid w:val="005339AC"/>
    <w:rsid w:val="00533B82"/>
    <w:rsid w:val="005341D9"/>
    <w:rsid w:val="0053443D"/>
    <w:rsid w:val="00535608"/>
    <w:rsid w:val="00536FCD"/>
    <w:rsid w:val="005418DF"/>
    <w:rsid w:val="00541F43"/>
    <w:rsid w:val="005420C6"/>
    <w:rsid w:val="00542470"/>
    <w:rsid w:val="0054357E"/>
    <w:rsid w:val="005436B0"/>
    <w:rsid w:val="00543F4F"/>
    <w:rsid w:val="00544A38"/>
    <w:rsid w:val="00544ADA"/>
    <w:rsid w:val="0054564E"/>
    <w:rsid w:val="00545CB5"/>
    <w:rsid w:val="005463D6"/>
    <w:rsid w:val="005466BD"/>
    <w:rsid w:val="00547375"/>
    <w:rsid w:val="005479A7"/>
    <w:rsid w:val="00550E8D"/>
    <w:rsid w:val="0055155E"/>
    <w:rsid w:val="00551B6A"/>
    <w:rsid w:val="00551DD3"/>
    <w:rsid w:val="00552715"/>
    <w:rsid w:val="00552C9C"/>
    <w:rsid w:val="00554DB1"/>
    <w:rsid w:val="00554E1F"/>
    <w:rsid w:val="005572C8"/>
    <w:rsid w:val="0056063B"/>
    <w:rsid w:val="005610D9"/>
    <w:rsid w:val="00561392"/>
    <w:rsid w:val="00561B78"/>
    <w:rsid w:val="00562978"/>
    <w:rsid w:val="005629D2"/>
    <w:rsid w:val="00562EBD"/>
    <w:rsid w:val="00563056"/>
    <w:rsid w:val="005634AF"/>
    <w:rsid w:val="00564D9D"/>
    <w:rsid w:val="00565D27"/>
    <w:rsid w:val="0056629F"/>
    <w:rsid w:val="00571AD3"/>
    <w:rsid w:val="00571F73"/>
    <w:rsid w:val="00572D67"/>
    <w:rsid w:val="0057341C"/>
    <w:rsid w:val="005736D0"/>
    <w:rsid w:val="00580136"/>
    <w:rsid w:val="0058289C"/>
    <w:rsid w:val="00584042"/>
    <w:rsid w:val="0058431E"/>
    <w:rsid w:val="00584800"/>
    <w:rsid w:val="00584B9D"/>
    <w:rsid w:val="005865AC"/>
    <w:rsid w:val="0059125A"/>
    <w:rsid w:val="00592366"/>
    <w:rsid w:val="00593452"/>
    <w:rsid w:val="0059431D"/>
    <w:rsid w:val="0059497B"/>
    <w:rsid w:val="00594D7F"/>
    <w:rsid w:val="00594FDE"/>
    <w:rsid w:val="00595326"/>
    <w:rsid w:val="00595ECB"/>
    <w:rsid w:val="00597934"/>
    <w:rsid w:val="00597C18"/>
    <w:rsid w:val="00597DA4"/>
    <w:rsid w:val="005A0537"/>
    <w:rsid w:val="005A11D5"/>
    <w:rsid w:val="005A12C8"/>
    <w:rsid w:val="005A2958"/>
    <w:rsid w:val="005A32A9"/>
    <w:rsid w:val="005A4545"/>
    <w:rsid w:val="005A6C27"/>
    <w:rsid w:val="005A7379"/>
    <w:rsid w:val="005B0145"/>
    <w:rsid w:val="005B0162"/>
    <w:rsid w:val="005B054F"/>
    <w:rsid w:val="005B14CD"/>
    <w:rsid w:val="005B3717"/>
    <w:rsid w:val="005B3D0C"/>
    <w:rsid w:val="005B3FA0"/>
    <w:rsid w:val="005B4111"/>
    <w:rsid w:val="005B41B0"/>
    <w:rsid w:val="005B49D9"/>
    <w:rsid w:val="005B6DA7"/>
    <w:rsid w:val="005B71E0"/>
    <w:rsid w:val="005B735D"/>
    <w:rsid w:val="005C13A4"/>
    <w:rsid w:val="005C1F9A"/>
    <w:rsid w:val="005C21EA"/>
    <w:rsid w:val="005C249E"/>
    <w:rsid w:val="005C6152"/>
    <w:rsid w:val="005C6421"/>
    <w:rsid w:val="005C724A"/>
    <w:rsid w:val="005C78D0"/>
    <w:rsid w:val="005C78E5"/>
    <w:rsid w:val="005D219F"/>
    <w:rsid w:val="005D31E3"/>
    <w:rsid w:val="005D3669"/>
    <w:rsid w:val="005D50B3"/>
    <w:rsid w:val="005D5554"/>
    <w:rsid w:val="005D64A4"/>
    <w:rsid w:val="005D6C87"/>
    <w:rsid w:val="005D6D00"/>
    <w:rsid w:val="005D7A67"/>
    <w:rsid w:val="005D7DE1"/>
    <w:rsid w:val="005E21B7"/>
    <w:rsid w:val="005E32A9"/>
    <w:rsid w:val="005E34E5"/>
    <w:rsid w:val="005E354A"/>
    <w:rsid w:val="005E38C2"/>
    <w:rsid w:val="005E744A"/>
    <w:rsid w:val="005E7606"/>
    <w:rsid w:val="005E7928"/>
    <w:rsid w:val="005F127D"/>
    <w:rsid w:val="005F144F"/>
    <w:rsid w:val="005F27D1"/>
    <w:rsid w:val="005F58F4"/>
    <w:rsid w:val="005F751C"/>
    <w:rsid w:val="0060074A"/>
    <w:rsid w:val="00600D65"/>
    <w:rsid w:val="00600EE0"/>
    <w:rsid w:val="00600F65"/>
    <w:rsid w:val="0060272F"/>
    <w:rsid w:val="006028CB"/>
    <w:rsid w:val="00602BB0"/>
    <w:rsid w:val="006033E5"/>
    <w:rsid w:val="00605AAE"/>
    <w:rsid w:val="006072E6"/>
    <w:rsid w:val="0061054C"/>
    <w:rsid w:val="00610D09"/>
    <w:rsid w:val="00611910"/>
    <w:rsid w:val="00611ECF"/>
    <w:rsid w:val="00612843"/>
    <w:rsid w:val="00613096"/>
    <w:rsid w:val="00613C65"/>
    <w:rsid w:val="00614BAB"/>
    <w:rsid w:val="006151C1"/>
    <w:rsid w:val="006158B8"/>
    <w:rsid w:val="00615E17"/>
    <w:rsid w:val="0061629C"/>
    <w:rsid w:val="006163FF"/>
    <w:rsid w:val="00617FF7"/>
    <w:rsid w:val="0062160E"/>
    <w:rsid w:val="006216FB"/>
    <w:rsid w:val="00621BB0"/>
    <w:rsid w:val="00622663"/>
    <w:rsid w:val="00622DB4"/>
    <w:rsid w:val="00624127"/>
    <w:rsid w:val="006246D3"/>
    <w:rsid w:val="0062493B"/>
    <w:rsid w:val="00626105"/>
    <w:rsid w:val="0062788C"/>
    <w:rsid w:val="006279F8"/>
    <w:rsid w:val="00630328"/>
    <w:rsid w:val="00630E6B"/>
    <w:rsid w:val="00632A26"/>
    <w:rsid w:val="00632B41"/>
    <w:rsid w:val="006338E1"/>
    <w:rsid w:val="00633B6B"/>
    <w:rsid w:val="00634722"/>
    <w:rsid w:val="0063490B"/>
    <w:rsid w:val="0063578E"/>
    <w:rsid w:val="0063786F"/>
    <w:rsid w:val="00640EAC"/>
    <w:rsid w:val="00642183"/>
    <w:rsid w:val="00642A3E"/>
    <w:rsid w:val="00642C88"/>
    <w:rsid w:val="0064315B"/>
    <w:rsid w:val="006467D1"/>
    <w:rsid w:val="006468BA"/>
    <w:rsid w:val="006468F8"/>
    <w:rsid w:val="00646AC3"/>
    <w:rsid w:val="00646E03"/>
    <w:rsid w:val="00650AA7"/>
    <w:rsid w:val="00651578"/>
    <w:rsid w:val="00652973"/>
    <w:rsid w:val="006533B0"/>
    <w:rsid w:val="00653BEE"/>
    <w:rsid w:val="00653EB0"/>
    <w:rsid w:val="0065654A"/>
    <w:rsid w:val="0065765B"/>
    <w:rsid w:val="00657C87"/>
    <w:rsid w:val="00660935"/>
    <w:rsid w:val="00660D17"/>
    <w:rsid w:val="00660E9F"/>
    <w:rsid w:val="006614E7"/>
    <w:rsid w:val="006635D7"/>
    <w:rsid w:val="00663FF7"/>
    <w:rsid w:val="006641EE"/>
    <w:rsid w:val="00665A51"/>
    <w:rsid w:val="00665D8D"/>
    <w:rsid w:val="00666352"/>
    <w:rsid w:val="00666D41"/>
    <w:rsid w:val="006671FD"/>
    <w:rsid w:val="006673F7"/>
    <w:rsid w:val="0067035A"/>
    <w:rsid w:val="006715BA"/>
    <w:rsid w:val="00671B32"/>
    <w:rsid w:val="00671E99"/>
    <w:rsid w:val="0067201E"/>
    <w:rsid w:val="006731D7"/>
    <w:rsid w:val="00673888"/>
    <w:rsid w:val="00673E8F"/>
    <w:rsid w:val="0067475A"/>
    <w:rsid w:val="00674A28"/>
    <w:rsid w:val="00675439"/>
    <w:rsid w:val="0067563E"/>
    <w:rsid w:val="006766FE"/>
    <w:rsid w:val="00677476"/>
    <w:rsid w:val="00680DE9"/>
    <w:rsid w:val="006812D6"/>
    <w:rsid w:val="00682240"/>
    <w:rsid w:val="006828C8"/>
    <w:rsid w:val="006833FD"/>
    <w:rsid w:val="006852C6"/>
    <w:rsid w:val="00685A2E"/>
    <w:rsid w:val="00686AE0"/>
    <w:rsid w:val="00690722"/>
    <w:rsid w:val="00690995"/>
    <w:rsid w:val="006917FD"/>
    <w:rsid w:val="00691C44"/>
    <w:rsid w:val="0069251D"/>
    <w:rsid w:val="00692AB6"/>
    <w:rsid w:val="00692F7F"/>
    <w:rsid w:val="00693A76"/>
    <w:rsid w:val="00693E29"/>
    <w:rsid w:val="00694085"/>
    <w:rsid w:val="0069621D"/>
    <w:rsid w:val="0069718B"/>
    <w:rsid w:val="00697876"/>
    <w:rsid w:val="006A0A05"/>
    <w:rsid w:val="006A1438"/>
    <w:rsid w:val="006A1BE0"/>
    <w:rsid w:val="006A3120"/>
    <w:rsid w:val="006A3BC3"/>
    <w:rsid w:val="006A4253"/>
    <w:rsid w:val="006A453A"/>
    <w:rsid w:val="006A4FB0"/>
    <w:rsid w:val="006A624E"/>
    <w:rsid w:val="006A6552"/>
    <w:rsid w:val="006B0140"/>
    <w:rsid w:val="006B0B2F"/>
    <w:rsid w:val="006B107F"/>
    <w:rsid w:val="006B18F7"/>
    <w:rsid w:val="006B2A60"/>
    <w:rsid w:val="006B2CCC"/>
    <w:rsid w:val="006B3586"/>
    <w:rsid w:val="006B3BF7"/>
    <w:rsid w:val="006B4829"/>
    <w:rsid w:val="006B4C43"/>
    <w:rsid w:val="006B4E28"/>
    <w:rsid w:val="006B5536"/>
    <w:rsid w:val="006B5750"/>
    <w:rsid w:val="006B5A53"/>
    <w:rsid w:val="006B6B7B"/>
    <w:rsid w:val="006B7023"/>
    <w:rsid w:val="006C1248"/>
    <w:rsid w:val="006C1F98"/>
    <w:rsid w:val="006C4052"/>
    <w:rsid w:val="006C41DA"/>
    <w:rsid w:val="006C4D7A"/>
    <w:rsid w:val="006C5BB8"/>
    <w:rsid w:val="006C664C"/>
    <w:rsid w:val="006C7040"/>
    <w:rsid w:val="006D08A6"/>
    <w:rsid w:val="006D1A23"/>
    <w:rsid w:val="006D3B18"/>
    <w:rsid w:val="006D3CC1"/>
    <w:rsid w:val="006D3DDD"/>
    <w:rsid w:val="006D4E25"/>
    <w:rsid w:val="006D4EF4"/>
    <w:rsid w:val="006D62FC"/>
    <w:rsid w:val="006D6B18"/>
    <w:rsid w:val="006E0588"/>
    <w:rsid w:val="006E091C"/>
    <w:rsid w:val="006E0A2F"/>
    <w:rsid w:val="006E215B"/>
    <w:rsid w:val="006E2B0A"/>
    <w:rsid w:val="006E3C34"/>
    <w:rsid w:val="006E3E82"/>
    <w:rsid w:val="006E59F6"/>
    <w:rsid w:val="006E6212"/>
    <w:rsid w:val="006E6A94"/>
    <w:rsid w:val="006E7A3C"/>
    <w:rsid w:val="006F0AB1"/>
    <w:rsid w:val="006F0D62"/>
    <w:rsid w:val="006F168A"/>
    <w:rsid w:val="006F318F"/>
    <w:rsid w:val="006F3698"/>
    <w:rsid w:val="006F37AE"/>
    <w:rsid w:val="006F4828"/>
    <w:rsid w:val="006F4DE5"/>
    <w:rsid w:val="006F6BBE"/>
    <w:rsid w:val="006F746F"/>
    <w:rsid w:val="006F7B15"/>
    <w:rsid w:val="00700988"/>
    <w:rsid w:val="00700E70"/>
    <w:rsid w:val="00700FEE"/>
    <w:rsid w:val="00702619"/>
    <w:rsid w:val="0070331F"/>
    <w:rsid w:val="00704976"/>
    <w:rsid w:val="00705468"/>
    <w:rsid w:val="00705BEE"/>
    <w:rsid w:val="0070613F"/>
    <w:rsid w:val="0070645C"/>
    <w:rsid w:val="00706C72"/>
    <w:rsid w:val="00707737"/>
    <w:rsid w:val="00707B66"/>
    <w:rsid w:val="00710144"/>
    <w:rsid w:val="00710820"/>
    <w:rsid w:val="00710C49"/>
    <w:rsid w:val="00711420"/>
    <w:rsid w:val="00712690"/>
    <w:rsid w:val="0071272D"/>
    <w:rsid w:val="00714AE6"/>
    <w:rsid w:val="00714D6D"/>
    <w:rsid w:val="00716996"/>
    <w:rsid w:val="007169A3"/>
    <w:rsid w:val="00720E47"/>
    <w:rsid w:val="0072119C"/>
    <w:rsid w:val="00721AD3"/>
    <w:rsid w:val="00723762"/>
    <w:rsid w:val="0072495B"/>
    <w:rsid w:val="00724D27"/>
    <w:rsid w:val="00724DA5"/>
    <w:rsid w:val="00726D5F"/>
    <w:rsid w:val="0073210D"/>
    <w:rsid w:val="00733401"/>
    <w:rsid w:val="00733493"/>
    <w:rsid w:val="007355DC"/>
    <w:rsid w:val="007372FA"/>
    <w:rsid w:val="00737B47"/>
    <w:rsid w:val="007405DE"/>
    <w:rsid w:val="00740D66"/>
    <w:rsid w:val="00742267"/>
    <w:rsid w:val="007426FA"/>
    <w:rsid w:val="00742C71"/>
    <w:rsid w:val="00743533"/>
    <w:rsid w:val="00743B0D"/>
    <w:rsid w:val="007440FB"/>
    <w:rsid w:val="0074469E"/>
    <w:rsid w:val="00744A19"/>
    <w:rsid w:val="00746483"/>
    <w:rsid w:val="0074682B"/>
    <w:rsid w:val="00746FCF"/>
    <w:rsid w:val="00747280"/>
    <w:rsid w:val="00747E26"/>
    <w:rsid w:val="007507FE"/>
    <w:rsid w:val="0075146C"/>
    <w:rsid w:val="00752366"/>
    <w:rsid w:val="00753936"/>
    <w:rsid w:val="0075435B"/>
    <w:rsid w:val="00754374"/>
    <w:rsid w:val="00760179"/>
    <w:rsid w:val="0076079B"/>
    <w:rsid w:val="00760C10"/>
    <w:rsid w:val="00762316"/>
    <w:rsid w:val="00762FAE"/>
    <w:rsid w:val="00763C10"/>
    <w:rsid w:val="0076404D"/>
    <w:rsid w:val="00764F02"/>
    <w:rsid w:val="007651FB"/>
    <w:rsid w:val="00765EC2"/>
    <w:rsid w:val="00766B84"/>
    <w:rsid w:val="00766D09"/>
    <w:rsid w:val="00766D3F"/>
    <w:rsid w:val="00766F65"/>
    <w:rsid w:val="007672FB"/>
    <w:rsid w:val="0077124C"/>
    <w:rsid w:val="007716B7"/>
    <w:rsid w:val="00771D35"/>
    <w:rsid w:val="00771FE8"/>
    <w:rsid w:val="007727B9"/>
    <w:rsid w:val="007728BF"/>
    <w:rsid w:val="0077479E"/>
    <w:rsid w:val="00774D59"/>
    <w:rsid w:val="00775075"/>
    <w:rsid w:val="00775591"/>
    <w:rsid w:val="0077633D"/>
    <w:rsid w:val="00780826"/>
    <w:rsid w:val="00781180"/>
    <w:rsid w:val="00782776"/>
    <w:rsid w:val="007845CD"/>
    <w:rsid w:val="00784D15"/>
    <w:rsid w:val="00784E21"/>
    <w:rsid w:val="00785071"/>
    <w:rsid w:val="007852AF"/>
    <w:rsid w:val="0078595C"/>
    <w:rsid w:val="007861FC"/>
    <w:rsid w:val="00786775"/>
    <w:rsid w:val="00786932"/>
    <w:rsid w:val="00786E84"/>
    <w:rsid w:val="0078766C"/>
    <w:rsid w:val="00787875"/>
    <w:rsid w:val="00790056"/>
    <w:rsid w:val="007904E6"/>
    <w:rsid w:val="00790C15"/>
    <w:rsid w:val="00790D77"/>
    <w:rsid w:val="0079218E"/>
    <w:rsid w:val="007925E1"/>
    <w:rsid w:val="00792A5B"/>
    <w:rsid w:val="00794D7C"/>
    <w:rsid w:val="0079501E"/>
    <w:rsid w:val="007950C4"/>
    <w:rsid w:val="00795D3F"/>
    <w:rsid w:val="00795D7B"/>
    <w:rsid w:val="00797551"/>
    <w:rsid w:val="00797D7D"/>
    <w:rsid w:val="007A1A40"/>
    <w:rsid w:val="007A1AB7"/>
    <w:rsid w:val="007A21E5"/>
    <w:rsid w:val="007A28EB"/>
    <w:rsid w:val="007A3C9E"/>
    <w:rsid w:val="007A532A"/>
    <w:rsid w:val="007A53E1"/>
    <w:rsid w:val="007A6D17"/>
    <w:rsid w:val="007A76C5"/>
    <w:rsid w:val="007B018F"/>
    <w:rsid w:val="007B035D"/>
    <w:rsid w:val="007B041A"/>
    <w:rsid w:val="007B101A"/>
    <w:rsid w:val="007B12A6"/>
    <w:rsid w:val="007B1D8D"/>
    <w:rsid w:val="007B1DAA"/>
    <w:rsid w:val="007B40DB"/>
    <w:rsid w:val="007B4681"/>
    <w:rsid w:val="007B728D"/>
    <w:rsid w:val="007B77C0"/>
    <w:rsid w:val="007C014A"/>
    <w:rsid w:val="007C175D"/>
    <w:rsid w:val="007C1FC9"/>
    <w:rsid w:val="007C2073"/>
    <w:rsid w:val="007C2AB8"/>
    <w:rsid w:val="007C3A56"/>
    <w:rsid w:val="007C5F2A"/>
    <w:rsid w:val="007C6053"/>
    <w:rsid w:val="007C6301"/>
    <w:rsid w:val="007C79F1"/>
    <w:rsid w:val="007C7A07"/>
    <w:rsid w:val="007C7E33"/>
    <w:rsid w:val="007D12A5"/>
    <w:rsid w:val="007D15A2"/>
    <w:rsid w:val="007D1976"/>
    <w:rsid w:val="007D1AA5"/>
    <w:rsid w:val="007D1E5B"/>
    <w:rsid w:val="007D24DC"/>
    <w:rsid w:val="007D2604"/>
    <w:rsid w:val="007D3B3D"/>
    <w:rsid w:val="007D53CB"/>
    <w:rsid w:val="007D6108"/>
    <w:rsid w:val="007D7869"/>
    <w:rsid w:val="007E0541"/>
    <w:rsid w:val="007E1D3B"/>
    <w:rsid w:val="007E23F9"/>
    <w:rsid w:val="007E271D"/>
    <w:rsid w:val="007E3088"/>
    <w:rsid w:val="007E3217"/>
    <w:rsid w:val="007E39E3"/>
    <w:rsid w:val="007E3AB9"/>
    <w:rsid w:val="007E45C7"/>
    <w:rsid w:val="007E6216"/>
    <w:rsid w:val="007E63F4"/>
    <w:rsid w:val="007E67B7"/>
    <w:rsid w:val="007E6806"/>
    <w:rsid w:val="007F23DD"/>
    <w:rsid w:val="007F2920"/>
    <w:rsid w:val="007F3991"/>
    <w:rsid w:val="007F4D50"/>
    <w:rsid w:val="007F605B"/>
    <w:rsid w:val="007F628D"/>
    <w:rsid w:val="008004AF"/>
    <w:rsid w:val="008009FB"/>
    <w:rsid w:val="00800B42"/>
    <w:rsid w:val="008018A2"/>
    <w:rsid w:val="00801FA6"/>
    <w:rsid w:val="008051C3"/>
    <w:rsid w:val="008052DC"/>
    <w:rsid w:val="00805412"/>
    <w:rsid w:val="00806A42"/>
    <w:rsid w:val="00806ACA"/>
    <w:rsid w:val="00806C1E"/>
    <w:rsid w:val="008100B3"/>
    <w:rsid w:val="00810D6A"/>
    <w:rsid w:val="0081157A"/>
    <w:rsid w:val="00811924"/>
    <w:rsid w:val="00811A6D"/>
    <w:rsid w:val="00812D5D"/>
    <w:rsid w:val="008130D5"/>
    <w:rsid w:val="008142B1"/>
    <w:rsid w:val="00814346"/>
    <w:rsid w:val="008153C6"/>
    <w:rsid w:val="00817C61"/>
    <w:rsid w:val="00820F7F"/>
    <w:rsid w:val="0082106E"/>
    <w:rsid w:val="00822638"/>
    <w:rsid w:val="008233BC"/>
    <w:rsid w:val="0082355F"/>
    <w:rsid w:val="00823937"/>
    <w:rsid w:val="008245C5"/>
    <w:rsid w:val="00824C87"/>
    <w:rsid w:val="0082527D"/>
    <w:rsid w:val="00825942"/>
    <w:rsid w:val="00826910"/>
    <w:rsid w:val="00826AF6"/>
    <w:rsid w:val="00826C31"/>
    <w:rsid w:val="008277CE"/>
    <w:rsid w:val="008302B5"/>
    <w:rsid w:val="0083273F"/>
    <w:rsid w:val="00832816"/>
    <w:rsid w:val="008331E3"/>
    <w:rsid w:val="008332F7"/>
    <w:rsid w:val="00833F55"/>
    <w:rsid w:val="00834549"/>
    <w:rsid w:val="00834AB6"/>
    <w:rsid w:val="00834F45"/>
    <w:rsid w:val="00835ED4"/>
    <w:rsid w:val="0083658F"/>
    <w:rsid w:val="00836EFC"/>
    <w:rsid w:val="008370FE"/>
    <w:rsid w:val="008402E1"/>
    <w:rsid w:val="00841311"/>
    <w:rsid w:val="00841847"/>
    <w:rsid w:val="00842EE7"/>
    <w:rsid w:val="008431EF"/>
    <w:rsid w:val="00843F57"/>
    <w:rsid w:val="00843FF6"/>
    <w:rsid w:val="0084429C"/>
    <w:rsid w:val="00844A64"/>
    <w:rsid w:val="0084612A"/>
    <w:rsid w:val="0084631A"/>
    <w:rsid w:val="0084720E"/>
    <w:rsid w:val="00847476"/>
    <w:rsid w:val="00847C01"/>
    <w:rsid w:val="008506B0"/>
    <w:rsid w:val="0085087F"/>
    <w:rsid w:val="008534F9"/>
    <w:rsid w:val="00853EF2"/>
    <w:rsid w:val="0085434C"/>
    <w:rsid w:val="00854CE4"/>
    <w:rsid w:val="008556BB"/>
    <w:rsid w:val="0085763C"/>
    <w:rsid w:val="00860373"/>
    <w:rsid w:val="00860DFD"/>
    <w:rsid w:val="00862349"/>
    <w:rsid w:val="00864C31"/>
    <w:rsid w:val="00864E02"/>
    <w:rsid w:val="00865208"/>
    <w:rsid w:val="008652C2"/>
    <w:rsid w:val="00866207"/>
    <w:rsid w:val="008664EA"/>
    <w:rsid w:val="00867526"/>
    <w:rsid w:val="00867BBE"/>
    <w:rsid w:val="00870450"/>
    <w:rsid w:val="0087190C"/>
    <w:rsid w:val="0087400C"/>
    <w:rsid w:val="00874412"/>
    <w:rsid w:val="0087458E"/>
    <w:rsid w:val="00875071"/>
    <w:rsid w:val="00875EAD"/>
    <w:rsid w:val="00876EA6"/>
    <w:rsid w:val="008770BE"/>
    <w:rsid w:val="0088066E"/>
    <w:rsid w:val="00880A6D"/>
    <w:rsid w:val="008823E0"/>
    <w:rsid w:val="008825BE"/>
    <w:rsid w:val="00883424"/>
    <w:rsid w:val="008845B1"/>
    <w:rsid w:val="00884660"/>
    <w:rsid w:val="00885595"/>
    <w:rsid w:val="00886AFE"/>
    <w:rsid w:val="008876B7"/>
    <w:rsid w:val="00887EAC"/>
    <w:rsid w:val="00890EB0"/>
    <w:rsid w:val="008911E7"/>
    <w:rsid w:val="008913D8"/>
    <w:rsid w:val="008915F4"/>
    <w:rsid w:val="00892410"/>
    <w:rsid w:val="00892E65"/>
    <w:rsid w:val="00892ED6"/>
    <w:rsid w:val="008935FE"/>
    <w:rsid w:val="008964D2"/>
    <w:rsid w:val="008976BF"/>
    <w:rsid w:val="008A0208"/>
    <w:rsid w:val="008A0883"/>
    <w:rsid w:val="008A127A"/>
    <w:rsid w:val="008A17F4"/>
    <w:rsid w:val="008A1F15"/>
    <w:rsid w:val="008A389D"/>
    <w:rsid w:val="008A393D"/>
    <w:rsid w:val="008A395E"/>
    <w:rsid w:val="008A4203"/>
    <w:rsid w:val="008A4A18"/>
    <w:rsid w:val="008A5B2F"/>
    <w:rsid w:val="008A6617"/>
    <w:rsid w:val="008A6731"/>
    <w:rsid w:val="008A67C9"/>
    <w:rsid w:val="008A6CBF"/>
    <w:rsid w:val="008A76D1"/>
    <w:rsid w:val="008A7D4A"/>
    <w:rsid w:val="008B0217"/>
    <w:rsid w:val="008B2EB9"/>
    <w:rsid w:val="008B3444"/>
    <w:rsid w:val="008B34F3"/>
    <w:rsid w:val="008B3CE9"/>
    <w:rsid w:val="008B4271"/>
    <w:rsid w:val="008B4397"/>
    <w:rsid w:val="008B57D0"/>
    <w:rsid w:val="008B5DE2"/>
    <w:rsid w:val="008B6DBA"/>
    <w:rsid w:val="008C0A62"/>
    <w:rsid w:val="008C2150"/>
    <w:rsid w:val="008C2B41"/>
    <w:rsid w:val="008C2C98"/>
    <w:rsid w:val="008C4291"/>
    <w:rsid w:val="008C593E"/>
    <w:rsid w:val="008C5A33"/>
    <w:rsid w:val="008C6EA6"/>
    <w:rsid w:val="008D06E7"/>
    <w:rsid w:val="008D2160"/>
    <w:rsid w:val="008D6DE2"/>
    <w:rsid w:val="008D713F"/>
    <w:rsid w:val="008D766C"/>
    <w:rsid w:val="008E2086"/>
    <w:rsid w:val="008E20F1"/>
    <w:rsid w:val="008E2712"/>
    <w:rsid w:val="008E42F7"/>
    <w:rsid w:val="008E5A85"/>
    <w:rsid w:val="008E69BA"/>
    <w:rsid w:val="008E6BC6"/>
    <w:rsid w:val="008E7D24"/>
    <w:rsid w:val="008F08B2"/>
    <w:rsid w:val="008F0E5A"/>
    <w:rsid w:val="008F1CB4"/>
    <w:rsid w:val="008F2E18"/>
    <w:rsid w:val="008F36AE"/>
    <w:rsid w:val="008F380A"/>
    <w:rsid w:val="008F3E3A"/>
    <w:rsid w:val="008F47C5"/>
    <w:rsid w:val="008F546F"/>
    <w:rsid w:val="008F54EA"/>
    <w:rsid w:val="008F6A65"/>
    <w:rsid w:val="009001E4"/>
    <w:rsid w:val="0090093B"/>
    <w:rsid w:val="009024CF"/>
    <w:rsid w:val="009025FC"/>
    <w:rsid w:val="00903C8E"/>
    <w:rsid w:val="00903D04"/>
    <w:rsid w:val="009049C0"/>
    <w:rsid w:val="00905433"/>
    <w:rsid w:val="009063A1"/>
    <w:rsid w:val="00906889"/>
    <w:rsid w:val="009104D5"/>
    <w:rsid w:val="00911738"/>
    <w:rsid w:val="00912470"/>
    <w:rsid w:val="00912C3C"/>
    <w:rsid w:val="00913393"/>
    <w:rsid w:val="00913EE3"/>
    <w:rsid w:val="00914FB6"/>
    <w:rsid w:val="00915984"/>
    <w:rsid w:val="00915E43"/>
    <w:rsid w:val="009166D7"/>
    <w:rsid w:val="00916E04"/>
    <w:rsid w:val="00916FB4"/>
    <w:rsid w:val="00920CB0"/>
    <w:rsid w:val="009226E4"/>
    <w:rsid w:val="009232B6"/>
    <w:rsid w:val="00923606"/>
    <w:rsid w:val="00923D07"/>
    <w:rsid w:val="00924153"/>
    <w:rsid w:val="009258A7"/>
    <w:rsid w:val="00926222"/>
    <w:rsid w:val="00927D88"/>
    <w:rsid w:val="00930627"/>
    <w:rsid w:val="00930D58"/>
    <w:rsid w:val="00931A07"/>
    <w:rsid w:val="00932CDC"/>
    <w:rsid w:val="009337EC"/>
    <w:rsid w:val="00933E61"/>
    <w:rsid w:val="00934079"/>
    <w:rsid w:val="009347A8"/>
    <w:rsid w:val="0093519A"/>
    <w:rsid w:val="00935893"/>
    <w:rsid w:val="00941682"/>
    <w:rsid w:val="00943015"/>
    <w:rsid w:val="00943499"/>
    <w:rsid w:val="009436AF"/>
    <w:rsid w:val="00943741"/>
    <w:rsid w:val="00944015"/>
    <w:rsid w:val="009442CB"/>
    <w:rsid w:val="0094432C"/>
    <w:rsid w:val="009451B1"/>
    <w:rsid w:val="009465A7"/>
    <w:rsid w:val="009466C3"/>
    <w:rsid w:val="00946FFF"/>
    <w:rsid w:val="009471FD"/>
    <w:rsid w:val="009474F6"/>
    <w:rsid w:val="009510C9"/>
    <w:rsid w:val="0095184F"/>
    <w:rsid w:val="009519D2"/>
    <w:rsid w:val="00953C53"/>
    <w:rsid w:val="00953F40"/>
    <w:rsid w:val="00954F89"/>
    <w:rsid w:val="009551F0"/>
    <w:rsid w:val="00955569"/>
    <w:rsid w:val="0095610C"/>
    <w:rsid w:val="0095726E"/>
    <w:rsid w:val="00961CB0"/>
    <w:rsid w:val="009620FF"/>
    <w:rsid w:val="009622B1"/>
    <w:rsid w:val="0096279B"/>
    <w:rsid w:val="0096472F"/>
    <w:rsid w:val="009654D4"/>
    <w:rsid w:val="00966C96"/>
    <w:rsid w:val="00967A98"/>
    <w:rsid w:val="00970429"/>
    <w:rsid w:val="0097048C"/>
    <w:rsid w:val="009709A1"/>
    <w:rsid w:val="0097122A"/>
    <w:rsid w:val="00973F2F"/>
    <w:rsid w:val="00974258"/>
    <w:rsid w:val="00974BB1"/>
    <w:rsid w:val="009761B1"/>
    <w:rsid w:val="00976CC0"/>
    <w:rsid w:val="00976FF8"/>
    <w:rsid w:val="00980149"/>
    <w:rsid w:val="00980EB6"/>
    <w:rsid w:val="00985A69"/>
    <w:rsid w:val="00986562"/>
    <w:rsid w:val="009868BA"/>
    <w:rsid w:val="0098734E"/>
    <w:rsid w:val="009879EC"/>
    <w:rsid w:val="00987C04"/>
    <w:rsid w:val="00990163"/>
    <w:rsid w:val="009905BA"/>
    <w:rsid w:val="00990B6F"/>
    <w:rsid w:val="00991110"/>
    <w:rsid w:val="0099170D"/>
    <w:rsid w:val="00991DDD"/>
    <w:rsid w:val="00992B69"/>
    <w:rsid w:val="00994360"/>
    <w:rsid w:val="00994624"/>
    <w:rsid w:val="009968E5"/>
    <w:rsid w:val="00996D29"/>
    <w:rsid w:val="00997166"/>
    <w:rsid w:val="00997315"/>
    <w:rsid w:val="00997AAC"/>
    <w:rsid w:val="009A10F0"/>
    <w:rsid w:val="009A2E24"/>
    <w:rsid w:val="009A3CF2"/>
    <w:rsid w:val="009A46D6"/>
    <w:rsid w:val="009A58A4"/>
    <w:rsid w:val="009A6D01"/>
    <w:rsid w:val="009B0706"/>
    <w:rsid w:val="009B0D1B"/>
    <w:rsid w:val="009B212F"/>
    <w:rsid w:val="009B2F2C"/>
    <w:rsid w:val="009B4CD9"/>
    <w:rsid w:val="009B558B"/>
    <w:rsid w:val="009B5F82"/>
    <w:rsid w:val="009B61C1"/>
    <w:rsid w:val="009B6E9F"/>
    <w:rsid w:val="009B6F48"/>
    <w:rsid w:val="009C004D"/>
    <w:rsid w:val="009C0865"/>
    <w:rsid w:val="009C26DE"/>
    <w:rsid w:val="009C2F2E"/>
    <w:rsid w:val="009C39CD"/>
    <w:rsid w:val="009C4E6B"/>
    <w:rsid w:val="009C4F83"/>
    <w:rsid w:val="009C5E1F"/>
    <w:rsid w:val="009D0633"/>
    <w:rsid w:val="009D0FE9"/>
    <w:rsid w:val="009D1EBC"/>
    <w:rsid w:val="009D2460"/>
    <w:rsid w:val="009D2AEC"/>
    <w:rsid w:val="009D3477"/>
    <w:rsid w:val="009D3C20"/>
    <w:rsid w:val="009D6B3B"/>
    <w:rsid w:val="009E085D"/>
    <w:rsid w:val="009E17A0"/>
    <w:rsid w:val="009E1A3C"/>
    <w:rsid w:val="009E2287"/>
    <w:rsid w:val="009E2C7C"/>
    <w:rsid w:val="009E323B"/>
    <w:rsid w:val="009E38A4"/>
    <w:rsid w:val="009E3AF9"/>
    <w:rsid w:val="009E4B9F"/>
    <w:rsid w:val="009E4CB9"/>
    <w:rsid w:val="009E77B3"/>
    <w:rsid w:val="009E7989"/>
    <w:rsid w:val="009F22B8"/>
    <w:rsid w:val="009F37EC"/>
    <w:rsid w:val="009F44CF"/>
    <w:rsid w:val="009F4C75"/>
    <w:rsid w:val="009F5FC3"/>
    <w:rsid w:val="009F7656"/>
    <w:rsid w:val="009F7793"/>
    <w:rsid w:val="00A002B0"/>
    <w:rsid w:val="00A003A3"/>
    <w:rsid w:val="00A0173E"/>
    <w:rsid w:val="00A01756"/>
    <w:rsid w:val="00A02C6B"/>
    <w:rsid w:val="00A02EB3"/>
    <w:rsid w:val="00A0337C"/>
    <w:rsid w:val="00A03915"/>
    <w:rsid w:val="00A046D4"/>
    <w:rsid w:val="00A04948"/>
    <w:rsid w:val="00A04EDD"/>
    <w:rsid w:val="00A05396"/>
    <w:rsid w:val="00A0628A"/>
    <w:rsid w:val="00A06FB3"/>
    <w:rsid w:val="00A07413"/>
    <w:rsid w:val="00A078CF"/>
    <w:rsid w:val="00A12401"/>
    <w:rsid w:val="00A12B89"/>
    <w:rsid w:val="00A12DFD"/>
    <w:rsid w:val="00A14397"/>
    <w:rsid w:val="00A14473"/>
    <w:rsid w:val="00A163D2"/>
    <w:rsid w:val="00A1760F"/>
    <w:rsid w:val="00A17ACD"/>
    <w:rsid w:val="00A17F40"/>
    <w:rsid w:val="00A17F87"/>
    <w:rsid w:val="00A206C1"/>
    <w:rsid w:val="00A2092A"/>
    <w:rsid w:val="00A20C49"/>
    <w:rsid w:val="00A20E0D"/>
    <w:rsid w:val="00A230CD"/>
    <w:rsid w:val="00A23836"/>
    <w:rsid w:val="00A24291"/>
    <w:rsid w:val="00A24C95"/>
    <w:rsid w:val="00A255BC"/>
    <w:rsid w:val="00A25E2A"/>
    <w:rsid w:val="00A261F9"/>
    <w:rsid w:val="00A26738"/>
    <w:rsid w:val="00A26FA6"/>
    <w:rsid w:val="00A27431"/>
    <w:rsid w:val="00A27DDA"/>
    <w:rsid w:val="00A30A26"/>
    <w:rsid w:val="00A3323C"/>
    <w:rsid w:val="00A33D0B"/>
    <w:rsid w:val="00A36178"/>
    <w:rsid w:val="00A36613"/>
    <w:rsid w:val="00A41099"/>
    <w:rsid w:val="00A43CA8"/>
    <w:rsid w:val="00A4442B"/>
    <w:rsid w:val="00A46042"/>
    <w:rsid w:val="00A46C00"/>
    <w:rsid w:val="00A475DE"/>
    <w:rsid w:val="00A47B3D"/>
    <w:rsid w:val="00A50AED"/>
    <w:rsid w:val="00A50D31"/>
    <w:rsid w:val="00A51A29"/>
    <w:rsid w:val="00A536A7"/>
    <w:rsid w:val="00A53C6C"/>
    <w:rsid w:val="00A53E6E"/>
    <w:rsid w:val="00A550A2"/>
    <w:rsid w:val="00A5551A"/>
    <w:rsid w:val="00A56AE2"/>
    <w:rsid w:val="00A56E45"/>
    <w:rsid w:val="00A57361"/>
    <w:rsid w:val="00A579DF"/>
    <w:rsid w:val="00A61F7C"/>
    <w:rsid w:val="00A62637"/>
    <w:rsid w:val="00A64656"/>
    <w:rsid w:val="00A6466F"/>
    <w:rsid w:val="00A647C3"/>
    <w:rsid w:val="00A6568C"/>
    <w:rsid w:val="00A65743"/>
    <w:rsid w:val="00A65842"/>
    <w:rsid w:val="00A66755"/>
    <w:rsid w:val="00A66C00"/>
    <w:rsid w:val="00A66C47"/>
    <w:rsid w:val="00A66E54"/>
    <w:rsid w:val="00A6741E"/>
    <w:rsid w:val="00A70361"/>
    <w:rsid w:val="00A71D6F"/>
    <w:rsid w:val="00A73D27"/>
    <w:rsid w:val="00A749D6"/>
    <w:rsid w:val="00A7565D"/>
    <w:rsid w:val="00A75B77"/>
    <w:rsid w:val="00A80E68"/>
    <w:rsid w:val="00A8136B"/>
    <w:rsid w:val="00A816D0"/>
    <w:rsid w:val="00A81B29"/>
    <w:rsid w:val="00A8474E"/>
    <w:rsid w:val="00A858C2"/>
    <w:rsid w:val="00A85C5C"/>
    <w:rsid w:val="00A85EB4"/>
    <w:rsid w:val="00A86582"/>
    <w:rsid w:val="00A90BDB"/>
    <w:rsid w:val="00A90EE7"/>
    <w:rsid w:val="00A91248"/>
    <w:rsid w:val="00A912BB"/>
    <w:rsid w:val="00A92D6D"/>
    <w:rsid w:val="00A9407F"/>
    <w:rsid w:val="00A94616"/>
    <w:rsid w:val="00A94A89"/>
    <w:rsid w:val="00A94BCC"/>
    <w:rsid w:val="00A9517F"/>
    <w:rsid w:val="00A97043"/>
    <w:rsid w:val="00A973A7"/>
    <w:rsid w:val="00AA0294"/>
    <w:rsid w:val="00AA0554"/>
    <w:rsid w:val="00AA105E"/>
    <w:rsid w:val="00AA1C9B"/>
    <w:rsid w:val="00AA1E54"/>
    <w:rsid w:val="00AA20D4"/>
    <w:rsid w:val="00AA3441"/>
    <w:rsid w:val="00AA4C28"/>
    <w:rsid w:val="00AA633C"/>
    <w:rsid w:val="00AA68E8"/>
    <w:rsid w:val="00AA6A07"/>
    <w:rsid w:val="00AA7174"/>
    <w:rsid w:val="00AA747B"/>
    <w:rsid w:val="00AB0105"/>
    <w:rsid w:val="00AB044E"/>
    <w:rsid w:val="00AB12AD"/>
    <w:rsid w:val="00AB2B96"/>
    <w:rsid w:val="00AB2FD4"/>
    <w:rsid w:val="00AB3E8F"/>
    <w:rsid w:val="00AB3F25"/>
    <w:rsid w:val="00AB441F"/>
    <w:rsid w:val="00AB537D"/>
    <w:rsid w:val="00AB5557"/>
    <w:rsid w:val="00AB6DF4"/>
    <w:rsid w:val="00AB6E28"/>
    <w:rsid w:val="00AB7379"/>
    <w:rsid w:val="00AC3880"/>
    <w:rsid w:val="00AC4A13"/>
    <w:rsid w:val="00AC4F16"/>
    <w:rsid w:val="00AC550B"/>
    <w:rsid w:val="00AC56ED"/>
    <w:rsid w:val="00AC5B5F"/>
    <w:rsid w:val="00AC68DC"/>
    <w:rsid w:val="00AC701A"/>
    <w:rsid w:val="00AC7C0B"/>
    <w:rsid w:val="00AD08A7"/>
    <w:rsid w:val="00AD08C6"/>
    <w:rsid w:val="00AD1EA6"/>
    <w:rsid w:val="00AD22C4"/>
    <w:rsid w:val="00AD3DB4"/>
    <w:rsid w:val="00AD455C"/>
    <w:rsid w:val="00AD46AF"/>
    <w:rsid w:val="00AD4E0D"/>
    <w:rsid w:val="00AD553A"/>
    <w:rsid w:val="00AD74C0"/>
    <w:rsid w:val="00AD7F58"/>
    <w:rsid w:val="00AE070B"/>
    <w:rsid w:val="00AE122C"/>
    <w:rsid w:val="00AE217F"/>
    <w:rsid w:val="00AE3152"/>
    <w:rsid w:val="00AE4541"/>
    <w:rsid w:val="00AE794E"/>
    <w:rsid w:val="00AF03B7"/>
    <w:rsid w:val="00AF3FDB"/>
    <w:rsid w:val="00AF530E"/>
    <w:rsid w:val="00AF6F9F"/>
    <w:rsid w:val="00AF748C"/>
    <w:rsid w:val="00AF78C9"/>
    <w:rsid w:val="00AF79A0"/>
    <w:rsid w:val="00AF7BD3"/>
    <w:rsid w:val="00B0004B"/>
    <w:rsid w:val="00B0278A"/>
    <w:rsid w:val="00B028C0"/>
    <w:rsid w:val="00B03B55"/>
    <w:rsid w:val="00B03EDF"/>
    <w:rsid w:val="00B04CA6"/>
    <w:rsid w:val="00B04E95"/>
    <w:rsid w:val="00B0538B"/>
    <w:rsid w:val="00B053F3"/>
    <w:rsid w:val="00B057CB"/>
    <w:rsid w:val="00B05894"/>
    <w:rsid w:val="00B05FF6"/>
    <w:rsid w:val="00B0653E"/>
    <w:rsid w:val="00B0660F"/>
    <w:rsid w:val="00B12373"/>
    <w:rsid w:val="00B12402"/>
    <w:rsid w:val="00B12E9A"/>
    <w:rsid w:val="00B137EC"/>
    <w:rsid w:val="00B15026"/>
    <w:rsid w:val="00B158CB"/>
    <w:rsid w:val="00B16D70"/>
    <w:rsid w:val="00B16E10"/>
    <w:rsid w:val="00B17438"/>
    <w:rsid w:val="00B2017C"/>
    <w:rsid w:val="00B2160A"/>
    <w:rsid w:val="00B21869"/>
    <w:rsid w:val="00B232A1"/>
    <w:rsid w:val="00B238E4"/>
    <w:rsid w:val="00B250AF"/>
    <w:rsid w:val="00B25150"/>
    <w:rsid w:val="00B2570B"/>
    <w:rsid w:val="00B26035"/>
    <w:rsid w:val="00B260AD"/>
    <w:rsid w:val="00B26751"/>
    <w:rsid w:val="00B2786F"/>
    <w:rsid w:val="00B30F2B"/>
    <w:rsid w:val="00B311C2"/>
    <w:rsid w:val="00B34039"/>
    <w:rsid w:val="00B349AB"/>
    <w:rsid w:val="00B34BB7"/>
    <w:rsid w:val="00B37C18"/>
    <w:rsid w:val="00B429D4"/>
    <w:rsid w:val="00B43426"/>
    <w:rsid w:val="00B44108"/>
    <w:rsid w:val="00B44D7F"/>
    <w:rsid w:val="00B466A3"/>
    <w:rsid w:val="00B46F4B"/>
    <w:rsid w:val="00B4790A"/>
    <w:rsid w:val="00B512C3"/>
    <w:rsid w:val="00B5195F"/>
    <w:rsid w:val="00B52B10"/>
    <w:rsid w:val="00B52C2D"/>
    <w:rsid w:val="00B5505C"/>
    <w:rsid w:val="00B557C2"/>
    <w:rsid w:val="00B5689B"/>
    <w:rsid w:val="00B57556"/>
    <w:rsid w:val="00B611EE"/>
    <w:rsid w:val="00B618FC"/>
    <w:rsid w:val="00B62635"/>
    <w:rsid w:val="00B64976"/>
    <w:rsid w:val="00B64D1A"/>
    <w:rsid w:val="00B65AEE"/>
    <w:rsid w:val="00B65B94"/>
    <w:rsid w:val="00B66512"/>
    <w:rsid w:val="00B6683F"/>
    <w:rsid w:val="00B70588"/>
    <w:rsid w:val="00B71744"/>
    <w:rsid w:val="00B7194A"/>
    <w:rsid w:val="00B721FA"/>
    <w:rsid w:val="00B728FB"/>
    <w:rsid w:val="00B747B4"/>
    <w:rsid w:val="00B74A66"/>
    <w:rsid w:val="00B74A83"/>
    <w:rsid w:val="00B74C9C"/>
    <w:rsid w:val="00B75259"/>
    <w:rsid w:val="00B752F7"/>
    <w:rsid w:val="00B772E7"/>
    <w:rsid w:val="00B77374"/>
    <w:rsid w:val="00B777E6"/>
    <w:rsid w:val="00B803FC"/>
    <w:rsid w:val="00B81A5E"/>
    <w:rsid w:val="00B81D09"/>
    <w:rsid w:val="00B82449"/>
    <w:rsid w:val="00B82608"/>
    <w:rsid w:val="00B82657"/>
    <w:rsid w:val="00B83F2D"/>
    <w:rsid w:val="00B854A8"/>
    <w:rsid w:val="00B85F01"/>
    <w:rsid w:val="00B87A4A"/>
    <w:rsid w:val="00B92817"/>
    <w:rsid w:val="00B9557B"/>
    <w:rsid w:val="00B9664B"/>
    <w:rsid w:val="00B97690"/>
    <w:rsid w:val="00B97E25"/>
    <w:rsid w:val="00BA0E89"/>
    <w:rsid w:val="00BA128C"/>
    <w:rsid w:val="00BA1A51"/>
    <w:rsid w:val="00BA1BAD"/>
    <w:rsid w:val="00BA1BCE"/>
    <w:rsid w:val="00BA226D"/>
    <w:rsid w:val="00BA309B"/>
    <w:rsid w:val="00BA348C"/>
    <w:rsid w:val="00BA4CA0"/>
    <w:rsid w:val="00BA4EA1"/>
    <w:rsid w:val="00BA561C"/>
    <w:rsid w:val="00BA6CC2"/>
    <w:rsid w:val="00BA6D5D"/>
    <w:rsid w:val="00BB0233"/>
    <w:rsid w:val="00BB0515"/>
    <w:rsid w:val="00BB21FC"/>
    <w:rsid w:val="00BB2BB0"/>
    <w:rsid w:val="00BB34F2"/>
    <w:rsid w:val="00BB3735"/>
    <w:rsid w:val="00BB43F3"/>
    <w:rsid w:val="00BB493D"/>
    <w:rsid w:val="00BB4A1D"/>
    <w:rsid w:val="00BB5FA0"/>
    <w:rsid w:val="00BB64C6"/>
    <w:rsid w:val="00BB660A"/>
    <w:rsid w:val="00BB700C"/>
    <w:rsid w:val="00BC0B4D"/>
    <w:rsid w:val="00BC118A"/>
    <w:rsid w:val="00BC2DB2"/>
    <w:rsid w:val="00BC363D"/>
    <w:rsid w:val="00BC44BB"/>
    <w:rsid w:val="00BC4B50"/>
    <w:rsid w:val="00BC5641"/>
    <w:rsid w:val="00BC58B7"/>
    <w:rsid w:val="00BC5A61"/>
    <w:rsid w:val="00BC767A"/>
    <w:rsid w:val="00BD0E27"/>
    <w:rsid w:val="00BD1DD6"/>
    <w:rsid w:val="00BD3489"/>
    <w:rsid w:val="00BD3F9A"/>
    <w:rsid w:val="00BD4BA3"/>
    <w:rsid w:val="00BD51DF"/>
    <w:rsid w:val="00BD52B7"/>
    <w:rsid w:val="00BD6079"/>
    <w:rsid w:val="00BD66FB"/>
    <w:rsid w:val="00BD7229"/>
    <w:rsid w:val="00BD7BFC"/>
    <w:rsid w:val="00BE0488"/>
    <w:rsid w:val="00BE1481"/>
    <w:rsid w:val="00BE26BF"/>
    <w:rsid w:val="00BE2DE2"/>
    <w:rsid w:val="00BE2EC0"/>
    <w:rsid w:val="00BE3A56"/>
    <w:rsid w:val="00BE494B"/>
    <w:rsid w:val="00BE4B54"/>
    <w:rsid w:val="00BE4E34"/>
    <w:rsid w:val="00BE5D49"/>
    <w:rsid w:val="00BE5DB7"/>
    <w:rsid w:val="00BE5F3B"/>
    <w:rsid w:val="00BE62BE"/>
    <w:rsid w:val="00BE6B09"/>
    <w:rsid w:val="00BE72C7"/>
    <w:rsid w:val="00BE75D8"/>
    <w:rsid w:val="00BE783F"/>
    <w:rsid w:val="00BF0C7C"/>
    <w:rsid w:val="00BF13B4"/>
    <w:rsid w:val="00BF16D3"/>
    <w:rsid w:val="00BF1D1C"/>
    <w:rsid w:val="00BF269A"/>
    <w:rsid w:val="00BF27D1"/>
    <w:rsid w:val="00BF30AC"/>
    <w:rsid w:val="00BF33AB"/>
    <w:rsid w:val="00BF362D"/>
    <w:rsid w:val="00BF3785"/>
    <w:rsid w:val="00BF3A0B"/>
    <w:rsid w:val="00BF4702"/>
    <w:rsid w:val="00BF6AF2"/>
    <w:rsid w:val="00C00171"/>
    <w:rsid w:val="00C00F10"/>
    <w:rsid w:val="00C01B16"/>
    <w:rsid w:val="00C0237D"/>
    <w:rsid w:val="00C02E43"/>
    <w:rsid w:val="00C034A5"/>
    <w:rsid w:val="00C03A0F"/>
    <w:rsid w:val="00C0550C"/>
    <w:rsid w:val="00C0554F"/>
    <w:rsid w:val="00C05E81"/>
    <w:rsid w:val="00C0628A"/>
    <w:rsid w:val="00C0629D"/>
    <w:rsid w:val="00C066E3"/>
    <w:rsid w:val="00C10989"/>
    <w:rsid w:val="00C113B2"/>
    <w:rsid w:val="00C12387"/>
    <w:rsid w:val="00C1449F"/>
    <w:rsid w:val="00C2116F"/>
    <w:rsid w:val="00C2254C"/>
    <w:rsid w:val="00C22E84"/>
    <w:rsid w:val="00C2301E"/>
    <w:rsid w:val="00C23C28"/>
    <w:rsid w:val="00C24676"/>
    <w:rsid w:val="00C247FC"/>
    <w:rsid w:val="00C2553B"/>
    <w:rsid w:val="00C25613"/>
    <w:rsid w:val="00C257CD"/>
    <w:rsid w:val="00C25A51"/>
    <w:rsid w:val="00C25EDC"/>
    <w:rsid w:val="00C2642D"/>
    <w:rsid w:val="00C2730F"/>
    <w:rsid w:val="00C3001D"/>
    <w:rsid w:val="00C30502"/>
    <w:rsid w:val="00C30569"/>
    <w:rsid w:val="00C30CC4"/>
    <w:rsid w:val="00C31889"/>
    <w:rsid w:val="00C31DAA"/>
    <w:rsid w:val="00C3235D"/>
    <w:rsid w:val="00C33488"/>
    <w:rsid w:val="00C3419D"/>
    <w:rsid w:val="00C4024F"/>
    <w:rsid w:val="00C40689"/>
    <w:rsid w:val="00C40C39"/>
    <w:rsid w:val="00C412DD"/>
    <w:rsid w:val="00C4203E"/>
    <w:rsid w:val="00C42C3E"/>
    <w:rsid w:val="00C4520F"/>
    <w:rsid w:val="00C4548B"/>
    <w:rsid w:val="00C45A7E"/>
    <w:rsid w:val="00C4634E"/>
    <w:rsid w:val="00C47118"/>
    <w:rsid w:val="00C47E86"/>
    <w:rsid w:val="00C51303"/>
    <w:rsid w:val="00C51834"/>
    <w:rsid w:val="00C51B17"/>
    <w:rsid w:val="00C52521"/>
    <w:rsid w:val="00C5252F"/>
    <w:rsid w:val="00C52734"/>
    <w:rsid w:val="00C537FF"/>
    <w:rsid w:val="00C54056"/>
    <w:rsid w:val="00C54567"/>
    <w:rsid w:val="00C55FB1"/>
    <w:rsid w:val="00C55FD4"/>
    <w:rsid w:val="00C562B6"/>
    <w:rsid w:val="00C567AD"/>
    <w:rsid w:val="00C57911"/>
    <w:rsid w:val="00C60FD2"/>
    <w:rsid w:val="00C6306D"/>
    <w:rsid w:val="00C64494"/>
    <w:rsid w:val="00C65497"/>
    <w:rsid w:val="00C666C8"/>
    <w:rsid w:val="00C71017"/>
    <w:rsid w:val="00C7124C"/>
    <w:rsid w:val="00C71A5F"/>
    <w:rsid w:val="00C71AD6"/>
    <w:rsid w:val="00C71E11"/>
    <w:rsid w:val="00C7291D"/>
    <w:rsid w:val="00C730A2"/>
    <w:rsid w:val="00C73128"/>
    <w:rsid w:val="00C756F6"/>
    <w:rsid w:val="00C77B0F"/>
    <w:rsid w:val="00C800EE"/>
    <w:rsid w:val="00C809F0"/>
    <w:rsid w:val="00C80D0B"/>
    <w:rsid w:val="00C815B8"/>
    <w:rsid w:val="00C81A8F"/>
    <w:rsid w:val="00C81AE9"/>
    <w:rsid w:val="00C820A4"/>
    <w:rsid w:val="00C822B0"/>
    <w:rsid w:val="00C82A9B"/>
    <w:rsid w:val="00C833F4"/>
    <w:rsid w:val="00C85366"/>
    <w:rsid w:val="00C858E0"/>
    <w:rsid w:val="00C87BCF"/>
    <w:rsid w:val="00C87C24"/>
    <w:rsid w:val="00C90DC6"/>
    <w:rsid w:val="00C9152B"/>
    <w:rsid w:val="00C915B4"/>
    <w:rsid w:val="00C9243B"/>
    <w:rsid w:val="00C93566"/>
    <w:rsid w:val="00C93AC4"/>
    <w:rsid w:val="00C93F3C"/>
    <w:rsid w:val="00C951A9"/>
    <w:rsid w:val="00C9559C"/>
    <w:rsid w:val="00C960D4"/>
    <w:rsid w:val="00C97AD8"/>
    <w:rsid w:val="00CA2327"/>
    <w:rsid w:val="00CA2408"/>
    <w:rsid w:val="00CA3173"/>
    <w:rsid w:val="00CA4C53"/>
    <w:rsid w:val="00CA664A"/>
    <w:rsid w:val="00CA67A2"/>
    <w:rsid w:val="00CA6A69"/>
    <w:rsid w:val="00CA6CC3"/>
    <w:rsid w:val="00CA6F8F"/>
    <w:rsid w:val="00CB01D9"/>
    <w:rsid w:val="00CB03D4"/>
    <w:rsid w:val="00CB068C"/>
    <w:rsid w:val="00CB1DDB"/>
    <w:rsid w:val="00CB2531"/>
    <w:rsid w:val="00CB3C22"/>
    <w:rsid w:val="00CB3EC0"/>
    <w:rsid w:val="00CB7B1C"/>
    <w:rsid w:val="00CC080F"/>
    <w:rsid w:val="00CC0A59"/>
    <w:rsid w:val="00CC0B60"/>
    <w:rsid w:val="00CC2383"/>
    <w:rsid w:val="00CC2A47"/>
    <w:rsid w:val="00CC30D0"/>
    <w:rsid w:val="00CC452A"/>
    <w:rsid w:val="00CC4BB7"/>
    <w:rsid w:val="00CD00CF"/>
    <w:rsid w:val="00CD02ED"/>
    <w:rsid w:val="00CD1433"/>
    <w:rsid w:val="00CD1DAE"/>
    <w:rsid w:val="00CD260A"/>
    <w:rsid w:val="00CD3256"/>
    <w:rsid w:val="00CD3929"/>
    <w:rsid w:val="00CD538B"/>
    <w:rsid w:val="00CD6786"/>
    <w:rsid w:val="00CD7471"/>
    <w:rsid w:val="00CD7D47"/>
    <w:rsid w:val="00CE0F44"/>
    <w:rsid w:val="00CE1E86"/>
    <w:rsid w:val="00CE39F4"/>
    <w:rsid w:val="00CE3D07"/>
    <w:rsid w:val="00CE40C2"/>
    <w:rsid w:val="00CE4957"/>
    <w:rsid w:val="00CE4ED8"/>
    <w:rsid w:val="00CE5872"/>
    <w:rsid w:val="00CE5FA2"/>
    <w:rsid w:val="00CF06A1"/>
    <w:rsid w:val="00CF0A7D"/>
    <w:rsid w:val="00CF0E92"/>
    <w:rsid w:val="00CF1CE4"/>
    <w:rsid w:val="00CF2164"/>
    <w:rsid w:val="00CF2427"/>
    <w:rsid w:val="00CF2492"/>
    <w:rsid w:val="00CF3AE2"/>
    <w:rsid w:val="00CF4B60"/>
    <w:rsid w:val="00CF612D"/>
    <w:rsid w:val="00D00437"/>
    <w:rsid w:val="00D02B49"/>
    <w:rsid w:val="00D03615"/>
    <w:rsid w:val="00D03C8E"/>
    <w:rsid w:val="00D06399"/>
    <w:rsid w:val="00D06512"/>
    <w:rsid w:val="00D0723A"/>
    <w:rsid w:val="00D0725C"/>
    <w:rsid w:val="00D078FB"/>
    <w:rsid w:val="00D0797C"/>
    <w:rsid w:val="00D10664"/>
    <w:rsid w:val="00D11B3F"/>
    <w:rsid w:val="00D11E4D"/>
    <w:rsid w:val="00D12FBB"/>
    <w:rsid w:val="00D1318B"/>
    <w:rsid w:val="00D14B70"/>
    <w:rsid w:val="00D14DF7"/>
    <w:rsid w:val="00D1623D"/>
    <w:rsid w:val="00D16307"/>
    <w:rsid w:val="00D16426"/>
    <w:rsid w:val="00D171FC"/>
    <w:rsid w:val="00D20238"/>
    <w:rsid w:val="00D20E0D"/>
    <w:rsid w:val="00D2313A"/>
    <w:rsid w:val="00D23CB3"/>
    <w:rsid w:val="00D25196"/>
    <w:rsid w:val="00D251C0"/>
    <w:rsid w:val="00D2563B"/>
    <w:rsid w:val="00D26970"/>
    <w:rsid w:val="00D269CA"/>
    <w:rsid w:val="00D309FF"/>
    <w:rsid w:val="00D30D9E"/>
    <w:rsid w:val="00D329C9"/>
    <w:rsid w:val="00D32E01"/>
    <w:rsid w:val="00D32FBD"/>
    <w:rsid w:val="00D336C9"/>
    <w:rsid w:val="00D33BE0"/>
    <w:rsid w:val="00D348D1"/>
    <w:rsid w:val="00D35393"/>
    <w:rsid w:val="00D35575"/>
    <w:rsid w:val="00D35646"/>
    <w:rsid w:val="00D35B2A"/>
    <w:rsid w:val="00D36079"/>
    <w:rsid w:val="00D360B2"/>
    <w:rsid w:val="00D3656E"/>
    <w:rsid w:val="00D36B89"/>
    <w:rsid w:val="00D378B9"/>
    <w:rsid w:val="00D37F9E"/>
    <w:rsid w:val="00D40235"/>
    <w:rsid w:val="00D40817"/>
    <w:rsid w:val="00D4083B"/>
    <w:rsid w:val="00D4102B"/>
    <w:rsid w:val="00D41AAB"/>
    <w:rsid w:val="00D4295F"/>
    <w:rsid w:val="00D42F77"/>
    <w:rsid w:val="00D43D48"/>
    <w:rsid w:val="00D4437C"/>
    <w:rsid w:val="00D4486E"/>
    <w:rsid w:val="00D4529B"/>
    <w:rsid w:val="00D4555F"/>
    <w:rsid w:val="00D4574D"/>
    <w:rsid w:val="00D461EA"/>
    <w:rsid w:val="00D46C0C"/>
    <w:rsid w:val="00D46E76"/>
    <w:rsid w:val="00D47096"/>
    <w:rsid w:val="00D47291"/>
    <w:rsid w:val="00D47EE2"/>
    <w:rsid w:val="00D50DA6"/>
    <w:rsid w:val="00D521DA"/>
    <w:rsid w:val="00D53805"/>
    <w:rsid w:val="00D543B2"/>
    <w:rsid w:val="00D5467A"/>
    <w:rsid w:val="00D550B4"/>
    <w:rsid w:val="00D5527D"/>
    <w:rsid w:val="00D5727B"/>
    <w:rsid w:val="00D60967"/>
    <w:rsid w:val="00D62812"/>
    <w:rsid w:val="00D63B9A"/>
    <w:rsid w:val="00D670FD"/>
    <w:rsid w:val="00D6751A"/>
    <w:rsid w:val="00D70034"/>
    <w:rsid w:val="00D70521"/>
    <w:rsid w:val="00D706F2"/>
    <w:rsid w:val="00D712CF"/>
    <w:rsid w:val="00D716A6"/>
    <w:rsid w:val="00D727C4"/>
    <w:rsid w:val="00D72C86"/>
    <w:rsid w:val="00D72C8C"/>
    <w:rsid w:val="00D72E47"/>
    <w:rsid w:val="00D743A9"/>
    <w:rsid w:val="00D74AE9"/>
    <w:rsid w:val="00D75764"/>
    <w:rsid w:val="00D76711"/>
    <w:rsid w:val="00D76D41"/>
    <w:rsid w:val="00D77057"/>
    <w:rsid w:val="00D77386"/>
    <w:rsid w:val="00D7756C"/>
    <w:rsid w:val="00D779A2"/>
    <w:rsid w:val="00D77D23"/>
    <w:rsid w:val="00D8063A"/>
    <w:rsid w:val="00D81135"/>
    <w:rsid w:val="00D81F94"/>
    <w:rsid w:val="00D825A3"/>
    <w:rsid w:val="00D844FA"/>
    <w:rsid w:val="00D8488A"/>
    <w:rsid w:val="00D84CC1"/>
    <w:rsid w:val="00D87050"/>
    <w:rsid w:val="00D870C0"/>
    <w:rsid w:val="00D90CE4"/>
    <w:rsid w:val="00D91A1E"/>
    <w:rsid w:val="00D91B1E"/>
    <w:rsid w:val="00D91D39"/>
    <w:rsid w:val="00D91EE8"/>
    <w:rsid w:val="00D9206F"/>
    <w:rsid w:val="00D94433"/>
    <w:rsid w:val="00D94464"/>
    <w:rsid w:val="00D955B6"/>
    <w:rsid w:val="00D96A1D"/>
    <w:rsid w:val="00D97C35"/>
    <w:rsid w:val="00D97DBE"/>
    <w:rsid w:val="00DA02B5"/>
    <w:rsid w:val="00DA0367"/>
    <w:rsid w:val="00DA057F"/>
    <w:rsid w:val="00DA08C5"/>
    <w:rsid w:val="00DA0953"/>
    <w:rsid w:val="00DA21C9"/>
    <w:rsid w:val="00DA69FF"/>
    <w:rsid w:val="00DA6EBE"/>
    <w:rsid w:val="00DA73E6"/>
    <w:rsid w:val="00DB3E18"/>
    <w:rsid w:val="00DB3E51"/>
    <w:rsid w:val="00DB77F0"/>
    <w:rsid w:val="00DC01A2"/>
    <w:rsid w:val="00DC250E"/>
    <w:rsid w:val="00DC325F"/>
    <w:rsid w:val="00DC3A86"/>
    <w:rsid w:val="00DC3C0F"/>
    <w:rsid w:val="00DC6585"/>
    <w:rsid w:val="00DC67DD"/>
    <w:rsid w:val="00DC7BDE"/>
    <w:rsid w:val="00DD1F64"/>
    <w:rsid w:val="00DD2E68"/>
    <w:rsid w:val="00DD35A1"/>
    <w:rsid w:val="00DD4057"/>
    <w:rsid w:val="00DD484C"/>
    <w:rsid w:val="00DD4977"/>
    <w:rsid w:val="00DD500C"/>
    <w:rsid w:val="00DD5FE5"/>
    <w:rsid w:val="00DD6C7D"/>
    <w:rsid w:val="00DE0080"/>
    <w:rsid w:val="00DE0313"/>
    <w:rsid w:val="00DE06C9"/>
    <w:rsid w:val="00DE0D49"/>
    <w:rsid w:val="00DE147B"/>
    <w:rsid w:val="00DE30A6"/>
    <w:rsid w:val="00DE3857"/>
    <w:rsid w:val="00DE489F"/>
    <w:rsid w:val="00DE4B62"/>
    <w:rsid w:val="00DE4DA1"/>
    <w:rsid w:val="00DE554C"/>
    <w:rsid w:val="00DE5A0F"/>
    <w:rsid w:val="00DE6031"/>
    <w:rsid w:val="00DE6CA4"/>
    <w:rsid w:val="00DE753F"/>
    <w:rsid w:val="00DE7693"/>
    <w:rsid w:val="00DE7CE0"/>
    <w:rsid w:val="00DF0816"/>
    <w:rsid w:val="00DF08B8"/>
    <w:rsid w:val="00DF2B83"/>
    <w:rsid w:val="00DF2F64"/>
    <w:rsid w:val="00DF2F94"/>
    <w:rsid w:val="00DF3D15"/>
    <w:rsid w:val="00DF494F"/>
    <w:rsid w:val="00DF58C7"/>
    <w:rsid w:val="00DF6743"/>
    <w:rsid w:val="00DF6846"/>
    <w:rsid w:val="00DF6B8B"/>
    <w:rsid w:val="00DF76D3"/>
    <w:rsid w:val="00E00E2F"/>
    <w:rsid w:val="00E011AB"/>
    <w:rsid w:val="00E02645"/>
    <w:rsid w:val="00E0700F"/>
    <w:rsid w:val="00E0731F"/>
    <w:rsid w:val="00E11D6C"/>
    <w:rsid w:val="00E12B13"/>
    <w:rsid w:val="00E12B7F"/>
    <w:rsid w:val="00E13454"/>
    <w:rsid w:val="00E14684"/>
    <w:rsid w:val="00E146C4"/>
    <w:rsid w:val="00E15567"/>
    <w:rsid w:val="00E1625C"/>
    <w:rsid w:val="00E16263"/>
    <w:rsid w:val="00E162E6"/>
    <w:rsid w:val="00E16A36"/>
    <w:rsid w:val="00E1727A"/>
    <w:rsid w:val="00E17740"/>
    <w:rsid w:val="00E2080D"/>
    <w:rsid w:val="00E20814"/>
    <w:rsid w:val="00E20C63"/>
    <w:rsid w:val="00E20CC5"/>
    <w:rsid w:val="00E21411"/>
    <w:rsid w:val="00E250D3"/>
    <w:rsid w:val="00E26B6E"/>
    <w:rsid w:val="00E27A5A"/>
    <w:rsid w:val="00E27AF7"/>
    <w:rsid w:val="00E27DFC"/>
    <w:rsid w:val="00E27E86"/>
    <w:rsid w:val="00E32536"/>
    <w:rsid w:val="00E32F69"/>
    <w:rsid w:val="00E3378C"/>
    <w:rsid w:val="00E33A61"/>
    <w:rsid w:val="00E345DC"/>
    <w:rsid w:val="00E349D9"/>
    <w:rsid w:val="00E34E93"/>
    <w:rsid w:val="00E352FC"/>
    <w:rsid w:val="00E352FD"/>
    <w:rsid w:val="00E35FCC"/>
    <w:rsid w:val="00E36668"/>
    <w:rsid w:val="00E36BB9"/>
    <w:rsid w:val="00E37623"/>
    <w:rsid w:val="00E37E32"/>
    <w:rsid w:val="00E40675"/>
    <w:rsid w:val="00E4105F"/>
    <w:rsid w:val="00E42945"/>
    <w:rsid w:val="00E42976"/>
    <w:rsid w:val="00E47227"/>
    <w:rsid w:val="00E47870"/>
    <w:rsid w:val="00E5025D"/>
    <w:rsid w:val="00E5114B"/>
    <w:rsid w:val="00E519D5"/>
    <w:rsid w:val="00E52026"/>
    <w:rsid w:val="00E5264C"/>
    <w:rsid w:val="00E560A4"/>
    <w:rsid w:val="00E57102"/>
    <w:rsid w:val="00E5761A"/>
    <w:rsid w:val="00E5796E"/>
    <w:rsid w:val="00E60EF5"/>
    <w:rsid w:val="00E6177D"/>
    <w:rsid w:val="00E61E30"/>
    <w:rsid w:val="00E62548"/>
    <w:rsid w:val="00E62CD8"/>
    <w:rsid w:val="00E641AE"/>
    <w:rsid w:val="00E64675"/>
    <w:rsid w:val="00E6579D"/>
    <w:rsid w:val="00E67D00"/>
    <w:rsid w:val="00E7182D"/>
    <w:rsid w:val="00E71BC5"/>
    <w:rsid w:val="00E724F3"/>
    <w:rsid w:val="00E72590"/>
    <w:rsid w:val="00E73F8A"/>
    <w:rsid w:val="00E744B0"/>
    <w:rsid w:val="00E748FE"/>
    <w:rsid w:val="00E75528"/>
    <w:rsid w:val="00E75691"/>
    <w:rsid w:val="00E767BC"/>
    <w:rsid w:val="00E8099C"/>
    <w:rsid w:val="00E80CA8"/>
    <w:rsid w:val="00E81387"/>
    <w:rsid w:val="00E81CE5"/>
    <w:rsid w:val="00E82270"/>
    <w:rsid w:val="00E830C2"/>
    <w:rsid w:val="00E85E3D"/>
    <w:rsid w:val="00E86791"/>
    <w:rsid w:val="00E86932"/>
    <w:rsid w:val="00E86A1F"/>
    <w:rsid w:val="00E9148A"/>
    <w:rsid w:val="00E91BC1"/>
    <w:rsid w:val="00E93914"/>
    <w:rsid w:val="00E947FE"/>
    <w:rsid w:val="00E95B0D"/>
    <w:rsid w:val="00E96591"/>
    <w:rsid w:val="00E96649"/>
    <w:rsid w:val="00E96ADF"/>
    <w:rsid w:val="00EA1BB2"/>
    <w:rsid w:val="00EA1E5D"/>
    <w:rsid w:val="00EA2620"/>
    <w:rsid w:val="00EA2DBE"/>
    <w:rsid w:val="00EA330E"/>
    <w:rsid w:val="00EA3CA4"/>
    <w:rsid w:val="00EA472E"/>
    <w:rsid w:val="00EA6FE8"/>
    <w:rsid w:val="00EB02E7"/>
    <w:rsid w:val="00EB1483"/>
    <w:rsid w:val="00EB4595"/>
    <w:rsid w:val="00EB4B0D"/>
    <w:rsid w:val="00EB4E90"/>
    <w:rsid w:val="00EB6183"/>
    <w:rsid w:val="00EB7B73"/>
    <w:rsid w:val="00EB7B7C"/>
    <w:rsid w:val="00EC0335"/>
    <w:rsid w:val="00EC097E"/>
    <w:rsid w:val="00EC0AD7"/>
    <w:rsid w:val="00EC13B2"/>
    <w:rsid w:val="00EC2112"/>
    <w:rsid w:val="00EC3114"/>
    <w:rsid w:val="00EC7713"/>
    <w:rsid w:val="00ED0B68"/>
    <w:rsid w:val="00ED13CF"/>
    <w:rsid w:val="00ED3CD7"/>
    <w:rsid w:val="00ED6C90"/>
    <w:rsid w:val="00ED6D7F"/>
    <w:rsid w:val="00EE0F06"/>
    <w:rsid w:val="00EE12A4"/>
    <w:rsid w:val="00EE1307"/>
    <w:rsid w:val="00EE2F26"/>
    <w:rsid w:val="00EE3513"/>
    <w:rsid w:val="00EE4F98"/>
    <w:rsid w:val="00EE5B56"/>
    <w:rsid w:val="00EE645B"/>
    <w:rsid w:val="00EE6EEC"/>
    <w:rsid w:val="00EE6FBE"/>
    <w:rsid w:val="00EF044D"/>
    <w:rsid w:val="00EF094E"/>
    <w:rsid w:val="00EF0A54"/>
    <w:rsid w:val="00EF0CDE"/>
    <w:rsid w:val="00EF1D21"/>
    <w:rsid w:val="00EF1DFC"/>
    <w:rsid w:val="00EF2017"/>
    <w:rsid w:val="00EF2F50"/>
    <w:rsid w:val="00EF3430"/>
    <w:rsid w:val="00EF4FFA"/>
    <w:rsid w:val="00EF6650"/>
    <w:rsid w:val="00EF7006"/>
    <w:rsid w:val="00F0116A"/>
    <w:rsid w:val="00F01C03"/>
    <w:rsid w:val="00F0241C"/>
    <w:rsid w:val="00F029C3"/>
    <w:rsid w:val="00F0315D"/>
    <w:rsid w:val="00F033F5"/>
    <w:rsid w:val="00F03D8A"/>
    <w:rsid w:val="00F040B0"/>
    <w:rsid w:val="00F04DF4"/>
    <w:rsid w:val="00F05894"/>
    <w:rsid w:val="00F07032"/>
    <w:rsid w:val="00F072CA"/>
    <w:rsid w:val="00F0733F"/>
    <w:rsid w:val="00F07575"/>
    <w:rsid w:val="00F10852"/>
    <w:rsid w:val="00F10D42"/>
    <w:rsid w:val="00F1120B"/>
    <w:rsid w:val="00F114E7"/>
    <w:rsid w:val="00F11D97"/>
    <w:rsid w:val="00F12BE3"/>
    <w:rsid w:val="00F12DDF"/>
    <w:rsid w:val="00F1320E"/>
    <w:rsid w:val="00F1395C"/>
    <w:rsid w:val="00F17F25"/>
    <w:rsid w:val="00F202C6"/>
    <w:rsid w:val="00F21CFC"/>
    <w:rsid w:val="00F228E3"/>
    <w:rsid w:val="00F22FAE"/>
    <w:rsid w:val="00F23390"/>
    <w:rsid w:val="00F24074"/>
    <w:rsid w:val="00F247F4"/>
    <w:rsid w:val="00F24A64"/>
    <w:rsid w:val="00F24B9E"/>
    <w:rsid w:val="00F2575C"/>
    <w:rsid w:val="00F25963"/>
    <w:rsid w:val="00F25E52"/>
    <w:rsid w:val="00F25F53"/>
    <w:rsid w:val="00F2736D"/>
    <w:rsid w:val="00F3026A"/>
    <w:rsid w:val="00F3091A"/>
    <w:rsid w:val="00F34473"/>
    <w:rsid w:val="00F3464F"/>
    <w:rsid w:val="00F35312"/>
    <w:rsid w:val="00F35641"/>
    <w:rsid w:val="00F360C3"/>
    <w:rsid w:val="00F36E1F"/>
    <w:rsid w:val="00F37176"/>
    <w:rsid w:val="00F40C8B"/>
    <w:rsid w:val="00F410B9"/>
    <w:rsid w:val="00F41B24"/>
    <w:rsid w:val="00F42524"/>
    <w:rsid w:val="00F42D23"/>
    <w:rsid w:val="00F430C9"/>
    <w:rsid w:val="00F43171"/>
    <w:rsid w:val="00F44205"/>
    <w:rsid w:val="00F45076"/>
    <w:rsid w:val="00F4543B"/>
    <w:rsid w:val="00F467DF"/>
    <w:rsid w:val="00F46AA9"/>
    <w:rsid w:val="00F46C71"/>
    <w:rsid w:val="00F5076A"/>
    <w:rsid w:val="00F50813"/>
    <w:rsid w:val="00F50ED5"/>
    <w:rsid w:val="00F50F94"/>
    <w:rsid w:val="00F51EBC"/>
    <w:rsid w:val="00F5311D"/>
    <w:rsid w:val="00F53E60"/>
    <w:rsid w:val="00F541D0"/>
    <w:rsid w:val="00F5521F"/>
    <w:rsid w:val="00F56287"/>
    <w:rsid w:val="00F56B08"/>
    <w:rsid w:val="00F56D23"/>
    <w:rsid w:val="00F56F8C"/>
    <w:rsid w:val="00F575E2"/>
    <w:rsid w:val="00F57CF6"/>
    <w:rsid w:val="00F60786"/>
    <w:rsid w:val="00F611EE"/>
    <w:rsid w:val="00F628B5"/>
    <w:rsid w:val="00F62DDD"/>
    <w:rsid w:val="00F63C33"/>
    <w:rsid w:val="00F63C6C"/>
    <w:rsid w:val="00F65291"/>
    <w:rsid w:val="00F65954"/>
    <w:rsid w:val="00F65B13"/>
    <w:rsid w:val="00F65E66"/>
    <w:rsid w:val="00F661CC"/>
    <w:rsid w:val="00F66CFB"/>
    <w:rsid w:val="00F67C91"/>
    <w:rsid w:val="00F708E3"/>
    <w:rsid w:val="00F712B1"/>
    <w:rsid w:val="00F7245C"/>
    <w:rsid w:val="00F73A04"/>
    <w:rsid w:val="00F73B9E"/>
    <w:rsid w:val="00F76508"/>
    <w:rsid w:val="00F834D0"/>
    <w:rsid w:val="00F83B7B"/>
    <w:rsid w:val="00F8573E"/>
    <w:rsid w:val="00F85C32"/>
    <w:rsid w:val="00F85FDD"/>
    <w:rsid w:val="00F86081"/>
    <w:rsid w:val="00F86390"/>
    <w:rsid w:val="00F86FB5"/>
    <w:rsid w:val="00F8729B"/>
    <w:rsid w:val="00F87AE1"/>
    <w:rsid w:val="00F901CE"/>
    <w:rsid w:val="00F92934"/>
    <w:rsid w:val="00F9333B"/>
    <w:rsid w:val="00F937F0"/>
    <w:rsid w:val="00F9396C"/>
    <w:rsid w:val="00F948B6"/>
    <w:rsid w:val="00F94A19"/>
    <w:rsid w:val="00F94AC2"/>
    <w:rsid w:val="00F94D03"/>
    <w:rsid w:val="00F951A9"/>
    <w:rsid w:val="00F95DBD"/>
    <w:rsid w:val="00F9661D"/>
    <w:rsid w:val="00F96825"/>
    <w:rsid w:val="00F9730C"/>
    <w:rsid w:val="00FA0095"/>
    <w:rsid w:val="00FA07E3"/>
    <w:rsid w:val="00FA0993"/>
    <w:rsid w:val="00FA18C3"/>
    <w:rsid w:val="00FA2EB4"/>
    <w:rsid w:val="00FA2FFA"/>
    <w:rsid w:val="00FA5027"/>
    <w:rsid w:val="00FA568A"/>
    <w:rsid w:val="00FA6800"/>
    <w:rsid w:val="00FA6D1B"/>
    <w:rsid w:val="00FA6E4E"/>
    <w:rsid w:val="00FB00BE"/>
    <w:rsid w:val="00FB02F2"/>
    <w:rsid w:val="00FB03BB"/>
    <w:rsid w:val="00FB098A"/>
    <w:rsid w:val="00FB0A8B"/>
    <w:rsid w:val="00FB0BE3"/>
    <w:rsid w:val="00FB1287"/>
    <w:rsid w:val="00FB2182"/>
    <w:rsid w:val="00FB2223"/>
    <w:rsid w:val="00FB3546"/>
    <w:rsid w:val="00FB3B53"/>
    <w:rsid w:val="00FB4A9C"/>
    <w:rsid w:val="00FB5A1E"/>
    <w:rsid w:val="00FB5CC5"/>
    <w:rsid w:val="00FB5D55"/>
    <w:rsid w:val="00FB7380"/>
    <w:rsid w:val="00FB7E5C"/>
    <w:rsid w:val="00FC0EBD"/>
    <w:rsid w:val="00FC19F3"/>
    <w:rsid w:val="00FC28B4"/>
    <w:rsid w:val="00FC36EB"/>
    <w:rsid w:val="00FC3BEB"/>
    <w:rsid w:val="00FC3DE3"/>
    <w:rsid w:val="00FC537A"/>
    <w:rsid w:val="00FC6531"/>
    <w:rsid w:val="00FC78EB"/>
    <w:rsid w:val="00FD0801"/>
    <w:rsid w:val="00FD1333"/>
    <w:rsid w:val="00FD13B9"/>
    <w:rsid w:val="00FD22FC"/>
    <w:rsid w:val="00FD467C"/>
    <w:rsid w:val="00FD5682"/>
    <w:rsid w:val="00FD583C"/>
    <w:rsid w:val="00FD63E8"/>
    <w:rsid w:val="00FD6747"/>
    <w:rsid w:val="00FE067D"/>
    <w:rsid w:val="00FE17CB"/>
    <w:rsid w:val="00FE3DC6"/>
    <w:rsid w:val="00FE420E"/>
    <w:rsid w:val="00FE4E46"/>
    <w:rsid w:val="00FE5244"/>
    <w:rsid w:val="00FE5344"/>
    <w:rsid w:val="00FE568A"/>
    <w:rsid w:val="00FE71F1"/>
    <w:rsid w:val="00FF070A"/>
    <w:rsid w:val="00FF0846"/>
    <w:rsid w:val="00FF0897"/>
    <w:rsid w:val="00FF0CFB"/>
    <w:rsid w:val="00FF1203"/>
    <w:rsid w:val="00FF1986"/>
    <w:rsid w:val="00FF2190"/>
    <w:rsid w:val="00FF27BC"/>
    <w:rsid w:val="00FF2C4B"/>
    <w:rsid w:val="00FF34FE"/>
    <w:rsid w:val="00FF3719"/>
    <w:rsid w:val="00FF42C7"/>
    <w:rsid w:val="00FF4B28"/>
    <w:rsid w:val="00FF56B4"/>
    <w:rsid w:val="00FF57D7"/>
    <w:rsid w:val="00FF5F05"/>
    <w:rsid w:val="00FF5FC1"/>
    <w:rsid w:val="00FF6053"/>
    <w:rsid w:val="00FF6D72"/>
    <w:rsid w:val="00FF7316"/>
    <w:rsid w:val="00FF7DC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AFE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link w:val="Heading1Char"/>
    <w:qFormat/>
    <w:rsid w:val="00663FF7"/>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link w:val="Heading2Char"/>
    <w:qFormat/>
    <w:rsid w:val="00DE7693"/>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AA7174"/>
    <w:pPr>
      <w:keepNext/>
      <w:spacing w:before="120" w:after="120"/>
      <w:outlineLvl w:val="2"/>
    </w:pPr>
    <w:rPr>
      <w:rFonts w:cs="Arial"/>
      <w:bCs/>
      <w:i/>
      <w:color w:val="800080"/>
      <w:szCs w:val="26"/>
      <w:lang w:eastAsia="en-CA"/>
    </w:rPr>
  </w:style>
  <w:style w:type="paragraph" w:styleId="Heading4">
    <w:name w:val="heading 4"/>
    <w:basedOn w:val="Normal"/>
    <w:next w:val="Normal"/>
    <w:link w:val="Heading4Char"/>
    <w:semiHidden/>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A90BD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4360"/>
    <w:pPr>
      <w:tabs>
        <w:tab w:val="center" w:pos="4320"/>
        <w:tab w:val="right" w:pos="8640"/>
      </w:tabs>
    </w:p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uiPriority w:val="99"/>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Char 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qFormat/>
    <w:rsid w:val="00666D41"/>
    <w:pPr>
      <w:spacing w:before="240" w:after="120"/>
      <w:jc w:val="left"/>
      <w:outlineLvl w:val="0"/>
    </w:pPr>
    <w:rPr>
      <w:b/>
      <w:bCs/>
      <w:kern w:val="28"/>
      <w:szCs w:val="32"/>
    </w:rPr>
  </w:style>
  <w:style w:type="character" w:customStyle="1" w:styleId="TitleChar">
    <w:name w:val="Title Char"/>
    <w:link w:val="Title"/>
    <w:rsid w:val="00666D41"/>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
    <w:basedOn w:val="Normal"/>
    <w:link w:val="ListParagraphChar"/>
    <w:uiPriority w:val="34"/>
    <w:qFormat/>
    <w:rsid w:val="00622663"/>
    <w:pPr>
      <w:ind w:left="720"/>
      <w:contextualSpacing/>
    </w:pPr>
  </w:style>
  <w:style w:type="character" w:styleId="CommentReference">
    <w:name w:val="annotation reference"/>
    <w:basedOn w:val="DefaultParagraphFont"/>
    <w:uiPriority w:val="99"/>
    <w:semiHidden/>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F1DFC"/>
    <w:rPr>
      <w:b/>
      <w:bCs/>
    </w:rPr>
  </w:style>
  <w:style w:type="character" w:customStyle="1" w:styleId="CommentSubjectChar">
    <w:name w:val="Comment Subject Char"/>
    <w:basedOn w:val="CommentTextChar"/>
    <w:link w:val="CommentSubject"/>
    <w:uiPriority w:val="99"/>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104957"/>
    <w:rPr>
      <w:rFonts w:asciiTheme="minorHAnsi" w:hAnsiTheme="minorHAnsi"/>
      <w:b/>
      <w:bCs/>
      <w:color w:val="595959" w:themeColor="text1" w:themeTint="A6"/>
      <w:sz w:val="20"/>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275584"/>
    <w:rPr>
      <w:rFonts w:ascii="Arial" w:hAnsi="Arial"/>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ItemBank">
    <w:name w:val="Item Bank"/>
    <w:uiPriority w:val="99"/>
    <w:rsid w:val="002A5952"/>
    <w:pPr>
      <w:numPr>
        <w:numId w:val="1"/>
      </w:numPr>
    </w:pPr>
    <w:rPr>
      <w:rFonts w:ascii="Arial" w:hAnsi="Arial"/>
      <w:sz w:val="22"/>
      <w:lang w:eastAsia="en-US"/>
    </w:rPr>
  </w:style>
  <w:style w:type="paragraph" w:customStyle="1" w:styleId="QTEXT">
    <w:name w:val="QTEXT"/>
    <w:basedOn w:val="Normal"/>
    <w:link w:val="QTEXTChar"/>
    <w:qFormat/>
    <w:rsid w:val="002A5952"/>
    <w:pPr>
      <w:tabs>
        <w:tab w:val="left" w:pos="720"/>
      </w:tabs>
      <w:ind w:left="720" w:hanging="720"/>
      <w:jc w:val="left"/>
    </w:pPr>
    <w:rPr>
      <w:rFonts w:asciiTheme="minorHAnsi" w:hAnsiTheme="minorHAnsi" w:cs="Arial"/>
      <w:bCs/>
      <w:sz w:val="24"/>
    </w:rPr>
  </w:style>
  <w:style w:type="character" w:customStyle="1" w:styleId="QTEXTChar">
    <w:name w:val="QTEXT Char"/>
    <w:link w:val="QTEXT"/>
    <w:rsid w:val="002A5952"/>
    <w:rPr>
      <w:rFonts w:asciiTheme="minorHAnsi" w:hAnsiTheme="minorHAnsi" w:cs="Arial"/>
      <w:bCs/>
      <w:sz w:val="24"/>
      <w:szCs w:val="24"/>
      <w:lang w:eastAsia="en-US"/>
    </w:rPr>
  </w:style>
  <w:style w:type="paragraph" w:styleId="HTMLPreformatted">
    <w:name w:val="HTML Preformatted"/>
    <w:basedOn w:val="Normal"/>
    <w:link w:val="HTMLPreformattedChar"/>
    <w:rsid w:val="002A5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2A5952"/>
    <w:rPr>
      <w:rFonts w:ascii="Arial Unicode MS" w:eastAsia="Arial Unicode MS" w:hAnsi="Arial Unicode MS" w:cs="Arial Unicode MS"/>
      <w:lang w:val="en-US" w:eastAsia="en-US"/>
    </w:rPr>
  </w:style>
  <w:style w:type="character" w:customStyle="1" w:styleId="Heading1Char">
    <w:name w:val="Heading 1 Char"/>
    <w:basedOn w:val="DefaultParagraphFont"/>
    <w:link w:val="Heading1"/>
    <w:rsid w:val="00194868"/>
    <w:rPr>
      <w:rFonts w:ascii="Arial" w:hAnsi="Arial" w:cs="Arial"/>
      <w:b/>
      <w:bCs/>
      <w:kern w:val="32"/>
      <w:sz w:val="32"/>
      <w:szCs w:val="32"/>
      <w:lang w:eastAsia="en-US"/>
    </w:rPr>
  </w:style>
  <w:style w:type="character" w:customStyle="1" w:styleId="Heading2Char">
    <w:name w:val="Heading 2 Char"/>
    <w:basedOn w:val="DefaultParagraphFont"/>
    <w:link w:val="Heading2"/>
    <w:rsid w:val="00194868"/>
    <w:rPr>
      <w:rFonts w:ascii="Arial" w:hAnsi="Arial" w:cs="Arial"/>
      <w:b/>
      <w:bCs/>
      <w:iCs/>
      <w:color w:val="000000" w:themeColor="text1"/>
      <w:sz w:val="28"/>
      <w:szCs w:val="28"/>
      <w:lang w:eastAsia="en-US"/>
    </w:rPr>
  </w:style>
  <w:style w:type="table" w:customStyle="1" w:styleId="GridTable5Dark-Accent12">
    <w:name w:val="Grid Table 5 Dark - Accent 12"/>
    <w:basedOn w:val="TableNormal"/>
    <w:uiPriority w:val="50"/>
    <w:rsid w:val="003758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2">
    <w:name w:val="Plain Table 52"/>
    <w:basedOn w:val="TableNormal"/>
    <w:uiPriority w:val="45"/>
    <w:rsid w:val="000D5C5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
    <w:name w:val="Para"/>
    <w:basedOn w:val="Normal"/>
    <w:link w:val="ParaChar"/>
    <w:uiPriority w:val="99"/>
    <w:qFormat/>
    <w:rsid w:val="00B2017C"/>
    <w:pPr>
      <w:spacing w:line="280" w:lineRule="exact"/>
      <w:jc w:val="left"/>
    </w:pPr>
    <w:rPr>
      <w:rFonts w:ascii="Calibri" w:hAnsi="Calibri" w:cs="Calibri"/>
      <w:szCs w:val="22"/>
      <w:lang w:val="en-GB"/>
    </w:rPr>
  </w:style>
  <w:style w:type="character" w:customStyle="1" w:styleId="ParaChar">
    <w:name w:val="Para Char"/>
    <w:link w:val="Para"/>
    <w:uiPriority w:val="99"/>
    <w:rsid w:val="00B2017C"/>
    <w:rPr>
      <w:rFonts w:ascii="Calibri" w:hAnsi="Calibri" w:cs="Calibri"/>
      <w:sz w:val="22"/>
      <w:szCs w:val="22"/>
      <w:lang w:val="en-GB" w:eastAsia="en-US"/>
    </w:rPr>
  </w:style>
  <w:style w:type="table" w:customStyle="1" w:styleId="ListTable4-Accent11">
    <w:name w:val="List Table 4 - Accent 11"/>
    <w:basedOn w:val="TableNormal"/>
    <w:uiPriority w:val="49"/>
    <w:rsid w:val="00D251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AHeading1">
    <w:name w:val="TOA Heading1"/>
    <w:basedOn w:val="Normal"/>
    <w:rsid w:val="00D70034"/>
    <w:pPr>
      <w:tabs>
        <w:tab w:val="left" w:pos="1"/>
        <w:tab w:val="left" w:pos="9000"/>
        <w:tab w:val="right" w:pos="9360"/>
      </w:tabs>
      <w:suppressAutoHyphens/>
      <w:jc w:val="left"/>
    </w:pPr>
    <w:rPr>
      <w:rFonts w:ascii="Helvetica" w:hAnsi="Helvetica"/>
      <w:sz w:val="24"/>
      <w:szCs w:val="20"/>
      <w:lang w:eastAsia="ar-SA"/>
    </w:rPr>
  </w:style>
  <w:style w:type="paragraph" w:styleId="BodyText2">
    <w:name w:val="Body Text 2"/>
    <w:basedOn w:val="Normal"/>
    <w:link w:val="BodyText2Char"/>
    <w:uiPriority w:val="99"/>
    <w:semiHidden/>
    <w:unhideWhenUsed/>
    <w:rsid w:val="00D70034"/>
    <w:pPr>
      <w:spacing w:after="120" w:line="480" w:lineRule="auto"/>
    </w:pPr>
    <w:rPr>
      <w:rFonts w:eastAsiaTheme="minorHAnsi" w:cstheme="minorBidi"/>
      <w:szCs w:val="22"/>
    </w:rPr>
  </w:style>
  <w:style w:type="character" w:customStyle="1" w:styleId="BodyText2Char">
    <w:name w:val="Body Text 2 Char"/>
    <w:basedOn w:val="DefaultParagraphFont"/>
    <w:link w:val="BodyText2"/>
    <w:uiPriority w:val="99"/>
    <w:semiHidden/>
    <w:rsid w:val="00D70034"/>
    <w:rPr>
      <w:rFonts w:ascii="Arial" w:eastAsiaTheme="minorHAnsi" w:hAnsi="Arial" w:cstheme="minorBidi"/>
      <w:sz w:val="22"/>
      <w:szCs w:val="22"/>
      <w:lang w:eastAsia="en-US"/>
    </w:rPr>
  </w:style>
  <w:style w:type="character" w:styleId="Emphasis">
    <w:name w:val="Emphasis"/>
    <w:uiPriority w:val="20"/>
    <w:qFormat/>
    <w:rsid w:val="005B71E0"/>
    <w:rPr>
      <w:i/>
      <w:iCs/>
    </w:rPr>
  </w:style>
  <w:style w:type="paragraph" w:styleId="BodyTextIndent3">
    <w:name w:val="Body Text Indent 3"/>
    <w:basedOn w:val="Normal"/>
    <w:link w:val="BodyTextIndent3Char"/>
    <w:semiHidden/>
    <w:unhideWhenUsed/>
    <w:rsid w:val="00450845"/>
    <w:pPr>
      <w:spacing w:after="120"/>
      <w:ind w:left="283"/>
    </w:pPr>
    <w:rPr>
      <w:sz w:val="16"/>
      <w:szCs w:val="16"/>
    </w:rPr>
  </w:style>
  <w:style w:type="character" w:customStyle="1" w:styleId="BodyTextIndent3Char">
    <w:name w:val="Body Text Indent 3 Char"/>
    <w:basedOn w:val="DefaultParagraphFont"/>
    <w:link w:val="BodyTextIndent3"/>
    <w:semiHidden/>
    <w:rsid w:val="00450845"/>
    <w:rPr>
      <w:rFonts w:ascii="Arial" w:hAnsi="Arial"/>
      <w:sz w:val="16"/>
      <w:szCs w:val="16"/>
      <w:lang w:eastAsia="en-US"/>
    </w:rPr>
  </w:style>
  <w:style w:type="paragraph" w:customStyle="1" w:styleId="DefaultText">
    <w:name w:val="Default Text"/>
    <w:basedOn w:val="Normal"/>
    <w:uiPriority w:val="99"/>
    <w:rsid w:val="00450845"/>
    <w:pPr>
      <w:overflowPunct w:val="0"/>
      <w:autoSpaceDE w:val="0"/>
      <w:autoSpaceDN w:val="0"/>
      <w:adjustRightInd w:val="0"/>
      <w:textAlignment w:val="baseline"/>
    </w:pPr>
    <w:rPr>
      <w:rFonts w:eastAsia="Calibri"/>
      <w:szCs w:val="20"/>
    </w:rPr>
  </w:style>
  <w:style w:type="character" w:customStyle="1" w:styleId="ListParagraphChar">
    <w:name w:val="List Paragraph Char"/>
    <w:aliases w:val="Normal bullets Char"/>
    <w:link w:val="ListParagraph"/>
    <w:uiPriority w:val="34"/>
    <w:locked/>
    <w:rsid w:val="00450845"/>
    <w:rPr>
      <w:rFonts w:ascii="Arial" w:hAnsi="Arial"/>
      <w:sz w:val="22"/>
      <w:szCs w:val="24"/>
      <w:lang w:eastAsia="en-US"/>
    </w:rPr>
  </w:style>
  <w:style w:type="paragraph" w:customStyle="1" w:styleId="TableHeading">
    <w:name w:val="Table Heading"/>
    <w:basedOn w:val="Normal"/>
    <w:rsid w:val="00C809F0"/>
    <w:pPr>
      <w:widowControl w:val="0"/>
      <w:suppressLineNumbers/>
      <w:suppressAutoHyphens/>
      <w:jc w:val="center"/>
    </w:pPr>
    <w:rPr>
      <w:rFonts w:ascii="Times New Roman" w:eastAsia="DejaVu Sans" w:hAnsi="Times New Roman"/>
      <w:b/>
      <w:bCs/>
      <w:kern w:val="1"/>
      <w:sz w:val="24"/>
    </w:rPr>
  </w:style>
  <w:style w:type="paragraph" w:customStyle="1" w:styleId="ColorfulList-Accent11">
    <w:name w:val="Colorful List - Accent 11"/>
    <w:basedOn w:val="Normal"/>
    <w:uiPriority w:val="34"/>
    <w:qFormat/>
    <w:rsid w:val="00C809F0"/>
    <w:pPr>
      <w:ind w:left="720"/>
      <w:jc w:val="left"/>
    </w:pPr>
    <w:rPr>
      <w:rFonts w:ascii="Times New Roman" w:hAnsi="Times New Roman"/>
      <w:sz w:val="24"/>
      <w:lang w:val="en-US"/>
    </w:rPr>
  </w:style>
  <w:style w:type="character" w:styleId="PlaceholderText">
    <w:name w:val="Placeholder Text"/>
    <w:basedOn w:val="DefaultParagraphFont"/>
    <w:uiPriority w:val="99"/>
    <w:semiHidden/>
    <w:rsid w:val="00B75259"/>
    <w:rPr>
      <w:color w:val="808080"/>
    </w:rPr>
  </w:style>
  <w:style w:type="character" w:customStyle="1" w:styleId="Heading5Char">
    <w:name w:val="Heading 5 Char"/>
    <w:basedOn w:val="DefaultParagraphFont"/>
    <w:link w:val="Heading5"/>
    <w:semiHidden/>
    <w:rsid w:val="00A90BDB"/>
    <w:rPr>
      <w:rFonts w:asciiTheme="majorHAnsi" w:eastAsiaTheme="majorEastAsia" w:hAnsiTheme="majorHAnsi" w:cstheme="majorBidi"/>
      <w:color w:val="365F91" w:themeColor="accent1" w:themeShade="BF"/>
      <w:sz w:val="22"/>
      <w:szCs w:val="24"/>
      <w:lang w:eastAsia="en-US"/>
    </w:rPr>
  </w:style>
  <w:style w:type="table" w:customStyle="1" w:styleId="TableGridLight1">
    <w:name w:val="Table Grid Light1"/>
    <w:basedOn w:val="TableNormal"/>
    <w:uiPriority w:val="40"/>
    <w:rsid w:val="00A90BD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QuickFormat6">
    <w:name w:val="QuickFormat6"/>
    <w:basedOn w:val="Normal"/>
    <w:rsid w:val="009B558B"/>
    <w:pPr>
      <w:widowControl w:val="0"/>
      <w:autoSpaceDE w:val="0"/>
      <w:autoSpaceDN w:val="0"/>
      <w:adjustRightInd w:val="0"/>
    </w:pPr>
    <w:rPr>
      <w:rFonts w:ascii="Times New Roman" w:hAnsi="Times New Roman"/>
      <w:color w:val="000000"/>
      <w:sz w:val="24"/>
      <w:lang w:val="en-US"/>
    </w:rPr>
  </w:style>
  <w:style w:type="table" w:customStyle="1" w:styleId="PlainTable21">
    <w:name w:val="Plain Table 21"/>
    <w:basedOn w:val="TableNormal"/>
    <w:rsid w:val="00EF2F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link w:val="Heading1Char"/>
    <w:qFormat/>
    <w:rsid w:val="00663FF7"/>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link w:val="Heading2Char"/>
    <w:qFormat/>
    <w:rsid w:val="00DE7693"/>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AA7174"/>
    <w:pPr>
      <w:keepNext/>
      <w:spacing w:before="120" w:after="120"/>
      <w:outlineLvl w:val="2"/>
    </w:pPr>
    <w:rPr>
      <w:rFonts w:cs="Arial"/>
      <w:bCs/>
      <w:i/>
      <w:color w:val="800080"/>
      <w:szCs w:val="26"/>
      <w:lang w:eastAsia="en-CA"/>
    </w:rPr>
  </w:style>
  <w:style w:type="paragraph" w:styleId="Heading4">
    <w:name w:val="heading 4"/>
    <w:basedOn w:val="Normal"/>
    <w:next w:val="Normal"/>
    <w:link w:val="Heading4Char"/>
    <w:semiHidden/>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A90BD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4360"/>
    <w:pPr>
      <w:tabs>
        <w:tab w:val="center" w:pos="4320"/>
        <w:tab w:val="right" w:pos="8640"/>
      </w:tabs>
    </w:p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uiPriority w:val="99"/>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Char 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qFormat/>
    <w:rsid w:val="00666D41"/>
    <w:pPr>
      <w:spacing w:before="240" w:after="120"/>
      <w:jc w:val="left"/>
      <w:outlineLvl w:val="0"/>
    </w:pPr>
    <w:rPr>
      <w:b/>
      <w:bCs/>
      <w:kern w:val="28"/>
      <w:szCs w:val="32"/>
    </w:rPr>
  </w:style>
  <w:style w:type="character" w:customStyle="1" w:styleId="TitleChar">
    <w:name w:val="Title Char"/>
    <w:link w:val="Title"/>
    <w:rsid w:val="00666D41"/>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
    <w:basedOn w:val="Normal"/>
    <w:link w:val="ListParagraphChar"/>
    <w:uiPriority w:val="34"/>
    <w:qFormat/>
    <w:rsid w:val="00622663"/>
    <w:pPr>
      <w:ind w:left="720"/>
      <w:contextualSpacing/>
    </w:pPr>
  </w:style>
  <w:style w:type="character" w:styleId="CommentReference">
    <w:name w:val="annotation reference"/>
    <w:basedOn w:val="DefaultParagraphFont"/>
    <w:uiPriority w:val="99"/>
    <w:semiHidden/>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F1DFC"/>
    <w:rPr>
      <w:b/>
      <w:bCs/>
    </w:rPr>
  </w:style>
  <w:style w:type="character" w:customStyle="1" w:styleId="CommentSubjectChar">
    <w:name w:val="Comment Subject Char"/>
    <w:basedOn w:val="CommentTextChar"/>
    <w:link w:val="CommentSubject"/>
    <w:uiPriority w:val="99"/>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104957"/>
    <w:rPr>
      <w:rFonts w:asciiTheme="minorHAnsi" w:hAnsiTheme="minorHAnsi"/>
      <w:b/>
      <w:bCs/>
      <w:color w:val="595959" w:themeColor="text1" w:themeTint="A6"/>
      <w:sz w:val="20"/>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275584"/>
    <w:rPr>
      <w:rFonts w:ascii="Arial" w:hAnsi="Arial"/>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ItemBank">
    <w:name w:val="Item Bank"/>
    <w:uiPriority w:val="99"/>
    <w:rsid w:val="002A5952"/>
    <w:pPr>
      <w:numPr>
        <w:numId w:val="1"/>
      </w:numPr>
    </w:pPr>
    <w:rPr>
      <w:rFonts w:ascii="Arial" w:hAnsi="Arial"/>
      <w:sz w:val="22"/>
      <w:lang w:eastAsia="en-US"/>
    </w:rPr>
  </w:style>
  <w:style w:type="paragraph" w:customStyle="1" w:styleId="QTEXT">
    <w:name w:val="QTEXT"/>
    <w:basedOn w:val="Normal"/>
    <w:link w:val="QTEXTChar"/>
    <w:qFormat/>
    <w:rsid w:val="002A5952"/>
    <w:pPr>
      <w:tabs>
        <w:tab w:val="left" w:pos="720"/>
      </w:tabs>
      <w:ind w:left="720" w:hanging="720"/>
      <w:jc w:val="left"/>
    </w:pPr>
    <w:rPr>
      <w:rFonts w:asciiTheme="minorHAnsi" w:hAnsiTheme="minorHAnsi" w:cs="Arial"/>
      <w:bCs/>
      <w:sz w:val="24"/>
    </w:rPr>
  </w:style>
  <w:style w:type="character" w:customStyle="1" w:styleId="QTEXTChar">
    <w:name w:val="QTEXT Char"/>
    <w:link w:val="QTEXT"/>
    <w:rsid w:val="002A5952"/>
    <w:rPr>
      <w:rFonts w:asciiTheme="minorHAnsi" w:hAnsiTheme="minorHAnsi" w:cs="Arial"/>
      <w:bCs/>
      <w:sz w:val="24"/>
      <w:szCs w:val="24"/>
      <w:lang w:eastAsia="en-US"/>
    </w:rPr>
  </w:style>
  <w:style w:type="paragraph" w:styleId="HTMLPreformatted">
    <w:name w:val="HTML Preformatted"/>
    <w:basedOn w:val="Normal"/>
    <w:link w:val="HTMLPreformattedChar"/>
    <w:rsid w:val="002A5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2A5952"/>
    <w:rPr>
      <w:rFonts w:ascii="Arial Unicode MS" w:eastAsia="Arial Unicode MS" w:hAnsi="Arial Unicode MS" w:cs="Arial Unicode MS"/>
      <w:lang w:val="en-US" w:eastAsia="en-US"/>
    </w:rPr>
  </w:style>
  <w:style w:type="character" w:customStyle="1" w:styleId="Heading1Char">
    <w:name w:val="Heading 1 Char"/>
    <w:basedOn w:val="DefaultParagraphFont"/>
    <w:link w:val="Heading1"/>
    <w:rsid w:val="00194868"/>
    <w:rPr>
      <w:rFonts w:ascii="Arial" w:hAnsi="Arial" w:cs="Arial"/>
      <w:b/>
      <w:bCs/>
      <w:kern w:val="32"/>
      <w:sz w:val="32"/>
      <w:szCs w:val="32"/>
      <w:lang w:eastAsia="en-US"/>
    </w:rPr>
  </w:style>
  <w:style w:type="character" w:customStyle="1" w:styleId="Heading2Char">
    <w:name w:val="Heading 2 Char"/>
    <w:basedOn w:val="DefaultParagraphFont"/>
    <w:link w:val="Heading2"/>
    <w:rsid w:val="00194868"/>
    <w:rPr>
      <w:rFonts w:ascii="Arial" w:hAnsi="Arial" w:cs="Arial"/>
      <w:b/>
      <w:bCs/>
      <w:iCs/>
      <w:color w:val="000000" w:themeColor="text1"/>
      <w:sz w:val="28"/>
      <w:szCs w:val="28"/>
      <w:lang w:eastAsia="en-US"/>
    </w:rPr>
  </w:style>
  <w:style w:type="table" w:customStyle="1" w:styleId="GridTable5Dark-Accent12">
    <w:name w:val="Grid Table 5 Dark - Accent 12"/>
    <w:basedOn w:val="TableNormal"/>
    <w:uiPriority w:val="50"/>
    <w:rsid w:val="003758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2">
    <w:name w:val="Plain Table 52"/>
    <w:basedOn w:val="TableNormal"/>
    <w:uiPriority w:val="45"/>
    <w:rsid w:val="000D5C5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
    <w:name w:val="Para"/>
    <w:basedOn w:val="Normal"/>
    <w:link w:val="ParaChar"/>
    <w:uiPriority w:val="99"/>
    <w:qFormat/>
    <w:rsid w:val="00B2017C"/>
    <w:pPr>
      <w:spacing w:line="280" w:lineRule="exact"/>
      <w:jc w:val="left"/>
    </w:pPr>
    <w:rPr>
      <w:rFonts w:ascii="Calibri" w:hAnsi="Calibri" w:cs="Calibri"/>
      <w:szCs w:val="22"/>
      <w:lang w:val="en-GB"/>
    </w:rPr>
  </w:style>
  <w:style w:type="character" w:customStyle="1" w:styleId="ParaChar">
    <w:name w:val="Para Char"/>
    <w:link w:val="Para"/>
    <w:uiPriority w:val="99"/>
    <w:rsid w:val="00B2017C"/>
    <w:rPr>
      <w:rFonts w:ascii="Calibri" w:hAnsi="Calibri" w:cs="Calibri"/>
      <w:sz w:val="22"/>
      <w:szCs w:val="22"/>
      <w:lang w:val="en-GB" w:eastAsia="en-US"/>
    </w:rPr>
  </w:style>
  <w:style w:type="table" w:customStyle="1" w:styleId="ListTable4-Accent11">
    <w:name w:val="List Table 4 - Accent 11"/>
    <w:basedOn w:val="TableNormal"/>
    <w:uiPriority w:val="49"/>
    <w:rsid w:val="00D251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AHeading1">
    <w:name w:val="TOA Heading1"/>
    <w:basedOn w:val="Normal"/>
    <w:rsid w:val="00D70034"/>
    <w:pPr>
      <w:tabs>
        <w:tab w:val="left" w:pos="1"/>
        <w:tab w:val="left" w:pos="9000"/>
        <w:tab w:val="right" w:pos="9360"/>
      </w:tabs>
      <w:suppressAutoHyphens/>
      <w:jc w:val="left"/>
    </w:pPr>
    <w:rPr>
      <w:rFonts w:ascii="Helvetica" w:hAnsi="Helvetica"/>
      <w:sz w:val="24"/>
      <w:szCs w:val="20"/>
      <w:lang w:eastAsia="ar-SA"/>
    </w:rPr>
  </w:style>
  <w:style w:type="paragraph" w:styleId="BodyText2">
    <w:name w:val="Body Text 2"/>
    <w:basedOn w:val="Normal"/>
    <w:link w:val="BodyText2Char"/>
    <w:uiPriority w:val="99"/>
    <w:semiHidden/>
    <w:unhideWhenUsed/>
    <w:rsid w:val="00D70034"/>
    <w:pPr>
      <w:spacing w:after="120" w:line="480" w:lineRule="auto"/>
    </w:pPr>
    <w:rPr>
      <w:rFonts w:eastAsiaTheme="minorHAnsi" w:cstheme="minorBidi"/>
      <w:szCs w:val="22"/>
    </w:rPr>
  </w:style>
  <w:style w:type="character" w:customStyle="1" w:styleId="BodyText2Char">
    <w:name w:val="Body Text 2 Char"/>
    <w:basedOn w:val="DefaultParagraphFont"/>
    <w:link w:val="BodyText2"/>
    <w:uiPriority w:val="99"/>
    <w:semiHidden/>
    <w:rsid w:val="00D70034"/>
    <w:rPr>
      <w:rFonts w:ascii="Arial" w:eastAsiaTheme="minorHAnsi" w:hAnsi="Arial" w:cstheme="minorBidi"/>
      <w:sz w:val="22"/>
      <w:szCs w:val="22"/>
      <w:lang w:eastAsia="en-US"/>
    </w:rPr>
  </w:style>
  <w:style w:type="character" w:styleId="Emphasis">
    <w:name w:val="Emphasis"/>
    <w:uiPriority w:val="20"/>
    <w:qFormat/>
    <w:rsid w:val="005B71E0"/>
    <w:rPr>
      <w:i/>
      <w:iCs/>
    </w:rPr>
  </w:style>
  <w:style w:type="paragraph" w:styleId="BodyTextIndent3">
    <w:name w:val="Body Text Indent 3"/>
    <w:basedOn w:val="Normal"/>
    <w:link w:val="BodyTextIndent3Char"/>
    <w:semiHidden/>
    <w:unhideWhenUsed/>
    <w:rsid w:val="00450845"/>
    <w:pPr>
      <w:spacing w:after="120"/>
      <w:ind w:left="283"/>
    </w:pPr>
    <w:rPr>
      <w:sz w:val="16"/>
      <w:szCs w:val="16"/>
    </w:rPr>
  </w:style>
  <w:style w:type="character" w:customStyle="1" w:styleId="BodyTextIndent3Char">
    <w:name w:val="Body Text Indent 3 Char"/>
    <w:basedOn w:val="DefaultParagraphFont"/>
    <w:link w:val="BodyTextIndent3"/>
    <w:semiHidden/>
    <w:rsid w:val="00450845"/>
    <w:rPr>
      <w:rFonts w:ascii="Arial" w:hAnsi="Arial"/>
      <w:sz w:val="16"/>
      <w:szCs w:val="16"/>
      <w:lang w:eastAsia="en-US"/>
    </w:rPr>
  </w:style>
  <w:style w:type="paragraph" w:customStyle="1" w:styleId="DefaultText">
    <w:name w:val="Default Text"/>
    <w:basedOn w:val="Normal"/>
    <w:uiPriority w:val="99"/>
    <w:rsid w:val="00450845"/>
    <w:pPr>
      <w:overflowPunct w:val="0"/>
      <w:autoSpaceDE w:val="0"/>
      <w:autoSpaceDN w:val="0"/>
      <w:adjustRightInd w:val="0"/>
      <w:textAlignment w:val="baseline"/>
    </w:pPr>
    <w:rPr>
      <w:rFonts w:eastAsia="Calibri"/>
      <w:szCs w:val="20"/>
    </w:rPr>
  </w:style>
  <w:style w:type="character" w:customStyle="1" w:styleId="ListParagraphChar">
    <w:name w:val="List Paragraph Char"/>
    <w:aliases w:val="Normal bullets Char"/>
    <w:link w:val="ListParagraph"/>
    <w:uiPriority w:val="34"/>
    <w:locked/>
    <w:rsid w:val="00450845"/>
    <w:rPr>
      <w:rFonts w:ascii="Arial" w:hAnsi="Arial"/>
      <w:sz w:val="22"/>
      <w:szCs w:val="24"/>
      <w:lang w:eastAsia="en-US"/>
    </w:rPr>
  </w:style>
  <w:style w:type="paragraph" w:customStyle="1" w:styleId="TableHeading">
    <w:name w:val="Table Heading"/>
    <w:basedOn w:val="Normal"/>
    <w:rsid w:val="00C809F0"/>
    <w:pPr>
      <w:widowControl w:val="0"/>
      <w:suppressLineNumbers/>
      <w:suppressAutoHyphens/>
      <w:jc w:val="center"/>
    </w:pPr>
    <w:rPr>
      <w:rFonts w:ascii="Times New Roman" w:eastAsia="DejaVu Sans" w:hAnsi="Times New Roman"/>
      <w:b/>
      <w:bCs/>
      <w:kern w:val="1"/>
      <w:sz w:val="24"/>
    </w:rPr>
  </w:style>
  <w:style w:type="paragraph" w:customStyle="1" w:styleId="ColorfulList-Accent11">
    <w:name w:val="Colorful List - Accent 11"/>
    <w:basedOn w:val="Normal"/>
    <w:uiPriority w:val="34"/>
    <w:qFormat/>
    <w:rsid w:val="00C809F0"/>
    <w:pPr>
      <w:ind w:left="720"/>
      <w:jc w:val="left"/>
    </w:pPr>
    <w:rPr>
      <w:rFonts w:ascii="Times New Roman" w:hAnsi="Times New Roman"/>
      <w:sz w:val="24"/>
      <w:lang w:val="en-US"/>
    </w:rPr>
  </w:style>
  <w:style w:type="character" w:styleId="PlaceholderText">
    <w:name w:val="Placeholder Text"/>
    <w:basedOn w:val="DefaultParagraphFont"/>
    <w:uiPriority w:val="99"/>
    <w:semiHidden/>
    <w:rsid w:val="00B75259"/>
    <w:rPr>
      <w:color w:val="808080"/>
    </w:rPr>
  </w:style>
  <w:style w:type="character" w:customStyle="1" w:styleId="Heading5Char">
    <w:name w:val="Heading 5 Char"/>
    <w:basedOn w:val="DefaultParagraphFont"/>
    <w:link w:val="Heading5"/>
    <w:semiHidden/>
    <w:rsid w:val="00A90BDB"/>
    <w:rPr>
      <w:rFonts w:asciiTheme="majorHAnsi" w:eastAsiaTheme="majorEastAsia" w:hAnsiTheme="majorHAnsi" w:cstheme="majorBidi"/>
      <w:color w:val="365F91" w:themeColor="accent1" w:themeShade="BF"/>
      <w:sz w:val="22"/>
      <w:szCs w:val="24"/>
      <w:lang w:eastAsia="en-US"/>
    </w:rPr>
  </w:style>
  <w:style w:type="table" w:customStyle="1" w:styleId="TableGridLight1">
    <w:name w:val="Table Grid Light1"/>
    <w:basedOn w:val="TableNormal"/>
    <w:uiPriority w:val="40"/>
    <w:rsid w:val="00A90BD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QuickFormat6">
    <w:name w:val="QuickFormat6"/>
    <w:basedOn w:val="Normal"/>
    <w:rsid w:val="009B558B"/>
    <w:pPr>
      <w:widowControl w:val="0"/>
      <w:autoSpaceDE w:val="0"/>
      <w:autoSpaceDN w:val="0"/>
      <w:adjustRightInd w:val="0"/>
    </w:pPr>
    <w:rPr>
      <w:rFonts w:ascii="Times New Roman" w:hAnsi="Times New Roman"/>
      <w:color w:val="000000"/>
      <w:sz w:val="24"/>
      <w:lang w:val="en-US"/>
    </w:rPr>
  </w:style>
  <w:style w:type="table" w:customStyle="1" w:styleId="PlainTable21">
    <w:name w:val="Plain Table 21"/>
    <w:basedOn w:val="TableNormal"/>
    <w:rsid w:val="00EF2F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00419144">
      <w:bodyDiv w:val="1"/>
      <w:marLeft w:val="0"/>
      <w:marRight w:val="0"/>
      <w:marTop w:val="0"/>
      <w:marBottom w:val="0"/>
      <w:divBdr>
        <w:top w:val="none" w:sz="0" w:space="0" w:color="auto"/>
        <w:left w:val="none" w:sz="0" w:space="0" w:color="auto"/>
        <w:bottom w:val="none" w:sz="0" w:space="0" w:color="auto"/>
        <w:right w:val="none" w:sz="0" w:space="0" w:color="auto"/>
      </w:divBdr>
    </w:div>
    <w:div w:id="127481106">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33571732">
      <w:bodyDiv w:val="1"/>
      <w:marLeft w:val="0"/>
      <w:marRight w:val="0"/>
      <w:marTop w:val="0"/>
      <w:marBottom w:val="0"/>
      <w:divBdr>
        <w:top w:val="none" w:sz="0" w:space="0" w:color="auto"/>
        <w:left w:val="none" w:sz="0" w:space="0" w:color="auto"/>
        <w:bottom w:val="none" w:sz="0" w:space="0" w:color="auto"/>
        <w:right w:val="none" w:sz="0" w:space="0" w:color="auto"/>
      </w:divBdr>
    </w:div>
    <w:div w:id="220403884">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473834415">
      <w:bodyDiv w:val="1"/>
      <w:marLeft w:val="0"/>
      <w:marRight w:val="0"/>
      <w:marTop w:val="0"/>
      <w:marBottom w:val="0"/>
      <w:divBdr>
        <w:top w:val="none" w:sz="0" w:space="0" w:color="auto"/>
        <w:left w:val="none" w:sz="0" w:space="0" w:color="auto"/>
        <w:bottom w:val="none" w:sz="0" w:space="0" w:color="auto"/>
        <w:right w:val="none" w:sz="0" w:space="0" w:color="auto"/>
      </w:divBdr>
    </w:div>
    <w:div w:id="525826057">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219810">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769617987">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1079214004">
      <w:bodyDiv w:val="1"/>
      <w:marLeft w:val="0"/>
      <w:marRight w:val="0"/>
      <w:marTop w:val="0"/>
      <w:marBottom w:val="0"/>
      <w:divBdr>
        <w:top w:val="none" w:sz="0" w:space="0" w:color="auto"/>
        <w:left w:val="none" w:sz="0" w:space="0" w:color="auto"/>
        <w:bottom w:val="none" w:sz="0" w:space="0" w:color="auto"/>
        <w:right w:val="none" w:sz="0" w:space="0" w:color="auto"/>
      </w:divBdr>
    </w:div>
    <w:div w:id="1328750703">
      <w:bodyDiv w:val="1"/>
      <w:marLeft w:val="0"/>
      <w:marRight w:val="0"/>
      <w:marTop w:val="0"/>
      <w:marBottom w:val="0"/>
      <w:divBdr>
        <w:top w:val="none" w:sz="0" w:space="0" w:color="auto"/>
        <w:left w:val="none" w:sz="0" w:space="0" w:color="auto"/>
        <w:bottom w:val="none" w:sz="0" w:space="0" w:color="auto"/>
        <w:right w:val="none" w:sz="0" w:space="0" w:color="auto"/>
      </w:divBdr>
    </w:div>
    <w:div w:id="1356810090">
      <w:bodyDiv w:val="1"/>
      <w:marLeft w:val="0"/>
      <w:marRight w:val="0"/>
      <w:marTop w:val="0"/>
      <w:marBottom w:val="0"/>
      <w:divBdr>
        <w:top w:val="none" w:sz="0" w:space="0" w:color="auto"/>
        <w:left w:val="none" w:sz="0" w:space="0" w:color="auto"/>
        <w:bottom w:val="none" w:sz="0" w:space="0" w:color="auto"/>
        <w:right w:val="none" w:sz="0" w:space="0" w:color="auto"/>
      </w:divBdr>
    </w:div>
    <w:div w:id="1367100333">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45230300">
      <w:bodyDiv w:val="1"/>
      <w:marLeft w:val="0"/>
      <w:marRight w:val="0"/>
      <w:marTop w:val="0"/>
      <w:marBottom w:val="0"/>
      <w:divBdr>
        <w:top w:val="none" w:sz="0" w:space="0" w:color="auto"/>
        <w:left w:val="none" w:sz="0" w:space="0" w:color="auto"/>
        <w:bottom w:val="none" w:sz="0" w:space="0" w:color="auto"/>
        <w:right w:val="none" w:sz="0" w:space="0" w:color="auto"/>
      </w:divBdr>
    </w:div>
    <w:div w:id="1787626524">
      <w:bodyDiv w:val="1"/>
      <w:marLeft w:val="0"/>
      <w:marRight w:val="0"/>
      <w:marTop w:val="0"/>
      <w:marBottom w:val="0"/>
      <w:divBdr>
        <w:top w:val="none" w:sz="0" w:space="0" w:color="auto"/>
        <w:left w:val="none" w:sz="0" w:space="0" w:color="auto"/>
        <w:bottom w:val="none" w:sz="0" w:space="0" w:color="auto"/>
        <w:right w:val="none" w:sz="0" w:space="0" w:color="auto"/>
      </w:divBdr>
    </w:div>
    <w:div w:id="1939291557">
      <w:bodyDiv w:val="1"/>
      <w:marLeft w:val="0"/>
      <w:marRight w:val="0"/>
      <w:marTop w:val="0"/>
      <w:marBottom w:val="0"/>
      <w:divBdr>
        <w:top w:val="none" w:sz="0" w:space="0" w:color="auto"/>
        <w:left w:val="none" w:sz="0" w:space="0" w:color="auto"/>
        <w:bottom w:val="none" w:sz="0" w:space="0" w:color="auto"/>
        <w:right w:val="none" w:sz="0" w:space="0" w:color="auto"/>
      </w:divBdr>
    </w:div>
    <w:div w:id="1947883515">
      <w:bodyDiv w:val="1"/>
      <w:marLeft w:val="0"/>
      <w:marRight w:val="0"/>
      <w:marTop w:val="0"/>
      <w:marBottom w:val="0"/>
      <w:divBdr>
        <w:top w:val="none" w:sz="0" w:space="0" w:color="auto"/>
        <w:left w:val="none" w:sz="0" w:space="0" w:color="auto"/>
        <w:bottom w:val="none" w:sz="0" w:space="0" w:color="auto"/>
        <w:right w:val="none" w:sz="0" w:space="0" w:color="auto"/>
      </w:divBdr>
    </w:div>
    <w:div w:id="2084254799">
      <w:bodyDiv w:val="1"/>
      <w:marLeft w:val="0"/>
      <w:marRight w:val="0"/>
      <w:marTop w:val="0"/>
      <w:marBottom w:val="0"/>
      <w:divBdr>
        <w:top w:val="none" w:sz="0" w:space="0" w:color="auto"/>
        <w:left w:val="none" w:sz="0" w:space="0" w:color="auto"/>
        <w:bottom w:val="none" w:sz="0" w:space="0" w:color="auto"/>
        <w:right w:val="none" w:sz="0" w:space="0" w:color="auto"/>
      </w:divBdr>
    </w:div>
    <w:div w:id="209134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www.bac-lac.gc.ca/" TargetMode="External"/><Relationship Id="rId68"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hyperlink" Target="http://www.bac-lac.gc.ca/" TargetMode="Externa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image" Target="media/image32.png"/><Relationship Id="rId60" Type="http://schemas.openxmlformats.org/officeDocument/2006/relationships/footer" Target="footer6.xml"/><Relationship Id="rId65" Type="http://schemas.openxmlformats.org/officeDocument/2006/relationships/image" Target="media/image40.jp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mailto:research@phoenixspi.ca"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1.emf"/><Relationship Id="rId54" Type="http://schemas.openxmlformats.org/officeDocument/2006/relationships/image" Target="media/image34.png"/><Relationship Id="rId62" Type="http://schemas.openxmlformats.org/officeDocument/2006/relationships/hyperlink" Target="mailto:research@phoenixspi.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Templates\Phoenix%20SPI%20Report%20Template_September_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B15BE980844AF2817F8DC25CC1D0BE"/>
        <w:category>
          <w:name w:val="General"/>
          <w:gallery w:val="placeholder"/>
        </w:category>
        <w:types>
          <w:type w:val="bbPlcHdr"/>
        </w:types>
        <w:behaviors>
          <w:behavior w:val="content"/>
        </w:behaviors>
        <w:guid w:val="{A4806D12-F146-4780-9B8B-532FE4AF8E48}"/>
      </w:docPartPr>
      <w:docPartBody>
        <w:p w:rsidR="008D701F" w:rsidRDefault="008D701F" w:rsidP="008D701F">
          <w:pPr>
            <w:pStyle w:val="F1B15BE980844AF2817F8DC25CC1D0BE"/>
          </w:pPr>
          <w:r w:rsidRPr="00A861AC">
            <w:rPr>
              <w:rStyle w:val="PlaceholderText"/>
            </w:rPr>
            <w:t>Click here to enter text.</w:t>
          </w:r>
        </w:p>
      </w:docPartBody>
    </w:docPart>
    <w:docPart>
      <w:docPartPr>
        <w:name w:val="6C36EAAB1FD1459D9EC33EE647CFB495"/>
        <w:category>
          <w:name w:val="General"/>
          <w:gallery w:val="placeholder"/>
        </w:category>
        <w:types>
          <w:type w:val="bbPlcHdr"/>
        </w:types>
        <w:behaviors>
          <w:behavior w:val="content"/>
        </w:behaviors>
        <w:guid w:val="{C2FB8F42-4355-4CEF-B0EB-312E5A654451}"/>
      </w:docPartPr>
      <w:docPartBody>
        <w:p w:rsidR="008D701F" w:rsidRDefault="008D701F" w:rsidP="008D701F">
          <w:pPr>
            <w:pStyle w:val="6C36EAAB1FD1459D9EC33EE647CFB495"/>
          </w:pPr>
          <w:r w:rsidRPr="00A861AC">
            <w:rPr>
              <w:rStyle w:val="PlaceholderText"/>
            </w:rPr>
            <w:t>Click here to enter text.</w:t>
          </w:r>
        </w:p>
      </w:docPartBody>
    </w:docPart>
    <w:docPart>
      <w:docPartPr>
        <w:name w:val="ECC0F03A8E0C412EBDAE2FBA715C4678"/>
        <w:category>
          <w:name w:val="General"/>
          <w:gallery w:val="placeholder"/>
        </w:category>
        <w:types>
          <w:type w:val="bbPlcHdr"/>
        </w:types>
        <w:behaviors>
          <w:behavior w:val="content"/>
        </w:behaviors>
        <w:guid w:val="{33232274-C9B8-4172-B93C-1377ABF76BEF}"/>
      </w:docPartPr>
      <w:docPartBody>
        <w:p w:rsidR="008D701F" w:rsidRDefault="008D701F" w:rsidP="008D701F">
          <w:pPr>
            <w:pStyle w:val="ECC0F03A8E0C412EBDAE2FBA715C4678"/>
          </w:pPr>
          <w:r w:rsidRPr="00A861AC">
            <w:rPr>
              <w:rStyle w:val="PlaceholderText"/>
            </w:rPr>
            <w:t>Click here to enter text.</w:t>
          </w:r>
        </w:p>
      </w:docPartBody>
    </w:docPart>
    <w:docPart>
      <w:docPartPr>
        <w:name w:val="4FB49071A0E54090A94B99A4C0C37A5B"/>
        <w:category>
          <w:name w:val="General"/>
          <w:gallery w:val="placeholder"/>
        </w:category>
        <w:types>
          <w:type w:val="bbPlcHdr"/>
        </w:types>
        <w:behaviors>
          <w:behavior w:val="content"/>
        </w:behaviors>
        <w:guid w:val="{2701BC04-E598-4ECA-AFE8-73B1A0274187}"/>
      </w:docPartPr>
      <w:docPartBody>
        <w:p w:rsidR="008D701F" w:rsidRDefault="008D701F" w:rsidP="008D701F">
          <w:pPr>
            <w:pStyle w:val="4FB49071A0E54090A94B99A4C0C37A5B"/>
          </w:pPr>
          <w:r w:rsidRPr="00A861AC">
            <w:rPr>
              <w:rStyle w:val="PlaceholderText"/>
            </w:rPr>
            <w:t>Click here to enter text.</w:t>
          </w:r>
        </w:p>
      </w:docPartBody>
    </w:docPart>
    <w:docPart>
      <w:docPartPr>
        <w:name w:val="CD9C446E400742B9A30253CE1A47B2F8"/>
        <w:category>
          <w:name w:val="General"/>
          <w:gallery w:val="placeholder"/>
        </w:category>
        <w:types>
          <w:type w:val="bbPlcHdr"/>
        </w:types>
        <w:behaviors>
          <w:behavior w:val="content"/>
        </w:behaviors>
        <w:guid w:val="{42EDB87F-40E2-49EB-9AAE-09E754FD3D27}"/>
      </w:docPartPr>
      <w:docPartBody>
        <w:p w:rsidR="008D701F" w:rsidRDefault="008D701F" w:rsidP="008D701F">
          <w:pPr>
            <w:pStyle w:val="CD9C446E400742B9A30253CE1A47B2F8"/>
          </w:pPr>
          <w:r w:rsidRPr="00A861AC">
            <w:rPr>
              <w:rStyle w:val="PlaceholderText"/>
            </w:rPr>
            <w:t>Click here to enter text.</w:t>
          </w:r>
        </w:p>
      </w:docPartBody>
    </w:docPart>
    <w:docPart>
      <w:docPartPr>
        <w:name w:val="F623BCCD12D440ECA6DB1A9C85B39590"/>
        <w:category>
          <w:name w:val="General"/>
          <w:gallery w:val="placeholder"/>
        </w:category>
        <w:types>
          <w:type w:val="bbPlcHdr"/>
        </w:types>
        <w:behaviors>
          <w:behavior w:val="content"/>
        </w:behaviors>
        <w:guid w:val="{937340F3-48EE-44C1-A748-47AB8A485117}"/>
      </w:docPartPr>
      <w:docPartBody>
        <w:p w:rsidR="008D701F" w:rsidRDefault="008D701F" w:rsidP="008D701F">
          <w:pPr>
            <w:pStyle w:val="F623BCCD12D440ECA6DB1A9C85B39590"/>
          </w:pPr>
          <w:r w:rsidRPr="00A861AC">
            <w:rPr>
              <w:rStyle w:val="PlaceholderText"/>
            </w:rPr>
            <w:t>Click here to enter text.</w:t>
          </w:r>
        </w:p>
      </w:docPartBody>
    </w:docPart>
    <w:docPart>
      <w:docPartPr>
        <w:name w:val="089D9D0BBF644BF689B3946F98D15C2F"/>
        <w:category>
          <w:name w:val="General"/>
          <w:gallery w:val="placeholder"/>
        </w:category>
        <w:types>
          <w:type w:val="bbPlcHdr"/>
        </w:types>
        <w:behaviors>
          <w:behavior w:val="content"/>
        </w:behaviors>
        <w:guid w:val="{6DC001E4-C74F-4E50-8667-F18EB1D52B51}"/>
      </w:docPartPr>
      <w:docPartBody>
        <w:p w:rsidR="008D701F" w:rsidRDefault="008D701F" w:rsidP="008D701F">
          <w:pPr>
            <w:pStyle w:val="089D9D0BBF644BF689B3946F98D15C2F"/>
          </w:pPr>
          <w:r w:rsidRPr="00A861AC">
            <w:rPr>
              <w:rStyle w:val="PlaceholderText"/>
            </w:rPr>
            <w:t>Click here to enter text.</w:t>
          </w:r>
        </w:p>
      </w:docPartBody>
    </w:docPart>
    <w:docPart>
      <w:docPartPr>
        <w:name w:val="81B038E6107841BF8E8910551FF78BFD"/>
        <w:category>
          <w:name w:val="General"/>
          <w:gallery w:val="placeholder"/>
        </w:category>
        <w:types>
          <w:type w:val="bbPlcHdr"/>
        </w:types>
        <w:behaviors>
          <w:behavior w:val="content"/>
        </w:behaviors>
        <w:guid w:val="{F4CC4CF3-D718-4D97-8724-7E254B4E8DD4}"/>
      </w:docPartPr>
      <w:docPartBody>
        <w:p w:rsidR="008D701F" w:rsidRDefault="008D701F" w:rsidP="008D701F">
          <w:pPr>
            <w:pStyle w:val="81B038E6107841BF8E8910551FF78BFD"/>
          </w:pPr>
          <w:r w:rsidRPr="00A861AC">
            <w:rPr>
              <w:rStyle w:val="PlaceholderText"/>
            </w:rPr>
            <w:t>Click here to enter text.</w:t>
          </w:r>
        </w:p>
      </w:docPartBody>
    </w:docPart>
    <w:docPart>
      <w:docPartPr>
        <w:name w:val="9CA9DD17EDA74F1A98CD1EAC1A503EEA"/>
        <w:category>
          <w:name w:val="General"/>
          <w:gallery w:val="placeholder"/>
        </w:category>
        <w:types>
          <w:type w:val="bbPlcHdr"/>
        </w:types>
        <w:behaviors>
          <w:behavior w:val="content"/>
        </w:behaviors>
        <w:guid w:val="{E1697FA0-C23F-4392-AAF8-A063B1BEAF82}"/>
      </w:docPartPr>
      <w:docPartBody>
        <w:p w:rsidR="008D701F" w:rsidRDefault="008D701F" w:rsidP="008D701F">
          <w:pPr>
            <w:pStyle w:val="9CA9DD17EDA74F1A98CD1EAC1A503EEA"/>
          </w:pPr>
          <w:r w:rsidRPr="00A861AC">
            <w:rPr>
              <w:rStyle w:val="PlaceholderText"/>
            </w:rPr>
            <w:t>Click here to enter text.</w:t>
          </w:r>
        </w:p>
      </w:docPartBody>
    </w:docPart>
    <w:docPart>
      <w:docPartPr>
        <w:name w:val="1B475A1CB27D4CA293D25CF0E8F424C2"/>
        <w:category>
          <w:name w:val="General"/>
          <w:gallery w:val="placeholder"/>
        </w:category>
        <w:types>
          <w:type w:val="bbPlcHdr"/>
        </w:types>
        <w:behaviors>
          <w:behavior w:val="content"/>
        </w:behaviors>
        <w:guid w:val="{DC1743BC-E1AC-4EE1-A9B7-922F773AFCB5}"/>
      </w:docPartPr>
      <w:docPartBody>
        <w:p w:rsidR="008D701F" w:rsidRDefault="008D701F" w:rsidP="008D701F">
          <w:pPr>
            <w:pStyle w:val="1B475A1CB27D4CA293D25CF0E8F424C2"/>
          </w:pPr>
          <w:r w:rsidRPr="00A861AC">
            <w:rPr>
              <w:rStyle w:val="PlaceholderText"/>
            </w:rPr>
            <w:t>Click here to enter text.</w:t>
          </w:r>
        </w:p>
      </w:docPartBody>
    </w:docPart>
    <w:docPart>
      <w:docPartPr>
        <w:name w:val="E3BF0E3189EC4D5AACCCA9B9C2207FB1"/>
        <w:category>
          <w:name w:val="General"/>
          <w:gallery w:val="placeholder"/>
        </w:category>
        <w:types>
          <w:type w:val="bbPlcHdr"/>
        </w:types>
        <w:behaviors>
          <w:behavior w:val="content"/>
        </w:behaviors>
        <w:guid w:val="{641F6E78-C0D8-4E65-B9D3-8E46C14F65CB}"/>
      </w:docPartPr>
      <w:docPartBody>
        <w:p w:rsidR="008D701F" w:rsidRDefault="008D701F" w:rsidP="008D701F">
          <w:pPr>
            <w:pStyle w:val="E3BF0E3189EC4D5AACCCA9B9C2207FB1"/>
          </w:pPr>
          <w:r w:rsidRPr="00A861AC">
            <w:rPr>
              <w:rStyle w:val="PlaceholderText"/>
            </w:rPr>
            <w:t>Click here to enter text.</w:t>
          </w:r>
        </w:p>
      </w:docPartBody>
    </w:docPart>
    <w:docPart>
      <w:docPartPr>
        <w:name w:val="2F88DAFF30C34A3C84891BCEDA6B2D9B"/>
        <w:category>
          <w:name w:val="General"/>
          <w:gallery w:val="placeholder"/>
        </w:category>
        <w:types>
          <w:type w:val="bbPlcHdr"/>
        </w:types>
        <w:behaviors>
          <w:behavior w:val="content"/>
        </w:behaviors>
        <w:guid w:val="{C75A0AE6-4A4C-45B9-8C1F-CB22187B4A7F}"/>
      </w:docPartPr>
      <w:docPartBody>
        <w:p w:rsidR="008D701F" w:rsidRDefault="008D701F" w:rsidP="008D701F">
          <w:pPr>
            <w:pStyle w:val="2F88DAFF30C34A3C84891BCEDA6B2D9B"/>
          </w:pPr>
          <w:r w:rsidRPr="00A861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DejaVu Sans">
    <w:altName w:val="Times New Roman"/>
    <w:charset w:val="00"/>
    <w:family w:val="auto"/>
    <w:pitch w:val="variable"/>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01F"/>
    <w:rsid w:val="00093FCC"/>
    <w:rsid w:val="000B6DFF"/>
    <w:rsid w:val="001848B8"/>
    <w:rsid w:val="00202D66"/>
    <w:rsid w:val="003F4FD8"/>
    <w:rsid w:val="004450B5"/>
    <w:rsid w:val="0058543C"/>
    <w:rsid w:val="0080170A"/>
    <w:rsid w:val="00887317"/>
    <w:rsid w:val="008D701F"/>
    <w:rsid w:val="00E074BD"/>
    <w:rsid w:val="00E72169"/>
    <w:rsid w:val="00F631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01F"/>
    <w:rPr>
      <w:color w:val="808080"/>
    </w:rPr>
  </w:style>
  <w:style w:type="paragraph" w:customStyle="1" w:styleId="F1B15BE980844AF2817F8DC25CC1D0BE">
    <w:name w:val="F1B15BE980844AF2817F8DC25CC1D0BE"/>
    <w:rsid w:val="008D701F"/>
  </w:style>
  <w:style w:type="paragraph" w:customStyle="1" w:styleId="6C36EAAB1FD1459D9EC33EE647CFB495">
    <w:name w:val="6C36EAAB1FD1459D9EC33EE647CFB495"/>
    <w:rsid w:val="008D701F"/>
  </w:style>
  <w:style w:type="paragraph" w:customStyle="1" w:styleId="ECC0F03A8E0C412EBDAE2FBA715C4678">
    <w:name w:val="ECC0F03A8E0C412EBDAE2FBA715C4678"/>
    <w:rsid w:val="008D701F"/>
  </w:style>
  <w:style w:type="paragraph" w:customStyle="1" w:styleId="4FB49071A0E54090A94B99A4C0C37A5B">
    <w:name w:val="4FB49071A0E54090A94B99A4C0C37A5B"/>
    <w:rsid w:val="008D701F"/>
  </w:style>
  <w:style w:type="paragraph" w:customStyle="1" w:styleId="CD9C446E400742B9A30253CE1A47B2F8">
    <w:name w:val="CD9C446E400742B9A30253CE1A47B2F8"/>
    <w:rsid w:val="008D701F"/>
  </w:style>
  <w:style w:type="paragraph" w:customStyle="1" w:styleId="F623BCCD12D440ECA6DB1A9C85B39590">
    <w:name w:val="F623BCCD12D440ECA6DB1A9C85B39590"/>
    <w:rsid w:val="008D701F"/>
  </w:style>
  <w:style w:type="paragraph" w:customStyle="1" w:styleId="089D9D0BBF644BF689B3946F98D15C2F">
    <w:name w:val="089D9D0BBF644BF689B3946F98D15C2F"/>
    <w:rsid w:val="008D701F"/>
  </w:style>
  <w:style w:type="paragraph" w:customStyle="1" w:styleId="81B038E6107841BF8E8910551FF78BFD">
    <w:name w:val="81B038E6107841BF8E8910551FF78BFD"/>
    <w:rsid w:val="008D701F"/>
  </w:style>
  <w:style w:type="paragraph" w:customStyle="1" w:styleId="9CA9DD17EDA74F1A98CD1EAC1A503EEA">
    <w:name w:val="9CA9DD17EDA74F1A98CD1EAC1A503EEA"/>
    <w:rsid w:val="008D701F"/>
  </w:style>
  <w:style w:type="paragraph" w:customStyle="1" w:styleId="1B475A1CB27D4CA293D25CF0E8F424C2">
    <w:name w:val="1B475A1CB27D4CA293D25CF0E8F424C2"/>
    <w:rsid w:val="008D701F"/>
  </w:style>
  <w:style w:type="paragraph" w:customStyle="1" w:styleId="E3BF0E3189EC4D5AACCCA9B9C2207FB1">
    <w:name w:val="E3BF0E3189EC4D5AACCCA9B9C2207FB1"/>
    <w:rsid w:val="008D701F"/>
  </w:style>
  <w:style w:type="paragraph" w:customStyle="1" w:styleId="2F88DAFF30C34A3C84891BCEDA6B2D9B">
    <w:name w:val="2F88DAFF30C34A3C84891BCEDA6B2D9B"/>
    <w:rsid w:val="008D70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01F"/>
    <w:rPr>
      <w:color w:val="808080"/>
    </w:rPr>
  </w:style>
  <w:style w:type="paragraph" w:customStyle="1" w:styleId="F1B15BE980844AF2817F8DC25CC1D0BE">
    <w:name w:val="F1B15BE980844AF2817F8DC25CC1D0BE"/>
    <w:rsid w:val="008D701F"/>
  </w:style>
  <w:style w:type="paragraph" w:customStyle="1" w:styleId="6C36EAAB1FD1459D9EC33EE647CFB495">
    <w:name w:val="6C36EAAB1FD1459D9EC33EE647CFB495"/>
    <w:rsid w:val="008D701F"/>
  </w:style>
  <w:style w:type="paragraph" w:customStyle="1" w:styleId="ECC0F03A8E0C412EBDAE2FBA715C4678">
    <w:name w:val="ECC0F03A8E0C412EBDAE2FBA715C4678"/>
    <w:rsid w:val="008D701F"/>
  </w:style>
  <w:style w:type="paragraph" w:customStyle="1" w:styleId="4FB49071A0E54090A94B99A4C0C37A5B">
    <w:name w:val="4FB49071A0E54090A94B99A4C0C37A5B"/>
    <w:rsid w:val="008D701F"/>
  </w:style>
  <w:style w:type="paragraph" w:customStyle="1" w:styleId="CD9C446E400742B9A30253CE1A47B2F8">
    <w:name w:val="CD9C446E400742B9A30253CE1A47B2F8"/>
    <w:rsid w:val="008D701F"/>
  </w:style>
  <w:style w:type="paragraph" w:customStyle="1" w:styleId="F623BCCD12D440ECA6DB1A9C85B39590">
    <w:name w:val="F623BCCD12D440ECA6DB1A9C85B39590"/>
    <w:rsid w:val="008D701F"/>
  </w:style>
  <w:style w:type="paragraph" w:customStyle="1" w:styleId="089D9D0BBF644BF689B3946F98D15C2F">
    <w:name w:val="089D9D0BBF644BF689B3946F98D15C2F"/>
    <w:rsid w:val="008D701F"/>
  </w:style>
  <w:style w:type="paragraph" w:customStyle="1" w:styleId="81B038E6107841BF8E8910551FF78BFD">
    <w:name w:val="81B038E6107841BF8E8910551FF78BFD"/>
    <w:rsid w:val="008D701F"/>
  </w:style>
  <w:style w:type="paragraph" w:customStyle="1" w:styleId="9CA9DD17EDA74F1A98CD1EAC1A503EEA">
    <w:name w:val="9CA9DD17EDA74F1A98CD1EAC1A503EEA"/>
    <w:rsid w:val="008D701F"/>
  </w:style>
  <w:style w:type="paragraph" w:customStyle="1" w:styleId="1B475A1CB27D4CA293D25CF0E8F424C2">
    <w:name w:val="1B475A1CB27D4CA293D25CF0E8F424C2"/>
    <w:rsid w:val="008D701F"/>
  </w:style>
  <w:style w:type="paragraph" w:customStyle="1" w:styleId="E3BF0E3189EC4D5AACCCA9B9C2207FB1">
    <w:name w:val="E3BF0E3189EC4D5AACCCA9B9C2207FB1"/>
    <w:rsid w:val="008D701F"/>
  </w:style>
  <w:style w:type="paragraph" w:customStyle="1" w:styleId="2F88DAFF30C34A3C84891BCEDA6B2D9B">
    <w:name w:val="2F88DAFF30C34A3C84891BCEDA6B2D9B"/>
    <w:rsid w:val="008D70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2.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3.xml><?xml version="1.0" encoding="utf-8"?>
<ds:datastoreItem xmlns:ds="http://schemas.openxmlformats.org/officeDocument/2006/customXml" ds:itemID="{B1EC8D96-7E4F-4D19-B465-05A1519EE7E3}">
  <ds:schemaRefs>
    <ds:schemaRef ds:uri="http://schemas.microsoft.com/sharepoint/v4"/>
    <ds:schemaRef ds:uri="http://purl.org/dc/elements/1.1/"/>
    <ds:schemaRef ds:uri="http://schemas.microsoft.com/office/2006/documentManagement/types"/>
    <ds:schemaRef ds:uri="http://schemas.microsoft.com/office/infopath/2007/PartnerControls"/>
    <ds:schemaRef ds:uri="http://www.w3.org/XML/1998/namespace"/>
    <ds:schemaRef ds:uri="http://purl.org/dc/dcmitype/"/>
    <ds:schemaRef ds:uri="http://purl.org/dc/terms/"/>
    <ds:schemaRef ds:uri="http://schemas.microsoft.com/sharepoint/v3"/>
    <ds:schemaRef ds:uri="http://schemas.openxmlformats.org/package/2006/metadata/core-properties"/>
    <ds:schemaRef ds:uri="33568a71-0971-4958-b60d-cae28eede9ca"/>
    <ds:schemaRef ds:uri="http://schemas.microsoft.com/office/2006/metadata/properties"/>
  </ds:schemaRefs>
</ds:datastoreItem>
</file>

<file path=customXml/itemProps4.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6.xml><?xml version="1.0" encoding="utf-8"?>
<ds:datastoreItem xmlns:ds="http://schemas.openxmlformats.org/officeDocument/2006/customXml" ds:itemID="{EC3A3B62-05C9-4B3D-B074-1585CB9C3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13</TotalTime>
  <Pages>96</Pages>
  <Words>24068</Words>
  <Characters>130491</Characters>
  <Application>Microsoft Office Word</Application>
  <DocSecurity>0</DocSecurity>
  <Lines>1087</Lines>
  <Paragraphs>308</Paragraphs>
  <ScaleCrop>false</ScaleCrop>
  <HeadingPairs>
    <vt:vector size="2" baseType="variant">
      <vt:variant>
        <vt:lpstr>Title</vt:lpstr>
      </vt:variant>
      <vt:variant>
        <vt:i4>1</vt:i4>
      </vt:variant>
    </vt:vector>
  </HeadingPairs>
  <TitlesOfParts>
    <vt:vector size="1" baseType="lpstr">
      <vt:lpstr/>
    </vt:vector>
  </TitlesOfParts>
  <Company>Health Canada - Santé Canada</Company>
  <LinksUpToDate>false</LinksUpToDate>
  <CharactersWithSpaces>154251</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Geneviève Auger</dc:creator>
  <cp:lastModifiedBy>Genevieve Auger</cp:lastModifiedBy>
  <cp:revision>6</cp:revision>
  <cp:lastPrinted>2017-07-13T16:23:00Z</cp:lastPrinted>
  <dcterms:created xsi:type="dcterms:W3CDTF">2017-04-28T15:40:00Z</dcterms:created>
  <dcterms:modified xsi:type="dcterms:W3CDTF">2017-07-13T16:23:00Z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